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6F486" w14:textId="77777777" w:rsidR="00CD2BDE" w:rsidRDefault="00CD2BDE" w:rsidP="00DD49A0">
      <w:pPr>
        <w:pStyle w:val="PartTitle"/>
        <w:framePr w:w="2756" w:wrap="notBeside" w:hAnchor="page" w:x="7287" w:y="1310"/>
      </w:pPr>
      <w:r>
        <w:t>Chapter</w:t>
      </w:r>
    </w:p>
    <w:p w14:paraId="242F9B5D" w14:textId="77777777" w:rsidR="00CD2BDE" w:rsidRPr="00CD23F5" w:rsidRDefault="003A3BF3" w:rsidP="00DD49A0">
      <w:pPr>
        <w:pStyle w:val="PartLabel"/>
        <w:framePr w:w="2756" w:wrap="notBeside" w:hAnchor="page" w:x="7287" w:y="1310"/>
        <w:rPr>
          <w:spacing w:val="-200"/>
        </w:rPr>
      </w:pPr>
      <w:r>
        <w:rPr>
          <w:spacing w:val="-200"/>
        </w:rPr>
        <w:t>3</w:t>
      </w:r>
      <w:r w:rsidR="00322EED">
        <w:rPr>
          <w:spacing w:val="-200"/>
        </w:rPr>
        <w:t>2</w:t>
      </w:r>
    </w:p>
    <w:p w14:paraId="5167FACD" w14:textId="77777777" w:rsidR="00CD2BDE" w:rsidRDefault="00CD2BDE">
      <w:pPr>
        <w:pStyle w:val="Title"/>
        <w:spacing w:after="120" w:line="240" w:lineRule="auto"/>
      </w:pPr>
      <w:r>
        <w:t>Australia</w:t>
      </w:r>
      <w:r w:rsidR="00A25256">
        <w:t xml:space="preserve"> – </w:t>
      </w:r>
      <w:r w:rsidR="0020655D">
        <w:t>Peace, Prosperity,</w:t>
      </w:r>
      <w:r>
        <w:t xml:space="preserve"> </w:t>
      </w:r>
      <w:r w:rsidR="0020655D">
        <w:t xml:space="preserve">and the occasional </w:t>
      </w:r>
      <w:r w:rsidR="00B2431F">
        <w:t>‘Emergency’</w:t>
      </w:r>
      <w:r w:rsidR="0020655D">
        <w:t xml:space="preserve"> </w:t>
      </w:r>
      <w:r>
        <w:t>19</w:t>
      </w:r>
      <w:r w:rsidR="0020655D">
        <w:t>4</w:t>
      </w:r>
      <w:r w:rsidR="001F2BA8">
        <w:t>6</w:t>
      </w:r>
      <w:r>
        <w:t>-19</w:t>
      </w:r>
      <w:r w:rsidR="0020655D">
        <w:t>6</w:t>
      </w:r>
      <w:r w:rsidR="00190D5E">
        <w:t>0</w:t>
      </w:r>
    </w:p>
    <w:p w14:paraId="1D0D7745" w14:textId="433254AB" w:rsidR="0022402F" w:rsidRDefault="0022402F" w:rsidP="0022402F">
      <w:pPr>
        <w:pStyle w:val="Caption"/>
        <w:rPr>
          <w:noProof/>
        </w:rPr>
      </w:pPr>
      <w:r>
        <w:t xml:space="preserve">Photo </w:t>
      </w:r>
      <w:r w:rsidR="00943111">
        <w:rPr>
          <w:noProof/>
        </w:rPr>
        <w:fldChar w:fldCharType="begin"/>
      </w:r>
      <w:r w:rsidR="00943111">
        <w:rPr>
          <w:noProof/>
        </w:rPr>
        <w:instrText xml:space="preserve"> SEQ Photo \* ARABIC </w:instrText>
      </w:r>
      <w:r w:rsidR="00943111">
        <w:rPr>
          <w:noProof/>
        </w:rPr>
        <w:fldChar w:fldCharType="separate"/>
      </w:r>
      <w:r w:rsidR="00EC033F">
        <w:rPr>
          <w:noProof/>
        </w:rPr>
        <w:t>1</w:t>
      </w:r>
      <w:r w:rsidR="00943111">
        <w:rPr>
          <w:noProof/>
        </w:rPr>
        <w:fldChar w:fldCharType="end"/>
      </w:r>
      <w:r>
        <w:t>.</w:t>
      </w:r>
      <w:r w:rsidRPr="00160C42">
        <w:t xml:space="preserve"> </w:t>
      </w:r>
      <w:r>
        <w:t>Butterworth</w:t>
      </w:r>
      <w:r w:rsidR="008730C3">
        <w:fldChar w:fldCharType="begin"/>
      </w:r>
      <w:r w:rsidR="008730C3">
        <w:instrText xml:space="preserve"> XE "</w:instrText>
      </w:r>
      <w:r w:rsidR="008730C3" w:rsidRPr="00EA66B2">
        <w:instrText>Butterworth</w:instrText>
      </w:r>
      <w:r w:rsidR="008730C3">
        <w:instrText xml:space="preserve">" </w:instrText>
      </w:r>
      <w:r w:rsidR="008730C3">
        <w:fldChar w:fldCharType="end"/>
      </w:r>
      <w:r>
        <w:t xml:space="preserve"> Malaya</w:t>
      </w:r>
      <w:r w:rsidR="008730C3">
        <w:fldChar w:fldCharType="begin"/>
      </w:r>
      <w:r w:rsidR="008730C3">
        <w:instrText xml:space="preserve"> XE "</w:instrText>
      </w:r>
      <w:r w:rsidR="008730C3" w:rsidRPr="002E7504">
        <w:instrText>Malaya</w:instrText>
      </w:r>
      <w:r w:rsidR="008730C3">
        <w:instrText xml:space="preserve">" </w:instrText>
      </w:r>
      <w:r w:rsidR="008730C3">
        <w:fldChar w:fldCharType="end"/>
      </w:r>
      <w:r>
        <w:t>.</w:t>
      </w:r>
      <w:r w:rsidRPr="00160C42">
        <w:t xml:space="preserve">  </w:t>
      </w:r>
      <w:r>
        <w:t>N</w:t>
      </w:r>
      <w:r w:rsidRPr="00160C42">
        <w:t>o.</w:t>
      </w:r>
      <w:r w:rsidR="00755F33">
        <w:t xml:space="preserve"> </w:t>
      </w:r>
      <w:r w:rsidRPr="00160C42">
        <w:t>1 bomber squadron</w:t>
      </w:r>
      <w:r w:rsidR="008730C3">
        <w:fldChar w:fldCharType="begin"/>
      </w:r>
      <w:r w:rsidR="008730C3">
        <w:instrText xml:space="preserve"> XE "</w:instrText>
      </w:r>
      <w:r w:rsidR="008730C3" w:rsidRPr="004A752B">
        <w:instrText>No.1 bomber squadron</w:instrText>
      </w:r>
      <w:r w:rsidR="008730C3">
        <w:instrText xml:space="preserve">" </w:instrText>
      </w:r>
      <w:r w:rsidR="008730C3">
        <w:fldChar w:fldCharType="end"/>
      </w:r>
      <w:r w:rsidRPr="00160C42">
        <w:t xml:space="preserve"> </w:t>
      </w:r>
      <w:r>
        <w:t>RAAF</w:t>
      </w:r>
      <w:r w:rsidRPr="00160C42">
        <w:t xml:space="preserve"> crew in front of their </w:t>
      </w:r>
      <w:r>
        <w:t>A</w:t>
      </w:r>
      <w:r w:rsidRPr="00160C42">
        <w:t xml:space="preserve">vro </w:t>
      </w:r>
      <w:r>
        <w:t>L</w:t>
      </w:r>
      <w:r w:rsidRPr="00160C42">
        <w:t>incoln</w:t>
      </w:r>
      <w:r w:rsidR="008730C3">
        <w:fldChar w:fldCharType="begin"/>
      </w:r>
      <w:r w:rsidR="008730C3">
        <w:instrText xml:space="preserve"> XE "</w:instrText>
      </w:r>
      <w:r w:rsidR="008730C3" w:rsidRPr="005E4C6B">
        <w:instrText>Avro Lincoln</w:instrText>
      </w:r>
      <w:r w:rsidR="008730C3">
        <w:instrText xml:space="preserve">" </w:instrText>
      </w:r>
      <w:r w:rsidR="008730C3">
        <w:fldChar w:fldCharType="end"/>
      </w:r>
      <w:r w:rsidRPr="00160C42">
        <w:t xml:space="preserve"> bomber after returning from a mission over </w:t>
      </w:r>
      <w:r>
        <w:t>M</w:t>
      </w:r>
      <w:r w:rsidRPr="00160C42">
        <w:t>alaya</w:t>
      </w:r>
      <w:r w:rsidR="00C50BF2">
        <w:t xml:space="preserve"> (1951).</w:t>
      </w:r>
    </w:p>
    <w:p w14:paraId="28A56204" w14:textId="77777777" w:rsidR="0090441D" w:rsidRDefault="0022402F" w:rsidP="00E66639">
      <w:pPr>
        <w:pStyle w:val="Picture"/>
      </w:pPr>
      <w:r>
        <w:rPr>
          <w:noProof/>
          <w:lang w:eastAsia="en-AU"/>
        </w:rPr>
        <w:drawing>
          <wp:inline distT="0" distB="0" distL="0" distR="0" wp14:anchorId="65AB50C9" wp14:editId="78472BD9">
            <wp:extent cx="5595388" cy="2988527"/>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5066" b="26762"/>
                    <a:stretch/>
                  </pic:blipFill>
                  <pic:spPr bwMode="auto">
                    <a:xfrm>
                      <a:off x="0" y="0"/>
                      <a:ext cx="5619481" cy="3001395"/>
                    </a:xfrm>
                    <a:prstGeom prst="rect">
                      <a:avLst/>
                    </a:prstGeom>
                    <a:noFill/>
                    <a:ln>
                      <a:noFill/>
                    </a:ln>
                    <a:extLst>
                      <a:ext uri="{53640926-AAD7-44D8-BBD7-CCE9431645EC}">
                        <a14:shadowObscured xmlns:a14="http://schemas.microsoft.com/office/drawing/2010/main"/>
                      </a:ext>
                    </a:extLst>
                  </pic:spPr>
                </pic:pic>
              </a:graphicData>
            </a:graphic>
          </wp:inline>
        </w:drawing>
      </w:r>
    </w:p>
    <w:p w14:paraId="6BAE0606" w14:textId="5398928F" w:rsidR="0090441D" w:rsidRDefault="00C50BF2" w:rsidP="00E66639">
      <w:pPr>
        <w:pStyle w:val="Picture"/>
      </w:pPr>
      <w:r w:rsidRPr="00C50BF2">
        <w:t xml:space="preserve"> Left to right: Pilot Officer Len Hilton of South Perth, WA, Pilot Officer Terry Meagher of Windsor, Vic, Flight Sergeant Jim Glover of Fremantle, WA, Sergeant Kim Hunt of Melbourne, Vic, Sergeant Bill Smyth of Parramatta, NSW, Sergeant Erik Sunstrup of Sydney, NSW and Captain Peter Heardon, Flying Officer of Footscray, Vic  </w:t>
      </w:r>
    </w:p>
    <w:p w14:paraId="0E29F477" w14:textId="77777777" w:rsidR="00CD23F5" w:rsidRDefault="00CD23F5" w:rsidP="00CD23F5"/>
    <w:p w14:paraId="7A943C70" w14:textId="77777777" w:rsidR="00CD23F5" w:rsidRPr="00CD23F5" w:rsidRDefault="00CD23F5" w:rsidP="00CD23F5">
      <w:pPr>
        <w:sectPr w:rsidR="00CD23F5" w:rsidRPr="00CD23F5" w:rsidSect="00CD23F5">
          <w:headerReference w:type="default" r:id="rId9"/>
          <w:footerReference w:type="default" r:id="rId10"/>
          <w:endnotePr>
            <w:numFmt w:val="decimal"/>
          </w:endnotePr>
          <w:type w:val="continuous"/>
          <w:pgSz w:w="11907" w:h="16839" w:code="9"/>
          <w:pgMar w:top="1701" w:right="1134" w:bottom="1701" w:left="1701" w:header="567" w:footer="851" w:gutter="0"/>
          <w:cols w:space="720"/>
        </w:sectPr>
      </w:pPr>
    </w:p>
    <w:p w14:paraId="23DF9245" w14:textId="77777777" w:rsidR="00CD2BDE" w:rsidRDefault="00CD2BDE" w:rsidP="00CD23F5">
      <w:pPr>
        <w:pStyle w:val="SectionLabel"/>
        <w:spacing w:before="360" w:line="240" w:lineRule="atLeast"/>
      </w:pPr>
      <w:r>
        <w:rPr>
          <w:spacing w:val="-100"/>
        </w:rPr>
        <w:lastRenderedPageBreak/>
        <w:t>T</w:t>
      </w:r>
      <w:r>
        <w:t>able of Contents</w:t>
      </w:r>
    </w:p>
    <w:p w14:paraId="414300DC" w14:textId="2E3C11AF" w:rsidR="00400039" w:rsidRPr="007E1A65" w:rsidRDefault="00400039" w:rsidP="007E1A65">
      <w:pPr>
        <w:pStyle w:val="TOC1"/>
        <w:tabs>
          <w:tab w:val="right" w:leader="dot" w:pos="9062"/>
        </w:tabs>
        <w:spacing w:before="120"/>
        <w:rPr>
          <w:rFonts w:ascii="Garamond" w:hAnsi="Garamond"/>
          <w:b w:val="0"/>
          <w:noProof/>
          <w:sz w:val="22"/>
          <w:szCs w:val="22"/>
        </w:rPr>
      </w:pPr>
      <w:r w:rsidRPr="007E1A65">
        <w:rPr>
          <w:rFonts w:ascii="Garamond" w:hAnsi="Garamond"/>
          <w:b w:val="0"/>
          <w:sz w:val="22"/>
          <w:szCs w:val="22"/>
        </w:rPr>
        <w:fldChar w:fldCharType="begin"/>
      </w:r>
      <w:r w:rsidRPr="007E1A65">
        <w:rPr>
          <w:rFonts w:ascii="Garamond" w:hAnsi="Garamond"/>
          <w:b w:val="0"/>
          <w:sz w:val="22"/>
          <w:szCs w:val="22"/>
        </w:rPr>
        <w:instrText xml:space="preserve"> TOC \o "1-1" \h \z </w:instrText>
      </w:r>
      <w:r w:rsidRPr="007E1A65">
        <w:rPr>
          <w:rFonts w:ascii="Garamond" w:hAnsi="Garamond"/>
          <w:b w:val="0"/>
          <w:sz w:val="22"/>
          <w:szCs w:val="22"/>
        </w:rPr>
        <w:fldChar w:fldCharType="separate"/>
      </w:r>
    </w:p>
    <w:p w14:paraId="4284D210" w14:textId="6E5801F2"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64" w:history="1">
        <w:r w:rsidR="007E1A65" w:rsidRPr="007E1A65">
          <w:rPr>
            <w:rStyle w:val="Hyperlink"/>
            <w:rFonts w:ascii="Garamond" w:hAnsi="Garamond"/>
            <w:b w:val="0"/>
            <w:caps w:val="0"/>
            <w:noProof/>
            <w:sz w:val="22"/>
            <w:szCs w:val="22"/>
          </w:rPr>
          <w:t>Summary</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_Toc23792564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3</w:t>
        </w:r>
        <w:r w:rsidR="00400039" w:rsidRPr="007E1A65">
          <w:rPr>
            <w:rFonts w:ascii="Garamond" w:hAnsi="Garamond"/>
            <w:b w:val="0"/>
            <w:noProof/>
            <w:webHidden/>
            <w:sz w:val="22"/>
            <w:szCs w:val="22"/>
          </w:rPr>
          <w:fldChar w:fldCharType="end"/>
        </w:r>
      </w:hyperlink>
    </w:p>
    <w:p w14:paraId="7C7B76FE" w14:textId="239CEFC5"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65" w:history="1">
        <w:r w:rsidR="007E1A65" w:rsidRPr="007E1A65">
          <w:rPr>
            <w:rStyle w:val="Hyperlink"/>
            <w:rFonts w:ascii="Garamond" w:hAnsi="Garamond"/>
            <w:b w:val="0"/>
            <w:caps w:val="0"/>
            <w:noProof/>
            <w:sz w:val="22"/>
            <w:szCs w:val="22"/>
          </w:rPr>
          <w:t>Recovery From The Second World War 1946-1960</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_Toc23792565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3</w:t>
        </w:r>
        <w:r w:rsidR="00400039" w:rsidRPr="007E1A65">
          <w:rPr>
            <w:rFonts w:ascii="Garamond" w:hAnsi="Garamond"/>
            <w:b w:val="0"/>
            <w:noProof/>
            <w:webHidden/>
            <w:sz w:val="22"/>
            <w:szCs w:val="22"/>
          </w:rPr>
          <w:fldChar w:fldCharType="end"/>
        </w:r>
      </w:hyperlink>
    </w:p>
    <w:p w14:paraId="2790DD8B" w14:textId="2709928B"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66" w:history="1">
        <w:r w:rsidR="007E1A65" w:rsidRPr="007E1A65">
          <w:rPr>
            <w:rStyle w:val="Hyperlink"/>
            <w:rFonts w:ascii="Garamond" w:hAnsi="Garamond"/>
            <w:b w:val="0"/>
            <w:caps w:val="0"/>
            <w:noProof/>
            <w:sz w:val="22"/>
            <w:szCs w:val="22"/>
          </w:rPr>
          <w:t>Oil Companies And Refineries</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_Toc23792566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3</w:t>
        </w:r>
        <w:r w:rsidR="00400039" w:rsidRPr="007E1A65">
          <w:rPr>
            <w:rFonts w:ascii="Garamond" w:hAnsi="Garamond"/>
            <w:b w:val="0"/>
            <w:noProof/>
            <w:webHidden/>
            <w:sz w:val="22"/>
            <w:szCs w:val="22"/>
          </w:rPr>
          <w:fldChar w:fldCharType="end"/>
        </w:r>
      </w:hyperlink>
    </w:p>
    <w:p w14:paraId="7B8FED4B" w14:textId="5484E381"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67" w:history="1">
        <w:r w:rsidR="007E1A65" w:rsidRPr="007E1A65">
          <w:rPr>
            <w:rStyle w:val="Hyperlink"/>
            <w:rFonts w:ascii="Garamond" w:hAnsi="Garamond"/>
            <w:b w:val="0"/>
            <w:caps w:val="0"/>
            <w:noProof/>
            <w:sz w:val="22"/>
            <w:szCs w:val="22"/>
            <w:lang w:val="en-US"/>
          </w:rPr>
          <w:t>Australian Contracts (Wartime)</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_Toc23792567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5</w:t>
        </w:r>
        <w:r w:rsidR="00400039" w:rsidRPr="007E1A65">
          <w:rPr>
            <w:rFonts w:ascii="Garamond" w:hAnsi="Garamond"/>
            <w:b w:val="0"/>
            <w:noProof/>
            <w:webHidden/>
            <w:sz w:val="22"/>
            <w:szCs w:val="22"/>
          </w:rPr>
          <w:fldChar w:fldCharType="end"/>
        </w:r>
      </w:hyperlink>
    </w:p>
    <w:p w14:paraId="5B8F413E" w14:textId="1A9DC7B5"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68" w:history="1">
        <w:r w:rsidR="007E1A65" w:rsidRPr="007E1A65">
          <w:rPr>
            <w:rStyle w:val="Hyperlink"/>
            <w:rFonts w:ascii="Garamond" w:hAnsi="Garamond"/>
            <w:b w:val="0"/>
            <w:caps w:val="0"/>
            <w:noProof/>
            <w:sz w:val="22"/>
            <w:szCs w:val="22"/>
            <w:lang w:val="en-US"/>
          </w:rPr>
          <w:t>Termination Of Wartime Contracts</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_Toc23792568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5</w:t>
        </w:r>
        <w:r w:rsidR="00400039" w:rsidRPr="007E1A65">
          <w:rPr>
            <w:rFonts w:ascii="Garamond" w:hAnsi="Garamond"/>
            <w:b w:val="0"/>
            <w:noProof/>
            <w:webHidden/>
            <w:sz w:val="22"/>
            <w:szCs w:val="22"/>
          </w:rPr>
          <w:fldChar w:fldCharType="end"/>
        </w:r>
      </w:hyperlink>
    </w:p>
    <w:p w14:paraId="21C6D00D" w14:textId="468E774C"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69" w:history="1">
        <w:r w:rsidR="007E1A65" w:rsidRPr="007E1A65">
          <w:rPr>
            <w:rStyle w:val="Hyperlink"/>
            <w:rFonts w:ascii="Garamond" w:hAnsi="Garamond"/>
            <w:b w:val="0"/>
            <w:caps w:val="0"/>
            <w:noProof/>
            <w:sz w:val="22"/>
            <w:szCs w:val="22"/>
            <w:lang w:val="en-US"/>
          </w:rPr>
          <w:t>B</w:t>
        </w:r>
        <w:r w:rsidR="00003DDF">
          <w:rPr>
            <w:rStyle w:val="Hyperlink"/>
            <w:rFonts w:ascii="Garamond" w:hAnsi="Garamond"/>
            <w:b w:val="0"/>
            <w:caps w:val="0"/>
            <w:noProof/>
            <w:sz w:val="22"/>
            <w:szCs w:val="22"/>
            <w:lang w:val="en-US"/>
          </w:rPr>
          <w:t>P</w:t>
        </w:r>
        <w:r w:rsidR="007E1A65" w:rsidRPr="007E1A65">
          <w:rPr>
            <w:rStyle w:val="Hyperlink"/>
            <w:rFonts w:ascii="Garamond" w:hAnsi="Garamond"/>
            <w:b w:val="0"/>
            <w:caps w:val="0"/>
            <w:noProof/>
            <w:sz w:val="22"/>
            <w:szCs w:val="22"/>
            <w:lang w:val="en-US"/>
          </w:rPr>
          <w:t xml:space="preserve"> Enters The Aviation Gasoline Market</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_Toc23792569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5</w:t>
        </w:r>
        <w:r w:rsidR="00400039" w:rsidRPr="007E1A65">
          <w:rPr>
            <w:rFonts w:ascii="Garamond" w:hAnsi="Garamond"/>
            <w:b w:val="0"/>
            <w:noProof/>
            <w:webHidden/>
            <w:sz w:val="22"/>
            <w:szCs w:val="22"/>
          </w:rPr>
          <w:fldChar w:fldCharType="end"/>
        </w:r>
      </w:hyperlink>
    </w:p>
    <w:p w14:paraId="6328451B" w14:textId="658B9428"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70" w:history="1">
        <w:r w:rsidR="007E1A65" w:rsidRPr="007E1A65">
          <w:rPr>
            <w:rStyle w:val="Hyperlink"/>
            <w:rFonts w:ascii="Garamond" w:hAnsi="Garamond"/>
            <w:b w:val="0"/>
            <w:caps w:val="0"/>
            <w:noProof/>
            <w:sz w:val="22"/>
            <w:szCs w:val="22"/>
          </w:rPr>
          <w:t>Shell Company Of Australia &amp; Vacuum Oil Company Contract Renewals</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_Toc23792570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6</w:t>
        </w:r>
        <w:r w:rsidR="00400039" w:rsidRPr="007E1A65">
          <w:rPr>
            <w:rFonts w:ascii="Garamond" w:hAnsi="Garamond"/>
            <w:b w:val="0"/>
            <w:noProof/>
            <w:webHidden/>
            <w:sz w:val="22"/>
            <w:szCs w:val="22"/>
          </w:rPr>
          <w:fldChar w:fldCharType="end"/>
        </w:r>
      </w:hyperlink>
    </w:p>
    <w:p w14:paraId="1AF01A77" w14:textId="24D60C85"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71" w:history="1">
        <w:r w:rsidR="007E1A65" w:rsidRPr="007E1A65">
          <w:rPr>
            <w:rStyle w:val="Hyperlink"/>
            <w:rFonts w:ascii="Garamond" w:hAnsi="Garamond"/>
            <w:b w:val="0"/>
            <w:caps w:val="0"/>
            <w:noProof/>
            <w:sz w:val="22"/>
            <w:szCs w:val="22"/>
          </w:rPr>
          <w:t>Shell &amp; Vacuum Contracts 2259 &amp; 2260 Sept 1946</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_Toc23792571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8</w:t>
        </w:r>
        <w:r w:rsidR="00400039" w:rsidRPr="007E1A65">
          <w:rPr>
            <w:rFonts w:ascii="Garamond" w:hAnsi="Garamond"/>
            <w:b w:val="0"/>
            <w:noProof/>
            <w:webHidden/>
            <w:sz w:val="22"/>
            <w:szCs w:val="22"/>
          </w:rPr>
          <w:fldChar w:fldCharType="end"/>
        </w:r>
      </w:hyperlink>
    </w:p>
    <w:p w14:paraId="0834122A" w14:textId="1AA2B978"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72" w:history="1">
        <w:r w:rsidR="007E1A65" w:rsidRPr="007E1A65">
          <w:rPr>
            <w:rStyle w:val="Hyperlink"/>
            <w:rFonts w:ascii="Garamond" w:hAnsi="Garamond"/>
            <w:b w:val="0"/>
            <w:caps w:val="0"/>
            <w:noProof/>
            <w:sz w:val="22"/>
            <w:szCs w:val="22"/>
            <w:lang w:val="en-US"/>
          </w:rPr>
          <w:t>Contract No. 2259 &amp; 2260 Between Raaf &amp; Vacuum, Shell Co.</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_Toc23792572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9</w:t>
        </w:r>
        <w:r w:rsidR="00400039" w:rsidRPr="007E1A65">
          <w:rPr>
            <w:rFonts w:ascii="Garamond" w:hAnsi="Garamond"/>
            <w:b w:val="0"/>
            <w:noProof/>
            <w:webHidden/>
            <w:sz w:val="22"/>
            <w:szCs w:val="22"/>
          </w:rPr>
          <w:fldChar w:fldCharType="end"/>
        </w:r>
      </w:hyperlink>
    </w:p>
    <w:p w14:paraId="50A97AF2" w14:textId="3DFBD9F8"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73" w:history="1">
        <w:r w:rsidR="007E1A65" w:rsidRPr="007E1A65">
          <w:rPr>
            <w:rStyle w:val="Hyperlink"/>
            <w:rFonts w:ascii="Garamond" w:hAnsi="Garamond"/>
            <w:b w:val="0"/>
            <w:caps w:val="0"/>
            <w:noProof/>
            <w:sz w:val="22"/>
            <w:szCs w:val="22"/>
            <w:lang w:val="en-US"/>
          </w:rPr>
          <w:t>Contacts Extended To December 1947</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_Toc23792573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10</w:t>
        </w:r>
        <w:r w:rsidR="00400039" w:rsidRPr="007E1A65">
          <w:rPr>
            <w:rFonts w:ascii="Garamond" w:hAnsi="Garamond"/>
            <w:b w:val="0"/>
            <w:noProof/>
            <w:webHidden/>
            <w:sz w:val="22"/>
            <w:szCs w:val="22"/>
          </w:rPr>
          <w:fldChar w:fldCharType="end"/>
        </w:r>
      </w:hyperlink>
    </w:p>
    <w:p w14:paraId="10DE7DC5" w14:textId="30E72AC5"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74" w:history="1">
        <w:r w:rsidR="007E1A65" w:rsidRPr="007E1A65">
          <w:rPr>
            <w:rStyle w:val="Hyperlink"/>
            <w:rFonts w:ascii="Garamond" w:hAnsi="Garamond"/>
            <w:b w:val="0"/>
            <w:caps w:val="0"/>
            <w:noProof/>
            <w:sz w:val="22"/>
            <w:szCs w:val="22"/>
          </w:rPr>
          <w:t>Avgas Grades 1953-1957</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_Toc23792574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11</w:t>
        </w:r>
        <w:r w:rsidR="00400039" w:rsidRPr="007E1A65">
          <w:rPr>
            <w:rFonts w:ascii="Garamond" w:hAnsi="Garamond"/>
            <w:b w:val="0"/>
            <w:noProof/>
            <w:webHidden/>
            <w:sz w:val="22"/>
            <w:szCs w:val="22"/>
          </w:rPr>
          <w:fldChar w:fldCharType="end"/>
        </w:r>
      </w:hyperlink>
    </w:p>
    <w:p w14:paraId="428B989A" w14:textId="668BFCF5"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75" w:history="1">
        <w:r w:rsidR="007E1A65" w:rsidRPr="007E1A65">
          <w:rPr>
            <w:rStyle w:val="Hyperlink"/>
            <w:rFonts w:ascii="Garamond" w:hAnsi="Garamond"/>
            <w:b w:val="0"/>
            <w:caps w:val="0"/>
            <w:noProof/>
            <w:sz w:val="22"/>
            <w:szCs w:val="22"/>
          </w:rPr>
          <w:t>Australia Still At ‘War’ – Sort Of!</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_Toc23792575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12</w:t>
        </w:r>
        <w:r w:rsidR="00400039" w:rsidRPr="007E1A65">
          <w:rPr>
            <w:rFonts w:ascii="Garamond" w:hAnsi="Garamond"/>
            <w:b w:val="0"/>
            <w:noProof/>
            <w:webHidden/>
            <w:sz w:val="22"/>
            <w:szCs w:val="22"/>
          </w:rPr>
          <w:fldChar w:fldCharType="end"/>
        </w:r>
      </w:hyperlink>
    </w:p>
    <w:p w14:paraId="006A21F8" w14:textId="5EBE889F"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76" w:history="1">
        <w:r w:rsidR="007E1A65" w:rsidRPr="007E1A65">
          <w:rPr>
            <w:rStyle w:val="Hyperlink"/>
            <w:rFonts w:ascii="Garamond" w:hAnsi="Garamond"/>
            <w:b w:val="0"/>
            <w:caps w:val="0"/>
            <w:noProof/>
            <w:sz w:val="22"/>
            <w:szCs w:val="22"/>
          </w:rPr>
          <w:t>Epilogue For 1960</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_Toc23792576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13</w:t>
        </w:r>
        <w:r w:rsidR="00400039" w:rsidRPr="007E1A65">
          <w:rPr>
            <w:rFonts w:ascii="Garamond" w:hAnsi="Garamond"/>
            <w:b w:val="0"/>
            <w:noProof/>
            <w:webHidden/>
            <w:sz w:val="22"/>
            <w:szCs w:val="22"/>
          </w:rPr>
          <w:fldChar w:fldCharType="end"/>
        </w:r>
      </w:hyperlink>
    </w:p>
    <w:p w14:paraId="02A5C84B" w14:textId="50081675"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77" w:history="1">
        <w:r w:rsidR="007E1A65" w:rsidRPr="007E1A65">
          <w:rPr>
            <w:rStyle w:val="Hyperlink"/>
            <w:rFonts w:ascii="Garamond" w:hAnsi="Garamond"/>
            <w:b w:val="0"/>
            <w:caps w:val="0"/>
            <w:noProof/>
            <w:sz w:val="22"/>
            <w:szCs w:val="22"/>
          </w:rPr>
          <w:t>Index</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_Toc23792577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14</w:t>
        </w:r>
        <w:r w:rsidR="00400039" w:rsidRPr="007E1A65">
          <w:rPr>
            <w:rFonts w:ascii="Garamond" w:hAnsi="Garamond"/>
            <w:b w:val="0"/>
            <w:noProof/>
            <w:webHidden/>
            <w:sz w:val="22"/>
            <w:szCs w:val="22"/>
          </w:rPr>
          <w:fldChar w:fldCharType="end"/>
        </w:r>
      </w:hyperlink>
    </w:p>
    <w:p w14:paraId="2D018445" w14:textId="79498716" w:rsidR="00400039" w:rsidRPr="007E1A65" w:rsidRDefault="00921034" w:rsidP="007E1A6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792578" w:history="1">
        <w:r w:rsidR="007E1A65" w:rsidRPr="007E1A65">
          <w:rPr>
            <w:rStyle w:val="Hyperlink"/>
            <w:rFonts w:ascii="Garamond" w:hAnsi="Garamond"/>
            <w:b w:val="0"/>
            <w:caps w:val="0"/>
            <w:noProof/>
            <w:sz w:val="22"/>
            <w:szCs w:val="22"/>
          </w:rPr>
          <w:t>Research Sources</w:t>
        </w:r>
        <w:r w:rsidR="007E1A65" w:rsidRPr="007E1A65">
          <w:rPr>
            <w:rFonts w:ascii="Garamond" w:hAnsi="Garamond"/>
            <w:b w:val="0"/>
            <w:caps w:val="0"/>
            <w:noProof/>
            <w:webHidden/>
            <w:sz w:val="22"/>
            <w:szCs w:val="22"/>
          </w:rPr>
          <w:tab/>
        </w:r>
        <w:r w:rsidR="00400039" w:rsidRPr="007E1A65">
          <w:rPr>
            <w:rFonts w:ascii="Garamond" w:hAnsi="Garamond"/>
            <w:b w:val="0"/>
            <w:noProof/>
            <w:webHidden/>
            <w:sz w:val="22"/>
            <w:szCs w:val="22"/>
          </w:rPr>
          <w:fldChar w:fldCharType="begin"/>
        </w:r>
        <w:r w:rsidR="00400039" w:rsidRPr="007E1A65">
          <w:rPr>
            <w:rFonts w:ascii="Garamond" w:hAnsi="Garamond"/>
            <w:b w:val="0"/>
            <w:noProof/>
            <w:webHidden/>
            <w:sz w:val="22"/>
            <w:szCs w:val="22"/>
          </w:rPr>
          <w:instrText xml:space="preserve"> PAGEREF _Toc23792578 \h </w:instrText>
        </w:r>
        <w:r w:rsidR="00400039" w:rsidRPr="007E1A65">
          <w:rPr>
            <w:rFonts w:ascii="Garamond" w:hAnsi="Garamond"/>
            <w:b w:val="0"/>
            <w:noProof/>
            <w:webHidden/>
            <w:sz w:val="22"/>
            <w:szCs w:val="22"/>
          </w:rPr>
        </w:r>
        <w:r w:rsidR="00400039" w:rsidRPr="007E1A65">
          <w:rPr>
            <w:rFonts w:ascii="Garamond" w:hAnsi="Garamond"/>
            <w:b w:val="0"/>
            <w:noProof/>
            <w:webHidden/>
            <w:sz w:val="22"/>
            <w:szCs w:val="22"/>
          </w:rPr>
          <w:fldChar w:fldCharType="separate"/>
        </w:r>
        <w:r w:rsidR="00C50BF2">
          <w:rPr>
            <w:rFonts w:ascii="Garamond" w:hAnsi="Garamond"/>
            <w:b w:val="0"/>
            <w:noProof/>
            <w:webHidden/>
            <w:sz w:val="22"/>
            <w:szCs w:val="22"/>
          </w:rPr>
          <w:t>14</w:t>
        </w:r>
        <w:r w:rsidR="00400039" w:rsidRPr="007E1A65">
          <w:rPr>
            <w:rFonts w:ascii="Garamond" w:hAnsi="Garamond"/>
            <w:b w:val="0"/>
            <w:noProof/>
            <w:webHidden/>
            <w:sz w:val="22"/>
            <w:szCs w:val="22"/>
          </w:rPr>
          <w:fldChar w:fldCharType="end"/>
        </w:r>
      </w:hyperlink>
    </w:p>
    <w:p w14:paraId="548914D5" w14:textId="77777777" w:rsidR="00EE1EF3" w:rsidRDefault="00400039" w:rsidP="00400039">
      <w:pPr>
        <w:pStyle w:val="TOC1"/>
        <w:tabs>
          <w:tab w:val="right" w:leader="dot" w:pos="9062"/>
        </w:tabs>
        <w:spacing w:before="120"/>
        <w:rPr>
          <w:rFonts w:ascii="Garamond" w:hAnsi="Garamond"/>
          <w:b w:val="0"/>
          <w:sz w:val="22"/>
          <w:szCs w:val="22"/>
        </w:rPr>
      </w:pPr>
      <w:r w:rsidRPr="007E1A65">
        <w:rPr>
          <w:rFonts w:ascii="Garamond" w:hAnsi="Garamond"/>
          <w:b w:val="0"/>
          <w:sz w:val="22"/>
          <w:szCs w:val="22"/>
        </w:rPr>
        <w:fldChar w:fldCharType="end"/>
      </w:r>
    </w:p>
    <w:p w14:paraId="0C5D8C88" w14:textId="4C2AF006" w:rsidR="00EE1EF3" w:rsidRDefault="00EE1EF3" w:rsidP="00EE1EF3">
      <w:pPr>
        <w:pStyle w:val="Caption"/>
      </w:pPr>
      <w:r>
        <w:t>Photo 2.</w:t>
      </w:r>
      <w:r w:rsidR="00A76E8D">
        <w:t xml:space="preserve"> RAAF Base Laverton, Victoria, “Open Day” 1956.</w:t>
      </w:r>
    </w:p>
    <w:p w14:paraId="0CB91FAF" w14:textId="1E44AA26" w:rsidR="00CD2BDE" w:rsidRDefault="00A76E8D" w:rsidP="00EE1EF3">
      <w:pPr>
        <w:pStyle w:val="Caption"/>
      </w:pPr>
      <w:r>
        <w:rPr>
          <w:noProof/>
          <w:lang w:val="en-AU" w:eastAsia="en-AU"/>
        </w:rPr>
        <w:drawing>
          <wp:inline distT="0" distB="0" distL="0" distR="0" wp14:anchorId="54E2C376" wp14:editId="0E311FFA">
            <wp:extent cx="5757770" cy="2159164"/>
            <wp:effectExtent l="0" t="0" r="0" b="0"/>
            <wp:docPr id="3" name="Picture 3" descr="P0044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0448.202"/>
                    <pic:cNvPicPr>
                      <a:picLocks noChangeAspect="1" noChangeArrowheads="1"/>
                    </pic:cNvPicPr>
                  </pic:nvPicPr>
                  <pic:blipFill rotWithShape="1">
                    <a:blip r:embed="rId11">
                      <a:extLst>
                        <a:ext uri="{28A0092B-C50C-407E-A947-70E740481C1C}">
                          <a14:useLocalDpi xmlns:a14="http://schemas.microsoft.com/office/drawing/2010/main" val="0"/>
                        </a:ext>
                      </a:extLst>
                    </a:blip>
                    <a:srcRect t="31303" b="17322"/>
                    <a:stretch/>
                  </pic:blipFill>
                  <pic:spPr bwMode="auto">
                    <a:xfrm>
                      <a:off x="0" y="0"/>
                      <a:ext cx="5760720" cy="2160270"/>
                    </a:xfrm>
                    <a:prstGeom prst="rect">
                      <a:avLst/>
                    </a:prstGeom>
                    <a:noFill/>
                    <a:ln>
                      <a:noFill/>
                    </a:ln>
                    <a:extLst>
                      <a:ext uri="{53640926-AAD7-44D8-BBD7-CCE9431645EC}">
                        <a14:shadowObscured xmlns:a14="http://schemas.microsoft.com/office/drawing/2010/main"/>
                      </a:ext>
                    </a:extLst>
                  </pic:spPr>
                </pic:pic>
              </a:graphicData>
            </a:graphic>
          </wp:inline>
        </w:drawing>
      </w:r>
      <w:r w:rsidR="00EE1EF3">
        <w:t xml:space="preserve"> </w:t>
      </w:r>
    </w:p>
    <w:p w14:paraId="17F829BF" w14:textId="248DFE03" w:rsidR="00A76E8D" w:rsidRPr="00A76E8D" w:rsidRDefault="00A76E8D" w:rsidP="00A76E8D">
      <w:pPr>
        <w:pStyle w:val="BodyText"/>
        <w:rPr>
          <w:lang w:val="en-US"/>
        </w:rPr>
        <w:sectPr w:rsidR="00A76E8D" w:rsidRPr="00A76E8D" w:rsidSect="00CD23F5">
          <w:endnotePr>
            <w:numFmt w:val="decimal"/>
          </w:endnotePr>
          <w:pgSz w:w="11907" w:h="16839" w:code="9"/>
          <w:pgMar w:top="1701" w:right="1134" w:bottom="1701" w:left="1701" w:header="567" w:footer="851" w:gutter="0"/>
          <w:cols w:space="720"/>
        </w:sectPr>
      </w:pPr>
      <w:r w:rsidRPr="00A76E8D">
        <w:rPr>
          <w:lang w:val="en-US"/>
        </w:rPr>
        <w:t xml:space="preserve">Laverton, Vic. 1956. A </w:t>
      </w:r>
      <w:r>
        <w:rPr>
          <w:lang w:val="en-US"/>
        </w:rPr>
        <w:t>v</w:t>
      </w:r>
      <w:r w:rsidRPr="00A76E8D">
        <w:rPr>
          <w:lang w:val="en-US"/>
        </w:rPr>
        <w:t>ariety of aircraft types displayed at "Open Day" At RAAF Base Laverton</w:t>
      </w:r>
      <w:r>
        <w:rPr>
          <w:lang w:val="en-US"/>
        </w:rPr>
        <w:fldChar w:fldCharType="begin"/>
      </w:r>
      <w:r>
        <w:instrText xml:space="preserve"> XE "</w:instrText>
      </w:r>
      <w:r w:rsidRPr="008B6316">
        <w:rPr>
          <w:lang w:val="en-US"/>
        </w:rPr>
        <w:instrText>RAAF Base Laverton</w:instrText>
      </w:r>
      <w:r>
        <w:instrText xml:space="preserve">" </w:instrText>
      </w:r>
      <w:r>
        <w:rPr>
          <w:lang w:val="en-US"/>
        </w:rPr>
        <w:fldChar w:fldCharType="end"/>
      </w:r>
      <w:r w:rsidRPr="00A76E8D">
        <w:rPr>
          <w:lang w:val="en-US"/>
        </w:rPr>
        <w:t>. From Left: Avro 707</w:t>
      </w:r>
      <w:r>
        <w:rPr>
          <w:lang w:val="en-US"/>
        </w:rPr>
        <w:fldChar w:fldCharType="begin"/>
      </w:r>
      <w:r>
        <w:instrText xml:space="preserve"> XE "</w:instrText>
      </w:r>
      <w:r w:rsidRPr="00C0271C">
        <w:rPr>
          <w:lang w:val="en-US"/>
        </w:rPr>
        <w:instrText>Avro 707</w:instrText>
      </w:r>
      <w:r>
        <w:instrText xml:space="preserve">" </w:instrText>
      </w:r>
      <w:r>
        <w:rPr>
          <w:lang w:val="en-US"/>
        </w:rPr>
        <w:fldChar w:fldCharType="end"/>
      </w:r>
      <w:r w:rsidRPr="00A76E8D">
        <w:rPr>
          <w:lang w:val="en-US"/>
        </w:rPr>
        <w:t>, CAC Avon- Sabre</w:t>
      </w:r>
      <w:r>
        <w:rPr>
          <w:lang w:val="en-US"/>
        </w:rPr>
        <w:fldChar w:fldCharType="begin"/>
      </w:r>
      <w:r>
        <w:instrText xml:space="preserve"> XE "</w:instrText>
      </w:r>
      <w:r w:rsidRPr="007D16EF">
        <w:rPr>
          <w:lang w:val="en-US"/>
        </w:rPr>
        <w:instrText>CAC Avon- Sabre</w:instrText>
      </w:r>
      <w:r>
        <w:instrText xml:space="preserve">" </w:instrText>
      </w:r>
      <w:r>
        <w:rPr>
          <w:lang w:val="en-US"/>
        </w:rPr>
        <w:fldChar w:fldCharType="end"/>
      </w:r>
      <w:r w:rsidRPr="00A76E8D">
        <w:rPr>
          <w:lang w:val="en-US"/>
        </w:rPr>
        <w:t xml:space="preserve"> (</w:t>
      </w:r>
      <w:r>
        <w:rPr>
          <w:lang w:val="en-US"/>
        </w:rPr>
        <w:t>t</w:t>
      </w:r>
      <w:r w:rsidRPr="00A76E8D">
        <w:rPr>
          <w:lang w:val="en-US"/>
        </w:rPr>
        <w:t>wo)</w:t>
      </w:r>
      <w:r>
        <w:rPr>
          <w:lang w:val="en-US"/>
        </w:rPr>
        <w:t>,</w:t>
      </w:r>
      <w:r w:rsidRPr="00A76E8D">
        <w:rPr>
          <w:lang w:val="en-US"/>
        </w:rPr>
        <w:t xml:space="preserve"> Gloster Meteor</w:t>
      </w:r>
      <w:r>
        <w:rPr>
          <w:lang w:val="en-US"/>
        </w:rPr>
        <w:fldChar w:fldCharType="begin"/>
      </w:r>
      <w:r>
        <w:instrText xml:space="preserve"> XE "</w:instrText>
      </w:r>
      <w:r w:rsidRPr="003724A0">
        <w:rPr>
          <w:lang w:val="en-US"/>
        </w:rPr>
        <w:instrText>Gloster Meteor</w:instrText>
      </w:r>
      <w:r>
        <w:instrText xml:space="preserve">" </w:instrText>
      </w:r>
      <w:r>
        <w:rPr>
          <w:lang w:val="en-US"/>
        </w:rPr>
        <w:fldChar w:fldCharType="end"/>
      </w:r>
      <w:r w:rsidRPr="00A76E8D">
        <w:rPr>
          <w:lang w:val="en-US"/>
        </w:rPr>
        <w:t>, CAC Winjeel</w:t>
      </w:r>
      <w:r>
        <w:rPr>
          <w:lang w:val="en-US"/>
        </w:rPr>
        <w:fldChar w:fldCharType="begin"/>
      </w:r>
      <w:r>
        <w:instrText xml:space="preserve"> XE "</w:instrText>
      </w:r>
      <w:r w:rsidRPr="001109B8">
        <w:rPr>
          <w:lang w:val="en-US"/>
        </w:rPr>
        <w:instrText>CAC Winjeel</w:instrText>
      </w:r>
      <w:r>
        <w:instrText xml:space="preserve">" </w:instrText>
      </w:r>
      <w:r>
        <w:rPr>
          <w:lang w:val="en-US"/>
        </w:rPr>
        <w:fldChar w:fldCharType="end"/>
      </w:r>
      <w:r w:rsidRPr="00A76E8D">
        <w:rPr>
          <w:lang w:val="en-US"/>
        </w:rPr>
        <w:t>, North American P-51</w:t>
      </w:r>
      <w:r>
        <w:rPr>
          <w:lang w:val="en-US"/>
        </w:rPr>
        <w:t xml:space="preserve">D </w:t>
      </w:r>
      <w:r w:rsidRPr="00A76E8D">
        <w:rPr>
          <w:lang w:val="en-US"/>
        </w:rPr>
        <w:t>Mustang</w:t>
      </w:r>
      <w:r>
        <w:rPr>
          <w:lang w:val="en-US"/>
        </w:rPr>
        <w:fldChar w:fldCharType="begin"/>
      </w:r>
      <w:r>
        <w:instrText xml:space="preserve"> XE "</w:instrText>
      </w:r>
      <w:r w:rsidRPr="005C5AD1">
        <w:rPr>
          <w:lang w:val="en-US"/>
        </w:rPr>
        <w:instrText>P-51D Mustang</w:instrText>
      </w:r>
      <w:r>
        <w:instrText xml:space="preserve">" </w:instrText>
      </w:r>
      <w:r>
        <w:rPr>
          <w:lang w:val="en-US"/>
        </w:rPr>
        <w:fldChar w:fldCharType="end"/>
      </w:r>
      <w:r w:rsidRPr="00A76E8D">
        <w:rPr>
          <w:lang w:val="en-US"/>
        </w:rPr>
        <w:t xml:space="preserve"> and a Douglas C47 Dakota</w:t>
      </w:r>
      <w:r>
        <w:rPr>
          <w:lang w:val="en-US"/>
        </w:rPr>
        <w:fldChar w:fldCharType="begin"/>
      </w:r>
      <w:r>
        <w:instrText xml:space="preserve"> XE "</w:instrText>
      </w:r>
      <w:r w:rsidRPr="006F0186">
        <w:rPr>
          <w:lang w:val="en-US"/>
        </w:rPr>
        <w:instrText>Douglas C47 Dakota</w:instrText>
      </w:r>
      <w:r>
        <w:instrText xml:space="preserve">" </w:instrText>
      </w:r>
      <w:r>
        <w:rPr>
          <w:lang w:val="en-US"/>
        </w:rPr>
        <w:fldChar w:fldCharType="end"/>
      </w:r>
      <w:r w:rsidRPr="00A76E8D">
        <w:rPr>
          <w:lang w:val="en-US"/>
        </w:rPr>
        <w:t xml:space="preserve"> (centre background).</w:t>
      </w:r>
    </w:p>
    <w:p w14:paraId="35012A5B" w14:textId="77777777" w:rsidR="00CD2BDE" w:rsidRDefault="00CD2BDE" w:rsidP="00350D57">
      <w:pPr>
        <w:pStyle w:val="Heading1"/>
      </w:pPr>
      <w:bookmarkStart w:id="0" w:name="_Toc23792564"/>
      <w:r>
        <w:lastRenderedPageBreak/>
        <w:t>Summary</w:t>
      </w:r>
      <w:bookmarkEnd w:id="0"/>
    </w:p>
    <w:p w14:paraId="08C2BE3A" w14:textId="77777777" w:rsidR="00DC64FB" w:rsidRPr="00350D57" w:rsidRDefault="00190D5E" w:rsidP="00350D57">
      <w:pPr>
        <w:pStyle w:val="BodyText"/>
      </w:pPr>
      <w:r w:rsidRPr="00350D57">
        <w:t>This was a period of recovery from World War II</w:t>
      </w:r>
      <w:r w:rsidR="006A6B1F" w:rsidRPr="00350D57">
        <w:t>, rebuilding refineries and hopefully returning to normal</w:t>
      </w:r>
      <w:r w:rsidRPr="00350D57">
        <w:t>. Colonial empires were unravelling, but the European powers were still keen to retain their colonial possessions</w:t>
      </w:r>
      <w:r w:rsidR="006A6B1F" w:rsidRPr="00350D57">
        <w:t xml:space="preserve"> however</w:t>
      </w:r>
      <w:r w:rsidR="006060B5" w:rsidRPr="00350D57">
        <w:t>,</w:t>
      </w:r>
      <w:r w:rsidR="006A6B1F" w:rsidRPr="00350D57">
        <w:t xml:space="preserve"> those in the colonies wanted their own destinies. The threat of communism with the ‘domino theory’ </w:t>
      </w:r>
      <w:r w:rsidR="006060B5" w:rsidRPr="00350D57">
        <w:t xml:space="preserve">would impact upon Australia’s place in the world. </w:t>
      </w:r>
    </w:p>
    <w:p w14:paraId="32087064" w14:textId="70EC6F38" w:rsidR="006060B5" w:rsidRPr="00350D57" w:rsidRDefault="006060B5" w:rsidP="00350D57">
      <w:pPr>
        <w:pStyle w:val="BodyText"/>
      </w:pPr>
      <w:r w:rsidRPr="00350D57">
        <w:t>For Australia and the suppliers of aviation gasoline (Shell Company</w:t>
      </w:r>
      <w:r w:rsidR="008730C3" w:rsidRPr="00350D57">
        <w:fldChar w:fldCharType="begin"/>
      </w:r>
      <w:r w:rsidR="008730C3" w:rsidRPr="00350D57">
        <w:instrText xml:space="preserve"> XE "Shell Company" </w:instrText>
      </w:r>
      <w:r w:rsidR="008730C3" w:rsidRPr="00350D57">
        <w:fldChar w:fldCharType="end"/>
      </w:r>
      <w:r w:rsidRPr="00350D57">
        <w:t xml:space="preserve"> of Australia and Vacuum Oil Company</w:t>
      </w:r>
      <w:r w:rsidR="008730C3" w:rsidRPr="00350D57">
        <w:fldChar w:fldCharType="begin"/>
      </w:r>
      <w:r w:rsidR="008730C3" w:rsidRPr="00350D57">
        <w:instrText xml:space="preserve"> XE "Vacuum Oil Company" </w:instrText>
      </w:r>
      <w:r w:rsidR="008730C3" w:rsidRPr="00350D57">
        <w:fldChar w:fldCharType="end"/>
      </w:r>
      <w:r w:rsidRPr="00350D57">
        <w:t>)</w:t>
      </w:r>
      <w:r w:rsidR="00755F33" w:rsidRPr="00350D57">
        <w:t>,</w:t>
      </w:r>
      <w:r w:rsidRPr="00350D57">
        <w:t xml:space="preserve"> there were still commitments to be honoured and new contracts to be made. But there was to be a new competitor about to enter the Australian market </w:t>
      </w:r>
      <w:r w:rsidR="00755F33" w:rsidRPr="00350D57">
        <w:t xml:space="preserve">- </w:t>
      </w:r>
      <w:r w:rsidRPr="00350D57">
        <w:t>BP Air</w:t>
      </w:r>
      <w:r w:rsidR="008730C3" w:rsidRPr="00350D57">
        <w:fldChar w:fldCharType="begin"/>
      </w:r>
      <w:r w:rsidR="008730C3" w:rsidRPr="00350D57">
        <w:instrText xml:space="preserve"> XE "BP Air" </w:instrText>
      </w:r>
      <w:r w:rsidR="008730C3" w:rsidRPr="00350D57">
        <w:fldChar w:fldCharType="end"/>
      </w:r>
      <w:r w:rsidRPr="00350D57">
        <w:t>.</w:t>
      </w:r>
    </w:p>
    <w:p w14:paraId="08CC8473" w14:textId="77777777" w:rsidR="007C278A" w:rsidRPr="00BF6D40" w:rsidRDefault="007C278A" w:rsidP="00350D57">
      <w:pPr>
        <w:pStyle w:val="Heading1"/>
      </w:pPr>
      <w:bookmarkStart w:id="1" w:name="_Toc23792565"/>
      <w:r w:rsidRPr="00BF6D40">
        <w:t xml:space="preserve">Recovery from the </w:t>
      </w:r>
      <w:r w:rsidR="0020655D" w:rsidRPr="00BF6D40">
        <w:t xml:space="preserve">Second World War </w:t>
      </w:r>
      <w:r w:rsidRPr="00BF6D40">
        <w:t>19</w:t>
      </w:r>
      <w:r w:rsidR="0020655D" w:rsidRPr="00BF6D40">
        <w:t>46</w:t>
      </w:r>
      <w:r w:rsidRPr="00BF6D40">
        <w:t>-19</w:t>
      </w:r>
      <w:r w:rsidR="0020655D" w:rsidRPr="00BF6D40">
        <w:t>60</w:t>
      </w:r>
      <w:bookmarkEnd w:id="1"/>
    </w:p>
    <w:p w14:paraId="2901D445" w14:textId="77777777" w:rsidR="00D136E5" w:rsidRDefault="007C278A" w:rsidP="00E66639">
      <w:pPr>
        <w:pStyle w:val="BodyText"/>
      </w:pPr>
      <w:r>
        <w:t>Australia</w:t>
      </w:r>
      <w:r w:rsidR="0020655D">
        <w:t xml:space="preserve">n Forces had fought on three continents, </w:t>
      </w:r>
      <w:r w:rsidR="007C0DD7">
        <w:t>Africa</w:t>
      </w:r>
      <w:r w:rsidR="008730C3">
        <w:fldChar w:fldCharType="begin"/>
      </w:r>
      <w:r w:rsidR="008730C3">
        <w:instrText xml:space="preserve"> XE "</w:instrText>
      </w:r>
      <w:r w:rsidR="008730C3" w:rsidRPr="000E0A6E">
        <w:instrText>Africa</w:instrText>
      </w:r>
      <w:r w:rsidR="008730C3">
        <w:instrText xml:space="preserve">" </w:instrText>
      </w:r>
      <w:r w:rsidR="008730C3">
        <w:fldChar w:fldCharType="end"/>
      </w:r>
      <w:r w:rsidR="007C0DD7">
        <w:t>, Europe</w:t>
      </w:r>
      <w:r w:rsidR="008730C3">
        <w:fldChar w:fldCharType="begin"/>
      </w:r>
      <w:r w:rsidR="008730C3">
        <w:instrText xml:space="preserve"> XE "</w:instrText>
      </w:r>
      <w:r w:rsidR="008730C3" w:rsidRPr="004D4C6F">
        <w:instrText>Europe</w:instrText>
      </w:r>
      <w:r w:rsidR="008730C3">
        <w:instrText xml:space="preserve">" </w:instrText>
      </w:r>
      <w:r w:rsidR="008730C3">
        <w:fldChar w:fldCharType="end"/>
      </w:r>
      <w:r w:rsidR="007C0DD7">
        <w:t xml:space="preserve"> and </w:t>
      </w:r>
      <w:r w:rsidR="008730C3">
        <w:t xml:space="preserve">Southeast </w:t>
      </w:r>
      <w:r w:rsidR="007C0DD7">
        <w:t>Asia</w:t>
      </w:r>
      <w:r w:rsidR="00927806">
        <w:fldChar w:fldCharType="begin"/>
      </w:r>
      <w:r w:rsidR="00927806">
        <w:instrText xml:space="preserve"> XE "</w:instrText>
      </w:r>
      <w:r w:rsidR="00927806" w:rsidRPr="00107CD0">
        <w:instrText>Southeast Asia</w:instrText>
      </w:r>
      <w:r w:rsidR="00927806">
        <w:instrText xml:space="preserve">" </w:instrText>
      </w:r>
      <w:r w:rsidR="00927806">
        <w:fldChar w:fldCharType="end"/>
      </w:r>
      <w:r w:rsidR="00D136E5">
        <w:t>.</w:t>
      </w:r>
      <w:r w:rsidR="007C0DD7">
        <w:t xml:space="preserve"> </w:t>
      </w:r>
    </w:p>
    <w:p w14:paraId="46392026" w14:textId="77777777" w:rsidR="0020655D" w:rsidRDefault="00D136E5" w:rsidP="00E66639">
      <w:pPr>
        <w:pStyle w:val="BodyText"/>
      </w:pPr>
      <w:r>
        <w:t>W</w:t>
      </w:r>
      <w:r w:rsidR="0020655D">
        <w:t xml:space="preserve">hat initially started as defending </w:t>
      </w:r>
      <w:r w:rsidR="007C0DD7">
        <w:t>‘M</w:t>
      </w:r>
      <w:r w:rsidR="0020655D">
        <w:t>other Eng</w:t>
      </w:r>
      <w:r w:rsidR="007C0DD7">
        <w:t>la</w:t>
      </w:r>
      <w:r w:rsidR="0020655D">
        <w:t>nd</w:t>
      </w:r>
      <w:r w:rsidR="00927806">
        <w:fldChar w:fldCharType="begin"/>
      </w:r>
      <w:r w:rsidR="00927806">
        <w:instrText xml:space="preserve"> XE "</w:instrText>
      </w:r>
      <w:r w:rsidR="00927806" w:rsidRPr="00DD46B7">
        <w:instrText>England</w:instrText>
      </w:r>
      <w:r w:rsidR="00927806">
        <w:instrText xml:space="preserve">" </w:instrText>
      </w:r>
      <w:r w:rsidR="00927806">
        <w:fldChar w:fldCharType="end"/>
      </w:r>
      <w:r w:rsidR="007C0DD7">
        <w:t xml:space="preserve">’ </w:t>
      </w:r>
      <w:r w:rsidR="0020655D">
        <w:t>and the British Empire</w:t>
      </w:r>
      <w:r w:rsidR="00927806">
        <w:fldChar w:fldCharType="begin"/>
      </w:r>
      <w:r w:rsidR="00927806">
        <w:instrText xml:space="preserve"> XE "</w:instrText>
      </w:r>
      <w:r w:rsidR="00927806" w:rsidRPr="004E2D35">
        <w:instrText>British Empire</w:instrText>
      </w:r>
      <w:r w:rsidR="00927806">
        <w:instrText xml:space="preserve">" </w:instrText>
      </w:r>
      <w:r w:rsidR="00927806">
        <w:fldChar w:fldCharType="end"/>
      </w:r>
      <w:r w:rsidR="0020655D">
        <w:t xml:space="preserve"> </w:t>
      </w:r>
      <w:r w:rsidR="007C0DD7">
        <w:t xml:space="preserve">in remote lands from the ‘evils threat of the Hun’ – again </w:t>
      </w:r>
      <w:r>
        <w:t>–</w:t>
      </w:r>
      <w:r w:rsidR="007C0DD7">
        <w:t xml:space="preserve"> </w:t>
      </w:r>
      <w:r>
        <w:t xml:space="preserve">but </w:t>
      </w:r>
      <w:r w:rsidR="007C0DD7">
        <w:t>this time in the form of Hitler’s Nazis,</w:t>
      </w:r>
      <w:r w:rsidR="0020655D">
        <w:t xml:space="preserve"> had changed to defending </w:t>
      </w:r>
      <w:r>
        <w:t xml:space="preserve">‘AUSTRALIA’ </w:t>
      </w:r>
      <w:r w:rsidR="0020655D">
        <w:t>on the home front with the “Japs at our front door’.</w:t>
      </w:r>
      <w:r w:rsidR="007C0DD7">
        <w:t xml:space="preserve"> From this turmoil there would emerge the ANZUS Treaty</w:t>
      </w:r>
      <w:r w:rsidR="00927806">
        <w:fldChar w:fldCharType="begin"/>
      </w:r>
      <w:r w:rsidR="00927806">
        <w:instrText xml:space="preserve"> XE "</w:instrText>
      </w:r>
      <w:r w:rsidR="00927806" w:rsidRPr="008630BC">
        <w:instrText>ANZUS Treaty</w:instrText>
      </w:r>
      <w:r w:rsidR="00927806">
        <w:instrText xml:space="preserve">" </w:instrText>
      </w:r>
      <w:r w:rsidR="00927806">
        <w:fldChar w:fldCharType="end"/>
      </w:r>
      <w:r w:rsidR="007C0DD7">
        <w:t xml:space="preserve"> (signed in 1951) and the ‘domino theory</w:t>
      </w:r>
      <w:r w:rsidR="00927806">
        <w:fldChar w:fldCharType="begin"/>
      </w:r>
      <w:r w:rsidR="00927806">
        <w:instrText xml:space="preserve"> XE "</w:instrText>
      </w:r>
      <w:r w:rsidR="00927806" w:rsidRPr="00BA4D5B">
        <w:instrText>domino theory</w:instrText>
      </w:r>
      <w:r w:rsidR="00927806">
        <w:instrText xml:space="preserve">" </w:instrText>
      </w:r>
      <w:r w:rsidR="00927806">
        <w:fldChar w:fldCharType="end"/>
      </w:r>
      <w:r w:rsidR="007C0DD7">
        <w:t>’ on Communism</w:t>
      </w:r>
      <w:r w:rsidR="00927806">
        <w:fldChar w:fldCharType="begin"/>
      </w:r>
      <w:r w:rsidR="00927806">
        <w:instrText xml:space="preserve"> XE "</w:instrText>
      </w:r>
      <w:r w:rsidR="00927806" w:rsidRPr="00086CCD">
        <w:instrText>Communism</w:instrText>
      </w:r>
      <w:r w:rsidR="00927806">
        <w:instrText xml:space="preserve">" </w:instrText>
      </w:r>
      <w:r w:rsidR="00927806">
        <w:fldChar w:fldCharType="end"/>
      </w:r>
      <w:r>
        <w:t xml:space="preserve"> (1954)</w:t>
      </w:r>
      <w:r w:rsidR="007C0DD7">
        <w:t>.</w:t>
      </w:r>
    </w:p>
    <w:p w14:paraId="18933DC7" w14:textId="008BBD16" w:rsidR="007C0DD7" w:rsidRDefault="007C0DD7" w:rsidP="00E66639">
      <w:pPr>
        <w:pStyle w:val="BodyText"/>
      </w:pPr>
      <w:r>
        <w:t>[</w:t>
      </w:r>
      <w:r w:rsidRPr="007C0DD7">
        <w:t>The Australia</w:t>
      </w:r>
      <w:r w:rsidR="00BF6D40">
        <w:fldChar w:fldCharType="begin"/>
      </w:r>
      <w:r w:rsidR="00BF6D40">
        <w:instrText xml:space="preserve"> XE "</w:instrText>
      </w:r>
      <w:r w:rsidR="00BF6D40" w:rsidRPr="00D146ED">
        <w:instrText>Australia</w:instrText>
      </w:r>
      <w:r w:rsidR="00BF6D40">
        <w:instrText xml:space="preserve">" </w:instrText>
      </w:r>
      <w:r w:rsidR="00BF6D40">
        <w:fldChar w:fldCharType="end"/>
      </w:r>
      <w:r w:rsidRPr="007C0DD7">
        <w:t>, New Zealand</w:t>
      </w:r>
      <w:r w:rsidR="00927806">
        <w:fldChar w:fldCharType="begin"/>
      </w:r>
      <w:r w:rsidR="00927806">
        <w:instrText xml:space="preserve"> XE "</w:instrText>
      </w:r>
      <w:r w:rsidR="00927806" w:rsidRPr="00EA1F2B">
        <w:instrText>New Zealand</w:instrText>
      </w:r>
      <w:r w:rsidR="00927806">
        <w:instrText xml:space="preserve">" </w:instrText>
      </w:r>
      <w:r w:rsidR="00927806">
        <w:fldChar w:fldCharType="end"/>
      </w:r>
      <w:r w:rsidRPr="007C0DD7">
        <w:t>, United States Security Treaty</w:t>
      </w:r>
      <w:r w:rsidR="00927806">
        <w:fldChar w:fldCharType="begin"/>
      </w:r>
      <w:r w:rsidR="00927806">
        <w:instrText xml:space="preserve"> XE "</w:instrText>
      </w:r>
      <w:r w:rsidR="00927806" w:rsidRPr="001461B9">
        <w:instrText>United States Security Treaty</w:instrText>
      </w:r>
      <w:r w:rsidR="00927806">
        <w:instrText xml:space="preserve">" </w:instrText>
      </w:r>
      <w:r w:rsidR="00927806">
        <w:fldChar w:fldCharType="end"/>
      </w:r>
      <w:r w:rsidRPr="007C0DD7">
        <w:t xml:space="preserve"> (ANZUS or ANZUS Treaty</w:t>
      </w:r>
      <w:r w:rsidR="00927806">
        <w:fldChar w:fldCharType="begin"/>
      </w:r>
      <w:r w:rsidR="00927806">
        <w:instrText xml:space="preserve"> XE "</w:instrText>
      </w:r>
      <w:r w:rsidR="00927806" w:rsidRPr="007B79D0">
        <w:instrText>ANZUS Treaty</w:instrText>
      </w:r>
      <w:r w:rsidR="00927806">
        <w:instrText xml:space="preserve">" </w:instrText>
      </w:r>
      <w:r w:rsidR="00927806">
        <w:fldChar w:fldCharType="end"/>
      </w:r>
      <w:r w:rsidRPr="007C0DD7">
        <w:t xml:space="preserve">) </w:t>
      </w:r>
      <w:r w:rsidR="00755F33">
        <w:t>wa</w:t>
      </w:r>
      <w:r w:rsidRPr="007C0DD7">
        <w:t>s the military alliance which b</w:t>
      </w:r>
      <w:r w:rsidR="00755F33">
        <w:t>ound</w:t>
      </w:r>
      <w:r w:rsidRPr="007C0DD7">
        <w:t xml:space="preserve"> Australia and New Zealand and, separately, Australia and the United States to cooperate on defen</w:t>
      </w:r>
      <w:r w:rsidR="006060B5">
        <w:t>c</w:t>
      </w:r>
      <w:r w:rsidRPr="007C0DD7">
        <w:t>e matters in the Pacific Ocean</w:t>
      </w:r>
      <w:r w:rsidR="00BF6D40">
        <w:fldChar w:fldCharType="begin"/>
      </w:r>
      <w:r w:rsidR="00BF6D40">
        <w:instrText xml:space="preserve"> XE "</w:instrText>
      </w:r>
      <w:r w:rsidR="00BF6D40" w:rsidRPr="006312CA">
        <w:instrText>Pacific Ocean</w:instrText>
      </w:r>
      <w:r w:rsidR="00BF6D40">
        <w:instrText xml:space="preserve">" </w:instrText>
      </w:r>
      <w:r w:rsidR="00BF6D40">
        <w:fldChar w:fldCharType="end"/>
      </w:r>
      <w:r w:rsidRPr="007C0DD7">
        <w:t xml:space="preserve"> area, though today the treaty is understood to relate to attacks in any area</w:t>
      </w:r>
      <w:r>
        <w:t>]</w:t>
      </w:r>
      <w:r>
        <w:rPr>
          <w:rStyle w:val="EndnoteReference"/>
        </w:rPr>
        <w:endnoteReference w:id="1"/>
      </w:r>
    </w:p>
    <w:p w14:paraId="63B5CB51" w14:textId="57E2593F" w:rsidR="00D136E5" w:rsidRPr="00D136E5" w:rsidRDefault="00D136E5" w:rsidP="00E66639">
      <w:pPr>
        <w:pStyle w:val="BodyText"/>
      </w:pPr>
      <w:r>
        <w:t>[</w:t>
      </w:r>
      <w:r w:rsidRPr="00D136E5">
        <w:t xml:space="preserve">The </w:t>
      </w:r>
      <w:r>
        <w:t>‘</w:t>
      </w:r>
      <w:r w:rsidRPr="00D136E5">
        <w:t>domino theory</w:t>
      </w:r>
      <w:r w:rsidR="00927806">
        <w:fldChar w:fldCharType="begin"/>
      </w:r>
      <w:r w:rsidR="00927806">
        <w:instrText xml:space="preserve"> XE "</w:instrText>
      </w:r>
      <w:r w:rsidR="00927806" w:rsidRPr="00EC34F7">
        <w:instrText>domino theory</w:instrText>
      </w:r>
      <w:r w:rsidR="00927806">
        <w:instrText xml:space="preserve">" </w:instrText>
      </w:r>
      <w:r w:rsidR="00927806">
        <w:fldChar w:fldCharType="end"/>
      </w:r>
      <w:r>
        <w:t>’</w:t>
      </w:r>
      <w:r w:rsidRPr="00D136E5">
        <w:t xml:space="preserve"> was a mid-20</w:t>
      </w:r>
      <w:r w:rsidRPr="009B6842">
        <w:rPr>
          <w:vertAlign w:val="superscript"/>
        </w:rPr>
        <w:t>th</w:t>
      </w:r>
      <w:r w:rsidRPr="00D136E5">
        <w:t xml:space="preserve"> century foreign policy theory, promoted by the government of the United States</w:t>
      </w:r>
      <w:r w:rsidR="008516BC">
        <w:t>;</w:t>
      </w:r>
      <w:r w:rsidRPr="00D136E5">
        <w:t xml:space="preserve"> that speculated that if one land in a region came under the influence of communism</w:t>
      </w:r>
      <w:r w:rsidR="00927806">
        <w:fldChar w:fldCharType="begin"/>
      </w:r>
      <w:r w:rsidR="00927806">
        <w:instrText xml:space="preserve"> XE "</w:instrText>
      </w:r>
      <w:r w:rsidR="00927806" w:rsidRPr="00D2019E">
        <w:instrText>communism</w:instrText>
      </w:r>
      <w:r w:rsidR="00927806">
        <w:instrText xml:space="preserve">" </w:instrText>
      </w:r>
      <w:r w:rsidR="00927806">
        <w:fldChar w:fldCharType="end"/>
      </w:r>
      <w:r w:rsidRPr="00D136E5">
        <w:t>, then the surrounding countries would follow in a domino effect.</w:t>
      </w:r>
      <w:r>
        <w:t>]</w:t>
      </w:r>
      <w:r>
        <w:rPr>
          <w:rStyle w:val="EndnoteReference"/>
        </w:rPr>
        <w:endnoteReference w:id="2"/>
      </w:r>
    </w:p>
    <w:p w14:paraId="5045BBF7" w14:textId="77777777" w:rsidR="00CD2BDE" w:rsidRDefault="00CD2BDE" w:rsidP="00350D57">
      <w:pPr>
        <w:pStyle w:val="Heading1"/>
      </w:pPr>
      <w:bookmarkStart w:id="2" w:name="_Toc23792566"/>
      <w:r>
        <w:t>Oil Companies and Refineries</w:t>
      </w:r>
      <w:bookmarkEnd w:id="2"/>
    </w:p>
    <w:p w14:paraId="1E48CEE5" w14:textId="15C985DC" w:rsidR="00FE30DE" w:rsidRDefault="002D574A" w:rsidP="00350D57">
      <w:pPr>
        <w:pStyle w:val="BodyText"/>
      </w:pPr>
      <w:r w:rsidRPr="00350D57">
        <w:t>Immediately after WWII the production of aviation gasoline</w:t>
      </w:r>
      <w:r w:rsidR="00927806" w:rsidRPr="00350D57">
        <w:fldChar w:fldCharType="begin"/>
      </w:r>
      <w:r w:rsidR="00927806" w:rsidRPr="00350D57">
        <w:instrText xml:space="preserve"> XE "aviation gasoline" </w:instrText>
      </w:r>
      <w:r w:rsidR="00927806" w:rsidRPr="00350D57">
        <w:fldChar w:fldCharType="end"/>
      </w:r>
      <w:r w:rsidRPr="00350D57">
        <w:t xml:space="preserve"> was still limited to those refineries</w:t>
      </w:r>
      <w:r w:rsidR="00927806" w:rsidRPr="00350D57">
        <w:fldChar w:fldCharType="begin"/>
      </w:r>
      <w:r w:rsidR="00927806" w:rsidRPr="00350D57">
        <w:instrText xml:space="preserve"> XE "refineries" </w:instrText>
      </w:r>
      <w:r w:rsidR="00927806" w:rsidRPr="00350D57">
        <w:fldChar w:fldCharType="end"/>
      </w:r>
      <w:r w:rsidRPr="00350D57">
        <w:t xml:space="preserve"> of the war years, namely the United States</w:t>
      </w:r>
      <w:r w:rsidR="00927806" w:rsidRPr="00350D57">
        <w:fldChar w:fldCharType="begin"/>
      </w:r>
      <w:r w:rsidR="00927806" w:rsidRPr="00350D57">
        <w:instrText xml:space="preserve"> XE "United States" </w:instrText>
      </w:r>
      <w:r w:rsidR="00927806" w:rsidRPr="00350D57">
        <w:fldChar w:fldCharType="end"/>
      </w:r>
      <w:r w:rsidRPr="00350D57">
        <w:t xml:space="preserve"> with lesser contributions from the Caribbean</w:t>
      </w:r>
      <w:r w:rsidR="00927806" w:rsidRPr="00350D57">
        <w:fldChar w:fldCharType="begin"/>
      </w:r>
      <w:r w:rsidR="00927806" w:rsidRPr="00350D57">
        <w:instrText xml:space="preserve"> XE "Caribbean" </w:instrText>
      </w:r>
      <w:r w:rsidR="00927806" w:rsidRPr="00350D57">
        <w:fldChar w:fldCharType="end"/>
      </w:r>
      <w:r w:rsidRPr="00350D57">
        <w:t xml:space="preserve"> region, the Middle East</w:t>
      </w:r>
      <w:r w:rsidR="00927806" w:rsidRPr="00350D57">
        <w:fldChar w:fldCharType="begin"/>
      </w:r>
      <w:r w:rsidR="00927806" w:rsidRPr="00350D57">
        <w:instrText xml:space="preserve"> XE "Middle East" </w:instrText>
      </w:r>
      <w:r w:rsidR="00927806" w:rsidRPr="00350D57">
        <w:fldChar w:fldCharType="end"/>
      </w:r>
      <w:r w:rsidRPr="00350D57">
        <w:t xml:space="preserve"> and Britain</w:t>
      </w:r>
      <w:r w:rsidR="00927806" w:rsidRPr="00350D57">
        <w:fldChar w:fldCharType="begin"/>
      </w:r>
      <w:r w:rsidR="00927806" w:rsidRPr="00350D57">
        <w:instrText xml:space="preserve"> XE "Britain" </w:instrText>
      </w:r>
      <w:r w:rsidR="00927806" w:rsidRPr="00350D57">
        <w:fldChar w:fldCharType="end"/>
      </w:r>
      <w:r w:rsidRPr="00350D57">
        <w:t>. The refineries of the Dutch East Indies</w:t>
      </w:r>
      <w:r w:rsidR="00927806" w:rsidRPr="00350D57">
        <w:fldChar w:fldCharType="begin"/>
      </w:r>
      <w:r w:rsidR="00927806" w:rsidRPr="00350D57">
        <w:instrText xml:space="preserve"> XE "Dutch East Indies" </w:instrText>
      </w:r>
      <w:r w:rsidR="00927806" w:rsidRPr="00350D57">
        <w:fldChar w:fldCharType="end"/>
      </w:r>
      <w:r w:rsidRPr="00350D57">
        <w:t xml:space="preserve"> were in ruins and </w:t>
      </w:r>
      <w:r w:rsidR="00FA0F91" w:rsidRPr="00350D57">
        <w:t xml:space="preserve">the colonies of the European empires, particularly in the East, were seeking self-determination </w:t>
      </w:r>
      <w:r w:rsidR="00FF1105" w:rsidRPr="00350D57">
        <w:t>–</w:t>
      </w:r>
      <w:r w:rsidR="00FA0F91" w:rsidRPr="00350D57">
        <w:t xml:space="preserve"> </w:t>
      </w:r>
      <w:r w:rsidR="006C2253" w:rsidRPr="00350D57">
        <w:t>Batavia</w:t>
      </w:r>
      <w:r w:rsidR="00927806" w:rsidRPr="00350D57">
        <w:fldChar w:fldCharType="begin"/>
      </w:r>
      <w:r w:rsidR="00927806" w:rsidRPr="00350D57">
        <w:instrText xml:space="preserve"> XE "Batavia" </w:instrText>
      </w:r>
      <w:r w:rsidR="00927806" w:rsidRPr="00350D57">
        <w:fldChar w:fldCharType="end"/>
      </w:r>
      <w:r w:rsidR="006C2253" w:rsidRPr="00350D57">
        <w:t xml:space="preserve"> (</w:t>
      </w:r>
      <w:r w:rsidR="00FF1105" w:rsidRPr="00350D57">
        <w:t>Indonesia</w:t>
      </w:r>
      <w:r w:rsidR="00927806" w:rsidRPr="00350D57">
        <w:fldChar w:fldCharType="begin"/>
      </w:r>
      <w:r w:rsidR="00927806" w:rsidRPr="00350D57">
        <w:instrText xml:space="preserve"> XE "Indonesia" </w:instrText>
      </w:r>
      <w:r w:rsidR="00927806" w:rsidRPr="00350D57">
        <w:fldChar w:fldCharType="end"/>
      </w:r>
      <w:r w:rsidR="006C2253" w:rsidRPr="00350D57">
        <w:t>)</w:t>
      </w:r>
      <w:r w:rsidR="00FF1105" w:rsidRPr="00350D57">
        <w:t xml:space="preserve"> from the Dutch, Indochina</w:t>
      </w:r>
      <w:r w:rsidR="00927806" w:rsidRPr="00350D57">
        <w:fldChar w:fldCharType="begin"/>
      </w:r>
      <w:r w:rsidR="00927806" w:rsidRPr="00350D57">
        <w:instrText xml:space="preserve"> XE "Indochina" </w:instrText>
      </w:r>
      <w:r w:rsidR="00927806" w:rsidRPr="00350D57">
        <w:fldChar w:fldCharType="end"/>
      </w:r>
      <w:r w:rsidR="00FF1105" w:rsidRPr="00350D57">
        <w:t xml:space="preserve"> from the French</w:t>
      </w:r>
      <w:r w:rsidR="00927806" w:rsidRPr="00350D57">
        <w:fldChar w:fldCharType="begin"/>
      </w:r>
      <w:r w:rsidR="00927806" w:rsidRPr="00350D57">
        <w:instrText xml:space="preserve"> XE "French" </w:instrText>
      </w:r>
      <w:r w:rsidR="00927806" w:rsidRPr="00350D57">
        <w:fldChar w:fldCharType="end"/>
      </w:r>
      <w:r w:rsidR="00FF1105" w:rsidRPr="00350D57">
        <w:t>, Malaya</w:t>
      </w:r>
      <w:r w:rsidR="008730C3" w:rsidRPr="00350D57">
        <w:fldChar w:fldCharType="begin"/>
      </w:r>
      <w:r w:rsidR="008730C3" w:rsidRPr="00350D57">
        <w:instrText xml:space="preserve"> XE "Malaya" </w:instrText>
      </w:r>
      <w:r w:rsidR="008730C3" w:rsidRPr="00350D57">
        <w:fldChar w:fldCharType="end"/>
      </w:r>
      <w:r w:rsidR="00FF1105" w:rsidRPr="00350D57">
        <w:t xml:space="preserve"> from the British. This prompted</w:t>
      </w:r>
      <w:r w:rsidR="00FA0F91" w:rsidRPr="00350D57">
        <w:t xml:space="preserve"> </w:t>
      </w:r>
      <w:r w:rsidRPr="00350D57">
        <w:t xml:space="preserve">a change in oil company strategy in </w:t>
      </w:r>
      <w:r w:rsidR="00D938FD" w:rsidRPr="00350D57">
        <w:t xml:space="preserve">the late 40’s </w:t>
      </w:r>
      <w:r w:rsidR="00FE30DE" w:rsidRPr="00350D57">
        <w:t xml:space="preserve">through to the 70’s in </w:t>
      </w:r>
      <w:r w:rsidRPr="00350D57">
        <w:t xml:space="preserve">which the approach </w:t>
      </w:r>
      <w:r w:rsidR="00FF1105" w:rsidRPr="00350D57">
        <w:t>would be to build refineries</w:t>
      </w:r>
      <w:r w:rsidR="00BF6D40" w:rsidRPr="00350D57">
        <w:fldChar w:fldCharType="begin"/>
      </w:r>
      <w:r w:rsidR="00BF6D40" w:rsidRPr="00350D57">
        <w:instrText xml:space="preserve"> XE "refineries" </w:instrText>
      </w:r>
      <w:r w:rsidR="00BF6D40" w:rsidRPr="00350D57">
        <w:fldChar w:fldCharType="end"/>
      </w:r>
      <w:r w:rsidR="00FF1105" w:rsidRPr="00350D57">
        <w:t xml:space="preserve"> in regions of stable governments such as Australia</w:t>
      </w:r>
      <w:r w:rsidR="00927806" w:rsidRPr="00350D57">
        <w:fldChar w:fldCharType="begin"/>
      </w:r>
      <w:r w:rsidR="00927806" w:rsidRPr="00350D57">
        <w:instrText xml:space="preserve"> XE "Australia" </w:instrText>
      </w:r>
      <w:r w:rsidR="00927806" w:rsidRPr="00350D57">
        <w:fldChar w:fldCharType="end"/>
      </w:r>
      <w:r w:rsidR="00FF1105" w:rsidRPr="00350D57">
        <w:t xml:space="preserve"> and New Zealand</w:t>
      </w:r>
      <w:r w:rsidR="00927806" w:rsidRPr="00350D57">
        <w:fldChar w:fldCharType="begin"/>
      </w:r>
      <w:r w:rsidR="00927806" w:rsidRPr="00350D57">
        <w:instrText xml:space="preserve"> XE "New Zealand" </w:instrText>
      </w:r>
      <w:r w:rsidR="00927806" w:rsidRPr="00350D57">
        <w:fldChar w:fldCharType="end"/>
      </w:r>
      <w:r w:rsidR="00FF1105" w:rsidRPr="00350D57">
        <w:t>. However</w:t>
      </w:r>
      <w:r w:rsidR="0022402F" w:rsidRPr="00350D57">
        <w:t>,</w:t>
      </w:r>
      <w:r w:rsidR="00FF1105" w:rsidRPr="00350D57">
        <w:t xml:space="preserve"> these were to supply the local market with a full range of petroleum products</w:t>
      </w:r>
      <w:r w:rsidR="00FE30DE" w:rsidRPr="00350D57">
        <w:t>. In the meantime</w:t>
      </w:r>
      <w:r w:rsidR="00B34349" w:rsidRPr="00350D57">
        <w:t>,</w:t>
      </w:r>
      <w:r w:rsidR="00FE30DE" w:rsidRPr="00350D57">
        <w:t xml:space="preserve"> the oil companies Shell</w:t>
      </w:r>
      <w:r w:rsidR="00927806" w:rsidRPr="00350D57">
        <w:fldChar w:fldCharType="begin"/>
      </w:r>
      <w:r w:rsidR="00927806" w:rsidRPr="00350D57">
        <w:instrText xml:space="preserve"> XE "Shell" </w:instrText>
      </w:r>
      <w:r w:rsidR="00927806" w:rsidRPr="00350D57">
        <w:fldChar w:fldCharType="end"/>
      </w:r>
      <w:r w:rsidR="00FE30DE" w:rsidRPr="00350D57">
        <w:t xml:space="preserve"> and Standard Vacuum</w:t>
      </w:r>
      <w:r w:rsidR="00927806" w:rsidRPr="00350D57">
        <w:fldChar w:fldCharType="begin"/>
      </w:r>
      <w:r w:rsidR="00927806" w:rsidRPr="00350D57">
        <w:instrText xml:space="preserve"> XE "Standard Vacuum" </w:instrText>
      </w:r>
      <w:r w:rsidR="00927806" w:rsidRPr="00350D57">
        <w:fldChar w:fldCharType="end"/>
      </w:r>
      <w:r w:rsidR="00FE30DE" w:rsidRPr="00350D57">
        <w:t xml:space="preserve"> wished to repair the war damaged refineries of the East Indies</w:t>
      </w:r>
      <w:r w:rsidR="00927806" w:rsidRPr="00350D57">
        <w:fldChar w:fldCharType="begin"/>
      </w:r>
      <w:r w:rsidR="00927806" w:rsidRPr="00350D57">
        <w:instrText xml:space="preserve"> XE "East Indies" </w:instrText>
      </w:r>
      <w:r w:rsidR="00927806" w:rsidRPr="00350D57">
        <w:fldChar w:fldCharType="end"/>
      </w:r>
      <w:r w:rsidR="00FE30DE" w:rsidRPr="00350D57">
        <w:t>. With the war over</w:t>
      </w:r>
      <w:r w:rsidR="00755F33" w:rsidRPr="00350D57">
        <w:t>,</w:t>
      </w:r>
      <w:r w:rsidR="00FE30DE" w:rsidRPr="00350D57">
        <w:t xml:space="preserve"> the supply of the necessary process equipment would take several years. Petrol rationing</w:t>
      </w:r>
      <w:r w:rsidR="00927806" w:rsidRPr="00350D57">
        <w:fldChar w:fldCharType="begin"/>
      </w:r>
      <w:r w:rsidR="00927806" w:rsidRPr="00350D57">
        <w:instrText xml:space="preserve"> XE "Petrol rationing" </w:instrText>
      </w:r>
      <w:r w:rsidR="00927806" w:rsidRPr="00350D57">
        <w:fldChar w:fldCharType="end"/>
      </w:r>
      <w:r w:rsidR="00FE30DE" w:rsidRPr="00350D57">
        <w:t xml:space="preserve"> was still in place.</w:t>
      </w:r>
    </w:p>
    <w:p w14:paraId="102DB857" w14:textId="05D36815" w:rsidR="00350D57" w:rsidRPr="00350D57" w:rsidRDefault="00350D57" w:rsidP="00350D57">
      <w:pPr>
        <w:pStyle w:val="Heading7"/>
        <w:framePr w:wrap="around"/>
      </w:pPr>
      <w:r>
        <w:t>Netherlands</w:t>
      </w:r>
      <w:r w:rsidR="004B5E6C">
        <w:t xml:space="preserve">  </w:t>
      </w:r>
      <w:r w:rsidRPr="00350D57">
        <w:t xml:space="preserve"> East Indies</w:t>
      </w:r>
    </w:p>
    <w:p w14:paraId="6A35EAB3" w14:textId="6782B90A" w:rsidR="006C2253" w:rsidRPr="006C2253" w:rsidRDefault="00FE30DE" w:rsidP="00350D57">
      <w:pPr>
        <w:pStyle w:val="BodyText"/>
      </w:pPr>
      <w:r w:rsidRPr="006C2253">
        <w:t>By the end of 1948 the Palembang refinery</w:t>
      </w:r>
      <w:r w:rsidR="00927806">
        <w:fldChar w:fldCharType="begin"/>
      </w:r>
      <w:r w:rsidR="00927806">
        <w:instrText xml:space="preserve"> XE "</w:instrText>
      </w:r>
      <w:r w:rsidR="00927806" w:rsidRPr="00995E65">
        <w:instrText>Palembang refinery</w:instrText>
      </w:r>
      <w:r w:rsidR="00927806">
        <w:instrText xml:space="preserve">" </w:instrText>
      </w:r>
      <w:r w:rsidR="00927806">
        <w:fldChar w:fldCharType="end"/>
      </w:r>
      <w:r w:rsidRPr="006C2253">
        <w:t xml:space="preserve"> was producing high octane aviation gasoline</w:t>
      </w:r>
      <w:r w:rsidR="00927806">
        <w:fldChar w:fldCharType="begin"/>
      </w:r>
      <w:r w:rsidR="00927806">
        <w:instrText xml:space="preserve"> XE "</w:instrText>
      </w:r>
      <w:r w:rsidR="00927806" w:rsidRPr="00C4300A">
        <w:instrText>aviation gasoline</w:instrText>
      </w:r>
      <w:r w:rsidR="00927806">
        <w:instrText xml:space="preserve">" </w:instrText>
      </w:r>
      <w:r w:rsidR="00927806">
        <w:fldChar w:fldCharType="end"/>
      </w:r>
      <w:r w:rsidRPr="006C2253">
        <w:t xml:space="preserve"> which was supplied to Australia</w:t>
      </w:r>
      <w:r w:rsidR="00755F33">
        <w:t>.</w:t>
      </w:r>
      <w:r w:rsidR="00927806">
        <w:fldChar w:fldCharType="begin"/>
      </w:r>
      <w:r w:rsidR="00927806">
        <w:instrText xml:space="preserve"> XE "</w:instrText>
      </w:r>
      <w:r w:rsidR="00927806" w:rsidRPr="006B1868">
        <w:instrText>Australia</w:instrText>
      </w:r>
      <w:r w:rsidR="00927806">
        <w:instrText xml:space="preserve">" </w:instrText>
      </w:r>
      <w:r w:rsidR="00927806">
        <w:fldChar w:fldCharType="end"/>
      </w:r>
      <w:r w:rsidR="005533D8" w:rsidRPr="006C2253">
        <w:rPr>
          <w:rStyle w:val="EndnoteReference"/>
          <w:sz w:val="24"/>
          <w:szCs w:val="24"/>
        </w:rPr>
        <w:endnoteReference w:id="3"/>
      </w:r>
      <w:r w:rsidR="005533D8" w:rsidRPr="006C2253">
        <w:t xml:space="preserve"> Prior to the war there were five refineries</w:t>
      </w:r>
      <w:r w:rsidR="00927806">
        <w:fldChar w:fldCharType="begin"/>
      </w:r>
      <w:r w:rsidR="00927806">
        <w:instrText xml:space="preserve"> XE "</w:instrText>
      </w:r>
      <w:r w:rsidR="00927806" w:rsidRPr="00AA6068">
        <w:instrText>refineries</w:instrText>
      </w:r>
      <w:r w:rsidR="00927806">
        <w:instrText xml:space="preserve">" </w:instrText>
      </w:r>
      <w:r w:rsidR="00927806">
        <w:fldChar w:fldCharType="end"/>
      </w:r>
      <w:r w:rsidR="005533D8" w:rsidRPr="006C2253">
        <w:t xml:space="preserve"> operating</w:t>
      </w:r>
      <w:r w:rsidR="006C2253" w:rsidRPr="006C2253">
        <w:t xml:space="preserve"> in the region; by 1951 two more refineries had resumed operations</w:t>
      </w:r>
      <w:r w:rsidR="005533D8" w:rsidRPr="006C2253">
        <w:t xml:space="preserve"> </w:t>
      </w:r>
      <w:r w:rsidR="006C2253" w:rsidRPr="006C2253">
        <w:t>- Pladjoe Refinery</w:t>
      </w:r>
      <w:r w:rsidR="00927806">
        <w:fldChar w:fldCharType="begin"/>
      </w:r>
      <w:r w:rsidR="00927806">
        <w:instrText xml:space="preserve"> XE "</w:instrText>
      </w:r>
      <w:r w:rsidR="00927806" w:rsidRPr="00DB2CD7">
        <w:instrText>Pladjoe Refinery</w:instrText>
      </w:r>
      <w:r w:rsidR="00927806">
        <w:instrText xml:space="preserve">" </w:instrText>
      </w:r>
      <w:r w:rsidR="00927806">
        <w:fldChar w:fldCharType="end"/>
      </w:r>
      <w:r w:rsidR="006C2253" w:rsidRPr="006C2253">
        <w:t xml:space="preserve"> (Shell Co.</w:t>
      </w:r>
      <w:r w:rsidR="00927806">
        <w:fldChar w:fldCharType="begin"/>
      </w:r>
      <w:r w:rsidR="00927806">
        <w:instrText xml:space="preserve"> XE "</w:instrText>
      </w:r>
      <w:r w:rsidR="00927806" w:rsidRPr="005600AA">
        <w:instrText>Shell Co.</w:instrText>
      </w:r>
      <w:r w:rsidR="00927806">
        <w:instrText xml:space="preserve">" </w:instrText>
      </w:r>
      <w:r w:rsidR="00927806">
        <w:fldChar w:fldCharType="end"/>
      </w:r>
      <w:r w:rsidR="006C2253" w:rsidRPr="006C2253">
        <w:t>) 200,000 tons/month and Sungei Gerong</w:t>
      </w:r>
      <w:r w:rsidR="00927806">
        <w:fldChar w:fldCharType="begin"/>
      </w:r>
      <w:r w:rsidR="00927806">
        <w:instrText xml:space="preserve"> XE "</w:instrText>
      </w:r>
      <w:r w:rsidR="00927806" w:rsidRPr="00E3471B">
        <w:instrText>Sungei Gerong</w:instrText>
      </w:r>
      <w:r w:rsidR="00927806">
        <w:instrText xml:space="preserve">" </w:instrText>
      </w:r>
      <w:r w:rsidR="00927806">
        <w:fldChar w:fldCharType="end"/>
      </w:r>
      <w:r w:rsidR="006C2253" w:rsidRPr="006C2253">
        <w:t xml:space="preserve"> plant (Standard Vacuum Oil</w:t>
      </w:r>
      <w:r w:rsidR="00927806">
        <w:fldChar w:fldCharType="begin"/>
      </w:r>
      <w:r w:rsidR="00927806">
        <w:instrText xml:space="preserve"> XE "</w:instrText>
      </w:r>
      <w:r w:rsidR="00927806" w:rsidRPr="00A05913">
        <w:instrText>Standard Vacuum Oil</w:instrText>
      </w:r>
      <w:r w:rsidR="00927806">
        <w:instrText xml:space="preserve">" </w:instrText>
      </w:r>
      <w:r w:rsidR="00927806">
        <w:fldChar w:fldCharType="end"/>
      </w:r>
      <w:r w:rsidR="006C2253" w:rsidRPr="006C2253">
        <w:t xml:space="preserve">) (production was 196,000 tons in 1942) in 1948 </w:t>
      </w:r>
      <w:r w:rsidR="00943111">
        <w:t xml:space="preserve">it was </w:t>
      </w:r>
      <w:r w:rsidR="006C2253" w:rsidRPr="006C2253">
        <w:t>4,000 tons</w:t>
      </w:r>
      <w:r w:rsidR="00755F33">
        <w:t>/month</w:t>
      </w:r>
      <w:r w:rsidR="006C2253" w:rsidRPr="006C2253">
        <w:t xml:space="preserve"> increasing to 6,000 tons/month.</w:t>
      </w:r>
    </w:p>
    <w:p w14:paraId="3179C81E" w14:textId="2B824A66" w:rsidR="00313055" w:rsidRDefault="006C2253" w:rsidP="00313055">
      <w:pPr>
        <w:rPr>
          <w:szCs w:val="24"/>
        </w:rPr>
      </w:pPr>
      <w:r w:rsidRPr="006C2253">
        <w:rPr>
          <w:szCs w:val="24"/>
        </w:rPr>
        <w:t>The press of the day reported on the</w:t>
      </w:r>
      <w:r w:rsidR="00313055" w:rsidRPr="006C2253">
        <w:rPr>
          <w:szCs w:val="24"/>
        </w:rPr>
        <w:t xml:space="preserve"> nationalization</w:t>
      </w:r>
      <w:r w:rsidR="002F4121">
        <w:rPr>
          <w:szCs w:val="24"/>
        </w:rPr>
        <w:fldChar w:fldCharType="begin"/>
      </w:r>
      <w:r w:rsidR="002F4121">
        <w:instrText xml:space="preserve"> XE "</w:instrText>
      </w:r>
      <w:r w:rsidR="002F4121" w:rsidRPr="0048269F">
        <w:rPr>
          <w:szCs w:val="24"/>
        </w:rPr>
        <w:instrText>nationalization</w:instrText>
      </w:r>
      <w:r w:rsidR="002F4121">
        <w:instrText xml:space="preserve">" </w:instrText>
      </w:r>
      <w:r w:rsidR="002F4121">
        <w:rPr>
          <w:szCs w:val="24"/>
        </w:rPr>
        <w:fldChar w:fldCharType="end"/>
      </w:r>
      <w:r w:rsidR="00313055" w:rsidRPr="006C2253">
        <w:rPr>
          <w:szCs w:val="24"/>
        </w:rPr>
        <w:t xml:space="preserve"> of Indonesian</w:t>
      </w:r>
      <w:r w:rsidR="00927806">
        <w:rPr>
          <w:szCs w:val="24"/>
        </w:rPr>
        <w:fldChar w:fldCharType="begin"/>
      </w:r>
      <w:r w:rsidR="00927806">
        <w:instrText xml:space="preserve"> XE "</w:instrText>
      </w:r>
      <w:r w:rsidR="00927806" w:rsidRPr="00B62DDC">
        <w:rPr>
          <w:szCs w:val="24"/>
        </w:rPr>
        <w:instrText>Indonesian</w:instrText>
      </w:r>
      <w:r w:rsidR="00927806">
        <w:instrText xml:space="preserve">" </w:instrText>
      </w:r>
      <w:r w:rsidR="00927806">
        <w:rPr>
          <w:szCs w:val="24"/>
        </w:rPr>
        <w:fldChar w:fldCharType="end"/>
      </w:r>
      <w:r w:rsidR="00313055" w:rsidRPr="006C2253">
        <w:rPr>
          <w:szCs w:val="24"/>
        </w:rPr>
        <w:t xml:space="preserve"> oil industry (May 6, 1951)</w:t>
      </w:r>
    </w:p>
    <w:p w14:paraId="49305FF4" w14:textId="58F5F8C5" w:rsidR="00755F33" w:rsidRPr="00755F33" w:rsidRDefault="00755F33" w:rsidP="00350D57">
      <w:pPr>
        <w:pStyle w:val="BodyText"/>
      </w:pPr>
      <w:r w:rsidRPr="00755F33">
        <w:lastRenderedPageBreak/>
        <w:t>In 1957</w:t>
      </w:r>
      <w:r>
        <w:rPr>
          <w:rStyle w:val="EndnoteReference"/>
          <w:szCs w:val="24"/>
        </w:rPr>
        <w:endnoteReference w:id="4"/>
      </w:r>
      <w:r w:rsidRPr="00755F33">
        <w:t>, Dutch assets in petroleum were nationalised, from which Permina was founded as a state-owned oil monopoly, headed by Lieutenant-General Ibnu Sutowo. Ibnu Sutowo's position as the second deputy of Abdul Haris Nasution was the beginning of the armed forces' involvement in the oil industry. Permina distributed oil for the entire archipelago.</w:t>
      </w:r>
    </w:p>
    <w:p w14:paraId="5EC166CE" w14:textId="77777777" w:rsidR="00755F33" w:rsidRPr="00755F33" w:rsidRDefault="00755F33" w:rsidP="00350D57">
      <w:pPr>
        <w:pStyle w:val="BodyText"/>
      </w:pPr>
      <w:r w:rsidRPr="00755F33">
        <w:t>Permina founded the Apprentice Technical School (Sekolah Kader Teknik) in Brandan to train and produce experts in the field. To meet this goal Permina established the Oil Academy in Bandung in 1962. Oil Academy's curriculum pertains to the technical aspects of the oil industry, and the graduates became the main forces of Pertamin (which later transformed to Pertamina).</w:t>
      </w:r>
    </w:p>
    <w:p w14:paraId="406B61EA" w14:textId="77777777" w:rsidR="00755F33" w:rsidRPr="00755F33" w:rsidRDefault="00755F33" w:rsidP="00350D57">
      <w:pPr>
        <w:pStyle w:val="BodyText"/>
      </w:pPr>
      <w:r w:rsidRPr="00755F33">
        <w:t>In 1960, the Congress enacted a policy that the mining of Indonesian oil and ground gases are only permitted for the state, through a state-administered company. Pertamin, established in 1961, was responsible for the administration, management and controlling of the exploration and production. The policy was short lived. An agreement between the state and foreign companies was affirmed that gradually, oil refinery manufactures and other assets in marketing and distribution were to be sold to Indonesia within five to fifteen years.</w:t>
      </w:r>
    </w:p>
    <w:p w14:paraId="406CF5FC" w14:textId="4AB44A39" w:rsidR="00755F33" w:rsidRDefault="00755F33" w:rsidP="00350D57">
      <w:pPr>
        <w:pStyle w:val="BodyText"/>
      </w:pPr>
      <w:r w:rsidRPr="00755F33">
        <w:t>In 1968, to consolidate oil and gas industry for its management, exploration, marketing and distribution, Permina and Pertamin merged and became PN Pertamina. It continued to do little drilling itself, but made production-sharing agreements with foreign companies.</w:t>
      </w:r>
    </w:p>
    <w:p w14:paraId="2392A55D" w14:textId="30C2F82B" w:rsidR="00350D57" w:rsidRPr="006C2253" w:rsidRDefault="00350D57" w:rsidP="004B5E6C">
      <w:pPr>
        <w:pStyle w:val="Heading7"/>
        <w:framePr w:wrap="around"/>
      </w:pPr>
      <w:r>
        <w:t>Netherlands West Indies</w:t>
      </w:r>
    </w:p>
    <w:p w14:paraId="5735E7CC" w14:textId="15908A50" w:rsidR="00073512" w:rsidRDefault="006C2253" w:rsidP="00073512">
      <w:pPr>
        <w:pStyle w:val="BodyText"/>
      </w:pPr>
      <w:r w:rsidRPr="008742AD">
        <w:t xml:space="preserve">In </w:t>
      </w:r>
      <w:r w:rsidR="00313055" w:rsidRPr="008742AD">
        <w:t xml:space="preserve">1948 </w:t>
      </w:r>
      <w:r w:rsidRPr="008742AD">
        <w:t xml:space="preserve">the </w:t>
      </w:r>
      <w:r w:rsidR="00313055" w:rsidRPr="008742AD">
        <w:t>biggest refinery</w:t>
      </w:r>
      <w:r w:rsidR="00927806">
        <w:fldChar w:fldCharType="begin"/>
      </w:r>
      <w:r w:rsidR="00927806">
        <w:instrText xml:space="preserve"> XE "</w:instrText>
      </w:r>
      <w:r w:rsidR="00927806" w:rsidRPr="009F7493">
        <w:instrText>refinery</w:instrText>
      </w:r>
      <w:r w:rsidR="00927806">
        <w:instrText xml:space="preserve">" </w:instrText>
      </w:r>
      <w:r w:rsidR="00927806">
        <w:fldChar w:fldCharType="end"/>
      </w:r>
      <w:r w:rsidR="00313055" w:rsidRPr="008742AD">
        <w:t xml:space="preserve"> in the world </w:t>
      </w:r>
      <w:r w:rsidRPr="008742AD">
        <w:t xml:space="preserve">was </w:t>
      </w:r>
      <w:r w:rsidR="00313055" w:rsidRPr="008742AD">
        <w:t>in Aruba</w:t>
      </w:r>
      <w:r w:rsidR="00927806">
        <w:fldChar w:fldCharType="begin"/>
      </w:r>
      <w:r w:rsidR="00927806">
        <w:instrText xml:space="preserve"> XE "</w:instrText>
      </w:r>
      <w:r w:rsidR="00927806" w:rsidRPr="00584566">
        <w:instrText>Aruba</w:instrText>
      </w:r>
      <w:r w:rsidR="00927806">
        <w:instrText xml:space="preserve">" </w:instrText>
      </w:r>
      <w:r w:rsidR="00927806">
        <w:fldChar w:fldCharType="end"/>
      </w:r>
      <w:r w:rsidR="00313055" w:rsidRPr="008742AD">
        <w:t xml:space="preserve"> - </w:t>
      </w:r>
      <w:r w:rsidR="00CF485A">
        <w:t xml:space="preserve">Netherlands </w:t>
      </w:r>
      <w:r w:rsidR="00313055" w:rsidRPr="008742AD">
        <w:t>West Indies</w:t>
      </w:r>
      <w:r w:rsidR="00927806">
        <w:fldChar w:fldCharType="begin"/>
      </w:r>
      <w:r w:rsidR="00927806">
        <w:instrText xml:space="preserve"> XE "</w:instrText>
      </w:r>
      <w:r w:rsidR="00927806" w:rsidRPr="00B7429A">
        <w:instrText>Netherland West Indies</w:instrText>
      </w:r>
      <w:r w:rsidR="00927806">
        <w:instrText xml:space="preserve">" </w:instrText>
      </w:r>
      <w:r w:rsidR="00927806">
        <w:fldChar w:fldCharType="end"/>
      </w:r>
      <w:r w:rsidRPr="008742AD">
        <w:t>;</w:t>
      </w:r>
      <w:r w:rsidR="00313055" w:rsidRPr="008742AD">
        <w:t xml:space="preserve"> this was Lago Oil &amp; Transport Refinery</w:t>
      </w:r>
      <w:r w:rsidR="00927806">
        <w:fldChar w:fldCharType="begin"/>
      </w:r>
      <w:r w:rsidR="00927806">
        <w:instrText xml:space="preserve"> XE "</w:instrText>
      </w:r>
      <w:r w:rsidR="00927806" w:rsidRPr="004D5F32">
        <w:instrText>Lago Oil &amp; Transport Refinery</w:instrText>
      </w:r>
      <w:r w:rsidR="00927806">
        <w:instrText xml:space="preserve">" </w:instrText>
      </w:r>
      <w:r w:rsidR="00927806">
        <w:fldChar w:fldCharType="end"/>
      </w:r>
      <w:r w:rsidR="00313055" w:rsidRPr="008742AD">
        <w:t xml:space="preserve"> 400,000 BSD with a 200,000 BSD </w:t>
      </w:r>
      <w:r w:rsidR="00927806">
        <w:t>c</w:t>
      </w:r>
      <w:r w:rsidR="00313055" w:rsidRPr="008742AD">
        <w:t>racker</w:t>
      </w:r>
      <w:r w:rsidR="00073512">
        <w:t xml:space="preserve"> located in the </w:t>
      </w:r>
      <w:r w:rsidR="00927806">
        <w:fldChar w:fldCharType="begin"/>
      </w:r>
      <w:r w:rsidR="00927806">
        <w:instrText xml:space="preserve"> XE "</w:instrText>
      </w:r>
      <w:r w:rsidR="00927806" w:rsidRPr="00D123F6">
        <w:instrText>cracker</w:instrText>
      </w:r>
      <w:r w:rsidR="00927806">
        <w:instrText xml:space="preserve">" </w:instrText>
      </w:r>
      <w:r w:rsidR="00927806">
        <w:fldChar w:fldCharType="end"/>
      </w:r>
      <w:r w:rsidR="00073512">
        <w:t>Lago Colony</w:t>
      </w:r>
      <w:r w:rsidR="00073512">
        <w:rPr>
          <w:rStyle w:val="EndnoteReference"/>
        </w:rPr>
        <w:endnoteReference w:id="5"/>
      </w:r>
      <w:r w:rsidR="00073512">
        <w:t xml:space="preserve">. This was a community on the eastern end of </w:t>
      </w:r>
      <w:r w:rsidR="002D6A43">
        <w:t>Aruba;</w:t>
      </w:r>
      <w:r w:rsidR="00073512">
        <w:t xml:space="preserve"> a Dutch island located roughly 17 miles north of Venezuela, in an area now called Seroe Colorado. The colony served, for the most part, as a company town for Lago Oil &amp; Transport Company, Ltd., which owned and operated a refinery on the island. Lago Oil was a subsidiary of Standard Oil Company (New Jersey), later known as Exxon Corporation.</w:t>
      </w:r>
    </w:p>
    <w:p w14:paraId="0CF53494" w14:textId="77777777" w:rsidR="00073512" w:rsidRDefault="00073512" w:rsidP="00073512">
      <w:pPr>
        <w:pStyle w:val="BodyText"/>
      </w:pPr>
      <w:r>
        <w:t>At its peak, Lago Colony included about 700 homes for employees and their families and included amenities familiar to other communities, such as a school, a hospital, a church, and a variety of social and recreational opportunities. Residents of the colony were mostly Americans. Other nationalities represented were Dutch, Danish, Spanish, English, Irish and Scottish.</w:t>
      </w:r>
    </w:p>
    <w:p w14:paraId="27FF00BD" w14:textId="38F9F66B" w:rsidR="00313055" w:rsidRDefault="00073512" w:rsidP="00073512">
      <w:pPr>
        <w:pStyle w:val="BodyText"/>
      </w:pPr>
      <w:r>
        <w:t>The refinery, which began operating in 1924 as a trans-shipping facility for crude oil from Lake Maracaibo, was at one time the largest refinery complex in the world. The facility remained in operation until 1985 when Exxon moved to shut down and dismantle the refinery and Lago Colony. Parts of the facility were sold to the Aruban government and later to Coastal Petroleum. Though a much smaller operation today, Valero Energy Corporation now operates the refinery.</w:t>
      </w:r>
    </w:p>
    <w:p w14:paraId="5E03CFC1" w14:textId="1426C837" w:rsidR="00073512" w:rsidRDefault="00073512" w:rsidP="00073512">
      <w:pPr>
        <w:pStyle w:val="BodyText"/>
      </w:pPr>
      <w:r>
        <w:t xml:space="preserve">[The trend </w:t>
      </w:r>
      <w:r w:rsidR="007860A7">
        <w:t xml:space="preserve">of major oil companies </w:t>
      </w:r>
      <w:r>
        <w:t>to shut</w:t>
      </w:r>
      <w:r w:rsidR="007860A7">
        <w:t xml:space="preserve"> </w:t>
      </w:r>
      <w:r>
        <w:t xml:space="preserve">down </w:t>
      </w:r>
      <w:r w:rsidR="007860A7">
        <w:t xml:space="preserve">or sell-off </w:t>
      </w:r>
      <w:r>
        <w:t>refineries would be common place in the late</w:t>
      </w:r>
      <w:r w:rsidR="007860A7">
        <w:t xml:space="preserve"> 20</w:t>
      </w:r>
      <w:r w:rsidR="007860A7" w:rsidRPr="007860A7">
        <w:rPr>
          <w:vertAlign w:val="superscript"/>
        </w:rPr>
        <w:t>th</w:t>
      </w:r>
      <w:r w:rsidR="007860A7">
        <w:t xml:space="preserve"> and into the </w:t>
      </w:r>
      <w:r>
        <w:t>21</w:t>
      </w:r>
      <w:r w:rsidRPr="007860A7">
        <w:rPr>
          <w:vertAlign w:val="superscript"/>
        </w:rPr>
        <w:t>st</w:t>
      </w:r>
      <w:r w:rsidR="007860A7">
        <w:t xml:space="preserve"> century].</w:t>
      </w:r>
    </w:p>
    <w:p w14:paraId="0F181789" w14:textId="77777777" w:rsidR="007860A7" w:rsidRDefault="007860A7">
      <w:pPr>
        <w:rPr>
          <w:rFonts w:ascii="Arial Black" w:hAnsi="Arial Black"/>
          <w:color w:val="808080"/>
          <w:spacing w:val="-25"/>
          <w:kern w:val="28"/>
          <w:sz w:val="28"/>
          <w:lang w:val="en-US"/>
        </w:rPr>
      </w:pPr>
      <w:r>
        <w:rPr>
          <w:lang w:val="en-US"/>
        </w:rPr>
        <w:br w:type="page"/>
      </w:r>
    </w:p>
    <w:p w14:paraId="7CCC2454" w14:textId="6347A93E" w:rsidR="004354D9" w:rsidRDefault="007860A7" w:rsidP="00350D57">
      <w:pPr>
        <w:pStyle w:val="Heading1"/>
        <w:rPr>
          <w:lang w:val="en-US"/>
        </w:rPr>
      </w:pPr>
      <w:bookmarkStart w:id="3" w:name="_Toc23792567"/>
      <w:r>
        <w:rPr>
          <w:lang w:val="en-US"/>
        </w:rPr>
        <w:lastRenderedPageBreak/>
        <w:t xml:space="preserve">Australian </w:t>
      </w:r>
      <w:r w:rsidR="004354D9" w:rsidRPr="004354D9">
        <w:rPr>
          <w:lang w:val="en-US"/>
        </w:rPr>
        <w:t>Contracts (Wartime)</w:t>
      </w:r>
      <w:bookmarkEnd w:id="3"/>
    </w:p>
    <w:p w14:paraId="3E9AAA45" w14:textId="77777777" w:rsidR="00943111" w:rsidRDefault="00943111" w:rsidP="003C1CBE">
      <w:pPr>
        <w:pStyle w:val="BodyText"/>
        <w:rPr>
          <w:lang w:val="en-US"/>
        </w:rPr>
      </w:pPr>
      <w:r>
        <w:rPr>
          <w:lang w:val="en-US"/>
        </w:rPr>
        <w:t>During the war the two contracts</w:t>
      </w:r>
      <w:r w:rsidR="002F4121">
        <w:rPr>
          <w:lang w:val="en-US"/>
        </w:rPr>
        <w:fldChar w:fldCharType="begin"/>
      </w:r>
      <w:r w:rsidR="002F4121">
        <w:instrText xml:space="preserve"> XE "</w:instrText>
      </w:r>
      <w:r w:rsidR="002F4121" w:rsidRPr="00851686">
        <w:rPr>
          <w:lang w:val="en-US"/>
        </w:rPr>
        <w:instrText>contracts</w:instrText>
      </w:r>
      <w:r w:rsidR="002F4121">
        <w:instrText xml:space="preserve">" </w:instrText>
      </w:r>
      <w:r w:rsidR="002F4121">
        <w:rPr>
          <w:lang w:val="en-US"/>
        </w:rPr>
        <w:fldChar w:fldCharType="end"/>
      </w:r>
      <w:r>
        <w:rPr>
          <w:lang w:val="en-US"/>
        </w:rPr>
        <w:t xml:space="preserve"> for aviation gasoline</w:t>
      </w:r>
      <w:r w:rsidR="00927806">
        <w:rPr>
          <w:lang w:val="en-US"/>
        </w:rPr>
        <w:fldChar w:fldCharType="begin"/>
      </w:r>
      <w:r w:rsidR="00927806">
        <w:instrText xml:space="preserve"> XE "</w:instrText>
      </w:r>
      <w:r w:rsidR="00927806" w:rsidRPr="00BA345E">
        <w:rPr>
          <w:lang w:val="en-US"/>
        </w:rPr>
        <w:instrText>aviation gasoline</w:instrText>
      </w:r>
      <w:r w:rsidR="00927806">
        <w:instrText xml:space="preserve">" </w:instrText>
      </w:r>
      <w:r w:rsidR="00927806">
        <w:rPr>
          <w:lang w:val="en-US"/>
        </w:rPr>
        <w:fldChar w:fldCharType="end"/>
      </w:r>
      <w:r>
        <w:rPr>
          <w:lang w:val="en-US"/>
        </w:rPr>
        <w:t xml:space="preserve"> and oils were with the Shell Company</w:t>
      </w:r>
      <w:r w:rsidR="008730C3">
        <w:rPr>
          <w:lang w:val="en-US"/>
        </w:rPr>
        <w:fldChar w:fldCharType="begin"/>
      </w:r>
      <w:r w:rsidR="008730C3">
        <w:instrText xml:space="preserve"> XE "</w:instrText>
      </w:r>
      <w:r w:rsidR="008730C3" w:rsidRPr="00307875">
        <w:instrText>Shell Company</w:instrText>
      </w:r>
      <w:r w:rsidR="008730C3">
        <w:instrText xml:space="preserve">" </w:instrText>
      </w:r>
      <w:r w:rsidR="008730C3">
        <w:rPr>
          <w:lang w:val="en-US"/>
        </w:rPr>
        <w:fldChar w:fldCharType="end"/>
      </w:r>
      <w:r>
        <w:rPr>
          <w:lang w:val="en-US"/>
        </w:rPr>
        <w:t xml:space="preserve"> of Australia and Vacuum Oil Company</w:t>
      </w:r>
      <w:r w:rsidR="008730C3">
        <w:rPr>
          <w:lang w:val="en-US"/>
        </w:rPr>
        <w:fldChar w:fldCharType="begin"/>
      </w:r>
      <w:r w:rsidR="008730C3">
        <w:instrText xml:space="preserve"> XE "</w:instrText>
      </w:r>
      <w:r w:rsidR="008730C3" w:rsidRPr="00EB5EBB">
        <w:instrText>Vacuum Oil Company</w:instrText>
      </w:r>
      <w:r w:rsidR="008730C3">
        <w:instrText xml:space="preserve">" </w:instrText>
      </w:r>
      <w:r w:rsidR="008730C3">
        <w:rPr>
          <w:lang w:val="en-US"/>
        </w:rPr>
        <w:fldChar w:fldCharType="end"/>
      </w:r>
      <w:r>
        <w:rPr>
          <w:lang w:val="en-US"/>
        </w:rPr>
        <w:t>. They were:</w:t>
      </w:r>
    </w:p>
    <w:p w14:paraId="4E82E75E" w14:textId="77777777" w:rsidR="00E50CCA" w:rsidRPr="00E50CCA" w:rsidRDefault="00E50CCA" w:rsidP="003C1CBE">
      <w:pPr>
        <w:pStyle w:val="BodyText"/>
        <w:rPr>
          <w:lang w:val="en-US"/>
        </w:rPr>
      </w:pPr>
      <w:r w:rsidRPr="00E50CCA">
        <w:rPr>
          <w:lang w:val="en-US"/>
        </w:rPr>
        <w:t>Contract No. 2164</w:t>
      </w:r>
      <w:r w:rsidR="002F4121">
        <w:rPr>
          <w:lang w:val="en-US"/>
        </w:rPr>
        <w:fldChar w:fldCharType="begin"/>
      </w:r>
      <w:r w:rsidR="002F4121">
        <w:instrText xml:space="preserve"> XE "</w:instrText>
      </w:r>
      <w:r w:rsidR="002F4121" w:rsidRPr="00660C35">
        <w:rPr>
          <w:lang w:val="en-US"/>
        </w:rPr>
        <w:instrText>Contract No. 2164</w:instrText>
      </w:r>
      <w:r w:rsidR="002F4121">
        <w:instrText xml:space="preserve">" </w:instrText>
      </w:r>
      <w:r w:rsidR="002F4121">
        <w:rPr>
          <w:lang w:val="en-US"/>
        </w:rPr>
        <w:fldChar w:fldCharType="end"/>
      </w:r>
      <w:r w:rsidRPr="00E50CCA">
        <w:rPr>
          <w:lang w:val="en-US"/>
        </w:rPr>
        <w:t xml:space="preserve"> between RAAF</w:t>
      </w:r>
      <w:r w:rsidR="00927806">
        <w:rPr>
          <w:lang w:val="en-US"/>
        </w:rPr>
        <w:fldChar w:fldCharType="begin"/>
      </w:r>
      <w:r w:rsidR="00927806">
        <w:instrText xml:space="preserve"> XE "</w:instrText>
      </w:r>
      <w:r w:rsidR="00927806" w:rsidRPr="00D159B2">
        <w:rPr>
          <w:lang w:val="en-US"/>
        </w:rPr>
        <w:instrText>RAAF</w:instrText>
      </w:r>
      <w:r w:rsidR="00927806">
        <w:instrText xml:space="preserve">" </w:instrText>
      </w:r>
      <w:r w:rsidR="00927806">
        <w:rPr>
          <w:lang w:val="en-US"/>
        </w:rPr>
        <w:fldChar w:fldCharType="end"/>
      </w:r>
      <w:r w:rsidRPr="00E50CCA">
        <w:rPr>
          <w:lang w:val="en-US"/>
        </w:rPr>
        <w:t xml:space="preserve"> &amp; Shell Co.</w:t>
      </w:r>
      <w:r w:rsidR="00927806">
        <w:rPr>
          <w:lang w:val="en-US"/>
        </w:rPr>
        <w:fldChar w:fldCharType="begin"/>
      </w:r>
      <w:r w:rsidR="00927806">
        <w:instrText xml:space="preserve"> XE "</w:instrText>
      </w:r>
      <w:r w:rsidR="00927806" w:rsidRPr="00E43C87">
        <w:rPr>
          <w:lang w:val="en-US"/>
        </w:rPr>
        <w:instrText>Shell Co.</w:instrText>
      </w:r>
      <w:r w:rsidR="00927806">
        <w:instrText xml:space="preserve">" </w:instrText>
      </w:r>
      <w:r w:rsidR="00927806">
        <w:rPr>
          <w:lang w:val="en-US"/>
        </w:rPr>
        <w:fldChar w:fldCharType="end"/>
      </w:r>
      <w:r w:rsidRPr="00E50CCA">
        <w:rPr>
          <w:lang w:val="en-US"/>
        </w:rPr>
        <w:t xml:space="preserve"> </w:t>
      </w:r>
    </w:p>
    <w:p w14:paraId="0EF2D3DF" w14:textId="77777777" w:rsidR="00E50CCA" w:rsidRPr="00E50CCA" w:rsidRDefault="00E50CCA" w:rsidP="003C1CBE">
      <w:pPr>
        <w:pStyle w:val="BodyText"/>
        <w:rPr>
          <w:lang w:val="en-US"/>
        </w:rPr>
      </w:pPr>
      <w:r w:rsidRPr="00E50CCA">
        <w:rPr>
          <w:lang w:val="en-US"/>
        </w:rPr>
        <w:t>Contract Board File No. GS 80228</w:t>
      </w:r>
      <w:r w:rsidRPr="00E50CCA">
        <w:rPr>
          <w:lang w:val="en-US"/>
        </w:rPr>
        <w:tab/>
        <w:t xml:space="preserve">Contract 2164 was arranged </w:t>
      </w:r>
      <w:r>
        <w:rPr>
          <w:lang w:val="en-US"/>
        </w:rPr>
        <w:t xml:space="preserve">on </w:t>
      </w:r>
      <w:r w:rsidRPr="00E50CCA">
        <w:rPr>
          <w:lang w:val="en-US"/>
        </w:rPr>
        <w:t xml:space="preserve">27 June 1941 </w:t>
      </w:r>
      <w:r>
        <w:rPr>
          <w:lang w:val="en-US"/>
        </w:rPr>
        <w:t xml:space="preserve">with </w:t>
      </w:r>
      <w:r w:rsidRPr="00E50CCA">
        <w:rPr>
          <w:lang w:val="en-US"/>
        </w:rPr>
        <w:t>product supply with 31 March 1944.</w:t>
      </w:r>
    </w:p>
    <w:p w14:paraId="14B6D9DF" w14:textId="4FE7EDDC" w:rsidR="00E50CCA" w:rsidRDefault="00E50CCA" w:rsidP="009B6842">
      <w:pPr>
        <w:rPr>
          <w:lang w:val="en-US"/>
        </w:rPr>
      </w:pPr>
      <w:r>
        <w:rPr>
          <w:lang w:val="en-US"/>
        </w:rPr>
        <w:t xml:space="preserve">In </w:t>
      </w:r>
      <w:r w:rsidRPr="00E50CCA">
        <w:rPr>
          <w:lang w:val="en-US"/>
        </w:rPr>
        <w:t>1942 Cairns</w:t>
      </w:r>
      <w:r w:rsidR="00927806">
        <w:rPr>
          <w:lang w:val="en-US"/>
        </w:rPr>
        <w:fldChar w:fldCharType="begin"/>
      </w:r>
      <w:r w:rsidR="00927806">
        <w:instrText xml:space="preserve"> XE "</w:instrText>
      </w:r>
      <w:r w:rsidR="00927806" w:rsidRPr="006831E4">
        <w:rPr>
          <w:lang w:val="en-US"/>
        </w:rPr>
        <w:instrText>Cairns</w:instrText>
      </w:r>
      <w:r w:rsidR="00927806">
        <w:instrText xml:space="preserve">" </w:instrText>
      </w:r>
      <w:r w:rsidR="00927806">
        <w:rPr>
          <w:lang w:val="en-US"/>
        </w:rPr>
        <w:fldChar w:fldCharType="end"/>
      </w:r>
      <w:r w:rsidRPr="00E50CCA">
        <w:rPr>
          <w:lang w:val="en-US"/>
        </w:rPr>
        <w:t xml:space="preserve"> 100,000 gallons </w:t>
      </w:r>
      <w:r>
        <w:rPr>
          <w:lang w:val="en-US"/>
        </w:rPr>
        <w:t>was required for a</w:t>
      </w:r>
      <w:r w:rsidRPr="00E50CCA">
        <w:rPr>
          <w:lang w:val="en-US"/>
        </w:rPr>
        <w:t xml:space="preserve"> high period o</w:t>
      </w:r>
      <w:r>
        <w:rPr>
          <w:lang w:val="en-US"/>
        </w:rPr>
        <w:t>f</w:t>
      </w:r>
      <w:r w:rsidRPr="00E50CCA">
        <w:rPr>
          <w:lang w:val="en-US"/>
        </w:rPr>
        <w:t xml:space="preserve"> air action in this region</w:t>
      </w:r>
      <w:r w:rsidR="007860A7">
        <w:rPr>
          <w:lang w:val="en-US"/>
        </w:rPr>
        <w:t>.</w:t>
      </w:r>
      <w:r w:rsidRPr="00E50CCA">
        <w:rPr>
          <w:lang w:val="en-US"/>
        </w:rPr>
        <w:t xml:space="preserve"> </w:t>
      </w:r>
      <w:r w:rsidRPr="007860A7">
        <w:rPr>
          <w:i/>
          <w:iCs/>
          <w:lang w:val="en-US"/>
        </w:rPr>
        <w:t>(</w:t>
      </w:r>
      <w:r w:rsidR="007860A7">
        <w:rPr>
          <w:i/>
          <w:iCs/>
          <w:lang w:val="en-US"/>
        </w:rPr>
        <w:t>C</w:t>
      </w:r>
      <w:r w:rsidRPr="007860A7">
        <w:rPr>
          <w:i/>
          <w:iCs/>
          <w:lang w:val="en-US"/>
        </w:rPr>
        <w:t xml:space="preserve">omment: perhaps </w:t>
      </w:r>
      <w:r w:rsidR="00764292">
        <w:rPr>
          <w:i/>
          <w:iCs/>
          <w:lang w:val="en-US"/>
        </w:rPr>
        <w:t xml:space="preserve">the </w:t>
      </w:r>
      <w:r w:rsidRPr="007860A7">
        <w:rPr>
          <w:i/>
          <w:iCs/>
          <w:lang w:val="en-US"/>
        </w:rPr>
        <w:t>Battle of Coral Sea</w:t>
      </w:r>
      <w:r w:rsidR="007860A7">
        <w:rPr>
          <w:i/>
          <w:iCs/>
          <w:lang w:val="en-US"/>
        </w:rPr>
        <w:t xml:space="preserve"> </w:t>
      </w:r>
      <w:r w:rsidR="007860A7" w:rsidRPr="007860A7">
        <w:rPr>
          <w:i/>
          <w:iCs/>
        </w:rPr>
        <w:t>fought from 4–8 May 1942, it was a major naval battle between the Imperial Japanese Navy and naval and air forces from the United States and Australia, taking place in the Pacific.</w:t>
      </w:r>
      <w:r w:rsidR="007860A7" w:rsidRPr="007860A7">
        <w:rPr>
          <w:i/>
          <w:iCs/>
          <w:lang w:val="en-US"/>
        </w:rPr>
        <w:t xml:space="preserve"> </w:t>
      </w:r>
      <w:r w:rsidR="007860A7">
        <w:rPr>
          <w:i/>
          <w:iCs/>
          <w:lang w:val="en-US"/>
        </w:rPr>
        <w:t>A naval battle fought between ship and aircraft, where the naval ships never sighted each other</w:t>
      </w:r>
      <w:r w:rsidR="00927806" w:rsidRPr="007860A7">
        <w:rPr>
          <w:i/>
          <w:iCs/>
          <w:lang w:val="en-US"/>
        </w:rPr>
        <w:fldChar w:fldCharType="begin"/>
      </w:r>
      <w:r w:rsidR="00927806" w:rsidRPr="007860A7">
        <w:rPr>
          <w:i/>
          <w:iCs/>
        </w:rPr>
        <w:instrText xml:space="preserve"> XE "</w:instrText>
      </w:r>
      <w:r w:rsidR="00927806" w:rsidRPr="007860A7">
        <w:rPr>
          <w:i/>
          <w:iCs/>
          <w:lang w:val="en-US"/>
        </w:rPr>
        <w:instrText>Battle of Coral Sea</w:instrText>
      </w:r>
      <w:r w:rsidR="00927806" w:rsidRPr="007860A7">
        <w:rPr>
          <w:i/>
          <w:iCs/>
        </w:rPr>
        <w:instrText xml:space="preserve">" </w:instrText>
      </w:r>
      <w:r w:rsidR="00927806" w:rsidRPr="007860A7">
        <w:rPr>
          <w:i/>
          <w:iCs/>
          <w:lang w:val="en-US"/>
        </w:rPr>
        <w:fldChar w:fldCharType="end"/>
      </w:r>
      <w:r w:rsidRPr="007860A7">
        <w:rPr>
          <w:i/>
          <w:iCs/>
          <w:lang w:val="en-US"/>
        </w:rPr>
        <w:t>)</w:t>
      </w:r>
      <w:r w:rsidRPr="00E50CCA">
        <w:rPr>
          <w:lang w:val="en-US"/>
        </w:rPr>
        <w:t>.</w:t>
      </w:r>
    </w:p>
    <w:p w14:paraId="45D0FAE8" w14:textId="77777777" w:rsidR="00E50CCA" w:rsidRDefault="00E50CCA" w:rsidP="003C1CBE">
      <w:pPr>
        <w:pStyle w:val="BodyText"/>
        <w:rPr>
          <w:lang w:val="en-US"/>
        </w:rPr>
      </w:pPr>
      <w:r w:rsidRPr="00E50CCA">
        <w:rPr>
          <w:lang w:val="en-US"/>
        </w:rPr>
        <w:t>Since 1942 Aviation Products Co-ordinating Committee</w:t>
      </w:r>
      <w:r w:rsidR="00A843CB">
        <w:rPr>
          <w:lang w:val="en-US"/>
        </w:rPr>
        <w:fldChar w:fldCharType="begin"/>
      </w:r>
      <w:r w:rsidR="00A843CB">
        <w:instrText xml:space="preserve"> XE "</w:instrText>
      </w:r>
      <w:r w:rsidR="00A843CB" w:rsidRPr="00F61651">
        <w:rPr>
          <w:lang w:val="en-US"/>
        </w:rPr>
        <w:instrText>Aviation Products Co-ordinating Committee</w:instrText>
      </w:r>
      <w:r w:rsidR="00A843CB">
        <w:instrText xml:space="preserve">" </w:instrText>
      </w:r>
      <w:r w:rsidR="00A843CB">
        <w:rPr>
          <w:lang w:val="en-US"/>
        </w:rPr>
        <w:fldChar w:fldCharType="end"/>
      </w:r>
      <w:r w:rsidRPr="00E50CCA">
        <w:rPr>
          <w:lang w:val="en-US"/>
        </w:rPr>
        <w:t xml:space="preserve"> had been operating</w:t>
      </w:r>
      <w:r>
        <w:rPr>
          <w:lang w:val="en-US"/>
        </w:rPr>
        <w:t xml:space="preserve"> to coordinate supplies to both the armed services and public</w:t>
      </w:r>
      <w:r w:rsidRPr="00E50CCA">
        <w:rPr>
          <w:lang w:val="en-US"/>
        </w:rPr>
        <w:t>.</w:t>
      </w:r>
    </w:p>
    <w:p w14:paraId="7D366746" w14:textId="7BDF2DA9" w:rsidR="00E66639" w:rsidRPr="00943111" w:rsidRDefault="00E66639" w:rsidP="003C1CBE">
      <w:pPr>
        <w:pStyle w:val="BodyText"/>
        <w:rPr>
          <w:lang w:val="en-US"/>
        </w:rPr>
      </w:pPr>
      <w:r w:rsidRPr="00E66639">
        <w:rPr>
          <w:lang w:val="en-US"/>
        </w:rPr>
        <w:t xml:space="preserve">Two further contracts </w:t>
      </w:r>
      <w:r w:rsidR="00562871">
        <w:rPr>
          <w:lang w:val="en-US"/>
        </w:rPr>
        <w:t xml:space="preserve">were </w:t>
      </w:r>
      <w:r w:rsidRPr="00E66639">
        <w:rPr>
          <w:lang w:val="en-US"/>
        </w:rPr>
        <w:t>negotiated with Shell</w:t>
      </w:r>
      <w:r w:rsidR="00A843CB">
        <w:rPr>
          <w:lang w:val="en-US"/>
        </w:rPr>
        <w:fldChar w:fldCharType="begin"/>
      </w:r>
      <w:r w:rsidR="00A843CB">
        <w:instrText xml:space="preserve"> XE "</w:instrText>
      </w:r>
      <w:r w:rsidR="00A843CB" w:rsidRPr="00FF4EC3">
        <w:rPr>
          <w:lang w:val="en-US"/>
        </w:rPr>
        <w:instrText>Shell</w:instrText>
      </w:r>
      <w:r w:rsidR="00A843CB">
        <w:instrText xml:space="preserve">" </w:instrText>
      </w:r>
      <w:r w:rsidR="00A843CB">
        <w:rPr>
          <w:lang w:val="en-US"/>
        </w:rPr>
        <w:fldChar w:fldCharType="end"/>
      </w:r>
      <w:r w:rsidRPr="00E66639">
        <w:rPr>
          <w:lang w:val="en-US"/>
        </w:rPr>
        <w:t xml:space="preserve"> since No. 2164. The last expire</w:t>
      </w:r>
      <w:r>
        <w:rPr>
          <w:lang w:val="en-US"/>
        </w:rPr>
        <w:t>d</w:t>
      </w:r>
      <w:r w:rsidRPr="00E66639">
        <w:rPr>
          <w:lang w:val="en-US"/>
        </w:rPr>
        <w:t xml:space="preserve"> 31 Dec 1947.</w:t>
      </w:r>
    </w:p>
    <w:p w14:paraId="2B24F632" w14:textId="77777777" w:rsidR="004354D9" w:rsidRPr="004354D9" w:rsidRDefault="004354D9" w:rsidP="003C1CBE">
      <w:pPr>
        <w:pStyle w:val="BodyText"/>
        <w:rPr>
          <w:lang w:val="en-US"/>
        </w:rPr>
      </w:pPr>
      <w:r w:rsidRPr="004354D9">
        <w:rPr>
          <w:lang w:val="en-US"/>
        </w:rPr>
        <w:t>Contract No. 2236</w:t>
      </w:r>
      <w:r w:rsidR="002F4121">
        <w:rPr>
          <w:lang w:val="en-US"/>
        </w:rPr>
        <w:fldChar w:fldCharType="begin"/>
      </w:r>
      <w:r w:rsidR="002F4121">
        <w:instrText xml:space="preserve"> XE "</w:instrText>
      </w:r>
      <w:r w:rsidR="002F4121" w:rsidRPr="007E4969">
        <w:rPr>
          <w:lang w:val="en-US"/>
        </w:rPr>
        <w:instrText>Contract No. 2236</w:instrText>
      </w:r>
      <w:r w:rsidR="002F4121">
        <w:instrText xml:space="preserve">" </w:instrText>
      </w:r>
      <w:r w:rsidR="002F4121">
        <w:rPr>
          <w:lang w:val="en-US"/>
        </w:rPr>
        <w:fldChar w:fldCharType="end"/>
      </w:r>
      <w:r w:rsidRPr="004354D9">
        <w:rPr>
          <w:lang w:val="en-US"/>
        </w:rPr>
        <w:t xml:space="preserve"> </w:t>
      </w:r>
      <w:r w:rsidR="00943111">
        <w:rPr>
          <w:lang w:val="en-US"/>
        </w:rPr>
        <w:t xml:space="preserve">issued </w:t>
      </w:r>
      <w:r w:rsidRPr="004354D9">
        <w:rPr>
          <w:lang w:val="en-US"/>
        </w:rPr>
        <w:t>12 April 1944 Shell Co.</w:t>
      </w:r>
      <w:r w:rsidR="00A843CB">
        <w:rPr>
          <w:lang w:val="en-US"/>
        </w:rPr>
        <w:fldChar w:fldCharType="begin"/>
      </w:r>
      <w:r w:rsidR="00A843CB">
        <w:instrText xml:space="preserve"> XE "</w:instrText>
      </w:r>
      <w:r w:rsidR="00A843CB" w:rsidRPr="00B80971">
        <w:rPr>
          <w:lang w:val="en-US"/>
        </w:rPr>
        <w:instrText>Shell Co.</w:instrText>
      </w:r>
      <w:r w:rsidR="00A843CB">
        <w:instrText xml:space="preserve">" </w:instrText>
      </w:r>
      <w:r w:rsidR="00A843CB">
        <w:rPr>
          <w:lang w:val="en-US"/>
        </w:rPr>
        <w:fldChar w:fldCharType="end"/>
      </w:r>
      <w:r w:rsidRPr="004354D9">
        <w:rPr>
          <w:lang w:val="en-US"/>
        </w:rPr>
        <w:t xml:space="preserve"> for Avgas</w:t>
      </w:r>
      <w:r w:rsidR="00A843CB">
        <w:rPr>
          <w:lang w:val="en-US"/>
        </w:rPr>
        <w:fldChar w:fldCharType="begin"/>
      </w:r>
      <w:r w:rsidR="00A843CB">
        <w:instrText xml:space="preserve"> XE "</w:instrText>
      </w:r>
      <w:r w:rsidR="00A843CB" w:rsidRPr="007407A7">
        <w:rPr>
          <w:lang w:val="en-US"/>
        </w:rPr>
        <w:instrText>Avgas</w:instrText>
      </w:r>
      <w:r w:rsidR="00A843CB">
        <w:instrText xml:space="preserve">" </w:instrText>
      </w:r>
      <w:r w:rsidR="00A843CB">
        <w:rPr>
          <w:lang w:val="en-US"/>
        </w:rPr>
        <w:fldChar w:fldCharType="end"/>
      </w:r>
      <w:r w:rsidRPr="004354D9">
        <w:rPr>
          <w:lang w:val="en-US"/>
        </w:rPr>
        <w:t xml:space="preserve"> and Avoil</w:t>
      </w:r>
      <w:r w:rsidR="00A843CB">
        <w:rPr>
          <w:lang w:val="en-US"/>
        </w:rPr>
        <w:fldChar w:fldCharType="begin"/>
      </w:r>
      <w:r w:rsidR="00A843CB">
        <w:instrText xml:space="preserve"> XE "</w:instrText>
      </w:r>
      <w:r w:rsidR="00A843CB" w:rsidRPr="000165FD">
        <w:rPr>
          <w:lang w:val="en-US"/>
        </w:rPr>
        <w:instrText>Avoil</w:instrText>
      </w:r>
      <w:r w:rsidR="00A843CB">
        <w:instrText xml:space="preserve">" </w:instrText>
      </w:r>
      <w:r w:rsidR="00A843CB">
        <w:rPr>
          <w:lang w:val="en-US"/>
        </w:rPr>
        <w:fldChar w:fldCharType="end"/>
      </w:r>
      <w:r w:rsidRPr="004354D9">
        <w:rPr>
          <w:lang w:val="en-US"/>
        </w:rPr>
        <w:t xml:space="preserve"> </w:t>
      </w:r>
    </w:p>
    <w:p w14:paraId="4405A91E" w14:textId="77777777" w:rsidR="004354D9" w:rsidRPr="004354D9" w:rsidRDefault="004354D9" w:rsidP="003C1CBE">
      <w:pPr>
        <w:pStyle w:val="BodyText"/>
        <w:rPr>
          <w:lang w:val="en-US"/>
        </w:rPr>
      </w:pPr>
      <w:r w:rsidRPr="004354D9">
        <w:rPr>
          <w:lang w:val="en-US"/>
        </w:rPr>
        <w:t>Contract No. 2237</w:t>
      </w:r>
      <w:r w:rsidR="002F4121">
        <w:rPr>
          <w:lang w:val="en-US"/>
        </w:rPr>
        <w:fldChar w:fldCharType="begin"/>
      </w:r>
      <w:r w:rsidR="002F4121">
        <w:instrText xml:space="preserve"> XE "</w:instrText>
      </w:r>
      <w:r w:rsidR="002F4121" w:rsidRPr="00E925AB">
        <w:rPr>
          <w:lang w:val="en-US"/>
        </w:rPr>
        <w:instrText>Contract No. 2237</w:instrText>
      </w:r>
      <w:r w:rsidR="002F4121">
        <w:instrText xml:space="preserve">" </w:instrText>
      </w:r>
      <w:r w:rsidR="002F4121">
        <w:rPr>
          <w:lang w:val="en-US"/>
        </w:rPr>
        <w:fldChar w:fldCharType="end"/>
      </w:r>
      <w:r w:rsidRPr="004354D9">
        <w:rPr>
          <w:lang w:val="en-US"/>
        </w:rPr>
        <w:t xml:space="preserve"> </w:t>
      </w:r>
      <w:r w:rsidR="00943111">
        <w:rPr>
          <w:lang w:val="en-US"/>
        </w:rPr>
        <w:t xml:space="preserve">issued </w:t>
      </w:r>
      <w:r w:rsidRPr="004354D9">
        <w:rPr>
          <w:lang w:val="en-US"/>
        </w:rPr>
        <w:t>12 April 1944 Vacuum Oil Co.</w:t>
      </w:r>
      <w:r w:rsidR="00A843CB">
        <w:rPr>
          <w:lang w:val="en-US"/>
        </w:rPr>
        <w:fldChar w:fldCharType="begin"/>
      </w:r>
      <w:r w:rsidR="00A843CB">
        <w:instrText xml:space="preserve"> XE "</w:instrText>
      </w:r>
      <w:r w:rsidR="00A843CB" w:rsidRPr="004A39F6">
        <w:rPr>
          <w:lang w:val="en-US"/>
        </w:rPr>
        <w:instrText>Vacuum Oil Co.</w:instrText>
      </w:r>
      <w:r w:rsidR="00A843CB">
        <w:instrText xml:space="preserve">" </w:instrText>
      </w:r>
      <w:r w:rsidR="00A843CB">
        <w:rPr>
          <w:lang w:val="en-US"/>
        </w:rPr>
        <w:fldChar w:fldCharType="end"/>
      </w:r>
      <w:r w:rsidRPr="004354D9">
        <w:rPr>
          <w:lang w:val="en-US"/>
        </w:rPr>
        <w:t xml:space="preserve"> for Avgas and Avoil</w:t>
      </w:r>
    </w:p>
    <w:p w14:paraId="2835AC48" w14:textId="4F34AAEE" w:rsidR="004354D9" w:rsidRPr="004354D9" w:rsidRDefault="00943111" w:rsidP="003C1CBE">
      <w:pPr>
        <w:pStyle w:val="BodyText"/>
        <w:rPr>
          <w:i/>
          <w:lang w:val="en-US"/>
        </w:rPr>
      </w:pPr>
      <w:r>
        <w:rPr>
          <w:lang w:val="en-US"/>
        </w:rPr>
        <w:t>In addition</w:t>
      </w:r>
      <w:r w:rsidR="00065AA0">
        <w:rPr>
          <w:lang w:val="en-US"/>
        </w:rPr>
        <w:t>,</w:t>
      </w:r>
      <w:r>
        <w:rPr>
          <w:lang w:val="en-US"/>
        </w:rPr>
        <w:t xml:space="preserve"> there was </w:t>
      </w:r>
      <w:r w:rsidR="004354D9" w:rsidRPr="004354D9">
        <w:rPr>
          <w:lang w:val="en-US"/>
        </w:rPr>
        <w:t>Contract No. C301/21990</w:t>
      </w:r>
      <w:r w:rsidR="002F4121">
        <w:rPr>
          <w:lang w:val="en-US"/>
        </w:rPr>
        <w:fldChar w:fldCharType="begin"/>
      </w:r>
      <w:r w:rsidR="002F4121">
        <w:instrText xml:space="preserve"> XE "</w:instrText>
      </w:r>
      <w:r w:rsidR="002F4121" w:rsidRPr="008908CF">
        <w:rPr>
          <w:lang w:val="en-US"/>
        </w:rPr>
        <w:instrText>Contract No. C301/21990</w:instrText>
      </w:r>
      <w:r w:rsidR="002F4121">
        <w:instrText xml:space="preserve">" </w:instrText>
      </w:r>
      <w:r w:rsidR="002F4121">
        <w:rPr>
          <w:lang w:val="en-US"/>
        </w:rPr>
        <w:fldChar w:fldCharType="end"/>
      </w:r>
      <w:r w:rsidR="004354D9" w:rsidRPr="004354D9">
        <w:rPr>
          <w:lang w:val="en-US"/>
        </w:rPr>
        <w:t xml:space="preserve"> with </w:t>
      </w:r>
      <w:r>
        <w:rPr>
          <w:lang w:val="en-US"/>
        </w:rPr>
        <w:t>P</w:t>
      </w:r>
      <w:r w:rsidR="004354D9" w:rsidRPr="004354D9">
        <w:rPr>
          <w:lang w:val="en-US"/>
        </w:rPr>
        <w:t>ool Petroleum Pty. Ltd</w:t>
      </w:r>
      <w:r w:rsidR="00A843CB">
        <w:rPr>
          <w:lang w:val="en-US"/>
        </w:rPr>
        <w:t>.</w:t>
      </w:r>
      <w:r w:rsidR="00A843CB">
        <w:rPr>
          <w:lang w:val="en-US"/>
        </w:rPr>
        <w:fldChar w:fldCharType="begin"/>
      </w:r>
      <w:r w:rsidR="00A843CB">
        <w:instrText xml:space="preserve"> XE "</w:instrText>
      </w:r>
      <w:r w:rsidR="00A843CB" w:rsidRPr="006A219F">
        <w:rPr>
          <w:lang w:val="en-US"/>
        </w:rPr>
        <w:instrText>Pool Petroleum Pty. Ltd.</w:instrText>
      </w:r>
      <w:r w:rsidR="00A843CB">
        <w:instrText xml:space="preserve">" </w:instrText>
      </w:r>
      <w:r w:rsidR="00A843CB">
        <w:rPr>
          <w:lang w:val="en-US"/>
        </w:rPr>
        <w:fldChar w:fldCharType="end"/>
      </w:r>
      <w:r w:rsidR="004354D9" w:rsidRPr="004354D9">
        <w:rPr>
          <w:lang w:val="en-US"/>
        </w:rPr>
        <w:t xml:space="preserve"> for supply of motor transport fuel</w:t>
      </w:r>
      <w:r w:rsidR="00A843CB">
        <w:rPr>
          <w:lang w:val="en-US"/>
        </w:rPr>
        <w:fldChar w:fldCharType="begin"/>
      </w:r>
      <w:r w:rsidR="00A843CB">
        <w:instrText xml:space="preserve"> XE "</w:instrText>
      </w:r>
      <w:r w:rsidR="00A843CB" w:rsidRPr="00EB7830">
        <w:rPr>
          <w:lang w:val="en-US"/>
        </w:rPr>
        <w:instrText>motor transport fuel</w:instrText>
      </w:r>
      <w:r w:rsidR="00A843CB">
        <w:instrText xml:space="preserve">" </w:instrText>
      </w:r>
      <w:r w:rsidR="00A843CB">
        <w:rPr>
          <w:lang w:val="en-US"/>
        </w:rPr>
        <w:fldChar w:fldCharType="end"/>
      </w:r>
      <w:r w:rsidR="004354D9" w:rsidRPr="004354D9">
        <w:rPr>
          <w:lang w:val="en-US"/>
        </w:rPr>
        <w:t xml:space="preserve"> and oil until March 2, 1947.</w:t>
      </w:r>
      <w:r>
        <w:rPr>
          <w:lang w:val="en-US"/>
        </w:rPr>
        <w:t xml:space="preserve"> </w:t>
      </w:r>
      <w:r w:rsidR="004354D9" w:rsidRPr="004354D9">
        <w:rPr>
          <w:i/>
          <w:lang w:val="en-US"/>
        </w:rPr>
        <w:t>(Comment: Pool Petroleum was a consortium of all oil companies</w:t>
      </w:r>
      <w:r>
        <w:rPr>
          <w:i/>
          <w:lang w:val="en-US"/>
        </w:rPr>
        <w:t xml:space="preserve"> for the supply and distribution of products to the armed services and the public</w:t>
      </w:r>
      <w:r w:rsidR="004354D9" w:rsidRPr="004354D9">
        <w:rPr>
          <w:i/>
          <w:lang w:val="en-US"/>
        </w:rPr>
        <w:t>)</w:t>
      </w:r>
      <w:r w:rsidR="007860A7">
        <w:rPr>
          <w:i/>
          <w:lang w:val="en-US"/>
        </w:rPr>
        <w:t>.</w:t>
      </w:r>
    </w:p>
    <w:p w14:paraId="59C7990C" w14:textId="77777777" w:rsidR="004354D9" w:rsidRPr="004354D9" w:rsidRDefault="004354D9" w:rsidP="00350D57">
      <w:pPr>
        <w:pStyle w:val="Heading1"/>
        <w:rPr>
          <w:lang w:val="en-US"/>
        </w:rPr>
      </w:pPr>
      <w:bookmarkStart w:id="4" w:name="_Toc23792568"/>
      <w:r w:rsidRPr="004354D9">
        <w:rPr>
          <w:lang w:val="en-US"/>
        </w:rPr>
        <w:t>Termination of Wartime Contracts</w:t>
      </w:r>
      <w:bookmarkEnd w:id="4"/>
    </w:p>
    <w:p w14:paraId="59473C19" w14:textId="18986ACA" w:rsidR="004354D9" w:rsidRDefault="00065AA0" w:rsidP="00065AA0">
      <w:pPr>
        <w:rPr>
          <w:lang w:val="en-US"/>
        </w:rPr>
      </w:pPr>
      <w:r>
        <w:rPr>
          <w:lang w:val="en-US"/>
        </w:rPr>
        <w:t>The wartime contracts were to be terminated and noted in a letter from</w:t>
      </w:r>
      <w:r w:rsidR="004354D9" w:rsidRPr="004354D9">
        <w:rPr>
          <w:lang w:val="en-US"/>
        </w:rPr>
        <w:t xml:space="preserve"> Air Member for Supply &amp; Equipment - Branch</w:t>
      </w:r>
      <w:r w:rsidR="002F4121">
        <w:rPr>
          <w:lang w:val="en-US"/>
        </w:rPr>
        <w:fldChar w:fldCharType="begin"/>
      </w:r>
      <w:r w:rsidR="002F4121">
        <w:instrText xml:space="preserve"> XE "</w:instrText>
      </w:r>
      <w:r w:rsidR="002F4121" w:rsidRPr="0029166A">
        <w:rPr>
          <w:lang w:val="en-US"/>
        </w:rPr>
        <w:instrText>Supply &amp; Equipment - Branch</w:instrText>
      </w:r>
      <w:r w:rsidR="002F4121">
        <w:instrText xml:space="preserve">" </w:instrText>
      </w:r>
      <w:r w:rsidR="002F4121">
        <w:rPr>
          <w:lang w:val="en-US"/>
        </w:rPr>
        <w:fldChar w:fldCharType="end"/>
      </w:r>
      <w:r w:rsidR="004354D9" w:rsidRPr="004354D9">
        <w:rPr>
          <w:lang w:val="en-US"/>
        </w:rPr>
        <w:t xml:space="preserve"> Circular No.</w:t>
      </w:r>
      <w:r w:rsidR="00764292">
        <w:rPr>
          <w:lang w:val="en-US"/>
        </w:rPr>
        <w:t xml:space="preserve"> </w:t>
      </w:r>
      <w:r w:rsidR="004354D9" w:rsidRPr="004354D9">
        <w:rPr>
          <w:lang w:val="en-US"/>
        </w:rPr>
        <w:t>332</w:t>
      </w:r>
      <w:r w:rsidR="002F4121">
        <w:rPr>
          <w:lang w:val="en-US"/>
        </w:rPr>
        <w:fldChar w:fldCharType="begin"/>
      </w:r>
      <w:r w:rsidR="002F4121">
        <w:instrText xml:space="preserve"> XE "</w:instrText>
      </w:r>
      <w:r w:rsidR="002F4121" w:rsidRPr="007B661B">
        <w:rPr>
          <w:lang w:val="en-US"/>
        </w:rPr>
        <w:instrText>Circular No.332</w:instrText>
      </w:r>
      <w:r w:rsidR="002F4121">
        <w:instrText xml:space="preserve">" </w:instrText>
      </w:r>
      <w:r w:rsidR="002F4121">
        <w:rPr>
          <w:lang w:val="en-US"/>
        </w:rPr>
        <w:fldChar w:fldCharType="end"/>
      </w:r>
      <w:r w:rsidR="004354D9" w:rsidRPr="004354D9">
        <w:rPr>
          <w:lang w:val="en-US"/>
        </w:rPr>
        <w:t xml:space="preserve"> March 4, 1946</w:t>
      </w:r>
      <w:r>
        <w:rPr>
          <w:lang w:val="en-US"/>
        </w:rPr>
        <w:t xml:space="preserve"> - </w:t>
      </w:r>
      <w:r w:rsidR="004354D9" w:rsidRPr="00065AA0">
        <w:rPr>
          <w:lang w:val="en-US"/>
        </w:rPr>
        <w:t>Termination of Wartime Contracts</w:t>
      </w:r>
      <w:r w:rsidR="002F4121">
        <w:rPr>
          <w:lang w:val="en-US"/>
        </w:rPr>
        <w:fldChar w:fldCharType="begin"/>
      </w:r>
      <w:r w:rsidR="002F4121">
        <w:instrText xml:space="preserve"> XE "</w:instrText>
      </w:r>
      <w:r w:rsidR="002F4121" w:rsidRPr="007E361C">
        <w:rPr>
          <w:lang w:val="en-US"/>
        </w:rPr>
        <w:instrText>Termination of Wartime Contracts</w:instrText>
      </w:r>
      <w:r w:rsidR="002F4121">
        <w:instrText xml:space="preserve">" </w:instrText>
      </w:r>
      <w:r w:rsidR="002F4121">
        <w:rPr>
          <w:lang w:val="en-US"/>
        </w:rPr>
        <w:fldChar w:fldCharType="end"/>
      </w:r>
      <w:r>
        <w:rPr>
          <w:lang w:val="en-US"/>
        </w:rPr>
        <w:t>. The letter stated that the c</w:t>
      </w:r>
      <w:r w:rsidR="004354D9" w:rsidRPr="004354D9">
        <w:rPr>
          <w:lang w:val="en-US"/>
        </w:rPr>
        <w:t xml:space="preserve">ontracts provide for termination 12 months after the cessation of hostilities - assumes Sept 2, 1945. </w:t>
      </w:r>
      <w:r>
        <w:rPr>
          <w:lang w:val="en-US"/>
        </w:rPr>
        <w:t xml:space="preserve">The contracts were with </w:t>
      </w:r>
      <w:r w:rsidR="004354D9" w:rsidRPr="004354D9">
        <w:rPr>
          <w:lang w:val="en-US"/>
        </w:rPr>
        <w:t>Shell</w:t>
      </w:r>
      <w:r w:rsidR="00A843CB">
        <w:rPr>
          <w:lang w:val="en-US"/>
        </w:rPr>
        <w:fldChar w:fldCharType="begin"/>
      </w:r>
      <w:r w:rsidR="00A843CB">
        <w:instrText xml:space="preserve"> XE "</w:instrText>
      </w:r>
      <w:r w:rsidR="00A843CB" w:rsidRPr="00615B77">
        <w:rPr>
          <w:lang w:val="en-US"/>
        </w:rPr>
        <w:instrText>Shell</w:instrText>
      </w:r>
      <w:r w:rsidR="00A843CB">
        <w:instrText xml:space="preserve">" </w:instrText>
      </w:r>
      <w:r w:rsidR="00A843CB">
        <w:rPr>
          <w:lang w:val="en-US"/>
        </w:rPr>
        <w:fldChar w:fldCharType="end"/>
      </w:r>
      <w:r w:rsidR="004354D9" w:rsidRPr="004354D9">
        <w:rPr>
          <w:lang w:val="en-US"/>
        </w:rPr>
        <w:t xml:space="preserve"> and Vacuum Oil Co.</w:t>
      </w:r>
      <w:r w:rsidR="00A843CB">
        <w:rPr>
          <w:lang w:val="en-US"/>
        </w:rPr>
        <w:fldChar w:fldCharType="begin"/>
      </w:r>
      <w:r w:rsidR="00A843CB">
        <w:instrText xml:space="preserve"> XE "</w:instrText>
      </w:r>
      <w:r w:rsidR="00A843CB" w:rsidRPr="00492017">
        <w:rPr>
          <w:lang w:val="en-US"/>
        </w:rPr>
        <w:instrText>Vacuum Oil Co.</w:instrText>
      </w:r>
      <w:r w:rsidR="00A843CB">
        <w:instrText xml:space="preserve">" </w:instrText>
      </w:r>
      <w:r w:rsidR="00A843CB">
        <w:rPr>
          <w:lang w:val="en-US"/>
        </w:rPr>
        <w:fldChar w:fldCharType="end"/>
      </w:r>
      <w:r w:rsidR="004354D9" w:rsidRPr="004354D9">
        <w:rPr>
          <w:lang w:val="en-US"/>
        </w:rPr>
        <w:t xml:space="preserve"> </w:t>
      </w:r>
      <w:r>
        <w:rPr>
          <w:lang w:val="en-US"/>
        </w:rPr>
        <w:t xml:space="preserve">to </w:t>
      </w:r>
      <w:r w:rsidR="004354D9" w:rsidRPr="004354D9">
        <w:rPr>
          <w:lang w:val="en-US"/>
        </w:rPr>
        <w:t>supply Avgas</w:t>
      </w:r>
      <w:r w:rsidR="00A843CB">
        <w:rPr>
          <w:lang w:val="en-US"/>
        </w:rPr>
        <w:fldChar w:fldCharType="begin"/>
      </w:r>
      <w:r w:rsidR="00A843CB">
        <w:instrText xml:space="preserve"> XE "</w:instrText>
      </w:r>
      <w:r w:rsidR="00A843CB" w:rsidRPr="00271E40">
        <w:rPr>
          <w:lang w:val="en-US"/>
        </w:rPr>
        <w:instrText>Avgas</w:instrText>
      </w:r>
      <w:r w:rsidR="00A843CB">
        <w:instrText xml:space="preserve">" </w:instrText>
      </w:r>
      <w:r w:rsidR="00A843CB">
        <w:rPr>
          <w:lang w:val="en-US"/>
        </w:rPr>
        <w:fldChar w:fldCharType="end"/>
      </w:r>
      <w:r w:rsidR="004354D9" w:rsidRPr="004354D9">
        <w:rPr>
          <w:lang w:val="en-US"/>
        </w:rPr>
        <w:t>, Avoil</w:t>
      </w:r>
      <w:r w:rsidR="00A843CB">
        <w:rPr>
          <w:lang w:val="en-US"/>
        </w:rPr>
        <w:fldChar w:fldCharType="begin"/>
      </w:r>
      <w:r w:rsidR="00A843CB">
        <w:instrText xml:space="preserve"> XE "</w:instrText>
      </w:r>
      <w:r w:rsidR="00A843CB" w:rsidRPr="001E1E48">
        <w:rPr>
          <w:lang w:val="en-US"/>
        </w:rPr>
        <w:instrText>Avoil</w:instrText>
      </w:r>
      <w:r w:rsidR="00A843CB">
        <w:instrText xml:space="preserve">" </w:instrText>
      </w:r>
      <w:r w:rsidR="00A843CB">
        <w:rPr>
          <w:lang w:val="en-US"/>
        </w:rPr>
        <w:fldChar w:fldCharType="end"/>
      </w:r>
      <w:r w:rsidR="004354D9" w:rsidRPr="004354D9">
        <w:rPr>
          <w:lang w:val="en-US"/>
        </w:rPr>
        <w:t xml:space="preserve"> </w:t>
      </w:r>
      <w:r w:rsidR="009B6842">
        <w:rPr>
          <w:lang w:val="en-US"/>
        </w:rPr>
        <w:t>(aviation lubricating oils</w:t>
      </w:r>
      <w:r w:rsidR="002F4121">
        <w:rPr>
          <w:lang w:val="en-US"/>
        </w:rPr>
        <w:fldChar w:fldCharType="begin"/>
      </w:r>
      <w:r w:rsidR="002F4121">
        <w:instrText xml:space="preserve"> XE "</w:instrText>
      </w:r>
      <w:r w:rsidR="002F4121" w:rsidRPr="0046083A">
        <w:rPr>
          <w:lang w:val="en-US"/>
        </w:rPr>
        <w:instrText>aviation lubricating oils</w:instrText>
      </w:r>
      <w:r w:rsidR="002F4121">
        <w:instrText xml:space="preserve">" </w:instrText>
      </w:r>
      <w:r w:rsidR="002F4121">
        <w:rPr>
          <w:lang w:val="en-US"/>
        </w:rPr>
        <w:fldChar w:fldCharType="end"/>
      </w:r>
      <w:r w:rsidR="009B6842">
        <w:rPr>
          <w:lang w:val="en-US"/>
        </w:rPr>
        <w:t xml:space="preserve">) </w:t>
      </w:r>
      <w:r w:rsidR="004354D9" w:rsidRPr="004354D9">
        <w:rPr>
          <w:lang w:val="en-US"/>
        </w:rPr>
        <w:t>and TEL</w:t>
      </w:r>
      <w:r w:rsidR="00A843CB">
        <w:rPr>
          <w:lang w:val="en-US"/>
        </w:rPr>
        <w:fldChar w:fldCharType="begin"/>
      </w:r>
      <w:r w:rsidR="00A843CB">
        <w:instrText xml:space="preserve"> XE "</w:instrText>
      </w:r>
      <w:r w:rsidR="00A843CB" w:rsidRPr="00961C5C">
        <w:rPr>
          <w:lang w:val="en-US"/>
        </w:rPr>
        <w:instrText>TEL</w:instrText>
      </w:r>
      <w:r w:rsidR="00A843CB">
        <w:instrText xml:space="preserve">" </w:instrText>
      </w:r>
      <w:r w:rsidR="00A843CB">
        <w:rPr>
          <w:lang w:val="en-US"/>
        </w:rPr>
        <w:fldChar w:fldCharType="end"/>
      </w:r>
      <w:r>
        <w:rPr>
          <w:lang w:val="en-US"/>
        </w:rPr>
        <w:t xml:space="preserve"> (Tetra Ethyl Lead</w:t>
      </w:r>
      <w:r w:rsidR="00A843CB">
        <w:rPr>
          <w:lang w:val="en-US"/>
        </w:rPr>
        <w:fldChar w:fldCharType="begin"/>
      </w:r>
      <w:r w:rsidR="00A843CB">
        <w:instrText xml:space="preserve"> XE "</w:instrText>
      </w:r>
      <w:r w:rsidR="00A843CB" w:rsidRPr="00D20F9A">
        <w:rPr>
          <w:lang w:val="en-US"/>
        </w:rPr>
        <w:instrText>Tetra Ethyl Lead</w:instrText>
      </w:r>
      <w:r w:rsidR="00A843CB">
        <w:instrText xml:space="preserve">" </w:instrText>
      </w:r>
      <w:r w:rsidR="00A843CB">
        <w:rPr>
          <w:lang w:val="en-US"/>
        </w:rPr>
        <w:fldChar w:fldCharType="end"/>
      </w:r>
      <w:r>
        <w:rPr>
          <w:lang w:val="en-US"/>
        </w:rPr>
        <w:t>)</w:t>
      </w:r>
      <w:r w:rsidR="004354D9" w:rsidRPr="004354D9">
        <w:rPr>
          <w:lang w:val="en-US"/>
        </w:rPr>
        <w:t>.</w:t>
      </w:r>
    </w:p>
    <w:p w14:paraId="1CD963A6" w14:textId="77777777" w:rsidR="004354D9" w:rsidRDefault="00065AA0" w:rsidP="00350D57">
      <w:pPr>
        <w:pStyle w:val="Heading1"/>
        <w:rPr>
          <w:lang w:val="en-US"/>
        </w:rPr>
      </w:pPr>
      <w:bookmarkStart w:id="5" w:name="_Toc23792569"/>
      <w:r>
        <w:rPr>
          <w:lang w:val="en-US"/>
        </w:rPr>
        <w:t>BP enters the Aviation Gasoline Market</w:t>
      </w:r>
      <w:bookmarkEnd w:id="5"/>
    </w:p>
    <w:p w14:paraId="5AD0A59A" w14:textId="4108B0BA" w:rsidR="004354D9" w:rsidRDefault="00666D8A" w:rsidP="003C1CBE">
      <w:pPr>
        <w:pStyle w:val="BodyText"/>
        <w:rPr>
          <w:lang w:val="en-US"/>
        </w:rPr>
      </w:pPr>
      <w:r>
        <w:rPr>
          <w:lang w:val="en-US"/>
        </w:rPr>
        <w:t xml:space="preserve">In a letter </w:t>
      </w:r>
      <w:r w:rsidR="004354D9" w:rsidRPr="004354D9">
        <w:rPr>
          <w:lang w:val="en-US"/>
        </w:rPr>
        <w:t xml:space="preserve">from C.O.R. to </w:t>
      </w:r>
      <w:r w:rsidR="002635AE">
        <w:rPr>
          <w:lang w:val="en-US"/>
        </w:rPr>
        <w:t xml:space="preserve">the </w:t>
      </w:r>
      <w:r w:rsidR="004354D9" w:rsidRPr="004354D9">
        <w:rPr>
          <w:lang w:val="en-US"/>
        </w:rPr>
        <w:t>Department of Air</w:t>
      </w:r>
      <w:r w:rsidR="008439C1">
        <w:rPr>
          <w:lang w:val="en-US"/>
        </w:rPr>
        <w:t xml:space="preserve">, </w:t>
      </w:r>
      <w:r w:rsidR="002635AE">
        <w:rPr>
          <w:lang w:val="en-US"/>
        </w:rPr>
        <w:t xml:space="preserve">it was stated that </w:t>
      </w:r>
      <w:r w:rsidR="004354D9" w:rsidRPr="004354D9">
        <w:rPr>
          <w:lang w:val="en-US"/>
        </w:rPr>
        <w:t>Commonwealth Oil Refineries</w:t>
      </w:r>
      <w:r w:rsidR="00A843CB">
        <w:rPr>
          <w:lang w:val="en-US"/>
        </w:rPr>
        <w:fldChar w:fldCharType="begin"/>
      </w:r>
      <w:r w:rsidR="00A843CB">
        <w:instrText xml:space="preserve"> XE "</w:instrText>
      </w:r>
      <w:r w:rsidR="00A843CB" w:rsidRPr="007B24F8">
        <w:rPr>
          <w:lang w:val="en-US"/>
        </w:rPr>
        <w:instrText>Commonwealth Oil Refineries</w:instrText>
      </w:r>
      <w:r w:rsidR="00A843CB">
        <w:instrText xml:space="preserve">" </w:instrText>
      </w:r>
      <w:r w:rsidR="00A843CB">
        <w:rPr>
          <w:lang w:val="en-US"/>
        </w:rPr>
        <w:fldChar w:fldCharType="end"/>
      </w:r>
      <w:r w:rsidR="004354D9" w:rsidRPr="004354D9">
        <w:rPr>
          <w:lang w:val="en-US"/>
        </w:rPr>
        <w:t xml:space="preserve"> (C.O.R.</w:t>
      </w:r>
      <w:r w:rsidR="00A843CB">
        <w:rPr>
          <w:lang w:val="en-US"/>
        </w:rPr>
        <w:fldChar w:fldCharType="begin"/>
      </w:r>
      <w:r w:rsidR="00A843CB">
        <w:instrText xml:space="preserve"> XE "</w:instrText>
      </w:r>
      <w:r w:rsidR="00A843CB" w:rsidRPr="000C5D6C">
        <w:rPr>
          <w:lang w:val="en-US"/>
        </w:rPr>
        <w:instrText>C.O.R.</w:instrText>
      </w:r>
      <w:r w:rsidR="00A843CB">
        <w:instrText xml:space="preserve">" </w:instrText>
      </w:r>
      <w:r w:rsidR="00A843CB">
        <w:rPr>
          <w:lang w:val="en-US"/>
        </w:rPr>
        <w:fldChar w:fldCharType="end"/>
      </w:r>
      <w:r w:rsidR="004354D9" w:rsidRPr="004354D9">
        <w:rPr>
          <w:lang w:val="en-US"/>
        </w:rPr>
        <w:t xml:space="preserve">) </w:t>
      </w:r>
      <w:r w:rsidR="002635AE">
        <w:rPr>
          <w:lang w:val="en-US"/>
        </w:rPr>
        <w:t xml:space="preserve">plan </w:t>
      </w:r>
      <w:r w:rsidR="004354D9" w:rsidRPr="004354D9">
        <w:rPr>
          <w:lang w:val="en-US"/>
        </w:rPr>
        <w:t>to market avgas</w:t>
      </w:r>
      <w:r w:rsidR="00A843CB">
        <w:rPr>
          <w:lang w:val="en-US"/>
        </w:rPr>
        <w:fldChar w:fldCharType="begin"/>
      </w:r>
      <w:r w:rsidR="00A843CB">
        <w:instrText xml:space="preserve"> XE "</w:instrText>
      </w:r>
      <w:r w:rsidR="00A843CB" w:rsidRPr="00286315">
        <w:rPr>
          <w:lang w:val="en-US"/>
        </w:rPr>
        <w:instrText>avgas</w:instrText>
      </w:r>
      <w:r w:rsidR="00A843CB">
        <w:instrText xml:space="preserve">" </w:instrText>
      </w:r>
      <w:r w:rsidR="00A843CB">
        <w:rPr>
          <w:lang w:val="en-US"/>
        </w:rPr>
        <w:fldChar w:fldCharType="end"/>
      </w:r>
      <w:r w:rsidR="004354D9" w:rsidRPr="004354D9">
        <w:rPr>
          <w:lang w:val="en-US"/>
        </w:rPr>
        <w:t xml:space="preserve">. This will be imported from </w:t>
      </w:r>
      <w:r w:rsidR="00562871">
        <w:rPr>
          <w:lang w:val="en-US"/>
        </w:rPr>
        <w:t xml:space="preserve">the </w:t>
      </w:r>
      <w:r w:rsidR="004354D9" w:rsidRPr="004354D9">
        <w:rPr>
          <w:lang w:val="en-US"/>
        </w:rPr>
        <w:t>Anglo-Iranian Oil Co.</w:t>
      </w:r>
      <w:r w:rsidR="00A843CB">
        <w:rPr>
          <w:lang w:val="en-US"/>
        </w:rPr>
        <w:fldChar w:fldCharType="begin"/>
      </w:r>
      <w:r w:rsidR="00A843CB">
        <w:instrText xml:space="preserve"> XE "</w:instrText>
      </w:r>
      <w:r w:rsidR="00A843CB" w:rsidRPr="00DA358C">
        <w:rPr>
          <w:lang w:val="en-US"/>
        </w:rPr>
        <w:instrText>Anglo-Iranian Oil Co.</w:instrText>
      </w:r>
      <w:r w:rsidR="00A843CB">
        <w:instrText xml:space="preserve">" </w:instrText>
      </w:r>
      <w:r w:rsidR="00A843CB">
        <w:rPr>
          <w:lang w:val="en-US"/>
        </w:rPr>
        <w:fldChar w:fldCharType="end"/>
      </w:r>
      <w:r w:rsidR="002635AE">
        <w:rPr>
          <w:lang w:val="en-US"/>
        </w:rPr>
        <w:t xml:space="preserve"> (later BP</w:t>
      </w:r>
      <w:r w:rsidR="00A843CB">
        <w:rPr>
          <w:lang w:val="en-US"/>
        </w:rPr>
        <w:fldChar w:fldCharType="begin"/>
      </w:r>
      <w:r w:rsidR="00A843CB">
        <w:instrText xml:space="preserve"> XE "</w:instrText>
      </w:r>
      <w:r w:rsidR="00A843CB" w:rsidRPr="007E28AF">
        <w:rPr>
          <w:lang w:val="en-US"/>
        </w:rPr>
        <w:instrText>BP</w:instrText>
      </w:r>
      <w:r w:rsidR="00A843CB">
        <w:instrText xml:space="preserve">" </w:instrText>
      </w:r>
      <w:r w:rsidR="00A843CB">
        <w:rPr>
          <w:lang w:val="en-US"/>
        </w:rPr>
        <w:fldChar w:fldCharType="end"/>
      </w:r>
      <w:r w:rsidR="002635AE">
        <w:rPr>
          <w:lang w:val="en-US"/>
        </w:rPr>
        <w:t>)</w:t>
      </w:r>
      <w:r w:rsidR="004354D9" w:rsidRPr="004354D9">
        <w:rPr>
          <w:lang w:val="en-US"/>
        </w:rPr>
        <w:t xml:space="preserve"> from </w:t>
      </w:r>
      <w:r w:rsidR="00562871">
        <w:rPr>
          <w:lang w:val="en-US"/>
        </w:rPr>
        <w:t xml:space="preserve">their </w:t>
      </w:r>
      <w:r w:rsidR="004354D9" w:rsidRPr="004354D9">
        <w:rPr>
          <w:lang w:val="en-US"/>
        </w:rPr>
        <w:t xml:space="preserve">Abadan </w:t>
      </w:r>
      <w:r w:rsidR="002635AE">
        <w:rPr>
          <w:lang w:val="en-US"/>
        </w:rPr>
        <w:t>Refinery</w:t>
      </w:r>
      <w:r w:rsidR="00A843CB">
        <w:rPr>
          <w:lang w:val="en-US"/>
        </w:rPr>
        <w:fldChar w:fldCharType="begin"/>
      </w:r>
      <w:r w:rsidR="00A843CB">
        <w:instrText xml:space="preserve"> XE "</w:instrText>
      </w:r>
      <w:r w:rsidR="00A843CB" w:rsidRPr="00423C0E">
        <w:rPr>
          <w:lang w:val="en-US"/>
        </w:rPr>
        <w:instrText>Abadan Refinery</w:instrText>
      </w:r>
      <w:r w:rsidR="00A843CB">
        <w:instrText xml:space="preserve">" </w:instrText>
      </w:r>
      <w:r w:rsidR="00A843CB">
        <w:rPr>
          <w:lang w:val="en-US"/>
        </w:rPr>
        <w:fldChar w:fldCharType="end"/>
      </w:r>
      <w:r w:rsidR="002635AE">
        <w:rPr>
          <w:lang w:val="en-US"/>
        </w:rPr>
        <w:t xml:space="preserve"> </w:t>
      </w:r>
      <w:r w:rsidR="004354D9" w:rsidRPr="004354D9">
        <w:rPr>
          <w:lang w:val="en-US"/>
        </w:rPr>
        <w:t>using British ships</w:t>
      </w:r>
      <w:r w:rsidR="002F4121">
        <w:rPr>
          <w:lang w:val="en-US"/>
        </w:rPr>
        <w:fldChar w:fldCharType="begin"/>
      </w:r>
      <w:r w:rsidR="002F4121">
        <w:instrText xml:space="preserve"> XE "</w:instrText>
      </w:r>
      <w:r w:rsidR="002F4121" w:rsidRPr="00E42A32">
        <w:rPr>
          <w:lang w:val="en-US"/>
        </w:rPr>
        <w:instrText>British ships</w:instrText>
      </w:r>
      <w:r w:rsidR="002F4121">
        <w:instrText xml:space="preserve">" </w:instrText>
      </w:r>
      <w:r w:rsidR="002F4121">
        <w:rPr>
          <w:lang w:val="en-US"/>
        </w:rPr>
        <w:fldChar w:fldCharType="end"/>
      </w:r>
      <w:r w:rsidR="004354D9" w:rsidRPr="004354D9">
        <w:rPr>
          <w:lang w:val="en-US"/>
        </w:rPr>
        <w:t xml:space="preserve"> and delivery to Australian ports</w:t>
      </w:r>
      <w:r w:rsidR="002F4121">
        <w:rPr>
          <w:lang w:val="en-US"/>
        </w:rPr>
        <w:fldChar w:fldCharType="begin"/>
      </w:r>
      <w:r w:rsidR="002F4121">
        <w:instrText xml:space="preserve"> XE "</w:instrText>
      </w:r>
      <w:r w:rsidR="002F4121" w:rsidRPr="00E4006E">
        <w:rPr>
          <w:lang w:val="en-US"/>
        </w:rPr>
        <w:instrText>Australian ports</w:instrText>
      </w:r>
      <w:r w:rsidR="002F4121">
        <w:instrText xml:space="preserve">" </w:instrText>
      </w:r>
      <w:r w:rsidR="002F4121">
        <w:rPr>
          <w:lang w:val="en-US"/>
        </w:rPr>
        <w:fldChar w:fldCharType="end"/>
      </w:r>
      <w:r w:rsidR="004354D9" w:rsidRPr="004354D9">
        <w:rPr>
          <w:lang w:val="en-US"/>
        </w:rPr>
        <w:t xml:space="preserve">. </w:t>
      </w:r>
      <w:r w:rsidR="00562871">
        <w:rPr>
          <w:lang w:val="en-US"/>
        </w:rPr>
        <w:t>The f</w:t>
      </w:r>
      <w:r w:rsidR="004354D9" w:rsidRPr="004354D9">
        <w:rPr>
          <w:lang w:val="en-US"/>
        </w:rPr>
        <w:t>irst shipment of avgas</w:t>
      </w:r>
      <w:r w:rsidR="00A843CB">
        <w:rPr>
          <w:lang w:val="en-US"/>
        </w:rPr>
        <w:fldChar w:fldCharType="begin"/>
      </w:r>
      <w:r w:rsidR="00A843CB">
        <w:instrText xml:space="preserve"> XE "</w:instrText>
      </w:r>
      <w:r w:rsidR="00A843CB" w:rsidRPr="00ED52D5">
        <w:rPr>
          <w:lang w:val="en-US"/>
        </w:rPr>
        <w:instrText>avgas</w:instrText>
      </w:r>
      <w:r w:rsidR="00A843CB">
        <w:instrText xml:space="preserve">" </w:instrText>
      </w:r>
      <w:r w:rsidR="00A843CB">
        <w:rPr>
          <w:lang w:val="en-US"/>
        </w:rPr>
        <w:fldChar w:fldCharType="end"/>
      </w:r>
      <w:r w:rsidR="004354D9" w:rsidRPr="004354D9">
        <w:rPr>
          <w:lang w:val="en-US"/>
        </w:rPr>
        <w:t xml:space="preserve"> </w:t>
      </w:r>
      <w:r w:rsidR="002635AE">
        <w:rPr>
          <w:lang w:val="en-US"/>
        </w:rPr>
        <w:t>wo</w:t>
      </w:r>
      <w:permStart w:id="1766154882" w:edGrp="everyone"/>
      <w:permEnd w:id="1766154882"/>
      <w:r w:rsidR="002635AE">
        <w:rPr>
          <w:lang w:val="en-US"/>
        </w:rPr>
        <w:t xml:space="preserve">uld be </w:t>
      </w:r>
      <w:r w:rsidR="004354D9" w:rsidRPr="004354D9">
        <w:rPr>
          <w:lang w:val="en-US"/>
        </w:rPr>
        <w:t>arriving late 1946</w:t>
      </w:r>
      <w:r w:rsidR="002635AE">
        <w:rPr>
          <w:lang w:val="en-US"/>
        </w:rPr>
        <w:t>.</w:t>
      </w:r>
    </w:p>
    <w:p w14:paraId="3AD58E99" w14:textId="1B7CD0DC" w:rsidR="003C1CBE" w:rsidRDefault="003C1CBE" w:rsidP="003C1CBE">
      <w:pPr>
        <w:pStyle w:val="BodyText"/>
        <w:rPr>
          <w:szCs w:val="24"/>
        </w:rPr>
      </w:pPr>
      <w:r>
        <w:rPr>
          <w:szCs w:val="24"/>
        </w:rPr>
        <w:t>It also saw the first steps of a new competitor in the market. – ‘BP Air</w:t>
      </w:r>
      <w:r>
        <w:rPr>
          <w:szCs w:val="24"/>
        </w:rPr>
        <w:fldChar w:fldCharType="begin"/>
      </w:r>
      <w:r>
        <w:instrText xml:space="preserve"> XE "</w:instrText>
      </w:r>
      <w:r w:rsidRPr="005736BD">
        <w:instrText>BP Air</w:instrText>
      </w:r>
      <w:r>
        <w:instrText xml:space="preserve">" </w:instrText>
      </w:r>
      <w:r>
        <w:rPr>
          <w:szCs w:val="24"/>
        </w:rPr>
        <w:fldChar w:fldCharType="end"/>
      </w:r>
      <w:r>
        <w:rPr>
          <w:szCs w:val="24"/>
        </w:rPr>
        <w:t xml:space="preserve">’ </w:t>
      </w:r>
      <w:r w:rsidR="00562871">
        <w:rPr>
          <w:szCs w:val="24"/>
        </w:rPr>
        <w:t xml:space="preserve">who </w:t>
      </w:r>
      <w:r>
        <w:rPr>
          <w:szCs w:val="24"/>
        </w:rPr>
        <w:t>wished to gain access to this market</w:t>
      </w:r>
      <w:r w:rsidR="009456A7">
        <w:rPr>
          <w:szCs w:val="24"/>
        </w:rPr>
        <w:t>,</w:t>
      </w:r>
      <w:r>
        <w:rPr>
          <w:szCs w:val="24"/>
        </w:rPr>
        <w:t xml:space="preserve"> via its lubricating oil</w:t>
      </w:r>
      <w:r>
        <w:rPr>
          <w:szCs w:val="24"/>
        </w:rPr>
        <w:fldChar w:fldCharType="begin"/>
      </w:r>
      <w:r>
        <w:instrText xml:space="preserve"> XE "</w:instrText>
      </w:r>
      <w:r w:rsidRPr="002E7827">
        <w:rPr>
          <w:szCs w:val="24"/>
        </w:rPr>
        <w:instrText>lubricating oil</w:instrText>
      </w:r>
      <w:r>
        <w:instrText xml:space="preserve">" </w:instrText>
      </w:r>
      <w:r>
        <w:rPr>
          <w:szCs w:val="24"/>
        </w:rPr>
        <w:fldChar w:fldCharType="end"/>
      </w:r>
      <w:r>
        <w:rPr>
          <w:szCs w:val="24"/>
        </w:rPr>
        <w:t xml:space="preserve"> subsidiary – Wakefield</w:t>
      </w:r>
      <w:r>
        <w:rPr>
          <w:szCs w:val="24"/>
        </w:rPr>
        <w:fldChar w:fldCharType="begin"/>
      </w:r>
      <w:r>
        <w:instrText xml:space="preserve"> XE "</w:instrText>
      </w:r>
      <w:r w:rsidRPr="00056ACB">
        <w:rPr>
          <w:szCs w:val="24"/>
        </w:rPr>
        <w:instrText>Wakefield</w:instrText>
      </w:r>
      <w:r>
        <w:instrText xml:space="preserve">" </w:instrText>
      </w:r>
      <w:r>
        <w:rPr>
          <w:szCs w:val="24"/>
        </w:rPr>
        <w:fldChar w:fldCharType="end"/>
      </w:r>
      <w:r>
        <w:rPr>
          <w:szCs w:val="24"/>
        </w:rPr>
        <w:t xml:space="preserve">. </w:t>
      </w:r>
    </w:p>
    <w:p w14:paraId="0ABD0814" w14:textId="18C4FEE9" w:rsidR="003C1CBE" w:rsidRPr="00060B22" w:rsidRDefault="003C1CBE" w:rsidP="003C1CBE">
      <w:pPr>
        <w:pStyle w:val="BodyText"/>
        <w:rPr>
          <w:iCs w:val="0"/>
          <w:sz w:val="20"/>
          <w:szCs w:val="24"/>
        </w:rPr>
      </w:pPr>
      <w:r>
        <w:rPr>
          <w:szCs w:val="24"/>
        </w:rPr>
        <w:t>By the 1980’s BP would be producing aviation gasoline</w:t>
      </w:r>
      <w:r>
        <w:rPr>
          <w:szCs w:val="24"/>
        </w:rPr>
        <w:fldChar w:fldCharType="begin"/>
      </w:r>
      <w:r>
        <w:instrText xml:space="preserve"> XE "</w:instrText>
      </w:r>
      <w:r w:rsidRPr="00D33B9B">
        <w:rPr>
          <w:szCs w:val="24"/>
        </w:rPr>
        <w:instrText>aviation gasoline</w:instrText>
      </w:r>
      <w:r>
        <w:instrText xml:space="preserve">" </w:instrText>
      </w:r>
      <w:r>
        <w:rPr>
          <w:szCs w:val="24"/>
        </w:rPr>
        <w:fldChar w:fldCharType="end"/>
      </w:r>
      <w:r>
        <w:rPr>
          <w:szCs w:val="24"/>
        </w:rPr>
        <w:t xml:space="preserve"> at their BP Kwinana Refinery</w:t>
      </w:r>
      <w:r>
        <w:rPr>
          <w:szCs w:val="24"/>
        </w:rPr>
        <w:fldChar w:fldCharType="begin"/>
      </w:r>
      <w:r>
        <w:instrText xml:space="preserve"> XE "</w:instrText>
      </w:r>
      <w:r w:rsidRPr="00386BE8">
        <w:rPr>
          <w:szCs w:val="24"/>
        </w:rPr>
        <w:instrText>BP Kwinana Refinery</w:instrText>
      </w:r>
      <w:r>
        <w:instrText xml:space="preserve">" </w:instrText>
      </w:r>
      <w:r>
        <w:rPr>
          <w:szCs w:val="24"/>
        </w:rPr>
        <w:fldChar w:fldCharType="end"/>
      </w:r>
      <w:r>
        <w:rPr>
          <w:szCs w:val="24"/>
        </w:rPr>
        <w:t>, near Perth</w:t>
      </w:r>
      <w:r>
        <w:rPr>
          <w:szCs w:val="24"/>
        </w:rPr>
        <w:fldChar w:fldCharType="begin"/>
      </w:r>
      <w:r>
        <w:instrText xml:space="preserve"> XE "</w:instrText>
      </w:r>
      <w:r w:rsidRPr="0092780B">
        <w:rPr>
          <w:szCs w:val="24"/>
        </w:rPr>
        <w:instrText>Perth</w:instrText>
      </w:r>
      <w:r>
        <w:instrText xml:space="preserve">" </w:instrText>
      </w:r>
      <w:r>
        <w:rPr>
          <w:szCs w:val="24"/>
        </w:rPr>
        <w:fldChar w:fldCharType="end"/>
      </w:r>
      <w:r>
        <w:rPr>
          <w:szCs w:val="24"/>
        </w:rPr>
        <w:t>, Australia and supplying both military and commercial aviation</w:t>
      </w:r>
      <w:r>
        <w:rPr>
          <w:szCs w:val="24"/>
        </w:rPr>
        <w:fldChar w:fldCharType="begin"/>
      </w:r>
      <w:r>
        <w:instrText xml:space="preserve"> XE "</w:instrText>
      </w:r>
      <w:r w:rsidRPr="005D2A3F">
        <w:rPr>
          <w:szCs w:val="24"/>
        </w:rPr>
        <w:instrText>commercial aviation</w:instrText>
      </w:r>
      <w:r>
        <w:instrText xml:space="preserve">" </w:instrText>
      </w:r>
      <w:r>
        <w:rPr>
          <w:szCs w:val="24"/>
        </w:rPr>
        <w:fldChar w:fldCharType="end"/>
      </w:r>
      <w:r>
        <w:rPr>
          <w:szCs w:val="24"/>
        </w:rPr>
        <w:t xml:space="preserve"> in the South East Asian region and the west of Australia through </w:t>
      </w:r>
      <w:r w:rsidR="00562871">
        <w:rPr>
          <w:szCs w:val="24"/>
        </w:rPr>
        <w:t xml:space="preserve">the </w:t>
      </w:r>
      <w:r>
        <w:rPr>
          <w:szCs w:val="24"/>
        </w:rPr>
        <w:t>oil company ‘borrow &amp; loan arrangements”.</w:t>
      </w:r>
      <w:r w:rsidR="00562871">
        <w:rPr>
          <w:szCs w:val="24"/>
        </w:rPr>
        <w:t xml:space="preserve"> </w:t>
      </w:r>
      <w:r w:rsidR="00562871" w:rsidRPr="00060B22">
        <w:rPr>
          <w:iCs w:val="0"/>
          <w:sz w:val="20"/>
        </w:rPr>
        <w:t xml:space="preserve">[This is an arrangement whereby an oil company in </w:t>
      </w:r>
      <w:r w:rsidR="00987122" w:rsidRPr="00060B22">
        <w:rPr>
          <w:iCs w:val="0"/>
          <w:sz w:val="20"/>
        </w:rPr>
        <w:t>one</w:t>
      </w:r>
      <w:r w:rsidR="00562871" w:rsidRPr="00060B22">
        <w:rPr>
          <w:iCs w:val="0"/>
          <w:sz w:val="20"/>
        </w:rPr>
        <w:t xml:space="preserve"> state </w:t>
      </w:r>
      <w:r w:rsidR="00987122" w:rsidRPr="00060B22">
        <w:rPr>
          <w:iCs w:val="0"/>
          <w:sz w:val="20"/>
        </w:rPr>
        <w:t xml:space="preserve">with </w:t>
      </w:r>
      <w:r w:rsidR="00562871" w:rsidRPr="00060B22">
        <w:rPr>
          <w:iCs w:val="0"/>
          <w:sz w:val="20"/>
        </w:rPr>
        <w:t xml:space="preserve">a refinery </w:t>
      </w:r>
      <w:r w:rsidR="00987122" w:rsidRPr="00060B22">
        <w:rPr>
          <w:iCs w:val="0"/>
          <w:sz w:val="20"/>
        </w:rPr>
        <w:t xml:space="preserve">or supply of a particular product, </w:t>
      </w:r>
      <w:r w:rsidR="00562871" w:rsidRPr="00060B22">
        <w:rPr>
          <w:iCs w:val="0"/>
          <w:sz w:val="20"/>
        </w:rPr>
        <w:t xml:space="preserve">can </w:t>
      </w:r>
      <w:r w:rsidR="00987122" w:rsidRPr="00060B22">
        <w:rPr>
          <w:iCs w:val="0"/>
          <w:sz w:val="20"/>
        </w:rPr>
        <w:t>‘loan’</w:t>
      </w:r>
      <w:r w:rsidR="00562871" w:rsidRPr="00060B22">
        <w:rPr>
          <w:iCs w:val="0"/>
          <w:sz w:val="20"/>
        </w:rPr>
        <w:t xml:space="preserve"> petroleum products </w:t>
      </w:r>
      <w:r w:rsidR="00987122" w:rsidRPr="00060B22">
        <w:rPr>
          <w:iCs w:val="0"/>
          <w:sz w:val="20"/>
        </w:rPr>
        <w:t>to</w:t>
      </w:r>
      <w:r w:rsidR="00562871" w:rsidRPr="00060B22">
        <w:rPr>
          <w:iCs w:val="0"/>
          <w:sz w:val="20"/>
        </w:rPr>
        <w:t xml:space="preserve"> another oil company, and </w:t>
      </w:r>
      <w:r w:rsidR="00060B22" w:rsidRPr="00060B22">
        <w:rPr>
          <w:iCs w:val="0"/>
          <w:sz w:val="20"/>
        </w:rPr>
        <w:t>‘borrow’</w:t>
      </w:r>
      <w:r w:rsidR="00562871" w:rsidRPr="00060B22">
        <w:rPr>
          <w:iCs w:val="0"/>
          <w:sz w:val="20"/>
        </w:rPr>
        <w:t xml:space="preserve"> with the same product </w:t>
      </w:r>
      <w:r w:rsidR="00987122" w:rsidRPr="00060B22">
        <w:rPr>
          <w:iCs w:val="0"/>
          <w:sz w:val="20"/>
        </w:rPr>
        <w:t>elsewhere</w:t>
      </w:r>
      <w:r w:rsidR="00562871" w:rsidRPr="00060B22">
        <w:rPr>
          <w:iCs w:val="0"/>
          <w:sz w:val="20"/>
        </w:rPr>
        <w:t xml:space="preserve"> where they do </w:t>
      </w:r>
      <w:r w:rsidR="00060B22" w:rsidRPr="00060B22">
        <w:rPr>
          <w:iCs w:val="0"/>
          <w:sz w:val="20"/>
        </w:rPr>
        <w:t xml:space="preserve">not </w:t>
      </w:r>
      <w:r w:rsidR="00562871" w:rsidRPr="00060B22">
        <w:rPr>
          <w:iCs w:val="0"/>
          <w:sz w:val="20"/>
        </w:rPr>
        <w:t>have product. For example</w:t>
      </w:r>
      <w:r w:rsidR="00987122" w:rsidRPr="00060B22">
        <w:rPr>
          <w:iCs w:val="0"/>
          <w:sz w:val="20"/>
        </w:rPr>
        <w:t>,</w:t>
      </w:r>
      <w:r w:rsidR="00562871" w:rsidRPr="00060B22">
        <w:rPr>
          <w:iCs w:val="0"/>
          <w:sz w:val="20"/>
        </w:rPr>
        <w:t xml:space="preserve"> </w:t>
      </w:r>
      <w:r w:rsidR="00987122" w:rsidRPr="00060B22">
        <w:rPr>
          <w:iCs w:val="0"/>
          <w:sz w:val="20"/>
        </w:rPr>
        <w:t xml:space="preserve">Mobil can borrow avgas from BP in Western Australia to supply their Mobil customers </w:t>
      </w:r>
      <w:r w:rsidR="00060B22" w:rsidRPr="00060B22">
        <w:rPr>
          <w:iCs w:val="0"/>
          <w:sz w:val="20"/>
        </w:rPr>
        <w:t xml:space="preserve">in the west, </w:t>
      </w:r>
      <w:r w:rsidR="00987122" w:rsidRPr="00060B22">
        <w:rPr>
          <w:iCs w:val="0"/>
          <w:sz w:val="20"/>
        </w:rPr>
        <w:t>and repay BP with avgas from its supplies in Victoria. This eliminates the need for both companies to transport avgas from their respective refineries across the country to supply their customers.]</w:t>
      </w:r>
      <w:r w:rsidR="00562871" w:rsidRPr="00060B22">
        <w:rPr>
          <w:iCs w:val="0"/>
          <w:sz w:val="20"/>
          <w:szCs w:val="24"/>
        </w:rPr>
        <w:t xml:space="preserve"> </w:t>
      </w:r>
      <w:r w:rsidR="00987122" w:rsidRPr="00060B22">
        <w:rPr>
          <w:iCs w:val="0"/>
          <w:sz w:val="20"/>
          <w:szCs w:val="24"/>
        </w:rPr>
        <w:t xml:space="preserve"> </w:t>
      </w:r>
    </w:p>
    <w:p w14:paraId="116DFE08" w14:textId="0E359B46" w:rsidR="00EB3308" w:rsidRPr="00BC16E4" w:rsidRDefault="00EB3308" w:rsidP="00350D57">
      <w:pPr>
        <w:pStyle w:val="Heading1"/>
      </w:pPr>
      <w:bookmarkStart w:id="6" w:name="_Toc23792570"/>
      <w:r>
        <w:lastRenderedPageBreak/>
        <w:t>Shell Company</w:t>
      </w:r>
      <w:r w:rsidR="008730C3">
        <w:fldChar w:fldCharType="begin"/>
      </w:r>
      <w:r w:rsidR="008730C3">
        <w:instrText xml:space="preserve"> XE "</w:instrText>
      </w:r>
      <w:r w:rsidR="008730C3" w:rsidRPr="00307875">
        <w:instrText>Shell Company</w:instrText>
      </w:r>
      <w:r w:rsidR="008730C3">
        <w:instrText xml:space="preserve">" </w:instrText>
      </w:r>
      <w:r w:rsidR="008730C3">
        <w:fldChar w:fldCharType="end"/>
      </w:r>
      <w:r>
        <w:t xml:space="preserve"> of Australia &amp; Vacuum Oil Company</w:t>
      </w:r>
      <w:r w:rsidR="008730C3">
        <w:fldChar w:fldCharType="begin"/>
      </w:r>
      <w:r w:rsidR="008730C3">
        <w:instrText xml:space="preserve"> XE "</w:instrText>
      </w:r>
      <w:r w:rsidR="008730C3" w:rsidRPr="00EB5EBB">
        <w:instrText>Vacuum Oil Company</w:instrText>
      </w:r>
      <w:r w:rsidR="008730C3">
        <w:instrText xml:space="preserve">" </w:instrText>
      </w:r>
      <w:r w:rsidR="008730C3">
        <w:fldChar w:fldCharType="end"/>
      </w:r>
      <w:r>
        <w:t xml:space="preserve"> Co</w:t>
      </w:r>
      <w:r w:rsidR="00060B22">
        <w:t>n</w:t>
      </w:r>
      <w:r>
        <w:t>tract Renewal</w:t>
      </w:r>
      <w:r w:rsidR="00060B22">
        <w:t>s</w:t>
      </w:r>
      <w:r>
        <w:rPr>
          <w:rStyle w:val="EndnoteReference"/>
        </w:rPr>
        <w:endnoteReference w:id="6"/>
      </w:r>
      <w:bookmarkEnd w:id="6"/>
    </w:p>
    <w:p w14:paraId="72F20849" w14:textId="77777777" w:rsidR="003C1CBE" w:rsidRDefault="002775AE" w:rsidP="00EB3308">
      <w:pPr>
        <w:rPr>
          <w:szCs w:val="24"/>
        </w:rPr>
      </w:pPr>
      <w:r w:rsidRPr="005F0B15">
        <w:rPr>
          <w:szCs w:val="24"/>
        </w:rPr>
        <w:t>Immediately after the war in order to maintain supply of aviation products</w:t>
      </w:r>
      <w:r w:rsidR="00A843CB">
        <w:rPr>
          <w:szCs w:val="24"/>
        </w:rPr>
        <w:fldChar w:fldCharType="begin"/>
      </w:r>
      <w:r w:rsidR="00A843CB">
        <w:instrText xml:space="preserve"> XE "</w:instrText>
      </w:r>
      <w:r w:rsidR="00A843CB" w:rsidRPr="004A1973">
        <w:rPr>
          <w:szCs w:val="24"/>
        </w:rPr>
        <w:instrText>aviation products</w:instrText>
      </w:r>
      <w:r w:rsidR="00A843CB">
        <w:instrText xml:space="preserve">" </w:instrText>
      </w:r>
      <w:r w:rsidR="00A843CB">
        <w:rPr>
          <w:szCs w:val="24"/>
        </w:rPr>
        <w:fldChar w:fldCharType="end"/>
      </w:r>
      <w:r w:rsidRPr="005F0B15">
        <w:rPr>
          <w:szCs w:val="24"/>
        </w:rPr>
        <w:t xml:space="preserve"> it was necessary to renew the war time contracts</w:t>
      </w:r>
      <w:r w:rsidR="002F4121">
        <w:rPr>
          <w:szCs w:val="24"/>
        </w:rPr>
        <w:fldChar w:fldCharType="begin"/>
      </w:r>
      <w:r w:rsidR="002F4121">
        <w:instrText xml:space="preserve"> XE "</w:instrText>
      </w:r>
      <w:r w:rsidR="002F4121" w:rsidRPr="004F550C">
        <w:rPr>
          <w:szCs w:val="24"/>
        </w:rPr>
        <w:instrText>contracts</w:instrText>
      </w:r>
      <w:r w:rsidR="002F4121">
        <w:instrText xml:space="preserve">" </w:instrText>
      </w:r>
      <w:r w:rsidR="002F4121">
        <w:rPr>
          <w:szCs w:val="24"/>
        </w:rPr>
        <w:fldChar w:fldCharType="end"/>
      </w:r>
      <w:r w:rsidRPr="005F0B15">
        <w:rPr>
          <w:szCs w:val="24"/>
        </w:rPr>
        <w:t xml:space="preserve"> with the Shell Company</w:t>
      </w:r>
      <w:r w:rsidR="008730C3">
        <w:rPr>
          <w:szCs w:val="24"/>
        </w:rPr>
        <w:fldChar w:fldCharType="begin"/>
      </w:r>
      <w:r w:rsidR="008730C3">
        <w:instrText xml:space="preserve"> XE "</w:instrText>
      </w:r>
      <w:r w:rsidR="008730C3" w:rsidRPr="00307875">
        <w:instrText>Shell Company</w:instrText>
      </w:r>
      <w:r w:rsidR="008730C3">
        <w:instrText xml:space="preserve">" </w:instrText>
      </w:r>
      <w:r w:rsidR="008730C3">
        <w:rPr>
          <w:szCs w:val="24"/>
        </w:rPr>
        <w:fldChar w:fldCharType="end"/>
      </w:r>
      <w:r w:rsidRPr="005F0B15">
        <w:rPr>
          <w:szCs w:val="24"/>
        </w:rPr>
        <w:t xml:space="preserve"> and Vacuum Oil Company</w:t>
      </w:r>
      <w:r w:rsidR="008730C3">
        <w:rPr>
          <w:szCs w:val="24"/>
        </w:rPr>
        <w:fldChar w:fldCharType="begin"/>
      </w:r>
      <w:r w:rsidR="008730C3">
        <w:instrText xml:space="preserve"> XE "</w:instrText>
      </w:r>
      <w:r w:rsidR="008730C3" w:rsidRPr="00EB5EBB">
        <w:instrText>Vacuum Oil Company</w:instrText>
      </w:r>
      <w:r w:rsidR="008730C3">
        <w:instrText xml:space="preserve">" </w:instrText>
      </w:r>
      <w:r w:rsidR="008730C3">
        <w:rPr>
          <w:szCs w:val="24"/>
        </w:rPr>
        <w:fldChar w:fldCharType="end"/>
      </w:r>
      <w:r w:rsidRPr="005F0B15">
        <w:rPr>
          <w:szCs w:val="24"/>
        </w:rPr>
        <w:t xml:space="preserve"> since these </w:t>
      </w:r>
      <w:r w:rsidR="005F0B15" w:rsidRPr="005F0B15">
        <w:rPr>
          <w:szCs w:val="24"/>
        </w:rPr>
        <w:t xml:space="preserve">contracts </w:t>
      </w:r>
      <w:r w:rsidRPr="005F0B15">
        <w:rPr>
          <w:szCs w:val="24"/>
        </w:rPr>
        <w:t>would expire in September 1946</w:t>
      </w:r>
      <w:r w:rsidR="005F0B15" w:rsidRPr="005F0B15">
        <w:rPr>
          <w:szCs w:val="24"/>
        </w:rPr>
        <w:t xml:space="preserve"> and new contracts were to be negotiated</w:t>
      </w:r>
      <w:r w:rsidRPr="005F0B15">
        <w:rPr>
          <w:szCs w:val="24"/>
        </w:rPr>
        <w:t xml:space="preserve">. </w:t>
      </w:r>
    </w:p>
    <w:p w14:paraId="141FCDDF" w14:textId="77777777" w:rsidR="003C1CBE" w:rsidRDefault="003C1CBE" w:rsidP="003C1CBE">
      <w:pPr>
        <w:rPr>
          <w:lang w:val="en-US"/>
        </w:rPr>
      </w:pPr>
      <w:r>
        <w:rPr>
          <w:lang w:val="en-US"/>
        </w:rPr>
        <w:t>At this time after the war Australian a</w:t>
      </w:r>
      <w:r w:rsidRPr="004354D9">
        <w:rPr>
          <w:lang w:val="en-US"/>
        </w:rPr>
        <w:t xml:space="preserve">ircraft </w:t>
      </w:r>
      <w:r>
        <w:rPr>
          <w:lang w:val="en-US"/>
        </w:rPr>
        <w:t xml:space="preserve">types </w:t>
      </w:r>
      <w:r w:rsidRPr="004354D9">
        <w:rPr>
          <w:lang w:val="en-US"/>
        </w:rPr>
        <w:t>using Avgas 100/130</w:t>
      </w:r>
      <w:r>
        <w:rPr>
          <w:lang w:val="en-US"/>
        </w:rPr>
        <w:fldChar w:fldCharType="begin"/>
      </w:r>
      <w:r>
        <w:instrText xml:space="preserve"> XE "</w:instrText>
      </w:r>
      <w:r w:rsidRPr="002209E0">
        <w:rPr>
          <w:lang w:val="en-US"/>
        </w:rPr>
        <w:instrText>Avgas 100/130</w:instrText>
      </w:r>
      <w:r>
        <w:instrText xml:space="preserve">" </w:instrText>
      </w:r>
      <w:r>
        <w:rPr>
          <w:lang w:val="en-US"/>
        </w:rPr>
        <w:fldChar w:fldCharType="end"/>
      </w:r>
      <w:r>
        <w:rPr>
          <w:lang w:val="en-US"/>
        </w:rPr>
        <w:t xml:space="preserve"> were</w:t>
      </w:r>
      <w:r w:rsidRPr="004354D9">
        <w:rPr>
          <w:lang w:val="en-US"/>
        </w:rPr>
        <w:t>:</w:t>
      </w:r>
      <w:r>
        <w:rPr>
          <w:lang w:val="en-US"/>
        </w:rPr>
        <w:t xml:space="preserve"> North American </w:t>
      </w:r>
      <w:r w:rsidRPr="004354D9">
        <w:rPr>
          <w:lang w:val="en-US"/>
        </w:rPr>
        <w:t>Mustang</w:t>
      </w:r>
      <w:r>
        <w:rPr>
          <w:lang w:val="en-US"/>
        </w:rPr>
        <w:fldChar w:fldCharType="begin"/>
      </w:r>
      <w:r>
        <w:instrText xml:space="preserve"> XE "</w:instrText>
      </w:r>
      <w:r w:rsidRPr="00DA5AA6">
        <w:rPr>
          <w:lang w:val="en-US"/>
        </w:rPr>
        <w:instrText>Mustang</w:instrText>
      </w:r>
      <w:r>
        <w:instrText xml:space="preserve">" </w:instrText>
      </w:r>
      <w:r>
        <w:rPr>
          <w:lang w:val="en-US"/>
        </w:rPr>
        <w:fldChar w:fldCharType="end"/>
      </w:r>
      <w:r w:rsidRPr="004354D9">
        <w:rPr>
          <w:lang w:val="en-US"/>
        </w:rPr>
        <w:t xml:space="preserve">, </w:t>
      </w:r>
      <w:r>
        <w:rPr>
          <w:lang w:val="en-US"/>
        </w:rPr>
        <w:t xml:space="preserve">Consolidated </w:t>
      </w:r>
      <w:r w:rsidRPr="004354D9">
        <w:rPr>
          <w:lang w:val="en-US"/>
        </w:rPr>
        <w:t>Liberator</w:t>
      </w:r>
      <w:r>
        <w:rPr>
          <w:lang w:val="en-US"/>
        </w:rPr>
        <w:t xml:space="preserve"> B-24</w:t>
      </w:r>
      <w:r>
        <w:rPr>
          <w:lang w:val="en-US"/>
        </w:rPr>
        <w:fldChar w:fldCharType="begin"/>
      </w:r>
      <w:r>
        <w:instrText xml:space="preserve"> XE "</w:instrText>
      </w:r>
      <w:r w:rsidRPr="006E33F3">
        <w:rPr>
          <w:lang w:val="en-US"/>
        </w:rPr>
        <w:instrText>Consolidated Liberator B-24</w:instrText>
      </w:r>
      <w:r>
        <w:instrText xml:space="preserve">" </w:instrText>
      </w:r>
      <w:r>
        <w:rPr>
          <w:lang w:val="en-US"/>
        </w:rPr>
        <w:fldChar w:fldCharType="end"/>
      </w:r>
      <w:r w:rsidRPr="004354D9">
        <w:rPr>
          <w:lang w:val="en-US"/>
        </w:rPr>
        <w:t xml:space="preserve">, </w:t>
      </w:r>
      <w:r>
        <w:rPr>
          <w:lang w:val="en-US"/>
        </w:rPr>
        <w:t xml:space="preserve">De Havilland </w:t>
      </w:r>
      <w:r w:rsidRPr="004354D9">
        <w:rPr>
          <w:lang w:val="en-US"/>
        </w:rPr>
        <w:t>Mosquito</w:t>
      </w:r>
      <w:r>
        <w:rPr>
          <w:lang w:val="en-US"/>
        </w:rPr>
        <w:fldChar w:fldCharType="begin"/>
      </w:r>
      <w:r>
        <w:instrText xml:space="preserve"> XE "</w:instrText>
      </w:r>
      <w:r w:rsidRPr="00543BAA">
        <w:rPr>
          <w:lang w:val="en-US"/>
        </w:rPr>
        <w:instrText>De Havilland Mosquito</w:instrText>
      </w:r>
      <w:r>
        <w:instrText xml:space="preserve">" </w:instrText>
      </w:r>
      <w:r>
        <w:rPr>
          <w:lang w:val="en-US"/>
        </w:rPr>
        <w:fldChar w:fldCharType="end"/>
      </w:r>
      <w:r w:rsidRPr="004354D9">
        <w:rPr>
          <w:lang w:val="en-US"/>
        </w:rPr>
        <w:t xml:space="preserve">, </w:t>
      </w:r>
      <w:r>
        <w:rPr>
          <w:lang w:val="en-US"/>
        </w:rPr>
        <w:t xml:space="preserve">Douglas (DC-3) </w:t>
      </w:r>
      <w:r w:rsidRPr="004354D9">
        <w:rPr>
          <w:lang w:val="en-US"/>
        </w:rPr>
        <w:t>Dakota</w:t>
      </w:r>
      <w:r>
        <w:rPr>
          <w:lang w:val="en-US"/>
        </w:rPr>
        <w:fldChar w:fldCharType="begin"/>
      </w:r>
      <w:r>
        <w:instrText xml:space="preserve"> XE "</w:instrText>
      </w:r>
      <w:r w:rsidRPr="004F6842">
        <w:rPr>
          <w:lang w:val="en-US"/>
        </w:rPr>
        <w:instrText>Douglas (DC-3) Dakota</w:instrText>
      </w:r>
      <w:r>
        <w:instrText xml:space="preserve">" </w:instrText>
      </w:r>
      <w:r>
        <w:rPr>
          <w:lang w:val="en-US"/>
        </w:rPr>
        <w:fldChar w:fldCharType="end"/>
      </w:r>
      <w:r w:rsidRPr="004354D9">
        <w:rPr>
          <w:lang w:val="en-US"/>
        </w:rPr>
        <w:t xml:space="preserve">, </w:t>
      </w:r>
      <w:r>
        <w:rPr>
          <w:lang w:val="en-US"/>
        </w:rPr>
        <w:t xml:space="preserve">Bristol </w:t>
      </w:r>
      <w:r w:rsidRPr="004354D9">
        <w:rPr>
          <w:lang w:val="en-US"/>
        </w:rPr>
        <w:t>Beaufort</w:t>
      </w:r>
      <w:r>
        <w:rPr>
          <w:lang w:val="en-US"/>
        </w:rPr>
        <w:fldChar w:fldCharType="begin"/>
      </w:r>
      <w:r>
        <w:instrText xml:space="preserve"> XE "</w:instrText>
      </w:r>
      <w:r w:rsidRPr="00D929CB">
        <w:rPr>
          <w:lang w:val="en-US"/>
        </w:rPr>
        <w:instrText>Bristol Beaufort</w:instrText>
      </w:r>
      <w:r>
        <w:instrText xml:space="preserve">" </w:instrText>
      </w:r>
      <w:r>
        <w:rPr>
          <w:lang w:val="en-US"/>
        </w:rPr>
        <w:fldChar w:fldCharType="end"/>
      </w:r>
      <w:r w:rsidRPr="004354D9">
        <w:rPr>
          <w:lang w:val="en-US"/>
        </w:rPr>
        <w:t xml:space="preserve">, </w:t>
      </w:r>
      <w:r>
        <w:rPr>
          <w:lang w:val="en-US"/>
        </w:rPr>
        <w:t xml:space="preserve">Avro </w:t>
      </w:r>
      <w:r w:rsidRPr="004354D9">
        <w:rPr>
          <w:lang w:val="en-US"/>
        </w:rPr>
        <w:t>Lincoln</w:t>
      </w:r>
      <w:r>
        <w:rPr>
          <w:lang w:val="en-US"/>
        </w:rPr>
        <w:fldChar w:fldCharType="begin"/>
      </w:r>
      <w:r>
        <w:instrText xml:space="preserve"> XE "</w:instrText>
      </w:r>
      <w:r w:rsidRPr="005E4C6B">
        <w:instrText>Avro Lincoln</w:instrText>
      </w:r>
      <w:r>
        <w:instrText xml:space="preserve">" </w:instrText>
      </w:r>
      <w:r>
        <w:rPr>
          <w:lang w:val="en-US"/>
        </w:rPr>
        <w:fldChar w:fldCharType="end"/>
      </w:r>
      <w:r w:rsidRPr="004354D9">
        <w:rPr>
          <w:lang w:val="en-US"/>
        </w:rPr>
        <w:t xml:space="preserve">, </w:t>
      </w:r>
      <w:r>
        <w:rPr>
          <w:lang w:val="en-US"/>
        </w:rPr>
        <w:t xml:space="preserve">Consolidated PBY </w:t>
      </w:r>
      <w:r w:rsidRPr="004354D9">
        <w:rPr>
          <w:lang w:val="en-US"/>
        </w:rPr>
        <w:t>Catalina</w:t>
      </w:r>
      <w:r>
        <w:rPr>
          <w:lang w:val="en-US"/>
        </w:rPr>
        <w:fldChar w:fldCharType="begin"/>
      </w:r>
      <w:r>
        <w:instrText xml:space="preserve"> XE "</w:instrText>
      </w:r>
      <w:r w:rsidRPr="00B80EA5">
        <w:rPr>
          <w:lang w:val="en-US"/>
        </w:rPr>
        <w:instrText>Consolidated PBY Catalina</w:instrText>
      </w:r>
      <w:r>
        <w:instrText xml:space="preserve">" </w:instrText>
      </w:r>
      <w:r>
        <w:rPr>
          <w:lang w:val="en-US"/>
        </w:rPr>
        <w:fldChar w:fldCharType="end"/>
      </w:r>
      <w:r w:rsidRPr="004354D9">
        <w:rPr>
          <w:lang w:val="en-US"/>
        </w:rPr>
        <w:t>.</w:t>
      </w:r>
    </w:p>
    <w:p w14:paraId="4464CD9E" w14:textId="0B169A1F" w:rsidR="00060B22" w:rsidRDefault="003C1CBE" w:rsidP="00060B22">
      <w:pPr>
        <w:pStyle w:val="Caption"/>
      </w:pPr>
      <w:r>
        <w:t>Photo</w:t>
      </w:r>
      <w:r w:rsidR="00060B22">
        <w:t xml:space="preserve"> </w:t>
      </w:r>
      <w:r w:rsidR="00A76E8D">
        <w:t>3</w:t>
      </w:r>
      <w:r w:rsidR="00060B22">
        <w:t xml:space="preserve">. </w:t>
      </w:r>
      <w:r w:rsidR="000E78B7">
        <w:t>Liberator B-24</w:t>
      </w:r>
      <w:r w:rsidR="00CC458E" w:rsidRPr="00CC458E">
        <w:t xml:space="preserve"> </w:t>
      </w:r>
      <w:r w:rsidR="00CC458E">
        <w:t xml:space="preserve">“Silver Lady” RAAF crews </w:t>
      </w:r>
      <w:r w:rsidR="00CC458E" w:rsidRPr="00CC458E">
        <w:t>on attachment to the USAAF 380</w:t>
      </w:r>
      <w:r w:rsidR="00CC458E" w:rsidRPr="00CC458E">
        <w:rPr>
          <w:vertAlign w:val="superscript"/>
        </w:rPr>
        <w:t>th</w:t>
      </w:r>
      <w:r w:rsidR="00CC458E">
        <w:t xml:space="preserve"> </w:t>
      </w:r>
      <w:r w:rsidR="00CC458E" w:rsidRPr="00CC458E">
        <w:t>B</w:t>
      </w:r>
      <w:r w:rsidR="00CC458E">
        <w:t xml:space="preserve">omber </w:t>
      </w:r>
      <w:r w:rsidR="00CC458E" w:rsidRPr="00CC458E">
        <w:t>G</w:t>
      </w:r>
      <w:r w:rsidR="00CC458E">
        <w:t>roup.</w:t>
      </w:r>
    </w:p>
    <w:p w14:paraId="23299F6F" w14:textId="6C2094F7" w:rsidR="003C1CBE" w:rsidRDefault="003C1CBE" w:rsidP="000E78B7">
      <w:pPr>
        <w:pStyle w:val="Picture"/>
        <w:rPr>
          <w:lang w:val="en-US"/>
        </w:rPr>
      </w:pPr>
      <w:r>
        <w:rPr>
          <w:lang w:val="en-US"/>
        </w:rPr>
        <w:t xml:space="preserve"> </w:t>
      </w:r>
      <w:r w:rsidR="000E78B7">
        <w:rPr>
          <w:noProof/>
          <w:lang w:eastAsia="en-AU"/>
        </w:rPr>
        <w:drawing>
          <wp:inline distT="0" distB="0" distL="0" distR="0" wp14:anchorId="7E6B98EB" wp14:editId="3403287D">
            <wp:extent cx="3923064" cy="2875703"/>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9704" cy="2909891"/>
                    </a:xfrm>
                    <a:prstGeom prst="rect">
                      <a:avLst/>
                    </a:prstGeom>
                    <a:noFill/>
                    <a:ln>
                      <a:noFill/>
                    </a:ln>
                  </pic:spPr>
                </pic:pic>
              </a:graphicData>
            </a:graphic>
          </wp:inline>
        </w:drawing>
      </w:r>
    </w:p>
    <w:p w14:paraId="1FD8683D" w14:textId="6516D622" w:rsidR="008E4913" w:rsidRPr="00611B0C" w:rsidRDefault="008E4913" w:rsidP="008E4913">
      <w:pPr>
        <w:pStyle w:val="Caption"/>
      </w:pPr>
      <w:r>
        <w:t xml:space="preserve">Photo </w:t>
      </w:r>
      <w:r w:rsidR="00055247">
        <w:t>4</w:t>
      </w:r>
      <w:r>
        <w:t xml:space="preserve">. RAAF de Havilland DH-98 Mk III Mosquitos from No. 5 Operation </w:t>
      </w:r>
      <w:r w:rsidR="00CC458E">
        <w:t>T</w:t>
      </w:r>
      <w:r>
        <w:t>raining Unit (many of these aircraft were transferred to the Royal New Zealand Air Force).</w:t>
      </w:r>
    </w:p>
    <w:p w14:paraId="4C23AF72" w14:textId="77777777" w:rsidR="008E4913" w:rsidRDefault="008E4913" w:rsidP="008E4913">
      <w:pPr>
        <w:pStyle w:val="Picture"/>
        <w:rPr>
          <w:lang w:val="en-US"/>
        </w:rPr>
      </w:pPr>
      <w:r>
        <w:rPr>
          <w:noProof/>
          <w:lang w:eastAsia="en-AU"/>
        </w:rPr>
        <w:drawing>
          <wp:inline distT="0" distB="0" distL="0" distR="0" wp14:anchorId="184E81C9" wp14:editId="159CFA8F">
            <wp:extent cx="3754757" cy="2794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8537" t="11147"/>
                    <a:stretch/>
                  </pic:blipFill>
                  <pic:spPr bwMode="auto">
                    <a:xfrm>
                      <a:off x="0" y="0"/>
                      <a:ext cx="3797428" cy="2825752"/>
                    </a:xfrm>
                    <a:prstGeom prst="rect">
                      <a:avLst/>
                    </a:prstGeom>
                    <a:noFill/>
                    <a:ln>
                      <a:noFill/>
                    </a:ln>
                    <a:extLst>
                      <a:ext uri="{53640926-AAD7-44D8-BBD7-CCE9431645EC}">
                        <a14:shadowObscured xmlns:a14="http://schemas.microsoft.com/office/drawing/2010/main"/>
                      </a:ext>
                    </a:extLst>
                  </pic:spPr>
                </pic:pic>
              </a:graphicData>
            </a:graphic>
          </wp:inline>
        </w:drawing>
      </w:r>
    </w:p>
    <w:p w14:paraId="100E869A" w14:textId="77777777" w:rsidR="008E4913" w:rsidRDefault="008E4913" w:rsidP="008E4913">
      <w:pPr>
        <w:rPr>
          <w:lang w:val="en-US"/>
        </w:rPr>
      </w:pPr>
    </w:p>
    <w:p w14:paraId="0ED63161" w14:textId="524EEBE1" w:rsidR="003C1CBE" w:rsidRDefault="000E78B7" w:rsidP="000E78B7">
      <w:pPr>
        <w:pStyle w:val="Caption"/>
      </w:pPr>
      <w:r>
        <w:lastRenderedPageBreak/>
        <w:t xml:space="preserve">Photo </w:t>
      </w:r>
      <w:r w:rsidR="00055247">
        <w:t>5</w:t>
      </w:r>
      <w:r>
        <w:t xml:space="preserve">. </w:t>
      </w:r>
      <w:r w:rsidR="00A51095">
        <w:t>Bristol Beaufort undergoing maintenance.</w:t>
      </w:r>
      <w:r w:rsidR="00FB3C2F">
        <w:t xml:space="preserve"> Note the INTAVA drum in the foreground.</w:t>
      </w:r>
    </w:p>
    <w:p w14:paraId="643FF8F2" w14:textId="13D596F5" w:rsidR="000E78B7" w:rsidRDefault="00A51095" w:rsidP="00A51095">
      <w:pPr>
        <w:pStyle w:val="Picture"/>
        <w:rPr>
          <w:lang w:val="en-US"/>
        </w:rPr>
      </w:pPr>
      <w:r>
        <w:rPr>
          <w:noProof/>
          <w:lang w:eastAsia="en-AU"/>
        </w:rPr>
        <w:drawing>
          <wp:inline distT="0" distB="0" distL="0" distR="0" wp14:anchorId="6D80E3EF" wp14:editId="20E8E5A2">
            <wp:extent cx="4200030" cy="2984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9608" cy="3048153"/>
                    </a:xfrm>
                    <a:prstGeom prst="rect">
                      <a:avLst/>
                    </a:prstGeom>
                    <a:noFill/>
                    <a:ln>
                      <a:noFill/>
                    </a:ln>
                  </pic:spPr>
                </pic:pic>
              </a:graphicData>
            </a:graphic>
          </wp:inline>
        </w:drawing>
      </w:r>
    </w:p>
    <w:p w14:paraId="2D89ECE2" w14:textId="20DD6357" w:rsidR="008E4913" w:rsidRDefault="008E4913" w:rsidP="008E4913">
      <w:pPr>
        <w:pStyle w:val="Caption"/>
      </w:pPr>
      <w:r>
        <w:t xml:space="preserve">Photo </w:t>
      </w:r>
      <w:r w:rsidR="00055247">
        <w:t>6</w:t>
      </w:r>
      <w:r w:rsidR="00CC458E">
        <w:t>. RAAF Catalina A24-99</w:t>
      </w:r>
      <w:r w:rsidR="00CC458E" w:rsidRPr="00C50BF2">
        <w:rPr>
          <w:lang w:val="en-AU"/>
        </w:rPr>
        <w:t xml:space="preserve"> refuelling</w:t>
      </w:r>
    </w:p>
    <w:p w14:paraId="107E1162" w14:textId="4BDD9040" w:rsidR="008E4913" w:rsidRDefault="00CC458E" w:rsidP="00CC458E">
      <w:pPr>
        <w:pStyle w:val="Picture"/>
        <w:rPr>
          <w:lang w:val="en-US"/>
        </w:rPr>
      </w:pPr>
      <w:r>
        <w:rPr>
          <w:noProof/>
          <w:lang w:eastAsia="en-AU"/>
        </w:rPr>
        <w:drawing>
          <wp:inline distT="0" distB="0" distL="0" distR="0" wp14:anchorId="43D52865" wp14:editId="05AF3A73">
            <wp:extent cx="5113020" cy="19478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8050" cy="1949733"/>
                    </a:xfrm>
                    <a:prstGeom prst="rect">
                      <a:avLst/>
                    </a:prstGeom>
                    <a:noFill/>
                    <a:ln>
                      <a:noFill/>
                    </a:ln>
                  </pic:spPr>
                </pic:pic>
              </a:graphicData>
            </a:graphic>
          </wp:inline>
        </w:drawing>
      </w:r>
    </w:p>
    <w:p w14:paraId="4A3117BA" w14:textId="6E23C143" w:rsidR="003C1CBE" w:rsidRDefault="003C1CBE" w:rsidP="003C1CBE">
      <w:pPr>
        <w:rPr>
          <w:lang w:val="en-US"/>
        </w:rPr>
      </w:pPr>
      <w:r w:rsidRPr="004354D9">
        <w:rPr>
          <w:lang w:val="en-US"/>
        </w:rPr>
        <w:t xml:space="preserve">Aircraft </w:t>
      </w:r>
      <w:r>
        <w:rPr>
          <w:lang w:val="en-US"/>
        </w:rPr>
        <w:t xml:space="preserve">types </w:t>
      </w:r>
      <w:r w:rsidRPr="004354D9">
        <w:rPr>
          <w:lang w:val="en-US"/>
        </w:rPr>
        <w:t>using Avgas 91</w:t>
      </w:r>
      <w:r>
        <w:rPr>
          <w:lang w:val="en-US"/>
        </w:rPr>
        <w:fldChar w:fldCharType="begin"/>
      </w:r>
      <w:r>
        <w:instrText xml:space="preserve"> XE "</w:instrText>
      </w:r>
      <w:r w:rsidRPr="0077435A">
        <w:rPr>
          <w:lang w:val="en-US"/>
        </w:rPr>
        <w:instrText>Avgas 91</w:instrText>
      </w:r>
      <w:r>
        <w:instrText xml:space="preserve">" </w:instrText>
      </w:r>
      <w:r>
        <w:rPr>
          <w:lang w:val="en-US"/>
        </w:rPr>
        <w:fldChar w:fldCharType="end"/>
      </w:r>
      <w:r>
        <w:rPr>
          <w:lang w:val="en-US"/>
        </w:rPr>
        <w:t xml:space="preserve"> were</w:t>
      </w:r>
      <w:r w:rsidRPr="004354D9">
        <w:rPr>
          <w:lang w:val="en-US"/>
        </w:rPr>
        <w:t>:</w:t>
      </w:r>
      <w:r>
        <w:rPr>
          <w:lang w:val="en-US"/>
        </w:rPr>
        <w:t xml:space="preserve"> Avro </w:t>
      </w:r>
      <w:r w:rsidRPr="004354D9">
        <w:rPr>
          <w:lang w:val="en-US"/>
        </w:rPr>
        <w:t>Anson</w:t>
      </w:r>
      <w:r>
        <w:rPr>
          <w:lang w:val="en-US"/>
        </w:rPr>
        <w:fldChar w:fldCharType="begin"/>
      </w:r>
      <w:r>
        <w:instrText xml:space="preserve"> XE "</w:instrText>
      </w:r>
      <w:r w:rsidRPr="00745885">
        <w:rPr>
          <w:lang w:val="en-US"/>
        </w:rPr>
        <w:instrText>Avro Anson</w:instrText>
      </w:r>
      <w:r>
        <w:instrText xml:space="preserve">" </w:instrText>
      </w:r>
      <w:r>
        <w:rPr>
          <w:lang w:val="en-US"/>
        </w:rPr>
        <w:fldChar w:fldCharType="end"/>
      </w:r>
      <w:r w:rsidRPr="004354D9">
        <w:rPr>
          <w:lang w:val="en-US"/>
        </w:rPr>
        <w:t xml:space="preserve">, </w:t>
      </w:r>
      <w:r>
        <w:rPr>
          <w:lang w:val="en-US"/>
        </w:rPr>
        <w:t xml:space="preserve">Airspeed </w:t>
      </w:r>
      <w:r w:rsidRPr="004354D9">
        <w:rPr>
          <w:lang w:val="en-US"/>
        </w:rPr>
        <w:t>Oxford</w:t>
      </w:r>
      <w:r w:rsidR="00CC458E">
        <w:rPr>
          <w:lang w:val="en-US"/>
        </w:rPr>
        <w:t>.</w:t>
      </w:r>
    </w:p>
    <w:p w14:paraId="58680AF8" w14:textId="646F63A2" w:rsidR="003C1CBE" w:rsidRDefault="003C1CBE" w:rsidP="00060B22">
      <w:pPr>
        <w:pStyle w:val="Caption"/>
        <w:rPr>
          <w:szCs w:val="22"/>
        </w:rPr>
      </w:pPr>
      <w:r>
        <w:t>Photo</w:t>
      </w:r>
      <w:r w:rsidR="00060B22">
        <w:t xml:space="preserve"> </w:t>
      </w:r>
      <w:r w:rsidR="00055247">
        <w:t>7</w:t>
      </w:r>
      <w:r w:rsidR="00060B22">
        <w:t xml:space="preserve"> Vacuum Oil (Mobiloil) refuelling from drum stock </w:t>
      </w:r>
      <w:r w:rsidR="000E78B7">
        <w:t xml:space="preserve">to </w:t>
      </w:r>
      <w:r w:rsidR="00060B22">
        <w:t xml:space="preserve">an Avro Anson in Adelaide. </w:t>
      </w:r>
    </w:p>
    <w:p w14:paraId="2A79A21D" w14:textId="49C59610" w:rsidR="003C1CBE" w:rsidRDefault="00060B22" w:rsidP="003C1CBE">
      <w:pPr>
        <w:rPr>
          <w:lang w:val="en-US"/>
        </w:rPr>
      </w:pPr>
      <w:r>
        <w:rPr>
          <w:noProof/>
          <w:lang w:eastAsia="en-AU"/>
        </w:rPr>
        <w:drawing>
          <wp:inline distT="0" distB="0" distL="0" distR="0" wp14:anchorId="7C522868" wp14:editId="7FF44CD8">
            <wp:extent cx="5760720" cy="1974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974850"/>
                    </a:xfrm>
                    <a:prstGeom prst="rect">
                      <a:avLst/>
                    </a:prstGeom>
                    <a:noFill/>
                    <a:ln>
                      <a:noFill/>
                    </a:ln>
                  </pic:spPr>
                </pic:pic>
              </a:graphicData>
            </a:graphic>
          </wp:inline>
        </w:drawing>
      </w:r>
    </w:p>
    <w:p w14:paraId="43B740C3" w14:textId="0BC454E1" w:rsidR="00FE69B7" w:rsidRDefault="00F012C5" w:rsidP="003C1CBE">
      <w:pPr>
        <w:pStyle w:val="BodyText"/>
      </w:pPr>
      <w:r>
        <w:lastRenderedPageBreak/>
        <w:t>The following information obtained from the National Archives of Australia</w:t>
      </w:r>
      <w:r w:rsidR="00A843CB">
        <w:fldChar w:fldCharType="begin"/>
      </w:r>
      <w:r w:rsidR="00A843CB">
        <w:instrText xml:space="preserve"> XE "</w:instrText>
      </w:r>
      <w:r w:rsidR="00A843CB" w:rsidRPr="003E4EE4">
        <w:instrText>National Archives of Australia</w:instrText>
      </w:r>
      <w:r w:rsidR="00A843CB">
        <w:instrText xml:space="preserve">" </w:instrText>
      </w:r>
      <w:r w:rsidR="00A843CB">
        <w:fldChar w:fldCharType="end"/>
      </w:r>
      <w:r>
        <w:t xml:space="preserve"> details the requirements for the new contracts and show</w:t>
      </w:r>
      <w:r w:rsidR="008D583F">
        <w:t>ed</w:t>
      </w:r>
      <w:r>
        <w:t xml:space="preserve"> the introduction of a new aviation product for the RAAF - Jet Fuel</w:t>
      </w:r>
      <w:r w:rsidR="00A843CB">
        <w:fldChar w:fldCharType="begin"/>
      </w:r>
      <w:r w:rsidR="00A843CB">
        <w:instrText xml:space="preserve"> XE "</w:instrText>
      </w:r>
      <w:r w:rsidR="00A843CB" w:rsidRPr="008277AE">
        <w:instrText>Jet Fuel</w:instrText>
      </w:r>
      <w:r w:rsidR="00A843CB">
        <w:instrText xml:space="preserve">" </w:instrText>
      </w:r>
      <w:r w:rsidR="00A843CB">
        <w:fldChar w:fldCharType="end"/>
      </w:r>
      <w:r>
        <w:t xml:space="preserve"> for new British</w:t>
      </w:r>
      <w:r w:rsidR="002F4121">
        <w:fldChar w:fldCharType="begin"/>
      </w:r>
      <w:r w:rsidR="002F4121">
        <w:instrText xml:space="preserve"> XE "</w:instrText>
      </w:r>
      <w:r w:rsidR="002F4121" w:rsidRPr="00187B37">
        <w:instrText>British</w:instrText>
      </w:r>
      <w:r w:rsidR="002F4121">
        <w:instrText xml:space="preserve">" </w:instrText>
      </w:r>
      <w:r w:rsidR="002F4121">
        <w:fldChar w:fldCharType="end"/>
      </w:r>
      <w:r>
        <w:t xml:space="preserve"> aircraft such as the Gloster Meteor</w:t>
      </w:r>
      <w:r w:rsidR="00A843CB">
        <w:fldChar w:fldCharType="begin"/>
      </w:r>
      <w:r w:rsidR="00A843CB">
        <w:instrText xml:space="preserve"> XE "</w:instrText>
      </w:r>
      <w:r w:rsidR="00A843CB" w:rsidRPr="00AB4761">
        <w:instrText>Gloster Meteor</w:instrText>
      </w:r>
      <w:r w:rsidR="00A843CB">
        <w:instrText xml:space="preserve">" </w:instrText>
      </w:r>
      <w:r w:rsidR="00A843CB">
        <w:fldChar w:fldCharType="end"/>
      </w:r>
      <w:r>
        <w:t xml:space="preserve"> and De Havilland Vampire</w:t>
      </w:r>
      <w:r w:rsidR="00A843CB">
        <w:fldChar w:fldCharType="begin"/>
      </w:r>
      <w:r w:rsidR="00A843CB">
        <w:instrText xml:space="preserve"> XE "</w:instrText>
      </w:r>
      <w:r w:rsidR="00A843CB" w:rsidRPr="00A97E0D">
        <w:instrText>De Havilland Vampire</w:instrText>
      </w:r>
      <w:r w:rsidR="00A843CB">
        <w:instrText xml:space="preserve">" </w:instrText>
      </w:r>
      <w:r w:rsidR="00A843CB">
        <w:fldChar w:fldCharType="end"/>
      </w:r>
      <w:r>
        <w:t xml:space="preserve">. </w:t>
      </w:r>
    </w:p>
    <w:p w14:paraId="6E594214" w14:textId="15FBD1D5" w:rsidR="00FE69B7" w:rsidRDefault="00FE69B7" w:rsidP="003C1CBE">
      <w:pPr>
        <w:pStyle w:val="BodyText"/>
      </w:pPr>
      <w:r>
        <w:t>With WWII over</w:t>
      </w:r>
      <w:r w:rsidR="00FB3C2F">
        <w:t>,</w:t>
      </w:r>
      <w:r>
        <w:t xml:space="preserve"> there was still </w:t>
      </w:r>
      <w:r w:rsidR="00BF2DF2">
        <w:t>aircraft to be refuelled in the Pacific</w:t>
      </w:r>
      <w:r w:rsidR="002F4121">
        <w:fldChar w:fldCharType="begin"/>
      </w:r>
      <w:r w:rsidR="002F4121">
        <w:instrText xml:space="preserve"> XE "</w:instrText>
      </w:r>
      <w:r w:rsidR="002F4121" w:rsidRPr="00D56460">
        <w:instrText>Pacific</w:instrText>
      </w:r>
      <w:r w:rsidR="002F4121">
        <w:instrText xml:space="preserve">" </w:instrText>
      </w:r>
      <w:r w:rsidR="002F4121">
        <w:fldChar w:fldCharType="end"/>
      </w:r>
      <w:r w:rsidR="00BF2DF2">
        <w:t xml:space="preserve"> region at the many island airfields</w:t>
      </w:r>
      <w:r w:rsidR="002F4121">
        <w:fldChar w:fldCharType="begin"/>
      </w:r>
      <w:r w:rsidR="002F4121">
        <w:instrText xml:space="preserve"> XE "</w:instrText>
      </w:r>
      <w:r w:rsidR="002F4121" w:rsidRPr="00FA23B4">
        <w:instrText>airfields</w:instrText>
      </w:r>
      <w:r w:rsidR="002F4121">
        <w:instrText xml:space="preserve">" </w:instrText>
      </w:r>
      <w:r w:rsidR="002F4121">
        <w:fldChar w:fldCharType="end"/>
      </w:r>
      <w:r w:rsidR="00BF2DF2">
        <w:t xml:space="preserve"> and transport routes</w:t>
      </w:r>
      <w:r w:rsidR="002F4121">
        <w:fldChar w:fldCharType="begin"/>
      </w:r>
      <w:r w:rsidR="002F4121">
        <w:instrText xml:space="preserve"> XE "</w:instrText>
      </w:r>
      <w:r w:rsidR="002F4121" w:rsidRPr="007F7F19">
        <w:instrText>transport routes</w:instrText>
      </w:r>
      <w:r w:rsidR="002F4121">
        <w:instrText xml:space="preserve">" </w:instrText>
      </w:r>
      <w:r w:rsidR="002F4121">
        <w:fldChar w:fldCharType="end"/>
      </w:r>
      <w:r w:rsidR="00BF2DF2">
        <w:t>, and to determine who would be responsible for the fuel supply at these locations, the stock situation and the demand. The following gives us some insight.</w:t>
      </w:r>
    </w:p>
    <w:p w14:paraId="7148E0AA" w14:textId="77777777" w:rsidR="00EB3308" w:rsidRPr="005F0B15" w:rsidRDefault="00EB3308" w:rsidP="00350D57">
      <w:pPr>
        <w:pStyle w:val="Heading1"/>
      </w:pPr>
      <w:bookmarkStart w:id="7" w:name="_Toc23792571"/>
      <w:r w:rsidRPr="005F0B15">
        <w:t>Shell &amp; Vacuum Contracts 2259 &amp; 2260 Sept 1946</w:t>
      </w:r>
      <w:bookmarkEnd w:id="7"/>
      <w:r w:rsidRPr="005F0B15">
        <w:t xml:space="preserve"> </w:t>
      </w:r>
    </w:p>
    <w:p w14:paraId="13DFCD13" w14:textId="77777777" w:rsidR="005F0B15" w:rsidRPr="00E12AFC" w:rsidRDefault="00EB3308" w:rsidP="003C1CBE">
      <w:pPr>
        <w:pStyle w:val="BodyText"/>
      </w:pPr>
      <w:r w:rsidRPr="00E12AFC">
        <w:t>The new contracts to be negotiated require</w:t>
      </w:r>
      <w:r w:rsidR="008742AD" w:rsidRPr="00E12AFC">
        <w:t>d</w:t>
      </w:r>
      <w:r w:rsidRPr="00E12AFC">
        <w:t xml:space="preserve"> a minimum refuelling rate of 45 </w:t>
      </w:r>
      <w:r w:rsidR="00C8218F">
        <w:t>Imp. Gallons</w:t>
      </w:r>
      <w:r w:rsidRPr="00E12AFC">
        <w:t>/mins.</w:t>
      </w:r>
    </w:p>
    <w:p w14:paraId="0BCB1A5D" w14:textId="77777777" w:rsidR="00EB3308" w:rsidRPr="00E12AFC" w:rsidRDefault="00EB3308" w:rsidP="003C1CBE">
      <w:pPr>
        <w:pStyle w:val="BodyText"/>
      </w:pPr>
      <w:r w:rsidRPr="00E12AFC">
        <w:t>Minimum Refuelling Rates</w:t>
      </w:r>
      <w:r w:rsidR="00CA394B">
        <w:fldChar w:fldCharType="begin"/>
      </w:r>
      <w:r w:rsidR="00CA394B">
        <w:instrText xml:space="preserve"> XE "</w:instrText>
      </w:r>
      <w:r w:rsidR="00CA394B" w:rsidRPr="000A1290">
        <w:instrText>Refuelling Rates</w:instrText>
      </w:r>
      <w:r w:rsidR="00CA394B">
        <w:instrText xml:space="preserve">" </w:instrText>
      </w:r>
      <w:r w:rsidR="00CA394B">
        <w:fldChar w:fldCharType="end"/>
      </w:r>
      <w:r w:rsidR="005F0B15" w:rsidRPr="00E12AFC">
        <w:t>:</w:t>
      </w:r>
    </w:p>
    <w:p w14:paraId="09BF07B4" w14:textId="77777777" w:rsidR="00EB3308" w:rsidRPr="00E12AFC" w:rsidRDefault="00EB3308" w:rsidP="003C1CBE">
      <w:pPr>
        <w:pStyle w:val="BodyText"/>
        <w:ind w:left="720"/>
      </w:pPr>
      <w:r w:rsidRPr="00E12AFC">
        <w:t>Hand operated 15 Imp</w:t>
      </w:r>
      <w:r w:rsidR="00BB1126" w:rsidRPr="00E12AFC">
        <w:t>erial</w:t>
      </w:r>
      <w:r w:rsidRPr="00E12AFC">
        <w:t xml:space="preserve"> gallons/minute</w:t>
      </w:r>
    </w:p>
    <w:p w14:paraId="0097346D" w14:textId="77777777" w:rsidR="00EB3308" w:rsidRPr="00E12AFC" w:rsidRDefault="00EB3308" w:rsidP="003C1CBE">
      <w:pPr>
        <w:pStyle w:val="BodyText"/>
        <w:ind w:left="720"/>
      </w:pPr>
      <w:r w:rsidRPr="00E12AFC">
        <w:t>Power operated 35 Imp</w:t>
      </w:r>
      <w:r w:rsidR="00BB1126" w:rsidRPr="00E12AFC">
        <w:t>erial</w:t>
      </w:r>
      <w:r w:rsidRPr="00E12AFC">
        <w:t xml:space="preserve"> gallons/minute</w:t>
      </w:r>
    </w:p>
    <w:p w14:paraId="43C2D745" w14:textId="77777777" w:rsidR="00EB3308" w:rsidRPr="00E12AFC" w:rsidRDefault="00EB3308" w:rsidP="00BB1126">
      <w:pPr>
        <w:contextualSpacing/>
        <w:rPr>
          <w:b/>
          <w:szCs w:val="24"/>
        </w:rPr>
      </w:pPr>
      <w:r w:rsidRPr="00E12AFC">
        <w:rPr>
          <w:b/>
          <w:szCs w:val="24"/>
        </w:rPr>
        <w:t>Product Specifications</w:t>
      </w:r>
      <w:r w:rsidR="00CA394B">
        <w:rPr>
          <w:b/>
          <w:szCs w:val="24"/>
        </w:rPr>
        <w:fldChar w:fldCharType="begin"/>
      </w:r>
      <w:r w:rsidR="00CA394B">
        <w:instrText xml:space="preserve"> XE "</w:instrText>
      </w:r>
      <w:r w:rsidR="00CA394B" w:rsidRPr="00395E15">
        <w:rPr>
          <w:b/>
          <w:szCs w:val="24"/>
        </w:rPr>
        <w:instrText>Specifications</w:instrText>
      </w:r>
      <w:r w:rsidR="00CA394B">
        <w:instrText xml:space="preserve">" </w:instrText>
      </w:r>
      <w:r w:rsidR="00CA394B">
        <w:rPr>
          <w:b/>
          <w:szCs w:val="24"/>
        </w:rPr>
        <w:fldChar w:fldCharType="end"/>
      </w:r>
    </w:p>
    <w:p w14:paraId="24C94936" w14:textId="77777777" w:rsidR="00EB3308" w:rsidRPr="00E12AFC" w:rsidRDefault="00EB3308" w:rsidP="00BB1126">
      <w:pPr>
        <w:contextualSpacing/>
        <w:rPr>
          <w:b/>
          <w:szCs w:val="24"/>
        </w:rPr>
      </w:pPr>
      <w:r w:rsidRPr="00E12AFC">
        <w:rPr>
          <w:b/>
          <w:szCs w:val="24"/>
        </w:rPr>
        <w:t>Fuels:</w:t>
      </w:r>
    </w:p>
    <w:p w14:paraId="590A6512" w14:textId="77777777" w:rsidR="00EB3308" w:rsidRPr="00E12AFC" w:rsidRDefault="00EB3308" w:rsidP="00BB1126">
      <w:pPr>
        <w:numPr>
          <w:ilvl w:val="0"/>
          <w:numId w:val="23"/>
        </w:numPr>
        <w:overflowPunct w:val="0"/>
        <w:autoSpaceDE w:val="0"/>
        <w:autoSpaceDN w:val="0"/>
        <w:adjustRightInd w:val="0"/>
        <w:contextualSpacing/>
        <w:textAlignment w:val="baseline"/>
        <w:rPr>
          <w:szCs w:val="24"/>
        </w:rPr>
      </w:pPr>
      <w:r w:rsidRPr="00E12AFC">
        <w:rPr>
          <w:szCs w:val="24"/>
        </w:rPr>
        <w:t>Petrol 100 Octane Grade</w:t>
      </w:r>
      <w:r w:rsidR="00CA394B">
        <w:rPr>
          <w:szCs w:val="24"/>
        </w:rPr>
        <w:fldChar w:fldCharType="begin"/>
      </w:r>
      <w:r w:rsidR="00CA394B">
        <w:instrText xml:space="preserve"> XE "</w:instrText>
      </w:r>
      <w:r w:rsidR="00CA394B" w:rsidRPr="00BC74E2">
        <w:rPr>
          <w:szCs w:val="24"/>
        </w:rPr>
        <w:instrText>100 Octane Grade</w:instrText>
      </w:r>
      <w:r w:rsidR="00CA394B">
        <w:instrText xml:space="preserve">" </w:instrText>
      </w:r>
      <w:r w:rsidR="00CA394B">
        <w:rPr>
          <w:szCs w:val="24"/>
        </w:rPr>
        <w:fldChar w:fldCharType="end"/>
      </w:r>
      <w:r w:rsidRPr="00E12AFC">
        <w:rPr>
          <w:szCs w:val="24"/>
        </w:rPr>
        <w:t xml:space="preserve"> 130 Spec. DED 2475</w:t>
      </w:r>
      <w:r w:rsidR="00CA394B">
        <w:rPr>
          <w:szCs w:val="24"/>
        </w:rPr>
        <w:fldChar w:fldCharType="begin"/>
      </w:r>
      <w:r w:rsidR="00CA394B">
        <w:instrText xml:space="preserve"> XE "</w:instrText>
      </w:r>
      <w:r w:rsidR="00CA394B" w:rsidRPr="00046955">
        <w:rPr>
          <w:szCs w:val="24"/>
        </w:rPr>
        <w:instrText>DED 2475</w:instrText>
      </w:r>
      <w:r w:rsidR="00CA394B">
        <w:instrText xml:space="preserve">" </w:instrText>
      </w:r>
      <w:r w:rsidR="00CA394B">
        <w:rPr>
          <w:szCs w:val="24"/>
        </w:rPr>
        <w:fldChar w:fldCharType="end"/>
      </w:r>
      <w:r w:rsidRPr="00E12AFC">
        <w:rPr>
          <w:szCs w:val="24"/>
        </w:rPr>
        <w:t xml:space="preserve"> (Latest issue)</w:t>
      </w:r>
    </w:p>
    <w:p w14:paraId="7ED4562D" w14:textId="77777777" w:rsidR="00EB3308" w:rsidRPr="00E12AFC" w:rsidRDefault="00EB3308" w:rsidP="00BB1126">
      <w:pPr>
        <w:numPr>
          <w:ilvl w:val="0"/>
          <w:numId w:val="23"/>
        </w:numPr>
        <w:overflowPunct w:val="0"/>
        <w:autoSpaceDE w:val="0"/>
        <w:autoSpaceDN w:val="0"/>
        <w:adjustRightInd w:val="0"/>
        <w:contextualSpacing/>
        <w:textAlignment w:val="baseline"/>
        <w:rPr>
          <w:szCs w:val="24"/>
        </w:rPr>
      </w:pPr>
      <w:r w:rsidRPr="00E12AFC">
        <w:rPr>
          <w:szCs w:val="24"/>
        </w:rPr>
        <w:t>Petrol 90/91 Octane</w:t>
      </w:r>
      <w:r w:rsidR="00CA394B">
        <w:rPr>
          <w:szCs w:val="24"/>
        </w:rPr>
        <w:fldChar w:fldCharType="begin"/>
      </w:r>
      <w:r w:rsidR="00CA394B">
        <w:instrText xml:space="preserve"> XE "</w:instrText>
      </w:r>
      <w:r w:rsidR="00CA394B" w:rsidRPr="0056277C">
        <w:rPr>
          <w:szCs w:val="24"/>
        </w:rPr>
        <w:instrText>90/91 Octane</w:instrText>
      </w:r>
      <w:r w:rsidR="00CA394B">
        <w:instrText xml:space="preserve">" </w:instrText>
      </w:r>
      <w:r w:rsidR="00CA394B">
        <w:rPr>
          <w:szCs w:val="24"/>
        </w:rPr>
        <w:fldChar w:fldCharType="end"/>
      </w:r>
      <w:r w:rsidRPr="00E12AFC">
        <w:rPr>
          <w:szCs w:val="24"/>
        </w:rPr>
        <w:t xml:space="preserve"> Spec. DED 2474</w:t>
      </w:r>
      <w:r w:rsidR="00CA394B">
        <w:rPr>
          <w:szCs w:val="24"/>
        </w:rPr>
        <w:fldChar w:fldCharType="begin"/>
      </w:r>
      <w:r w:rsidR="00CA394B">
        <w:instrText xml:space="preserve"> XE "</w:instrText>
      </w:r>
      <w:r w:rsidR="00CA394B" w:rsidRPr="00EE2A21">
        <w:rPr>
          <w:szCs w:val="24"/>
        </w:rPr>
        <w:instrText>DED 2474</w:instrText>
      </w:r>
      <w:r w:rsidR="00CA394B">
        <w:instrText xml:space="preserve">" </w:instrText>
      </w:r>
      <w:r w:rsidR="00CA394B">
        <w:rPr>
          <w:szCs w:val="24"/>
        </w:rPr>
        <w:fldChar w:fldCharType="end"/>
      </w:r>
      <w:r w:rsidRPr="00E12AFC">
        <w:rPr>
          <w:szCs w:val="24"/>
        </w:rPr>
        <w:t xml:space="preserve"> (Latest issue)</w:t>
      </w:r>
    </w:p>
    <w:p w14:paraId="32FAF91B" w14:textId="77777777" w:rsidR="00EB3308" w:rsidRPr="00E12AFC" w:rsidRDefault="00EB3308" w:rsidP="00BB1126">
      <w:pPr>
        <w:numPr>
          <w:ilvl w:val="0"/>
          <w:numId w:val="23"/>
        </w:numPr>
        <w:overflowPunct w:val="0"/>
        <w:autoSpaceDE w:val="0"/>
        <w:autoSpaceDN w:val="0"/>
        <w:adjustRightInd w:val="0"/>
        <w:contextualSpacing/>
        <w:textAlignment w:val="baseline"/>
        <w:rPr>
          <w:szCs w:val="24"/>
        </w:rPr>
      </w:pPr>
      <w:r w:rsidRPr="00E12AFC">
        <w:rPr>
          <w:szCs w:val="24"/>
        </w:rPr>
        <w:t>Petrol 73 Octane</w:t>
      </w:r>
      <w:r w:rsidR="00CA394B">
        <w:rPr>
          <w:szCs w:val="24"/>
        </w:rPr>
        <w:fldChar w:fldCharType="begin"/>
      </w:r>
      <w:r w:rsidR="00CA394B">
        <w:instrText xml:space="preserve"> XE "</w:instrText>
      </w:r>
      <w:r w:rsidR="00CA394B" w:rsidRPr="00203CDA">
        <w:rPr>
          <w:szCs w:val="24"/>
        </w:rPr>
        <w:instrText>73 Octane</w:instrText>
      </w:r>
      <w:r w:rsidR="00CA394B">
        <w:instrText xml:space="preserve">" </w:instrText>
      </w:r>
      <w:r w:rsidR="00CA394B">
        <w:rPr>
          <w:szCs w:val="24"/>
        </w:rPr>
        <w:fldChar w:fldCharType="end"/>
      </w:r>
      <w:r w:rsidRPr="00E12AFC">
        <w:rPr>
          <w:szCs w:val="24"/>
        </w:rPr>
        <w:t xml:space="preserve"> Spec. RDE/F/73 Unleaded</w:t>
      </w:r>
      <w:r w:rsidR="00CA394B">
        <w:rPr>
          <w:szCs w:val="24"/>
        </w:rPr>
        <w:fldChar w:fldCharType="begin"/>
      </w:r>
      <w:r w:rsidR="00CA394B">
        <w:instrText xml:space="preserve"> XE "</w:instrText>
      </w:r>
      <w:r w:rsidR="00CA394B" w:rsidRPr="004B6FE1">
        <w:rPr>
          <w:szCs w:val="24"/>
        </w:rPr>
        <w:instrText>RDE/F/73 Unleaded</w:instrText>
      </w:r>
      <w:r w:rsidR="00CA394B">
        <w:instrText xml:space="preserve">" </w:instrText>
      </w:r>
      <w:r w:rsidR="00CA394B">
        <w:rPr>
          <w:szCs w:val="24"/>
        </w:rPr>
        <w:fldChar w:fldCharType="end"/>
      </w:r>
    </w:p>
    <w:p w14:paraId="613344EB" w14:textId="77777777" w:rsidR="00EB3308" w:rsidRPr="00E12AFC" w:rsidRDefault="00EB3308" w:rsidP="00BB1126">
      <w:pPr>
        <w:numPr>
          <w:ilvl w:val="0"/>
          <w:numId w:val="23"/>
        </w:numPr>
        <w:overflowPunct w:val="0"/>
        <w:autoSpaceDE w:val="0"/>
        <w:autoSpaceDN w:val="0"/>
        <w:adjustRightInd w:val="0"/>
        <w:contextualSpacing/>
        <w:textAlignment w:val="baseline"/>
        <w:rPr>
          <w:szCs w:val="24"/>
        </w:rPr>
      </w:pPr>
      <w:r w:rsidRPr="00E12AFC">
        <w:rPr>
          <w:szCs w:val="24"/>
        </w:rPr>
        <w:t>Aviation Kerosene</w:t>
      </w:r>
      <w:r w:rsidR="00CA394B">
        <w:rPr>
          <w:szCs w:val="24"/>
        </w:rPr>
        <w:fldChar w:fldCharType="begin"/>
      </w:r>
      <w:r w:rsidR="00CA394B">
        <w:instrText xml:space="preserve"> XE "</w:instrText>
      </w:r>
      <w:r w:rsidR="00CA394B" w:rsidRPr="00024E59">
        <w:rPr>
          <w:szCs w:val="24"/>
        </w:rPr>
        <w:instrText>Aviation Kerosene</w:instrText>
      </w:r>
      <w:r w:rsidR="00CA394B">
        <w:instrText xml:space="preserve">" </w:instrText>
      </w:r>
      <w:r w:rsidR="00CA394B">
        <w:rPr>
          <w:szCs w:val="24"/>
        </w:rPr>
        <w:fldChar w:fldCharType="end"/>
      </w:r>
      <w:r w:rsidRPr="00E12AFC">
        <w:rPr>
          <w:szCs w:val="24"/>
        </w:rPr>
        <w:t xml:space="preserve"> Spec. RDE/F/KER</w:t>
      </w:r>
      <w:r w:rsidR="00CA394B">
        <w:rPr>
          <w:szCs w:val="24"/>
        </w:rPr>
        <w:fldChar w:fldCharType="begin"/>
      </w:r>
      <w:r w:rsidR="00CA394B">
        <w:instrText xml:space="preserve"> XE "</w:instrText>
      </w:r>
      <w:r w:rsidR="00CA394B" w:rsidRPr="00C55B23">
        <w:rPr>
          <w:szCs w:val="24"/>
        </w:rPr>
        <w:instrText>RDE/F/KER</w:instrText>
      </w:r>
      <w:r w:rsidR="00CA394B">
        <w:instrText xml:space="preserve">" </w:instrText>
      </w:r>
      <w:r w:rsidR="00CA394B">
        <w:rPr>
          <w:szCs w:val="24"/>
        </w:rPr>
        <w:fldChar w:fldCharType="end"/>
      </w:r>
      <w:r w:rsidRPr="00E12AFC">
        <w:rPr>
          <w:szCs w:val="24"/>
        </w:rPr>
        <w:t xml:space="preserve"> </w:t>
      </w:r>
      <w:r w:rsidRPr="00E12AFC">
        <w:rPr>
          <w:i/>
          <w:szCs w:val="24"/>
        </w:rPr>
        <w:t>(Comment</w:t>
      </w:r>
      <w:r w:rsidR="00BB1126" w:rsidRPr="00E12AFC">
        <w:rPr>
          <w:i/>
          <w:szCs w:val="24"/>
        </w:rPr>
        <w:t>: this is the</w:t>
      </w:r>
      <w:r w:rsidRPr="00E12AFC">
        <w:rPr>
          <w:i/>
          <w:szCs w:val="24"/>
        </w:rPr>
        <w:t xml:space="preserve"> introduction of Jet fuel</w:t>
      </w:r>
      <w:r w:rsidR="00BB1126" w:rsidRPr="00E12AFC">
        <w:rPr>
          <w:i/>
          <w:szCs w:val="24"/>
        </w:rPr>
        <w:t xml:space="preserve"> for RAAF aircraft such as the Gloster Meteor</w:t>
      </w:r>
      <w:r w:rsidR="00CA394B">
        <w:rPr>
          <w:i/>
          <w:szCs w:val="24"/>
        </w:rPr>
        <w:fldChar w:fldCharType="begin"/>
      </w:r>
      <w:r w:rsidR="00CA394B">
        <w:instrText xml:space="preserve"> XE "</w:instrText>
      </w:r>
      <w:r w:rsidR="00CA394B" w:rsidRPr="00242739">
        <w:rPr>
          <w:i/>
          <w:szCs w:val="24"/>
        </w:rPr>
        <w:instrText>Gloster Meteor</w:instrText>
      </w:r>
      <w:r w:rsidR="00CA394B">
        <w:instrText xml:space="preserve">" </w:instrText>
      </w:r>
      <w:r w:rsidR="00CA394B">
        <w:rPr>
          <w:i/>
          <w:szCs w:val="24"/>
        </w:rPr>
        <w:fldChar w:fldCharType="end"/>
      </w:r>
      <w:r w:rsidR="00BB1126" w:rsidRPr="00E12AFC">
        <w:rPr>
          <w:i/>
          <w:szCs w:val="24"/>
        </w:rPr>
        <w:t xml:space="preserve"> and De Havilland Vampire</w:t>
      </w:r>
      <w:r w:rsidR="00CA394B">
        <w:rPr>
          <w:i/>
          <w:szCs w:val="24"/>
        </w:rPr>
        <w:fldChar w:fldCharType="begin"/>
      </w:r>
      <w:r w:rsidR="00CA394B">
        <w:instrText xml:space="preserve"> XE "</w:instrText>
      </w:r>
      <w:r w:rsidR="00CA394B" w:rsidRPr="005A3F16">
        <w:rPr>
          <w:i/>
          <w:szCs w:val="24"/>
        </w:rPr>
        <w:instrText>De Havilland Vampire</w:instrText>
      </w:r>
      <w:r w:rsidR="00CA394B">
        <w:instrText xml:space="preserve">" </w:instrText>
      </w:r>
      <w:r w:rsidR="00CA394B">
        <w:rPr>
          <w:i/>
          <w:szCs w:val="24"/>
        </w:rPr>
        <w:fldChar w:fldCharType="end"/>
      </w:r>
      <w:r w:rsidR="00BB1126" w:rsidRPr="00E12AFC">
        <w:rPr>
          <w:i/>
          <w:szCs w:val="24"/>
        </w:rPr>
        <w:t xml:space="preserve"> which w</w:t>
      </w:r>
      <w:r w:rsidR="00483D44" w:rsidRPr="00E12AFC">
        <w:rPr>
          <w:i/>
          <w:szCs w:val="24"/>
        </w:rPr>
        <w:t xml:space="preserve">ere </w:t>
      </w:r>
      <w:r w:rsidR="00BB1126" w:rsidRPr="00E12AFC">
        <w:rPr>
          <w:i/>
          <w:szCs w:val="24"/>
        </w:rPr>
        <w:t>powered Goblin</w:t>
      </w:r>
      <w:r w:rsidR="00CA394B">
        <w:rPr>
          <w:i/>
          <w:szCs w:val="24"/>
        </w:rPr>
        <w:fldChar w:fldCharType="begin"/>
      </w:r>
      <w:r w:rsidR="00CA394B">
        <w:instrText xml:space="preserve"> XE "</w:instrText>
      </w:r>
      <w:r w:rsidR="00CA394B" w:rsidRPr="005E3DFD">
        <w:rPr>
          <w:i/>
          <w:szCs w:val="24"/>
        </w:rPr>
        <w:instrText>Goblin</w:instrText>
      </w:r>
      <w:r w:rsidR="00CA394B">
        <w:instrText xml:space="preserve">" </w:instrText>
      </w:r>
      <w:r w:rsidR="00CA394B">
        <w:rPr>
          <w:i/>
          <w:szCs w:val="24"/>
        </w:rPr>
        <w:fldChar w:fldCharType="end"/>
      </w:r>
      <w:r w:rsidR="00BB1126" w:rsidRPr="00E12AFC">
        <w:rPr>
          <w:i/>
          <w:szCs w:val="24"/>
        </w:rPr>
        <w:t xml:space="preserve"> </w:t>
      </w:r>
      <w:r w:rsidR="00483D44" w:rsidRPr="00E12AFC">
        <w:rPr>
          <w:i/>
          <w:szCs w:val="24"/>
        </w:rPr>
        <w:t>or Rolls Royce Nene</w:t>
      </w:r>
      <w:r w:rsidR="00CA394B">
        <w:rPr>
          <w:i/>
          <w:szCs w:val="24"/>
        </w:rPr>
        <w:fldChar w:fldCharType="begin"/>
      </w:r>
      <w:r w:rsidR="00CA394B">
        <w:instrText xml:space="preserve"> XE "</w:instrText>
      </w:r>
      <w:r w:rsidR="00CA394B" w:rsidRPr="00435A2B">
        <w:rPr>
          <w:i/>
          <w:szCs w:val="24"/>
        </w:rPr>
        <w:instrText>Rolls Royce Nene</w:instrText>
      </w:r>
      <w:r w:rsidR="00CA394B">
        <w:instrText xml:space="preserve">" </w:instrText>
      </w:r>
      <w:r w:rsidR="00CA394B">
        <w:rPr>
          <w:i/>
          <w:szCs w:val="24"/>
        </w:rPr>
        <w:fldChar w:fldCharType="end"/>
      </w:r>
      <w:r w:rsidR="00483D44" w:rsidRPr="00E12AFC">
        <w:rPr>
          <w:i/>
          <w:szCs w:val="24"/>
        </w:rPr>
        <w:t xml:space="preserve"> or Rolls Royce Derwent</w:t>
      </w:r>
      <w:r w:rsidR="00CA394B">
        <w:rPr>
          <w:i/>
          <w:szCs w:val="24"/>
        </w:rPr>
        <w:fldChar w:fldCharType="begin"/>
      </w:r>
      <w:r w:rsidR="00CA394B">
        <w:instrText xml:space="preserve"> XE "</w:instrText>
      </w:r>
      <w:r w:rsidR="00CA394B" w:rsidRPr="00B071BA">
        <w:rPr>
          <w:i/>
          <w:szCs w:val="24"/>
        </w:rPr>
        <w:instrText>Rolls Royce Derwent</w:instrText>
      </w:r>
      <w:r w:rsidR="00CA394B">
        <w:instrText xml:space="preserve">" </w:instrText>
      </w:r>
      <w:r w:rsidR="00CA394B">
        <w:rPr>
          <w:i/>
          <w:szCs w:val="24"/>
        </w:rPr>
        <w:fldChar w:fldCharType="end"/>
      </w:r>
      <w:r w:rsidR="00483D44" w:rsidRPr="00E12AFC">
        <w:rPr>
          <w:i/>
          <w:szCs w:val="24"/>
        </w:rPr>
        <w:t xml:space="preserve"> jet </w:t>
      </w:r>
      <w:r w:rsidR="00B06A75" w:rsidRPr="00E12AFC">
        <w:rPr>
          <w:i/>
          <w:szCs w:val="24"/>
        </w:rPr>
        <w:t>engines)</w:t>
      </w:r>
      <w:r w:rsidR="00BB1126" w:rsidRPr="00E12AFC">
        <w:rPr>
          <w:i/>
          <w:szCs w:val="24"/>
        </w:rPr>
        <w:t>.</w:t>
      </w:r>
    </w:p>
    <w:p w14:paraId="06E7C97C" w14:textId="77777777" w:rsidR="00EB3308" w:rsidRPr="00E12AFC" w:rsidRDefault="00EB3308" w:rsidP="00BB1126">
      <w:pPr>
        <w:contextualSpacing/>
        <w:rPr>
          <w:b/>
          <w:szCs w:val="24"/>
        </w:rPr>
      </w:pPr>
      <w:r w:rsidRPr="00E12AFC">
        <w:rPr>
          <w:b/>
          <w:szCs w:val="24"/>
        </w:rPr>
        <w:t>Oils</w:t>
      </w:r>
    </w:p>
    <w:p w14:paraId="052952EC" w14:textId="77777777" w:rsidR="00EB3308" w:rsidRPr="00E12AFC" w:rsidRDefault="00EB3308" w:rsidP="00BB1126">
      <w:pPr>
        <w:numPr>
          <w:ilvl w:val="0"/>
          <w:numId w:val="23"/>
        </w:numPr>
        <w:overflowPunct w:val="0"/>
        <w:autoSpaceDE w:val="0"/>
        <w:autoSpaceDN w:val="0"/>
        <w:adjustRightInd w:val="0"/>
        <w:ind w:left="720"/>
        <w:contextualSpacing/>
        <w:textAlignment w:val="baseline"/>
        <w:rPr>
          <w:szCs w:val="24"/>
        </w:rPr>
      </w:pPr>
      <w:r w:rsidRPr="00E12AFC">
        <w:rPr>
          <w:szCs w:val="24"/>
        </w:rPr>
        <w:t>Oil Lubricating</w:t>
      </w:r>
      <w:r w:rsidR="00CA394B">
        <w:rPr>
          <w:szCs w:val="24"/>
        </w:rPr>
        <w:fldChar w:fldCharType="begin"/>
      </w:r>
      <w:r w:rsidR="00CA394B">
        <w:instrText xml:space="preserve"> XE "</w:instrText>
      </w:r>
      <w:r w:rsidR="00CA394B" w:rsidRPr="00145665">
        <w:rPr>
          <w:szCs w:val="24"/>
        </w:rPr>
        <w:instrText>Oil Lubricating</w:instrText>
      </w:r>
      <w:r w:rsidR="00CA394B">
        <w:instrText xml:space="preserve">" </w:instrText>
      </w:r>
      <w:r w:rsidR="00CA394B">
        <w:rPr>
          <w:szCs w:val="24"/>
        </w:rPr>
        <w:fldChar w:fldCharType="end"/>
      </w:r>
      <w:r w:rsidRPr="00E12AFC">
        <w:rPr>
          <w:szCs w:val="24"/>
        </w:rPr>
        <w:t xml:space="preserve"> (120 Sec) Spec DED 2472</w:t>
      </w:r>
      <w:r w:rsidR="00CA394B">
        <w:rPr>
          <w:szCs w:val="24"/>
        </w:rPr>
        <w:fldChar w:fldCharType="begin"/>
      </w:r>
      <w:r w:rsidR="00CA394B">
        <w:instrText xml:space="preserve"> XE "</w:instrText>
      </w:r>
      <w:r w:rsidR="00CA394B" w:rsidRPr="0069765D">
        <w:rPr>
          <w:szCs w:val="24"/>
        </w:rPr>
        <w:instrText>DED 2472</w:instrText>
      </w:r>
      <w:r w:rsidR="00CA394B">
        <w:instrText xml:space="preserve">" </w:instrText>
      </w:r>
      <w:r w:rsidR="00CA394B">
        <w:rPr>
          <w:szCs w:val="24"/>
        </w:rPr>
        <w:fldChar w:fldCharType="end"/>
      </w:r>
      <w:r w:rsidRPr="00E12AFC">
        <w:rPr>
          <w:szCs w:val="24"/>
        </w:rPr>
        <w:t xml:space="preserve"> C/O</w:t>
      </w:r>
      <w:r w:rsidR="002F4121">
        <w:rPr>
          <w:szCs w:val="24"/>
        </w:rPr>
        <w:t>.</w:t>
      </w:r>
    </w:p>
    <w:p w14:paraId="1D5ED60B" w14:textId="77777777" w:rsidR="00EB3308" w:rsidRPr="00E12AFC" w:rsidRDefault="00EB3308" w:rsidP="00BB1126">
      <w:pPr>
        <w:numPr>
          <w:ilvl w:val="12"/>
          <w:numId w:val="0"/>
        </w:numPr>
        <w:ind w:left="720" w:hanging="283"/>
        <w:contextualSpacing/>
        <w:rPr>
          <w:szCs w:val="24"/>
        </w:rPr>
      </w:pPr>
      <w:r w:rsidRPr="00E12AFC">
        <w:rPr>
          <w:szCs w:val="24"/>
        </w:rPr>
        <w:t>The following are only required in small quantities.</w:t>
      </w:r>
    </w:p>
    <w:p w14:paraId="5A462136" w14:textId="77777777" w:rsidR="00EB3308" w:rsidRPr="00E12AFC" w:rsidRDefault="00EB3308" w:rsidP="00BB1126">
      <w:pPr>
        <w:numPr>
          <w:ilvl w:val="0"/>
          <w:numId w:val="23"/>
        </w:numPr>
        <w:overflowPunct w:val="0"/>
        <w:autoSpaceDE w:val="0"/>
        <w:autoSpaceDN w:val="0"/>
        <w:adjustRightInd w:val="0"/>
        <w:ind w:left="720"/>
        <w:contextualSpacing/>
        <w:textAlignment w:val="baseline"/>
        <w:rPr>
          <w:szCs w:val="24"/>
        </w:rPr>
      </w:pPr>
      <w:r w:rsidRPr="00E12AFC">
        <w:rPr>
          <w:szCs w:val="24"/>
        </w:rPr>
        <w:t>Oil Lubricating Turbine Engine</w:t>
      </w:r>
      <w:r w:rsidR="00CA394B">
        <w:rPr>
          <w:szCs w:val="24"/>
        </w:rPr>
        <w:fldChar w:fldCharType="begin"/>
      </w:r>
      <w:r w:rsidR="00CA394B">
        <w:instrText xml:space="preserve"> XE "</w:instrText>
      </w:r>
      <w:r w:rsidR="00CA394B" w:rsidRPr="00CC7C97">
        <w:rPr>
          <w:szCs w:val="24"/>
        </w:rPr>
        <w:instrText>Turbine Engine</w:instrText>
      </w:r>
      <w:r w:rsidR="00CA394B">
        <w:instrText xml:space="preserve">" </w:instrText>
      </w:r>
      <w:r w:rsidR="00CA394B">
        <w:rPr>
          <w:szCs w:val="24"/>
        </w:rPr>
        <w:fldChar w:fldCharType="end"/>
      </w:r>
      <w:r w:rsidRPr="00E12AFC">
        <w:rPr>
          <w:szCs w:val="24"/>
        </w:rPr>
        <w:t xml:space="preserve"> Type B Derwent Engine</w:t>
      </w:r>
      <w:r w:rsidR="00CA394B">
        <w:rPr>
          <w:szCs w:val="24"/>
        </w:rPr>
        <w:fldChar w:fldCharType="begin"/>
      </w:r>
      <w:r w:rsidR="00CA394B">
        <w:instrText xml:space="preserve"> XE "</w:instrText>
      </w:r>
      <w:r w:rsidR="00CA394B" w:rsidRPr="00B350C5">
        <w:rPr>
          <w:szCs w:val="24"/>
        </w:rPr>
        <w:instrText>Type B Derwent Engine</w:instrText>
      </w:r>
      <w:r w:rsidR="00CA394B">
        <w:instrText xml:space="preserve">" </w:instrText>
      </w:r>
      <w:r w:rsidR="00CA394B">
        <w:rPr>
          <w:szCs w:val="24"/>
        </w:rPr>
        <w:fldChar w:fldCharType="end"/>
      </w:r>
    </w:p>
    <w:p w14:paraId="4F74FDD1" w14:textId="77777777" w:rsidR="00EB3308" w:rsidRPr="00E12AFC" w:rsidRDefault="00EB3308" w:rsidP="00BB1126">
      <w:pPr>
        <w:ind w:left="1440"/>
        <w:contextualSpacing/>
        <w:rPr>
          <w:szCs w:val="24"/>
        </w:rPr>
      </w:pPr>
      <w:r w:rsidRPr="00E12AFC">
        <w:rPr>
          <w:szCs w:val="24"/>
        </w:rPr>
        <w:t>No specification: following oils approved</w:t>
      </w:r>
    </w:p>
    <w:p w14:paraId="563A15AA" w14:textId="77777777" w:rsidR="00EB3308" w:rsidRPr="00E12AFC" w:rsidRDefault="00EB3308" w:rsidP="00BB1126">
      <w:pPr>
        <w:numPr>
          <w:ilvl w:val="0"/>
          <w:numId w:val="41"/>
        </w:numPr>
        <w:overflowPunct w:val="0"/>
        <w:autoSpaceDE w:val="0"/>
        <w:autoSpaceDN w:val="0"/>
        <w:adjustRightInd w:val="0"/>
        <w:contextualSpacing/>
        <w:textAlignment w:val="baseline"/>
        <w:rPr>
          <w:szCs w:val="24"/>
        </w:rPr>
      </w:pPr>
      <w:r w:rsidRPr="00E12AFC">
        <w:rPr>
          <w:szCs w:val="24"/>
        </w:rPr>
        <w:t>INTAVA</w:t>
      </w:r>
      <w:r w:rsidR="00060C77">
        <w:rPr>
          <w:szCs w:val="24"/>
        </w:rPr>
        <w:fldChar w:fldCharType="begin"/>
      </w:r>
      <w:r w:rsidR="00060C77">
        <w:instrText xml:space="preserve"> XE "</w:instrText>
      </w:r>
      <w:r w:rsidR="00060C77" w:rsidRPr="00946011">
        <w:rPr>
          <w:szCs w:val="24"/>
        </w:rPr>
        <w:instrText>INTAVA</w:instrText>
      </w:r>
      <w:r w:rsidR="00060C77">
        <w:instrText xml:space="preserve">" </w:instrText>
      </w:r>
      <w:r w:rsidR="00060C77">
        <w:rPr>
          <w:szCs w:val="24"/>
        </w:rPr>
        <w:fldChar w:fldCharType="end"/>
      </w:r>
      <w:r w:rsidRPr="00E12AFC">
        <w:rPr>
          <w:szCs w:val="24"/>
        </w:rPr>
        <w:t xml:space="preserve"> Experimental 7106</w:t>
      </w:r>
      <w:r w:rsidR="00060C77">
        <w:rPr>
          <w:szCs w:val="24"/>
        </w:rPr>
        <w:fldChar w:fldCharType="begin"/>
      </w:r>
      <w:r w:rsidR="00060C77">
        <w:instrText xml:space="preserve"> XE "</w:instrText>
      </w:r>
      <w:r w:rsidR="00060C77" w:rsidRPr="00B532DB">
        <w:rPr>
          <w:szCs w:val="24"/>
        </w:rPr>
        <w:instrText>Experimental 7106</w:instrText>
      </w:r>
      <w:r w:rsidR="00060C77">
        <w:instrText xml:space="preserve">" </w:instrText>
      </w:r>
      <w:r w:rsidR="00060C77">
        <w:rPr>
          <w:szCs w:val="24"/>
        </w:rPr>
        <w:fldChar w:fldCharType="end"/>
      </w:r>
    </w:p>
    <w:p w14:paraId="0D5DF354" w14:textId="77777777" w:rsidR="008439C1" w:rsidRDefault="00EB3308" w:rsidP="00BB1126">
      <w:pPr>
        <w:numPr>
          <w:ilvl w:val="0"/>
          <w:numId w:val="41"/>
        </w:numPr>
        <w:overflowPunct w:val="0"/>
        <w:autoSpaceDE w:val="0"/>
        <w:autoSpaceDN w:val="0"/>
        <w:adjustRightInd w:val="0"/>
        <w:contextualSpacing/>
        <w:textAlignment w:val="baseline"/>
        <w:rPr>
          <w:szCs w:val="24"/>
        </w:rPr>
      </w:pPr>
      <w:r w:rsidRPr="008439C1">
        <w:rPr>
          <w:szCs w:val="24"/>
        </w:rPr>
        <w:t>Wakefield</w:t>
      </w:r>
      <w:r w:rsidR="00060C77">
        <w:rPr>
          <w:szCs w:val="24"/>
        </w:rPr>
        <w:fldChar w:fldCharType="begin"/>
      </w:r>
      <w:r w:rsidR="00060C77">
        <w:instrText xml:space="preserve"> XE "</w:instrText>
      </w:r>
      <w:r w:rsidR="00060C77" w:rsidRPr="009E1F59">
        <w:rPr>
          <w:szCs w:val="24"/>
        </w:rPr>
        <w:instrText>Wakefield</w:instrText>
      </w:r>
      <w:r w:rsidR="00060C77">
        <w:instrText xml:space="preserve">" </w:instrText>
      </w:r>
      <w:r w:rsidR="00060C77">
        <w:rPr>
          <w:szCs w:val="24"/>
        </w:rPr>
        <w:fldChar w:fldCharType="end"/>
      </w:r>
      <w:r w:rsidRPr="008439C1">
        <w:rPr>
          <w:szCs w:val="24"/>
        </w:rPr>
        <w:t xml:space="preserve"> Perfecto Extra Light</w:t>
      </w:r>
      <w:r w:rsidR="00060C77">
        <w:rPr>
          <w:szCs w:val="24"/>
        </w:rPr>
        <w:fldChar w:fldCharType="begin"/>
      </w:r>
      <w:r w:rsidR="00060C77">
        <w:instrText xml:space="preserve"> XE "</w:instrText>
      </w:r>
      <w:r w:rsidR="00060C77" w:rsidRPr="001A5BAB">
        <w:rPr>
          <w:szCs w:val="24"/>
        </w:rPr>
        <w:instrText>Perfecto Extra Light</w:instrText>
      </w:r>
      <w:r w:rsidR="00060C77">
        <w:instrText xml:space="preserve">" </w:instrText>
      </w:r>
      <w:r w:rsidR="00060C77">
        <w:rPr>
          <w:szCs w:val="24"/>
        </w:rPr>
        <w:fldChar w:fldCharType="end"/>
      </w:r>
      <w:r w:rsidR="00483D44" w:rsidRPr="008439C1">
        <w:rPr>
          <w:szCs w:val="24"/>
        </w:rPr>
        <w:t xml:space="preserve"> </w:t>
      </w:r>
    </w:p>
    <w:p w14:paraId="684C8573" w14:textId="77777777" w:rsidR="00EB3308" w:rsidRPr="008439C1" w:rsidRDefault="00EB3308" w:rsidP="00BB1126">
      <w:pPr>
        <w:numPr>
          <w:ilvl w:val="0"/>
          <w:numId w:val="41"/>
        </w:numPr>
        <w:overflowPunct w:val="0"/>
        <w:autoSpaceDE w:val="0"/>
        <w:autoSpaceDN w:val="0"/>
        <w:adjustRightInd w:val="0"/>
        <w:contextualSpacing/>
        <w:textAlignment w:val="baseline"/>
        <w:rPr>
          <w:szCs w:val="24"/>
        </w:rPr>
      </w:pPr>
      <w:r w:rsidRPr="008439C1">
        <w:rPr>
          <w:szCs w:val="24"/>
        </w:rPr>
        <w:t>Aero-Shell 40</w:t>
      </w:r>
      <w:r w:rsidR="00060C77">
        <w:rPr>
          <w:szCs w:val="24"/>
        </w:rPr>
        <w:fldChar w:fldCharType="begin"/>
      </w:r>
      <w:r w:rsidR="00060C77">
        <w:instrText xml:space="preserve"> XE "</w:instrText>
      </w:r>
      <w:r w:rsidR="00060C77" w:rsidRPr="00E971CC">
        <w:rPr>
          <w:szCs w:val="24"/>
        </w:rPr>
        <w:instrText>Aero-Shell 40</w:instrText>
      </w:r>
      <w:r w:rsidR="00060C77">
        <w:instrText xml:space="preserve">" </w:instrText>
      </w:r>
      <w:r w:rsidR="00060C77">
        <w:rPr>
          <w:szCs w:val="24"/>
        </w:rPr>
        <w:fldChar w:fldCharType="end"/>
      </w:r>
    </w:p>
    <w:p w14:paraId="5AA885DC" w14:textId="77777777" w:rsidR="00EB3308" w:rsidRPr="00E12AFC" w:rsidRDefault="00EB3308" w:rsidP="00BB1126">
      <w:pPr>
        <w:numPr>
          <w:ilvl w:val="0"/>
          <w:numId w:val="23"/>
        </w:numPr>
        <w:overflowPunct w:val="0"/>
        <w:autoSpaceDE w:val="0"/>
        <w:autoSpaceDN w:val="0"/>
        <w:adjustRightInd w:val="0"/>
        <w:ind w:left="720"/>
        <w:contextualSpacing/>
        <w:textAlignment w:val="baseline"/>
        <w:rPr>
          <w:szCs w:val="24"/>
        </w:rPr>
      </w:pPr>
      <w:r w:rsidRPr="00E12AFC">
        <w:rPr>
          <w:szCs w:val="24"/>
        </w:rPr>
        <w:t>Oil Lubricating (60 Sec) Type B Spec RDE/O/59</w:t>
      </w:r>
      <w:r w:rsidR="00060C77">
        <w:rPr>
          <w:szCs w:val="24"/>
        </w:rPr>
        <w:fldChar w:fldCharType="begin"/>
      </w:r>
      <w:r w:rsidR="00060C77">
        <w:instrText xml:space="preserve"> XE "</w:instrText>
      </w:r>
      <w:r w:rsidR="00060C77" w:rsidRPr="00821D14">
        <w:rPr>
          <w:szCs w:val="24"/>
        </w:rPr>
        <w:instrText>Type B Spec RDE/O/59</w:instrText>
      </w:r>
      <w:r w:rsidR="00060C77">
        <w:instrText xml:space="preserve">" </w:instrText>
      </w:r>
      <w:r w:rsidR="00060C77">
        <w:rPr>
          <w:szCs w:val="24"/>
        </w:rPr>
        <w:fldChar w:fldCharType="end"/>
      </w:r>
      <w:r w:rsidRPr="00E12AFC">
        <w:rPr>
          <w:szCs w:val="24"/>
        </w:rPr>
        <w:t xml:space="preserve"> Goblin Engine</w:t>
      </w:r>
      <w:r w:rsidR="00060C77">
        <w:rPr>
          <w:szCs w:val="24"/>
        </w:rPr>
        <w:fldChar w:fldCharType="begin"/>
      </w:r>
      <w:r w:rsidR="00060C77">
        <w:instrText xml:space="preserve"> XE "</w:instrText>
      </w:r>
      <w:r w:rsidR="00060C77" w:rsidRPr="00FD3DAA">
        <w:rPr>
          <w:szCs w:val="24"/>
        </w:rPr>
        <w:instrText>Goblin Engine</w:instrText>
      </w:r>
      <w:r w:rsidR="00060C77">
        <w:instrText xml:space="preserve">" </w:instrText>
      </w:r>
      <w:r w:rsidR="00060C77">
        <w:rPr>
          <w:szCs w:val="24"/>
        </w:rPr>
        <w:fldChar w:fldCharType="end"/>
      </w:r>
    </w:p>
    <w:p w14:paraId="4FB6FB7C" w14:textId="77777777" w:rsidR="00DD7EF1" w:rsidRDefault="00EB3308" w:rsidP="00BB1126">
      <w:pPr>
        <w:numPr>
          <w:ilvl w:val="0"/>
          <w:numId w:val="23"/>
        </w:numPr>
        <w:overflowPunct w:val="0"/>
        <w:autoSpaceDE w:val="0"/>
        <w:autoSpaceDN w:val="0"/>
        <w:adjustRightInd w:val="0"/>
        <w:ind w:left="720"/>
        <w:contextualSpacing/>
        <w:textAlignment w:val="baseline"/>
        <w:rPr>
          <w:szCs w:val="24"/>
        </w:rPr>
      </w:pPr>
      <w:r w:rsidRPr="00E12AFC">
        <w:rPr>
          <w:szCs w:val="24"/>
        </w:rPr>
        <w:t>Oil Lubricating Spec DTD 44D</w:t>
      </w:r>
      <w:r w:rsidR="00060C77">
        <w:rPr>
          <w:szCs w:val="24"/>
        </w:rPr>
        <w:fldChar w:fldCharType="begin"/>
      </w:r>
      <w:r w:rsidR="00060C77">
        <w:instrText xml:space="preserve"> XE "</w:instrText>
      </w:r>
      <w:r w:rsidR="00060C77" w:rsidRPr="001D0F62">
        <w:rPr>
          <w:szCs w:val="24"/>
        </w:rPr>
        <w:instrText>Spec DTD 44D</w:instrText>
      </w:r>
      <w:r w:rsidR="00060C77">
        <w:instrText xml:space="preserve">" </w:instrText>
      </w:r>
      <w:r w:rsidR="00060C77">
        <w:rPr>
          <w:szCs w:val="24"/>
        </w:rPr>
        <w:fldChar w:fldCharType="end"/>
      </w:r>
      <w:r w:rsidRPr="00E12AFC">
        <w:rPr>
          <w:szCs w:val="24"/>
        </w:rPr>
        <w:t xml:space="preserve"> Nene Engine</w:t>
      </w:r>
    </w:p>
    <w:p w14:paraId="0E243725" w14:textId="6FFD94A6" w:rsidR="00EB3308" w:rsidRPr="00DD7EF1" w:rsidRDefault="00DD7EF1" w:rsidP="00DD7EF1">
      <w:pPr>
        <w:overflowPunct w:val="0"/>
        <w:autoSpaceDE w:val="0"/>
        <w:autoSpaceDN w:val="0"/>
        <w:adjustRightInd w:val="0"/>
        <w:ind w:left="437"/>
        <w:contextualSpacing/>
        <w:textAlignment w:val="baseline"/>
        <w:rPr>
          <w:sz w:val="22"/>
          <w:szCs w:val="24"/>
        </w:rPr>
      </w:pPr>
      <w:r w:rsidRPr="00DD7EF1">
        <w:rPr>
          <w:sz w:val="22"/>
          <w:szCs w:val="24"/>
        </w:rPr>
        <w:t>[Note the inclusion of Wakefield oils</w:t>
      </w:r>
      <w:r>
        <w:rPr>
          <w:sz w:val="22"/>
          <w:szCs w:val="24"/>
        </w:rPr>
        <w:t xml:space="preserve"> as BP tries to enter the aviation fuel market</w:t>
      </w:r>
      <w:r w:rsidRPr="00DD7EF1">
        <w:rPr>
          <w:sz w:val="22"/>
          <w:szCs w:val="24"/>
        </w:rPr>
        <w:t>]</w:t>
      </w:r>
      <w:r>
        <w:rPr>
          <w:sz w:val="22"/>
          <w:szCs w:val="24"/>
        </w:rPr>
        <w:t>.</w:t>
      </w:r>
      <w:r w:rsidRPr="00DD7EF1">
        <w:rPr>
          <w:sz w:val="22"/>
          <w:szCs w:val="24"/>
        </w:rPr>
        <w:t xml:space="preserve"> </w:t>
      </w:r>
      <w:r w:rsidR="00060C77" w:rsidRPr="00DD7EF1">
        <w:rPr>
          <w:sz w:val="22"/>
          <w:szCs w:val="24"/>
        </w:rPr>
        <w:fldChar w:fldCharType="begin"/>
      </w:r>
      <w:r w:rsidR="00060C77" w:rsidRPr="00DD7EF1">
        <w:rPr>
          <w:sz w:val="22"/>
        </w:rPr>
        <w:instrText xml:space="preserve"> XE "</w:instrText>
      </w:r>
      <w:r w:rsidR="00060C77" w:rsidRPr="00DD7EF1">
        <w:rPr>
          <w:sz w:val="22"/>
          <w:szCs w:val="24"/>
        </w:rPr>
        <w:instrText>Nene Engine</w:instrText>
      </w:r>
      <w:r w:rsidR="00060C77" w:rsidRPr="00DD7EF1">
        <w:rPr>
          <w:sz w:val="22"/>
        </w:rPr>
        <w:instrText xml:space="preserve">" </w:instrText>
      </w:r>
      <w:r w:rsidR="00060C77" w:rsidRPr="00DD7EF1">
        <w:rPr>
          <w:sz w:val="22"/>
          <w:szCs w:val="24"/>
        </w:rPr>
        <w:fldChar w:fldCharType="end"/>
      </w:r>
    </w:p>
    <w:p w14:paraId="1E644156" w14:textId="77777777" w:rsidR="00EB3308" w:rsidRPr="00E12AFC" w:rsidRDefault="00EB3308" w:rsidP="00BB1126">
      <w:pPr>
        <w:rPr>
          <w:b/>
          <w:szCs w:val="24"/>
        </w:rPr>
      </w:pPr>
      <w:r w:rsidRPr="00E12AFC">
        <w:rPr>
          <w:b/>
          <w:szCs w:val="24"/>
        </w:rPr>
        <w:t>Existing Contracts</w:t>
      </w:r>
    </w:p>
    <w:p w14:paraId="072B513E" w14:textId="77777777" w:rsidR="00EB3308" w:rsidRPr="00E12AFC" w:rsidRDefault="00EB3308" w:rsidP="00BB1126">
      <w:pPr>
        <w:numPr>
          <w:ilvl w:val="0"/>
          <w:numId w:val="23"/>
        </w:numPr>
        <w:overflowPunct w:val="0"/>
        <w:autoSpaceDE w:val="0"/>
        <w:autoSpaceDN w:val="0"/>
        <w:adjustRightInd w:val="0"/>
        <w:ind w:left="284" w:hanging="284"/>
        <w:contextualSpacing/>
        <w:textAlignment w:val="baseline"/>
        <w:rPr>
          <w:szCs w:val="24"/>
        </w:rPr>
      </w:pPr>
      <w:r w:rsidRPr="00E12AFC">
        <w:rPr>
          <w:szCs w:val="24"/>
        </w:rPr>
        <w:t>Existing contracts with Shell Co.</w:t>
      </w:r>
      <w:r w:rsidR="00060C77">
        <w:rPr>
          <w:szCs w:val="24"/>
        </w:rPr>
        <w:fldChar w:fldCharType="begin"/>
      </w:r>
      <w:r w:rsidR="00060C77">
        <w:instrText xml:space="preserve"> XE "</w:instrText>
      </w:r>
      <w:r w:rsidR="00060C77" w:rsidRPr="00946E5D">
        <w:rPr>
          <w:szCs w:val="24"/>
        </w:rPr>
        <w:instrText>Shell Co.</w:instrText>
      </w:r>
      <w:r w:rsidR="00060C77">
        <w:instrText xml:space="preserve">" </w:instrText>
      </w:r>
      <w:r w:rsidR="00060C77">
        <w:rPr>
          <w:szCs w:val="24"/>
        </w:rPr>
        <w:fldChar w:fldCharType="end"/>
      </w:r>
      <w:r w:rsidRPr="00E12AFC">
        <w:rPr>
          <w:szCs w:val="24"/>
        </w:rPr>
        <w:t xml:space="preserve"> and Vacuum Oil Co.</w:t>
      </w:r>
      <w:r w:rsidR="00060C77">
        <w:rPr>
          <w:szCs w:val="24"/>
        </w:rPr>
        <w:fldChar w:fldCharType="begin"/>
      </w:r>
      <w:r w:rsidR="00060C77">
        <w:instrText xml:space="preserve"> XE "</w:instrText>
      </w:r>
      <w:r w:rsidR="00060C77" w:rsidRPr="00CD03E5">
        <w:rPr>
          <w:szCs w:val="24"/>
        </w:rPr>
        <w:instrText>Vacuum Oil Co.</w:instrText>
      </w:r>
      <w:r w:rsidR="00060C77">
        <w:instrText xml:space="preserve">" </w:instrText>
      </w:r>
      <w:r w:rsidR="00060C77">
        <w:rPr>
          <w:szCs w:val="24"/>
        </w:rPr>
        <w:fldChar w:fldCharType="end"/>
      </w:r>
      <w:r w:rsidRPr="00E12AFC">
        <w:rPr>
          <w:szCs w:val="24"/>
        </w:rPr>
        <w:t xml:space="preserve"> extended to Sept 2, 1947</w:t>
      </w:r>
    </w:p>
    <w:p w14:paraId="23D87890" w14:textId="77777777" w:rsidR="00EB3308" w:rsidRPr="00E12AFC" w:rsidRDefault="00EB3308" w:rsidP="00BB1126">
      <w:pPr>
        <w:numPr>
          <w:ilvl w:val="0"/>
          <w:numId w:val="23"/>
        </w:numPr>
        <w:overflowPunct w:val="0"/>
        <w:autoSpaceDE w:val="0"/>
        <w:autoSpaceDN w:val="0"/>
        <w:adjustRightInd w:val="0"/>
        <w:ind w:left="283"/>
        <w:contextualSpacing/>
        <w:textAlignment w:val="baseline"/>
        <w:rPr>
          <w:szCs w:val="24"/>
        </w:rPr>
      </w:pPr>
      <w:r w:rsidRPr="00E12AFC">
        <w:rPr>
          <w:szCs w:val="24"/>
        </w:rPr>
        <w:t>Locations in operation at 10 July 1946</w:t>
      </w:r>
    </w:p>
    <w:p w14:paraId="4295F944" w14:textId="0412D42B" w:rsidR="00EB3308" w:rsidRPr="00E12AFC" w:rsidRDefault="00EB3308" w:rsidP="00BB1126">
      <w:pPr>
        <w:ind w:left="720"/>
        <w:contextualSpacing/>
        <w:rPr>
          <w:szCs w:val="24"/>
        </w:rPr>
      </w:pPr>
      <w:r w:rsidRPr="00E12AFC">
        <w:rPr>
          <w:szCs w:val="24"/>
        </w:rPr>
        <w:t>Hobart</w:t>
      </w:r>
      <w:r w:rsidR="00060C77">
        <w:rPr>
          <w:szCs w:val="24"/>
        </w:rPr>
        <w:fldChar w:fldCharType="begin"/>
      </w:r>
      <w:r w:rsidR="00060C77">
        <w:instrText xml:space="preserve"> XE "</w:instrText>
      </w:r>
      <w:r w:rsidR="00060C77" w:rsidRPr="009D3C91">
        <w:rPr>
          <w:szCs w:val="24"/>
        </w:rPr>
        <w:instrText>Hobart</w:instrText>
      </w:r>
      <w:r w:rsidR="00060C77">
        <w:instrText xml:space="preserve">" </w:instrText>
      </w:r>
      <w:r w:rsidR="00060C77">
        <w:rPr>
          <w:szCs w:val="24"/>
        </w:rPr>
        <w:fldChar w:fldCharType="end"/>
      </w:r>
      <w:r w:rsidR="00060C77">
        <w:rPr>
          <w:szCs w:val="24"/>
        </w:rPr>
        <w:t>,</w:t>
      </w:r>
      <w:r w:rsidRPr="00E12AFC">
        <w:rPr>
          <w:szCs w:val="24"/>
        </w:rPr>
        <w:t xml:space="preserve"> Launceston</w:t>
      </w:r>
      <w:r w:rsidR="00060C77">
        <w:rPr>
          <w:szCs w:val="24"/>
        </w:rPr>
        <w:fldChar w:fldCharType="begin"/>
      </w:r>
      <w:r w:rsidR="00060C77">
        <w:instrText xml:space="preserve"> XE "</w:instrText>
      </w:r>
      <w:r w:rsidR="00060C77" w:rsidRPr="00EE3CA2">
        <w:rPr>
          <w:szCs w:val="24"/>
        </w:rPr>
        <w:instrText>Launceston</w:instrText>
      </w:r>
      <w:r w:rsidR="00060C77">
        <w:instrText xml:space="preserve">" </w:instrText>
      </w:r>
      <w:r w:rsidR="00060C77">
        <w:rPr>
          <w:szCs w:val="24"/>
        </w:rPr>
        <w:fldChar w:fldCharType="end"/>
      </w:r>
      <w:r w:rsidRPr="00E12AFC">
        <w:rPr>
          <w:szCs w:val="24"/>
        </w:rPr>
        <w:t>, Oodnadatta</w:t>
      </w:r>
      <w:r w:rsidR="00060C77">
        <w:rPr>
          <w:szCs w:val="24"/>
        </w:rPr>
        <w:fldChar w:fldCharType="begin"/>
      </w:r>
      <w:r w:rsidR="00060C77">
        <w:instrText xml:space="preserve"> XE "</w:instrText>
      </w:r>
      <w:r w:rsidR="00060C77" w:rsidRPr="002E6146">
        <w:rPr>
          <w:szCs w:val="24"/>
        </w:rPr>
        <w:instrText>Oodnadatta</w:instrText>
      </w:r>
      <w:r w:rsidR="00060C77">
        <w:instrText xml:space="preserve">" </w:instrText>
      </w:r>
      <w:r w:rsidR="00060C77">
        <w:rPr>
          <w:szCs w:val="24"/>
        </w:rPr>
        <w:fldChar w:fldCharType="end"/>
      </w:r>
      <w:r w:rsidRPr="00E12AFC">
        <w:rPr>
          <w:szCs w:val="24"/>
        </w:rPr>
        <w:t>, Broome</w:t>
      </w:r>
      <w:r w:rsidR="00060C77">
        <w:rPr>
          <w:szCs w:val="24"/>
        </w:rPr>
        <w:fldChar w:fldCharType="begin"/>
      </w:r>
      <w:r w:rsidR="00060C77">
        <w:instrText xml:space="preserve"> XE "</w:instrText>
      </w:r>
      <w:r w:rsidR="00060C77" w:rsidRPr="002064E3">
        <w:rPr>
          <w:szCs w:val="24"/>
        </w:rPr>
        <w:instrText>Broome</w:instrText>
      </w:r>
      <w:r w:rsidR="00060C77">
        <w:instrText xml:space="preserve">" </w:instrText>
      </w:r>
      <w:r w:rsidR="00060C77">
        <w:rPr>
          <w:szCs w:val="24"/>
        </w:rPr>
        <w:fldChar w:fldCharType="end"/>
      </w:r>
      <w:r w:rsidRPr="00E12AFC">
        <w:rPr>
          <w:szCs w:val="24"/>
        </w:rPr>
        <w:t xml:space="preserve">, </w:t>
      </w:r>
      <w:r w:rsidR="002D6A43" w:rsidRPr="00E12AFC">
        <w:rPr>
          <w:szCs w:val="24"/>
        </w:rPr>
        <w:t>Onslow</w:t>
      </w:r>
      <w:r w:rsidR="00060C77">
        <w:rPr>
          <w:szCs w:val="24"/>
        </w:rPr>
        <w:fldChar w:fldCharType="begin"/>
      </w:r>
      <w:r w:rsidR="00060C77">
        <w:instrText xml:space="preserve"> XE "</w:instrText>
      </w:r>
      <w:r w:rsidR="00060C77" w:rsidRPr="00734F62">
        <w:rPr>
          <w:szCs w:val="24"/>
        </w:rPr>
        <w:instrText>Onlsow</w:instrText>
      </w:r>
      <w:r w:rsidR="00060C77">
        <w:instrText xml:space="preserve">" </w:instrText>
      </w:r>
      <w:r w:rsidR="00060C77">
        <w:rPr>
          <w:szCs w:val="24"/>
        </w:rPr>
        <w:fldChar w:fldCharType="end"/>
      </w:r>
      <w:r w:rsidRPr="00E12AFC">
        <w:rPr>
          <w:szCs w:val="24"/>
        </w:rPr>
        <w:t>, Rockhampton</w:t>
      </w:r>
      <w:r w:rsidR="00060C77">
        <w:rPr>
          <w:szCs w:val="24"/>
        </w:rPr>
        <w:fldChar w:fldCharType="begin"/>
      </w:r>
      <w:r w:rsidR="00060C77">
        <w:instrText xml:space="preserve"> XE "</w:instrText>
      </w:r>
      <w:r w:rsidR="00060C77" w:rsidRPr="0082487B">
        <w:rPr>
          <w:szCs w:val="24"/>
        </w:rPr>
        <w:instrText>Rockhampton</w:instrText>
      </w:r>
      <w:r w:rsidR="00060C77">
        <w:instrText xml:space="preserve">" </w:instrText>
      </w:r>
      <w:r w:rsidR="00060C77">
        <w:rPr>
          <w:szCs w:val="24"/>
        </w:rPr>
        <w:fldChar w:fldCharType="end"/>
      </w:r>
      <w:r w:rsidRPr="00E12AFC">
        <w:rPr>
          <w:szCs w:val="24"/>
        </w:rPr>
        <w:t>, Charleville</w:t>
      </w:r>
      <w:r w:rsidR="00060C77">
        <w:rPr>
          <w:szCs w:val="24"/>
        </w:rPr>
        <w:fldChar w:fldCharType="begin"/>
      </w:r>
      <w:r w:rsidR="00060C77">
        <w:instrText xml:space="preserve"> XE "</w:instrText>
      </w:r>
      <w:r w:rsidR="00060C77" w:rsidRPr="00E32A6E">
        <w:rPr>
          <w:szCs w:val="24"/>
        </w:rPr>
        <w:instrText>Charleville</w:instrText>
      </w:r>
      <w:r w:rsidR="00060C77">
        <w:instrText xml:space="preserve">" </w:instrText>
      </w:r>
      <w:r w:rsidR="00060C77">
        <w:rPr>
          <w:szCs w:val="24"/>
        </w:rPr>
        <w:fldChar w:fldCharType="end"/>
      </w:r>
      <w:r w:rsidRPr="00E12AFC">
        <w:rPr>
          <w:szCs w:val="24"/>
        </w:rPr>
        <w:t>,</w:t>
      </w:r>
    </w:p>
    <w:p w14:paraId="0E886E16" w14:textId="77777777" w:rsidR="00EB3308" w:rsidRPr="00E12AFC" w:rsidRDefault="00EB3308" w:rsidP="00BB1126">
      <w:pPr>
        <w:ind w:left="720"/>
        <w:contextualSpacing/>
        <w:rPr>
          <w:szCs w:val="24"/>
        </w:rPr>
      </w:pPr>
      <w:r w:rsidRPr="00E12AFC">
        <w:rPr>
          <w:szCs w:val="24"/>
        </w:rPr>
        <w:t>Learmonth</w:t>
      </w:r>
      <w:r w:rsidR="00060C77">
        <w:rPr>
          <w:szCs w:val="24"/>
        </w:rPr>
        <w:fldChar w:fldCharType="begin"/>
      </w:r>
      <w:r w:rsidR="00060C77">
        <w:instrText xml:space="preserve"> XE "</w:instrText>
      </w:r>
      <w:r w:rsidR="00060C77" w:rsidRPr="00CE2403">
        <w:rPr>
          <w:szCs w:val="24"/>
        </w:rPr>
        <w:instrText>Learmonth</w:instrText>
      </w:r>
      <w:r w:rsidR="00060C77">
        <w:instrText xml:space="preserve">" </w:instrText>
      </w:r>
      <w:r w:rsidR="00060C77">
        <w:rPr>
          <w:szCs w:val="24"/>
        </w:rPr>
        <w:fldChar w:fldCharType="end"/>
      </w:r>
      <w:r w:rsidRPr="00E12AFC">
        <w:rPr>
          <w:szCs w:val="24"/>
        </w:rPr>
        <w:t>, Noonkanbah</w:t>
      </w:r>
      <w:r w:rsidR="00060C77">
        <w:rPr>
          <w:szCs w:val="24"/>
        </w:rPr>
        <w:fldChar w:fldCharType="begin"/>
      </w:r>
      <w:r w:rsidR="00060C77">
        <w:instrText xml:space="preserve"> XE "</w:instrText>
      </w:r>
      <w:r w:rsidR="00060C77" w:rsidRPr="00672DA6">
        <w:rPr>
          <w:szCs w:val="24"/>
        </w:rPr>
        <w:instrText>Noonkanbah</w:instrText>
      </w:r>
      <w:r w:rsidR="00060C77">
        <w:instrText xml:space="preserve">" </w:instrText>
      </w:r>
      <w:r w:rsidR="00060C77">
        <w:rPr>
          <w:szCs w:val="24"/>
        </w:rPr>
        <w:fldChar w:fldCharType="end"/>
      </w:r>
      <w:r w:rsidRPr="00E12AFC">
        <w:rPr>
          <w:szCs w:val="24"/>
        </w:rPr>
        <w:t>, Cloncurry.</w:t>
      </w:r>
    </w:p>
    <w:p w14:paraId="22F4074E" w14:textId="77777777" w:rsidR="00EB3308" w:rsidRPr="00E12AFC" w:rsidRDefault="00EB3308" w:rsidP="00EB3308">
      <w:pPr>
        <w:numPr>
          <w:ilvl w:val="0"/>
          <w:numId w:val="23"/>
        </w:numPr>
        <w:overflowPunct w:val="0"/>
        <w:autoSpaceDE w:val="0"/>
        <w:autoSpaceDN w:val="0"/>
        <w:adjustRightInd w:val="0"/>
        <w:ind w:left="283"/>
        <w:textAlignment w:val="baseline"/>
        <w:rPr>
          <w:szCs w:val="24"/>
        </w:rPr>
      </w:pPr>
      <w:r w:rsidRPr="00E12AFC">
        <w:rPr>
          <w:szCs w:val="24"/>
        </w:rPr>
        <w:t>Alice Springs</w:t>
      </w:r>
      <w:r w:rsidR="00060C77">
        <w:rPr>
          <w:szCs w:val="24"/>
        </w:rPr>
        <w:fldChar w:fldCharType="begin"/>
      </w:r>
      <w:r w:rsidR="00060C77">
        <w:instrText xml:space="preserve"> XE "</w:instrText>
      </w:r>
      <w:r w:rsidR="00060C77" w:rsidRPr="00877097">
        <w:rPr>
          <w:szCs w:val="24"/>
        </w:rPr>
        <w:instrText>Alice Springs</w:instrText>
      </w:r>
      <w:r w:rsidR="00060C77">
        <w:instrText xml:space="preserve">" </w:instrText>
      </w:r>
      <w:r w:rsidR="00060C77">
        <w:rPr>
          <w:szCs w:val="24"/>
        </w:rPr>
        <w:fldChar w:fldCharType="end"/>
      </w:r>
      <w:r w:rsidRPr="00E12AFC">
        <w:rPr>
          <w:szCs w:val="24"/>
        </w:rPr>
        <w:t xml:space="preserve"> off take 15,000 </w:t>
      </w:r>
      <w:r w:rsidR="00C8218F">
        <w:rPr>
          <w:szCs w:val="24"/>
        </w:rPr>
        <w:t>Imp. Gallons</w:t>
      </w:r>
      <w:r w:rsidRPr="00E12AFC">
        <w:rPr>
          <w:szCs w:val="24"/>
        </w:rPr>
        <w:t>/month</w:t>
      </w:r>
    </w:p>
    <w:p w14:paraId="06C8EF7D" w14:textId="77777777" w:rsidR="00EB3308" w:rsidRPr="00E12AFC" w:rsidRDefault="00EB3308" w:rsidP="00483D44">
      <w:pPr>
        <w:numPr>
          <w:ilvl w:val="0"/>
          <w:numId w:val="23"/>
        </w:numPr>
        <w:overflowPunct w:val="0"/>
        <w:autoSpaceDE w:val="0"/>
        <w:autoSpaceDN w:val="0"/>
        <w:adjustRightInd w:val="0"/>
        <w:ind w:left="284" w:hanging="284"/>
        <w:contextualSpacing/>
        <w:textAlignment w:val="baseline"/>
        <w:rPr>
          <w:szCs w:val="24"/>
        </w:rPr>
      </w:pPr>
      <w:r w:rsidRPr="00E12AFC">
        <w:rPr>
          <w:szCs w:val="24"/>
        </w:rPr>
        <w:t>Shell and Vacuum are not responsible for Port Moresby (Jacksons</w:t>
      </w:r>
      <w:r w:rsidR="00060C77">
        <w:rPr>
          <w:szCs w:val="24"/>
        </w:rPr>
        <w:fldChar w:fldCharType="begin"/>
      </w:r>
      <w:r w:rsidR="00060C77">
        <w:instrText xml:space="preserve"> XE "</w:instrText>
      </w:r>
      <w:r w:rsidR="00060C77" w:rsidRPr="00AA6E88">
        <w:rPr>
          <w:szCs w:val="24"/>
        </w:rPr>
        <w:instrText>Jacksons</w:instrText>
      </w:r>
      <w:r w:rsidR="00060C77">
        <w:instrText xml:space="preserve">" </w:instrText>
      </w:r>
      <w:r w:rsidR="00060C77">
        <w:rPr>
          <w:szCs w:val="24"/>
        </w:rPr>
        <w:fldChar w:fldCharType="end"/>
      </w:r>
      <w:r w:rsidRPr="00E12AFC">
        <w:rPr>
          <w:szCs w:val="24"/>
        </w:rPr>
        <w:t>), Rabaul</w:t>
      </w:r>
      <w:r w:rsidR="00060C77">
        <w:rPr>
          <w:szCs w:val="24"/>
        </w:rPr>
        <w:fldChar w:fldCharType="begin"/>
      </w:r>
      <w:r w:rsidR="00060C77">
        <w:instrText xml:space="preserve"> XE "</w:instrText>
      </w:r>
      <w:r w:rsidR="00060C77" w:rsidRPr="00F404EB">
        <w:rPr>
          <w:szCs w:val="24"/>
        </w:rPr>
        <w:instrText>Rabaul</w:instrText>
      </w:r>
      <w:r w:rsidR="00060C77">
        <w:instrText xml:space="preserve">" </w:instrText>
      </w:r>
      <w:r w:rsidR="00060C77">
        <w:rPr>
          <w:szCs w:val="24"/>
        </w:rPr>
        <w:fldChar w:fldCharType="end"/>
      </w:r>
      <w:r w:rsidRPr="00E12AFC">
        <w:rPr>
          <w:szCs w:val="24"/>
        </w:rPr>
        <w:t xml:space="preserve"> (Lakunai</w:t>
      </w:r>
      <w:r w:rsidR="00060C77">
        <w:rPr>
          <w:szCs w:val="24"/>
        </w:rPr>
        <w:fldChar w:fldCharType="begin"/>
      </w:r>
      <w:r w:rsidR="00060C77">
        <w:instrText xml:space="preserve"> XE "</w:instrText>
      </w:r>
      <w:r w:rsidR="00060C77" w:rsidRPr="00D27041">
        <w:rPr>
          <w:szCs w:val="24"/>
        </w:rPr>
        <w:instrText>Lakunai</w:instrText>
      </w:r>
      <w:r w:rsidR="00060C77">
        <w:instrText xml:space="preserve">" </w:instrText>
      </w:r>
      <w:r w:rsidR="00060C77">
        <w:rPr>
          <w:szCs w:val="24"/>
        </w:rPr>
        <w:fldChar w:fldCharType="end"/>
      </w:r>
      <w:r w:rsidRPr="00E12AFC">
        <w:rPr>
          <w:szCs w:val="24"/>
        </w:rPr>
        <w:t>), Lae</w:t>
      </w:r>
      <w:r w:rsidR="00060C77">
        <w:rPr>
          <w:szCs w:val="24"/>
        </w:rPr>
        <w:fldChar w:fldCharType="begin"/>
      </w:r>
      <w:r w:rsidR="00060C77">
        <w:instrText xml:space="preserve"> XE "</w:instrText>
      </w:r>
      <w:r w:rsidR="00060C77" w:rsidRPr="006E7C18">
        <w:rPr>
          <w:szCs w:val="24"/>
        </w:rPr>
        <w:instrText>Lae</w:instrText>
      </w:r>
      <w:r w:rsidR="00060C77">
        <w:instrText xml:space="preserve">" </w:instrText>
      </w:r>
      <w:r w:rsidR="00060C77">
        <w:rPr>
          <w:szCs w:val="24"/>
        </w:rPr>
        <w:fldChar w:fldCharType="end"/>
      </w:r>
      <w:r w:rsidRPr="00E12AFC">
        <w:rPr>
          <w:szCs w:val="24"/>
        </w:rPr>
        <w:t>, Finschhafen</w:t>
      </w:r>
      <w:r w:rsidR="00060C77">
        <w:rPr>
          <w:szCs w:val="24"/>
        </w:rPr>
        <w:fldChar w:fldCharType="begin"/>
      </w:r>
      <w:r w:rsidR="00060C77">
        <w:instrText xml:space="preserve"> XE "</w:instrText>
      </w:r>
      <w:r w:rsidR="00060C77" w:rsidRPr="001E41C6">
        <w:rPr>
          <w:szCs w:val="24"/>
        </w:rPr>
        <w:instrText>Finschhafen</w:instrText>
      </w:r>
      <w:r w:rsidR="00060C77">
        <w:instrText xml:space="preserve">" </w:instrText>
      </w:r>
      <w:r w:rsidR="00060C77">
        <w:rPr>
          <w:szCs w:val="24"/>
        </w:rPr>
        <w:fldChar w:fldCharType="end"/>
      </w:r>
      <w:r w:rsidRPr="00E12AFC">
        <w:rPr>
          <w:szCs w:val="24"/>
        </w:rPr>
        <w:t>. These are RAAF’s responsibility.</w:t>
      </w:r>
    </w:p>
    <w:p w14:paraId="65985212" w14:textId="0C796526" w:rsidR="00EB3308" w:rsidRPr="00E12AFC" w:rsidRDefault="00EB3308" w:rsidP="00483D44">
      <w:pPr>
        <w:numPr>
          <w:ilvl w:val="0"/>
          <w:numId w:val="23"/>
        </w:numPr>
        <w:overflowPunct w:val="0"/>
        <w:autoSpaceDE w:val="0"/>
        <w:autoSpaceDN w:val="0"/>
        <w:adjustRightInd w:val="0"/>
        <w:ind w:left="284" w:hanging="284"/>
        <w:contextualSpacing/>
        <w:textAlignment w:val="baseline"/>
        <w:rPr>
          <w:szCs w:val="24"/>
        </w:rPr>
      </w:pPr>
      <w:r w:rsidRPr="00E12AFC">
        <w:rPr>
          <w:szCs w:val="24"/>
        </w:rPr>
        <w:t>Dutch</w:t>
      </w:r>
      <w:r w:rsidR="00060C77">
        <w:rPr>
          <w:szCs w:val="24"/>
        </w:rPr>
        <w:fldChar w:fldCharType="begin"/>
      </w:r>
      <w:r w:rsidR="00060C77">
        <w:instrText xml:space="preserve"> XE "</w:instrText>
      </w:r>
      <w:r w:rsidR="00060C77" w:rsidRPr="004D2F95">
        <w:rPr>
          <w:szCs w:val="24"/>
        </w:rPr>
        <w:instrText>Dutch</w:instrText>
      </w:r>
      <w:r w:rsidR="00060C77">
        <w:instrText xml:space="preserve">" </w:instrText>
      </w:r>
      <w:r w:rsidR="00060C77">
        <w:rPr>
          <w:szCs w:val="24"/>
        </w:rPr>
        <w:fldChar w:fldCharType="end"/>
      </w:r>
      <w:r w:rsidRPr="00E12AFC">
        <w:rPr>
          <w:szCs w:val="24"/>
        </w:rPr>
        <w:t xml:space="preserve"> will refuel at Mor</w:t>
      </w:r>
      <w:r w:rsidR="002D6A43">
        <w:rPr>
          <w:szCs w:val="24"/>
        </w:rPr>
        <w:t>o</w:t>
      </w:r>
      <w:r w:rsidRPr="00E12AFC">
        <w:rPr>
          <w:szCs w:val="24"/>
        </w:rPr>
        <w:t>tai</w:t>
      </w:r>
      <w:r w:rsidR="00060C77">
        <w:rPr>
          <w:szCs w:val="24"/>
        </w:rPr>
        <w:fldChar w:fldCharType="begin"/>
      </w:r>
      <w:r w:rsidR="00060C77">
        <w:instrText xml:space="preserve"> XE "</w:instrText>
      </w:r>
      <w:r w:rsidR="00060C77" w:rsidRPr="006D1D09">
        <w:rPr>
          <w:szCs w:val="24"/>
        </w:rPr>
        <w:instrText>Moratai</w:instrText>
      </w:r>
      <w:r w:rsidR="00060C77">
        <w:instrText xml:space="preserve">" </w:instrText>
      </w:r>
      <w:r w:rsidR="00060C77">
        <w:rPr>
          <w:szCs w:val="24"/>
        </w:rPr>
        <w:fldChar w:fldCharType="end"/>
      </w:r>
      <w:r w:rsidRPr="00E12AFC">
        <w:rPr>
          <w:szCs w:val="24"/>
        </w:rPr>
        <w:t>, US Forces refuel</w:t>
      </w:r>
      <w:r w:rsidR="00060C77">
        <w:rPr>
          <w:szCs w:val="24"/>
        </w:rPr>
        <w:fldChar w:fldCharType="begin"/>
      </w:r>
      <w:r w:rsidR="00060C77">
        <w:instrText xml:space="preserve"> XE "</w:instrText>
      </w:r>
      <w:r w:rsidR="00060C77" w:rsidRPr="000A538D">
        <w:rPr>
          <w:szCs w:val="24"/>
        </w:rPr>
        <w:instrText>refuel</w:instrText>
      </w:r>
      <w:r w:rsidR="00060C77">
        <w:instrText xml:space="preserve">" </w:instrText>
      </w:r>
      <w:r w:rsidR="00060C77">
        <w:rPr>
          <w:szCs w:val="24"/>
        </w:rPr>
        <w:fldChar w:fldCharType="end"/>
      </w:r>
      <w:r w:rsidRPr="00E12AFC">
        <w:rPr>
          <w:szCs w:val="24"/>
        </w:rPr>
        <w:t xml:space="preserve"> for staging points Australia</w:t>
      </w:r>
      <w:r w:rsidR="00060C77">
        <w:rPr>
          <w:szCs w:val="24"/>
        </w:rPr>
        <w:fldChar w:fldCharType="begin"/>
      </w:r>
      <w:r w:rsidR="00060C77">
        <w:instrText xml:space="preserve"> XE "</w:instrText>
      </w:r>
      <w:r w:rsidR="00060C77" w:rsidRPr="007B4B4E">
        <w:rPr>
          <w:szCs w:val="24"/>
        </w:rPr>
        <w:instrText>Australia</w:instrText>
      </w:r>
      <w:r w:rsidR="00060C77">
        <w:instrText xml:space="preserve">" </w:instrText>
      </w:r>
      <w:r w:rsidR="00060C77">
        <w:rPr>
          <w:szCs w:val="24"/>
        </w:rPr>
        <w:fldChar w:fldCharType="end"/>
      </w:r>
      <w:r w:rsidRPr="00E12AFC">
        <w:rPr>
          <w:szCs w:val="24"/>
        </w:rPr>
        <w:t xml:space="preserve"> to Japan</w:t>
      </w:r>
      <w:r w:rsidR="00060C77">
        <w:rPr>
          <w:szCs w:val="24"/>
        </w:rPr>
        <w:fldChar w:fldCharType="begin"/>
      </w:r>
      <w:r w:rsidR="00060C77">
        <w:instrText xml:space="preserve"> XE "</w:instrText>
      </w:r>
      <w:r w:rsidR="00060C77" w:rsidRPr="00B431F1">
        <w:rPr>
          <w:szCs w:val="24"/>
        </w:rPr>
        <w:instrText>Japan</w:instrText>
      </w:r>
      <w:r w:rsidR="00060C77">
        <w:instrText xml:space="preserve">" </w:instrText>
      </w:r>
      <w:r w:rsidR="00060C77">
        <w:rPr>
          <w:szCs w:val="24"/>
        </w:rPr>
        <w:fldChar w:fldCharType="end"/>
      </w:r>
      <w:r w:rsidRPr="00E12AFC">
        <w:rPr>
          <w:szCs w:val="24"/>
        </w:rPr>
        <w:t xml:space="preserve"> route.</w:t>
      </w:r>
    </w:p>
    <w:p w14:paraId="1F915734" w14:textId="547AC327" w:rsidR="00EB3308" w:rsidRPr="00E12AFC" w:rsidRDefault="00EB3308" w:rsidP="00483D44">
      <w:pPr>
        <w:numPr>
          <w:ilvl w:val="0"/>
          <w:numId w:val="23"/>
        </w:numPr>
        <w:overflowPunct w:val="0"/>
        <w:autoSpaceDE w:val="0"/>
        <w:autoSpaceDN w:val="0"/>
        <w:adjustRightInd w:val="0"/>
        <w:ind w:left="284" w:hanging="284"/>
        <w:contextualSpacing/>
        <w:textAlignment w:val="baseline"/>
        <w:rPr>
          <w:szCs w:val="24"/>
        </w:rPr>
      </w:pPr>
      <w:r w:rsidRPr="00E12AFC">
        <w:rPr>
          <w:szCs w:val="24"/>
        </w:rPr>
        <w:t>Shell are to take over supply in New Guinea</w:t>
      </w:r>
      <w:r w:rsidR="00060C77">
        <w:rPr>
          <w:szCs w:val="24"/>
        </w:rPr>
        <w:fldChar w:fldCharType="begin"/>
      </w:r>
      <w:r w:rsidR="00060C77">
        <w:instrText xml:space="preserve"> XE "</w:instrText>
      </w:r>
      <w:r w:rsidR="00060C77" w:rsidRPr="006A0DA7">
        <w:rPr>
          <w:szCs w:val="24"/>
        </w:rPr>
        <w:instrText>New Guinea</w:instrText>
      </w:r>
      <w:r w:rsidR="00060C77">
        <w:instrText xml:space="preserve">" </w:instrText>
      </w:r>
      <w:r w:rsidR="00060C77">
        <w:rPr>
          <w:szCs w:val="24"/>
        </w:rPr>
        <w:fldChar w:fldCharType="end"/>
      </w:r>
      <w:r w:rsidRPr="00E12AFC">
        <w:rPr>
          <w:szCs w:val="24"/>
        </w:rPr>
        <w:t xml:space="preserve"> area, take-over date unknown probably 22 Jan 1947</w:t>
      </w:r>
      <w:r w:rsidR="003C1CBE">
        <w:rPr>
          <w:szCs w:val="24"/>
        </w:rPr>
        <w:t>.</w:t>
      </w:r>
    </w:p>
    <w:p w14:paraId="25CB377D" w14:textId="77777777" w:rsidR="008439C1" w:rsidRDefault="008439C1" w:rsidP="008439C1">
      <w:pPr>
        <w:pStyle w:val="Caption"/>
      </w:pPr>
      <w:r>
        <w:lastRenderedPageBreak/>
        <w:t>Table 1. Avgas 100</w:t>
      </w:r>
      <w:r w:rsidR="00060C77">
        <w:fldChar w:fldCharType="begin"/>
      </w:r>
      <w:r w:rsidR="00060C77">
        <w:instrText xml:space="preserve"> XE "</w:instrText>
      </w:r>
      <w:r w:rsidR="00060C77" w:rsidRPr="00460E82">
        <w:instrText>Avgas 100</w:instrText>
      </w:r>
      <w:r w:rsidR="00060C77">
        <w:instrText xml:space="preserve">" </w:instrText>
      </w:r>
      <w:r w:rsidR="00060C77">
        <w:fldChar w:fldCharType="end"/>
      </w:r>
      <w:r>
        <w:t xml:space="preserve"> stocks December 1946</w:t>
      </w:r>
    </w:p>
    <w:p w14:paraId="001C88D6" w14:textId="77777777" w:rsidR="00EB3308" w:rsidRPr="008742AD" w:rsidRDefault="00EB3308" w:rsidP="005F4AF3">
      <w:pPr>
        <w:ind w:left="1418"/>
        <w:rPr>
          <w:szCs w:val="24"/>
        </w:rPr>
      </w:pPr>
      <w:r w:rsidRPr="008742AD">
        <w:rPr>
          <w:szCs w:val="24"/>
        </w:rPr>
        <w:t>Stocks at 31 Dec 1946 Avgas 100 (Imp Gallons)</w:t>
      </w:r>
    </w:p>
    <w:tbl>
      <w:tblPr>
        <w:tblW w:w="0" w:type="auto"/>
        <w:tblInd w:w="152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57"/>
        <w:gridCol w:w="1050"/>
        <w:gridCol w:w="1504"/>
        <w:gridCol w:w="1843"/>
      </w:tblGrid>
      <w:tr w:rsidR="00EB3308" w:rsidRPr="008742AD" w14:paraId="72800B86" w14:textId="77777777" w:rsidTr="005F4AF3">
        <w:tc>
          <w:tcPr>
            <w:tcW w:w="1557" w:type="dxa"/>
            <w:tcBorders>
              <w:bottom w:val="single" w:sz="12" w:space="0" w:color="000000"/>
            </w:tcBorders>
          </w:tcPr>
          <w:p w14:paraId="61BA25B9" w14:textId="77777777" w:rsidR="00EB3308" w:rsidRPr="008742AD" w:rsidRDefault="00EB3308" w:rsidP="004354D9">
            <w:pPr>
              <w:rPr>
                <w:b/>
                <w:szCs w:val="24"/>
              </w:rPr>
            </w:pPr>
            <w:r w:rsidRPr="008742AD">
              <w:rPr>
                <w:b/>
                <w:szCs w:val="24"/>
              </w:rPr>
              <w:t>Location</w:t>
            </w:r>
          </w:p>
        </w:tc>
        <w:tc>
          <w:tcPr>
            <w:tcW w:w="1050" w:type="dxa"/>
            <w:tcBorders>
              <w:bottom w:val="single" w:sz="12" w:space="0" w:color="000000"/>
            </w:tcBorders>
          </w:tcPr>
          <w:p w14:paraId="3D461BF3" w14:textId="77777777" w:rsidR="00EB3308" w:rsidRPr="008742AD" w:rsidRDefault="00EB3308" w:rsidP="004354D9">
            <w:pPr>
              <w:rPr>
                <w:b/>
                <w:szCs w:val="24"/>
              </w:rPr>
            </w:pPr>
            <w:r w:rsidRPr="008742AD">
              <w:rPr>
                <w:b/>
                <w:szCs w:val="24"/>
              </w:rPr>
              <w:t>Bulk</w:t>
            </w:r>
          </w:p>
        </w:tc>
        <w:tc>
          <w:tcPr>
            <w:tcW w:w="1504" w:type="dxa"/>
            <w:tcBorders>
              <w:bottom w:val="single" w:sz="12" w:space="0" w:color="000000"/>
            </w:tcBorders>
          </w:tcPr>
          <w:p w14:paraId="45AB172A" w14:textId="77777777" w:rsidR="00EB3308" w:rsidRPr="008742AD" w:rsidRDefault="00EB3308" w:rsidP="004354D9">
            <w:pPr>
              <w:rPr>
                <w:b/>
                <w:szCs w:val="24"/>
              </w:rPr>
            </w:pPr>
            <w:r w:rsidRPr="008742AD">
              <w:rPr>
                <w:b/>
                <w:szCs w:val="24"/>
              </w:rPr>
              <w:t>in drums</w:t>
            </w:r>
          </w:p>
        </w:tc>
        <w:tc>
          <w:tcPr>
            <w:tcW w:w="1843" w:type="dxa"/>
            <w:tcBorders>
              <w:bottom w:val="single" w:sz="12" w:space="0" w:color="000000"/>
            </w:tcBorders>
          </w:tcPr>
          <w:p w14:paraId="4FA47096" w14:textId="77777777" w:rsidR="00EB3308" w:rsidRPr="008742AD" w:rsidRDefault="00EB3308" w:rsidP="004354D9">
            <w:pPr>
              <w:rPr>
                <w:b/>
                <w:szCs w:val="24"/>
              </w:rPr>
            </w:pPr>
            <w:r w:rsidRPr="008742AD">
              <w:rPr>
                <w:b/>
                <w:szCs w:val="24"/>
              </w:rPr>
              <w:t>Consumption</w:t>
            </w:r>
          </w:p>
        </w:tc>
      </w:tr>
      <w:tr w:rsidR="00EB3308" w:rsidRPr="008742AD" w14:paraId="14CBDADD" w14:textId="77777777" w:rsidTr="005F4AF3">
        <w:tc>
          <w:tcPr>
            <w:tcW w:w="1557" w:type="dxa"/>
            <w:tcBorders>
              <w:top w:val="nil"/>
            </w:tcBorders>
          </w:tcPr>
          <w:p w14:paraId="3546F623" w14:textId="77777777" w:rsidR="00EB3308" w:rsidRPr="008742AD" w:rsidRDefault="00EB3308" w:rsidP="004354D9">
            <w:pPr>
              <w:rPr>
                <w:szCs w:val="24"/>
              </w:rPr>
            </w:pPr>
            <w:r w:rsidRPr="008742AD">
              <w:rPr>
                <w:szCs w:val="24"/>
              </w:rPr>
              <w:t>Finschhafen</w:t>
            </w:r>
            <w:r w:rsidR="00DF545B">
              <w:rPr>
                <w:szCs w:val="24"/>
              </w:rPr>
              <w:fldChar w:fldCharType="begin"/>
            </w:r>
            <w:r w:rsidR="00DF545B">
              <w:instrText xml:space="preserve"> XE "</w:instrText>
            </w:r>
            <w:r w:rsidR="00DF545B" w:rsidRPr="00832B3F">
              <w:rPr>
                <w:szCs w:val="24"/>
              </w:rPr>
              <w:instrText>Finschhafen</w:instrText>
            </w:r>
            <w:r w:rsidR="00DF545B">
              <w:instrText xml:space="preserve">" </w:instrText>
            </w:r>
            <w:r w:rsidR="00DF545B">
              <w:rPr>
                <w:szCs w:val="24"/>
              </w:rPr>
              <w:fldChar w:fldCharType="end"/>
            </w:r>
          </w:p>
        </w:tc>
        <w:tc>
          <w:tcPr>
            <w:tcW w:w="1050" w:type="dxa"/>
            <w:tcBorders>
              <w:top w:val="nil"/>
            </w:tcBorders>
          </w:tcPr>
          <w:p w14:paraId="7E5D6A43" w14:textId="77777777" w:rsidR="00EB3308" w:rsidRPr="008742AD" w:rsidRDefault="00EB3308" w:rsidP="004354D9">
            <w:pPr>
              <w:jc w:val="center"/>
              <w:rPr>
                <w:szCs w:val="24"/>
              </w:rPr>
            </w:pPr>
            <w:r w:rsidRPr="008742AD">
              <w:rPr>
                <w:szCs w:val="24"/>
              </w:rPr>
              <w:t>-</w:t>
            </w:r>
          </w:p>
        </w:tc>
        <w:tc>
          <w:tcPr>
            <w:tcW w:w="1504" w:type="dxa"/>
            <w:tcBorders>
              <w:top w:val="nil"/>
            </w:tcBorders>
          </w:tcPr>
          <w:p w14:paraId="60C28C77" w14:textId="77777777" w:rsidR="00EB3308" w:rsidRPr="008742AD" w:rsidRDefault="00EB3308" w:rsidP="004354D9">
            <w:pPr>
              <w:jc w:val="center"/>
              <w:rPr>
                <w:szCs w:val="24"/>
              </w:rPr>
            </w:pPr>
            <w:r w:rsidRPr="008742AD">
              <w:rPr>
                <w:szCs w:val="24"/>
              </w:rPr>
              <w:t>42</w:t>
            </w:r>
            <w:r w:rsidR="00BF2DF2" w:rsidRPr="008742AD">
              <w:rPr>
                <w:szCs w:val="24"/>
              </w:rPr>
              <w:t>,</w:t>
            </w:r>
            <w:r w:rsidRPr="008742AD">
              <w:rPr>
                <w:szCs w:val="24"/>
              </w:rPr>
              <w:t>963</w:t>
            </w:r>
          </w:p>
        </w:tc>
        <w:tc>
          <w:tcPr>
            <w:tcW w:w="1843" w:type="dxa"/>
            <w:tcBorders>
              <w:top w:val="nil"/>
            </w:tcBorders>
          </w:tcPr>
          <w:p w14:paraId="2293A273" w14:textId="77777777" w:rsidR="00EB3308" w:rsidRPr="008742AD" w:rsidRDefault="00EB3308" w:rsidP="004354D9">
            <w:pPr>
              <w:jc w:val="center"/>
              <w:rPr>
                <w:szCs w:val="24"/>
              </w:rPr>
            </w:pPr>
            <w:r w:rsidRPr="008742AD">
              <w:rPr>
                <w:szCs w:val="24"/>
              </w:rPr>
              <w:t>6</w:t>
            </w:r>
            <w:r w:rsidR="00BF2DF2" w:rsidRPr="008742AD">
              <w:rPr>
                <w:szCs w:val="24"/>
              </w:rPr>
              <w:t>,</w:t>
            </w:r>
            <w:r w:rsidRPr="008742AD">
              <w:rPr>
                <w:szCs w:val="24"/>
              </w:rPr>
              <w:t>175</w:t>
            </w:r>
          </w:p>
        </w:tc>
      </w:tr>
      <w:tr w:rsidR="00EB3308" w:rsidRPr="008742AD" w14:paraId="06DE6D33" w14:textId="77777777" w:rsidTr="005F4AF3">
        <w:tc>
          <w:tcPr>
            <w:tcW w:w="1557" w:type="dxa"/>
          </w:tcPr>
          <w:p w14:paraId="6B9815E4" w14:textId="77777777" w:rsidR="00EB3308" w:rsidRPr="008742AD" w:rsidRDefault="00EB3308" w:rsidP="004354D9">
            <w:pPr>
              <w:rPr>
                <w:szCs w:val="24"/>
              </w:rPr>
            </w:pPr>
            <w:r w:rsidRPr="008742AD">
              <w:rPr>
                <w:szCs w:val="24"/>
              </w:rPr>
              <w:t>Lae</w:t>
            </w:r>
            <w:r w:rsidR="00DF545B">
              <w:rPr>
                <w:szCs w:val="24"/>
              </w:rPr>
              <w:fldChar w:fldCharType="begin"/>
            </w:r>
            <w:r w:rsidR="00DF545B">
              <w:instrText xml:space="preserve"> XE "</w:instrText>
            </w:r>
            <w:r w:rsidR="00DF545B" w:rsidRPr="000467DA">
              <w:rPr>
                <w:szCs w:val="24"/>
              </w:rPr>
              <w:instrText>Lae</w:instrText>
            </w:r>
            <w:r w:rsidR="00DF545B">
              <w:instrText xml:space="preserve">" </w:instrText>
            </w:r>
            <w:r w:rsidR="00DF545B">
              <w:rPr>
                <w:szCs w:val="24"/>
              </w:rPr>
              <w:fldChar w:fldCharType="end"/>
            </w:r>
          </w:p>
        </w:tc>
        <w:tc>
          <w:tcPr>
            <w:tcW w:w="1050" w:type="dxa"/>
          </w:tcPr>
          <w:p w14:paraId="448CC237" w14:textId="77777777" w:rsidR="00EB3308" w:rsidRPr="008742AD" w:rsidRDefault="00EB3308" w:rsidP="004354D9">
            <w:pPr>
              <w:jc w:val="center"/>
              <w:rPr>
                <w:szCs w:val="24"/>
              </w:rPr>
            </w:pPr>
            <w:r w:rsidRPr="008742AD">
              <w:rPr>
                <w:szCs w:val="24"/>
              </w:rPr>
              <w:t>108</w:t>
            </w:r>
            <w:r w:rsidR="00BF2DF2" w:rsidRPr="008742AD">
              <w:rPr>
                <w:szCs w:val="24"/>
              </w:rPr>
              <w:t>,</w:t>
            </w:r>
            <w:r w:rsidRPr="008742AD">
              <w:rPr>
                <w:szCs w:val="24"/>
              </w:rPr>
              <w:t>548</w:t>
            </w:r>
          </w:p>
        </w:tc>
        <w:tc>
          <w:tcPr>
            <w:tcW w:w="1504" w:type="dxa"/>
          </w:tcPr>
          <w:p w14:paraId="67039185" w14:textId="77777777" w:rsidR="00EB3308" w:rsidRPr="008742AD" w:rsidRDefault="00EB3308" w:rsidP="004354D9">
            <w:pPr>
              <w:jc w:val="center"/>
              <w:rPr>
                <w:szCs w:val="24"/>
              </w:rPr>
            </w:pPr>
            <w:r w:rsidRPr="008742AD">
              <w:rPr>
                <w:szCs w:val="24"/>
              </w:rPr>
              <w:t>61</w:t>
            </w:r>
            <w:r w:rsidR="00BF2DF2" w:rsidRPr="008742AD">
              <w:rPr>
                <w:szCs w:val="24"/>
              </w:rPr>
              <w:t>,</w:t>
            </w:r>
            <w:r w:rsidRPr="008742AD">
              <w:rPr>
                <w:szCs w:val="24"/>
              </w:rPr>
              <w:t>996</w:t>
            </w:r>
          </w:p>
        </w:tc>
        <w:tc>
          <w:tcPr>
            <w:tcW w:w="1843" w:type="dxa"/>
          </w:tcPr>
          <w:p w14:paraId="0EF2777B" w14:textId="77777777" w:rsidR="00EB3308" w:rsidRPr="008742AD" w:rsidRDefault="00EB3308" w:rsidP="004354D9">
            <w:pPr>
              <w:jc w:val="center"/>
              <w:rPr>
                <w:szCs w:val="24"/>
              </w:rPr>
            </w:pPr>
            <w:r w:rsidRPr="008742AD">
              <w:rPr>
                <w:szCs w:val="24"/>
              </w:rPr>
              <w:t>13</w:t>
            </w:r>
            <w:r w:rsidR="00BF2DF2" w:rsidRPr="008742AD">
              <w:rPr>
                <w:szCs w:val="24"/>
              </w:rPr>
              <w:t>,</w:t>
            </w:r>
            <w:r w:rsidRPr="008742AD">
              <w:rPr>
                <w:szCs w:val="24"/>
              </w:rPr>
              <w:t>605</w:t>
            </w:r>
          </w:p>
        </w:tc>
      </w:tr>
      <w:tr w:rsidR="00EB3308" w:rsidRPr="008742AD" w14:paraId="45FC3DF1" w14:textId="77777777" w:rsidTr="005F4AF3">
        <w:tc>
          <w:tcPr>
            <w:tcW w:w="1557" w:type="dxa"/>
          </w:tcPr>
          <w:p w14:paraId="1E0FE3E5" w14:textId="77777777" w:rsidR="00EB3308" w:rsidRPr="008742AD" w:rsidRDefault="00EB3308" w:rsidP="004354D9">
            <w:pPr>
              <w:rPr>
                <w:szCs w:val="24"/>
              </w:rPr>
            </w:pPr>
            <w:r w:rsidRPr="008742AD">
              <w:rPr>
                <w:szCs w:val="24"/>
              </w:rPr>
              <w:t>Port Moresby</w:t>
            </w:r>
            <w:r w:rsidR="00DF545B">
              <w:rPr>
                <w:szCs w:val="24"/>
              </w:rPr>
              <w:fldChar w:fldCharType="begin"/>
            </w:r>
            <w:r w:rsidR="00DF545B">
              <w:instrText xml:space="preserve"> XE "</w:instrText>
            </w:r>
            <w:r w:rsidR="00DF545B" w:rsidRPr="006D64A6">
              <w:rPr>
                <w:szCs w:val="24"/>
              </w:rPr>
              <w:instrText>Port Moresby</w:instrText>
            </w:r>
            <w:r w:rsidR="00DF545B">
              <w:instrText xml:space="preserve">" </w:instrText>
            </w:r>
            <w:r w:rsidR="00DF545B">
              <w:rPr>
                <w:szCs w:val="24"/>
              </w:rPr>
              <w:fldChar w:fldCharType="end"/>
            </w:r>
          </w:p>
        </w:tc>
        <w:tc>
          <w:tcPr>
            <w:tcW w:w="1050" w:type="dxa"/>
          </w:tcPr>
          <w:p w14:paraId="62A67BAA" w14:textId="77777777" w:rsidR="00EB3308" w:rsidRPr="008742AD" w:rsidRDefault="00EB3308" w:rsidP="004354D9">
            <w:pPr>
              <w:jc w:val="center"/>
              <w:rPr>
                <w:szCs w:val="24"/>
              </w:rPr>
            </w:pPr>
            <w:r w:rsidRPr="008742AD">
              <w:rPr>
                <w:szCs w:val="24"/>
              </w:rPr>
              <w:t>52</w:t>
            </w:r>
            <w:r w:rsidR="00BF2DF2" w:rsidRPr="008742AD">
              <w:rPr>
                <w:szCs w:val="24"/>
              </w:rPr>
              <w:t>,</w:t>
            </w:r>
            <w:r w:rsidRPr="008742AD">
              <w:rPr>
                <w:szCs w:val="24"/>
              </w:rPr>
              <w:t>917</w:t>
            </w:r>
          </w:p>
        </w:tc>
        <w:tc>
          <w:tcPr>
            <w:tcW w:w="1504" w:type="dxa"/>
          </w:tcPr>
          <w:p w14:paraId="27E320CB" w14:textId="77777777" w:rsidR="00EB3308" w:rsidRPr="008742AD" w:rsidRDefault="00EB3308" w:rsidP="004354D9">
            <w:pPr>
              <w:jc w:val="center"/>
              <w:rPr>
                <w:szCs w:val="24"/>
              </w:rPr>
            </w:pPr>
            <w:r w:rsidRPr="008742AD">
              <w:rPr>
                <w:szCs w:val="24"/>
              </w:rPr>
              <w:t>-</w:t>
            </w:r>
          </w:p>
        </w:tc>
        <w:tc>
          <w:tcPr>
            <w:tcW w:w="1843" w:type="dxa"/>
          </w:tcPr>
          <w:p w14:paraId="4F6DE523" w14:textId="77777777" w:rsidR="00EB3308" w:rsidRPr="008742AD" w:rsidRDefault="00EB3308" w:rsidP="004354D9">
            <w:pPr>
              <w:jc w:val="center"/>
              <w:rPr>
                <w:szCs w:val="24"/>
              </w:rPr>
            </w:pPr>
            <w:r w:rsidRPr="008742AD">
              <w:rPr>
                <w:szCs w:val="24"/>
              </w:rPr>
              <w:t>23</w:t>
            </w:r>
            <w:r w:rsidR="00BF2DF2" w:rsidRPr="008742AD">
              <w:rPr>
                <w:szCs w:val="24"/>
              </w:rPr>
              <w:t>,</w:t>
            </w:r>
            <w:r w:rsidRPr="008742AD">
              <w:rPr>
                <w:szCs w:val="24"/>
              </w:rPr>
              <w:t>934</w:t>
            </w:r>
          </w:p>
        </w:tc>
      </w:tr>
      <w:tr w:rsidR="00EB3308" w:rsidRPr="008742AD" w14:paraId="011986A0" w14:textId="77777777" w:rsidTr="005F4AF3">
        <w:tc>
          <w:tcPr>
            <w:tcW w:w="1557" w:type="dxa"/>
          </w:tcPr>
          <w:p w14:paraId="78E1124D" w14:textId="77777777" w:rsidR="00EB3308" w:rsidRPr="008742AD" w:rsidRDefault="00EB3308" w:rsidP="004354D9">
            <w:pPr>
              <w:rPr>
                <w:szCs w:val="24"/>
              </w:rPr>
            </w:pPr>
            <w:r w:rsidRPr="008742AD">
              <w:rPr>
                <w:szCs w:val="24"/>
              </w:rPr>
              <w:t>Rabaul</w:t>
            </w:r>
            <w:r w:rsidR="00DF545B">
              <w:rPr>
                <w:szCs w:val="24"/>
              </w:rPr>
              <w:fldChar w:fldCharType="begin"/>
            </w:r>
            <w:r w:rsidR="00DF545B">
              <w:instrText xml:space="preserve"> XE "</w:instrText>
            </w:r>
            <w:r w:rsidR="00DF545B" w:rsidRPr="00133F54">
              <w:rPr>
                <w:szCs w:val="24"/>
              </w:rPr>
              <w:instrText>Rabaul</w:instrText>
            </w:r>
            <w:r w:rsidR="00DF545B">
              <w:instrText xml:space="preserve">" </w:instrText>
            </w:r>
            <w:r w:rsidR="00DF545B">
              <w:rPr>
                <w:szCs w:val="24"/>
              </w:rPr>
              <w:fldChar w:fldCharType="end"/>
            </w:r>
          </w:p>
        </w:tc>
        <w:tc>
          <w:tcPr>
            <w:tcW w:w="1050" w:type="dxa"/>
          </w:tcPr>
          <w:p w14:paraId="6D880650" w14:textId="77777777" w:rsidR="00EB3308" w:rsidRPr="008742AD" w:rsidRDefault="00EB3308" w:rsidP="004354D9">
            <w:pPr>
              <w:jc w:val="center"/>
              <w:rPr>
                <w:szCs w:val="24"/>
              </w:rPr>
            </w:pPr>
            <w:r w:rsidRPr="008742AD">
              <w:rPr>
                <w:szCs w:val="24"/>
              </w:rPr>
              <w:t>-</w:t>
            </w:r>
          </w:p>
        </w:tc>
        <w:tc>
          <w:tcPr>
            <w:tcW w:w="1504" w:type="dxa"/>
          </w:tcPr>
          <w:p w14:paraId="16670C19" w14:textId="77777777" w:rsidR="00EB3308" w:rsidRPr="008742AD" w:rsidRDefault="00EB3308" w:rsidP="004354D9">
            <w:pPr>
              <w:jc w:val="center"/>
              <w:rPr>
                <w:szCs w:val="24"/>
              </w:rPr>
            </w:pPr>
            <w:r w:rsidRPr="008742AD">
              <w:rPr>
                <w:szCs w:val="24"/>
              </w:rPr>
              <w:t>117</w:t>
            </w:r>
            <w:r w:rsidR="00BF2DF2" w:rsidRPr="008742AD">
              <w:rPr>
                <w:szCs w:val="24"/>
              </w:rPr>
              <w:t>,</w:t>
            </w:r>
            <w:r w:rsidRPr="008742AD">
              <w:rPr>
                <w:szCs w:val="24"/>
              </w:rPr>
              <w:t>156</w:t>
            </w:r>
          </w:p>
        </w:tc>
        <w:tc>
          <w:tcPr>
            <w:tcW w:w="1843" w:type="dxa"/>
          </w:tcPr>
          <w:p w14:paraId="0A47D741" w14:textId="77777777" w:rsidR="00EB3308" w:rsidRPr="008742AD" w:rsidRDefault="00EB3308" w:rsidP="004354D9">
            <w:pPr>
              <w:jc w:val="center"/>
              <w:rPr>
                <w:szCs w:val="24"/>
              </w:rPr>
            </w:pPr>
            <w:r w:rsidRPr="008742AD">
              <w:rPr>
                <w:szCs w:val="24"/>
              </w:rPr>
              <w:t>2</w:t>
            </w:r>
            <w:r w:rsidR="00BF2DF2" w:rsidRPr="008742AD">
              <w:rPr>
                <w:szCs w:val="24"/>
              </w:rPr>
              <w:t>,</w:t>
            </w:r>
            <w:r w:rsidRPr="008742AD">
              <w:rPr>
                <w:szCs w:val="24"/>
              </w:rPr>
              <w:t>220</w:t>
            </w:r>
          </w:p>
        </w:tc>
      </w:tr>
    </w:tbl>
    <w:p w14:paraId="4B4E4978" w14:textId="3CF9C156" w:rsidR="00EB3308" w:rsidRPr="008742AD" w:rsidRDefault="00EB3308" w:rsidP="00EB3308">
      <w:pPr>
        <w:rPr>
          <w:szCs w:val="24"/>
        </w:rPr>
      </w:pPr>
      <w:r w:rsidRPr="008742AD">
        <w:rPr>
          <w:szCs w:val="24"/>
        </w:rPr>
        <w:t>Shell</w:t>
      </w:r>
      <w:r w:rsidR="00DF545B">
        <w:rPr>
          <w:szCs w:val="24"/>
        </w:rPr>
        <w:fldChar w:fldCharType="begin"/>
      </w:r>
      <w:r w:rsidR="00DF545B">
        <w:instrText xml:space="preserve"> XE "</w:instrText>
      </w:r>
      <w:r w:rsidR="00DF545B" w:rsidRPr="007E78D7">
        <w:rPr>
          <w:szCs w:val="24"/>
        </w:rPr>
        <w:instrText>Shell</w:instrText>
      </w:r>
      <w:r w:rsidR="00DF545B">
        <w:instrText xml:space="preserve">" </w:instrText>
      </w:r>
      <w:r w:rsidR="00DF545B">
        <w:rPr>
          <w:szCs w:val="24"/>
        </w:rPr>
        <w:fldChar w:fldCharType="end"/>
      </w:r>
      <w:r w:rsidRPr="008742AD">
        <w:rPr>
          <w:szCs w:val="24"/>
        </w:rPr>
        <w:t xml:space="preserve"> Refuelling at </w:t>
      </w:r>
      <w:r w:rsidR="00DF545B">
        <w:rPr>
          <w:szCs w:val="24"/>
        </w:rPr>
        <w:t xml:space="preserve">Port </w:t>
      </w:r>
      <w:r w:rsidRPr="008742AD">
        <w:rPr>
          <w:szCs w:val="24"/>
        </w:rPr>
        <w:t>Moresby</w:t>
      </w:r>
      <w:r w:rsidR="00DF545B">
        <w:rPr>
          <w:szCs w:val="24"/>
        </w:rPr>
        <w:fldChar w:fldCharType="begin"/>
      </w:r>
      <w:r w:rsidR="00DF545B">
        <w:instrText xml:space="preserve"> XE "</w:instrText>
      </w:r>
      <w:r w:rsidR="00DF545B" w:rsidRPr="00D51070">
        <w:rPr>
          <w:szCs w:val="24"/>
        </w:rPr>
        <w:instrText>Port Moresby</w:instrText>
      </w:r>
      <w:r w:rsidR="00DF545B">
        <w:instrText xml:space="preserve">" </w:instrText>
      </w:r>
      <w:r w:rsidR="00DF545B">
        <w:rPr>
          <w:szCs w:val="24"/>
        </w:rPr>
        <w:fldChar w:fldCharType="end"/>
      </w:r>
      <w:r w:rsidRPr="008742AD">
        <w:rPr>
          <w:szCs w:val="24"/>
        </w:rPr>
        <w:t xml:space="preserve"> to take over RAAF</w:t>
      </w:r>
      <w:r w:rsidR="00DF545B">
        <w:rPr>
          <w:szCs w:val="24"/>
        </w:rPr>
        <w:fldChar w:fldCharType="begin"/>
      </w:r>
      <w:r w:rsidR="00DF545B">
        <w:instrText xml:space="preserve"> XE "</w:instrText>
      </w:r>
      <w:r w:rsidR="00DF545B" w:rsidRPr="00FE3939">
        <w:rPr>
          <w:szCs w:val="24"/>
        </w:rPr>
        <w:instrText>RAAF</w:instrText>
      </w:r>
      <w:r w:rsidR="00DF545B">
        <w:instrText xml:space="preserve">" </w:instrText>
      </w:r>
      <w:r w:rsidR="00DF545B">
        <w:rPr>
          <w:szCs w:val="24"/>
        </w:rPr>
        <w:fldChar w:fldCharType="end"/>
      </w:r>
      <w:r w:rsidRPr="008742AD">
        <w:rPr>
          <w:szCs w:val="24"/>
        </w:rPr>
        <w:t xml:space="preserve"> operation </w:t>
      </w:r>
      <w:r w:rsidR="00E66639" w:rsidRPr="008742AD">
        <w:rPr>
          <w:szCs w:val="24"/>
        </w:rPr>
        <w:t xml:space="preserve">on </w:t>
      </w:r>
      <w:r w:rsidRPr="008742AD">
        <w:rPr>
          <w:szCs w:val="24"/>
        </w:rPr>
        <w:t>21 Oct 1947</w:t>
      </w:r>
      <w:r w:rsidR="003C1CBE">
        <w:rPr>
          <w:szCs w:val="24"/>
        </w:rPr>
        <w:t>.</w:t>
      </w:r>
    </w:p>
    <w:p w14:paraId="156553EB" w14:textId="77777777" w:rsidR="006C2FA4" w:rsidRDefault="006C2FA4" w:rsidP="00350D57">
      <w:pPr>
        <w:pStyle w:val="Heading1"/>
        <w:rPr>
          <w:lang w:val="en-US"/>
        </w:rPr>
      </w:pPr>
      <w:bookmarkStart w:id="8" w:name="_Toc23792572"/>
      <w:r w:rsidRPr="006C2FA4">
        <w:rPr>
          <w:lang w:val="en-US"/>
        </w:rPr>
        <w:t>Contract No. 2259 &amp; 2260 between RAAF &amp; Vacuum, Shell Co.</w:t>
      </w:r>
      <w:bookmarkEnd w:id="8"/>
    </w:p>
    <w:p w14:paraId="6B511CB6" w14:textId="77777777" w:rsidR="00E66639" w:rsidRPr="00E66639" w:rsidRDefault="00E66639" w:rsidP="000E2288">
      <w:pPr>
        <w:pStyle w:val="BodyText"/>
        <w:rPr>
          <w:lang w:val="en-US"/>
        </w:rPr>
      </w:pPr>
      <w:r w:rsidRPr="00E66639">
        <w:rPr>
          <w:lang w:val="en-US"/>
        </w:rPr>
        <w:t>Supply in Australia</w:t>
      </w:r>
      <w:r w:rsidR="00DF545B">
        <w:rPr>
          <w:lang w:val="en-US"/>
        </w:rPr>
        <w:fldChar w:fldCharType="begin"/>
      </w:r>
      <w:r w:rsidR="00DF545B">
        <w:instrText xml:space="preserve"> XE "</w:instrText>
      </w:r>
      <w:r w:rsidR="00DF545B" w:rsidRPr="00B41BD6">
        <w:rPr>
          <w:lang w:val="en-US"/>
        </w:rPr>
        <w:instrText>Australia</w:instrText>
      </w:r>
      <w:r w:rsidR="00DF545B">
        <w:instrText xml:space="preserve">" </w:instrText>
      </w:r>
      <w:r w:rsidR="00DF545B">
        <w:rPr>
          <w:lang w:val="en-US"/>
        </w:rPr>
        <w:fldChar w:fldCharType="end"/>
      </w:r>
      <w:r w:rsidRPr="00E66639">
        <w:rPr>
          <w:lang w:val="en-US"/>
        </w:rPr>
        <w:t xml:space="preserve"> was again divided between Shell Company</w:t>
      </w:r>
      <w:r w:rsidR="008730C3">
        <w:rPr>
          <w:lang w:val="en-US"/>
        </w:rPr>
        <w:fldChar w:fldCharType="begin"/>
      </w:r>
      <w:r w:rsidR="008730C3">
        <w:instrText xml:space="preserve"> XE "</w:instrText>
      </w:r>
      <w:r w:rsidR="008730C3" w:rsidRPr="00307875">
        <w:instrText>Shell Company</w:instrText>
      </w:r>
      <w:r w:rsidR="008730C3">
        <w:instrText xml:space="preserve">" </w:instrText>
      </w:r>
      <w:r w:rsidR="008730C3">
        <w:rPr>
          <w:lang w:val="en-US"/>
        </w:rPr>
        <w:fldChar w:fldCharType="end"/>
      </w:r>
      <w:r w:rsidRPr="00E66639">
        <w:rPr>
          <w:lang w:val="en-US"/>
        </w:rPr>
        <w:t xml:space="preserve"> of Australia and Vacuum </w:t>
      </w:r>
      <w:r w:rsidR="008439C1">
        <w:rPr>
          <w:lang w:val="en-US"/>
        </w:rPr>
        <w:t>O</w:t>
      </w:r>
      <w:r w:rsidRPr="00E66639">
        <w:rPr>
          <w:lang w:val="en-US"/>
        </w:rPr>
        <w:t>il Company</w:t>
      </w:r>
      <w:r w:rsidR="008730C3">
        <w:rPr>
          <w:lang w:val="en-US"/>
        </w:rPr>
        <w:fldChar w:fldCharType="begin"/>
      </w:r>
      <w:r w:rsidR="008730C3">
        <w:instrText xml:space="preserve"> XE "</w:instrText>
      </w:r>
      <w:r w:rsidR="008730C3" w:rsidRPr="00EB5EBB">
        <w:instrText>Vacuum Oil Company</w:instrText>
      </w:r>
      <w:r w:rsidR="008730C3">
        <w:instrText xml:space="preserve">" </w:instrText>
      </w:r>
      <w:r w:rsidR="008730C3">
        <w:rPr>
          <w:lang w:val="en-US"/>
        </w:rPr>
        <w:fldChar w:fldCharType="end"/>
      </w:r>
      <w:r w:rsidRPr="00E66639">
        <w:rPr>
          <w:lang w:val="en-US"/>
        </w:rPr>
        <w:t>. The following lists the airfields</w:t>
      </w:r>
      <w:r w:rsidR="00DF545B">
        <w:rPr>
          <w:lang w:val="en-US"/>
        </w:rPr>
        <w:fldChar w:fldCharType="begin"/>
      </w:r>
      <w:r w:rsidR="00DF545B">
        <w:instrText xml:space="preserve"> XE "</w:instrText>
      </w:r>
      <w:r w:rsidR="00DF545B" w:rsidRPr="00D441E0">
        <w:rPr>
          <w:lang w:val="en-US"/>
        </w:rPr>
        <w:instrText>airfields</w:instrText>
      </w:r>
      <w:r w:rsidR="00DF545B">
        <w:instrText xml:space="preserve">" </w:instrText>
      </w:r>
      <w:r w:rsidR="00DF545B">
        <w:rPr>
          <w:lang w:val="en-US"/>
        </w:rPr>
        <w:fldChar w:fldCharType="end"/>
      </w:r>
      <w:r w:rsidRPr="00E66639">
        <w:rPr>
          <w:lang w:val="en-US"/>
        </w:rPr>
        <w:t xml:space="preserve"> supplied by each of the only two companies in the market. It also includes the supply to the Royal Australian Navy</w:t>
      </w:r>
      <w:r w:rsidR="00DF545B">
        <w:rPr>
          <w:lang w:val="en-US"/>
        </w:rPr>
        <w:fldChar w:fldCharType="begin"/>
      </w:r>
      <w:r w:rsidR="00DF545B">
        <w:instrText xml:space="preserve"> XE "</w:instrText>
      </w:r>
      <w:r w:rsidR="00DF545B" w:rsidRPr="00B01FE6">
        <w:rPr>
          <w:lang w:val="en-US"/>
        </w:rPr>
        <w:instrText>Royal Australian Navy</w:instrText>
      </w:r>
      <w:r w:rsidR="00DF545B">
        <w:instrText xml:space="preserve">" </w:instrText>
      </w:r>
      <w:r w:rsidR="00DF545B">
        <w:rPr>
          <w:lang w:val="en-US"/>
        </w:rPr>
        <w:fldChar w:fldCharType="end"/>
      </w:r>
      <w:r w:rsidRPr="00E66639">
        <w:rPr>
          <w:lang w:val="en-US"/>
        </w:rPr>
        <w:t xml:space="preserve"> and seaplane bases</w:t>
      </w:r>
      <w:r w:rsidR="00DF545B">
        <w:rPr>
          <w:lang w:val="en-US"/>
        </w:rPr>
        <w:fldChar w:fldCharType="begin"/>
      </w:r>
      <w:r w:rsidR="00DF545B">
        <w:instrText xml:space="preserve"> XE "</w:instrText>
      </w:r>
      <w:r w:rsidR="00DF545B" w:rsidRPr="00A55966">
        <w:rPr>
          <w:lang w:val="en-US"/>
        </w:rPr>
        <w:instrText>seaplane bases</w:instrText>
      </w:r>
      <w:r w:rsidR="00DF545B">
        <w:instrText xml:space="preserve">" </w:instrText>
      </w:r>
      <w:r w:rsidR="00DF545B">
        <w:rPr>
          <w:lang w:val="en-US"/>
        </w:rPr>
        <w:fldChar w:fldCharType="end"/>
      </w:r>
      <w:r w:rsidRPr="00E66639">
        <w:rPr>
          <w:lang w:val="en-US"/>
        </w:rPr>
        <w:t>.</w:t>
      </w:r>
    </w:p>
    <w:p w14:paraId="21C750C1" w14:textId="42760FEC" w:rsidR="006C2FA4" w:rsidRPr="00E50CCA" w:rsidRDefault="006C2FA4" w:rsidP="000E2288">
      <w:pPr>
        <w:pStyle w:val="BodyText"/>
        <w:rPr>
          <w:lang w:val="en-US"/>
        </w:rPr>
      </w:pPr>
      <w:r w:rsidRPr="00E50CCA">
        <w:rPr>
          <w:lang w:val="en-US"/>
        </w:rPr>
        <w:t xml:space="preserve">Sept 3, 1946 Schedule “A” </w:t>
      </w:r>
      <w:r w:rsidR="008742AD">
        <w:rPr>
          <w:lang w:val="en-US"/>
        </w:rPr>
        <w:t>R</w:t>
      </w:r>
      <w:r w:rsidRPr="00E50CCA">
        <w:rPr>
          <w:lang w:val="en-US"/>
        </w:rPr>
        <w:t>efuelling Points</w:t>
      </w:r>
      <w:r w:rsidR="00DF545B">
        <w:rPr>
          <w:lang w:val="en-US"/>
        </w:rPr>
        <w:fldChar w:fldCharType="begin"/>
      </w:r>
      <w:r w:rsidR="00DF545B">
        <w:instrText xml:space="preserve"> XE "</w:instrText>
      </w:r>
      <w:r w:rsidR="00DF545B" w:rsidRPr="00A9209B">
        <w:rPr>
          <w:lang w:val="en-US"/>
        </w:rPr>
        <w:instrText>Refuelling Points</w:instrText>
      </w:r>
      <w:r w:rsidR="00DF545B">
        <w:instrText xml:space="preserve">" </w:instrText>
      </w:r>
      <w:r w:rsidR="00DF545B">
        <w:rPr>
          <w:lang w:val="en-US"/>
        </w:rPr>
        <w:fldChar w:fldCharType="end"/>
      </w:r>
      <w:r w:rsidRPr="00E50CCA">
        <w:rPr>
          <w:lang w:val="en-US"/>
        </w:rPr>
        <w:t>. (</w:t>
      </w:r>
      <w:r w:rsidR="008742AD">
        <w:rPr>
          <w:lang w:val="en-US"/>
        </w:rPr>
        <w:t>T</w:t>
      </w:r>
      <w:r w:rsidRPr="00E50CCA">
        <w:rPr>
          <w:lang w:val="en-US"/>
        </w:rPr>
        <w:t>hose struck through indicate those not require</w:t>
      </w:r>
      <w:r w:rsidR="002635AE" w:rsidRPr="00E50CCA">
        <w:rPr>
          <w:lang w:val="en-US"/>
        </w:rPr>
        <w:t>d</w:t>
      </w:r>
      <w:r w:rsidRPr="00E50CCA">
        <w:rPr>
          <w:lang w:val="en-US"/>
        </w:rPr>
        <w:t xml:space="preserve"> post war (WWII)</w:t>
      </w:r>
      <w:r w:rsidR="00DD7EF1">
        <w:rPr>
          <w:lang w:val="en-US"/>
        </w:rPr>
        <w:t>.</w:t>
      </w:r>
    </w:p>
    <w:p w14:paraId="04CB6A1D" w14:textId="77777777" w:rsidR="006C2FA4" w:rsidRDefault="002635AE" w:rsidP="00576A19">
      <w:pPr>
        <w:pStyle w:val="Heading2"/>
        <w:spacing w:line="240" w:lineRule="auto"/>
        <w:rPr>
          <w:sz w:val="22"/>
          <w:szCs w:val="22"/>
        </w:rPr>
      </w:pPr>
      <w:r>
        <w:rPr>
          <w:sz w:val="22"/>
          <w:szCs w:val="22"/>
        </w:rPr>
        <w:t>Schedule “A”</w:t>
      </w:r>
      <w:r w:rsidR="0041013F">
        <w:rPr>
          <w:sz w:val="22"/>
          <w:szCs w:val="22"/>
        </w:rPr>
        <w:fldChar w:fldCharType="begin"/>
      </w:r>
      <w:r w:rsidR="0041013F">
        <w:instrText xml:space="preserve"> XE "</w:instrText>
      </w:r>
      <w:r w:rsidR="0041013F" w:rsidRPr="00E97B33">
        <w:rPr>
          <w:sz w:val="22"/>
          <w:szCs w:val="22"/>
        </w:rPr>
        <w:instrText xml:space="preserve">Schedule </w:instrText>
      </w:r>
      <w:r w:rsidR="0041013F">
        <w:rPr>
          <w:rFonts w:ascii="Garamond" w:hAnsi="Garamond"/>
          <w:spacing w:val="0"/>
          <w:kern w:val="0"/>
          <w:sz w:val="20"/>
        </w:rPr>
        <w:instrText>\</w:instrText>
      </w:r>
      <w:r w:rsidR="0041013F" w:rsidRPr="00E97B33">
        <w:rPr>
          <w:sz w:val="22"/>
          <w:szCs w:val="22"/>
        </w:rPr>
        <w:instrText>“A</w:instrText>
      </w:r>
      <w:r w:rsidR="0041013F">
        <w:rPr>
          <w:rFonts w:ascii="Garamond" w:hAnsi="Garamond"/>
          <w:spacing w:val="0"/>
          <w:kern w:val="0"/>
          <w:sz w:val="20"/>
        </w:rPr>
        <w:instrText>\</w:instrText>
      </w:r>
      <w:r w:rsidR="0041013F" w:rsidRPr="00E97B33">
        <w:rPr>
          <w:sz w:val="22"/>
          <w:szCs w:val="22"/>
        </w:rPr>
        <w:instrText>”</w:instrText>
      </w:r>
      <w:r w:rsidR="0041013F">
        <w:instrText xml:space="preserve">" </w:instrText>
      </w:r>
      <w:r w:rsidR="0041013F">
        <w:rPr>
          <w:sz w:val="22"/>
          <w:szCs w:val="22"/>
        </w:rPr>
        <w:fldChar w:fldCharType="end"/>
      </w:r>
    </w:p>
    <w:p w14:paraId="0AB29668" w14:textId="77777777" w:rsidR="00EB3308" w:rsidRPr="00BC16E4" w:rsidRDefault="00EB3308" w:rsidP="00EB3308">
      <w:pPr>
        <w:pStyle w:val="Heading2"/>
        <w:rPr>
          <w:sz w:val="22"/>
          <w:szCs w:val="22"/>
        </w:rPr>
      </w:pPr>
      <w:r w:rsidRPr="00BC16E4">
        <w:rPr>
          <w:sz w:val="22"/>
          <w:szCs w:val="22"/>
        </w:rPr>
        <w:t>Vacuum Oil Co.</w:t>
      </w:r>
      <w:r w:rsidR="0041013F">
        <w:rPr>
          <w:sz w:val="22"/>
          <w:szCs w:val="22"/>
        </w:rPr>
        <w:fldChar w:fldCharType="begin"/>
      </w:r>
      <w:r w:rsidR="0041013F">
        <w:instrText xml:space="preserve"> XE "</w:instrText>
      </w:r>
      <w:r w:rsidR="0041013F" w:rsidRPr="00E14979">
        <w:rPr>
          <w:sz w:val="22"/>
          <w:szCs w:val="22"/>
        </w:rPr>
        <w:instrText>Vacuum Oil Co.</w:instrText>
      </w:r>
      <w:r w:rsidR="0041013F">
        <w:instrText xml:space="preserve">" </w:instrText>
      </w:r>
      <w:r w:rsidR="0041013F">
        <w:rPr>
          <w:sz w:val="22"/>
          <w:szCs w:val="22"/>
        </w:rPr>
        <w:fldChar w:fldCharType="end"/>
      </w:r>
    </w:p>
    <w:p w14:paraId="0040CC48" w14:textId="77777777" w:rsidR="00EB3308" w:rsidRPr="00DD7EF1" w:rsidRDefault="00EB3308" w:rsidP="00DD7EF1">
      <w:pPr>
        <w:pStyle w:val="BodyText"/>
        <w:rPr>
          <w:b/>
          <w:bCs/>
          <w:iCs w:val="0"/>
        </w:rPr>
      </w:pPr>
      <w:r w:rsidRPr="00DD7EF1">
        <w:rPr>
          <w:b/>
          <w:bCs/>
          <w:iCs w:val="0"/>
        </w:rPr>
        <w:t xml:space="preserve">W.A. </w:t>
      </w:r>
    </w:p>
    <w:p w14:paraId="50E997FC" w14:textId="705548F5" w:rsidR="00EB3308" w:rsidRPr="00BC16E4" w:rsidRDefault="00EB3308" w:rsidP="000E2288">
      <w:pPr>
        <w:pStyle w:val="BodyText"/>
        <w:rPr>
          <w:strike/>
        </w:rPr>
      </w:pPr>
      <w:r w:rsidRPr="00BC16E4">
        <w:rPr>
          <w:strike/>
        </w:rPr>
        <w:t>Albany</w:t>
      </w:r>
      <w:r w:rsidR="00DF545B">
        <w:rPr>
          <w:strike/>
        </w:rPr>
        <w:fldChar w:fldCharType="begin"/>
      </w:r>
      <w:r w:rsidR="00DF545B">
        <w:instrText xml:space="preserve"> XE "</w:instrText>
      </w:r>
      <w:r w:rsidR="00DF545B" w:rsidRPr="00501131">
        <w:rPr>
          <w:strike/>
        </w:rPr>
        <w:instrText>Albany</w:instrText>
      </w:r>
      <w:r w:rsidR="00DF545B">
        <w:instrText xml:space="preserve">" </w:instrText>
      </w:r>
      <w:r w:rsidR="00DF545B">
        <w:rPr>
          <w:strike/>
        </w:rPr>
        <w:fldChar w:fldCharType="end"/>
      </w:r>
      <w:r w:rsidRPr="00BC16E4">
        <w:t>, Broome</w:t>
      </w:r>
      <w:r w:rsidR="00DF545B">
        <w:fldChar w:fldCharType="begin"/>
      </w:r>
      <w:r w:rsidR="00DF545B">
        <w:instrText xml:space="preserve"> XE "</w:instrText>
      </w:r>
      <w:r w:rsidR="00DF545B" w:rsidRPr="00BF186F">
        <w:instrText>Broome</w:instrText>
      </w:r>
      <w:r w:rsidR="00DF545B">
        <w:instrText xml:space="preserve">" </w:instrText>
      </w:r>
      <w:r w:rsidR="00DF545B">
        <w:fldChar w:fldCharType="end"/>
      </w:r>
      <w:r w:rsidRPr="00BC16E4">
        <w:t>, Bussleton</w:t>
      </w:r>
      <w:r w:rsidR="00DF545B">
        <w:fldChar w:fldCharType="begin"/>
      </w:r>
      <w:r w:rsidR="00DF545B">
        <w:instrText xml:space="preserve"> XE "</w:instrText>
      </w:r>
      <w:r w:rsidR="00DF545B" w:rsidRPr="007862F3">
        <w:instrText>Bussleton</w:instrText>
      </w:r>
      <w:r w:rsidR="00DF545B">
        <w:instrText xml:space="preserve">" </w:instrText>
      </w:r>
      <w:r w:rsidR="00DF545B">
        <w:fldChar w:fldCharType="end"/>
      </w:r>
      <w:r w:rsidRPr="00BC16E4">
        <w:t>, Carnarvon</w:t>
      </w:r>
      <w:r w:rsidR="00DF545B">
        <w:fldChar w:fldCharType="begin"/>
      </w:r>
      <w:r w:rsidR="00DF545B">
        <w:instrText xml:space="preserve"> XE "</w:instrText>
      </w:r>
      <w:r w:rsidR="00DF545B" w:rsidRPr="00CE0306">
        <w:instrText>Carnarvon</w:instrText>
      </w:r>
      <w:r w:rsidR="00DF545B">
        <w:instrText xml:space="preserve">" </w:instrText>
      </w:r>
      <w:r w:rsidR="00DF545B">
        <w:fldChar w:fldCharType="end"/>
      </w:r>
      <w:r w:rsidRPr="00BC16E4">
        <w:t>, Cunderdin</w:t>
      </w:r>
      <w:r w:rsidR="00DF545B">
        <w:fldChar w:fldCharType="begin"/>
      </w:r>
      <w:r w:rsidR="00DF545B">
        <w:instrText xml:space="preserve"> XE "</w:instrText>
      </w:r>
      <w:r w:rsidR="00DF545B" w:rsidRPr="000548BC">
        <w:instrText>Cunderdin</w:instrText>
      </w:r>
      <w:r w:rsidR="00DF545B">
        <w:instrText xml:space="preserve">" </w:instrText>
      </w:r>
      <w:r w:rsidR="00DF545B">
        <w:fldChar w:fldCharType="end"/>
      </w:r>
      <w:r w:rsidRPr="00BC16E4">
        <w:t>, Derby</w:t>
      </w:r>
      <w:r w:rsidR="00DF545B">
        <w:fldChar w:fldCharType="begin"/>
      </w:r>
      <w:r w:rsidR="00DF545B">
        <w:instrText xml:space="preserve"> XE "</w:instrText>
      </w:r>
      <w:r w:rsidR="00DF545B" w:rsidRPr="00C14143">
        <w:instrText>Derby</w:instrText>
      </w:r>
      <w:r w:rsidR="00DF545B">
        <w:instrText xml:space="preserve">" </w:instrText>
      </w:r>
      <w:r w:rsidR="00DF545B">
        <w:fldChar w:fldCharType="end"/>
      </w:r>
      <w:r w:rsidRPr="00BC16E4">
        <w:t>, Esperance, Fitzroy Crossing</w:t>
      </w:r>
      <w:r w:rsidR="00DF545B">
        <w:fldChar w:fldCharType="begin"/>
      </w:r>
      <w:r w:rsidR="00DF545B">
        <w:instrText xml:space="preserve"> XE "</w:instrText>
      </w:r>
      <w:r w:rsidR="00DF545B" w:rsidRPr="00B21BAF">
        <w:instrText>Fitzroy Crossing</w:instrText>
      </w:r>
      <w:r w:rsidR="00DF545B">
        <w:instrText xml:space="preserve">" </w:instrText>
      </w:r>
      <w:r w:rsidR="00DF545B">
        <w:fldChar w:fldCharType="end"/>
      </w:r>
      <w:r w:rsidRPr="00BC16E4">
        <w:t>, Forrest</w:t>
      </w:r>
      <w:r w:rsidR="00DF545B">
        <w:fldChar w:fldCharType="begin"/>
      </w:r>
      <w:r w:rsidR="00DF545B">
        <w:instrText xml:space="preserve"> XE "</w:instrText>
      </w:r>
      <w:r w:rsidR="00DF545B" w:rsidRPr="00216B87">
        <w:instrText>Forrest</w:instrText>
      </w:r>
      <w:r w:rsidR="00DF545B">
        <w:instrText xml:space="preserve">" </w:instrText>
      </w:r>
      <w:r w:rsidR="00DF545B">
        <w:fldChar w:fldCharType="end"/>
      </w:r>
      <w:r w:rsidRPr="00BC16E4">
        <w:t>, Geraldton</w:t>
      </w:r>
      <w:r w:rsidR="00DF545B">
        <w:fldChar w:fldCharType="begin"/>
      </w:r>
      <w:r w:rsidR="00DF545B">
        <w:instrText xml:space="preserve"> XE "</w:instrText>
      </w:r>
      <w:r w:rsidR="00DF545B" w:rsidRPr="00692B45">
        <w:instrText>Geraldton</w:instrText>
      </w:r>
      <w:r w:rsidR="00DF545B">
        <w:instrText xml:space="preserve">" </w:instrText>
      </w:r>
      <w:r w:rsidR="00DF545B">
        <w:fldChar w:fldCharType="end"/>
      </w:r>
      <w:r w:rsidRPr="00BC16E4">
        <w:t xml:space="preserve"> (supplies ex Fremantle</w:t>
      </w:r>
      <w:r w:rsidR="00DF545B">
        <w:fldChar w:fldCharType="begin"/>
      </w:r>
      <w:r w:rsidR="00DF545B">
        <w:instrText xml:space="preserve"> XE "</w:instrText>
      </w:r>
      <w:r w:rsidR="00DF545B" w:rsidRPr="00F771CA">
        <w:instrText>Fremantle</w:instrText>
      </w:r>
      <w:r w:rsidR="00DF545B">
        <w:instrText xml:space="preserve">" </w:instrText>
      </w:r>
      <w:r w:rsidR="00DF545B">
        <w:fldChar w:fldCharType="end"/>
      </w:r>
      <w:r w:rsidRPr="00BC16E4">
        <w:t xml:space="preserve">, overseas), </w:t>
      </w:r>
      <w:r w:rsidRPr="00BC16E4">
        <w:rPr>
          <w:strike/>
        </w:rPr>
        <w:t>Halls Creek</w:t>
      </w:r>
      <w:r w:rsidR="00DF545B">
        <w:rPr>
          <w:strike/>
        </w:rPr>
        <w:fldChar w:fldCharType="begin"/>
      </w:r>
      <w:r w:rsidR="00DF545B">
        <w:instrText xml:space="preserve"> XE "</w:instrText>
      </w:r>
      <w:r w:rsidR="00DF545B" w:rsidRPr="0094453D">
        <w:rPr>
          <w:strike/>
        </w:rPr>
        <w:instrText>Halls Creek</w:instrText>
      </w:r>
      <w:r w:rsidR="00DF545B">
        <w:instrText xml:space="preserve">" </w:instrText>
      </w:r>
      <w:r w:rsidR="00DF545B">
        <w:rPr>
          <w:strike/>
        </w:rPr>
        <w:fldChar w:fldCharType="end"/>
      </w:r>
      <w:r w:rsidRPr="00BC16E4">
        <w:rPr>
          <w:strike/>
        </w:rPr>
        <w:t xml:space="preserve"> (ex Wyndham</w:t>
      </w:r>
      <w:r w:rsidR="00DF545B">
        <w:rPr>
          <w:strike/>
        </w:rPr>
        <w:fldChar w:fldCharType="begin"/>
      </w:r>
      <w:r w:rsidR="00DF545B">
        <w:instrText xml:space="preserve"> XE "</w:instrText>
      </w:r>
      <w:r w:rsidR="00DF545B" w:rsidRPr="004A1DF3">
        <w:rPr>
          <w:strike/>
        </w:rPr>
        <w:instrText>Wyndham</w:instrText>
      </w:r>
      <w:r w:rsidR="00DF545B">
        <w:instrText xml:space="preserve">" </w:instrText>
      </w:r>
      <w:r w:rsidR="00DF545B">
        <w:rPr>
          <w:strike/>
        </w:rPr>
        <w:fldChar w:fldCharType="end"/>
      </w:r>
      <w:r w:rsidRPr="00BC16E4">
        <w:rPr>
          <w:strike/>
        </w:rPr>
        <w:t>)</w:t>
      </w:r>
      <w:r w:rsidRPr="00BC16E4">
        <w:t>, Kalgoorlie</w:t>
      </w:r>
      <w:r w:rsidR="00DF545B">
        <w:fldChar w:fldCharType="begin"/>
      </w:r>
      <w:r w:rsidR="00DF545B">
        <w:instrText xml:space="preserve"> XE "</w:instrText>
      </w:r>
      <w:r w:rsidR="00DF545B" w:rsidRPr="009A571C">
        <w:instrText>Kalgoorlie</w:instrText>
      </w:r>
      <w:r w:rsidR="00DF545B">
        <w:instrText xml:space="preserve">" </w:instrText>
      </w:r>
      <w:r w:rsidR="00DF545B">
        <w:fldChar w:fldCharType="end"/>
      </w:r>
      <w:r w:rsidRPr="00BC16E4">
        <w:t>, Meekatharra</w:t>
      </w:r>
      <w:r w:rsidR="00DF545B">
        <w:fldChar w:fldCharType="begin"/>
      </w:r>
      <w:r w:rsidR="00DF545B">
        <w:instrText xml:space="preserve"> XE "</w:instrText>
      </w:r>
      <w:r w:rsidR="00DF545B" w:rsidRPr="004C6A13">
        <w:instrText>Meekatharra</w:instrText>
      </w:r>
      <w:r w:rsidR="00DF545B">
        <w:instrText xml:space="preserve">" </w:instrText>
      </w:r>
      <w:r w:rsidR="00DF545B">
        <w:fldChar w:fldCharType="end"/>
      </w:r>
      <w:r w:rsidRPr="00BC16E4">
        <w:t>, Narragin</w:t>
      </w:r>
      <w:r w:rsidR="00DF545B">
        <w:fldChar w:fldCharType="begin"/>
      </w:r>
      <w:r w:rsidR="00DF545B">
        <w:instrText xml:space="preserve"> XE "</w:instrText>
      </w:r>
      <w:r w:rsidR="00DF545B" w:rsidRPr="00C73B3A">
        <w:instrText>Narragin</w:instrText>
      </w:r>
      <w:r w:rsidR="00DF545B">
        <w:instrText xml:space="preserve">" </w:instrText>
      </w:r>
      <w:r w:rsidR="00DF545B">
        <w:fldChar w:fldCharType="end"/>
      </w:r>
      <w:r w:rsidRPr="00BC16E4">
        <w:t xml:space="preserve">, </w:t>
      </w:r>
      <w:r w:rsidR="002D6A43" w:rsidRPr="00BC16E4">
        <w:rPr>
          <w:strike/>
        </w:rPr>
        <w:t>Onslow</w:t>
      </w:r>
      <w:r w:rsidR="00DF545B">
        <w:rPr>
          <w:strike/>
        </w:rPr>
        <w:fldChar w:fldCharType="begin"/>
      </w:r>
      <w:r w:rsidR="00DF545B">
        <w:instrText xml:space="preserve"> XE "</w:instrText>
      </w:r>
      <w:r w:rsidR="00DF545B" w:rsidRPr="00073606">
        <w:rPr>
          <w:strike/>
        </w:rPr>
        <w:instrText>Onlsow</w:instrText>
      </w:r>
      <w:r w:rsidR="00DF545B">
        <w:instrText xml:space="preserve">" </w:instrText>
      </w:r>
      <w:r w:rsidR="00DF545B">
        <w:rPr>
          <w:strike/>
        </w:rPr>
        <w:fldChar w:fldCharType="end"/>
      </w:r>
      <w:r w:rsidRPr="00BC16E4">
        <w:t>, Pearce</w:t>
      </w:r>
      <w:r w:rsidR="00DF545B">
        <w:fldChar w:fldCharType="begin"/>
      </w:r>
      <w:r w:rsidR="00DF545B">
        <w:instrText xml:space="preserve"> XE "</w:instrText>
      </w:r>
      <w:r w:rsidR="00DF545B" w:rsidRPr="008351AA">
        <w:instrText>Pearce</w:instrText>
      </w:r>
      <w:r w:rsidR="00DF545B">
        <w:instrText xml:space="preserve">" </w:instrText>
      </w:r>
      <w:r w:rsidR="00DF545B">
        <w:fldChar w:fldCharType="end"/>
      </w:r>
      <w:r w:rsidRPr="00BC16E4">
        <w:t>, Port Hedland</w:t>
      </w:r>
      <w:r w:rsidR="00DF545B">
        <w:fldChar w:fldCharType="begin"/>
      </w:r>
      <w:r w:rsidR="00DF545B">
        <w:instrText xml:space="preserve"> XE "</w:instrText>
      </w:r>
      <w:r w:rsidR="00DF545B" w:rsidRPr="00361854">
        <w:instrText>Port Hedland</w:instrText>
      </w:r>
      <w:r w:rsidR="00DF545B">
        <w:instrText xml:space="preserve">" </w:instrText>
      </w:r>
      <w:r w:rsidR="00DF545B">
        <w:fldChar w:fldCharType="end"/>
      </w:r>
      <w:r w:rsidRPr="00BC16E4">
        <w:t xml:space="preserve">, </w:t>
      </w:r>
      <w:r w:rsidRPr="00BC16E4">
        <w:rPr>
          <w:strike/>
        </w:rPr>
        <w:t>Rawlinna</w:t>
      </w:r>
      <w:r w:rsidR="00DF545B">
        <w:rPr>
          <w:strike/>
        </w:rPr>
        <w:fldChar w:fldCharType="begin"/>
      </w:r>
      <w:r w:rsidR="00DF545B">
        <w:instrText xml:space="preserve"> XE "</w:instrText>
      </w:r>
      <w:r w:rsidR="00DF545B" w:rsidRPr="00610F27">
        <w:rPr>
          <w:strike/>
        </w:rPr>
        <w:instrText>Rawlinna</w:instrText>
      </w:r>
      <w:r w:rsidR="00DF545B">
        <w:instrText xml:space="preserve">" </w:instrText>
      </w:r>
      <w:r w:rsidR="00DF545B">
        <w:rPr>
          <w:strike/>
        </w:rPr>
        <w:fldChar w:fldCharType="end"/>
      </w:r>
      <w:r w:rsidRPr="00BC16E4">
        <w:rPr>
          <w:strike/>
        </w:rPr>
        <w:t>,</w:t>
      </w:r>
      <w:r w:rsidRPr="00BC16E4">
        <w:t xml:space="preserve"> Roebourne</w:t>
      </w:r>
      <w:r w:rsidR="00DF545B">
        <w:fldChar w:fldCharType="begin"/>
      </w:r>
      <w:r w:rsidR="00DF545B">
        <w:instrText xml:space="preserve"> XE "</w:instrText>
      </w:r>
      <w:r w:rsidR="00DF545B" w:rsidRPr="00886548">
        <w:instrText>Roebourne</w:instrText>
      </w:r>
      <w:r w:rsidR="00DF545B">
        <w:instrText xml:space="preserve">" </w:instrText>
      </w:r>
      <w:r w:rsidR="00DF545B">
        <w:fldChar w:fldCharType="end"/>
      </w:r>
      <w:r w:rsidRPr="00BC16E4">
        <w:t xml:space="preserve"> (Pt. Beadon</w:t>
      </w:r>
      <w:r w:rsidR="00DF545B">
        <w:fldChar w:fldCharType="begin"/>
      </w:r>
      <w:r w:rsidR="00DF545B">
        <w:instrText xml:space="preserve"> XE "</w:instrText>
      </w:r>
      <w:r w:rsidR="00DF545B" w:rsidRPr="0016624F">
        <w:instrText>Pt. Beadon</w:instrText>
      </w:r>
      <w:r w:rsidR="00DF545B">
        <w:instrText xml:space="preserve">" </w:instrText>
      </w:r>
      <w:r w:rsidR="00DF545B">
        <w:fldChar w:fldCharType="end"/>
      </w:r>
      <w:r w:rsidRPr="00BC16E4">
        <w:t xml:space="preserve">), </w:t>
      </w:r>
      <w:r w:rsidRPr="00BC16E4">
        <w:rPr>
          <w:strike/>
        </w:rPr>
        <w:t>Wyndham</w:t>
      </w:r>
      <w:r w:rsidR="00DF545B">
        <w:rPr>
          <w:strike/>
        </w:rPr>
        <w:fldChar w:fldCharType="begin"/>
      </w:r>
      <w:r w:rsidR="00DF545B">
        <w:instrText xml:space="preserve"> XE "</w:instrText>
      </w:r>
      <w:r w:rsidR="00DF545B" w:rsidRPr="00F0456C">
        <w:rPr>
          <w:strike/>
        </w:rPr>
        <w:instrText>Wyndham</w:instrText>
      </w:r>
      <w:r w:rsidR="00DF545B">
        <w:instrText xml:space="preserve">" </w:instrText>
      </w:r>
      <w:r w:rsidR="00DF545B">
        <w:rPr>
          <w:strike/>
        </w:rPr>
        <w:fldChar w:fldCharType="end"/>
      </w:r>
      <w:r w:rsidRPr="00BC16E4">
        <w:rPr>
          <w:strike/>
        </w:rPr>
        <w:t>.</w:t>
      </w:r>
    </w:p>
    <w:p w14:paraId="2C78705F" w14:textId="77777777" w:rsidR="00EB3308" w:rsidRPr="00BC16E4" w:rsidRDefault="00EB3308" w:rsidP="000E2288">
      <w:pPr>
        <w:pStyle w:val="BodyText"/>
      </w:pPr>
      <w:r w:rsidRPr="00DD7EF1">
        <w:rPr>
          <w:b/>
          <w:bCs/>
          <w:iCs w:val="0"/>
        </w:rPr>
        <w:t>S.A</w:t>
      </w:r>
      <w:r w:rsidRPr="00BC16E4">
        <w:t>.</w:t>
      </w:r>
    </w:p>
    <w:p w14:paraId="237BBBDD" w14:textId="77777777" w:rsidR="00EB3308" w:rsidRPr="00BC16E4" w:rsidRDefault="00906E05" w:rsidP="000E2288">
      <w:pPr>
        <w:pStyle w:val="BodyText"/>
        <w:rPr>
          <w:strike/>
        </w:rPr>
      </w:pPr>
      <w:r>
        <w:t xml:space="preserve">HMAS </w:t>
      </w:r>
      <w:r w:rsidR="00EB3308" w:rsidRPr="00BC16E4">
        <w:t>Adelaide</w:t>
      </w:r>
      <w:r w:rsidR="00DF545B">
        <w:fldChar w:fldCharType="begin"/>
      </w:r>
      <w:r w:rsidR="00DF545B">
        <w:instrText xml:space="preserve"> XE "</w:instrText>
      </w:r>
      <w:r w:rsidR="00DF545B" w:rsidRPr="001806CB">
        <w:instrText>HMAS Adelaide</w:instrText>
      </w:r>
      <w:r w:rsidR="00DF545B">
        <w:instrText xml:space="preserve">" </w:instrText>
      </w:r>
      <w:r w:rsidR="00DF545B">
        <w:fldChar w:fldCharType="end"/>
      </w:r>
      <w:r w:rsidR="00EB3308" w:rsidRPr="00BC16E4">
        <w:t xml:space="preserve"> (</w:t>
      </w:r>
      <w:r>
        <w:t>RAN</w:t>
      </w:r>
      <w:r w:rsidR="00DF545B">
        <w:fldChar w:fldCharType="begin"/>
      </w:r>
      <w:r w:rsidR="00DF545B">
        <w:instrText xml:space="preserve"> XE "</w:instrText>
      </w:r>
      <w:r w:rsidR="00DF545B" w:rsidRPr="00187126">
        <w:instrText>RAN</w:instrText>
      </w:r>
      <w:r w:rsidR="00DF545B">
        <w:instrText xml:space="preserve">" </w:instrText>
      </w:r>
      <w:r w:rsidR="00DF545B">
        <w:fldChar w:fldCharType="end"/>
      </w:r>
      <w:r w:rsidR="00EB3308" w:rsidRPr="00BC16E4">
        <w:t>), Balaklava</w:t>
      </w:r>
      <w:r w:rsidR="00DF545B">
        <w:fldChar w:fldCharType="begin"/>
      </w:r>
      <w:r w:rsidR="00DF545B">
        <w:instrText xml:space="preserve"> XE "</w:instrText>
      </w:r>
      <w:r w:rsidR="00DF545B" w:rsidRPr="00CD533E">
        <w:instrText>Balaklava</w:instrText>
      </w:r>
      <w:r w:rsidR="00DF545B">
        <w:instrText xml:space="preserve">" </w:instrText>
      </w:r>
      <w:r w:rsidR="00DF545B">
        <w:fldChar w:fldCharType="end"/>
      </w:r>
      <w:r w:rsidR="00EB3308" w:rsidRPr="00BC16E4">
        <w:t>, Bordertown</w:t>
      </w:r>
      <w:r w:rsidR="00DF545B">
        <w:fldChar w:fldCharType="begin"/>
      </w:r>
      <w:r w:rsidR="00DF545B">
        <w:instrText xml:space="preserve"> XE "</w:instrText>
      </w:r>
      <w:r w:rsidR="00DF545B" w:rsidRPr="005B6E07">
        <w:instrText>Bordertown</w:instrText>
      </w:r>
      <w:r w:rsidR="00DF545B">
        <w:instrText xml:space="preserve">" </w:instrText>
      </w:r>
      <w:r w:rsidR="00DF545B">
        <w:fldChar w:fldCharType="end"/>
      </w:r>
      <w:r w:rsidR="00EB3308" w:rsidRPr="00BC16E4">
        <w:t xml:space="preserve">, </w:t>
      </w:r>
      <w:r w:rsidR="00EB3308" w:rsidRPr="00BC16E4">
        <w:rPr>
          <w:strike/>
        </w:rPr>
        <w:t>Broken Hill</w:t>
      </w:r>
      <w:r w:rsidR="00DF545B">
        <w:rPr>
          <w:strike/>
        </w:rPr>
        <w:fldChar w:fldCharType="begin"/>
      </w:r>
      <w:r w:rsidR="00DF545B">
        <w:instrText xml:space="preserve"> XE "</w:instrText>
      </w:r>
      <w:r w:rsidR="00DF545B" w:rsidRPr="00003E62">
        <w:rPr>
          <w:strike/>
        </w:rPr>
        <w:instrText>Broken Hill</w:instrText>
      </w:r>
      <w:r w:rsidR="00DF545B">
        <w:instrText xml:space="preserve">" </w:instrText>
      </w:r>
      <w:r w:rsidR="00DF545B">
        <w:rPr>
          <w:strike/>
        </w:rPr>
        <w:fldChar w:fldCharType="end"/>
      </w:r>
      <w:r w:rsidR="00EB3308" w:rsidRPr="00BC16E4">
        <w:t>, Ceduna</w:t>
      </w:r>
      <w:r w:rsidR="00DF545B">
        <w:fldChar w:fldCharType="begin"/>
      </w:r>
      <w:r w:rsidR="00DF545B">
        <w:instrText xml:space="preserve"> XE "</w:instrText>
      </w:r>
      <w:r w:rsidR="00DF545B" w:rsidRPr="0037700B">
        <w:instrText>Ceduna</w:instrText>
      </w:r>
      <w:r w:rsidR="00DF545B">
        <w:instrText xml:space="preserve">" </w:instrText>
      </w:r>
      <w:r w:rsidR="00DF545B">
        <w:fldChar w:fldCharType="end"/>
      </w:r>
      <w:r w:rsidR="00EB3308" w:rsidRPr="00BC16E4">
        <w:t xml:space="preserve"> (Supplies ex Birkenhead</w:t>
      </w:r>
      <w:r w:rsidR="00DF545B">
        <w:fldChar w:fldCharType="begin"/>
      </w:r>
      <w:r w:rsidR="00DF545B">
        <w:instrText xml:space="preserve"> XE "</w:instrText>
      </w:r>
      <w:r w:rsidR="00DF545B" w:rsidRPr="00AA41B1">
        <w:instrText>Birkenhead</w:instrText>
      </w:r>
      <w:r w:rsidR="00DF545B">
        <w:instrText xml:space="preserve">" </w:instrText>
      </w:r>
      <w:r w:rsidR="00DF545B">
        <w:fldChar w:fldCharType="end"/>
      </w:r>
      <w:r w:rsidR="00EB3308" w:rsidRPr="00BC16E4">
        <w:t>, via Port Lincoln</w:t>
      </w:r>
      <w:r w:rsidR="00DF545B">
        <w:fldChar w:fldCharType="begin"/>
      </w:r>
      <w:r w:rsidR="00DF545B">
        <w:instrText xml:space="preserve"> XE "</w:instrText>
      </w:r>
      <w:r w:rsidR="00DF545B" w:rsidRPr="00A36267">
        <w:instrText>Port Lincoln</w:instrText>
      </w:r>
      <w:r w:rsidR="00DF545B">
        <w:instrText xml:space="preserve">" </w:instrText>
      </w:r>
      <w:r w:rsidR="00DF545B">
        <w:fldChar w:fldCharType="end"/>
      </w:r>
      <w:r w:rsidR="00EB3308" w:rsidRPr="00BC16E4">
        <w:t xml:space="preserve">), </w:t>
      </w:r>
      <w:r w:rsidR="00EB3308" w:rsidRPr="00BC16E4">
        <w:rPr>
          <w:strike/>
        </w:rPr>
        <w:t>Cook</w:t>
      </w:r>
      <w:r w:rsidR="00DF545B">
        <w:rPr>
          <w:strike/>
        </w:rPr>
        <w:fldChar w:fldCharType="begin"/>
      </w:r>
      <w:r w:rsidR="00DF545B">
        <w:instrText xml:space="preserve"> XE "</w:instrText>
      </w:r>
      <w:r w:rsidR="00DF545B" w:rsidRPr="0039327F">
        <w:rPr>
          <w:strike/>
        </w:rPr>
        <w:instrText>Cook</w:instrText>
      </w:r>
      <w:r w:rsidR="00DF545B">
        <w:instrText xml:space="preserve">" </w:instrText>
      </w:r>
      <w:r w:rsidR="00DF545B">
        <w:rPr>
          <w:strike/>
        </w:rPr>
        <w:fldChar w:fldCharType="end"/>
      </w:r>
      <w:r w:rsidR="00EB3308" w:rsidRPr="00BC16E4">
        <w:t xml:space="preserve">, </w:t>
      </w:r>
      <w:r w:rsidR="00EB3308" w:rsidRPr="00BC16E4">
        <w:rPr>
          <w:strike/>
        </w:rPr>
        <w:t>Kimba</w:t>
      </w:r>
      <w:r w:rsidR="00DF545B">
        <w:rPr>
          <w:strike/>
        </w:rPr>
        <w:fldChar w:fldCharType="begin"/>
      </w:r>
      <w:r w:rsidR="00DF545B">
        <w:instrText xml:space="preserve"> XE "</w:instrText>
      </w:r>
      <w:r w:rsidR="00DF545B" w:rsidRPr="0057052A">
        <w:rPr>
          <w:strike/>
        </w:rPr>
        <w:instrText>Kimba</w:instrText>
      </w:r>
      <w:r w:rsidR="00DF545B">
        <w:instrText xml:space="preserve">" </w:instrText>
      </w:r>
      <w:r w:rsidR="00DF545B">
        <w:rPr>
          <w:strike/>
        </w:rPr>
        <w:fldChar w:fldCharType="end"/>
      </w:r>
      <w:r w:rsidR="00EB3308" w:rsidRPr="00BC16E4">
        <w:rPr>
          <w:strike/>
        </w:rPr>
        <w:t>,</w:t>
      </w:r>
      <w:r w:rsidR="00EB3308" w:rsidRPr="00BC16E4">
        <w:t xml:space="preserve"> </w:t>
      </w:r>
      <w:r w:rsidR="00EB3308" w:rsidRPr="00BC16E4">
        <w:rPr>
          <w:strike/>
        </w:rPr>
        <w:t>Kingscote</w:t>
      </w:r>
      <w:r w:rsidR="00DF545B">
        <w:rPr>
          <w:strike/>
        </w:rPr>
        <w:fldChar w:fldCharType="begin"/>
      </w:r>
      <w:r w:rsidR="00DF545B">
        <w:instrText xml:space="preserve"> XE "</w:instrText>
      </w:r>
      <w:r w:rsidR="00DF545B" w:rsidRPr="008C6761">
        <w:rPr>
          <w:strike/>
        </w:rPr>
        <w:instrText>Kingscote</w:instrText>
      </w:r>
      <w:r w:rsidR="00DF545B">
        <w:instrText xml:space="preserve">" </w:instrText>
      </w:r>
      <w:r w:rsidR="00DF545B">
        <w:rPr>
          <w:strike/>
        </w:rPr>
        <w:fldChar w:fldCharType="end"/>
      </w:r>
      <w:r w:rsidR="00EB3308" w:rsidRPr="00BC16E4">
        <w:t>, Mallal</w:t>
      </w:r>
      <w:r w:rsidR="00DF545B">
        <w:fldChar w:fldCharType="begin"/>
      </w:r>
      <w:r w:rsidR="00DF545B">
        <w:instrText xml:space="preserve"> XE "</w:instrText>
      </w:r>
      <w:r w:rsidR="00DF545B" w:rsidRPr="00055B5B">
        <w:instrText>Mallal</w:instrText>
      </w:r>
      <w:r w:rsidR="00DF545B">
        <w:instrText xml:space="preserve">" </w:instrText>
      </w:r>
      <w:r w:rsidR="00DF545B">
        <w:fldChar w:fldCharType="end"/>
      </w:r>
      <w:r w:rsidR="00EB3308" w:rsidRPr="00BC16E4">
        <w:t xml:space="preserve">, </w:t>
      </w:r>
      <w:r w:rsidR="00B06A75" w:rsidRPr="00BC16E4">
        <w:rPr>
          <w:strike/>
        </w:rPr>
        <w:t>Mt. Eba</w:t>
      </w:r>
      <w:r w:rsidR="00DF545B">
        <w:rPr>
          <w:strike/>
        </w:rPr>
        <w:fldChar w:fldCharType="begin"/>
      </w:r>
      <w:r w:rsidR="00DF545B">
        <w:instrText xml:space="preserve"> XE "</w:instrText>
      </w:r>
      <w:r w:rsidR="00DF545B" w:rsidRPr="00E37610">
        <w:rPr>
          <w:strike/>
        </w:rPr>
        <w:instrText>Mt. Eba</w:instrText>
      </w:r>
      <w:r w:rsidR="00DF545B">
        <w:instrText xml:space="preserve">" </w:instrText>
      </w:r>
      <w:r w:rsidR="00DF545B">
        <w:rPr>
          <w:strike/>
        </w:rPr>
        <w:fldChar w:fldCharType="end"/>
      </w:r>
      <w:r w:rsidR="00EB3308" w:rsidRPr="00BC16E4">
        <w:t>, Mt. Gambier</w:t>
      </w:r>
      <w:r w:rsidR="00DF545B">
        <w:fldChar w:fldCharType="begin"/>
      </w:r>
      <w:r w:rsidR="00DF545B">
        <w:instrText xml:space="preserve"> XE "</w:instrText>
      </w:r>
      <w:r w:rsidR="00DF545B" w:rsidRPr="00834E0B">
        <w:instrText>Mt. Gambier</w:instrText>
      </w:r>
      <w:r w:rsidR="00DF545B">
        <w:instrText xml:space="preserve">" </w:instrText>
      </w:r>
      <w:r w:rsidR="00DF545B">
        <w:fldChar w:fldCharType="end"/>
      </w:r>
      <w:r w:rsidR="00EB3308" w:rsidRPr="00BC16E4">
        <w:t>, Oodnadatta</w:t>
      </w:r>
      <w:r w:rsidR="00DF545B">
        <w:fldChar w:fldCharType="begin"/>
      </w:r>
      <w:r w:rsidR="00DF545B">
        <w:instrText xml:space="preserve"> XE "</w:instrText>
      </w:r>
      <w:r w:rsidR="00DF545B" w:rsidRPr="003A0934">
        <w:instrText>Oodnadatta</w:instrText>
      </w:r>
      <w:r w:rsidR="00DF545B">
        <w:instrText xml:space="preserve">" </w:instrText>
      </w:r>
      <w:r w:rsidR="00DF545B">
        <w:fldChar w:fldCharType="end"/>
      </w:r>
      <w:r w:rsidR="00EB3308" w:rsidRPr="00BC16E4">
        <w:t xml:space="preserve">, </w:t>
      </w:r>
      <w:r w:rsidR="00EB3308" w:rsidRPr="00BC16E4">
        <w:rPr>
          <w:strike/>
        </w:rPr>
        <w:t>Port Lincoln</w:t>
      </w:r>
      <w:r w:rsidR="00DF545B">
        <w:rPr>
          <w:strike/>
        </w:rPr>
        <w:fldChar w:fldCharType="begin"/>
      </w:r>
      <w:r w:rsidR="00DF545B">
        <w:instrText xml:space="preserve"> XE "</w:instrText>
      </w:r>
      <w:r w:rsidR="00DF545B" w:rsidRPr="00803431">
        <w:rPr>
          <w:strike/>
        </w:rPr>
        <w:instrText>Port Lincoln</w:instrText>
      </w:r>
      <w:r w:rsidR="00DF545B">
        <w:instrText xml:space="preserve">" </w:instrText>
      </w:r>
      <w:r w:rsidR="00DF545B">
        <w:rPr>
          <w:strike/>
        </w:rPr>
        <w:fldChar w:fldCharType="end"/>
      </w:r>
      <w:r w:rsidR="00EB3308" w:rsidRPr="00BC16E4">
        <w:t>, Port Pirie</w:t>
      </w:r>
      <w:r w:rsidR="00DF545B">
        <w:fldChar w:fldCharType="begin"/>
      </w:r>
      <w:r w:rsidR="00DF545B">
        <w:instrText xml:space="preserve"> XE "</w:instrText>
      </w:r>
      <w:r w:rsidR="00DF545B" w:rsidRPr="000C1F2F">
        <w:instrText>Port Pirie</w:instrText>
      </w:r>
      <w:r w:rsidR="00DF545B">
        <w:instrText xml:space="preserve">" </w:instrText>
      </w:r>
      <w:r w:rsidR="00DF545B">
        <w:fldChar w:fldCharType="end"/>
      </w:r>
      <w:r w:rsidR="00EB3308" w:rsidRPr="00BC16E4">
        <w:t xml:space="preserve"> (ex Birkenhead, ex overseas), </w:t>
      </w:r>
      <w:r w:rsidR="00EB3308" w:rsidRPr="00BC16E4">
        <w:rPr>
          <w:strike/>
        </w:rPr>
        <w:t>Tintinarra</w:t>
      </w:r>
      <w:r w:rsidR="00DF545B">
        <w:rPr>
          <w:strike/>
        </w:rPr>
        <w:fldChar w:fldCharType="begin"/>
      </w:r>
      <w:r w:rsidR="00DF545B">
        <w:instrText xml:space="preserve"> XE "</w:instrText>
      </w:r>
      <w:r w:rsidR="00DF545B" w:rsidRPr="00C56D75">
        <w:rPr>
          <w:strike/>
        </w:rPr>
        <w:instrText>Tintinarra</w:instrText>
      </w:r>
      <w:r w:rsidR="00DF545B">
        <w:instrText xml:space="preserve">" </w:instrText>
      </w:r>
      <w:r w:rsidR="00DF545B">
        <w:rPr>
          <w:strike/>
        </w:rPr>
        <w:fldChar w:fldCharType="end"/>
      </w:r>
    </w:p>
    <w:p w14:paraId="5CE2CE79" w14:textId="5792DCAD" w:rsidR="00EB3308" w:rsidRPr="00DD7EF1" w:rsidRDefault="00EB3308" w:rsidP="00DD7EF1">
      <w:pPr>
        <w:pStyle w:val="BodyText"/>
        <w:rPr>
          <w:b/>
          <w:bCs/>
          <w:iCs w:val="0"/>
        </w:rPr>
      </w:pPr>
      <w:r w:rsidRPr="00DD7EF1">
        <w:rPr>
          <w:b/>
          <w:bCs/>
          <w:iCs w:val="0"/>
        </w:rPr>
        <w:t>N</w:t>
      </w:r>
      <w:r w:rsidR="00DD7EF1">
        <w:rPr>
          <w:b/>
          <w:bCs/>
          <w:iCs w:val="0"/>
        </w:rPr>
        <w:t>.</w:t>
      </w:r>
      <w:r w:rsidRPr="00DD7EF1">
        <w:rPr>
          <w:b/>
          <w:bCs/>
          <w:iCs w:val="0"/>
        </w:rPr>
        <w:t>S</w:t>
      </w:r>
      <w:r w:rsidR="00DD7EF1">
        <w:rPr>
          <w:b/>
          <w:bCs/>
          <w:iCs w:val="0"/>
        </w:rPr>
        <w:t>.</w:t>
      </w:r>
      <w:r w:rsidRPr="00DD7EF1">
        <w:rPr>
          <w:b/>
          <w:bCs/>
          <w:iCs w:val="0"/>
        </w:rPr>
        <w:t>W</w:t>
      </w:r>
      <w:r w:rsidR="00DD7EF1">
        <w:rPr>
          <w:b/>
          <w:bCs/>
          <w:iCs w:val="0"/>
        </w:rPr>
        <w:t>.</w:t>
      </w:r>
    </w:p>
    <w:p w14:paraId="0417D2D9" w14:textId="77777777" w:rsidR="00EB3308" w:rsidRPr="00BC16E4" w:rsidRDefault="00EB3308" w:rsidP="000E2288">
      <w:pPr>
        <w:pStyle w:val="BodyText"/>
      </w:pPr>
      <w:r w:rsidRPr="00BC16E4">
        <w:t>Forrest Hills</w:t>
      </w:r>
      <w:r w:rsidR="00B42983">
        <w:fldChar w:fldCharType="begin"/>
      </w:r>
      <w:r w:rsidR="00B42983">
        <w:instrText xml:space="preserve"> XE "</w:instrText>
      </w:r>
      <w:r w:rsidR="00B42983" w:rsidRPr="00431EC0">
        <w:instrText>Forrest Hills</w:instrText>
      </w:r>
      <w:r w:rsidR="00B42983">
        <w:instrText xml:space="preserve">" </w:instrText>
      </w:r>
      <w:r w:rsidR="00B42983">
        <w:fldChar w:fldCharType="end"/>
      </w:r>
      <w:r w:rsidRPr="00BC16E4">
        <w:t>, Uranquinty</w:t>
      </w:r>
      <w:r w:rsidR="00B42983">
        <w:fldChar w:fldCharType="begin"/>
      </w:r>
      <w:r w:rsidR="00B42983">
        <w:instrText xml:space="preserve"> XE "</w:instrText>
      </w:r>
      <w:r w:rsidR="00B42983" w:rsidRPr="00D45486">
        <w:instrText>Uranquinty</w:instrText>
      </w:r>
      <w:r w:rsidR="00B42983">
        <w:instrText xml:space="preserve">" </w:instrText>
      </w:r>
      <w:r w:rsidR="00B42983">
        <w:fldChar w:fldCharType="end"/>
      </w:r>
      <w:r w:rsidRPr="00BC16E4">
        <w:t xml:space="preserve"> (ex Wagga</w:t>
      </w:r>
      <w:r w:rsidR="00B42983">
        <w:fldChar w:fldCharType="begin"/>
      </w:r>
      <w:r w:rsidR="00B42983">
        <w:instrText xml:space="preserve"> XE "</w:instrText>
      </w:r>
      <w:r w:rsidR="00B42983" w:rsidRPr="00805CBA">
        <w:instrText>Wagga</w:instrText>
      </w:r>
      <w:r w:rsidR="00B42983">
        <w:instrText xml:space="preserve">" </w:instrText>
      </w:r>
      <w:r w:rsidR="00B42983">
        <w:fldChar w:fldCharType="end"/>
      </w:r>
      <w:r w:rsidRPr="00BC16E4">
        <w:t>)</w:t>
      </w:r>
    </w:p>
    <w:p w14:paraId="21008EF9" w14:textId="3828C93E" w:rsidR="00EB3308" w:rsidRPr="009340CD" w:rsidRDefault="00EB3308" w:rsidP="009340CD">
      <w:pPr>
        <w:pStyle w:val="BodyText"/>
        <w:rPr>
          <w:b/>
          <w:bCs/>
          <w:iCs w:val="0"/>
        </w:rPr>
      </w:pPr>
      <w:r w:rsidRPr="009340CD">
        <w:rPr>
          <w:b/>
          <w:bCs/>
          <w:iCs w:val="0"/>
        </w:rPr>
        <w:t>Vic</w:t>
      </w:r>
      <w:r w:rsidR="00DD7EF1" w:rsidRPr="009340CD">
        <w:rPr>
          <w:b/>
          <w:bCs/>
          <w:iCs w:val="0"/>
        </w:rPr>
        <w:t>.</w:t>
      </w:r>
    </w:p>
    <w:p w14:paraId="2D79AC84" w14:textId="77777777" w:rsidR="00EB3308" w:rsidRPr="00BC16E4" w:rsidRDefault="00EB3308" w:rsidP="000E2288">
      <w:pPr>
        <w:pStyle w:val="BodyText"/>
      </w:pPr>
      <w:r w:rsidRPr="00BC16E4">
        <w:t>Bairnsdale</w:t>
      </w:r>
      <w:r w:rsidR="00B42983">
        <w:fldChar w:fldCharType="begin"/>
      </w:r>
      <w:r w:rsidR="00B42983">
        <w:instrText xml:space="preserve"> XE "</w:instrText>
      </w:r>
      <w:r w:rsidR="00B42983" w:rsidRPr="0082500D">
        <w:instrText>Bairnsdale</w:instrText>
      </w:r>
      <w:r w:rsidR="00B42983">
        <w:instrText xml:space="preserve">" </w:instrText>
      </w:r>
      <w:r w:rsidR="00B42983">
        <w:fldChar w:fldCharType="end"/>
      </w:r>
      <w:r w:rsidRPr="00BC16E4">
        <w:t>, Ballarat</w:t>
      </w:r>
      <w:r w:rsidR="00B42983">
        <w:fldChar w:fldCharType="begin"/>
      </w:r>
      <w:r w:rsidR="00B42983">
        <w:instrText xml:space="preserve"> XE "</w:instrText>
      </w:r>
      <w:r w:rsidR="00B42983" w:rsidRPr="00326497">
        <w:instrText>Ballarat</w:instrText>
      </w:r>
      <w:r w:rsidR="00B42983">
        <w:instrText xml:space="preserve">" </w:instrText>
      </w:r>
      <w:r w:rsidR="00B42983">
        <w:fldChar w:fldCharType="end"/>
      </w:r>
      <w:r w:rsidRPr="00BC16E4">
        <w:t>, Benalla</w:t>
      </w:r>
      <w:r w:rsidR="00B42983">
        <w:fldChar w:fldCharType="begin"/>
      </w:r>
      <w:r w:rsidR="00B42983">
        <w:instrText xml:space="preserve"> XE "</w:instrText>
      </w:r>
      <w:r w:rsidR="00B42983" w:rsidRPr="00E45338">
        <w:instrText>Benalla</w:instrText>
      </w:r>
      <w:r w:rsidR="00B42983">
        <w:instrText xml:space="preserve">" </w:instrText>
      </w:r>
      <w:r w:rsidR="00B42983">
        <w:fldChar w:fldCharType="end"/>
      </w:r>
      <w:r w:rsidRPr="00BC16E4">
        <w:t>, Cressy</w:t>
      </w:r>
      <w:r w:rsidR="00B42983">
        <w:fldChar w:fldCharType="begin"/>
      </w:r>
      <w:r w:rsidR="00B42983">
        <w:instrText xml:space="preserve"> XE "</w:instrText>
      </w:r>
      <w:r w:rsidR="00B42983" w:rsidRPr="001C7E9F">
        <w:instrText>Cressy</w:instrText>
      </w:r>
      <w:r w:rsidR="00B42983">
        <w:instrText xml:space="preserve">" </w:instrText>
      </w:r>
      <w:r w:rsidR="00B42983">
        <w:fldChar w:fldCharType="end"/>
      </w:r>
      <w:r w:rsidRPr="00BC16E4">
        <w:t>, Deniliquin</w:t>
      </w:r>
      <w:r w:rsidR="00B42983">
        <w:fldChar w:fldCharType="begin"/>
      </w:r>
      <w:r w:rsidR="00B42983">
        <w:instrText xml:space="preserve"> XE "</w:instrText>
      </w:r>
      <w:r w:rsidR="00B42983" w:rsidRPr="00300906">
        <w:instrText>Deniliquin</w:instrText>
      </w:r>
      <w:r w:rsidR="00B42983">
        <w:instrText xml:space="preserve">" </w:instrText>
      </w:r>
      <w:r w:rsidR="00B42983">
        <w:fldChar w:fldCharType="end"/>
      </w:r>
      <w:r w:rsidRPr="00BC16E4">
        <w:t>, Essendon</w:t>
      </w:r>
      <w:r w:rsidR="00B42983">
        <w:fldChar w:fldCharType="begin"/>
      </w:r>
      <w:r w:rsidR="00B42983">
        <w:instrText xml:space="preserve"> XE "</w:instrText>
      </w:r>
      <w:r w:rsidR="00B42983" w:rsidRPr="00507CE3">
        <w:instrText>Essendon</w:instrText>
      </w:r>
      <w:r w:rsidR="00B42983">
        <w:instrText xml:space="preserve">" </w:instrText>
      </w:r>
      <w:r w:rsidR="00B42983">
        <w:fldChar w:fldCharType="end"/>
      </w:r>
      <w:r w:rsidRPr="00BC16E4">
        <w:t>, Fulham</w:t>
      </w:r>
      <w:r w:rsidR="00B42983">
        <w:fldChar w:fldCharType="begin"/>
      </w:r>
      <w:r w:rsidR="00B42983">
        <w:instrText xml:space="preserve"> XE "</w:instrText>
      </w:r>
      <w:r w:rsidR="00B42983" w:rsidRPr="00E434D0">
        <w:instrText>Fulham</w:instrText>
      </w:r>
      <w:r w:rsidR="00B42983">
        <w:instrText xml:space="preserve">" </w:instrText>
      </w:r>
      <w:r w:rsidR="00B42983">
        <w:fldChar w:fldCharType="end"/>
      </w:r>
      <w:r w:rsidRPr="00BC16E4">
        <w:t>, Geelong</w:t>
      </w:r>
      <w:r w:rsidR="00B42983">
        <w:fldChar w:fldCharType="begin"/>
      </w:r>
      <w:r w:rsidR="00B42983">
        <w:instrText xml:space="preserve"> XE "</w:instrText>
      </w:r>
      <w:r w:rsidR="00B42983" w:rsidRPr="00E434D0">
        <w:instrText>Geelong</w:instrText>
      </w:r>
      <w:r w:rsidR="00B42983">
        <w:instrText xml:space="preserve">" </w:instrText>
      </w:r>
      <w:r w:rsidR="00B42983">
        <w:fldChar w:fldCharType="end"/>
      </w:r>
      <w:r w:rsidRPr="00BC16E4">
        <w:t xml:space="preserve"> (Little River</w:t>
      </w:r>
      <w:r w:rsidR="00B42983">
        <w:fldChar w:fldCharType="begin"/>
      </w:r>
      <w:r w:rsidR="00B42983">
        <w:instrText xml:space="preserve"> XE "</w:instrText>
      </w:r>
      <w:r w:rsidR="00B42983" w:rsidRPr="00B1618C">
        <w:instrText>Little River</w:instrText>
      </w:r>
      <w:r w:rsidR="00B42983">
        <w:instrText xml:space="preserve">" </w:instrText>
      </w:r>
      <w:r w:rsidR="00B42983">
        <w:fldChar w:fldCharType="end"/>
      </w:r>
      <w:r w:rsidRPr="00BC16E4">
        <w:t xml:space="preserve"> &amp; Lara</w:t>
      </w:r>
      <w:r w:rsidR="00B42983">
        <w:fldChar w:fldCharType="begin"/>
      </w:r>
      <w:r w:rsidR="00B42983">
        <w:instrText xml:space="preserve"> XE "</w:instrText>
      </w:r>
      <w:r w:rsidR="00B42983" w:rsidRPr="00140CDE">
        <w:instrText>Lara</w:instrText>
      </w:r>
      <w:r w:rsidR="00B42983">
        <w:instrText xml:space="preserve">" </w:instrText>
      </w:r>
      <w:r w:rsidR="00B42983">
        <w:fldChar w:fldCharType="end"/>
      </w:r>
      <w:r w:rsidRPr="00BC16E4">
        <w:t>), Hamilton</w:t>
      </w:r>
      <w:r w:rsidR="00B42983">
        <w:fldChar w:fldCharType="begin"/>
      </w:r>
      <w:r w:rsidR="00B42983">
        <w:instrText xml:space="preserve"> XE "</w:instrText>
      </w:r>
      <w:r w:rsidR="00B42983" w:rsidRPr="005A71F5">
        <w:instrText>Hamilton</w:instrText>
      </w:r>
      <w:r w:rsidR="00B42983">
        <w:instrText xml:space="preserve">" </w:instrText>
      </w:r>
      <w:r w:rsidR="00B42983">
        <w:fldChar w:fldCharType="end"/>
      </w:r>
      <w:r w:rsidRPr="00BC16E4">
        <w:t>, Lake Boga</w:t>
      </w:r>
      <w:r w:rsidR="00B42983">
        <w:fldChar w:fldCharType="begin"/>
      </w:r>
      <w:r w:rsidR="00B42983">
        <w:instrText xml:space="preserve"> XE "</w:instrText>
      </w:r>
      <w:r w:rsidR="00B42983" w:rsidRPr="00103488">
        <w:instrText>Lake Boga</w:instrText>
      </w:r>
      <w:r w:rsidR="00B42983">
        <w:instrText xml:space="preserve">" </w:instrText>
      </w:r>
      <w:r w:rsidR="00B42983">
        <w:fldChar w:fldCharType="end"/>
      </w:r>
      <w:r w:rsidRPr="00BC16E4">
        <w:t xml:space="preserve">, </w:t>
      </w:r>
      <w:r w:rsidRPr="00BC16E4">
        <w:rPr>
          <w:strike/>
        </w:rPr>
        <w:t>Leongatha</w:t>
      </w:r>
      <w:r w:rsidR="00B42983">
        <w:rPr>
          <w:strike/>
        </w:rPr>
        <w:fldChar w:fldCharType="begin"/>
      </w:r>
      <w:r w:rsidR="00B42983">
        <w:instrText xml:space="preserve"> XE "</w:instrText>
      </w:r>
      <w:r w:rsidR="00B42983" w:rsidRPr="000E6281">
        <w:rPr>
          <w:strike/>
        </w:rPr>
        <w:instrText>Leongatha</w:instrText>
      </w:r>
      <w:r w:rsidR="00B42983">
        <w:instrText xml:space="preserve">" </w:instrText>
      </w:r>
      <w:r w:rsidR="00B42983">
        <w:rPr>
          <w:strike/>
        </w:rPr>
        <w:fldChar w:fldCharType="end"/>
      </w:r>
      <w:r w:rsidRPr="00BC16E4">
        <w:t xml:space="preserve"> Laverton</w:t>
      </w:r>
      <w:r w:rsidR="00B42983">
        <w:fldChar w:fldCharType="begin"/>
      </w:r>
      <w:r w:rsidR="00B42983">
        <w:instrText xml:space="preserve"> XE "</w:instrText>
      </w:r>
      <w:r w:rsidR="00B42983" w:rsidRPr="00AC7CCD">
        <w:instrText>Laverton</w:instrText>
      </w:r>
      <w:r w:rsidR="00B42983">
        <w:instrText xml:space="preserve">" </w:instrText>
      </w:r>
      <w:r w:rsidR="00B42983">
        <w:fldChar w:fldCharType="end"/>
      </w:r>
      <w:r w:rsidRPr="00BC16E4">
        <w:t xml:space="preserve">, </w:t>
      </w:r>
      <w:r w:rsidRPr="00BC16E4">
        <w:rPr>
          <w:strike/>
        </w:rPr>
        <w:t>Mallacoota</w:t>
      </w:r>
      <w:r w:rsidR="00B42983">
        <w:rPr>
          <w:strike/>
        </w:rPr>
        <w:fldChar w:fldCharType="begin"/>
      </w:r>
      <w:r w:rsidR="00B42983">
        <w:instrText xml:space="preserve"> XE "</w:instrText>
      </w:r>
      <w:r w:rsidR="00B42983" w:rsidRPr="005D1707">
        <w:rPr>
          <w:strike/>
        </w:rPr>
        <w:instrText>Mallacoota</w:instrText>
      </w:r>
      <w:r w:rsidR="00B42983">
        <w:instrText xml:space="preserve">" </w:instrText>
      </w:r>
      <w:r w:rsidR="00B42983">
        <w:rPr>
          <w:strike/>
        </w:rPr>
        <w:fldChar w:fldCharType="end"/>
      </w:r>
      <w:r w:rsidRPr="00BC16E4">
        <w:t>, Mildura</w:t>
      </w:r>
      <w:r w:rsidR="00B42983">
        <w:fldChar w:fldCharType="begin"/>
      </w:r>
      <w:r w:rsidR="00B42983">
        <w:instrText xml:space="preserve"> XE "</w:instrText>
      </w:r>
      <w:r w:rsidR="00B42983" w:rsidRPr="00924CCA">
        <w:instrText>Mildura</w:instrText>
      </w:r>
      <w:r w:rsidR="00B42983">
        <w:instrText xml:space="preserve">" </w:instrText>
      </w:r>
      <w:r w:rsidR="00B42983">
        <w:fldChar w:fldCharType="end"/>
      </w:r>
      <w:r w:rsidRPr="00BC16E4">
        <w:t>, Nhill</w:t>
      </w:r>
      <w:r w:rsidR="00B42983">
        <w:fldChar w:fldCharType="begin"/>
      </w:r>
      <w:r w:rsidR="00B42983">
        <w:instrText xml:space="preserve"> XE "</w:instrText>
      </w:r>
      <w:r w:rsidR="00B42983" w:rsidRPr="00E83998">
        <w:instrText>Nhill</w:instrText>
      </w:r>
      <w:r w:rsidR="00B42983">
        <w:instrText xml:space="preserve">" </w:instrText>
      </w:r>
      <w:r w:rsidR="00B42983">
        <w:fldChar w:fldCharType="end"/>
      </w:r>
      <w:r w:rsidRPr="00BC16E4">
        <w:t>, Pt. Cook</w:t>
      </w:r>
      <w:r w:rsidR="00B42983">
        <w:fldChar w:fldCharType="begin"/>
      </w:r>
      <w:r w:rsidR="00B42983">
        <w:instrText xml:space="preserve"> XE "</w:instrText>
      </w:r>
      <w:r w:rsidR="00B42983" w:rsidRPr="00270633">
        <w:instrText>Pt. Cook</w:instrText>
      </w:r>
      <w:r w:rsidR="00B42983">
        <w:instrText xml:space="preserve">" </w:instrText>
      </w:r>
      <w:r w:rsidR="00B42983">
        <w:fldChar w:fldCharType="end"/>
      </w:r>
      <w:r w:rsidRPr="00BC16E4">
        <w:t>, Sale</w:t>
      </w:r>
      <w:r w:rsidR="00B42983">
        <w:fldChar w:fldCharType="begin"/>
      </w:r>
      <w:r w:rsidR="00B42983">
        <w:instrText xml:space="preserve"> XE "</w:instrText>
      </w:r>
      <w:r w:rsidR="00B42983" w:rsidRPr="009A2B96">
        <w:instrText>Sale</w:instrText>
      </w:r>
      <w:r w:rsidR="00B42983">
        <w:instrText xml:space="preserve">" </w:instrText>
      </w:r>
      <w:r w:rsidR="00B42983">
        <w:fldChar w:fldCharType="end"/>
      </w:r>
      <w:r w:rsidRPr="00BC16E4">
        <w:t>, Swan Hill,</w:t>
      </w:r>
      <w:r w:rsidR="00B42983">
        <w:fldChar w:fldCharType="begin"/>
      </w:r>
      <w:r w:rsidR="00B42983">
        <w:instrText xml:space="preserve"> XE "</w:instrText>
      </w:r>
      <w:r w:rsidR="00B42983" w:rsidRPr="00092991">
        <w:instrText>Swan Hill</w:instrText>
      </w:r>
      <w:r w:rsidR="00B42983">
        <w:instrText xml:space="preserve">" </w:instrText>
      </w:r>
      <w:r w:rsidR="00B42983">
        <w:fldChar w:fldCharType="end"/>
      </w:r>
      <w:r w:rsidRPr="00BC16E4">
        <w:t xml:space="preserve"> Tocumwal</w:t>
      </w:r>
      <w:r w:rsidR="00B42983">
        <w:fldChar w:fldCharType="begin"/>
      </w:r>
      <w:r w:rsidR="00B42983">
        <w:instrText xml:space="preserve"> XE "</w:instrText>
      </w:r>
      <w:r w:rsidR="00B42983" w:rsidRPr="0069109C">
        <w:instrText>Tocumwal</w:instrText>
      </w:r>
      <w:r w:rsidR="00B42983">
        <w:instrText xml:space="preserve">" </w:instrText>
      </w:r>
      <w:r w:rsidR="00B42983">
        <w:fldChar w:fldCharType="end"/>
      </w:r>
      <w:r w:rsidRPr="00BC16E4">
        <w:t xml:space="preserve"> (ex IAFD 73</w:t>
      </w:r>
      <w:r w:rsidR="00B42983">
        <w:fldChar w:fldCharType="begin"/>
      </w:r>
      <w:r w:rsidR="00B42983">
        <w:instrText xml:space="preserve"> XE "</w:instrText>
      </w:r>
      <w:r w:rsidR="00B42983" w:rsidRPr="004E5409">
        <w:instrText>IAFD 73</w:instrText>
      </w:r>
      <w:r w:rsidR="00B42983">
        <w:instrText xml:space="preserve">" </w:instrText>
      </w:r>
      <w:r w:rsidR="00B42983">
        <w:fldChar w:fldCharType="end"/>
      </w:r>
      <w:r w:rsidRPr="00BC16E4">
        <w:t xml:space="preserve">), </w:t>
      </w:r>
      <w:r w:rsidR="00B06A75" w:rsidRPr="00BC16E4">
        <w:rPr>
          <w:strike/>
        </w:rPr>
        <w:t>Warrnambool</w:t>
      </w:r>
      <w:r w:rsidR="00B42983">
        <w:rPr>
          <w:strike/>
        </w:rPr>
        <w:fldChar w:fldCharType="begin"/>
      </w:r>
      <w:r w:rsidR="00B42983">
        <w:instrText xml:space="preserve"> XE "</w:instrText>
      </w:r>
      <w:r w:rsidR="00B42983" w:rsidRPr="00755953">
        <w:rPr>
          <w:strike/>
        </w:rPr>
        <w:instrText>Warrnambool</w:instrText>
      </w:r>
      <w:r w:rsidR="00B42983">
        <w:instrText xml:space="preserve">" </w:instrText>
      </w:r>
      <w:r w:rsidR="00B42983">
        <w:rPr>
          <w:strike/>
        </w:rPr>
        <w:fldChar w:fldCharType="end"/>
      </w:r>
      <w:r w:rsidRPr="00BC16E4">
        <w:t>, Yanakie</w:t>
      </w:r>
      <w:r w:rsidR="00B42983">
        <w:fldChar w:fldCharType="begin"/>
      </w:r>
      <w:r w:rsidR="00B42983">
        <w:instrText xml:space="preserve"> XE "</w:instrText>
      </w:r>
      <w:r w:rsidR="00B42983" w:rsidRPr="00D93932">
        <w:instrText>Yanakie</w:instrText>
      </w:r>
      <w:r w:rsidR="00B42983">
        <w:instrText xml:space="preserve">" </w:instrText>
      </w:r>
      <w:r w:rsidR="00B42983">
        <w:fldChar w:fldCharType="end"/>
      </w:r>
      <w:r w:rsidRPr="00BC16E4">
        <w:t xml:space="preserve"> (see Leongatha</w:t>
      </w:r>
      <w:r w:rsidR="00B42983">
        <w:fldChar w:fldCharType="begin"/>
      </w:r>
      <w:r w:rsidR="00B42983">
        <w:instrText xml:space="preserve"> XE "</w:instrText>
      </w:r>
      <w:r w:rsidR="00B42983" w:rsidRPr="004172B9">
        <w:instrText>Leongatha</w:instrText>
      </w:r>
      <w:r w:rsidR="00B42983">
        <w:instrText xml:space="preserve">" </w:instrText>
      </w:r>
      <w:r w:rsidR="00B42983">
        <w:fldChar w:fldCharType="end"/>
      </w:r>
      <w:r w:rsidRPr="00BC16E4">
        <w:t>)</w:t>
      </w:r>
    </w:p>
    <w:p w14:paraId="2FDC176D" w14:textId="77777777" w:rsidR="00EB3308" w:rsidRPr="00BC16E4" w:rsidRDefault="00EB3308" w:rsidP="000E2288">
      <w:pPr>
        <w:pStyle w:val="BodyText"/>
      </w:pPr>
      <w:r w:rsidRPr="00BC16E4">
        <w:t>Bass Strait</w:t>
      </w:r>
      <w:r w:rsidR="00B42983">
        <w:fldChar w:fldCharType="begin"/>
      </w:r>
      <w:r w:rsidR="00B42983">
        <w:instrText xml:space="preserve"> XE "</w:instrText>
      </w:r>
      <w:r w:rsidR="00B42983" w:rsidRPr="00086646">
        <w:instrText>Bass Strait</w:instrText>
      </w:r>
      <w:r w:rsidR="00B42983">
        <w:instrText xml:space="preserve">" </w:instrText>
      </w:r>
      <w:r w:rsidR="00B42983">
        <w:fldChar w:fldCharType="end"/>
      </w:r>
      <w:r w:rsidRPr="00BC16E4">
        <w:tab/>
        <w:t xml:space="preserve"> Currie</w:t>
      </w:r>
      <w:r w:rsidR="00B42983">
        <w:fldChar w:fldCharType="begin"/>
      </w:r>
      <w:r w:rsidR="00B42983">
        <w:instrText xml:space="preserve"> XE "</w:instrText>
      </w:r>
      <w:r w:rsidR="00B42983" w:rsidRPr="00C43FED">
        <w:instrText>Currie</w:instrText>
      </w:r>
      <w:r w:rsidR="00B42983">
        <w:instrText xml:space="preserve">" </w:instrText>
      </w:r>
      <w:r w:rsidR="00B42983">
        <w:fldChar w:fldCharType="end"/>
      </w:r>
      <w:r w:rsidRPr="00BC16E4">
        <w:t xml:space="preserve"> (King Is.</w:t>
      </w:r>
      <w:r w:rsidR="00B42983">
        <w:fldChar w:fldCharType="begin"/>
      </w:r>
      <w:r w:rsidR="00B42983">
        <w:instrText xml:space="preserve"> XE "</w:instrText>
      </w:r>
      <w:r w:rsidR="00B42983" w:rsidRPr="009D76D4">
        <w:instrText>King Is.</w:instrText>
      </w:r>
      <w:r w:rsidR="00B42983">
        <w:instrText xml:space="preserve">" </w:instrText>
      </w:r>
      <w:r w:rsidR="00B42983">
        <w:fldChar w:fldCharType="end"/>
      </w:r>
      <w:r w:rsidRPr="00BC16E4">
        <w:t>), Whitemark</w:t>
      </w:r>
      <w:r w:rsidR="00B42983">
        <w:fldChar w:fldCharType="begin"/>
      </w:r>
      <w:r w:rsidR="00B42983">
        <w:instrText xml:space="preserve"> XE "</w:instrText>
      </w:r>
      <w:r w:rsidR="00B42983" w:rsidRPr="00FF75FC">
        <w:instrText>Whitemark</w:instrText>
      </w:r>
      <w:r w:rsidR="00B42983">
        <w:instrText xml:space="preserve">" </w:instrText>
      </w:r>
      <w:r w:rsidR="00B42983">
        <w:fldChar w:fldCharType="end"/>
      </w:r>
      <w:r w:rsidRPr="00BC16E4">
        <w:t xml:space="preserve"> (Flinders Is.</w:t>
      </w:r>
      <w:r w:rsidR="00B42983">
        <w:fldChar w:fldCharType="begin"/>
      </w:r>
      <w:r w:rsidR="00B42983">
        <w:instrText xml:space="preserve"> XE "</w:instrText>
      </w:r>
      <w:r w:rsidR="00B42983" w:rsidRPr="00DF1621">
        <w:instrText>Flinders Is.</w:instrText>
      </w:r>
      <w:r w:rsidR="00B42983">
        <w:instrText xml:space="preserve">" </w:instrText>
      </w:r>
      <w:r w:rsidR="00B42983">
        <w:fldChar w:fldCharType="end"/>
      </w:r>
      <w:r w:rsidRPr="00BC16E4">
        <w:t>)</w:t>
      </w:r>
    </w:p>
    <w:p w14:paraId="297B716A" w14:textId="77777777" w:rsidR="00EB3308" w:rsidRPr="00BC16E4" w:rsidRDefault="00EB3308" w:rsidP="00EB3308">
      <w:pPr>
        <w:pStyle w:val="Heading2"/>
        <w:rPr>
          <w:sz w:val="22"/>
          <w:szCs w:val="22"/>
        </w:rPr>
      </w:pPr>
      <w:r w:rsidRPr="00BC16E4">
        <w:rPr>
          <w:sz w:val="22"/>
          <w:szCs w:val="22"/>
        </w:rPr>
        <w:t>Shell Co</w:t>
      </w:r>
      <w:r w:rsidR="00BF2DF2">
        <w:rPr>
          <w:sz w:val="22"/>
          <w:szCs w:val="22"/>
        </w:rPr>
        <w:t>mpany</w:t>
      </w:r>
      <w:r w:rsidR="008730C3">
        <w:rPr>
          <w:sz w:val="22"/>
          <w:szCs w:val="22"/>
        </w:rPr>
        <w:fldChar w:fldCharType="begin"/>
      </w:r>
      <w:r w:rsidR="008730C3">
        <w:instrText xml:space="preserve"> XE "</w:instrText>
      </w:r>
      <w:r w:rsidR="008730C3" w:rsidRPr="00307875">
        <w:instrText>Shell Company</w:instrText>
      </w:r>
      <w:r w:rsidR="008730C3">
        <w:instrText xml:space="preserve">" </w:instrText>
      </w:r>
      <w:r w:rsidR="008730C3">
        <w:rPr>
          <w:sz w:val="22"/>
          <w:szCs w:val="22"/>
        </w:rPr>
        <w:fldChar w:fldCharType="end"/>
      </w:r>
      <w:r w:rsidR="00BF2DF2">
        <w:rPr>
          <w:sz w:val="22"/>
          <w:szCs w:val="22"/>
        </w:rPr>
        <w:t xml:space="preserve"> of Australia</w:t>
      </w:r>
      <w:r w:rsidRPr="00BC16E4">
        <w:rPr>
          <w:sz w:val="22"/>
          <w:szCs w:val="22"/>
        </w:rPr>
        <w:t>.</w:t>
      </w:r>
    </w:p>
    <w:p w14:paraId="7FBAA78D" w14:textId="77777777" w:rsidR="00EB3308" w:rsidRPr="00BC16E4" w:rsidRDefault="00EB3308" w:rsidP="000E2288">
      <w:pPr>
        <w:pStyle w:val="BodyText"/>
      </w:pPr>
      <w:r w:rsidRPr="00BC16E4">
        <w:rPr>
          <w:b/>
        </w:rPr>
        <w:t>Vic</w:t>
      </w:r>
      <w:r w:rsidRPr="00BC16E4">
        <w:tab/>
        <w:t>Essendon</w:t>
      </w:r>
      <w:r w:rsidR="00B42983">
        <w:fldChar w:fldCharType="begin"/>
      </w:r>
      <w:r w:rsidR="00B42983">
        <w:instrText xml:space="preserve"> XE "</w:instrText>
      </w:r>
      <w:r w:rsidR="00B42983" w:rsidRPr="007508F6">
        <w:instrText>Essendon</w:instrText>
      </w:r>
      <w:r w:rsidR="00B42983">
        <w:instrText xml:space="preserve">" </w:instrText>
      </w:r>
      <w:r w:rsidR="00B42983">
        <w:fldChar w:fldCharType="end"/>
      </w:r>
    </w:p>
    <w:p w14:paraId="36BAC755" w14:textId="162E9DF6" w:rsidR="00EB3308" w:rsidRPr="00BC16E4" w:rsidRDefault="00EB3308" w:rsidP="000E2288">
      <w:pPr>
        <w:pStyle w:val="BodyText"/>
        <w:rPr>
          <w:sz w:val="22"/>
          <w:szCs w:val="22"/>
        </w:rPr>
      </w:pPr>
      <w:r w:rsidRPr="00BC16E4">
        <w:rPr>
          <w:b/>
          <w:sz w:val="22"/>
          <w:szCs w:val="22"/>
        </w:rPr>
        <w:lastRenderedPageBreak/>
        <w:t>N</w:t>
      </w:r>
      <w:r w:rsidR="009340CD">
        <w:rPr>
          <w:b/>
          <w:sz w:val="22"/>
          <w:szCs w:val="22"/>
        </w:rPr>
        <w:t>.</w:t>
      </w:r>
      <w:r w:rsidRPr="00BC16E4">
        <w:rPr>
          <w:b/>
          <w:sz w:val="22"/>
          <w:szCs w:val="22"/>
        </w:rPr>
        <w:t>S</w:t>
      </w:r>
      <w:r w:rsidR="009340CD">
        <w:rPr>
          <w:b/>
          <w:sz w:val="22"/>
          <w:szCs w:val="22"/>
        </w:rPr>
        <w:t>.</w:t>
      </w:r>
      <w:r w:rsidRPr="00BC16E4">
        <w:rPr>
          <w:b/>
          <w:sz w:val="22"/>
          <w:szCs w:val="22"/>
        </w:rPr>
        <w:t>W</w:t>
      </w:r>
      <w:r w:rsidR="009340CD">
        <w:rPr>
          <w:b/>
          <w:sz w:val="22"/>
          <w:szCs w:val="22"/>
        </w:rPr>
        <w:t>.</w:t>
      </w:r>
    </w:p>
    <w:p w14:paraId="367DCC24" w14:textId="77777777" w:rsidR="00EB3308" w:rsidRPr="00BC16E4" w:rsidRDefault="00906E05" w:rsidP="000E2288">
      <w:pPr>
        <w:pStyle w:val="BodyText"/>
      </w:pPr>
      <w:r>
        <w:t xml:space="preserve">HMAS </w:t>
      </w:r>
      <w:r w:rsidR="00EB3308" w:rsidRPr="00BC16E4">
        <w:t>Sydney</w:t>
      </w:r>
      <w:r w:rsidR="00B42983">
        <w:fldChar w:fldCharType="begin"/>
      </w:r>
      <w:r w:rsidR="00B42983">
        <w:instrText xml:space="preserve"> XE "</w:instrText>
      </w:r>
      <w:r w:rsidR="00B42983" w:rsidRPr="001F6A45">
        <w:instrText>HMAS Sydney</w:instrText>
      </w:r>
      <w:r w:rsidR="00B42983">
        <w:instrText xml:space="preserve">" </w:instrText>
      </w:r>
      <w:r w:rsidR="00B42983">
        <w:fldChar w:fldCharType="end"/>
      </w:r>
      <w:r w:rsidR="00EB3308" w:rsidRPr="00BC16E4">
        <w:t xml:space="preserve"> (</w:t>
      </w:r>
      <w:r>
        <w:t>RAN</w:t>
      </w:r>
      <w:r w:rsidR="00B42983">
        <w:fldChar w:fldCharType="begin"/>
      </w:r>
      <w:r w:rsidR="00B42983">
        <w:instrText xml:space="preserve"> XE "</w:instrText>
      </w:r>
      <w:r w:rsidR="00B42983" w:rsidRPr="00D74EA8">
        <w:instrText>RAN</w:instrText>
      </w:r>
      <w:r w:rsidR="00B42983">
        <w:instrText xml:space="preserve">" </w:instrText>
      </w:r>
      <w:r w:rsidR="00B42983">
        <w:fldChar w:fldCharType="end"/>
      </w:r>
      <w:r w:rsidR="00EB3308" w:rsidRPr="00BC16E4">
        <w:t>), Bourke</w:t>
      </w:r>
      <w:r w:rsidR="00B42983">
        <w:fldChar w:fldCharType="begin"/>
      </w:r>
      <w:r w:rsidR="00B42983">
        <w:instrText xml:space="preserve"> XE "</w:instrText>
      </w:r>
      <w:r w:rsidR="00B42983" w:rsidRPr="00534573">
        <w:instrText>Bourke</w:instrText>
      </w:r>
      <w:r w:rsidR="00B42983">
        <w:instrText xml:space="preserve">" </w:instrText>
      </w:r>
      <w:r w:rsidR="00B42983">
        <w:fldChar w:fldCharType="end"/>
      </w:r>
      <w:r w:rsidR="00EB3308" w:rsidRPr="00BC16E4">
        <w:t>, Camden</w:t>
      </w:r>
      <w:r w:rsidR="00B42983">
        <w:fldChar w:fldCharType="begin"/>
      </w:r>
      <w:r w:rsidR="00B42983">
        <w:instrText xml:space="preserve"> XE "</w:instrText>
      </w:r>
      <w:r w:rsidR="00B42983" w:rsidRPr="00937E85">
        <w:instrText>Camden</w:instrText>
      </w:r>
      <w:r w:rsidR="00B42983">
        <w:instrText xml:space="preserve">" </w:instrText>
      </w:r>
      <w:r w:rsidR="00B42983">
        <w:fldChar w:fldCharType="end"/>
      </w:r>
      <w:r w:rsidR="00EB3308" w:rsidRPr="00BC16E4">
        <w:t>, Coffs Harbour</w:t>
      </w:r>
      <w:r w:rsidR="00B42983">
        <w:fldChar w:fldCharType="begin"/>
      </w:r>
      <w:r w:rsidR="00B42983">
        <w:instrText xml:space="preserve"> XE "</w:instrText>
      </w:r>
      <w:r w:rsidR="00B42983" w:rsidRPr="00F11B8C">
        <w:instrText>Coffs Harbour</w:instrText>
      </w:r>
      <w:r w:rsidR="00B42983">
        <w:instrText xml:space="preserve">" </w:instrText>
      </w:r>
      <w:r w:rsidR="00B42983">
        <w:fldChar w:fldCharType="end"/>
      </w:r>
      <w:r w:rsidR="00EB3308" w:rsidRPr="00BC16E4">
        <w:t>, Cootamundra</w:t>
      </w:r>
      <w:r w:rsidR="00B42983">
        <w:fldChar w:fldCharType="begin"/>
      </w:r>
      <w:r w:rsidR="00B42983">
        <w:instrText xml:space="preserve"> XE "</w:instrText>
      </w:r>
      <w:r w:rsidR="00B42983" w:rsidRPr="00C452D3">
        <w:instrText>Cootamundra</w:instrText>
      </w:r>
      <w:r w:rsidR="00B42983">
        <w:instrText xml:space="preserve">" </w:instrText>
      </w:r>
      <w:r w:rsidR="00B42983">
        <w:fldChar w:fldCharType="end"/>
      </w:r>
      <w:r w:rsidR="00EB3308" w:rsidRPr="00BC16E4">
        <w:t>, Dubbo,</w:t>
      </w:r>
      <w:r w:rsidR="00B42983">
        <w:fldChar w:fldCharType="begin"/>
      </w:r>
      <w:r w:rsidR="00B42983">
        <w:instrText xml:space="preserve"> XE "</w:instrText>
      </w:r>
      <w:r w:rsidR="00B42983" w:rsidRPr="00655C76">
        <w:instrText>Dubbo,</w:instrText>
      </w:r>
      <w:r w:rsidR="00B42983">
        <w:instrText xml:space="preserve">" </w:instrText>
      </w:r>
      <w:r w:rsidR="00B42983">
        <w:fldChar w:fldCharType="end"/>
      </w:r>
      <w:r w:rsidR="00EB3308" w:rsidRPr="00BC16E4">
        <w:t xml:space="preserve"> Evans </w:t>
      </w:r>
      <w:r w:rsidR="00B42983">
        <w:t>H</w:t>
      </w:r>
      <w:r w:rsidR="00EB3308" w:rsidRPr="00BC16E4">
        <w:t>ead</w:t>
      </w:r>
      <w:r w:rsidR="00B42983">
        <w:fldChar w:fldCharType="begin"/>
      </w:r>
      <w:r w:rsidR="00B42983">
        <w:instrText xml:space="preserve"> XE "</w:instrText>
      </w:r>
      <w:r w:rsidR="00B42983" w:rsidRPr="005840C7">
        <w:instrText>Evans Head</w:instrText>
      </w:r>
      <w:r w:rsidR="00B42983">
        <w:instrText xml:space="preserve">" </w:instrText>
      </w:r>
      <w:r w:rsidR="00B42983">
        <w:fldChar w:fldCharType="end"/>
      </w:r>
      <w:r w:rsidR="00EB3308" w:rsidRPr="00BC16E4">
        <w:t>, Eden</w:t>
      </w:r>
      <w:r w:rsidR="00B42983">
        <w:fldChar w:fldCharType="begin"/>
      </w:r>
      <w:r w:rsidR="00B42983">
        <w:instrText xml:space="preserve"> XE "</w:instrText>
      </w:r>
      <w:r w:rsidR="00B42983" w:rsidRPr="00870B03">
        <w:instrText>Eden</w:instrText>
      </w:r>
      <w:r w:rsidR="00B42983">
        <w:instrText xml:space="preserve">" </w:instrText>
      </w:r>
      <w:r w:rsidR="00B42983">
        <w:fldChar w:fldCharType="end"/>
      </w:r>
      <w:r w:rsidR="00EB3308" w:rsidRPr="00BC16E4">
        <w:t>, Hay</w:t>
      </w:r>
      <w:r w:rsidR="00B42983">
        <w:fldChar w:fldCharType="begin"/>
      </w:r>
      <w:r w:rsidR="00B42983">
        <w:instrText xml:space="preserve"> XE "</w:instrText>
      </w:r>
      <w:r w:rsidR="00B42983" w:rsidRPr="00843FED">
        <w:instrText>Hay</w:instrText>
      </w:r>
      <w:r w:rsidR="00B42983">
        <w:instrText xml:space="preserve">" </w:instrText>
      </w:r>
      <w:r w:rsidR="00B42983">
        <w:fldChar w:fldCharType="end"/>
      </w:r>
      <w:r w:rsidR="00EB3308" w:rsidRPr="00BC16E4">
        <w:t>, Mascot</w:t>
      </w:r>
      <w:r w:rsidR="00B42983">
        <w:fldChar w:fldCharType="begin"/>
      </w:r>
      <w:r w:rsidR="00B42983">
        <w:instrText xml:space="preserve"> XE "</w:instrText>
      </w:r>
      <w:r w:rsidR="00B42983" w:rsidRPr="00D10F4D">
        <w:instrText>Mascot</w:instrText>
      </w:r>
      <w:r w:rsidR="00B42983">
        <w:instrText xml:space="preserve">" </w:instrText>
      </w:r>
      <w:r w:rsidR="00B42983">
        <w:fldChar w:fldCharType="end"/>
      </w:r>
      <w:r w:rsidR="00EB3308" w:rsidRPr="00BC16E4">
        <w:t>, Jervis Bay</w:t>
      </w:r>
      <w:r w:rsidR="00B42983">
        <w:fldChar w:fldCharType="begin"/>
      </w:r>
      <w:r w:rsidR="00B42983">
        <w:instrText xml:space="preserve"> XE "</w:instrText>
      </w:r>
      <w:r w:rsidR="00B42983" w:rsidRPr="003E27F4">
        <w:instrText>Jervis Bay</w:instrText>
      </w:r>
      <w:r w:rsidR="00B42983">
        <w:instrText xml:space="preserve">" </w:instrText>
      </w:r>
      <w:r w:rsidR="00B42983">
        <w:fldChar w:fldCharType="end"/>
      </w:r>
      <w:r w:rsidR="00EB3308" w:rsidRPr="00BC16E4">
        <w:t>, Nabiac</w:t>
      </w:r>
      <w:r w:rsidR="00B42983">
        <w:fldChar w:fldCharType="begin"/>
      </w:r>
      <w:r w:rsidR="00B42983">
        <w:instrText xml:space="preserve"> XE "</w:instrText>
      </w:r>
      <w:r w:rsidR="00B42983" w:rsidRPr="00045CF4">
        <w:instrText>Nabiac</w:instrText>
      </w:r>
      <w:r w:rsidR="00B42983">
        <w:instrText xml:space="preserve">" </w:instrText>
      </w:r>
      <w:r w:rsidR="00B42983">
        <w:fldChar w:fldCharType="end"/>
      </w:r>
      <w:r w:rsidR="00EB3308" w:rsidRPr="00BC16E4">
        <w:t>, Narrandara</w:t>
      </w:r>
      <w:r w:rsidR="00B42983">
        <w:fldChar w:fldCharType="begin"/>
      </w:r>
      <w:r w:rsidR="00B42983">
        <w:instrText xml:space="preserve"> XE "</w:instrText>
      </w:r>
      <w:r w:rsidR="00B42983" w:rsidRPr="00664CEE">
        <w:instrText>Narrandara</w:instrText>
      </w:r>
      <w:r w:rsidR="00B42983">
        <w:instrText xml:space="preserve">" </w:instrText>
      </w:r>
      <w:r w:rsidR="00B42983">
        <w:fldChar w:fldCharType="end"/>
      </w:r>
      <w:r w:rsidR="00EB3308" w:rsidRPr="00BC16E4">
        <w:t>, Narromine</w:t>
      </w:r>
      <w:r w:rsidR="00B42983">
        <w:fldChar w:fldCharType="begin"/>
      </w:r>
      <w:r w:rsidR="00B42983">
        <w:instrText xml:space="preserve"> XE "</w:instrText>
      </w:r>
      <w:r w:rsidR="00B42983" w:rsidRPr="00106D2B">
        <w:instrText>Narromine</w:instrText>
      </w:r>
      <w:r w:rsidR="00B42983">
        <w:instrText xml:space="preserve">" </w:instrText>
      </w:r>
      <w:r w:rsidR="00B42983">
        <w:fldChar w:fldCharType="end"/>
      </w:r>
      <w:r w:rsidR="00EB3308" w:rsidRPr="00BC16E4">
        <w:t>, Nowra,</w:t>
      </w:r>
      <w:r w:rsidR="00B42983">
        <w:fldChar w:fldCharType="begin"/>
      </w:r>
      <w:r w:rsidR="00B42983">
        <w:instrText xml:space="preserve"> XE "</w:instrText>
      </w:r>
      <w:r w:rsidR="00B42983" w:rsidRPr="0080386B">
        <w:instrText>Nowra</w:instrText>
      </w:r>
      <w:r w:rsidR="00B42983">
        <w:instrText xml:space="preserve">" </w:instrText>
      </w:r>
      <w:r w:rsidR="00B42983">
        <w:fldChar w:fldCharType="end"/>
      </w:r>
      <w:r w:rsidR="00EB3308" w:rsidRPr="00BC16E4">
        <w:t xml:space="preserve"> Nyngan</w:t>
      </w:r>
      <w:r w:rsidR="0006730F">
        <w:fldChar w:fldCharType="begin"/>
      </w:r>
      <w:r w:rsidR="0006730F">
        <w:instrText xml:space="preserve"> XE "</w:instrText>
      </w:r>
      <w:r w:rsidR="0006730F" w:rsidRPr="00B8324C">
        <w:instrText>Nyngan</w:instrText>
      </w:r>
      <w:r w:rsidR="0006730F">
        <w:instrText xml:space="preserve">" </w:instrText>
      </w:r>
      <w:r w:rsidR="0006730F">
        <w:fldChar w:fldCharType="end"/>
      </w:r>
      <w:r w:rsidR="00EB3308" w:rsidRPr="00BC16E4">
        <w:t>, Parkes</w:t>
      </w:r>
      <w:r w:rsidR="0006730F">
        <w:fldChar w:fldCharType="begin"/>
      </w:r>
      <w:r w:rsidR="0006730F">
        <w:instrText xml:space="preserve"> XE "</w:instrText>
      </w:r>
      <w:r w:rsidR="0006730F" w:rsidRPr="00DB3B6F">
        <w:instrText>Parkes</w:instrText>
      </w:r>
      <w:r w:rsidR="0006730F">
        <w:instrText xml:space="preserve">" </w:instrText>
      </w:r>
      <w:r w:rsidR="0006730F">
        <w:fldChar w:fldCharType="end"/>
      </w:r>
      <w:r w:rsidR="00EB3308" w:rsidRPr="00BC16E4">
        <w:t>, Rathmines</w:t>
      </w:r>
      <w:r w:rsidR="0006730F">
        <w:fldChar w:fldCharType="begin"/>
      </w:r>
      <w:r w:rsidR="0006730F">
        <w:instrText xml:space="preserve"> XE "</w:instrText>
      </w:r>
      <w:r w:rsidR="0006730F" w:rsidRPr="008C510C">
        <w:instrText>Rathmines</w:instrText>
      </w:r>
      <w:r w:rsidR="0006730F">
        <w:instrText xml:space="preserve">" </w:instrText>
      </w:r>
      <w:r w:rsidR="0006730F">
        <w:fldChar w:fldCharType="end"/>
      </w:r>
      <w:r w:rsidR="00EB3308" w:rsidRPr="00BC16E4">
        <w:t>, Richmond</w:t>
      </w:r>
      <w:r w:rsidR="0006730F">
        <w:fldChar w:fldCharType="begin"/>
      </w:r>
      <w:r w:rsidR="0006730F">
        <w:instrText xml:space="preserve"> XE "</w:instrText>
      </w:r>
      <w:r w:rsidR="0006730F" w:rsidRPr="00AB0231">
        <w:instrText>Richmond</w:instrText>
      </w:r>
      <w:r w:rsidR="0006730F">
        <w:instrText xml:space="preserve">" </w:instrText>
      </w:r>
      <w:r w:rsidR="0006730F">
        <w:fldChar w:fldCharType="end"/>
      </w:r>
      <w:r w:rsidR="00EB3308" w:rsidRPr="00BC16E4">
        <w:t>, St. George’s Basin</w:t>
      </w:r>
      <w:r w:rsidR="0006730F">
        <w:fldChar w:fldCharType="begin"/>
      </w:r>
      <w:r w:rsidR="0006730F">
        <w:instrText xml:space="preserve"> XE "</w:instrText>
      </w:r>
      <w:r w:rsidR="0006730F" w:rsidRPr="004666B4">
        <w:instrText>St. George’s Basin</w:instrText>
      </w:r>
      <w:r w:rsidR="0006730F">
        <w:instrText xml:space="preserve">" </w:instrText>
      </w:r>
      <w:r w:rsidR="0006730F">
        <w:fldChar w:fldCharType="end"/>
      </w:r>
      <w:r w:rsidR="00EB3308" w:rsidRPr="00BC16E4">
        <w:t>, Tamworth</w:t>
      </w:r>
      <w:r w:rsidR="0006730F">
        <w:fldChar w:fldCharType="begin"/>
      </w:r>
      <w:r w:rsidR="0006730F">
        <w:instrText xml:space="preserve"> XE "</w:instrText>
      </w:r>
      <w:r w:rsidR="0006730F" w:rsidRPr="00743FF4">
        <w:instrText>Tamworth</w:instrText>
      </w:r>
      <w:r w:rsidR="0006730F">
        <w:instrText xml:space="preserve">" </w:instrText>
      </w:r>
      <w:r w:rsidR="0006730F">
        <w:fldChar w:fldCharType="end"/>
      </w:r>
      <w:r w:rsidR="00EB3308" w:rsidRPr="00BC16E4">
        <w:t>, Temor</w:t>
      </w:r>
      <w:r>
        <w:t>a</w:t>
      </w:r>
      <w:r w:rsidR="0006730F">
        <w:fldChar w:fldCharType="begin"/>
      </w:r>
      <w:r w:rsidR="0006730F">
        <w:instrText xml:space="preserve"> XE "</w:instrText>
      </w:r>
      <w:r w:rsidR="0006730F" w:rsidRPr="004F7786">
        <w:instrText>Temora</w:instrText>
      </w:r>
      <w:r w:rsidR="0006730F">
        <w:instrText xml:space="preserve">" </w:instrText>
      </w:r>
      <w:r w:rsidR="0006730F">
        <w:fldChar w:fldCharType="end"/>
      </w:r>
      <w:r w:rsidR="00EB3308" w:rsidRPr="00BC16E4">
        <w:t xml:space="preserve">, </w:t>
      </w:r>
    </w:p>
    <w:p w14:paraId="130D46C4" w14:textId="77777777" w:rsidR="00EB3308" w:rsidRPr="00BC16E4" w:rsidRDefault="00EB3308" w:rsidP="000E2288">
      <w:pPr>
        <w:pStyle w:val="BodyText"/>
      </w:pPr>
      <w:r w:rsidRPr="00BC16E4">
        <w:t>Williamtown</w:t>
      </w:r>
      <w:r w:rsidR="0041013F">
        <w:fldChar w:fldCharType="begin"/>
      </w:r>
      <w:r w:rsidR="0041013F">
        <w:instrText xml:space="preserve"> XE "</w:instrText>
      </w:r>
      <w:r w:rsidR="0041013F" w:rsidRPr="00DF45DF">
        <w:instrText>Williamtown</w:instrText>
      </w:r>
      <w:r w:rsidR="0041013F">
        <w:instrText xml:space="preserve">" </w:instrText>
      </w:r>
      <w:r w:rsidR="0041013F">
        <w:fldChar w:fldCharType="end"/>
      </w:r>
      <w:r w:rsidRPr="00BC16E4">
        <w:t xml:space="preserve"> (Newcastle</w:t>
      </w:r>
      <w:r w:rsidR="0041013F">
        <w:fldChar w:fldCharType="begin"/>
      </w:r>
      <w:r w:rsidR="0041013F">
        <w:instrText xml:space="preserve"> XE "</w:instrText>
      </w:r>
      <w:r w:rsidR="0041013F" w:rsidRPr="007B6C5A">
        <w:instrText>Newcastle</w:instrText>
      </w:r>
      <w:r w:rsidR="0041013F">
        <w:instrText xml:space="preserve">" </w:instrText>
      </w:r>
      <w:r w:rsidR="0041013F">
        <w:fldChar w:fldCharType="end"/>
      </w:r>
      <w:r w:rsidRPr="00BC16E4">
        <w:t>)</w:t>
      </w:r>
    </w:p>
    <w:p w14:paraId="7F607DD4" w14:textId="77777777" w:rsidR="00EB3308" w:rsidRPr="00BC16E4" w:rsidRDefault="00EB3308" w:rsidP="000E2288">
      <w:pPr>
        <w:pStyle w:val="BodyText"/>
      </w:pPr>
      <w:r w:rsidRPr="00BC16E4">
        <w:rPr>
          <w:b/>
        </w:rPr>
        <w:t>ACT</w:t>
      </w:r>
      <w:r w:rsidRPr="00BC16E4">
        <w:tab/>
        <w:t>Canberra</w:t>
      </w:r>
      <w:r w:rsidR="0041013F">
        <w:fldChar w:fldCharType="begin"/>
      </w:r>
      <w:r w:rsidR="0041013F">
        <w:instrText xml:space="preserve"> XE "</w:instrText>
      </w:r>
      <w:r w:rsidR="0041013F" w:rsidRPr="0062627B">
        <w:instrText>Canberra</w:instrText>
      </w:r>
      <w:r w:rsidR="0041013F">
        <w:instrText xml:space="preserve">" </w:instrText>
      </w:r>
      <w:r w:rsidR="0041013F">
        <w:fldChar w:fldCharType="end"/>
      </w:r>
    </w:p>
    <w:p w14:paraId="33C829CC" w14:textId="77777777" w:rsidR="00EB3308" w:rsidRPr="00BC16E4" w:rsidRDefault="00EB3308" w:rsidP="000E2288">
      <w:pPr>
        <w:pStyle w:val="BodyText"/>
        <w:rPr>
          <w:b/>
          <w:sz w:val="22"/>
          <w:szCs w:val="22"/>
        </w:rPr>
      </w:pPr>
      <w:r w:rsidRPr="00BC16E4">
        <w:rPr>
          <w:b/>
          <w:sz w:val="22"/>
          <w:szCs w:val="22"/>
        </w:rPr>
        <w:t>QLD</w:t>
      </w:r>
    </w:p>
    <w:p w14:paraId="20F853A6" w14:textId="77777777" w:rsidR="00EB3308" w:rsidRPr="00BC16E4" w:rsidRDefault="00906E05" w:rsidP="000E2288">
      <w:pPr>
        <w:pStyle w:val="BodyText"/>
        <w:rPr>
          <w:b/>
        </w:rPr>
      </w:pPr>
      <w:r>
        <w:t xml:space="preserve">HMAS </w:t>
      </w:r>
      <w:r w:rsidR="00EB3308" w:rsidRPr="00BC16E4">
        <w:t>Brisbane</w:t>
      </w:r>
      <w:r w:rsidR="0041013F">
        <w:fldChar w:fldCharType="begin"/>
      </w:r>
      <w:r w:rsidR="0041013F">
        <w:instrText xml:space="preserve"> XE "</w:instrText>
      </w:r>
      <w:r w:rsidR="0041013F" w:rsidRPr="0076141F">
        <w:instrText>HMAS Brisbane</w:instrText>
      </w:r>
      <w:r w:rsidR="0041013F">
        <w:instrText xml:space="preserve">" </w:instrText>
      </w:r>
      <w:r w:rsidR="0041013F">
        <w:fldChar w:fldCharType="end"/>
      </w:r>
      <w:r w:rsidR="00EB3308" w:rsidRPr="00BC16E4">
        <w:t xml:space="preserve"> (</w:t>
      </w:r>
      <w:r>
        <w:t>RAN</w:t>
      </w:r>
      <w:r w:rsidR="0041013F">
        <w:fldChar w:fldCharType="begin"/>
      </w:r>
      <w:r w:rsidR="0041013F">
        <w:instrText xml:space="preserve"> XE "</w:instrText>
      </w:r>
      <w:r w:rsidR="0041013F" w:rsidRPr="00A07475">
        <w:instrText>RAN</w:instrText>
      </w:r>
      <w:r w:rsidR="0041013F">
        <w:instrText xml:space="preserve">" </w:instrText>
      </w:r>
      <w:r w:rsidR="0041013F">
        <w:fldChar w:fldCharType="end"/>
      </w:r>
      <w:r w:rsidR="00EB3308" w:rsidRPr="00BC16E4">
        <w:t>), Amberley</w:t>
      </w:r>
      <w:r w:rsidR="0041013F">
        <w:fldChar w:fldCharType="begin"/>
      </w:r>
      <w:r w:rsidR="0041013F">
        <w:instrText xml:space="preserve"> XE "</w:instrText>
      </w:r>
      <w:r w:rsidR="0041013F" w:rsidRPr="00072921">
        <w:instrText>Amberley</w:instrText>
      </w:r>
      <w:r w:rsidR="0041013F">
        <w:instrText xml:space="preserve">" </w:instrText>
      </w:r>
      <w:r w:rsidR="0041013F">
        <w:fldChar w:fldCharType="end"/>
      </w:r>
      <w:r w:rsidR="00EB3308" w:rsidRPr="00BC16E4">
        <w:t>, Archerfield</w:t>
      </w:r>
      <w:r w:rsidR="0041013F">
        <w:fldChar w:fldCharType="begin"/>
      </w:r>
      <w:r w:rsidR="0041013F">
        <w:instrText xml:space="preserve"> XE "</w:instrText>
      </w:r>
      <w:r w:rsidR="0041013F" w:rsidRPr="000774BE">
        <w:instrText>Archerfield</w:instrText>
      </w:r>
      <w:r w:rsidR="0041013F">
        <w:instrText xml:space="preserve">" </w:instrText>
      </w:r>
      <w:r w:rsidR="0041013F">
        <w:fldChar w:fldCharType="end"/>
      </w:r>
      <w:r w:rsidR="00EB3308" w:rsidRPr="00BC16E4">
        <w:t>, Blackall</w:t>
      </w:r>
      <w:r w:rsidR="0041013F">
        <w:fldChar w:fldCharType="begin"/>
      </w:r>
      <w:r w:rsidR="0041013F">
        <w:instrText xml:space="preserve"> XE "</w:instrText>
      </w:r>
      <w:r w:rsidR="0041013F" w:rsidRPr="00DD2810">
        <w:instrText>Blackall</w:instrText>
      </w:r>
      <w:r w:rsidR="0041013F">
        <w:instrText xml:space="preserve">" </w:instrText>
      </w:r>
      <w:r w:rsidR="0041013F">
        <w:fldChar w:fldCharType="end"/>
      </w:r>
      <w:r w:rsidR="00EB3308" w:rsidRPr="00BC16E4">
        <w:t>, Bowen</w:t>
      </w:r>
      <w:r w:rsidR="0041013F">
        <w:fldChar w:fldCharType="begin"/>
      </w:r>
      <w:r w:rsidR="0041013F">
        <w:instrText xml:space="preserve"> XE "</w:instrText>
      </w:r>
      <w:r w:rsidR="0041013F" w:rsidRPr="008C4B38">
        <w:instrText>Bowen</w:instrText>
      </w:r>
      <w:r w:rsidR="0041013F">
        <w:instrText xml:space="preserve">" </w:instrText>
      </w:r>
      <w:r w:rsidR="0041013F">
        <w:fldChar w:fldCharType="end"/>
      </w:r>
      <w:r w:rsidR="00EB3308" w:rsidRPr="00BC16E4">
        <w:t xml:space="preserve"> (land &amp; seaplane</w:t>
      </w:r>
      <w:r w:rsidR="0041013F">
        <w:fldChar w:fldCharType="begin"/>
      </w:r>
      <w:r w:rsidR="0041013F">
        <w:instrText xml:space="preserve"> XE "</w:instrText>
      </w:r>
      <w:r w:rsidR="0041013F" w:rsidRPr="00353406">
        <w:instrText>seaplane</w:instrText>
      </w:r>
      <w:r w:rsidR="0041013F">
        <w:instrText xml:space="preserve">" </w:instrText>
      </w:r>
      <w:r w:rsidR="0041013F">
        <w:fldChar w:fldCharType="end"/>
      </w:r>
      <w:r w:rsidR="00EB3308" w:rsidRPr="00BC16E4">
        <w:t>), Bundaberg</w:t>
      </w:r>
      <w:r w:rsidR="0041013F">
        <w:fldChar w:fldCharType="begin"/>
      </w:r>
      <w:r w:rsidR="0041013F">
        <w:instrText xml:space="preserve"> XE "</w:instrText>
      </w:r>
      <w:r w:rsidR="0041013F" w:rsidRPr="00DB66FA">
        <w:instrText>Bundaberg</w:instrText>
      </w:r>
      <w:r w:rsidR="0041013F">
        <w:instrText xml:space="preserve">" </w:instrText>
      </w:r>
      <w:r w:rsidR="0041013F">
        <w:fldChar w:fldCharType="end"/>
      </w:r>
      <w:r w:rsidR="00EB3308" w:rsidRPr="00BC16E4">
        <w:t>, Cairns</w:t>
      </w:r>
      <w:r w:rsidR="0041013F">
        <w:fldChar w:fldCharType="begin"/>
      </w:r>
      <w:r w:rsidR="0041013F">
        <w:instrText xml:space="preserve"> XE "</w:instrText>
      </w:r>
      <w:r w:rsidR="0041013F" w:rsidRPr="0005576F">
        <w:instrText>Cairns</w:instrText>
      </w:r>
      <w:r w:rsidR="0041013F">
        <w:instrText xml:space="preserve">" </w:instrText>
      </w:r>
      <w:r w:rsidR="0041013F">
        <w:fldChar w:fldCharType="end"/>
      </w:r>
      <w:r w:rsidR="00EB3308" w:rsidRPr="00BC16E4">
        <w:t xml:space="preserve"> (land &amp; seaplane), </w:t>
      </w:r>
      <w:r w:rsidR="00EB3308" w:rsidRPr="00BC16E4">
        <w:rPr>
          <w:strike/>
        </w:rPr>
        <w:t>Comooweal</w:t>
      </w:r>
      <w:r w:rsidR="0041013F">
        <w:rPr>
          <w:strike/>
        </w:rPr>
        <w:fldChar w:fldCharType="begin"/>
      </w:r>
      <w:r w:rsidR="0041013F">
        <w:instrText xml:space="preserve"> XE "</w:instrText>
      </w:r>
      <w:r w:rsidR="0041013F" w:rsidRPr="006C7D40">
        <w:rPr>
          <w:strike/>
        </w:rPr>
        <w:instrText>Comooweal</w:instrText>
      </w:r>
      <w:r w:rsidR="0041013F">
        <w:instrText xml:space="preserve">" </w:instrText>
      </w:r>
      <w:r w:rsidR="0041013F">
        <w:rPr>
          <w:strike/>
        </w:rPr>
        <w:fldChar w:fldCharType="end"/>
      </w:r>
      <w:r w:rsidR="00EB3308" w:rsidRPr="00BC16E4">
        <w:rPr>
          <w:strike/>
        </w:rPr>
        <w:t>,</w:t>
      </w:r>
      <w:r w:rsidR="00EB3308" w:rsidRPr="00BC16E4">
        <w:t xml:space="preserve"> Cecil Plains</w:t>
      </w:r>
      <w:r w:rsidR="0041013F">
        <w:fldChar w:fldCharType="begin"/>
      </w:r>
      <w:r w:rsidR="0041013F">
        <w:instrText xml:space="preserve"> XE "</w:instrText>
      </w:r>
      <w:r w:rsidR="0041013F" w:rsidRPr="003A56A4">
        <w:instrText>Cecil Plains</w:instrText>
      </w:r>
      <w:r w:rsidR="0041013F">
        <w:instrText xml:space="preserve">" </w:instrText>
      </w:r>
      <w:r w:rsidR="0041013F">
        <w:fldChar w:fldCharType="end"/>
      </w:r>
      <w:r w:rsidR="00EB3308" w:rsidRPr="00BC16E4">
        <w:t>, Charleville</w:t>
      </w:r>
      <w:r w:rsidR="0041013F">
        <w:fldChar w:fldCharType="begin"/>
      </w:r>
      <w:r w:rsidR="0041013F">
        <w:instrText xml:space="preserve"> XE "</w:instrText>
      </w:r>
      <w:r w:rsidR="0041013F" w:rsidRPr="004239E5">
        <w:instrText>Charleville</w:instrText>
      </w:r>
      <w:r w:rsidR="0041013F">
        <w:instrText xml:space="preserve">" </w:instrText>
      </w:r>
      <w:r w:rsidR="0041013F">
        <w:fldChar w:fldCharType="end"/>
      </w:r>
      <w:r w:rsidR="00EB3308" w:rsidRPr="00BC16E4">
        <w:t>, Cloncurry</w:t>
      </w:r>
      <w:r w:rsidR="0041013F">
        <w:fldChar w:fldCharType="begin"/>
      </w:r>
      <w:r w:rsidR="0041013F">
        <w:instrText xml:space="preserve"> XE "</w:instrText>
      </w:r>
      <w:r w:rsidR="0041013F" w:rsidRPr="00304CBD">
        <w:instrText>Cloncurry</w:instrText>
      </w:r>
      <w:r w:rsidR="0041013F">
        <w:instrText xml:space="preserve">" </w:instrText>
      </w:r>
      <w:r w:rsidR="0041013F">
        <w:fldChar w:fldCharType="end"/>
      </w:r>
      <w:r w:rsidR="00EB3308" w:rsidRPr="00BC16E4">
        <w:t>, Cooktown</w:t>
      </w:r>
      <w:r w:rsidR="0041013F">
        <w:fldChar w:fldCharType="begin"/>
      </w:r>
      <w:r w:rsidR="0041013F">
        <w:instrText xml:space="preserve"> XE "</w:instrText>
      </w:r>
      <w:r w:rsidR="0041013F" w:rsidRPr="009C509A">
        <w:instrText>Cooktown</w:instrText>
      </w:r>
      <w:r w:rsidR="0041013F">
        <w:instrText xml:space="preserve">" </w:instrText>
      </w:r>
      <w:r w:rsidR="0041013F">
        <w:fldChar w:fldCharType="end"/>
      </w:r>
      <w:r w:rsidR="00EB3308" w:rsidRPr="00BC16E4">
        <w:t>, Gladstone</w:t>
      </w:r>
      <w:r w:rsidR="0041013F">
        <w:fldChar w:fldCharType="begin"/>
      </w:r>
      <w:r w:rsidR="0041013F">
        <w:instrText xml:space="preserve"> XE "</w:instrText>
      </w:r>
      <w:r w:rsidR="0041013F" w:rsidRPr="00E76B79">
        <w:instrText>Gladstone</w:instrText>
      </w:r>
      <w:r w:rsidR="0041013F">
        <w:instrText xml:space="preserve">" </w:instrText>
      </w:r>
      <w:r w:rsidR="0041013F">
        <w:fldChar w:fldCharType="end"/>
      </w:r>
      <w:r w:rsidR="00EB3308" w:rsidRPr="00BC16E4">
        <w:t xml:space="preserve"> (land &amp; seaplane), Kingaroy</w:t>
      </w:r>
      <w:r w:rsidR="0041013F">
        <w:fldChar w:fldCharType="begin"/>
      </w:r>
      <w:r w:rsidR="0041013F">
        <w:instrText xml:space="preserve"> XE "</w:instrText>
      </w:r>
      <w:r w:rsidR="0041013F" w:rsidRPr="00835016">
        <w:instrText>Kingaroy</w:instrText>
      </w:r>
      <w:r w:rsidR="0041013F">
        <w:instrText xml:space="preserve">" </w:instrText>
      </w:r>
      <w:r w:rsidR="0041013F">
        <w:fldChar w:fldCharType="end"/>
      </w:r>
      <w:r w:rsidR="00EB3308" w:rsidRPr="00BC16E4">
        <w:t>, Leyburn</w:t>
      </w:r>
      <w:r w:rsidR="0041013F">
        <w:fldChar w:fldCharType="begin"/>
      </w:r>
      <w:r w:rsidR="0041013F">
        <w:instrText xml:space="preserve"> XE "</w:instrText>
      </w:r>
      <w:r w:rsidR="0041013F" w:rsidRPr="0012501D">
        <w:instrText>Leyburn</w:instrText>
      </w:r>
      <w:r w:rsidR="0041013F">
        <w:instrText xml:space="preserve">" </w:instrText>
      </w:r>
      <w:r w:rsidR="0041013F">
        <w:fldChar w:fldCharType="end"/>
      </w:r>
      <w:r w:rsidR="00EB3308" w:rsidRPr="00BC16E4">
        <w:t xml:space="preserve">, </w:t>
      </w:r>
      <w:r w:rsidR="00EB3308" w:rsidRPr="00BC16E4">
        <w:rPr>
          <w:strike/>
        </w:rPr>
        <w:t>Longreach</w:t>
      </w:r>
      <w:r w:rsidR="0041013F">
        <w:rPr>
          <w:strike/>
        </w:rPr>
        <w:fldChar w:fldCharType="begin"/>
      </w:r>
      <w:r w:rsidR="0041013F">
        <w:instrText xml:space="preserve"> XE "</w:instrText>
      </w:r>
      <w:r w:rsidR="0041013F" w:rsidRPr="00EB6DD5">
        <w:rPr>
          <w:strike/>
        </w:rPr>
        <w:instrText>Longreach</w:instrText>
      </w:r>
      <w:r w:rsidR="0041013F">
        <w:instrText xml:space="preserve">" </w:instrText>
      </w:r>
      <w:r w:rsidR="0041013F">
        <w:rPr>
          <w:strike/>
        </w:rPr>
        <w:fldChar w:fldCharType="end"/>
      </w:r>
      <w:r w:rsidR="00EB3308" w:rsidRPr="00BC16E4">
        <w:t>, Lowood</w:t>
      </w:r>
      <w:r w:rsidR="00C8218F">
        <w:fldChar w:fldCharType="begin"/>
      </w:r>
      <w:r w:rsidR="00C8218F">
        <w:instrText xml:space="preserve"> XE "</w:instrText>
      </w:r>
      <w:r w:rsidR="00C8218F" w:rsidRPr="00712F55">
        <w:instrText>Lowood</w:instrText>
      </w:r>
      <w:r w:rsidR="00C8218F">
        <w:instrText xml:space="preserve">" </w:instrText>
      </w:r>
      <w:r w:rsidR="00C8218F">
        <w:fldChar w:fldCharType="end"/>
      </w:r>
      <w:r w:rsidR="00EB3308" w:rsidRPr="00BC16E4">
        <w:t xml:space="preserve">, </w:t>
      </w:r>
      <w:r w:rsidR="00EB3308" w:rsidRPr="00BC16E4">
        <w:rPr>
          <w:strike/>
        </w:rPr>
        <w:t>Mackay</w:t>
      </w:r>
      <w:r w:rsidR="00C8218F">
        <w:rPr>
          <w:strike/>
        </w:rPr>
        <w:fldChar w:fldCharType="begin"/>
      </w:r>
      <w:r w:rsidR="00C8218F">
        <w:instrText xml:space="preserve"> XE "</w:instrText>
      </w:r>
      <w:r w:rsidR="00C8218F" w:rsidRPr="00304BAC">
        <w:rPr>
          <w:strike/>
        </w:rPr>
        <w:instrText>Mackay</w:instrText>
      </w:r>
      <w:r w:rsidR="00C8218F">
        <w:instrText xml:space="preserve">" </w:instrText>
      </w:r>
      <w:r w:rsidR="00C8218F">
        <w:rPr>
          <w:strike/>
        </w:rPr>
        <w:fldChar w:fldCharType="end"/>
      </w:r>
      <w:r w:rsidR="00EB3308" w:rsidRPr="00BC16E4">
        <w:rPr>
          <w:strike/>
        </w:rPr>
        <w:t>,</w:t>
      </w:r>
      <w:r w:rsidR="00EB3308" w:rsidRPr="00BC16E4">
        <w:t xml:space="preserve"> Maryborough</w:t>
      </w:r>
      <w:r w:rsidR="00C8218F">
        <w:fldChar w:fldCharType="begin"/>
      </w:r>
      <w:r w:rsidR="00C8218F">
        <w:instrText xml:space="preserve"> XE "</w:instrText>
      </w:r>
      <w:r w:rsidR="00C8218F" w:rsidRPr="00AA3D01">
        <w:instrText>Maryborough</w:instrText>
      </w:r>
      <w:r w:rsidR="00C8218F">
        <w:instrText xml:space="preserve">" </w:instrText>
      </w:r>
      <w:r w:rsidR="00C8218F">
        <w:fldChar w:fldCharType="end"/>
      </w:r>
      <w:r w:rsidR="00EB3308" w:rsidRPr="00BC16E4">
        <w:t xml:space="preserve"> Oakey</w:t>
      </w:r>
      <w:r w:rsidR="00C8218F">
        <w:fldChar w:fldCharType="begin"/>
      </w:r>
      <w:r w:rsidR="00C8218F">
        <w:instrText xml:space="preserve"> XE "</w:instrText>
      </w:r>
      <w:r w:rsidR="00C8218F" w:rsidRPr="00D9179F">
        <w:instrText>Oakey</w:instrText>
      </w:r>
      <w:r w:rsidR="00C8218F">
        <w:instrText xml:space="preserve">" </w:instrText>
      </w:r>
      <w:r w:rsidR="00C8218F">
        <w:fldChar w:fldCharType="end"/>
      </w:r>
      <w:r w:rsidR="00EB3308" w:rsidRPr="00BC16E4">
        <w:t xml:space="preserve">, </w:t>
      </w:r>
      <w:r w:rsidR="00EB3308" w:rsidRPr="00BC16E4">
        <w:rPr>
          <w:strike/>
        </w:rPr>
        <w:t>Rockhampton</w:t>
      </w:r>
      <w:r w:rsidR="00C8218F">
        <w:rPr>
          <w:strike/>
        </w:rPr>
        <w:fldChar w:fldCharType="begin"/>
      </w:r>
      <w:r w:rsidR="00C8218F">
        <w:instrText xml:space="preserve"> XE "</w:instrText>
      </w:r>
      <w:r w:rsidR="00C8218F" w:rsidRPr="00BE0249">
        <w:rPr>
          <w:strike/>
        </w:rPr>
        <w:instrText>Rockhampton</w:instrText>
      </w:r>
      <w:r w:rsidR="00C8218F">
        <w:instrText xml:space="preserve">" </w:instrText>
      </w:r>
      <w:r w:rsidR="00C8218F">
        <w:rPr>
          <w:strike/>
        </w:rPr>
        <w:fldChar w:fldCharType="end"/>
      </w:r>
      <w:r w:rsidR="00EB3308" w:rsidRPr="00BC16E4">
        <w:t>, Townsville</w:t>
      </w:r>
      <w:r w:rsidR="00C8218F">
        <w:fldChar w:fldCharType="begin"/>
      </w:r>
      <w:r w:rsidR="00C8218F">
        <w:instrText xml:space="preserve"> XE "</w:instrText>
      </w:r>
      <w:r w:rsidR="00C8218F" w:rsidRPr="005A29FD">
        <w:instrText>Townsville</w:instrText>
      </w:r>
      <w:r w:rsidR="00C8218F">
        <w:instrText xml:space="preserve">" </w:instrText>
      </w:r>
      <w:r w:rsidR="00C8218F">
        <w:fldChar w:fldCharType="end"/>
      </w:r>
      <w:r w:rsidR="00EB3308" w:rsidRPr="00BC16E4">
        <w:t xml:space="preserve"> (land &amp; seaplane</w:t>
      </w:r>
      <w:r w:rsidR="00C8218F">
        <w:fldChar w:fldCharType="begin"/>
      </w:r>
      <w:r w:rsidR="00C8218F">
        <w:instrText xml:space="preserve"> XE "</w:instrText>
      </w:r>
      <w:r w:rsidR="00C8218F" w:rsidRPr="001A5385">
        <w:instrText>seaplane</w:instrText>
      </w:r>
      <w:r w:rsidR="00C8218F">
        <w:instrText xml:space="preserve">" </w:instrText>
      </w:r>
      <w:r w:rsidR="00C8218F">
        <w:fldChar w:fldCharType="end"/>
      </w:r>
      <w:r w:rsidR="00EB3308" w:rsidRPr="00BC16E4">
        <w:t>), Winton</w:t>
      </w:r>
      <w:r w:rsidR="00C8218F">
        <w:fldChar w:fldCharType="begin"/>
      </w:r>
      <w:r w:rsidR="00C8218F">
        <w:instrText xml:space="preserve"> XE "</w:instrText>
      </w:r>
      <w:r w:rsidR="00C8218F" w:rsidRPr="0061324F">
        <w:instrText>Winton</w:instrText>
      </w:r>
      <w:r w:rsidR="00C8218F">
        <w:instrText xml:space="preserve">" </w:instrText>
      </w:r>
      <w:r w:rsidR="00C8218F">
        <w:fldChar w:fldCharType="end"/>
      </w:r>
      <w:r w:rsidR="00EB3308" w:rsidRPr="00BC16E4">
        <w:t>.</w:t>
      </w:r>
    </w:p>
    <w:p w14:paraId="71ADC74A" w14:textId="77777777" w:rsidR="00EB3308" w:rsidRPr="00BC16E4" w:rsidRDefault="00EB3308" w:rsidP="000E2288">
      <w:pPr>
        <w:pStyle w:val="BodyText"/>
      </w:pPr>
      <w:r w:rsidRPr="00BC16E4">
        <w:rPr>
          <w:b/>
        </w:rPr>
        <w:t>S.A.</w:t>
      </w:r>
      <w:r w:rsidRPr="00BC16E4">
        <w:tab/>
        <w:t>Parafield</w:t>
      </w:r>
      <w:r w:rsidR="00C8218F">
        <w:fldChar w:fldCharType="begin"/>
      </w:r>
      <w:r w:rsidR="00C8218F">
        <w:instrText xml:space="preserve"> XE "</w:instrText>
      </w:r>
      <w:r w:rsidR="00C8218F" w:rsidRPr="00D83D72">
        <w:instrText>Parafield</w:instrText>
      </w:r>
      <w:r w:rsidR="00C8218F">
        <w:instrText xml:space="preserve">" </w:instrText>
      </w:r>
      <w:r w:rsidR="00C8218F">
        <w:fldChar w:fldCharType="end"/>
      </w:r>
    </w:p>
    <w:p w14:paraId="32C366BB" w14:textId="77777777" w:rsidR="00EB3308" w:rsidRPr="009340CD" w:rsidRDefault="00EB3308" w:rsidP="009340CD">
      <w:pPr>
        <w:pStyle w:val="BodyText"/>
        <w:rPr>
          <w:b/>
          <w:bCs/>
          <w:iCs w:val="0"/>
        </w:rPr>
      </w:pPr>
      <w:r w:rsidRPr="009340CD">
        <w:rPr>
          <w:b/>
          <w:bCs/>
          <w:iCs w:val="0"/>
        </w:rPr>
        <w:t>TAS</w:t>
      </w:r>
    </w:p>
    <w:p w14:paraId="0D48EFB9" w14:textId="77777777" w:rsidR="00EB3308" w:rsidRPr="00BC16E4" w:rsidRDefault="00906E05" w:rsidP="000E2288">
      <w:pPr>
        <w:pStyle w:val="BodyText"/>
        <w:rPr>
          <w:strike/>
        </w:rPr>
      </w:pPr>
      <w:r>
        <w:t xml:space="preserve">HMAS </w:t>
      </w:r>
      <w:r w:rsidR="00EB3308" w:rsidRPr="00BC16E4">
        <w:t>Hobart</w:t>
      </w:r>
      <w:r w:rsidR="00C8218F">
        <w:fldChar w:fldCharType="begin"/>
      </w:r>
      <w:r w:rsidR="00C8218F">
        <w:instrText xml:space="preserve"> XE "</w:instrText>
      </w:r>
      <w:r w:rsidR="00C8218F" w:rsidRPr="002E393E">
        <w:instrText>HMAS Hobart</w:instrText>
      </w:r>
      <w:r w:rsidR="00C8218F">
        <w:instrText xml:space="preserve">" </w:instrText>
      </w:r>
      <w:r w:rsidR="00C8218F">
        <w:fldChar w:fldCharType="end"/>
      </w:r>
      <w:r w:rsidR="00EB3308" w:rsidRPr="00BC16E4">
        <w:t xml:space="preserve"> (</w:t>
      </w:r>
      <w:r>
        <w:t>RAN</w:t>
      </w:r>
      <w:r w:rsidR="00C8218F">
        <w:fldChar w:fldCharType="begin"/>
      </w:r>
      <w:r w:rsidR="00C8218F">
        <w:instrText xml:space="preserve"> XE "</w:instrText>
      </w:r>
      <w:r w:rsidR="00C8218F" w:rsidRPr="00F734FC">
        <w:instrText>RAN</w:instrText>
      </w:r>
      <w:r w:rsidR="00C8218F">
        <w:instrText xml:space="preserve">" </w:instrText>
      </w:r>
      <w:r w:rsidR="00C8218F">
        <w:fldChar w:fldCharType="end"/>
      </w:r>
      <w:r w:rsidR="00EB3308" w:rsidRPr="00BC16E4">
        <w:t>), Hobart</w:t>
      </w:r>
      <w:r w:rsidR="00C8218F">
        <w:fldChar w:fldCharType="begin"/>
      </w:r>
      <w:r w:rsidR="00C8218F">
        <w:instrText xml:space="preserve"> XE "</w:instrText>
      </w:r>
      <w:r w:rsidR="00C8218F" w:rsidRPr="009504EB">
        <w:instrText>Hobart</w:instrText>
      </w:r>
      <w:r w:rsidR="00C8218F">
        <w:instrText xml:space="preserve">" </w:instrText>
      </w:r>
      <w:r w:rsidR="00C8218F">
        <w:fldChar w:fldCharType="end"/>
      </w:r>
      <w:r>
        <w:t xml:space="preserve"> </w:t>
      </w:r>
      <w:r w:rsidR="00EB3308" w:rsidRPr="00BC16E4">
        <w:t>(Cambridge</w:t>
      </w:r>
      <w:r w:rsidR="00C8218F">
        <w:fldChar w:fldCharType="begin"/>
      </w:r>
      <w:r w:rsidR="00C8218F">
        <w:instrText xml:space="preserve"> XE "</w:instrText>
      </w:r>
      <w:r w:rsidR="00C8218F" w:rsidRPr="007759CA">
        <w:instrText>Cambridge</w:instrText>
      </w:r>
      <w:r w:rsidR="00C8218F">
        <w:instrText xml:space="preserve">" </w:instrText>
      </w:r>
      <w:r w:rsidR="00C8218F">
        <w:fldChar w:fldCharType="end"/>
      </w:r>
      <w:r w:rsidR="00EB3308" w:rsidRPr="00BC16E4">
        <w:t>), Launceston</w:t>
      </w:r>
      <w:r w:rsidR="00C8218F">
        <w:fldChar w:fldCharType="begin"/>
      </w:r>
      <w:r w:rsidR="00C8218F">
        <w:instrText xml:space="preserve"> XE "</w:instrText>
      </w:r>
      <w:r w:rsidR="00C8218F" w:rsidRPr="00B30BA3">
        <w:instrText>Launceston</w:instrText>
      </w:r>
      <w:r w:rsidR="00C8218F">
        <w:instrText xml:space="preserve">" </w:instrText>
      </w:r>
      <w:r w:rsidR="00C8218F">
        <w:fldChar w:fldCharType="end"/>
      </w:r>
      <w:r w:rsidR="00EB3308" w:rsidRPr="00BC16E4">
        <w:t xml:space="preserve"> (Western Junction</w:t>
      </w:r>
      <w:r w:rsidR="00C8218F">
        <w:fldChar w:fldCharType="begin"/>
      </w:r>
      <w:r w:rsidR="00C8218F">
        <w:instrText xml:space="preserve"> XE "</w:instrText>
      </w:r>
      <w:r w:rsidR="00C8218F" w:rsidRPr="002E4A1D">
        <w:instrText>Western Junction</w:instrText>
      </w:r>
      <w:r w:rsidR="00C8218F">
        <w:instrText xml:space="preserve">" </w:instrText>
      </w:r>
      <w:r w:rsidR="00C8218F">
        <w:fldChar w:fldCharType="end"/>
      </w:r>
      <w:r w:rsidR="00EB3308" w:rsidRPr="00BC16E4">
        <w:t xml:space="preserve">), </w:t>
      </w:r>
      <w:r w:rsidR="00EB3308" w:rsidRPr="00BC16E4">
        <w:rPr>
          <w:strike/>
        </w:rPr>
        <w:t>Smithton</w:t>
      </w:r>
      <w:r w:rsidR="00C8218F">
        <w:rPr>
          <w:strike/>
        </w:rPr>
        <w:fldChar w:fldCharType="begin"/>
      </w:r>
      <w:r w:rsidR="00C8218F">
        <w:instrText xml:space="preserve"> XE "</w:instrText>
      </w:r>
      <w:r w:rsidR="00C8218F" w:rsidRPr="00746ABD">
        <w:rPr>
          <w:strike/>
        </w:rPr>
        <w:instrText>Smithton</w:instrText>
      </w:r>
      <w:r w:rsidR="00C8218F">
        <w:instrText xml:space="preserve">" </w:instrText>
      </w:r>
      <w:r w:rsidR="00C8218F">
        <w:rPr>
          <w:strike/>
        </w:rPr>
        <w:fldChar w:fldCharType="end"/>
      </w:r>
    </w:p>
    <w:p w14:paraId="4221533D" w14:textId="713C0C4D" w:rsidR="008742AD" w:rsidRDefault="008742AD" w:rsidP="00350D57">
      <w:pPr>
        <w:pStyle w:val="Heading1"/>
        <w:rPr>
          <w:lang w:val="en-US"/>
        </w:rPr>
      </w:pPr>
      <w:bookmarkStart w:id="9" w:name="_Toc23792573"/>
      <w:r>
        <w:rPr>
          <w:lang w:val="en-US"/>
        </w:rPr>
        <w:t>Contacts extended to December 1947</w:t>
      </w:r>
      <w:bookmarkEnd w:id="9"/>
    </w:p>
    <w:p w14:paraId="13832C7F" w14:textId="77777777" w:rsidR="008742AD" w:rsidRPr="008742AD" w:rsidRDefault="008742AD" w:rsidP="008742AD">
      <w:pPr>
        <w:overflowPunct w:val="0"/>
        <w:autoSpaceDE w:val="0"/>
        <w:autoSpaceDN w:val="0"/>
        <w:adjustRightInd w:val="0"/>
        <w:spacing w:before="0" w:after="0"/>
        <w:ind w:left="720"/>
        <w:textAlignment w:val="baseline"/>
        <w:rPr>
          <w:szCs w:val="24"/>
          <w:lang w:val="en-US"/>
        </w:rPr>
      </w:pPr>
      <w:r w:rsidRPr="008742AD">
        <w:rPr>
          <w:szCs w:val="24"/>
          <w:lang w:val="en-US"/>
        </w:rPr>
        <w:t>Shell Co.</w:t>
      </w:r>
      <w:r w:rsidR="00C8218F">
        <w:rPr>
          <w:szCs w:val="24"/>
          <w:lang w:val="en-US"/>
        </w:rPr>
        <w:fldChar w:fldCharType="begin"/>
      </w:r>
      <w:r w:rsidR="00C8218F">
        <w:instrText xml:space="preserve"> XE "</w:instrText>
      </w:r>
      <w:r w:rsidR="00C8218F" w:rsidRPr="008B3C6B">
        <w:rPr>
          <w:szCs w:val="24"/>
          <w:lang w:val="en-US"/>
        </w:rPr>
        <w:instrText>Shell Co.</w:instrText>
      </w:r>
      <w:r w:rsidR="00C8218F">
        <w:instrText xml:space="preserve">" </w:instrText>
      </w:r>
      <w:r w:rsidR="00C8218F">
        <w:rPr>
          <w:szCs w:val="24"/>
          <w:lang w:val="en-US"/>
        </w:rPr>
        <w:fldChar w:fldCharType="end"/>
      </w:r>
      <w:r w:rsidRPr="008742AD">
        <w:rPr>
          <w:szCs w:val="24"/>
          <w:lang w:val="en-US"/>
        </w:rPr>
        <w:t xml:space="preserve"> March 25, 1947</w:t>
      </w:r>
      <w:r w:rsidRPr="008742AD">
        <w:rPr>
          <w:szCs w:val="24"/>
          <w:lang w:val="en-US"/>
        </w:rPr>
        <w:tab/>
        <w:t>Feb Sales</w:t>
      </w:r>
    </w:p>
    <w:p w14:paraId="2A4EB5BE" w14:textId="77777777" w:rsidR="008742AD" w:rsidRPr="008742AD" w:rsidRDefault="008742AD" w:rsidP="008742AD">
      <w:pPr>
        <w:overflowPunct w:val="0"/>
        <w:autoSpaceDE w:val="0"/>
        <w:autoSpaceDN w:val="0"/>
        <w:adjustRightInd w:val="0"/>
        <w:spacing w:before="0" w:after="0"/>
        <w:ind w:left="720"/>
        <w:textAlignment w:val="baseline"/>
        <w:rPr>
          <w:szCs w:val="24"/>
          <w:lang w:val="en-US"/>
        </w:rPr>
      </w:pPr>
      <w:r w:rsidRPr="008742AD">
        <w:rPr>
          <w:szCs w:val="24"/>
          <w:lang w:val="en-US"/>
        </w:rPr>
        <w:t>Avgas 73</w:t>
      </w:r>
      <w:r w:rsidR="00C8218F">
        <w:rPr>
          <w:szCs w:val="24"/>
          <w:lang w:val="en-US"/>
        </w:rPr>
        <w:fldChar w:fldCharType="begin"/>
      </w:r>
      <w:r w:rsidR="00C8218F">
        <w:instrText xml:space="preserve"> XE "</w:instrText>
      </w:r>
      <w:r w:rsidR="00C8218F" w:rsidRPr="00736073">
        <w:rPr>
          <w:szCs w:val="24"/>
          <w:lang w:val="en-US"/>
        </w:rPr>
        <w:instrText>Avgas 73</w:instrText>
      </w:r>
      <w:r w:rsidR="00C8218F">
        <w:instrText xml:space="preserve">" </w:instrText>
      </w:r>
      <w:r w:rsidR="00C8218F">
        <w:rPr>
          <w:szCs w:val="24"/>
          <w:lang w:val="en-US"/>
        </w:rPr>
        <w:fldChar w:fldCharType="end"/>
      </w:r>
      <w:r w:rsidRPr="008742AD">
        <w:rPr>
          <w:szCs w:val="24"/>
          <w:lang w:val="en-US"/>
        </w:rPr>
        <w:tab/>
      </w:r>
      <w:r w:rsidRPr="008742AD">
        <w:rPr>
          <w:szCs w:val="24"/>
          <w:lang w:val="en-US"/>
        </w:rPr>
        <w:tab/>
        <w:t xml:space="preserve">      929 I</w:t>
      </w:r>
      <w:r w:rsidR="00C8218F">
        <w:rPr>
          <w:szCs w:val="24"/>
          <w:lang w:val="en-US"/>
        </w:rPr>
        <w:t xml:space="preserve">mp. </w:t>
      </w:r>
      <w:r w:rsidRPr="008742AD">
        <w:rPr>
          <w:szCs w:val="24"/>
          <w:lang w:val="en-US"/>
        </w:rPr>
        <w:t>G</w:t>
      </w:r>
      <w:r w:rsidR="00C8218F">
        <w:rPr>
          <w:szCs w:val="24"/>
          <w:lang w:val="en-US"/>
        </w:rPr>
        <w:t>allons</w:t>
      </w:r>
    </w:p>
    <w:p w14:paraId="289EF6F1" w14:textId="77777777" w:rsidR="008742AD" w:rsidRPr="008742AD" w:rsidRDefault="008742AD" w:rsidP="008742AD">
      <w:pPr>
        <w:overflowPunct w:val="0"/>
        <w:autoSpaceDE w:val="0"/>
        <w:autoSpaceDN w:val="0"/>
        <w:adjustRightInd w:val="0"/>
        <w:spacing w:before="0" w:after="0"/>
        <w:ind w:left="720"/>
        <w:textAlignment w:val="baseline"/>
        <w:rPr>
          <w:szCs w:val="24"/>
          <w:lang w:val="en-US"/>
        </w:rPr>
      </w:pPr>
      <w:r w:rsidRPr="008742AD">
        <w:rPr>
          <w:szCs w:val="24"/>
          <w:lang w:val="en-US"/>
        </w:rPr>
        <w:t>Avgas 91/98</w:t>
      </w:r>
      <w:r w:rsidR="00C8218F">
        <w:rPr>
          <w:szCs w:val="24"/>
          <w:lang w:val="en-US"/>
        </w:rPr>
        <w:fldChar w:fldCharType="begin"/>
      </w:r>
      <w:r w:rsidR="00C8218F">
        <w:instrText xml:space="preserve"> XE "</w:instrText>
      </w:r>
      <w:r w:rsidR="00C8218F" w:rsidRPr="00722EAF">
        <w:rPr>
          <w:szCs w:val="24"/>
          <w:lang w:val="en-US"/>
        </w:rPr>
        <w:instrText>Avgas 91/98</w:instrText>
      </w:r>
      <w:r w:rsidR="00C8218F">
        <w:instrText xml:space="preserve">" </w:instrText>
      </w:r>
      <w:r w:rsidR="00C8218F">
        <w:rPr>
          <w:szCs w:val="24"/>
          <w:lang w:val="en-US"/>
        </w:rPr>
        <w:fldChar w:fldCharType="end"/>
      </w:r>
      <w:r w:rsidRPr="008742AD">
        <w:rPr>
          <w:szCs w:val="24"/>
          <w:lang w:val="en-US"/>
        </w:rPr>
        <w:tab/>
      </w:r>
      <w:r w:rsidRPr="008742AD">
        <w:rPr>
          <w:szCs w:val="24"/>
          <w:lang w:val="en-US"/>
        </w:rPr>
        <w:tab/>
        <w:t xml:space="preserve"> 12,088 </w:t>
      </w:r>
      <w:r w:rsidR="00C8218F">
        <w:rPr>
          <w:szCs w:val="24"/>
          <w:lang w:val="en-US"/>
        </w:rPr>
        <w:t>Imp. Gallons</w:t>
      </w:r>
    </w:p>
    <w:p w14:paraId="757448E0" w14:textId="77777777" w:rsidR="008742AD" w:rsidRPr="008742AD" w:rsidRDefault="008742AD" w:rsidP="008742AD">
      <w:pPr>
        <w:tabs>
          <w:tab w:val="left" w:pos="2835"/>
        </w:tabs>
        <w:overflowPunct w:val="0"/>
        <w:autoSpaceDE w:val="0"/>
        <w:autoSpaceDN w:val="0"/>
        <w:adjustRightInd w:val="0"/>
        <w:spacing w:before="0" w:after="0"/>
        <w:ind w:left="720"/>
        <w:textAlignment w:val="baseline"/>
        <w:rPr>
          <w:szCs w:val="24"/>
          <w:lang w:val="en-US"/>
        </w:rPr>
      </w:pPr>
      <w:r w:rsidRPr="008742AD">
        <w:rPr>
          <w:szCs w:val="24"/>
          <w:lang w:val="en-US"/>
        </w:rPr>
        <w:t>Avgas 100/130</w:t>
      </w:r>
      <w:r w:rsidR="00C8218F">
        <w:rPr>
          <w:szCs w:val="24"/>
          <w:lang w:val="en-US"/>
        </w:rPr>
        <w:fldChar w:fldCharType="begin"/>
      </w:r>
      <w:r w:rsidR="00C8218F">
        <w:instrText xml:space="preserve"> XE "</w:instrText>
      </w:r>
      <w:r w:rsidR="00C8218F" w:rsidRPr="009B3FD4">
        <w:rPr>
          <w:szCs w:val="24"/>
          <w:lang w:val="en-US"/>
        </w:rPr>
        <w:instrText>Avgas 100/130</w:instrText>
      </w:r>
      <w:r w:rsidR="00C8218F">
        <w:instrText xml:space="preserve">" </w:instrText>
      </w:r>
      <w:r w:rsidR="00C8218F">
        <w:rPr>
          <w:szCs w:val="24"/>
          <w:lang w:val="en-US"/>
        </w:rPr>
        <w:fldChar w:fldCharType="end"/>
      </w:r>
      <w:r w:rsidRPr="008742AD">
        <w:rPr>
          <w:szCs w:val="24"/>
          <w:lang w:val="en-US"/>
        </w:rPr>
        <w:tab/>
        <w:t xml:space="preserve">169,043 </w:t>
      </w:r>
      <w:r w:rsidR="00C8218F">
        <w:rPr>
          <w:szCs w:val="24"/>
          <w:lang w:val="en-US"/>
        </w:rPr>
        <w:t>Imp. Gallons</w:t>
      </w:r>
    </w:p>
    <w:p w14:paraId="091CA49A" w14:textId="77777777" w:rsidR="008742AD" w:rsidRDefault="008742AD" w:rsidP="008742AD">
      <w:pPr>
        <w:overflowPunct w:val="0"/>
        <w:autoSpaceDE w:val="0"/>
        <w:autoSpaceDN w:val="0"/>
        <w:adjustRightInd w:val="0"/>
        <w:ind w:left="720"/>
        <w:textAlignment w:val="baseline"/>
        <w:rPr>
          <w:szCs w:val="24"/>
          <w:lang w:val="en-US"/>
        </w:rPr>
      </w:pPr>
      <w:r w:rsidRPr="008742AD">
        <w:rPr>
          <w:szCs w:val="24"/>
          <w:lang w:val="en-US"/>
        </w:rPr>
        <w:t>Total</w:t>
      </w:r>
      <w:r w:rsidRPr="008742AD">
        <w:rPr>
          <w:szCs w:val="24"/>
          <w:lang w:val="en-US"/>
        </w:rPr>
        <w:tab/>
      </w:r>
      <w:r w:rsidRPr="008742AD">
        <w:rPr>
          <w:szCs w:val="24"/>
          <w:lang w:val="en-US"/>
        </w:rPr>
        <w:tab/>
      </w:r>
      <w:r w:rsidRPr="008742AD">
        <w:rPr>
          <w:szCs w:val="24"/>
          <w:lang w:val="en-US"/>
        </w:rPr>
        <w:tab/>
        <w:t xml:space="preserve">182,057 </w:t>
      </w:r>
      <w:r w:rsidR="00C8218F">
        <w:rPr>
          <w:szCs w:val="24"/>
          <w:lang w:val="en-US"/>
        </w:rPr>
        <w:t>Imp. Gallons</w:t>
      </w:r>
    </w:p>
    <w:p w14:paraId="2AE358BA" w14:textId="77777777" w:rsidR="008742AD" w:rsidRDefault="008742AD" w:rsidP="000E2288">
      <w:pPr>
        <w:pStyle w:val="BodyText"/>
        <w:rPr>
          <w:lang w:val="en-US"/>
        </w:rPr>
      </w:pPr>
      <w:r w:rsidRPr="008742AD">
        <w:rPr>
          <w:lang w:val="en-US"/>
        </w:rPr>
        <w:t>March 20</w:t>
      </w:r>
      <w:r w:rsidR="00792BF2">
        <w:rPr>
          <w:lang w:val="en-US"/>
        </w:rPr>
        <w:t>,</w:t>
      </w:r>
      <w:r w:rsidRPr="008742AD">
        <w:rPr>
          <w:lang w:val="en-US"/>
        </w:rPr>
        <w:t xml:space="preserve"> 1947 Current Contract No. 2259</w:t>
      </w:r>
      <w:r w:rsidR="00C8218F">
        <w:rPr>
          <w:lang w:val="en-US"/>
        </w:rPr>
        <w:fldChar w:fldCharType="begin"/>
      </w:r>
      <w:r w:rsidR="00C8218F">
        <w:instrText xml:space="preserve"> XE "</w:instrText>
      </w:r>
      <w:r w:rsidR="00C8218F" w:rsidRPr="00481462">
        <w:rPr>
          <w:lang w:val="en-US"/>
        </w:rPr>
        <w:instrText>Contract No. 2259</w:instrText>
      </w:r>
      <w:r w:rsidR="00C8218F">
        <w:instrText xml:space="preserve">" </w:instrText>
      </w:r>
      <w:r w:rsidR="00C8218F">
        <w:rPr>
          <w:lang w:val="en-US"/>
        </w:rPr>
        <w:fldChar w:fldCharType="end"/>
      </w:r>
      <w:r w:rsidRPr="008742AD">
        <w:rPr>
          <w:lang w:val="en-US"/>
        </w:rPr>
        <w:t xml:space="preserve"> Vacuum Oil Co.</w:t>
      </w:r>
      <w:r w:rsidR="00C8218F">
        <w:rPr>
          <w:lang w:val="en-US"/>
        </w:rPr>
        <w:fldChar w:fldCharType="begin"/>
      </w:r>
      <w:r w:rsidR="00C8218F">
        <w:instrText xml:space="preserve"> XE "</w:instrText>
      </w:r>
      <w:r w:rsidR="00C8218F" w:rsidRPr="003E2D97">
        <w:rPr>
          <w:lang w:val="en-US"/>
        </w:rPr>
        <w:instrText>Vacuum Oil Co.</w:instrText>
      </w:r>
      <w:r w:rsidR="00C8218F">
        <w:instrText xml:space="preserve">" </w:instrText>
      </w:r>
      <w:r w:rsidR="00C8218F">
        <w:rPr>
          <w:lang w:val="en-US"/>
        </w:rPr>
        <w:fldChar w:fldCharType="end"/>
      </w:r>
    </w:p>
    <w:p w14:paraId="6ECF948F" w14:textId="77777777" w:rsidR="00E66639" w:rsidRPr="00E50CCA" w:rsidRDefault="00E66639" w:rsidP="000E2288">
      <w:pPr>
        <w:pStyle w:val="BodyText"/>
        <w:rPr>
          <w:lang w:val="en-US"/>
        </w:rPr>
      </w:pPr>
      <w:r w:rsidRPr="00E50CCA">
        <w:rPr>
          <w:lang w:val="en-US"/>
        </w:rPr>
        <w:t>Supply of avgas</w:t>
      </w:r>
      <w:r w:rsidR="00C8218F">
        <w:rPr>
          <w:lang w:val="en-US"/>
        </w:rPr>
        <w:fldChar w:fldCharType="begin"/>
      </w:r>
      <w:r w:rsidR="00C8218F">
        <w:instrText xml:space="preserve"> XE "</w:instrText>
      </w:r>
      <w:r w:rsidR="00C8218F" w:rsidRPr="00564375">
        <w:rPr>
          <w:lang w:val="en-US"/>
        </w:rPr>
        <w:instrText>avgas</w:instrText>
      </w:r>
      <w:r w:rsidR="00C8218F">
        <w:instrText xml:space="preserve">" </w:instrText>
      </w:r>
      <w:r w:rsidR="00C8218F">
        <w:rPr>
          <w:lang w:val="en-US"/>
        </w:rPr>
        <w:fldChar w:fldCharType="end"/>
      </w:r>
      <w:r w:rsidRPr="00E50CCA">
        <w:rPr>
          <w:lang w:val="en-US"/>
        </w:rPr>
        <w:t xml:space="preserve"> and Aero engine lubricating oils</w:t>
      </w:r>
      <w:r w:rsidR="00C8218F">
        <w:rPr>
          <w:lang w:val="en-US"/>
        </w:rPr>
        <w:fldChar w:fldCharType="begin"/>
      </w:r>
      <w:r w:rsidR="00C8218F">
        <w:instrText xml:space="preserve"> XE "</w:instrText>
      </w:r>
      <w:r w:rsidR="00C8218F" w:rsidRPr="00513C79">
        <w:rPr>
          <w:lang w:val="en-US"/>
        </w:rPr>
        <w:instrText>engine lubricating oils</w:instrText>
      </w:r>
      <w:r w:rsidR="00C8218F">
        <w:instrText xml:space="preserve">" </w:instrText>
      </w:r>
      <w:r w:rsidR="00C8218F">
        <w:rPr>
          <w:lang w:val="en-US"/>
        </w:rPr>
        <w:fldChar w:fldCharType="end"/>
      </w:r>
      <w:r w:rsidRPr="00E50CCA">
        <w:rPr>
          <w:lang w:val="en-US"/>
        </w:rPr>
        <w:t xml:space="preserve"> for RAAF</w:t>
      </w:r>
      <w:r w:rsidR="00C8218F">
        <w:rPr>
          <w:lang w:val="en-US"/>
        </w:rPr>
        <w:fldChar w:fldCharType="begin"/>
      </w:r>
      <w:r w:rsidR="00C8218F">
        <w:instrText xml:space="preserve"> XE "</w:instrText>
      </w:r>
      <w:r w:rsidR="00C8218F" w:rsidRPr="008F30F7">
        <w:rPr>
          <w:lang w:val="en-US"/>
        </w:rPr>
        <w:instrText>RAAF</w:instrText>
      </w:r>
      <w:r w:rsidR="00C8218F">
        <w:instrText xml:space="preserve">" </w:instrText>
      </w:r>
      <w:r w:rsidR="00C8218F">
        <w:rPr>
          <w:lang w:val="en-US"/>
        </w:rPr>
        <w:fldChar w:fldCharType="end"/>
      </w:r>
      <w:r w:rsidRPr="00E50CCA">
        <w:rPr>
          <w:lang w:val="en-US"/>
        </w:rPr>
        <w:t xml:space="preserve"> by Shell and Vacuum has been extended to 31 Dec 1947.</w:t>
      </w:r>
    </w:p>
    <w:p w14:paraId="2C832C9C" w14:textId="77777777" w:rsidR="00E66639" w:rsidRPr="00E50CCA" w:rsidRDefault="00E66639" w:rsidP="000E2288">
      <w:pPr>
        <w:pStyle w:val="BodyText"/>
        <w:rPr>
          <w:lang w:val="en-US"/>
        </w:rPr>
      </w:pPr>
      <w:r w:rsidRPr="00E50CCA">
        <w:rPr>
          <w:lang w:val="en-US"/>
        </w:rPr>
        <w:t>New Guinea</w:t>
      </w:r>
      <w:r w:rsidR="00C8218F">
        <w:rPr>
          <w:lang w:val="en-US"/>
        </w:rPr>
        <w:fldChar w:fldCharType="begin"/>
      </w:r>
      <w:r w:rsidR="00C8218F">
        <w:instrText xml:space="preserve"> XE "</w:instrText>
      </w:r>
      <w:r w:rsidR="00C8218F" w:rsidRPr="00315D72">
        <w:rPr>
          <w:lang w:val="en-US"/>
        </w:rPr>
        <w:instrText>New Guinea</w:instrText>
      </w:r>
      <w:r w:rsidR="00C8218F">
        <w:instrText xml:space="preserve">" </w:instrText>
      </w:r>
      <w:r w:rsidR="00C8218F">
        <w:rPr>
          <w:lang w:val="en-US"/>
        </w:rPr>
        <w:fldChar w:fldCharType="end"/>
      </w:r>
      <w:r w:rsidRPr="00E50CCA">
        <w:rPr>
          <w:lang w:val="en-US"/>
        </w:rPr>
        <w:t xml:space="preserve"> supplies are drawn from Australia</w:t>
      </w:r>
      <w:r w:rsidR="00C8218F">
        <w:rPr>
          <w:lang w:val="en-US"/>
        </w:rPr>
        <w:fldChar w:fldCharType="begin"/>
      </w:r>
      <w:r w:rsidR="00C8218F">
        <w:instrText xml:space="preserve"> XE "</w:instrText>
      </w:r>
      <w:r w:rsidR="00C8218F" w:rsidRPr="002F06C9">
        <w:rPr>
          <w:lang w:val="en-US"/>
        </w:rPr>
        <w:instrText>Australia</w:instrText>
      </w:r>
      <w:r w:rsidR="00C8218F">
        <w:instrText xml:space="preserve">" </w:instrText>
      </w:r>
      <w:r w:rsidR="00C8218F">
        <w:rPr>
          <w:lang w:val="en-US"/>
        </w:rPr>
        <w:fldChar w:fldCharType="end"/>
      </w:r>
      <w:r w:rsidRPr="00E50CCA">
        <w:rPr>
          <w:lang w:val="en-US"/>
        </w:rPr>
        <w:t>.</w:t>
      </w:r>
    </w:p>
    <w:p w14:paraId="3F531D7C" w14:textId="77777777" w:rsidR="00E66639" w:rsidRPr="00E50CCA" w:rsidRDefault="00E66639" w:rsidP="000E2288">
      <w:pPr>
        <w:pStyle w:val="BodyText"/>
        <w:rPr>
          <w:lang w:val="en-US"/>
        </w:rPr>
      </w:pPr>
      <w:r w:rsidRPr="00E50CCA">
        <w:rPr>
          <w:lang w:val="en-US"/>
        </w:rPr>
        <w:t>Supplemental Agreement 21 May 1947 between Commonwealth of Aust.</w:t>
      </w:r>
      <w:r w:rsidR="00C8218F">
        <w:rPr>
          <w:lang w:val="en-US"/>
        </w:rPr>
        <w:fldChar w:fldCharType="begin"/>
      </w:r>
      <w:r w:rsidR="00C8218F">
        <w:instrText xml:space="preserve"> XE "</w:instrText>
      </w:r>
      <w:r w:rsidR="00C8218F" w:rsidRPr="00C17F3A">
        <w:rPr>
          <w:lang w:val="en-US"/>
        </w:rPr>
        <w:instrText>Commonwealth of Aust.</w:instrText>
      </w:r>
      <w:r w:rsidR="00C8218F">
        <w:instrText xml:space="preserve">" </w:instrText>
      </w:r>
      <w:r w:rsidR="00C8218F">
        <w:rPr>
          <w:lang w:val="en-US"/>
        </w:rPr>
        <w:fldChar w:fldCharType="end"/>
      </w:r>
      <w:r w:rsidRPr="00E50CCA">
        <w:rPr>
          <w:lang w:val="en-US"/>
        </w:rPr>
        <w:t xml:space="preserve"> &amp; Shell</w:t>
      </w:r>
      <w:r w:rsidR="00C8218F">
        <w:rPr>
          <w:lang w:val="en-US"/>
        </w:rPr>
        <w:fldChar w:fldCharType="begin"/>
      </w:r>
      <w:r w:rsidR="00C8218F">
        <w:instrText xml:space="preserve"> XE "</w:instrText>
      </w:r>
      <w:r w:rsidR="00C8218F" w:rsidRPr="00727725">
        <w:rPr>
          <w:lang w:val="en-US"/>
        </w:rPr>
        <w:instrText>Shell</w:instrText>
      </w:r>
      <w:r w:rsidR="00C8218F">
        <w:instrText xml:space="preserve">" </w:instrText>
      </w:r>
      <w:r w:rsidR="00C8218F">
        <w:rPr>
          <w:lang w:val="en-US"/>
        </w:rPr>
        <w:fldChar w:fldCharType="end"/>
      </w:r>
    </w:p>
    <w:p w14:paraId="729EFC74" w14:textId="77777777" w:rsidR="008439C1" w:rsidRDefault="008439C1" w:rsidP="00576A19">
      <w:pPr>
        <w:pStyle w:val="Caption"/>
      </w:pPr>
      <w:r>
        <w:t>Table 2. Stocks required by location 1947</w:t>
      </w:r>
    </w:p>
    <w:tbl>
      <w:tblPr>
        <w:tblW w:w="0" w:type="auto"/>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2"/>
        <w:gridCol w:w="1317"/>
        <w:gridCol w:w="1197"/>
        <w:gridCol w:w="1197"/>
        <w:gridCol w:w="2543"/>
      </w:tblGrid>
      <w:tr w:rsidR="00E66639" w:rsidRPr="00E50CCA" w14:paraId="0E436536" w14:textId="77777777" w:rsidTr="00E66639">
        <w:tc>
          <w:tcPr>
            <w:tcW w:w="1542" w:type="dxa"/>
            <w:tcBorders>
              <w:bottom w:val="single" w:sz="12" w:space="0" w:color="000000"/>
            </w:tcBorders>
          </w:tcPr>
          <w:p w14:paraId="5847E93F" w14:textId="77777777" w:rsidR="00E66639" w:rsidRPr="00E50CCA" w:rsidRDefault="00E66639" w:rsidP="00E66639">
            <w:pPr>
              <w:overflowPunct w:val="0"/>
              <w:autoSpaceDE w:val="0"/>
              <w:autoSpaceDN w:val="0"/>
              <w:adjustRightInd w:val="0"/>
              <w:spacing w:before="0" w:after="0"/>
              <w:textAlignment w:val="baseline"/>
              <w:rPr>
                <w:b/>
                <w:szCs w:val="24"/>
                <w:lang w:val="en-US"/>
              </w:rPr>
            </w:pPr>
            <w:r w:rsidRPr="00E50CCA">
              <w:rPr>
                <w:b/>
                <w:szCs w:val="24"/>
                <w:lang w:val="en-US"/>
              </w:rPr>
              <w:t>Location</w:t>
            </w:r>
          </w:p>
        </w:tc>
        <w:tc>
          <w:tcPr>
            <w:tcW w:w="1317" w:type="dxa"/>
            <w:tcBorders>
              <w:bottom w:val="single" w:sz="12" w:space="0" w:color="000000"/>
            </w:tcBorders>
          </w:tcPr>
          <w:p w14:paraId="59CC0082" w14:textId="77777777" w:rsidR="00E66639" w:rsidRPr="00E50CCA" w:rsidRDefault="00E66639" w:rsidP="00E66639">
            <w:pPr>
              <w:overflowPunct w:val="0"/>
              <w:autoSpaceDE w:val="0"/>
              <w:autoSpaceDN w:val="0"/>
              <w:adjustRightInd w:val="0"/>
              <w:spacing w:before="0" w:after="0"/>
              <w:textAlignment w:val="baseline"/>
              <w:rPr>
                <w:b/>
                <w:szCs w:val="24"/>
                <w:lang w:val="en-US"/>
              </w:rPr>
            </w:pPr>
            <w:r w:rsidRPr="00E50CCA">
              <w:rPr>
                <w:b/>
                <w:szCs w:val="24"/>
                <w:lang w:val="en-US"/>
              </w:rPr>
              <w:t>Avgas 100</w:t>
            </w:r>
            <w:r w:rsidR="00C8218F">
              <w:rPr>
                <w:b/>
                <w:szCs w:val="24"/>
                <w:lang w:val="en-US"/>
              </w:rPr>
              <w:fldChar w:fldCharType="begin"/>
            </w:r>
            <w:r w:rsidR="00C8218F">
              <w:instrText xml:space="preserve"> XE "</w:instrText>
            </w:r>
            <w:r w:rsidR="00C8218F" w:rsidRPr="009367A8">
              <w:rPr>
                <w:b/>
                <w:szCs w:val="24"/>
                <w:lang w:val="en-US"/>
              </w:rPr>
              <w:instrText>Avgas 100</w:instrText>
            </w:r>
            <w:r w:rsidR="00C8218F">
              <w:instrText xml:space="preserve">" </w:instrText>
            </w:r>
            <w:r w:rsidR="00C8218F">
              <w:rPr>
                <w:b/>
                <w:szCs w:val="24"/>
                <w:lang w:val="en-US"/>
              </w:rPr>
              <w:fldChar w:fldCharType="end"/>
            </w:r>
          </w:p>
        </w:tc>
        <w:tc>
          <w:tcPr>
            <w:tcW w:w="1197" w:type="dxa"/>
            <w:tcBorders>
              <w:bottom w:val="single" w:sz="12" w:space="0" w:color="000000"/>
            </w:tcBorders>
          </w:tcPr>
          <w:p w14:paraId="023C6747" w14:textId="77777777" w:rsidR="00E66639" w:rsidRPr="00E50CCA" w:rsidRDefault="00E66639" w:rsidP="00E66639">
            <w:pPr>
              <w:overflowPunct w:val="0"/>
              <w:autoSpaceDE w:val="0"/>
              <w:autoSpaceDN w:val="0"/>
              <w:adjustRightInd w:val="0"/>
              <w:spacing w:before="0" w:after="0"/>
              <w:textAlignment w:val="baseline"/>
              <w:rPr>
                <w:b/>
                <w:szCs w:val="24"/>
                <w:lang w:val="en-US"/>
              </w:rPr>
            </w:pPr>
            <w:r w:rsidRPr="00E50CCA">
              <w:rPr>
                <w:b/>
                <w:szCs w:val="24"/>
                <w:lang w:val="en-US"/>
              </w:rPr>
              <w:t>Avgas 91</w:t>
            </w:r>
            <w:r w:rsidR="00C8218F">
              <w:rPr>
                <w:b/>
                <w:szCs w:val="24"/>
                <w:lang w:val="en-US"/>
              </w:rPr>
              <w:fldChar w:fldCharType="begin"/>
            </w:r>
            <w:r w:rsidR="00C8218F">
              <w:instrText xml:space="preserve"> XE "</w:instrText>
            </w:r>
            <w:r w:rsidR="00C8218F" w:rsidRPr="00DF4F23">
              <w:rPr>
                <w:b/>
                <w:szCs w:val="24"/>
                <w:lang w:val="en-US"/>
              </w:rPr>
              <w:instrText>Avgas 91</w:instrText>
            </w:r>
            <w:r w:rsidR="00C8218F">
              <w:instrText xml:space="preserve">" </w:instrText>
            </w:r>
            <w:r w:rsidR="00C8218F">
              <w:rPr>
                <w:b/>
                <w:szCs w:val="24"/>
                <w:lang w:val="en-US"/>
              </w:rPr>
              <w:fldChar w:fldCharType="end"/>
            </w:r>
          </w:p>
        </w:tc>
        <w:tc>
          <w:tcPr>
            <w:tcW w:w="1197" w:type="dxa"/>
            <w:tcBorders>
              <w:bottom w:val="single" w:sz="12" w:space="0" w:color="000000"/>
            </w:tcBorders>
          </w:tcPr>
          <w:p w14:paraId="6252BF6B" w14:textId="77777777" w:rsidR="00E66639" w:rsidRPr="00E50CCA" w:rsidRDefault="00E66639" w:rsidP="00E66639">
            <w:pPr>
              <w:overflowPunct w:val="0"/>
              <w:autoSpaceDE w:val="0"/>
              <w:autoSpaceDN w:val="0"/>
              <w:adjustRightInd w:val="0"/>
              <w:spacing w:before="0" w:after="0"/>
              <w:textAlignment w:val="baseline"/>
              <w:rPr>
                <w:b/>
                <w:szCs w:val="24"/>
                <w:lang w:val="en-US"/>
              </w:rPr>
            </w:pPr>
            <w:r w:rsidRPr="00E50CCA">
              <w:rPr>
                <w:b/>
                <w:szCs w:val="24"/>
                <w:lang w:val="en-US"/>
              </w:rPr>
              <w:t>Avgas 73</w:t>
            </w:r>
            <w:r w:rsidR="007D5A93">
              <w:rPr>
                <w:b/>
                <w:szCs w:val="24"/>
                <w:lang w:val="en-US"/>
              </w:rPr>
              <w:fldChar w:fldCharType="begin"/>
            </w:r>
            <w:r w:rsidR="007D5A93">
              <w:instrText xml:space="preserve"> XE "</w:instrText>
            </w:r>
            <w:r w:rsidR="007D5A93" w:rsidRPr="005375BC">
              <w:rPr>
                <w:b/>
                <w:szCs w:val="24"/>
                <w:lang w:val="en-US"/>
              </w:rPr>
              <w:instrText>Avgas 73</w:instrText>
            </w:r>
            <w:r w:rsidR="007D5A93">
              <w:instrText xml:space="preserve">" </w:instrText>
            </w:r>
            <w:r w:rsidR="007D5A93">
              <w:rPr>
                <w:b/>
                <w:szCs w:val="24"/>
                <w:lang w:val="en-US"/>
              </w:rPr>
              <w:fldChar w:fldCharType="end"/>
            </w:r>
          </w:p>
        </w:tc>
        <w:tc>
          <w:tcPr>
            <w:tcW w:w="2543" w:type="dxa"/>
            <w:tcBorders>
              <w:bottom w:val="single" w:sz="12" w:space="0" w:color="000000"/>
            </w:tcBorders>
          </w:tcPr>
          <w:p w14:paraId="1B8667A8" w14:textId="77777777" w:rsidR="00E66639" w:rsidRPr="00E50CCA" w:rsidRDefault="00E66639" w:rsidP="00E66639">
            <w:pPr>
              <w:overflowPunct w:val="0"/>
              <w:autoSpaceDE w:val="0"/>
              <w:autoSpaceDN w:val="0"/>
              <w:adjustRightInd w:val="0"/>
              <w:spacing w:before="0" w:after="0"/>
              <w:textAlignment w:val="baseline"/>
              <w:rPr>
                <w:b/>
                <w:szCs w:val="24"/>
                <w:lang w:val="en-US"/>
              </w:rPr>
            </w:pPr>
            <w:r w:rsidRPr="00E50CCA">
              <w:rPr>
                <w:b/>
                <w:szCs w:val="24"/>
                <w:lang w:val="en-US"/>
              </w:rPr>
              <w:t>Lube Oil</w:t>
            </w:r>
            <w:r w:rsidR="007D5A93">
              <w:rPr>
                <w:b/>
                <w:szCs w:val="24"/>
                <w:lang w:val="en-US"/>
              </w:rPr>
              <w:fldChar w:fldCharType="begin"/>
            </w:r>
            <w:r w:rsidR="007D5A93">
              <w:instrText xml:space="preserve"> XE "</w:instrText>
            </w:r>
            <w:r w:rsidR="007D5A93" w:rsidRPr="00C54493">
              <w:rPr>
                <w:b/>
                <w:szCs w:val="24"/>
                <w:lang w:val="en-US"/>
              </w:rPr>
              <w:instrText>Lube Oil</w:instrText>
            </w:r>
            <w:r w:rsidR="007D5A93">
              <w:instrText xml:space="preserve">" </w:instrText>
            </w:r>
            <w:r w:rsidR="007D5A93">
              <w:rPr>
                <w:b/>
                <w:szCs w:val="24"/>
                <w:lang w:val="en-US"/>
              </w:rPr>
              <w:fldChar w:fldCharType="end"/>
            </w:r>
            <w:r w:rsidRPr="00E50CCA">
              <w:rPr>
                <w:b/>
                <w:szCs w:val="24"/>
                <w:lang w:val="en-US"/>
              </w:rPr>
              <w:t xml:space="preserve"> (1120 Sec)</w:t>
            </w:r>
          </w:p>
        </w:tc>
      </w:tr>
      <w:tr w:rsidR="00E66639" w:rsidRPr="00E50CCA" w14:paraId="791C3CA8" w14:textId="77777777" w:rsidTr="00E66639">
        <w:tc>
          <w:tcPr>
            <w:tcW w:w="1542" w:type="dxa"/>
            <w:tcBorders>
              <w:top w:val="nil"/>
            </w:tcBorders>
          </w:tcPr>
          <w:p w14:paraId="4A8E7F8A" w14:textId="77777777" w:rsidR="00E66639" w:rsidRPr="00E50CCA" w:rsidRDefault="00E66639" w:rsidP="00E66639">
            <w:pPr>
              <w:overflowPunct w:val="0"/>
              <w:autoSpaceDE w:val="0"/>
              <w:autoSpaceDN w:val="0"/>
              <w:adjustRightInd w:val="0"/>
              <w:spacing w:before="0" w:after="0"/>
              <w:textAlignment w:val="baseline"/>
              <w:rPr>
                <w:szCs w:val="24"/>
                <w:lang w:val="en-US"/>
              </w:rPr>
            </w:pPr>
            <w:r w:rsidRPr="00E50CCA">
              <w:rPr>
                <w:szCs w:val="24"/>
                <w:lang w:val="en-US"/>
              </w:rPr>
              <w:t>Darwin</w:t>
            </w:r>
            <w:r w:rsidR="007D5A93">
              <w:rPr>
                <w:szCs w:val="24"/>
                <w:lang w:val="en-US"/>
              </w:rPr>
              <w:fldChar w:fldCharType="begin"/>
            </w:r>
            <w:r w:rsidR="007D5A93">
              <w:instrText xml:space="preserve"> XE "</w:instrText>
            </w:r>
            <w:r w:rsidR="007D5A93" w:rsidRPr="000E7679">
              <w:rPr>
                <w:szCs w:val="24"/>
                <w:lang w:val="en-US"/>
              </w:rPr>
              <w:instrText>Darwin</w:instrText>
            </w:r>
            <w:r w:rsidR="007D5A93">
              <w:instrText xml:space="preserve">" </w:instrText>
            </w:r>
            <w:r w:rsidR="007D5A93">
              <w:rPr>
                <w:szCs w:val="24"/>
                <w:lang w:val="en-US"/>
              </w:rPr>
              <w:fldChar w:fldCharType="end"/>
            </w:r>
          </w:p>
        </w:tc>
        <w:tc>
          <w:tcPr>
            <w:tcW w:w="1317" w:type="dxa"/>
            <w:tcBorders>
              <w:top w:val="nil"/>
            </w:tcBorders>
          </w:tcPr>
          <w:p w14:paraId="57BFB071"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53,700</w:t>
            </w:r>
          </w:p>
        </w:tc>
        <w:tc>
          <w:tcPr>
            <w:tcW w:w="1197" w:type="dxa"/>
            <w:tcBorders>
              <w:top w:val="nil"/>
            </w:tcBorders>
          </w:tcPr>
          <w:p w14:paraId="6FE0BAAF"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1197" w:type="dxa"/>
            <w:tcBorders>
              <w:top w:val="nil"/>
            </w:tcBorders>
          </w:tcPr>
          <w:p w14:paraId="1B66D166"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10,000</w:t>
            </w:r>
          </w:p>
        </w:tc>
        <w:tc>
          <w:tcPr>
            <w:tcW w:w="2543" w:type="dxa"/>
            <w:tcBorders>
              <w:top w:val="nil"/>
            </w:tcBorders>
          </w:tcPr>
          <w:p w14:paraId="527BF96A"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15,000</w:t>
            </w:r>
          </w:p>
        </w:tc>
      </w:tr>
      <w:tr w:rsidR="00E66639" w:rsidRPr="00E50CCA" w14:paraId="16C758A2" w14:textId="77777777" w:rsidTr="00E66639">
        <w:tc>
          <w:tcPr>
            <w:tcW w:w="1542" w:type="dxa"/>
          </w:tcPr>
          <w:p w14:paraId="4B50017A" w14:textId="77777777" w:rsidR="00E66639" w:rsidRPr="00E50CCA" w:rsidRDefault="00E66639" w:rsidP="00E66639">
            <w:pPr>
              <w:overflowPunct w:val="0"/>
              <w:autoSpaceDE w:val="0"/>
              <w:autoSpaceDN w:val="0"/>
              <w:adjustRightInd w:val="0"/>
              <w:spacing w:before="0" w:after="0"/>
              <w:textAlignment w:val="baseline"/>
              <w:rPr>
                <w:szCs w:val="24"/>
                <w:lang w:val="en-US"/>
              </w:rPr>
            </w:pPr>
            <w:r w:rsidRPr="00E50CCA">
              <w:rPr>
                <w:szCs w:val="24"/>
                <w:lang w:val="en-US"/>
              </w:rPr>
              <w:t>Townsville</w:t>
            </w:r>
            <w:r w:rsidR="007D5A93">
              <w:rPr>
                <w:szCs w:val="24"/>
                <w:lang w:val="en-US"/>
              </w:rPr>
              <w:fldChar w:fldCharType="begin"/>
            </w:r>
            <w:r w:rsidR="007D5A93">
              <w:instrText xml:space="preserve"> XE "</w:instrText>
            </w:r>
            <w:r w:rsidR="007D5A93" w:rsidRPr="00361752">
              <w:rPr>
                <w:szCs w:val="24"/>
                <w:lang w:val="en-US"/>
              </w:rPr>
              <w:instrText>Townsville</w:instrText>
            </w:r>
            <w:r w:rsidR="007D5A93">
              <w:instrText xml:space="preserve">" </w:instrText>
            </w:r>
            <w:r w:rsidR="007D5A93">
              <w:rPr>
                <w:szCs w:val="24"/>
                <w:lang w:val="en-US"/>
              </w:rPr>
              <w:fldChar w:fldCharType="end"/>
            </w:r>
          </w:p>
        </w:tc>
        <w:tc>
          <w:tcPr>
            <w:tcW w:w="1317" w:type="dxa"/>
          </w:tcPr>
          <w:p w14:paraId="57557651"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200,000</w:t>
            </w:r>
          </w:p>
        </w:tc>
        <w:tc>
          <w:tcPr>
            <w:tcW w:w="1197" w:type="dxa"/>
          </w:tcPr>
          <w:p w14:paraId="04A8E8D5"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1197" w:type="dxa"/>
          </w:tcPr>
          <w:p w14:paraId="5EF8D9F7"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5,000</w:t>
            </w:r>
          </w:p>
        </w:tc>
        <w:tc>
          <w:tcPr>
            <w:tcW w:w="2543" w:type="dxa"/>
          </w:tcPr>
          <w:p w14:paraId="0BCEC77A"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6,000</w:t>
            </w:r>
          </w:p>
        </w:tc>
      </w:tr>
      <w:tr w:rsidR="00E66639" w:rsidRPr="00E50CCA" w14:paraId="176766F3" w14:textId="77777777" w:rsidTr="00E66639">
        <w:tc>
          <w:tcPr>
            <w:tcW w:w="1542" w:type="dxa"/>
          </w:tcPr>
          <w:p w14:paraId="789FF300" w14:textId="77777777" w:rsidR="00E66639" w:rsidRPr="00E50CCA" w:rsidRDefault="00E66639" w:rsidP="00E66639">
            <w:pPr>
              <w:overflowPunct w:val="0"/>
              <w:autoSpaceDE w:val="0"/>
              <w:autoSpaceDN w:val="0"/>
              <w:adjustRightInd w:val="0"/>
              <w:spacing w:before="0" w:after="0"/>
              <w:textAlignment w:val="baseline"/>
              <w:rPr>
                <w:szCs w:val="24"/>
                <w:lang w:val="en-US"/>
              </w:rPr>
            </w:pPr>
            <w:r w:rsidRPr="00E50CCA">
              <w:rPr>
                <w:szCs w:val="24"/>
                <w:lang w:val="en-US"/>
              </w:rPr>
              <w:t>Cairns</w:t>
            </w:r>
            <w:r w:rsidR="007D5A93">
              <w:rPr>
                <w:szCs w:val="24"/>
                <w:lang w:val="en-US"/>
              </w:rPr>
              <w:fldChar w:fldCharType="begin"/>
            </w:r>
            <w:r w:rsidR="007D5A93">
              <w:instrText xml:space="preserve"> XE "</w:instrText>
            </w:r>
            <w:r w:rsidR="007D5A93" w:rsidRPr="000C4E57">
              <w:rPr>
                <w:szCs w:val="24"/>
                <w:lang w:val="en-US"/>
              </w:rPr>
              <w:instrText>Cairns</w:instrText>
            </w:r>
            <w:r w:rsidR="007D5A93">
              <w:instrText xml:space="preserve">" </w:instrText>
            </w:r>
            <w:r w:rsidR="007D5A93">
              <w:rPr>
                <w:szCs w:val="24"/>
                <w:lang w:val="en-US"/>
              </w:rPr>
              <w:fldChar w:fldCharType="end"/>
            </w:r>
          </w:p>
        </w:tc>
        <w:tc>
          <w:tcPr>
            <w:tcW w:w="1317" w:type="dxa"/>
          </w:tcPr>
          <w:p w14:paraId="2B3A3106"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50,000</w:t>
            </w:r>
          </w:p>
        </w:tc>
        <w:tc>
          <w:tcPr>
            <w:tcW w:w="1197" w:type="dxa"/>
          </w:tcPr>
          <w:p w14:paraId="72778DEA"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1197" w:type="dxa"/>
          </w:tcPr>
          <w:p w14:paraId="6F8C48EF"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5,000</w:t>
            </w:r>
          </w:p>
        </w:tc>
        <w:tc>
          <w:tcPr>
            <w:tcW w:w="2543" w:type="dxa"/>
          </w:tcPr>
          <w:p w14:paraId="73D6EDA2"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200</w:t>
            </w:r>
          </w:p>
        </w:tc>
      </w:tr>
      <w:tr w:rsidR="00E66639" w:rsidRPr="00E50CCA" w14:paraId="0CB67AE1" w14:textId="77777777" w:rsidTr="00E66639">
        <w:tc>
          <w:tcPr>
            <w:tcW w:w="1542" w:type="dxa"/>
          </w:tcPr>
          <w:p w14:paraId="74E53EEF" w14:textId="77777777" w:rsidR="00E66639" w:rsidRPr="00E50CCA" w:rsidRDefault="00E66639" w:rsidP="00E66639">
            <w:pPr>
              <w:overflowPunct w:val="0"/>
              <w:autoSpaceDE w:val="0"/>
              <w:autoSpaceDN w:val="0"/>
              <w:adjustRightInd w:val="0"/>
              <w:spacing w:before="0" w:after="0"/>
              <w:textAlignment w:val="baseline"/>
              <w:rPr>
                <w:szCs w:val="24"/>
                <w:lang w:val="en-US"/>
              </w:rPr>
            </w:pPr>
            <w:r w:rsidRPr="00E50CCA">
              <w:rPr>
                <w:szCs w:val="24"/>
                <w:lang w:val="en-US"/>
              </w:rPr>
              <w:t>Brisbane</w:t>
            </w:r>
            <w:r w:rsidR="007D5A93">
              <w:rPr>
                <w:szCs w:val="24"/>
                <w:lang w:val="en-US"/>
              </w:rPr>
              <w:fldChar w:fldCharType="begin"/>
            </w:r>
            <w:r w:rsidR="007D5A93">
              <w:instrText xml:space="preserve"> XE "</w:instrText>
            </w:r>
            <w:r w:rsidR="007D5A93" w:rsidRPr="0021693B">
              <w:rPr>
                <w:szCs w:val="24"/>
                <w:lang w:val="en-US"/>
              </w:rPr>
              <w:instrText>Brisbane</w:instrText>
            </w:r>
            <w:r w:rsidR="007D5A93">
              <w:instrText xml:space="preserve">" </w:instrText>
            </w:r>
            <w:r w:rsidR="007D5A93">
              <w:rPr>
                <w:szCs w:val="24"/>
                <w:lang w:val="en-US"/>
              </w:rPr>
              <w:fldChar w:fldCharType="end"/>
            </w:r>
          </w:p>
        </w:tc>
        <w:tc>
          <w:tcPr>
            <w:tcW w:w="1317" w:type="dxa"/>
          </w:tcPr>
          <w:p w14:paraId="19AC3BAE"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300,000</w:t>
            </w:r>
          </w:p>
        </w:tc>
        <w:tc>
          <w:tcPr>
            <w:tcW w:w="1197" w:type="dxa"/>
          </w:tcPr>
          <w:p w14:paraId="7F7A4891"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1197" w:type="dxa"/>
          </w:tcPr>
          <w:p w14:paraId="113ED206"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1,500</w:t>
            </w:r>
          </w:p>
        </w:tc>
        <w:tc>
          <w:tcPr>
            <w:tcW w:w="2543" w:type="dxa"/>
          </w:tcPr>
          <w:p w14:paraId="320BE0A9"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r>
      <w:tr w:rsidR="00E66639" w:rsidRPr="00E50CCA" w14:paraId="21B7AD44" w14:textId="77777777" w:rsidTr="00E66639">
        <w:tc>
          <w:tcPr>
            <w:tcW w:w="1542" w:type="dxa"/>
          </w:tcPr>
          <w:p w14:paraId="4F94C827" w14:textId="77777777" w:rsidR="00E66639" w:rsidRPr="00E50CCA" w:rsidRDefault="00E66639" w:rsidP="00E66639">
            <w:pPr>
              <w:overflowPunct w:val="0"/>
              <w:autoSpaceDE w:val="0"/>
              <w:autoSpaceDN w:val="0"/>
              <w:adjustRightInd w:val="0"/>
              <w:spacing w:before="0" w:after="0"/>
              <w:textAlignment w:val="baseline"/>
              <w:rPr>
                <w:szCs w:val="24"/>
                <w:lang w:val="en-US"/>
              </w:rPr>
            </w:pPr>
            <w:r w:rsidRPr="00E50CCA">
              <w:rPr>
                <w:szCs w:val="24"/>
                <w:lang w:val="en-US"/>
              </w:rPr>
              <w:t>Sydney</w:t>
            </w:r>
            <w:r w:rsidR="007D5A93">
              <w:rPr>
                <w:szCs w:val="24"/>
                <w:lang w:val="en-US"/>
              </w:rPr>
              <w:fldChar w:fldCharType="begin"/>
            </w:r>
            <w:r w:rsidR="007D5A93">
              <w:instrText xml:space="preserve"> XE "</w:instrText>
            </w:r>
            <w:r w:rsidR="007D5A93" w:rsidRPr="00BD33EC">
              <w:rPr>
                <w:szCs w:val="24"/>
                <w:lang w:val="en-US"/>
              </w:rPr>
              <w:instrText>Sydney</w:instrText>
            </w:r>
            <w:r w:rsidR="007D5A93">
              <w:instrText xml:space="preserve">" </w:instrText>
            </w:r>
            <w:r w:rsidR="007D5A93">
              <w:rPr>
                <w:szCs w:val="24"/>
                <w:lang w:val="en-US"/>
              </w:rPr>
              <w:fldChar w:fldCharType="end"/>
            </w:r>
          </w:p>
        </w:tc>
        <w:tc>
          <w:tcPr>
            <w:tcW w:w="1317" w:type="dxa"/>
          </w:tcPr>
          <w:p w14:paraId="19CF65C6"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856,000</w:t>
            </w:r>
          </w:p>
        </w:tc>
        <w:tc>
          <w:tcPr>
            <w:tcW w:w="1197" w:type="dxa"/>
          </w:tcPr>
          <w:p w14:paraId="44801C18"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12,000</w:t>
            </w:r>
          </w:p>
        </w:tc>
        <w:tc>
          <w:tcPr>
            <w:tcW w:w="1197" w:type="dxa"/>
          </w:tcPr>
          <w:p w14:paraId="01C2A348"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40,000</w:t>
            </w:r>
          </w:p>
        </w:tc>
        <w:tc>
          <w:tcPr>
            <w:tcW w:w="2543" w:type="dxa"/>
          </w:tcPr>
          <w:p w14:paraId="22FEBD7A"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r>
      <w:tr w:rsidR="00E66639" w:rsidRPr="00E50CCA" w14:paraId="016EEDE7" w14:textId="77777777" w:rsidTr="00E66639">
        <w:tc>
          <w:tcPr>
            <w:tcW w:w="1542" w:type="dxa"/>
          </w:tcPr>
          <w:p w14:paraId="1E7EE02C" w14:textId="77777777" w:rsidR="00E66639" w:rsidRPr="00E50CCA" w:rsidRDefault="00E66639" w:rsidP="00E66639">
            <w:pPr>
              <w:overflowPunct w:val="0"/>
              <w:autoSpaceDE w:val="0"/>
              <w:autoSpaceDN w:val="0"/>
              <w:adjustRightInd w:val="0"/>
              <w:spacing w:before="0" w:after="0"/>
              <w:textAlignment w:val="baseline"/>
              <w:rPr>
                <w:szCs w:val="24"/>
                <w:lang w:val="en-US"/>
              </w:rPr>
            </w:pPr>
            <w:r w:rsidRPr="00E50CCA">
              <w:rPr>
                <w:szCs w:val="24"/>
                <w:lang w:val="en-US"/>
              </w:rPr>
              <w:t>Port Moresby</w:t>
            </w:r>
            <w:r w:rsidR="007D5A93">
              <w:rPr>
                <w:szCs w:val="24"/>
                <w:lang w:val="en-US"/>
              </w:rPr>
              <w:fldChar w:fldCharType="begin"/>
            </w:r>
            <w:r w:rsidR="007D5A93">
              <w:instrText xml:space="preserve"> XE "</w:instrText>
            </w:r>
            <w:r w:rsidR="007D5A93" w:rsidRPr="00542E05">
              <w:rPr>
                <w:szCs w:val="24"/>
                <w:lang w:val="en-US"/>
              </w:rPr>
              <w:instrText>Port Moresby</w:instrText>
            </w:r>
            <w:r w:rsidR="007D5A93">
              <w:instrText xml:space="preserve">" </w:instrText>
            </w:r>
            <w:r w:rsidR="007D5A93">
              <w:rPr>
                <w:szCs w:val="24"/>
                <w:lang w:val="en-US"/>
              </w:rPr>
              <w:fldChar w:fldCharType="end"/>
            </w:r>
          </w:p>
        </w:tc>
        <w:tc>
          <w:tcPr>
            <w:tcW w:w="1317" w:type="dxa"/>
          </w:tcPr>
          <w:p w14:paraId="046AC2FE"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84,000</w:t>
            </w:r>
          </w:p>
        </w:tc>
        <w:tc>
          <w:tcPr>
            <w:tcW w:w="1197" w:type="dxa"/>
          </w:tcPr>
          <w:p w14:paraId="0EC736EF"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1197" w:type="dxa"/>
          </w:tcPr>
          <w:p w14:paraId="0B932C32"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10,000</w:t>
            </w:r>
          </w:p>
        </w:tc>
        <w:tc>
          <w:tcPr>
            <w:tcW w:w="2543" w:type="dxa"/>
          </w:tcPr>
          <w:p w14:paraId="28132493"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2,500</w:t>
            </w:r>
          </w:p>
        </w:tc>
      </w:tr>
      <w:tr w:rsidR="00E66639" w:rsidRPr="00E50CCA" w14:paraId="2D4EAE6B" w14:textId="77777777" w:rsidTr="00E66639">
        <w:tc>
          <w:tcPr>
            <w:tcW w:w="1542" w:type="dxa"/>
          </w:tcPr>
          <w:p w14:paraId="17A969DF" w14:textId="77777777" w:rsidR="00E66639" w:rsidRPr="00E50CCA" w:rsidRDefault="00E66639" w:rsidP="00E66639">
            <w:pPr>
              <w:overflowPunct w:val="0"/>
              <w:autoSpaceDE w:val="0"/>
              <w:autoSpaceDN w:val="0"/>
              <w:adjustRightInd w:val="0"/>
              <w:spacing w:before="0" w:after="0"/>
              <w:textAlignment w:val="baseline"/>
              <w:rPr>
                <w:szCs w:val="24"/>
                <w:lang w:val="en-US"/>
              </w:rPr>
            </w:pPr>
            <w:r w:rsidRPr="00E50CCA">
              <w:rPr>
                <w:szCs w:val="24"/>
                <w:lang w:val="en-US"/>
              </w:rPr>
              <w:t>Lae</w:t>
            </w:r>
            <w:r w:rsidR="007D5A93">
              <w:rPr>
                <w:szCs w:val="24"/>
                <w:lang w:val="en-US"/>
              </w:rPr>
              <w:fldChar w:fldCharType="begin"/>
            </w:r>
            <w:r w:rsidR="007D5A93">
              <w:instrText xml:space="preserve"> XE "</w:instrText>
            </w:r>
            <w:r w:rsidR="007D5A93" w:rsidRPr="006D299B">
              <w:rPr>
                <w:szCs w:val="24"/>
                <w:lang w:val="en-US"/>
              </w:rPr>
              <w:instrText>Lae</w:instrText>
            </w:r>
            <w:r w:rsidR="007D5A93">
              <w:instrText xml:space="preserve">" </w:instrText>
            </w:r>
            <w:r w:rsidR="007D5A93">
              <w:rPr>
                <w:szCs w:val="24"/>
                <w:lang w:val="en-US"/>
              </w:rPr>
              <w:fldChar w:fldCharType="end"/>
            </w:r>
          </w:p>
        </w:tc>
        <w:tc>
          <w:tcPr>
            <w:tcW w:w="1317" w:type="dxa"/>
          </w:tcPr>
          <w:p w14:paraId="594F5745"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60,000</w:t>
            </w:r>
          </w:p>
        </w:tc>
        <w:tc>
          <w:tcPr>
            <w:tcW w:w="1197" w:type="dxa"/>
          </w:tcPr>
          <w:p w14:paraId="53D3CD71"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1197" w:type="dxa"/>
          </w:tcPr>
          <w:p w14:paraId="7F7D4243"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2543" w:type="dxa"/>
          </w:tcPr>
          <w:p w14:paraId="0363F8DB"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1,800</w:t>
            </w:r>
          </w:p>
        </w:tc>
      </w:tr>
      <w:tr w:rsidR="00E66639" w:rsidRPr="00E50CCA" w14:paraId="4495B1D4" w14:textId="77777777" w:rsidTr="00E66639">
        <w:tc>
          <w:tcPr>
            <w:tcW w:w="1542" w:type="dxa"/>
          </w:tcPr>
          <w:p w14:paraId="3E8615F0" w14:textId="77777777" w:rsidR="00E66639" w:rsidRPr="00E50CCA" w:rsidRDefault="00E66639" w:rsidP="00E66639">
            <w:pPr>
              <w:overflowPunct w:val="0"/>
              <w:autoSpaceDE w:val="0"/>
              <w:autoSpaceDN w:val="0"/>
              <w:adjustRightInd w:val="0"/>
              <w:spacing w:before="0" w:after="0"/>
              <w:textAlignment w:val="baseline"/>
              <w:rPr>
                <w:szCs w:val="24"/>
                <w:lang w:val="en-US"/>
              </w:rPr>
            </w:pPr>
            <w:r w:rsidRPr="00E50CCA">
              <w:rPr>
                <w:szCs w:val="24"/>
                <w:lang w:val="en-US"/>
              </w:rPr>
              <w:t>Finschhafen</w:t>
            </w:r>
            <w:r w:rsidR="007D5A93">
              <w:rPr>
                <w:szCs w:val="24"/>
                <w:lang w:val="en-US"/>
              </w:rPr>
              <w:fldChar w:fldCharType="begin"/>
            </w:r>
            <w:r w:rsidR="007D5A93">
              <w:instrText xml:space="preserve"> XE "</w:instrText>
            </w:r>
            <w:r w:rsidR="007D5A93" w:rsidRPr="005839A0">
              <w:rPr>
                <w:szCs w:val="24"/>
                <w:lang w:val="en-US"/>
              </w:rPr>
              <w:instrText>Finschhafen</w:instrText>
            </w:r>
            <w:r w:rsidR="007D5A93">
              <w:instrText xml:space="preserve">" </w:instrText>
            </w:r>
            <w:r w:rsidR="007D5A93">
              <w:rPr>
                <w:szCs w:val="24"/>
                <w:lang w:val="en-US"/>
              </w:rPr>
              <w:fldChar w:fldCharType="end"/>
            </w:r>
          </w:p>
        </w:tc>
        <w:tc>
          <w:tcPr>
            <w:tcW w:w="1317" w:type="dxa"/>
          </w:tcPr>
          <w:p w14:paraId="39047493"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36,000</w:t>
            </w:r>
          </w:p>
        </w:tc>
        <w:tc>
          <w:tcPr>
            <w:tcW w:w="1197" w:type="dxa"/>
          </w:tcPr>
          <w:p w14:paraId="7AF903D1"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1197" w:type="dxa"/>
          </w:tcPr>
          <w:p w14:paraId="3E144FA7"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2543" w:type="dxa"/>
          </w:tcPr>
          <w:p w14:paraId="2C4094B5"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1,000</w:t>
            </w:r>
          </w:p>
        </w:tc>
      </w:tr>
      <w:tr w:rsidR="00E66639" w:rsidRPr="00E50CCA" w14:paraId="2CBC33D7" w14:textId="77777777" w:rsidTr="00E66639">
        <w:tc>
          <w:tcPr>
            <w:tcW w:w="1542" w:type="dxa"/>
          </w:tcPr>
          <w:p w14:paraId="3DD3F632" w14:textId="77777777" w:rsidR="00E66639" w:rsidRPr="00E50CCA" w:rsidRDefault="00E66639" w:rsidP="00E66639">
            <w:pPr>
              <w:overflowPunct w:val="0"/>
              <w:autoSpaceDE w:val="0"/>
              <w:autoSpaceDN w:val="0"/>
              <w:adjustRightInd w:val="0"/>
              <w:spacing w:before="0" w:after="0"/>
              <w:textAlignment w:val="baseline"/>
              <w:rPr>
                <w:szCs w:val="24"/>
                <w:lang w:val="en-US"/>
              </w:rPr>
            </w:pPr>
            <w:r w:rsidRPr="00E50CCA">
              <w:rPr>
                <w:szCs w:val="24"/>
                <w:lang w:val="en-US"/>
              </w:rPr>
              <w:t>Rabaul</w:t>
            </w:r>
            <w:r w:rsidR="007D5A93">
              <w:rPr>
                <w:szCs w:val="24"/>
                <w:lang w:val="en-US"/>
              </w:rPr>
              <w:fldChar w:fldCharType="begin"/>
            </w:r>
            <w:r w:rsidR="007D5A93">
              <w:instrText xml:space="preserve"> XE "</w:instrText>
            </w:r>
            <w:r w:rsidR="007D5A93" w:rsidRPr="00E90897">
              <w:rPr>
                <w:szCs w:val="24"/>
                <w:lang w:val="en-US"/>
              </w:rPr>
              <w:instrText>Rabaul</w:instrText>
            </w:r>
            <w:r w:rsidR="007D5A93">
              <w:instrText xml:space="preserve">" </w:instrText>
            </w:r>
            <w:r w:rsidR="007D5A93">
              <w:rPr>
                <w:szCs w:val="24"/>
                <w:lang w:val="en-US"/>
              </w:rPr>
              <w:fldChar w:fldCharType="end"/>
            </w:r>
          </w:p>
        </w:tc>
        <w:tc>
          <w:tcPr>
            <w:tcW w:w="1317" w:type="dxa"/>
          </w:tcPr>
          <w:p w14:paraId="0798B063"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36,000</w:t>
            </w:r>
          </w:p>
        </w:tc>
        <w:tc>
          <w:tcPr>
            <w:tcW w:w="1197" w:type="dxa"/>
          </w:tcPr>
          <w:p w14:paraId="07B37FBD"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1197" w:type="dxa"/>
          </w:tcPr>
          <w:p w14:paraId="0C382ADD"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w:t>
            </w:r>
          </w:p>
        </w:tc>
        <w:tc>
          <w:tcPr>
            <w:tcW w:w="2543" w:type="dxa"/>
          </w:tcPr>
          <w:p w14:paraId="61D11269" w14:textId="77777777" w:rsidR="00E66639" w:rsidRPr="00E50CCA" w:rsidRDefault="00E66639" w:rsidP="00E66639">
            <w:pPr>
              <w:overflowPunct w:val="0"/>
              <w:autoSpaceDE w:val="0"/>
              <w:autoSpaceDN w:val="0"/>
              <w:adjustRightInd w:val="0"/>
              <w:spacing w:before="0" w:after="0"/>
              <w:jc w:val="center"/>
              <w:textAlignment w:val="baseline"/>
              <w:rPr>
                <w:szCs w:val="24"/>
                <w:lang w:val="en-US"/>
              </w:rPr>
            </w:pPr>
            <w:r w:rsidRPr="00E50CCA">
              <w:rPr>
                <w:szCs w:val="24"/>
                <w:lang w:val="en-US"/>
              </w:rPr>
              <w:t>1,000</w:t>
            </w:r>
          </w:p>
        </w:tc>
      </w:tr>
    </w:tbl>
    <w:p w14:paraId="4B1D95F2" w14:textId="77777777" w:rsidR="00EB3308" w:rsidRDefault="00E66639" w:rsidP="000E2288">
      <w:pPr>
        <w:pStyle w:val="BodyText"/>
        <w:rPr>
          <w:sz w:val="22"/>
          <w:szCs w:val="22"/>
        </w:rPr>
      </w:pPr>
      <w:r w:rsidRPr="00E50CCA">
        <w:rPr>
          <w:lang w:val="en-US"/>
        </w:rPr>
        <w:t>Supplemental Agreement to Contract 2260</w:t>
      </w:r>
      <w:r w:rsidR="007D5A93">
        <w:rPr>
          <w:lang w:val="en-US"/>
        </w:rPr>
        <w:fldChar w:fldCharType="begin"/>
      </w:r>
      <w:r w:rsidR="007D5A93">
        <w:instrText xml:space="preserve"> XE "</w:instrText>
      </w:r>
      <w:r w:rsidR="007D5A93" w:rsidRPr="00571C1A">
        <w:rPr>
          <w:lang w:val="en-US"/>
        </w:rPr>
        <w:instrText>Contract 2260</w:instrText>
      </w:r>
      <w:r w:rsidR="007D5A93">
        <w:instrText xml:space="preserve">" </w:instrText>
      </w:r>
      <w:r w:rsidR="007D5A93">
        <w:rPr>
          <w:lang w:val="en-US"/>
        </w:rPr>
        <w:fldChar w:fldCharType="end"/>
      </w:r>
      <w:r w:rsidRPr="00E50CCA">
        <w:rPr>
          <w:lang w:val="en-US"/>
        </w:rPr>
        <w:t xml:space="preserve"> - Letter from Shell Co.</w:t>
      </w:r>
      <w:r w:rsidR="007D5A93">
        <w:rPr>
          <w:lang w:val="en-US"/>
        </w:rPr>
        <w:fldChar w:fldCharType="begin"/>
      </w:r>
      <w:r w:rsidR="007D5A93">
        <w:instrText xml:space="preserve"> XE "</w:instrText>
      </w:r>
      <w:r w:rsidR="007D5A93" w:rsidRPr="00601B4D">
        <w:rPr>
          <w:lang w:val="en-US"/>
        </w:rPr>
        <w:instrText>Shell Co.</w:instrText>
      </w:r>
      <w:r w:rsidR="007D5A93">
        <w:instrText xml:space="preserve">" </w:instrText>
      </w:r>
      <w:r w:rsidR="007D5A93">
        <w:rPr>
          <w:lang w:val="en-US"/>
        </w:rPr>
        <w:fldChar w:fldCharType="end"/>
      </w:r>
      <w:r w:rsidRPr="00E50CCA">
        <w:rPr>
          <w:lang w:val="en-US"/>
        </w:rPr>
        <w:t xml:space="preserve"> to Director of Supply &amp; Development</w:t>
      </w:r>
      <w:r w:rsidR="007D5A93">
        <w:rPr>
          <w:lang w:val="en-US"/>
        </w:rPr>
        <w:fldChar w:fldCharType="begin"/>
      </w:r>
      <w:r w:rsidR="007D5A93">
        <w:instrText xml:space="preserve"> XE "</w:instrText>
      </w:r>
      <w:r w:rsidR="007D5A93" w:rsidRPr="007F0837">
        <w:rPr>
          <w:lang w:val="en-US"/>
        </w:rPr>
        <w:instrText>Supply &amp; Development</w:instrText>
      </w:r>
      <w:r w:rsidR="007D5A93">
        <w:instrText xml:space="preserve">" </w:instrText>
      </w:r>
      <w:r w:rsidR="007D5A93">
        <w:rPr>
          <w:lang w:val="en-US"/>
        </w:rPr>
        <w:fldChar w:fldCharType="end"/>
      </w:r>
      <w:r w:rsidRPr="00E50CCA">
        <w:rPr>
          <w:lang w:val="en-US"/>
        </w:rPr>
        <w:t xml:space="preserve"> 28 June 1948. Shell </w:t>
      </w:r>
      <w:r>
        <w:rPr>
          <w:lang w:val="en-US"/>
        </w:rPr>
        <w:t xml:space="preserve">was </w:t>
      </w:r>
      <w:r w:rsidRPr="00E50CCA">
        <w:rPr>
          <w:lang w:val="en-US"/>
        </w:rPr>
        <w:t xml:space="preserve">required to maintain a supply of 60,000 </w:t>
      </w:r>
      <w:r w:rsidR="00C8218F">
        <w:rPr>
          <w:lang w:val="en-US"/>
        </w:rPr>
        <w:t>Imp. Gallons</w:t>
      </w:r>
      <w:r w:rsidRPr="00E50CCA">
        <w:rPr>
          <w:lang w:val="en-US"/>
        </w:rPr>
        <w:t xml:space="preserve"> of Avgas 100/130</w:t>
      </w:r>
      <w:r w:rsidR="007D5A93">
        <w:rPr>
          <w:lang w:val="en-US"/>
        </w:rPr>
        <w:fldChar w:fldCharType="begin"/>
      </w:r>
      <w:r w:rsidR="007D5A93">
        <w:instrText xml:space="preserve"> XE "</w:instrText>
      </w:r>
      <w:r w:rsidR="007D5A93" w:rsidRPr="00366ABF">
        <w:rPr>
          <w:lang w:val="en-US"/>
        </w:rPr>
        <w:instrText>Avgas 100/130</w:instrText>
      </w:r>
      <w:r w:rsidR="007D5A93">
        <w:instrText xml:space="preserve">" </w:instrText>
      </w:r>
      <w:r w:rsidR="007D5A93">
        <w:rPr>
          <w:lang w:val="en-US"/>
        </w:rPr>
        <w:fldChar w:fldCharType="end"/>
      </w:r>
      <w:r w:rsidRPr="00E50CCA">
        <w:rPr>
          <w:lang w:val="en-US"/>
        </w:rPr>
        <w:t xml:space="preserve"> at Lae</w:t>
      </w:r>
      <w:r w:rsidR="007D5A93">
        <w:rPr>
          <w:lang w:val="en-US"/>
        </w:rPr>
        <w:fldChar w:fldCharType="begin"/>
      </w:r>
      <w:r w:rsidR="007D5A93">
        <w:instrText xml:space="preserve"> XE "</w:instrText>
      </w:r>
      <w:r w:rsidR="007D5A93" w:rsidRPr="00567378">
        <w:rPr>
          <w:lang w:val="en-US"/>
        </w:rPr>
        <w:instrText>Lae</w:instrText>
      </w:r>
      <w:r w:rsidR="007D5A93">
        <w:instrText xml:space="preserve">" </w:instrText>
      </w:r>
      <w:r w:rsidR="007D5A93">
        <w:rPr>
          <w:lang w:val="en-US"/>
        </w:rPr>
        <w:fldChar w:fldCharType="end"/>
      </w:r>
      <w:r w:rsidRPr="00E50CCA">
        <w:rPr>
          <w:lang w:val="en-US"/>
        </w:rPr>
        <w:t>.</w:t>
      </w:r>
      <w:r w:rsidR="00792BF2">
        <w:rPr>
          <w:sz w:val="22"/>
          <w:szCs w:val="22"/>
        </w:rPr>
        <w:t xml:space="preserve"> </w:t>
      </w:r>
    </w:p>
    <w:p w14:paraId="490E52C2" w14:textId="77777777" w:rsidR="00AC4978" w:rsidRDefault="00B34349" w:rsidP="00471959">
      <w:pPr>
        <w:pStyle w:val="Heading7"/>
        <w:framePr w:wrap="around"/>
      </w:pPr>
      <w:r>
        <w:lastRenderedPageBreak/>
        <w:t>Shell Company</w:t>
      </w:r>
      <w:r w:rsidR="008730C3">
        <w:fldChar w:fldCharType="begin"/>
      </w:r>
      <w:r w:rsidR="008730C3">
        <w:instrText xml:space="preserve"> XE "</w:instrText>
      </w:r>
      <w:r w:rsidR="008730C3" w:rsidRPr="00307875">
        <w:instrText>Shell Company</w:instrText>
      </w:r>
      <w:r w:rsidR="008730C3">
        <w:instrText xml:space="preserve">" </w:instrText>
      </w:r>
      <w:r w:rsidR="008730C3">
        <w:fldChar w:fldCharType="end"/>
      </w:r>
      <w:r>
        <w:t xml:space="preserve"> of Australia </w:t>
      </w:r>
      <w:r w:rsidR="00471959">
        <w:t xml:space="preserve">supplies RAAF in Australia </w:t>
      </w:r>
      <w:r>
        <w:t>and</w:t>
      </w:r>
      <w:r w:rsidR="00471959">
        <w:t xml:space="preserve"> South East Asia</w:t>
      </w:r>
      <w:r>
        <w:t xml:space="preserve"> </w:t>
      </w:r>
      <w:r w:rsidR="00471959">
        <w:rPr>
          <w:rStyle w:val="EndnoteReference"/>
        </w:rPr>
        <w:endnoteReference w:id="7"/>
      </w:r>
    </w:p>
    <w:p w14:paraId="4589C141" w14:textId="50B45D52" w:rsidR="00471959" w:rsidRPr="00471959" w:rsidRDefault="00471959" w:rsidP="000E2288">
      <w:pPr>
        <w:pStyle w:val="BodyText"/>
      </w:pPr>
      <w:r w:rsidRPr="00471959">
        <w:t>During the period 1948 to 1959 the Shell Company</w:t>
      </w:r>
      <w:r w:rsidR="008730C3">
        <w:fldChar w:fldCharType="begin"/>
      </w:r>
      <w:r w:rsidR="008730C3">
        <w:instrText xml:space="preserve"> XE "</w:instrText>
      </w:r>
      <w:r w:rsidR="008730C3" w:rsidRPr="00307875">
        <w:instrText>Shell Company</w:instrText>
      </w:r>
      <w:r w:rsidR="008730C3">
        <w:instrText xml:space="preserve">" </w:instrText>
      </w:r>
      <w:r w:rsidR="008730C3">
        <w:fldChar w:fldCharType="end"/>
      </w:r>
      <w:r w:rsidRPr="00471959">
        <w:t xml:space="preserve"> w</w:t>
      </w:r>
      <w:r w:rsidR="007D5A93">
        <w:t>as</w:t>
      </w:r>
      <w:r w:rsidRPr="00471959">
        <w:t xml:space="preserve"> supplying the RAAF</w:t>
      </w:r>
      <w:r w:rsidR="007D5A93">
        <w:fldChar w:fldCharType="begin"/>
      </w:r>
      <w:r w:rsidR="007D5A93">
        <w:instrText xml:space="preserve"> XE "</w:instrText>
      </w:r>
      <w:r w:rsidR="007D5A93" w:rsidRPr="00233E18">
        <w:instrText>RAAF</w:instrText>
      </w:r>
      <w:r w:rsidR="007D5A93">
        <w:instrText xml:space="preserve">" </w:instrText>
      </w:r>
      <w:r w:rsidR="007D5A93">
        <w:fldChar w:fldCharType="end"/>
      </w:r>
      <w:r w:rsidRPr="00471959">
        <w:t xml:space="preserve"> both in Australia</w:t>
      </w:r>
      <w:r w:rsidR="007D5A93">
        <w:fldChar w:fldCharType="begin"/>
      </w:r>
      <w:r w:rsidR="007D5A93">
        <w:instrText xml:space="preserve"> XE "</w:instrText>
      </w:r>
      <w:r w:rsidR="007D5A93" w:rsidRPr="005430E0">
        <w:instrText>Australia</w:instrText>
      </w:r>
      <w:r w:rsidR="007D5A93">
        <w:instrText xml:space="preserve">" </w:instrText>
      </w:r>
      <w:r w:rsidR="007D5A93">
        <w:fldChar w:fldCharType="end"/>
      </w:r>
      <w:r w:rsidRPr="00471959">
        <w:t xml:space="preserve"> and in various locations in the Pacific</w:t>
      </w:r>
      <w:r w:rsidR="007D5A93">
        <w:fldChar w:fldCharType="begin"/>
      </w:r>
      <w:r w:rsidR="007D5A93">
        <w:instrText xml:space="preserve"> XE "</w:instrText>
      </w:r>
      <w:r w:rsidR="007D5A93" w:rsidRPr="00F870B7">
        <w:instrText>Pacific</w:instrText>
      </w:r>
      <w:r w:rsidR="007D5A93">
        <w:instrText xml:space="preserve">" </w:instrText>
      </w:r>
      <w:r w:rsidR="007D5A93">
        <w:fldChar w:fldCharType="end"/>
      </w:r>
      <w:r w:rsidRPr="00471959">
        <w:t xml:space="preserve"> and South East Asia</w:t>
      </w:r>
      <w:r w:rsidR="007D5A93">
        <w:fldChar w:fldCharType="begin"/>
      </w:r>
      <w:r w:rsidR="007D5A93">
        <w:instrText xml:space="preserve"> XE "</w:instrText>
      </w:r>
      <w:r w:rsidR="007D5A93" w:rsidRPr="00C66D6A">
        <w:instrText>South East Asia</w:instrText>
      </w:r>
      <w:r w:rsidR="007D5A93">
        <w:instrText xml:space="preserve">" </w:instrText>
      </w:r>
      <w:r w:rsidR="007D5A93">
        <w:fldChar w:fldCharType="end"/>
      </w:r>
      <w:r w:rsidRPr="00471959">
        <w:t xml:space="preserve"> (specifically Malaysia</w:t>
      </w:r>
      <w:r w:rsidR="007D5A93">
        <w:fldChar w:fldCharType="begin"/>
      </w:r>
      <w:r w:rsidR="007D5A93">
        <w:instrText xml:space="preserve"> XE "</w:instrText>
      </w:r>
      <w:r w:rsidR="007D5A93" w:rsidRPr="007F4B57">
        <w:instrText>Malaysia</w:instrText>
      </w:r>
      <w:r w:rsidR="007D5A93">
        <w:instrText xml:space="preserve">" </w:instrText>
      </w:r>
      <w:r w:rsidR="007D5A93">
        <w:fldChar w:fldCharType="end"/>
      </w:r>
      <w:r w:rsidRPr="00471959">
        <w:t>). This was noted in memo to Headquarters RAAF Richmond</w:t>
      </w:r>
      <w:r w:rsidR="007D5A93">
        <w:fldChar w:fldCharType="begin"/>
      </w:r>
      <w:r w:rsidR="007D5A93">
        <w:instrText xml:space="preserve"> XE "</w:instrText>
      </w:r>
      <w:r w:rsidR="007D5A93" w:rsidRPr="00AE130F">
        <w:instrText>Richmond</w:instrText>
      </w:r>
      <w:r w:rsidR="007D5A93">
        <w:instrText xml:space="preserve">" </w:instrText>
      </w:r>
      <w:r w:rsidR="007D5A93">
        <w:fldChar w:fldCharType="end"/>
      </w:r>
      <w:r w:rsidRPr="00471959">
        <w:t xml:space="preserve"> NSW which relate</w:t>
      </w:r>
      <w:r w:rsidR="00906E05">
        <w:t>d</w:t>
      </w:r>
      <w:r w:rsidRPr="00471959">
        <w:t xml:space="preserve"> to various claims regarding </w:t>
      </w:r>
      <w:r w:rsidR="00906E05">
        <w:t xml:space="preserve">the </w:t>
      </w:r>
      <w:r w:rsidRPr="00471959">
        <w:t>uplift of aviation fuel</w:t>
      </w:r>
      <w:r w:rsidR="007D5A93">
        <w:fldChar w:fldCharType="begin"/>
      </w:r>
      <w:r w:rsidR="007D5A93">
        <w:instrText xml:space="preserve"> XE "</w:instrText>
      </w:r>
      <w:r w:rsidR="007D5A93" w:rsidRPr="00D0065E">
        <w:instrText>aviation fuel</w:instrText>
      </w:r>
      <w:r w:rsidR="007D5A93">
        <w:instrText xml:space="preserve">" </w:instrText>
      </w:r>
      <w:r w:rsidR="007D5A93">
        <w:fldChar w:fldCharType="end"/>
      </w:r>
      <w:r w:rsidRPr="00471959">
        <w:t xml:space="preserve"> for RAAF</w:t>
      </w:r>
      <w:r w:rsidR="007D5A93">
        <w:fldChar w:fldCharType="begin"/>
      </w:r>
      <w:r w:rsidR="007D5A93">
        <w:instrText xml:space="preserve"> XE "</w:instrText>
      </w:r>
      <w:r w:rsidR="007D5A93" w:rsidRPr="00076258">
        <w:instrText>RAAF</w:instrText>
      </w:r>
      <w:r w:rsidR="007D5A93">
        <w:instrText xml:space="preserve">" </w:instrText>
      </w:r>
      <w:r w:rsidR="007D5A93">
        <w:fldChar w:fldCharType="end"/>
      </w:r>
      <w:r w:rsidRPr="00471959">
        <w:t xml:space="preserve"> </w:t>
      </w:r>
      <w:r w:rsidR="00906E05">
        <w:t>a</w:t>
      </w:r>
      <w:r w:rsidRPr="00471959">
        <w:t>ircraft outside Australia</w:t>
      </w:r>
      <w:r w:rsidR="007D5A93">
        <w:fldChar w:fldCharType="begin"/>
      </w:r>
      <w:r w:rsidR="007D5A93">
        <w:instrText xml:space="preserve"> XE "</w:instrText>
      </w:r>
      <w:r w:rsidR="007D5A93" w:rsidRPr="00677F8C">
        <w:instrText>Australia</w:instrText>
      </w:r>
      <w:r w:rsidR="007D5A93">
        <w:instrText xml:space="preserve">" </w:instrText>
      </w:r>
      <w:r w:rsidR="007D5A93">
        <w:fldChar w:fldCharType="end"/>
      </w:r>
      <w:r w:rsidRPr="00471959">
        <w:t>. Claims were also made by Vacuum Oil Co</w:t>
      </w:r>
      <w:r w:rsidR="00906E05">
        <w:t>mpany</w:t>
      </w:r>
      <w:r w:rsidR="008730C3">
        <w:fldChar w:fldCharType="begin"/>
      </w:r>
      <w:r w:rsidR="008730C3">
        <w:instrText xml:space="preserve"> XE "</w:instrText>
      </w:r>
      <w:r w:rsidR="008730C3" w:rsidRPr="00EB5EBB">
        <w:instrText>Vacuum Oil Company</w:instrText>
      </w:r>
      <w:r w:rsidR="008730C3">
        <w:instrText xml:space="preserve">" </w:instrText>
      </w:r>
      <w:r w:rsidR="008730C3">
        <w:fldChar w:fldCharType="end"/>
      </w:r>
      <w:r w:rsidRPr="00471959">
        <w:t xml:space="preserve"> for avgas supplied in Nadi</w:t>
      </w:r>
      <w:r w:rsidR="007D5A93">
        <w:fldChar w:fldCharType="begin"/>
      </w:r>
      <w:r w:rsidR="007D5A93">
        <w:instrText xml:space="preserve"> XE "</w:instrText>
      </w:r>
      <w:r w:rsidR="007D5A93" w:rsidRPr="00A81444">
        <w:instrText>Nadi</w:instrText>
      </w:r>
      <w:r w:rsidR="007D5A93">
        <w:instrText xml:space="preserve">" </w:instrText>
      </w:r>
      <w:r w:rsidR="007D5A93">
        <w:fldChar w:fldCharType="end"/>
      </w:r>
      <w:r w:rsidR="00906E05">
        <w:t>,</w:t>
      </w:r>
      <w:r w:rsidRPr="00471959">
        <w:t xml:space="preserve"> Fiji</w:t>
      </w:r>
      <w:r w:rsidR="007D5A93">
        <w:fldChar w:fldCharType="begin"/>
      </w:r>
      <w:r w:rsidR="007D5A93">
        <w:instrText xml:space="preserve"> XE "</w:instrText>
      </w:r>
      <w:r w:rsidR="007D5A93" w:rsidRPr="00495A13">
        <w:instrText>Fiji</w:instrText>
      </w:r>
      <w:r w:rsidR="007D5A93">
        <w:instrText xml:space="preserve">" </w:instrText>
      </w:r>
      <w:r w:rsidR="007D5A93">
        <w:fldChar w:fldCharType="end"/>
      </w:r>
      <w:r w:rsidRPr="00471959">
        <w:t>, and Avoil</w:t>
      </w:r>
      <w:r w:rsidR="007D5A93">
        <w:fldChar w:fldCharType="begin"/>
      </w:r>
      <w:r w:rsidR="007D5A93">
        <w:instrText xml:space="preserve"> XE "</w:instrText>
      </w:r>
      <w:r w:rsidR="007D5A93" w:rsidRPr="002A2894">
        <w:instrText>Avoil</w:instrText>
      </w:r>
      <w:r w:rsidR="007D5A93">
        <w:instrText xml:space="preserve">" </w:instrText>
      </w:r>
      <w:r w:rsidR="007D5A93">
        <w:fldChar w:fldCharType="end"/>
      </w:r>
      <w:r w:rsidRPr="00471959">
        <w:t xml:space="preserve"> supplied in Canton Island</w:t>
      </w:r>
      <w:r w:rsidR="007D5A93">
        <w:fldChar w:fldCharType="begin"/>
      </w:r>
      <w:r w:rsidR="007D5A93">
        <w:instrText xml:space="preserve"> XE "</w:instrText>
      </w:r>
      <w:r w:rsidR="007D5A93" w:rsidRPr="00E4333D">
        <w:instrText>Canton Island</w:instrText>
      </w:r>
      <w:r w:rsidR="007D5A93">
        <w:instrText xml:space="preserve">" </w:instrText>
      </w:r>
      <w:r w:rsidR="007D5A93">
        <w:fldChar w:fldCharType="end"/>
      </w:r>
      <w:r w:rsidRPr="00471959">
        <w:t>. There were also similar claims for supplies for Sh</w:t>
      </w:r>
      <w:r w:rsidR="00906E05">
        <w:t>e</w:t>
      </w:r>
      <w:r w:rsidRPr="00471959">
        <w:t>ll Bangkok</w:t>
      </w:r>
      <w:r w:rsidR="007D5A93">
        <w:fldChar w:fldCharType="begin"/>
      </w:r>
      <w:r w:rsidR="007D5A93">
        <w:instrText xml:space="preserve"> XE "</w:instrText>
      </w:r>
      <w:r w:rsidR="007D5A93" w:rsidRPr="00E0380B">
        <w:instrText>Bangkok</w:instrText>
      </w:r>
      <w:r w:rsidR="007D5A93">
        <w:instrText xml:space="preserve">" </w:instrText>
      </w:r>
      <w:r w:rsidR="007D5A93">
        <w:fldChar w:fldCharType="end"/>
      </w:r>
      <w:r w:rsidRPr="00471959">
        <w:t>, Thailand</w:t>
      </w:r>
      <w:r w:rsidR="007D5A93">
        <w:fldChar w:fldCharType="begin"/>
      </w:r>
      <w:r w:rsidR="007D5A93">
        <w:instrText xml:space="preserve"> XE "</w:instrText>
      </w:r>
      <w:r w:rsidR="007D5A93" w:rsidRPr="002C4837">
        <w:instrText>Thailand</w:instrText>
      </w:r>
      <w:r w:rsidR="007D5A93">
        <w:instrText xml:space="preserve">" </w:instrText>
      </w:r>
      <w:r w:rsidR="007D5A93">
        <w:fldChar w:fldCharType="end"/>
      </w:r>
      <w:r>
        <w:t>.</w:t>
      </w:r>
    </w:p>
    <w:p w14:paraId="50C7C037" w14:textId="326CF9AB" w:rsidR="00471959" w:rsidRDefault="00471959" w:rsidP="000E2288">
      <w:pPr>
        <w:pStyle w:val="BodyText"/>
      </w:pPr>
      <w:r w:rsidRPr="00471959">
        <w:t>June 1959: This indicated that Vacuum Oil Co.</w:t>
      </w:r>
      <w:r w:rsidR="007D5A93">
        <w:fldChar w:fldCharType="begin"/>
      </w:r>
      <w:r w:rsidR="007D5A93">
        <w:instrText xml:space="preserve"> XE "</w:instrText>
      </w:r>
      <w:r w:rsidR="007D5A93" w:rsidRPr="00A26606">
        <w:instrText>Vacuum Oil Co.</w:instrText>
      </w:r>
      <w:r w:rsidR="007D5A93">
        <w:instrText xml:space="preserve">" </w:instrText>
      </w:r>
      <w:r w:rsidR="007D5A93">
        <w:fldChar w:fldCharType="end"/>
      </w:r>
      <w:r w:rsidRPr="00471959">
        <w:t xml:space="preserve"> and Shell Company</w:t>
      </w:r>
      <w:r w:rsidR="008730C3">
        <w:fldChar w:fldCharType="begin"/>
      </w:r>
      <w:r w:rsidR="008730C3">
        <w:instrText xml:space="preserve"> XE "</w:instrText>
      </w:r>
      <w:r w:rsidR="008730C3" w:rsidRPr="00307875">
        <w:instrText>Shell Company</w:instrText>
      </w:r>
      <w:r w:rsidR="008730C3">
        <w:instrText xml:space="preserve">" </w:instrText>
      </w:r>
      <w:r w:rsidR="008730C3">
        <w:fldChar w:fldCharType="end"/>
      </w:r>
      <w:r w:rsidRPr="00471959">
        <w:t xml:space="preserve"> still had contracts with RAAF for </w:t>
      </w:r>
      <w:r w:rsidR="00906E05">
        <w:t xml:space="preserve">Lockheed </w:t>
      </w:r>
      <w:r w:rsidRPr="00471959">
        <w:t>Neptune</w:t>
      </w:r>
      <w:r w:rsidR="007D5A93">
        <w:fldChar w:fldCharType="begin"/>
      </w:r>
      <w:r w:rsidR="007D5A93">
        <w:instrText xml:space="preserve"> XE "</w:instrText>
      </w:r>
      <w:r w:rsidR="007D5A93" w:rsidRPr="00FF642D">
        <w:instrText>Lockheed Neptune</w:instrText>
      </w:r>
      <w:r w:rsidR="007D5A93">
        <w:instrText xml:space="preserve">" </w:instrText>
      </w:r>
      <w:r w:rsidR="007D5A93">
        <w:fldChar w:fldCharType="end"/>
      </w:r>
      <w:r w:rsidRPr="00471959">
        <w:t xml:space="preserve">s and </w:t>
      </w:r>
      <w:r w:rsidR="00906E05">
        <w:t xml:space="preserve">Douglas </w:t>
      </w:r>
      <w:r w:rsidRPr="00471959">
        <w:t>Dakota</w:t>
      </w:r>
      <w:r w:rsidR="007D5A93">
        <w:fldChar w:fldCharType="begin"/>
      </w:r>
      <w:r w:rsidR="007D5A93">
        <w:instrText xml:space="preserve"> XE "</w:instrText>
      </w:r>
      <w:r w:rsidR="007D5A93" w:rsidRPr="00147590">
        <w:instrText>Douglas Dakota</w:instrText>
      </w:r>
      <w:r w:rsidR="007D5A93">
        <w:instrText xml:space="preserve">" </w:instrText>
      </w:r>
      <w:r w:rsidR="007D5A93">
        <w:fldChar w:fldCharType="end"/>
      </w:r>
      <w:r w:rsidRPr="00471959">
        <w:t>s. No.</w:t>
      </w:r>
      <w:r w:rsidR="000B55D2">
        <w:t xml:space="preserve"> </w:t>
      </w:r>
      <w:r w:rsidRPr="00471959">
        <w:t>1 Squadron</w:t>
      </w:r>
      <w:r w:rsidR="007D5A93">
        <w:fldChar w:fldCharType="begin"/>
      </w:r>
      <w:r w:rsidR="007D5A93">
        <w:instrText xml:space="preserve"> XE "</w:instrText>
      </w:r>
      <w:r w:rsidR="007D5A93" w:rsidRPr="0091036B">
        <w:instrText>No.1 Squadron</w:instrText>
      </w:r>
      <w:r w:rsidR="007D5A93">
        <w:instrText xml:space="preserve">" </w:instrText>
      </w:r>
      <w:r w:rsidR="007D5A93">
        <w:fldChar w:fldCharType="end"/>
      </w:r>
      <w:r w:rsidRPr="00471959">
        <w:t xml:space="preserve"> at Butterworth</w:t>
      </w:r>
      <w:r w:rsidR="007D5A93">
        <w:fldChar w:fldCharType="begin"/>
      </w:r>
      <w:r w:rsidR="007D5A93">
        <w:instrText xml:space="preserve"> XE "</w:instrText>
      </w:r>
      <w:r w:rsidR="007D5A93" w:rsidRPr="009C0E26">
        <w:instrText>Butterworth</w:instrText>
      </w:r>
      <w:r w:rsidR="007D5A93">
        <w:instrText xml:space="preserve">" </w:instrText>
      </w:r>
      <w:r w:rsidR="007D5A93">
        <w:fldChar w:fldCharType="end"/>
      </w:r>
      <w:r w:rsidRPr="00471959">
        <w:t xml:space="preserve"> (Malaysia) and No.</w:t>
      </w:r>
      <w:r w:rsidR="000B55D2">
        <w:t xml:space="preserve"> </w:t>
      </w:r>
      <w:r w:rsidRPr="00471959">
        <w:t>2 Squadron</w:t>
      </w:r>
      <w:r w:rsidR="007D5A93">
        <w:fldChar w:fldCharType="begin"/>
      </w:r>
      <w:r w:rsidR="007D5A93">
        <w:instrText xml:space="preserve"> XE "</w:instrText>
      </w:r>
      <w:r w:rsidR="007D5A93" w:rsidRPr="000C5B85">
        <w:instrText>No.2 Squadron</w:instrText>
      </w:r>
      <w:r w:rsidR="007D5A93">
        <w:instrText xml:space="preserve">" </w:instrText>
      </w:r>
      <w:r w:rsidR="007D5A93">
        <w:fldChar w:fldCharType="end"/>
      </w:r>
      <w:r w:rsidRPr="00471959">
        <w:t xml:space="preserve"> at Amberley</w:t>
      </w:r>
      <w:r w:rsidR="007D5A93">
        <w:fldChar w:fldCharType="begin"/>
      </w:r>
      <w:r w:rsidR="007D5A93">
        <w:instrText xml:space="preserve"> XE "</w:instrText>
      </w:r>
      <w:r w:rsidR="007D5A93" w:rsidRPr="00C94138">
        <w:instrText>Amberley</w:instrText>
      </w:r>
      <w:r w:rsidR="007D5A93">
        <w:instrText xml:space="preserve">" </w:instrText>
      </w:r>
      <w:r w:rsidR="007D5A93">
        <w:fldChar w:fldCharType="end"/>
      </w:r>
      <w:r w:rsidRPr="00471959">
        <w:t xml:space="preserve"> Qld. (Jet Fuel</w:t>
      </w:r>
      <w:r w:rsidR="007D5A93">
        <w:fldChar w:fldCharType="begin"/>
      </w:r>
      <w:r w:rsidR="007D5A93">
        <w:instrText xml:space="preserve"> XE "</w:instrText>
      </w:r>
      <w:r w:rsidR="007D5A93" w:rsidRPr="00707F05">
        <w:instrText>Jet Fuel</w:instrText>
      </w:r>
      <w:r w:rsidR="007D5A93">
        <w:instrText xml:space="preserve">" </w:instrText>
      </w:r>
      <w:r w:rsidR="007D5A93">
        <w:fldChar w:fldCharType="end"/>
      </w:r>
      <w:r w:rsidRPr="00471959">
        <w:t>, Avgas 115/145</w:t>
      </w:r>
      <w:r w:rsidR="007D5A93">
        <w:fldChar w:fldCharType="begin"/>
      </w:r>
      <w:r w:rsidR="007D5A93">
        <w:instrText xml:space="preserve"> XE "</w:instrText>
      </w:r>
      <w:r w:rsidR="007D5A93" w:rsidRPr="00871F20">
        <w:instrText>Avgas 115/145</w:instrText>
      </w:r>
      <w:r w:rsidR="007D5A93">
        <w:instrText xml:space="preserve">" </w:instrText>
      </w:r>
      <w:r w:rsidR="007D5A93">
        <w:fldChar w:fldCharType="end"/>
      </w:r>
      <w:r w:rsidRPr="00471959">
        <w:t>, Avgas 100/130</w:t>
      </w:r>
      <w:r w:rsidR="007D5A93">
        <w:fldChar w:fldCharType="begin"/>
      </w:r>
      <w:r w:rsidR="007D5A93">
        <w:instrText xml:space="preserve"> XE "</w:instrText>
      </w:r>
      <w:r w:rsidR="007D5A93" w:rsidRPr="00FD3FD5">
        <w:instrText>Avgas 100/130</w:instrText>
      </w:r>
      <w:r w:rsidR="007D5A93">
        <w:instrText xml:space="preserve">" </w:instrText>
      </w:r>
      <w:r w:rsidR="007D5A93">
        <w:fldChar w:fldCharType="end"/>
      </w:r>
      <w:r w:rsidRPr="00471959">
        <w:t>)</w:t>
      </w:r>
      <w:r w:rsidR="007D5A93">
        <w:t>.</w:t>
      </w:r>
    </w:p>
    <w:p w14:paraId="19B2D7A9" w14:textId="70D57D1D" w:rsidR="009340CD" w:rsidRDefault="009340CD" w:rsidP="009340CD">
      <w:pPr>
        <w:pStyle w:val="Caption"/>
      </w:pPr>
      <w:r>
        <w:t xml:space="preserve">Photo </w:t>
      </w:r>
      <w:r w:rsidR="00055247">
        <w:t>8</w:t>
      </w:r>
      <w:r>
        <w:t>. Lockheed Neptune start-up at Temora NSW 2007. Note</w:t>
      </w:r>
      <w:r w:rsidR="00007780">
        <w:t xml:space="preserve">: </w:t>
      </w:r>
      <w:r>
        <w:t>two turning (</w:t>
      </w:r>
      <w:r w:rsidR="000F47D3">
        <w:t>propellers</w:t>
      </w:r>
      <w:r>
        <w:t>), two burning (jet engines).</w:t>
      </w:r>
    </w:p>
    <w:p w14:paraId="1A761E26" w14:textId="00A60BE3" w:rsidR="009340CD" w:rsidRPr="009340CD" w:rsidRDefault="009340CD" w:rsidP="009340CD">
      <w:pPr>
        <w:pStyle w:val="BodyText"/>
        <w:rPr>
          <w:lang w:val="en-US"/>
        </w:rPr>
      </w:pPr>
      <w:r>
        <w:rPr>
          <w:noProof/>
          <w:lang w:eastAsia="en-AU"/>
        </w:rPr>
        <w:drawing>
          <wp:inline distT="0" distB="0" distL="0" distR="0" wp14:anchorId="22C8230B" wp14:editId="7DB4BFE9">
            <wp:extent cx="5760720" cy="1859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859280"/>
                    </a:xfrm>
                    <a:prstGeom prst="rect">
                      <a:avLst/>
                    </a:prstGeom>
                    <a:noFill/>
                    <a:ln>
                      <a:noFill/>
                    </a:ln>
                  </pic:spPr>
                </pic:pic>
              </a:graphicData>
            </a:graphic>
          </wp:inline>
        </w:drawing>
      </w:r>
    </w:p>
    <w:p w14:paraId="1A25E383" w14:textId="77777777" w:rsidR="00471959" w:rsidRDefault="00471959" w:rsidP="000E2288">
      <w:pPr>
        <w:pStyle w:val="BodyText"/>
      </w:pPr>
      <w:r w:rsidRPr="00471959">
        <w:t xml:space="preserve">June 18, 1956. </w:t>
      </w:r>
      <w:r>
        <w:t>There were n</w:t>
      </w:r>
      <w:r w:rsidRPr="00471959">
        <w:t>o facilities for handling Avgas 100/130 at RAAF</w:t>
      </w:r>
      <w:r w:rsidR="007D5A93">
        <w:fldChar w:fldCharType="begin"/>
      </w:r>
      <w:r w:rsidR="007D5A93">
        <w:instrText xml:space="preserve"> XE "</w:instrText>
      </w:r>
      <w:r w:rsidR="007D5A93" w:rsidRPr="00CF118A">
        <w:instrText>RAAF</w:instrText>
      </w:r>
      <w:r w:rsidR="007D5A93">
        <w:instrText xml:space="preserve">" </w:instrText>
      </w:r>
      <w:r w:rsidR="007D5A93">
        <w:fldChar w:fldCharType="end"/>
      </w:r>
      <w:r w:rsidRPr="00471959">
        <w:t xml:space="preserve"> Darwin</w:t>
      </w:r>
      <w:r w:rsidR="007D5A93">
        <w:fldChar w:fldCharType="begin"/>
      </w:r>
      <w:r w:rsidR="007D5A93">
        <w:instrText xml:space="preserve"> XE "</w:instrText>
      </w:r>
      <w:r w:rsidR="007D5A93" w:rsidRPr="00D838B9">
        <w:instrText>Darwin</w:instrText>
      </w:r>
      <w:r w:rsidR="007D5A93">
        <w:instrText xml:space="preserve">" </w:instrText>
      </w:r>
      <w:r w:rsidR="007D5A93">
        <w:fldChar w:fldCharType="end"/>
      </w:r>
      <w:r w:rsidRPr="00471959">
        <w:t>.</w:t>
      </w:r>
    </w:p>
    <w:p w14:paraId="3A95D0C9" w14:textId="77777777" w:rsidR="008742AD" w:rsidRPr="000137B9" w:rsidRDefault="008742AD" w:rsidP="00350D57">
      <w:pPr>
        <w:pStyle w:val="Heading1"/>
      </w:pPr>
      <w:bookmarkStart w:id="10" w:name="_Toc23792574"/>
      <w:r w:rsidRPr="000137B9">
        <w:t>Avgas Grades 1953</w:t>
      </w:r>
      <w:r>
        <w:t>-1957</w:t>
      </w:r>
      <w:bookmarkEnd w:id="10"/>
    </w:p>
    <w:p w14:paraId="207791B4" w14:textId="77777777" w:rsidR="008742AD" w:rsidRPr="000137B9" w:rsidRDefault="008742AD" w:rsidP="008742AD">
      <w:pPr>
        <w:pStyle w:val="Heading7"/>
        <w:framePr w:wrap="around"/>
      </w:pPr>
      <w:r w:rsidRPr="000137B9">
        <w:t>1953 British Empire Aviation Gasoline Specification Apply</w:t>
      </w:r>
    </w:p>
    <w:p w14:paraId="261D6256" w14:textId="6AF08543" w:rsidR="008742AD" w:rsidRPr="000E2288" w:rsidRDefault="008742AD" w:rsidP="000E2288">
      <w:pPr>
        <w:pStyle w:val="BodyText"/>
      </w:pPr>
      <w:r w:rsidRPr="000E2288">
        <w:t>Because Australia</w:t>
      </w:r>
      <w:r w:rsidR="007D5A93" w:rsidRPr="000E2288">
        <w:fldChar w:fldCharType="begin"/>
      </w:r>
      <w:r w:rsidR="007D5A93" w:rsidRPr="000E2288">
        <w:instrText xml:space="preserve"> XE "Australia" </w:instrText>
      </w:r>
      <w:r w:rsidR="007D5A93" w:rsidRPr="000E2288">
        <w:fldChar w:fldCharType="end"/>
      </w:r>
      <w:r w:rsidRPr="000E2288">
        <w:t xml:space="preserve"> and New Zealand</w:t>
      </w:r>
      <w:r w:rsidR="00342808" w:rsidRPr="000E2288">
        <w:fldChar w:fldCharType="begin"/>
      </w:r>
      <w:r w:rsidR="00342808" w:rsidRPr="000E2288">
        <w:instrText xml:space="preserve"> XE "New Zealand" </w:instrText>
      </w:r>
      <w:r w:rsidR="00342808" w:rsidRPr="000E2288">
        <w:fldChar w:fldCharType="end"/>
      </w:r>
      <w:r w:rsidRPr="000E2288">
        <w:t xml:space="preserve"> were still part of the British Empire</w:t>
      </w:r>
      <w:r w:rsidR="007D5A93" w:rsidRPr="000E2288">
        <w:fldChar w:fldCharType="begin"/>
      </w:r>
      <w:r w:rsidR="007D5A93" w:rsidRPr="000E2288">
        <w:instrText xml:space="preserve"> XE "British Empire" </w:instrText>
      </w:r>
      <w:r w:rsidR="007D5A93" w:rsidRPr="000E2288">
        <w:fldChar w:fldCharType="end"/>
      </w:r>
      <w:r w:rsidRPr="000E2288">
        <w:t>, the respective military services followed the British Air Ministry</w:t>
      </w:r>
      <w:r w:rsidR="00342808" w:rsidRPr="000E2288">
        <w:fldChar w:fldCharType="begin"/>
      </w:r>
      <w:r w:rsidR="00342808" w:rsidRPr="000E2288">
        <w:instrText xml:space="preserve"> XE "British Air Ministry" </w:instrText>
      </w:r>
      <w:r w:rsidR="00342808" w:rsidRPr="000E2288">
        <w:fldChar w:fldCharType="end"/>
      </w:r>
      <w:r w:rsidRPr="000E2288">
        <w:t xml:space="preserve"> specifications of the day. The contracts to supply aviation gasoline were still held by the Shell Company</w:t>
      </w:r>
      <w:r w:rsidR="008730C3" w:rsidRPr="000E2288">
        <w:fldChar w:fldCharType="begin"/>
      </w:r>
      <w:r w:rsidR="008730C3" w:rsidRPr="000E2288">
        <w:instrText xml:space="preserve"> XE "Shell Company" </w:instrText>
      </w:r>
      <w:r w:rsidR="008730C3" w:rsidRPr="000E2288">
        <w:fldChar w:fldCharType="end"/>
      </w:r>
      <w:r w:rsidRPr="000E2288">
        <w:t xml:space="preserve"> of Australia and </w:t>
      </w:r>
      <w:r w:rsidR="00007780">
        <w:t>t</w:t>
      </w:r>
      <w:r w:rsidRPr="000E2288">
        <w:t>he Standard Vacuum Oil Company</w:t>
      </w:r>
      <w:r w:rsidR="00342808" w:rsidRPr="000E2288">
        <w:fldChar w:fldCharType="begin"/>
      </w:r>
      <w:r w:rsidR="00342808" w:rsidRPr="000E2288">
        <w:instrText xml:space="preserve"> XE "Standard Vacuum Oil Company" </w:instrText>
      </w:r>
      <w:r w:rsidR="00342808" w:rsidRPr="000E2288">
        <w:fldChar w:fldCharType="end"/>
      </w:r>
      <w:r w:rsidRPr="000E2288">
        <w:t>. It must be remembered that all aviation gasoline</w:t>
      </w:r>
      <w:r w:rsidR="00342808" w:rsidRPr="000E2288">
        <w:fldChar w:fldCharType="begin"/>
      </w:r>
      <w:r w:rsidR="00342808" w:rsidRPr="000E2288">
        <w:instrText xml:space="preserve"> XE "aviation gasoline" </w:instrText>
      </w:r>
      <w:r w:rsidR="00342808" w:rsidRPr="000E2288">
        <w:fldChar w:fldCharType="end"/>
      </w:r>
      <w:r w:rsidRPr="000E2288">
        <w:t xml:space="preserve"> was still imported into Australia at this time, and for Shell their sources was the Pladjoe refinery</w:t>
      </w:r>
      <w:r w:rsidR="00342808" w:rsidRPr="000E2288">
        <w:fldChar w:fldCharType="begin"/>
      </w:r>
      <w:r w:rsidR="00342808" w:rsidRPr="000E2288">
        <w:instrText xml:space="preserve"> XE "Pladjoe refinery" </w:instrText>
      </w:r>
      <w:r w:rsidR="00342808" w:rsidRPr="000E2288">
        <w:fldChar w:fldCharType="end"/>
      </w:r>
      <w:r w:rsidRPr="000E2288">
        <w:t xml:space="preserve"> in South East Sumatra</w:t>
      </w:r>
      <w:r w:rsidR="00342808" w:rsidRPr="000E2288">
        <w:fldChar w:fldCharType="begin"/>
      </w:r>
      <w:r w:rsidR="00342808" w:rsidRPr="000E2288">
        <w:instrText xml:space="preserve"> XE "Sumatra" </w:instrText>
      </w:r>
      <w:r w:rsidR="00342808" w:rsidRPr="000E2288">
        <w:fldChar w:fldCharType="end"/>
      </w:r>
      <w:r w:rsidRPr="000E2288">
        <w:t xml:space="preserve"> which was one of the greatest producers of high octane aviation spirit</w:t>
      </w:r>
      <w:r w:rsidR="00342808" w:rsidRPr="000E2288">
        <w:fldChar w:fldCharType="begin"/>
      </w:r>
      <w:r w:rsidR="00342808" w:rsidRPr="000E2288">
        <w:instrText xml:space="preserve"> XE "high octane aviation spirit" </w:instrText>
      </w:r>
      <w:r w:rsidR="00342808" w:rsidRPr="000E2288">
        <w:fldChar w:fldCharType="end"/>
      </w:r>
      <w:r w:rsidRPr="000E2288">
        <w:t xml:space="preserve"> in the Netherlands East Indies</w:t>
      </w:r>
      <w:r w:rsidR="00342808" w:rsidRPr="000E2288">
        <w:fldChar w:fldCharType="begin"/>
      </w:r>
      <w:r w:rsidR="00342808" w:rsidRPr="000E2288">
        <w:instrText xml:space="preserve"> XE "Netherlands East Indies" </w:instrText>
      </w:r>
      <w:r w:rsidR="00342808" w:rsidRPr="000E2288">
        <w:fldChar w:fldCharType="end"/>
      </w:r>
      <w:r w:rsidRPr="000E2288">
        <w:t>. For Standard Vacuum, it was Palembang</w:t>
      </w:r>
      <w:r w:rsidR="00342808" w:rsidRPr="000E2288">
        <w:fldChar w:fldCharType="begin"/>
      </w:r>
      <w:r w:rsidR="00342808" w:rsidRPr="000E2288">
        <w:instrText xml:space="preserve"> XE "Palembang" </w:instrText>
      </w:r>
      <w:r w:rsidR="00342808" w:rsidRPr="000E2288">
        <w:fldChar w:fldCharType="end"/>
      </w:r>
      <w:r w:rsidRPr="000E2288">
        <w:t xml:space="preserve"> which had only resumed production after the war.</w:t>
      </w:r>
    </w:p>
    <w:p w14:paraId="1E28E1BC" w14:textId="7F25094E" w:rsidR="00007780" w:rsidRDefault="008742AD" w:rsidP="000E2288">
      <w:pPr>
        <w:pStyle w:val="BodyText"/>
      </w:pPr>
      <w:r w:rsidRPr="000E2288">
        <w:t>In 1953 the Australian Services Aviation Gasoline Specifications</w:t>
      </w:r>
      <w:r w:rsidR="00342808" w:rsidRPr="00007780">
        <w:rPr>
          <w:vertAlign w:val="superscript"/>
        </w:rPr>
        <w:fldChar w:fldCharType="begin"/>
      </w:r>
      <w:r w:rsidR="00342808" w:rsidRPr="00007780">
        <w:rPr>
          <w:vertAlign w:val="superscript"/>
        </w:rPr>
        <w:instrText xml:space="preserve"> XE "Aviation Gasoline Specifications" </w:instrText>
      </w:r>
      <w:r w:rsidR="00342808" w:rsidRPr="00007780">
        <w:rPr>
          <w:vertAlign w:val="superscript"/>
        </w:rPr>
        <w:fldChar w:fldCharType="end"/>
      </w:r>
      <w:r w:rsidRPr="00007780">
        <w:rPr>
          <w:rStyle w:val="EndnoteReference"/>
          <w:sz w:val="24"/>
        </w:rPr>
        <w:endnoteReference w:id="8"/>
      </w:r>
      <w:r w:rsidRPr="00007780">
        <w:rPr>
          <w:vertAlign w:val="superscript"/>
        </w:rPr>
        <w:t xml:space="preserve"> </w:t>
      </w:r>
      <w:r w:rsidRPr="000E2288">
        <w:t xml:space="preserve">was based on the UK D </w:t>
      </w:r>
      <w:r w:rsidR="002D6A43" w:rsidRPr="000E2288">
        <w:t>Eng.</w:t>
      </w:r>
      <w:r w:rsidRPr="000E2288">
        <w:t xml:space="preserve"> </w:t>
      </w:r>
      <w:r w:rsidR="00CF485A" w:rsidRPr="000E2288">
        <w:t>RD-2485</w:t>
      </w:r>
      <w:r w:rsidR="00342808" w:rsidRPr="000E2288">
        <w:fldChar w:fldCharType="begin"/>
      </w:r>
      <w:r w:rsidR="00342808" w:rsidRPr="000E2288">
        <w:instrText xml:space="preserve"> XE "D Eng RD 2485" </w:instrText>
      </w:r>
      <w:r w:rsidR="00342808" w:rsidRPr="000E2288">
        <w:fldChar w:fldCharType="end"/>
      </w:r>
      <w:r w:rsidRPr="000E2288">
        <w:t xml:space="preserve"> Issue 1 Amendment 6 (revised Feb 1957) specification.  </w:t>
      </w:r>
    </w:p>
    <w:p w14:paraId="50523CB5" w14:textId="283541C5" w:rsidR="008742AD" w:rsidRPr="000E2288" w:rsidRDefault="008742AD" w:rsidP="000E2288">
      <w:pPr>
        <w:pStyle w:val="BodyText"/>
      </w:pPr>
      <w:r w:rsidRPr="000E2288">
        <w:t>This fuel was used by the Royal Australian Navy</w:t>
      </w:r>
      <w:r w:rsidR="00342808" w:rsidRPr="000E2288">
        <w:fldChar w:fldCharType="begin"/>
      </w:r>
      <w:r w:rsidR="00342808" w:rsidRPr="000E2288">
        <w:instrText xml:space="preserve"> XE "Royal Australian Navy" </w:instrText>
      </w:r>
      <w:r w:rsidR="00342808" w:rsidRPr="000E2288">
        <w:fldChar w:fldCharType="end"/>
      </w:r>
      <w:r w:rsidRPr="000E2288">
        <w:t>, Australian Military Forces</w:t>
      </w:r>
      <w:r w:rsidR="00342808" w:rsidRPr="000E2288">
        <w:fldChar w:fldCharType="begin"/>
      </w:r>
      <w:r w:rsidR="00342808" w:rsidRPr="000E2288">
        <w:instrText xml:space="preserve"> XE "Australian Military Forces" </w:instrText>
      </w:r>
      <w:r w:rsidR="00342808" w:rsidRPr="000E2288">
        <w:fldChar w:fldCharType="end"/>
      </w:r>
      <w:r w:rsidRPr="000E2288">
        <w:t>, and the Royal Australian Air Force</w:t>
      </w:r>
      <w:r w:rsidR="00342808" w:rsidRPr="000E2288">
        <w:fldChar w:fldCharType="begin"/>
      </w:r>
      <w:r w:rsidR="00342808" w:rsidRPr="000E2288">
        <w:instrText xml:space="preserve"> XE "Royal Australian Air Force" </w:instrText>
      </w:r>
      <w:r w:rsidR="00342808" w:rsidRPr="000E2288">
        <w:fldChar w:fldCharType="end"/>
      </w:r>
      <w:r w:rsidRPr="000E2288">
        <w:t>.</w:t>
      </w:r>
    </w:p>
    <w:p w14:paraId="7DEFBFD2" w14:textId="2168A17F" w:rsidR="008742AD" w:rsidRPr="000E2288" w:rsidRDefault="008742AD" w:rsidP="000E2288">
      <w:pPr>
        <w:pStyle w:val="BodyText"/>
      </w:pPr>
      <w:r w:rsidRPr="000E2288">
        <w:t>Nomenclature- General: The system was based on the use of symbols allotted by the Ministry of Supply</w:t>
      </w:r>
      <w:r w:rsidR="00342808" w:rsidRPr="000E2288">
        <w:fldChar w:fldCharType="begin"/>
      </w:r>
      <w:r w:rsidR="00342808" w:rsidRPr="000E2288">
        <w:instrText xml:space="preserve"> XE "Ministry of Supply" </w:instrText>
      </w:r>
      <w:r w:rsidR="00342808" w:rsidRPr="000E2288">
        <w:fldChar w:fldCharType="end"/>
      </w:r>
      <w:r w:rsidRPr="000E2288">
        <w:t xml:space="preserve"> in the United Kingdom</w:t>
      </w:r>
      <w:r w:rsidR="00342808" w:rsidRPr="000E2288">
        <w:fldChar w:fldCharType="begin"/>
      </w:r>
      <w:r w:rsidR="00342808" w:rsidRPr="000E2288">
        <w:instrText xml:space="preserve"> XE "United Kingdom" </w:instrText>
      </w:r>
      <w:r w:rsidR="00342808" w:rsidRPr="000E2288">
        <w:fldChar w:fldCharType="end"/>
      </w:r>
      <w:r w:rsidRPr="000E2288">
        <w:t xml:space="preserve"> to ensure a rational nomenclature which indicated the nature of each product, uniformity between the Services and the maximum standardizations within the United Kingdom</w:t>
      </w:r>
      <w:r w:rsidR="00007780">
        <w:t>.</w:t>
      </w:r>
    </w:p>
    <w:p w14:paraId="719ED3D9" w14:textId="17F5FE68" w:rsidR="008742AD" w:rsidRDefault="005F4AF3" w:rsidP="005F4AF3">
      <w:pPr>
        <w:pStyle w:val="Caption"/>
      </w:pPr>
      <w:r>
        <w:lastRenderedPageBreak/>
        <w:t xml:space="preserve">Table </w:t>
      </w:r>
      <w:r w:rsidR="00576A19">
        <w:t>3.</w:t>
      </w:r>
      <w:r>
        <w:t xml:space="preserve"> </w:t>
      </w:r>
      <w:r w:rsidRPr="000137B9">
        <w:t xml:space="preserve">UK D </w:t>
      </w:r>
      <w:r w:rsidR="002D6A43" w:rsidRPr="000137B9">
        <w:t>Eng.</w:t>
      </w:r>
      <w:r w:rsidRPr="000137B9">
        <w:t xml:space="preserve"> RD</w:t>
      </w:r>
      <w:r>
        <w:t xml:space="preserve"> Specifications</w:t>
      </w:r>
      <w:r w:rsidR="00342808">
        <w:fldChar w:fldCharType="begin"/>
      </w:r>
      <w:r w:rsidR="00342808">
        <w:instrText xml:space="preserve"> XE "</w:instrText>
      </w:r>
      <w:r w:rsidR="00342808" w:rsidRPr="00467729">
        <w:instrText>D Eng RD Specifications</w:instrText>
      </w:r>
      <w:r w:rsidR="00342808">
        <w:instrText xml:space="preserve">" </w:instrText>
      </w:r>
      <w:r w:rsidR="00342808">
        <w:fldChar w:fldCharType="end"/>
      </w:r>
      <w:r>
        <w:t xml:space="preserve"> Feb 21957</w:t>
      </w:r>
      <w:r w:rsidR="000E2288">
        <w:t xml:space="preserve"> </w:t>
      </w:r>
      <w:r w:rsidR="008742AD" w:rsidRPr="000137B9">
        <w:t>Specification</w:t>
      </w:r>
      <w:r w:rsidR="00576A19">
        <w:t xml:space="preserve"> </w:t>
      </w:r>
      <w:r w:rsidR="008742AD" w:rsidRPr="000137B9">
        <w:t xml:space="preserve">UK D </w:t>
      </w:r>
      <w:r w:rsidR="002D6A43" w:rsidRPr="000137B9">
        <w:t>Eng.</w:t>
      </w:r>
      <w:r w:rsidR="008742AD" w:rsidRPr="000137B9">
        <w:t xml:space="preserve"> RD (Director of Engine Research and Technical Development</w:t>
      </w:r>
      <w:r w:rsidR="00342808">
        <w:fldChar w:fldCharType="begin"/>
      </w:r>
      <w:r w:rsidR="00342808">
        <w:instrText xml:space="preserve"> XE "</w:instrText>
      </w:r>
      <w:r w:rsidR="00342808" w:rsidRPr="007E287C">
        <w:instrText>Engine Research and Technical Development</w:instrText>
      </w:r>
      <w:r w:rsidR="00342808">
        <w:instrText xml:space="preserve">" </w:instrText>
      </w:r>
      <w:r w:rsidR="00342808">
        <w:fldChar w:fldCharType="end"/>
      </w:r>
      <w:r w:rsidR="008742AD" w:rsidRPr="000137B9">
        <w:t xml:space="preserve">) </w:t>
      </w:r>
      <w:r w:rsidR="008742AD">
        <w:t>- Issue: Revised Feb 1957</w:t>
      </w:r>
      <w:r w:rsidR="00576A19">
        <w:t>.</w:t>
      </w:r>
    </w:p>
    <w:tbl>
      <w:tblPr>
        <w:tblStyle w:val="TableGrid"/>
        <w:tblW w:w="9774" w:type="dxa"/>
        <w:tblInd w:w="-459" w:type="dxa"/>
        <w:tblLook w:val="04A0" w:firstRow="1" w:lastRow="0" w:firstColumn="1" w:lastColumn="0" w:noHBand="0" w:noVBand="1"/>
      </w:tblPr>
      <w:tblGrid>
        <w:gridCol w:w="1411"/>
        <w:gridCol w:w="1666"/>
        <w:gridCol w:w="1652"/>
        <w:gridCol w:w="1639"/>
        <w:gridCol w:w="1713"/>
        <w:gridCol w:w="1693"/>
      </w:tblGrid>
      <w:tr w:rsidR="008742AD" w:rsidRPr="000137B9" w14:paraId="00910505" w14:textId="77777777" w:rsidTr="00F61C8D">
        <w:tc>
          <w:tcPr>
            <w:tcW w:w="0" w:type="auto"/>
          </w:tcPr>
          <w:p w14:paraId="75320FB5" w14:textId="77777777" w:rsidR="008742AD" w:rsidRPr="00007780" w:rsidRDefault="008742AD" w:rsidP="00007780">
            <w:pPr>
              <w:pStyle w:val="BodyText"/>
              <w:rPr>
                <w:iCs w:val="0"/>
                <w:sz w:val="22"/>
              </w:rPr>
            </w:pPr>
            <w:r w:rsidRPr="00007780">
              <w:rPr>
                <w:iCs w:val="0"/>
                <w:sz w:val="22"/>
              </w:rPr>
              <w:t>Grade Designation</w:t>
            </w:r>
          </w:p>
        </w:tc>
        <w:tc>
          <w:tcPr>
            <w:tcW w:w="1666" w:type="dxa"/>
          </w:tcPr>
          <w:p w14:paraId="1C9197E7" w14:textId="77777777" w:rsidR="008742AD" w:rsidRPr="00007780" w:rsidRDefault="008742AD" w:rsidP="00007780">
            <w:pPr>
              <w:pStyle w:val="BodyText"/>
              <w:rPr>
                <w:iCs w:val="0"/>
                <w:sz w:val="22"/>
              </w:rPr>
            </w:pPr>
            <w:r w:rsidRPr="00007780">
              <w:rPr>
                <w:iCs w:val="0"/>
                <w:sz w:val="22"/>
              </w:rPr>
              <w:t xml:space="preserve">73 </w:t>
            </w:r>
          </w:p>
        </w:tc>
        <w:tc>
          <w:tcPr>
            <w:tcW w:w="1652" w:type="dxa"/>
          </w:tcPr>
          <w:p w14:paraId="187D4A38" w14:textId="77777777" w:rsidR="008742AD" w:rsidRPr="00007780" w:rsidRDefault="008742AD" w:rsidP="00007780">
            <w:pPr>
              <w:pStyle w:val="BodyText"/>
              <w:rPr>
                <w:iCs w:val="0"/>
                <w:sz w:val="22"/>
              </w:rPr>
            </w:pPr>
            <w:r w:rsidRPr="00007780">
              <w:rPr>
                <w:iCs w:val="0"/>
                <w:sz w:val="22"/>
              </w:rPr>
              <w:t>80</w:t>
            </w:r>
          </w:p>
        </w:tc>
        <w:tc>
          <w:tcPr>
            <w:tcW w:w="1639" w:type="dxa"/>
          </w:tcPr>
          <w:p w14:paraId="1994FCE5" w14:textId="77777777" w:rsidR="008742AD" w:rsidRPr="00007780" w:rsidRDefault="008742AD" w:rsidP="00007780">
            <w:pPr>
              <w:pStyle w:val="BodyText"/>
              <w:rPr>
                <w:iCs w:val="0"/>
                <w:sz w:val="22"/>
              </w:rPr>
            </w:pPr>
            <w:r w:rsidRPr="00007780">
              <w:rPr>
                <w:iCs w:val="0"/>
                <w:sz w:val="22"/>
              </w:rPr>
              <w:t>91/96</w:t>
            </w:r>
          </w:p>
        </w:tc>
        <w:tc>
          <w:tcPr>
            <w:tcW w:w="1713" w:type="dxa"/>
          </w:tcPr>
          <w:p w14:paraId="03B699AA" w14:textId="77777777" w:rsidR="008742AD" w:rsidRPr="00007780" w:rsidRDefault="008742AD" w:rsidP="00007780">
            <w:pPr>
              <w:pStyle w:val="BodyText"/>
              <w:rPr>
                <w:iCs w:val="0"/>
                <w:sz w:val="22"/>
              </w:rPr>
            </w:pPr>
            <w:r w:rsidRPr="00007780">
              <w:rPr>
                <w:iCs w:val="0"/>
                <w:sz w:val="22"/>
              </w:rPr>
              <w:t>100/130</w:t>
            </w:r>
          </w:p>
        </w:tc>
        <w:tc>
          <w:tcPr>
            <w:tcW w:w="1693" w:type="dxa"/>
          </w:tcPr>
          <w:p w14:paraId="0F31B247" w14:textId="77777777" w:rsidR="008742AD" w:rsidRPr="00007780" w:rsidRDefault="008742AD" w:rsidP="00007780">
            <w:pPr>
              <w:pStyle w:val="BodyText"/>
              <w:rPr>
                <w:iCs w:val="0"/>
                <w:sz w:val="22"/>
              </w:rPr>
            </w:pPr>
            <w:r w:rsidRPr="00007780">
              <w:rPr>
                <w:iCs w:val="0"/>
                <w:sz w:val="22"/>
              </w:rPr>
              <w:t>115/145</w:t>
            </w:r>
          </w:p>
        </w:tc>
      </w:tr>
      <w:tr w:rsidR="008742AD" w:rsidRPr="000137B9" w14:paraId="73ECF08C" w14:textId="77777777" w:rsidTr="00F61C8D">
        <w:tc>
          <w:tcPr>
            <w:tcW w:w="0" w:type="auto"/>
          </w:tcPr>
          <w:p w14:paraId="567A3F45" w14:textId="77777777" w:rsidR="008742AD" w:rsidRPr="00007780" w:rsidRDefault="008742AD" w:rsidP="00007780">
            <w:pPr>
              <w:pStyle w:val="BodyText"/>
              <w:rPr>
                <w:iCs w:val="0"/>
                <w:sz w:val="22"/>
              </w:rPr>
            </w:pPr>
            <w:r w:rsidRPr="00007780">
              <w:rPr>
                <w:iCs w:val="0"/>
                <w:sz w:val="22"/>
              </w:rPr>
              <w:t>Specification No.</w:t>
            </w:r>
          </w:p>
        </w:tc>
        <w:tc>
          <w:tcPr>
            <w:tcW w:w="1666" w:type="dxa"/>
          </w:tcPr>
          <w:p w14:paraId="2ADA2B96" w14:textId="14A44603" w:rsidR="008742AD" w:rsidRPr="00007780" w:rsidRDefault="008742AD" w:rsidP="00007780">
            <w:pPr>
              <w:pStyle w:val="BodyText"/>
              <w:rPr>
                <w:iCs w:val="0"/>
                <w:sz w:val="22"/>
              </w:rPr>
            </w:pPr>
            <w:r w:rsidRPr="00007780">
              <w:rPr>
                <w:iCs w:val="0"/>
                <w:sz w:val="22"/>
              </w:rPr>
              <w:t xml:space="preserve">D </w:t>
            </w:r>
            <w:r w:rsidR="002D6A43" w:rsidRPr="00007780">
              <w:rPr>
                <w:iCs w:val="0"/>
                <w:sz w:val="22"/>
              </w:rPr>
              <w:t>Eng.</w:t>
            </w:r>
            <w:r w:rsidRPr="00007780">
              <w:rPr>
                <w:iCs w:val="0"/>
                <w:sz w:val="22"/>
              </w:rPr>
              <w:t xml:space="preserve"> RD-2485</w:t>
            </w:r>
            <w:r w:rsidR="00342808" w:rsidRPr="00007780">
              <w:rPr>
                <w:iCs w:val="0"/>
                <w:sz w:val="22"/>
              </w:rPr>
              <w:fldChar w:fldCharType="begin"/>
            </w:r>
            <w:r w:rsidR="00342808" w:rsidRPr="00007780">
              <w:rPr>
                <w:iCs w:val="0"/>
                <w:sz w:val="22"/>
              </w:rPr>
              <w:instrText xml:space="preserve"> XE "D Eng RD-2485" </w:instrText>
            </w:r>
            <w:r w:rsidR="00342808" w:rsidRPr="00007780">
              <w:rPr>
                <w:iCs w:val="0"/>
                <w:sz w:val="22"/>
              </w:rPr>
              <w:fldChar w:fldCharType="end"/>
            </w:r>
            <w:r w:rsidRPr="00007780">
              <w:rPr>
                <w:iCs w:val="0"/>
                <w:sz w:val="22"/>
              </w:rPr>
              <w:t xml:space="preserve"> Issue 1 </w:t>
            </w:r>
            <w:r w:rsidR="002D6A43" w:rsidRPr="00007780">
              <w:rPr>
                <w:iCs w:val="0"/>
                <w:sz w:val="22"/>
              </w:rPr>
              <w:t>Amdt</w:t>
            </w:r>
            <w:r w:rsidR="002D6A43">
              <w:rPr>
                <w:iCs w:val="0"/>
                <w:sz w:val="22"/>
              </w:rPr>
              <w:t>.</w:t>
            </w:r>
            <w:r w:rsidRPr="00007780">
              <w:rPr>
                <w:iCs w:val="0"/>
                <w:sz w:val="22"/>
              </w:rPr>
              <w:t xml:space="preserve"> 6</w:t>
            </w:r>
          </w:p>
        </w:tc>
        <w:tc>
          <w:tcPr>
            <w:tcW w:w="1652" w:type="dxa"/>
          </w:tcPr>
          <w:p w14:paraId="0EC6DF8E" w14:textId="0AF0548A" w:rsidR="008742AD" w:rsidRPr="00007780" w:rsidRDefault="008742AD" w:rsidP="00007780">
            <w:pPr>
              <w:pStyle w:val="BodyText"/>
              <w:rPr>
                <w:iCs w:val="0"/>
                <w:sz w:val="22"/>
              </w:rPr>
            </w:pPr>
            <w:r w:rsidRPr="00007780">
              <w:rPr>
                <w:iCs w:val="0"/>
                <w:sz w:val="22"/>
              </w:rPr>
              <w:t xml:space="preserve">D </w:t>
            </w:r>
            <w:r w:rsidR="002D6A43" w:rsidRPr="00007780">
              <w:rPr>
                <w:iCs w:val="0"/>
                <w:sz w:val="22"/>
              </w:rPr>
              <w:t>Eng.</w:t>
            </w:r>
            <w:r w:rsidRPr="00007780">
              <w:rPr>
                <w:iCs w:val="0"/>
                <w:sz w:val="22"/>
              </w:rPr>
              <w:t xml:space="preserve"> RD-2485 Issue 1 Amdt</w:t>
            </w:r>
            <w:r w:rsidR="00F61C8D">
              <w:rPr>
                <w:iCs w:val="0"/>
                <w:sz w:val="22"/>
              </w:rPr>
              <w:t>.</w:t>
            </w:r>
            <w:r w:rsidRPr="00007780">
              <w:rPr>
                <w:iCs w:val="0"/>
                <w:sz w:val="22"/>
              </w:rPr>
              <w:t xml:space="preserve"> 6</w:t>
            </w:r>
          </w:p>
        </w:tc>
        <w:tc>
          <w:tcPr>
            <w:tcW w:w="1639" w:type="dxa"/>
          </w:tcPr>
          <w:p w14:paraId="7E7AF7B0" w14:textId="40E7EF80" w:rsidR="008742AD" w:rsidRPr="00007780" w:rsidRDefault="008742AD" w:rsidP="00007780">
            <w:pPr>
              <w:pStyle w:val="BodyText"/>
              <w:rPr>
                <w:iCs w:val="0"/>
                <w:sz w:val="22"/>
              </w:rPr>
            </w:pPr>
            <w:r w:rsidRPr="00007780">
              <w:rPr>
                <w:iCs w:val="0"/>
                <w:sz w:val="22"/>
              </w:rPr>
              <w:t xml:space="preserve">D </w:t>
            </w:r>
            <w:r w:rsidR="002D6A43" w:rsidRPr="00007780">
              <w:rPr>
                <w:iCs w:val="0"/>
                <w:sz w:val="22"/>
              </w:rPr>
              <w:t>Eng.</w:t>
            </w:r>
            <w:r w:rsidRPr="00007780">
              <w:rPr>
                <w:iCs w:val="0"/>
                <w:sz w:val="22"/>
              </w:rPr>
              <w:t xml:space="preserve"> RD-2485 Issue 1 Amdt</w:t>
            </w:r>
            <w:r w:rsidR="00F61C8D">
              <w:rPr>
                <w:iCs w:val="0"/>
                <w:sz w:val="22"/>
              </w:rPr>
              <w:t>.</w:t>
            </w:r>
            <w:r w:rsidRPr="00007780">
              <w:rPr>
                <w:iCs w:val="0"/>
                <w:sz w:val="22"/>
              </w:rPr>
              <w:t xml:space="preserve"> 6</w:t>
            </w:r>
          </w:p>
        </w:tc>
        <w:tc>
          <w:tcPr>
            <w:tcW w:w="1713" w:type="dxa"/>
          </w:tcPr>
          <w:p w14:paraId="4E7D287A" w14:textId="1CDBD246" w:rsidR="008742AD" w:rsidRPr="00007780" w:rsidRDefault="008742AD" w:rsidP="00007780">
            <w:pPr>
              <w:pStyle w:val="BodyText"/>
              <w:rPr>
                <w:iCs w:val="0"/>
                <w:sz w:val="22"/>
              </w:rPr>
            </w:pPr>
            <w:r w:rsidRPr="00007780">
              <w:rPr>
                <w:iCs w:val="0"/>
                <w:sz w:val="22"/>
              </w:rPr>
              <w:t xml:space="preserve">D </w:t>
            </w:r>
            <w:r w:rsidR="002D6A43" w:rsidRPr="00007780">
              <w:rPr>
                <w:iCs w:val="0"/>
                <w:sz w:val="22"/>
              </w:rPr>
              <w:t>Eng.</w:t>
            </w:r>
            <w:r w:rsidRPr="00007780">
              <w:rPr>
                <w:iCs w:val="0"/>
                <w:sz w:val="22"/>
              </w:rPr>
              <w:t xml:space="preserve"> RD-2485 Issue 1 Amdt</w:t>
            </w:r>
            <w:r w:rsidR="00F61C8D">
              <w:rPr>
                <w:iCs w:val="0"/>
                <w:sz w:val="22"/>
              </w:rPr>
              <w:t>.</w:t>
            </w:r>
            <w:r w:rsidRPr="00007780">
              <w:rPr>
                <w:iCs w:val="0"/>
                <w:sz w:val="22"/>
              </w:rPr>
              <w:t xml:space="preserve"> 6</w:t>
            </w:r>
          </w:p>
        </w:tc>
        <w:tc>
          <w:tcPr>
            <w:tcW w:w="1693" w:type="dxa"/>
          </w:tcPr>
          <w:p w14:paraId="3286AECE" w14:textId="381E99ED" w:rsidR="008742AD" w:rsidRPr="00007780" w:rsidRDefault="008742AD" w:rsidP="00007780">
            <w:pPr>
              <w:pStyle w:val="BodyText"/>
              <w:rPr>
                <w:iCs w:val="0"/>
                <w:sz w:val="22"/>
              </w:rPr>
            </w:pPr>
            <w:r w:rsidRPr="00007780">
              <w:rPr>
                <w:iCs w:val="0"/>
                <w:sz w:val="22"/>
              </w:rPr>
              <w:t xml:space="preserve">D </w:t>
            </w:r>
            <w:r w:rsidR="002D6A43" w:rsidRPr="00007780">
              <w:rPr>
                <w:iCs w:val="0"/>
                <w:sz w:val="22"/>
              </w:rPr>
              <w:t>Eng.</w:t>
            </w:r>
            <w:r w:rsidRPr="00007780">
              <w:rPr>
                <w:iCs w:val="0"/>
                <w:sz w:val="22"/>
              </w:rPr>
              <w:t xml:space="preserve"> RD-2485 Issue 1 Amdt</w:t>
            </w:r>
            <w:r w:rsidR="00F61C8D">
              <w:rPr>
                <w:iCs w:val="0"/>
                <w:sz w:val="22"/>
              </w:rPr>
              <w:t>.</w:t>
            </w:r>
            <w:r w:rsidRPr="00007780">
              <w:rPr>
                <w:iCs w:val="0"/>
                <w:sz w:val="22"/>
              </w:rPr>
              <w:t xml:space="preserve"> 6</w:t>
            </w:r>
          </w:p>
        </w:tc>
      </w:tr>
      <w:tr w:rsidR="008742AD" w:rsidRPr="000137B9" w14:paraId="5357D05A" w14:textId="77777777" w:rsidTr="00F61C8D">
        <w:tc>
          <w:tcPr>
            <w:tcW w:w="0" w:type="auto"/>
          </w:tcPr>
          <w:p w14:paraId="63D51149" w14:textId="77777777" w:rsidR="008742AD" w:rsidRPr="00007780" w:rsidRDefault="008742AD" w:rsidP="00007780">
            <w:pPr>
              <w:pStyle w:val="BodyText"/>
              <w:rPr>
                <w:iCs w:val="0"/>
                <w:sz w:val="22"/>
              </w:rPr>
            </w:pPr>
            <w:r w:rsidRPr="00007780">
              <w:rPr>
                <w:iCs w:val="0"/>
                <w:sz w:val="22"/>
              </w:rPr>
              <w:t>Old name</w:t>
            </w:r>
          </w:p>
        </w:tc>
        <w:tc>
          <w:tcPr>
            <w:tcW w:w="1666" w:type="dxa"/>
          </w:tcPr>
          <w:p w14:paraId="0005030D" w14:textId="77777777" w:rsidR="008742AD" w:rsidRPr="00007780" w:rsidRDefault="008742AD" w:rsidP="00007780">
            <w:pPr>
              <w:pStyle w:val="BodyText"/>
              <w:rPr>
                <w:iCs w:val="0"/>
                <w:sz w:val="22"/>
              </w:rPr>
            </w:pPr>
            <w:r w:rsidRPr="00007780">
              <w:rPr>
                <w:iCs w:val="0"/>
                <w:sz w:val="22"/>
              </w:rPr>
              <w:t>73 Octane Aviation Spirit</w:t>
            </w:r>
            <w:r w:rsidR="00342808" w:rsidRPr="00007780">
              <w:rPr>
                <w:iCs w:val="0"/>
                <w:sz w:val="22"/>
              </w:rPr>
              <w:fldChar w:fldCharType="begin"/>
            </w:r>
            <w:r w:rsidR="00342808" w:rsidRPr="00007780">
              <w:rPr>
                <w:iCs w:val="0"/>
                <w:sz w:val="22"/>
              </w:rPr>
              <w:instrText xml:space="preserve"> XE "73 Octane Aviation Spirit" </w:instrText>
            </w:r>
            <w:r w:rsidR="00342808" w:rsidRPr="00007780">
              <w:rPr>
                <w:iCs w:val="0"/>
                <w:sz w:val="22"/>
              </w:rPr>
              <w:fldChar w:fldCharType="end"/>
            </w:r>
          </w:p>
        </w:tc>
        <w:tc>
          <w:tcPr>
            <w:tcW w:w="1652" w:type="dxa"/>
          </w:tcPr>
          <w:p w14:paraId="5B52C1EB" w14:textId="77777777" w:rsidR="008742AD" w:rsidRPr="00007780" w:rsidRDefault="008742AD" w:rsidP="00007780">
            <w:pPr>
              <w:pStyle w:val="BodyText"/>
              <w:rPr>
                <w:iCs w:val="0"/>
                <w:sz w:val="22"/>
              </w:rPr>
            </w:pPr>
            <w:r w:rsidRPr="00007780">
              <w:rPr>
                <w:iCs w:val="0"/>
                <w:sz w:val="22"/>
              </w:rPr>
              <w:t>80 Octane Aviation Spirit</w:t>
            </w:r>
            <w:r w:rsidR="00342808" w:rsidRPr="00007780">
              <w:rPr>
                <w:iCs w:val="0"/>
                <w:sz w:val="22"/>
              </w:rPr>
              <w:fldChar w:fldCharType="begin"/>
            </w:r>
            <w:r w:rsidR="00342808" w:rsidRPr="00007780">
              <w:rPr>
                <w:iCs w:val="0"/>
                <w:sz w:val="22"/>
              </w:rPr>
              <w:instrText xml:space="preserve"> XE "80 Octane Aviation Spirit" </w:instrText>
            </w:r>
            <w:r w:rsidR="00342808" w:rsidRPr="00007780">
              <w:rPr>
                <w:iCs w:val="0"/>
                <w:sz w:val="22"/>
              </w:rPr>
              <w:fldChar w:fldCharType="end"/>
            </w:r>
          </w:p>
        </w:tc>
        <w:tc>
          <w:tcPr>
            <w:tcW w:w="1639" w:type="dxa"/>
          </w:tcPr>
          <w:p w14:paraId="10E6370E" w14:textId="77777777" w:rsidR="008742AD" w:rsidRPr="00007780" w:rsidRDefault="008742AD" w:rsidP="00007780">
            <w:pPr>
              <w:pStyle w:val="BodyText"/>
              <w:rPr>
                <w:iCs w:val="0"/>
                <w:sz w:val="22"/>
              </w:rPr>
            </w:pPr>
            <w:r w:rsidRPr="00007780">
              <w:rPr>
                <w:iCs w:val="0"/>
                <w:sz w:val="22"/>
              </w:rPr>
              <w:t>91 Octane Aviation Spirit</w:t>
            </w:r>
            <w:r w:rsidR="00342808" w:rsidRPr="00007780">
              <w:rPr>
                <w:iCs w:val="0"/>
                <w:sz w:val="22"/>
              </w:rPr>
              <w:fldChar w:fldCharType="begin"/>
            </w:r>
            <w:r w:rsidR="00342808" w:rsidRPr="00007780">
              <w:rPr>
                <w:iCs w:val="0"/>
                <w:sz w:val="22"/>
              </w:rPr>
              <w:instrText xml:space="preserve"> XE "91 Octane Aviation Spirit" </w:instrText>
            </w:r>
            <w:r w:rsidR="00342808" w:rsidRPr="00007780">
              <w:rPr>
                <w:iCs w:val="0"/>
                <w:sz w:val="22"/>
              </w:rPr>
              <w:fldChar w:fldCharType="end"/>
            </w:r>
          </w:p>
        </w:tc>
        <w:tc>
          <w:tcPr>
            <w:tcW w:w="1713" w:type="dxa"/>
          </w:tcPr>
          <w:p w14:paraId="6ADADDE3" w14:textId="77777777" w:rsidR="008742AD" w:rsidRPr="00007780" w:rsidRDefault="008742AD" w:rsidP="00007780">
            <w:pPr>
              <w:pStyle w:val="BodyText"/>
              <w:rPr>
                <w:iCs w:val="0"/>
                <w:sz w:val="22"/>
              </w:rPr>
            </w:pPr>
            <w:r w:rsidRPr="00007780">
              <w:rPr>
                <w:iCs w:val="0"/>
                <w:sz w:val="22"/>
              </w:rPr>
              <w:t>100 Octane Aviation Spirit</w:t>
            </w:r>
            <w:r w:rsidR="00342808" w:rsidRPr="00007780">
              <w:rPr>
                <w:iCs w:val="0"/>
                <w:sz w:val="22"/>
              </w:rPr>
              <w:fldChar w:fldCharType="begin"/>
            </w:r>
            <w:r w:rsidR="00342808" w:rsidRPr="00007780">
              <w:rPr>
                <w:iCs w:val="0"/>
                <w:sz w:val="22"/>
              </w:rPr>
              <w:instrText xml:space="preserve"> XE "100 Octane Aviation Spirit" </w:instrText>
            </w:r>
            <w:r w:rsidR="00342808" w:rsidRPr="00007780">
              <w:rPr>
                <w:iCs w:val="0"/>
                <w:sz w:val="22"/>
              </w:rPr>
              <w:fldChar w:fldCharType="end"/>
            </w:r>
          </w:p>
        </w:tc>
        <w:tc>
          <w:tcPr>
            <w:tcW w:w="1693" w:type="dxa"/>
          </w:tcPr>
          <w:p w14:paraId="697F4A71" w14:textId="77777777" w:rsidR="008742AD" w:rsidRPr="00007780" w:rsidRDefault="008742AD" w:rsidP="00007780">
            <w:pPr>
              <w:pStyle w:val="BodyText"/>
              <w:rPr>
                <w:iCs w:val="0"/>
                <w:sz w:val="22"/>
              </w:rPr>
            </w:pPr>
            <w:r w:rsidRPr="00007780">
              <w:rPr>
                <w:iCs w:val="0"/>
                <w:sz w:val="22"/>
              </w:rPr>
              <w:t>115 Octane Aviation Spirit</w:t>
            </w:r>
            <w:r w:rsidR="00342808" w:rsidRPr="00007780">
              <w:rPr>
                <w:iCs w:val="0"/>
                <w:sz w:val="22"/>
              </w:rPr>
              <w:fldChar w:fldCharType="begin"/>
            </w:r>
            <w:r w:rsidR="00342808" w:rsidRPr="00007780">
              <w:rPr>
                <w:iCs w:val="0"/>
                <w:sz w:val="22"/>
              </w:rPr>
              <w:instrText xml:space="preserve"> XE "115 Octane Aviation Spirit" </w:instrText>
            </w:r>
            <w:r w:rsidR="00342808" w:rsidRPr="00007780">
              <w:rPr>
                <w:iCs w:val="0"/>
                <w:sz w:val="22"/>
              </w:rPr>
              <w:fldChar w:fldCharType="end"/>
            </w:r>
          </w:p>
        </w:tc>
      </w:tr>
    </w:tbl>
    <w:p w14:paraId="6AE0FDD6" w14:textId="77777777" w:rsidR="00320CBA" w:rsidRDefault="00320CBA" w:rsidP="00350D57">
      <w:pPr>
        <w:pStyle w:val="Heading1"/>
      </w:pPr>
      <w:bookmarkStart w:id="11" w:name="_Toc23792575"/>
      <w:r>
        <w:t xml:space="preserve">Australia </w:t>
      </w:r>
      <w:r w:rsidR="00914693">
        <w:t>still at</w:t>
      </w:r>
      <w:r>
        <w:t xml:space="preserve"> </w:t>
      </w:r>
      <w:r w:rsidR="000427E5">
        <w:t>‘</w:t>
      </w:r>
      <w:r>
        <w:t>War</w:t>
      </w:r>
      <w:r w:rsidR="000427E5">
        <w:t>’ – sort of!</w:t>
      </w:r>
      <w:bookmarkEnd w:id="11"/>
    </w:p>
    <w:p w14:paraId="31E83C8C" w14:textId="77777777" w:rsidR="00007780" w:rsidRDefault="000427E5" w:rsidP="00E66639">
      <w:pPr>
        <w:pStyle w:val="BodyText"/>
      </w:pPr>
      <w:r>
        <w:t>One of the consequences of the Second World War was the destruction of the European ‘colonial empires</w:t>
      </w:r>
      <w:r w:rsidR="00342808">
        <w:fldChar w:fldCharType="begin"/>
      </w:r>
      <w:r w:rsidR="00342808">
        <w:instrText xml:space="preserve"> XE "</w:instrText>
      </w:r>
      <w:r w:rsidR="00342808" w:rsidRPr="003E701A">
        <w:instrText>colonial empires</w:instrText>
      </w:r>
      <w:r w:rsidR="00342808">
        <w:instrText xml:space="preserve">" </w:instrText>
      </w:r>
      <w:r w:rsidR="00342808">
        <w:fldChar w:fldCharType="end"/>
      </w:r>
      <w:r>
        <w:t>’ of Holland</w:t>
      </w:r>
      <w:r w:rsidR="00342808">
        <w:fldChar w:fldCharType="begin"/>
      </w:r>
      <w:r w:rsidR="00342808">
        <w:instrText xml:space="preserve"> XE "</w:instrText>
      </w:r>
      <w:r w:rsidR="00342808" w:rsidRPr="0079662B">
        <w:instrText>Holland</w:instrText>
      </w:r>
      <w:r w:rsidR="00342808">
        <w:instrText xml:space="preserve">" </w:instrText>
      </w:r>
      <w:r w:rsidR="00342808">
        <w:fldChar w:fldCharType="end"/>
      </w:r>
      <w:r>
        <w:t>, Britain</w:t>
      </w:r>
      <w:r w:rsidR="00342808">
        <w:fldChar w:fldCharType="begin"/>
      </w:r>
      <w:r w:rsidR="00342808">
        <w:instrText xml:space="preserve"> XE "</w:instrText>
      </w:r>
      <w:r w:rsidR="00342808" w:rsidRPr="0043769F">
        <w:instrText>Britain</w:instrText>
      </w:r>
      <w:r w:rsidR="00342808">
        <w:instrText xml:space="preserve">" </w:instrText>
      </w:r>
      <w:r w:rsidR="00342808">
        <w:fldChar w:fldCharType="end"/>
      </w:r>
      <w:r>
        <w:t>, France</w:t>
      </w:r>
      <w:r w:rsidR="00342808">
        <w:fldChar w:fldCharType="begin"/>
      </w:r>
      <w:r w:rsidR="00342808">
        <w:instrText xml:space="preserve"> XE "</w:instrText>
      </w:r>
      <w:r w:rsidR="00342808" w:rsidRPr="0038259D">
        <w:instrText>France</w:instrText>
      </w:r>
      <w:r w:rsidR="00342808">
        <w:instrText xml:space="preserve">" </w:instrText>
      </w:r>
      <w:r w:rsidR="00342808">
        <w:fldChar w:fldCharType="end"/>
      </w:r>
      <w:r>
        <w:t xml:space="preserve"> and Belgium</w:t>
      </w:r>
      <w:r w:rsidR="00342808">
        <w:fldChar w:fldCharType="begin"/>
      </w:r>
      <w:r w:rsidR="00342808">
        <w:instrText xml:space="preserve"> XE "</w:instrText>
      </w:r>
      <w:r w:rsidR="00342808" w:rsidRPr="00624815">
        <w:instrText>Belgium</w:instrText>
      </w:r>
      <w:r w:rsidR="00342808">
        <w:instrText xml:space="preserve">" </w:instrText>
      </w:r>
      <w:r w:rsidR="00342808">
        <w:fldChar w:fldCharType="end"/>
      </w:r>
      <w:r>
        <w:t xml:space="preserve">. </w:t>
      </w:r>
    </w:p>
    <w:p w14:paraId="325BC7FE" w14:textId="77777777" w:rsidR="00007780" w:rsidRDefault="000427E5" w:rsidP="00E66639">
      <w:pPr>
        <w:pStyle w:val="BodyText"/>
      </w:pPr>
      <w:r>
        <w:t>The invasions of the Japanese</w:t>
      </w:r>
      <w:r w:rsidR="00342808">
        <w:fldChar w:fldCharType="begin"/>
      </w:r>
      <w:r w:rsidR="00342808">
        <w:instrText xml:space="preserve"> XE "</w:instrText>
      </w:r>
      <w:r w:rsidR="00342808" w:rsidRPr="00DA6949">
        <w:instrText>Japanese</w:instrText>
      </w:r>
      <w:r w:rsidR="00342808">
        <w:instrText xml:space="preserve">" </w:instrText>
      </w:r>
      <w:r w:rsidR="00342808">
        <w:fldChar w:fldCharType="end"/>
      </w:r>
      <w:r>
        <w:t xml:space="preserve"> throughout South East Asia</w:t>
      </w:r>
      <w:r w:rsidR="00342808">
        <w:fldChar w:fldCharType="begin"/>
      </w:r>
      <w:r w:rsidR="00342808">
        <w:instrText xml:space="preserve"> XE "</w:instrText>
      </w:r>
      <w:r w:rsidR="00342808" w:rsidRPr="00A83E5A">
        <w:instrText>South East Asia</w:instrText>
      </w:r>
      <w:r w:rsidR="00342808">
        <w:instrText xml:space="preserve">" </w:instrText>
      </w:r>
      <w:r w:rsidR="00342808">
        <w:fldChar w:fldCharType="end"/>
      </w:r>
      <w:r>
        <w:t xml:space="preserve"> had changed for ever the aspirations of these peoples. The </w:t>
      </w:r>
      <w:r w:rsidR="00020129">
        <w:t>peoples of the Sumatra</w:t>
      </w:r>
      <w:r w:rsidR="00342808">
        <w:fldChar w:fldCharType="begin"/>
      </w:r>
      <w:r w:rsidR="00342808">
        <w:instrText xml:space="preserve"> XE "</w:instrText>
      </w:r>
      <w:r w:rsidR="00342808" w:rsidRPr="007F3F41">
        <w:instrText>Sumatra</w:instrText>
      </w:r>
      <w:r w:rsidR="00342808">
        <w:instrText xml:space="preserve">" </w:instrText>
      </w:r>
      <w:r w:rsidR="00342808">
        <w:fldChar w:fldCharType="end"/>
      </w:r>
      <w:r w:rsidR="00020129">
        <w:t>, Java</w:t>
      </w:r>
      <w:r w:rsidR="00342808">
        <w:fldChar w:fldCharType="begin"/>
      </w:r>
      <w:r w:rsidR="00342808">
        <w:instrText xml:space="preserve"> XE "</w:instrText>
      </w:r>
      <w:r w:rsidR="00342808" w:rsidRPr="001F4BAA">
        <w:instrText>Java</w:instrText>
      </w:r>
      <w:r w:rsidR="00342808">
        <w:instrText xml:space="preserve">" </w:instrText>
      </w:r>
      <w:r w:rsidR="00342808">
        <w:fldChar w:fldCharType="end"/>
      </w:r>
      <w:r w:rsidR="00020129">
        <w:t xml:space="preserve"> and other possessions of </w:t>
      </w:r>
      <w:r w:rsidR="00CF485A">
        <w:t xml:space="preserve">Netherlands </w:t>
      </w:r>
      <w:r>
        <w:t>East Indies</w:t>
      </w:r>
      <w:r w:rsidR="00342808">
        <w:fldChar w:fldCharType="begin"/>
      </w:r>
      <w:r w:rsidR="00342808">
        <w:instrText xml:space="preserve"> XE "</w:instrText>
      </w:r>
      <w:r w:rsidR="00342808" w:rsidRPr="00895FD1">
        <w:instrText>Netherland East Indies</w:instrText>
      </w:r>
      <w:r w:rsidR="00342808">
        <w:instrText xml:space="preserve">" </w:instrText>
      </w:r>
      <w:r w:rsidR="00342808">
        <w:fldChar w:fldCharType="end"/>
      </w:r>
      <w:r>
        <w:t>, so long a prized, resource rich (especially oil) colony</w:t>
      </w:r>
      <w:r w:rsidR="00020129">
        <w:t>, having suffered under the oppressive rules of the Japanese</w:t>
      </w:r>
      <w:r w:rsidR="00007780">
        <w:t>,</w:t>
      </w:r>
      <w:r w:rsidR="00020129">
        <w:t xml:space="preserve"> </w:t>
      </w:r>
      <w:r>
        <w:t>w</w:t>
      </w:r>
      <w:r w:rsidR="00020129">
        <w:t>ere not about to return to colonial rule by the Dutch</w:t>
      </w:r>
      <w:r w:rsidR="00342808">
        <w:fldChar w:fldCharType="begin"/>
      </w:r>
      <w:r w:rsidR="00342808">
        <w:instrText xml:space="preserve"> XE "</w:instrText>
      </w:r>
      <w:r w:rsidR="00342808" w:rsidRPr="004E1330">
        <w:instrText>Dutch</w:instrText>
      </w:r>
      <w:r w:rsidR="00342808">
        <w:instrText xml:space="preserve">" </w:instrText>
      </w:r>
      <w:r w:rsidR="00342808">
        <w:fldChar w:fldCharType="end"/>
      </w:r>
      <w:r w:rsidR="00020129">
        <w:t>.</w:t>
      </w:r>
      <w:r>
        <w:t xml:space="preserve"> </w:t>
      </w:r>
    </w:p>
    <w:p w14:paraId="5476DF38" w14:textId="62FA2B4B" w:rsidR="00320CBA" w:rsidRDefault="00914693" w:rsidP="00E66639">
      <w:pPr>
        <w:pStyle w:val="BodyText"/>
      </w:pPr>
      <w:r>
        <w:t>This would become the nation of Indonesia</w:t>
      </w:r>
      <w:r w:rsidR="00342808">
        <w:fldChar w:fldCharType="begin"/>
      </w:r>
      <w:r w:rsidR="00342808">
        <w:instrText xml:space="preserve"> XE "</w:instrText>
      </w:r>
      <w:r w:rsidR="00342808" w:rsidRPr="00105203">
        <w:instrText>Indonesia</w:instrText>
      </w:r>
      <w:r w:rsidR="00342808">
        <w:instrText xml:space="preserve">" </w:instrText>
      </w:r>
      <w:r w:rsidR="00342808">
        <w:fldChar w:fldCharType="end"/>
      </w:r>
      <w:r>
        <w:t>.</w:t>
      </w:r>
    </w:p>
    <w:p w14:paraId="6F5E5782" w14:textId="77777777" w:rsidR="00914693" w:rsidRDefault="00914693" w:rsidP="00E66639">
      <w:pPr>
        <w:pStyle w:val="BodyText"/>
      </w:pPr>
      <w:r>
        <w:t>Communism</w:t>
      </w:r>
      <w:r w:rsidR="00EC37E8">
        <w:fldChar w:fldCharType="begin"/>
      </w:r>
      <w:r w:rsidR="00EC37E8">
        <w:instrText xml:space="preserve"> XE "</w:instrText>
      </w:r>
      <w:r w:rsidR="00EC37E8" w:rsidRPr="00CB30A0">
        <w:instrText>Communism</w:instrText>
      </w:r>
      <w:r w:rsidR="00EC37E8">
        <w:instrText xml:space="preserve">" </w:instrText>
      </w:r>
      <w:r w:rsidR="00EC37E8">
        <w:fldChar w:fldCharType="end"/>
      </w:r>
      <w:r>
        <w:t xml:space="preserve"> was moving south and the first encounter resulted in the Korean War which is discussed in Chapter </w:t>
      </w:r>
      <w:r w:rsidR="003A19F7">
        <w:t>31</w:t>
      </w:r>
      <w:r w:rsidR="00B06A75">
        <w:t>.</w:t>
      </w:r>
      <w:r w:rsidR="00D93372">
        <w:t xml:space="preserve"> Korean War</w:t>
      </w:r>
      <w:r w:rsidR="00EC37E8">
        <w:fldChar w:fldCharType="begin"/>
      </w:r>
      <w:r w:rsidR="00EC37E8">
        <w:instrText xml:space="preserve"> XE "</w:instrText>
      </w:r>
      <w:r w:rsidR="00EC37E8" w:rsidRPr="00A02BCC">
        <w:instrText>Korean War</w:instrText>
      </w:r>
      <w:r w:rsidR="00EC37E8">
        <w:instrText xml:space="preserve">" </w:instrText>
      </w:r>
      <w:r w:rsidR="00EC37E8">
        <w:fldChar w:fldCharType="end"/>
      </w:r>
      <w:r w:rsidR="00D93372">
        <w:t>.</w:t>
      </w:r>
      <w:r>
        <w:t xml:space="preserve"> </w:t>
      </w:r>
    </w:p>
    <w:p w14:paraId="11501336" w14:textId="21E98EBC" w:rsidR="00D93372" w:rsidRPr="00D93372" w:rsidRDefault="00D93372" w:rsidP="00E66639">
      <w:pPr>
        <w:pStyle w:val="BodyText"/>
      </w:pPr>
      <w:r w:rsidRPr="00D93372">
        <w:t xml:space="preserve">After World War II, the </w:t>
      </w:r>
      <w:r>
        <w:t xml:space="preserve">British </w:t>
      </w:r>
      <w:r w:rsidRPr="00D93372">
        <w:t>Empire</w:t>
      </w:r>
      <w:r w:rsidR="00EC37E8">
        <w:fldChar w:fldCharType="begin"/>
      </w:r>
      <w:r w:rsidR="00EC37E8">
        <w:instrText xml:space="preserve"> XE "</w:instrText>
      </w:r>
      <w:r w:rsidR="00EC37E8" w:rsidRPr="002E267A">
        <w:instrText>British Empire</w:instrText>
      </w:r>
      <w:r w:rsidR="00EC37E8">
        <w:instrText xml:space="preserve">" </w:instrText>
      </w:r>
      <w:r w:rsidR="00EC37E8">
        <w:fldChar w:fldCharType="end"/>
      </w:r>
      <w:r w:rsidRPr="00D93372">
        <w:t xml:space="preserve"> was gradually dismantled, partly owing to the rise of independence movements in the then</w:t>
      </w:r>
      <w:r w:rsidR="003A19F7">
        <w:t xml:space="preserve"> </w:t>
      </w:r>
      <w:r w:rsidRPr="00D93372">
        <w:t>subject territories</w:t>
      </w:r>
      <w:r w:rsidR="00C42D28">
        <w:t>,</w:t>
      </w:r>
      <w:r w:rsidRPr="00D93372">
        <w:t xml:space="preserve"> and partly ow</w:t>
      </w:r>
      <w:r>
        <w:t>ing to the British Government</w:t>
      </w:r>
      <w:r w:rsidR="00EC37E8">
        <w:fldChar w:fldCharType="begin"/>
      </w:r>
      <w:r w:rsidR="00EC37E8">
        <w:instrText xml:space="preserve"> XE "</w:instrText>
      </w:r>
      <w:r w:rsidR="00EC37E8" w:rsidRPr="00AB58DA">
        <w:instrText>British Government</w:instrText>
      </w:r>
      <w:r w:rsidR="00EC37E8">
        <w:instrText xml:space="preserve">" </w:instrText>
      </w:r>
      <w:r w:rsidR="00EC37E8">
        <w:fldChar w:fldCharType="end"/>
      </w:r>
      <w:r>
        <w:t xml:space="preserve">'s strained </w:t>
      </w:r>
      <w:r w:rsidRPr="00D93372">
        <w:t xml:space="preserve">circumstances resulting from the cost of the </w:t>
      </w:r>
      <w:r>
        <w:t>Second World W</w:t>
      </w:r>
      <w:r w:rsidRPr="00D93372">
        <w:t>ar.</w:t>
      </w:r>
    </w:p>
    <w:p w14:paraId="47FDB132" w14:textId="06143CC2" w:rsidR="00914693" w:rsidRDefault="00914693" w:rsidP="00E66639">
      <w:pPr>
        <w:pStyle w:val="BodyText"/>
      </w:pPr>
      <w:r>
        <w:t>In Malaya</w:t>
      </w:r>
      <w:r w:rsidR="008730C3">
        <w:fldChar w:fldCharType="begin"/>
      </w:r>
      <w:r w:rsidR="008730C3">
        <w:instrText xml:space="preserve"> XE "</w:instrText>
      </w:r>
      <w:r w:rsidR="008730C3" w:rsidRPr="002E7504">
        <w:instrText>Malaya</w:instrText>
      </w:r>
      <w:r w:rsidR="008730C3">
        <w:instrText xml:space="preserve">" </w:instrText>
      </w:r>
      <w:r w:rsidR="008730C3">
        <w:fldChar w:fldCharType="end"/>
      </w:r>
      <w:r>
        <w:t>, the communis</w:t>
      </w:r>
      <w:r w:rsidR="003A19F7">
        <w:t>ts</w:t>
      </w:r>
      <w:r w:rsidR="00B06A75">
        <w:t>’</w:t>
      </w:r>
      <w:r>
        <w:t xml:space="preserve"> insurgents were fighting the British Forces, and </w:t>
      </w:r>
      <w:r w:rsidR="00D93372">
        <w:t>Australia as part of the Commonwealth</w:t>
      </w:r>
      <w:r w:rsidR="00007780">
        <w:t>,</w:t>
      </w:r>
      <w:r w:rsidR="00EC37E8">
        <w:fldChar w:fldCharType="begin"/>
      </w:r>
      <w:r w:rsidR="00EC37E8">
        <w:instrText xml:space="preserve"> XE "</w:instrText>
      </w:r>
      <w:r w:rsidR="00EC37E8" w:rsidRPr="00D26D87">
        <w:instrText>Commonwealth</w:instrText>
      </w:r>
      <w:r w:rsidR="00EC37E8">
        <w:instrText xml:space="preserve">" </w:instrText>
      </w:r>
      <w:r w:rsidR="00EC37E8">
        <w:fldChar w:fldCharType="end"/>
      </w:r>
      <w:r w:rsidR="00D93372">
        <w:t xml:space="preserve"> would join the British Forces to fight the ‘insurgent threat</w:t>
      </w:r>
      <w:r w:rsidR="00EC37E8">
        <w:fldChar w:fldCharType="begin"/>
      </w:r>
      <w:r w:rsidR="00EC37E8">
        <w:instrText xml:space="preserve"> XE "</w:instrText>
      </w:r>
      <w:r w:rsidR="00EC37E8" w:rsidRPr="006F7309">
        <w:instrText>insurgent threat</w:instrText>
      </w:r>
      <w:r w:rsidR="00EC37E8">
        <w:instrText xml:space="preserve">" </w:instrText>
      </w:r>
      <w:r w:rsidR="00EC37E8">
        <w:fldChar w:fldCharType="end"/>
      </w:r>
      <w:r w:rsidR="00D93372">
        <w:t>’</w:t>
      </w:r>
      <w:r>
        <w:t xml:space="preserve"> </w:t>
      </w:r>
      <w:r w:rsidR="00D93372">
        <w:t xml:space="preserve">known as the </w:t>
      </w:r>
      <w:r w:rsidR="003A19F7">
        <w:t>‘</w:t>
      </w:r>
      <w:r w:rsidR="00D93372">
        <w:t>Malayan Emergency</w:t>
      </w:r>
      <w:r w:rsidR="00EC37E8">
        <w:fldChar w:fldCharType="begin"/>
      </w:r>
      <w:r w:rsidR="00EC37E8">
        <w:instrText xml:space="preserve"> XE "</w:instrText>
      </w:r>
      <w:r w:rsidR="00EC37E8" w:rsidRPr="00CF5DF3">
        <w:instrText>Malayan Emergency</w:instrText>
      </w:r>
      <w:r w:rsidR="00EC37E8">
        <w:instrText xml:space="preserve">" </w:instrText>
      </w:r>
      <w:r w:rsidR="00EC37E8">
        <w:fldChar w:fldCharType="end"/>
      </w:r>
      <w:r w:rsidR="003A19F7">
        <w:t>’.</w:t>
      </w:r>
    </w:p>
    <w:p w14:paraId="46682603" w14:textId="4CABC20B" w:rsidR="00007780" w:rsidRDefault="00D93372">
      <w:pPr>
        <w:rPr>
          <w:iCs/>
          <w:spacing w:val="-5"/>
          <w:sz w:val="20"/>
        </w:rPr>
      </w:pPr>
      <w:r w:rsidRPr="00FE3356">
        <w:rPr>
          <w:iCs/>
          <w:spacing w:val="-5"/>
          <w:sz w:val="20"/>
        </w:rPr>
        <w:t>[The Malayan Emergency was a state of emergency declared by the British colonial government of Malaya</w:t>
      </w:r>
      <w:r w:rsidR="008730C3">
        <w:rPr>
          <w:iCs/>
          <w:spacing w:val="-5"/>
          <w:sz w:val="20"/>
        </w:rPr>
        <w:fldChar w:fldCharType="begin"/>
      </w:r>
      <w:r w:rsidR="008730C3">
        <w:instrText xml:space="preserve"> XE "</w:instrText>
      </w:r>
      <w:r w:rsidR="008730C3" w:rsidRPr="002E7504">
        <w:instrText>Malaya</w:instrText>
      </w:r>
      <w:r w:rsidR="008730C3">
        <w:instrText xml:space="preserve">" </w:instrText>
      </w:r>
      <w:r w:rsidR="008730C3">
        <w:rPr>
          <w:iCs/>
          <w:spacing w:val="-5"/>
          <w:sz w:val="20"/>
        </w:rPr>
        <w:fldChar w:fldCharType="end"/>
      </w:r>
      <w:r w:rsidRPr="00FE3356">
        <w:rPr>
          <w:iCs/>
          <w:spacing w:val="-5"/>
          <w:sz w:val="20"/>
        </w:rPr>
        <w:t xml:space="preserve"> in 1948 and lifted in 1960, as well as an insurrection and guerrilla war</w:t>
      </w:r>
      <w:r w:rsidR="00EC37E8">
        <w:rPr>
          <w:iCs/>
          <w:spacing w:val="-5"/>
          <w:sz w:val="20"/>
        </w:rPr>
        <w:fldChar w:fldCharType="begin"/>
      </w:r>
      <w:r w:rsidR="00EC37E8">
        <w:instrText xml:space="preserve"> XE "</w:instrText>
      </w:r>
      <w:r w:rsidR="00EC37E8" w:rsidRPr="00074164">
        <w:rPr>
          <w:iCs/>
          <w:spacing w:val="-5"/>
          <w:sz w:val="20"/>
        </w:rPr>
        <w:instrText>guerrilla war</w:instrText>
      </w:r>
      <w:r w:rsidR="00EC37E8">
        <w:instrText xml:space="preserve">" </w:instrText>
      </w:r>
      <w:r w:rsidR="00EC37E8">
        <w:rPr>
          <w:iCs/>
          <w:spacing w:val="-5"/>
          <w:sz w:val="20"/>
        </w:rPr>
        <w:fldChar w:fldCharType="end"/>
      </w:r>
      <w:r w:rsidRPr="00FE3356">
        <w:rPr>
          <w:iCs/>
          <w:spacing w:val="-5"/>
          <w:sz w:val="20"/>
        </w:rPr>
        <w:t xml:space="preserve"> fought between government forces and the Malayan National Liberation Army</w:t>
      </w:r>
      <w:r w:rsidR="00EC37E8">
        <w:rPr>
          <w:iCs/>
          <w:spacing w:val="-5"/>
          <w:sz w:val="20"/>
        </w:rPr>
        <w:fldChar w:fldCharType="begin"/>
      </w:r>
      <w:r w:rsidR="00EC37E8">
        <w:instrText xml:space="preserve"> XE "</w:instrText>
      </w:r>
      <w:r w:rsidR="00EC37E8" w:rsidRPr="00B169A3">
        <w:rPr>
          <w:iCs/>
          <w:spacing w:val="-5"/>
          <w:sz w:val="20"/>
        </w:rPr>
        <w:instrText>Malayan National Liberation Army</w:instrText>
      </w:r>
      <w:r w:rsidR="00EC37E8">
        <w:instrText xml:space="preserve">" </w:instrText>
      </w:r>
      <w:r w:rsidR="00EC37E8">
        <w:rPr>
          <w:iCs/>
          <w:spacing w:val="-5"/>
          <w:sz w:val="20"/>
        </w:rPr>
        <w:fldChar w:fldCharType="end"/>
      </w:r>
      <w:r w:rsidRPr="00FE3356">
        <w:rPr>
          <w:iCs/>
          <w:spacing w:val="-5"/>
          <w:sz w:val="20"/>
        </w:rPr>
        <w:t xml:space="preserve"> around the same period.]</w:t>
      </w:r>
      <w:r w:rsidRPr="00FE3356">
        <w:rPr>
          <w:rStyle w:val="EndnoteReference"/>
          <w:iCs/>
          <w:spacing w:val="-5"/>
          <w:sz w:val="20"/>
        </w:rPr>
        <w:endnoteReference w:id="9"/>
      </w:r>
    </w:p>
    <w:p w14:paraId="551C2307" w14:textId="60B3D3D5" w:rsidR="00FE3356" w:rsidRPr="00FE3356" w:rsidRDefault="00FE3356" w:rsidP="00576A19">
      <w:pPr>
        <w:pStyle w:val="Caption"/>
        <w:rPr>
          <w:iCs/>
          <w:sz w:val="20"/>
        </w:rPr>
      </w:pPr>
      <w:r>
        <w:t xml:space="preserve">Photo </w:t>
      </w:r>
      <w:r w:rsidR="00055247">
        <w:rPr>
          <w:noProof/>
        </w:rPr>
        <w:t>9</w:t>
      </w:r>
      <w:r>
        <w:t xml:space="preserve">. </w:t>
      </w:r>
      <w:r w:rsidR="00EC37E8">
        <w:t xml:space="preserve">Avro </w:t>
      </w:r>
      <w:r w:rsidRPr="00FE3356">
        <w:t>Lincoln</w:t>
      </w:r>
      <w:r w:rsidR="00EC37E8">
        <w:fldChar w:fldCharType="begin"/>
      </w:r>
      <w:r w:rsidR="00EC37E8">
        <w:instrText xml:space="preserve"> XE "</w:instrText>
      </w:r>
      <w:r w:rsidR="00EC37E8" w:rsidRPr="00D91926">
        <w:instrText>Avro Lincoln</w:instrText>
      </w:r>
      <w:r w:rsidR="00EC37E8">
        <w:instrText xml:space="preserve">" </w:instrText>
      </w:r>
      <w:r w:rsidR="00EC37E8">
        <w:fldChar w:fldCharType="end"/>
      </w:r>
      <w:r w:rsidRPr="00FE3356">
        <w:t xml:space="preserve"> Bomber A73-33 </w:t>
      </w:r>
      <w:r>
        <w:t>o</w:t>
      </w:r>
      <w:r w:rsidRPr="00FE3356">
        <w:t>f No 1 Squadron</w:t>
      </w:r>
      <w:r w:rsidR="00EC37E8">
        <w:fldChar w:fldCharType="begin"/>
      </w:r>
      <w:r w:rsidR="00EC37E8">
        <w:instrText xml:space="preserve"> XE "</w:instrText>
      </w:r>
      <w:r w:rsidR="00EC37E8" w:rsidRPr="001813B8">
        <w:instrText>No 1 Squadron</w:instrText>
      </w:r>
      <w:r w:rsidR="00EC37E8">
        <w:instrText xml:space="preserve">" </w:instrText>
      </w:r>
      <w:r w:rsidR="00EC37E8">
        <w:fldChar w:fldCharType="end"/>
      </w:r>
      <w:r w:rsidRPr="00FE3356">
        <w:t xml:space="preserve"> R</w:t>
      </w:r>
      <w:r>
        <w:t>AAF</w:t>
      </w:r>
      <w:r w:rsidR="00EC37E8">
        <w:fldChar w:fldCharType="begin"/>
      </w:r>
      <w:r w:rsidR="00EC37E8">
        <w:instrText xml:space="preserve"> XE "</w:instrText>
      </w:r>
      <w:r w:rsidR="00EC37E8" w:rsidRPr="00151A0D">
        <w:instrText>RAAF</w:instrText>
      </w:r>
      <w:r w:rsidR="00EC37E8">
        <w:instrText xml:space="preserve">" </w:instrText>
      </w:r>
      <w:r w:rsidR="00EC37E8">
        <w:fldChar w:fldCharType="end"/>
      </w:r>
      <w:r>
        <w:t xml:space="preserve"> o</w:t>
      </w:r>
      <w:r w:rsidRPr="00FE3356">
        <w:t xml:space="preserve">n a bombing mission over the Malayan jungle. </w:t>
      </w:r>
      <w:r>
        <w:t>A</w:t>
      </w:r>
      <w:r w:rsidRPr="00FE3356">
        <w:t xml:space="preserve"> </w:t>
      </w:r>
      <w:r w:rsidR="00B06A75" w:rsidRPr="00FE3356">
        <w:t>500-pound</w:t>
      </w:r>
      <w:r w:rsidR="00190D5E">
        <w:t xml:space="preserve"> bomb</w:t>
      </w:r>
      <w:r w:rsidRPr="00FE3356">
        <w:t xml:space="preserve"> can be seen falling from the aircraft.</w:t>
      </w:r>
    </w:p>
    <w:p w14:paraId="3378B3A3" w14:textId="77777777" w:rsidR="00D93372" w:rsidRPr="00D93372" w:rsidRDefault="00FE3356" w:rsidP="00E66639">
      <w:pPr>
        <w:pStyle w:val="Picture"/>
      </w:pPr>
      <w:r>
        <w:rPr>
          <w:noProof/>
          <w:lang w:eastAsia="en-AU"/>
        </w:rPr>
        <w:drawing>
          <wp:inline distT="0" distB="0" distL="0" distR="0" wp14:anchorId="5D6A1532" wp14:editId="153ABA84">
            <wp:extent cx="5374313" cy="23125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5286"/>
                    <a:stretch/>
                  </pic:blipFill>
                  <pic:spPr bwMode="auto">
                    <a:xfrm>
                      <a:off x="0" y="0"/>
                      <a:ext cx="5374313" cy="2312547"/>
                    </a:xfrm>
                    <a:prstGeom prst="rect">
                      <a:avLst/>
                    </a:prstGeom>
                    <a:noFill/>
                    <a:ln>
                      <a:noFill/>
                    </a:ln>
                    <a:extLst>
                      <a:ext uri="{53640926-AAD7-44D8-BBD7-CCE9431645EC}">
                        <a14:shadowObscured xmlns:a14="http://schemas.microsoft.com/office/drawing/2010/main"/>
                      </a:ext>
                    </a:extLst>
                  </pic:spPr>
                </pic:pic>
              </a:graphicData>
            </a:graphic>
          </wp:inline>
        </w:drawing>
      </w:r>
    </w:p>
    <w:p w14:paraId="4418FB45" w14:textId="77777777" w:rsidR="00681BA3" w:rsidRDefault="00681BA3" w:rsidP="00E66639">
      <w:pPr>
        <w:pStyle w:val="BodyText"/>
      </w:pPr>
    </w:p>
    <w:p w14:paraId="389043DD" w14:textId="153F3ABA" w:rsidR="00630A83" w:rsidRDefault="00914693" w:rsidP="00E66639">
      <w:pPr>
        <w:pStyle w:val="BodyText"/>
      </w:pPr>
      <w:r>
        <w:lastRenderedPageBreak/>
        <w:t>The French</w:t>
      </w:r>
      <w:r w:rsidR="00EC37E8">
        <w:fldChar w:fldCharType="begin"/>
      </w:r>
      <w:r w:rsidR="00EC37E8">
        <w:instrText xml:space="preserve"> XE "</w:instrText>
      </w:r>
      <w:r w:rsidR="00EC37E8" w:rsidRPr="00850E7D">
        <w:instrText>French</w:instrText>
      </w:r>
      <w:r w:rsidR="00EC37E8">
        <w:instrText xml:space="preserve">" </w:instrText>
      </w:r>
      <w:r w:rsidR="00EC37E8">
        <w:fldChar w:fldCharType="end"/>
      </w:r>
      <w:r>
        <w:t xml:space="preserve"> returned to Indo-China</w:t>
      </w:r>
      <w:r w:rsidR="00EC37E8">
        <w:fldChar w:fldCharType="begin"/>
      </w:r>
      <w:r w:rsidR="00EC37E8">
        <w:instrText xml:space="preserve"> XE "</w:instrText>
      </w:r>
      <w:r w:rsidR="00EC37E8" w:rsidRPr="00297986">
        <w:instrText>Indo-China</w:instrText>
      </w:r>
      <w:r w:rsidR="00EC37E8">
        <w:instrText xml:space="preserve">" </w:instrText>
      </w:r>
      <w:r w:rsidR="00EC37E8">
        <w:fldChar w:fldCharType="end"/>
      </w:r>
      <w:r>
        <w:t>, and would end up losing these colonies which would become Vietnam</w:t>
      </w:r>
      <w:r w:rsidR="000E2288">
        <w:t xml:space="preserve">, - </w:t>
      </w:r>
      <w:r w:rsidR="00EC37E8">
        <w:fldChar w:fldCharType="begin"/>
      </w:r>
      <w:r w:rsidR="00EC37E8">
        <w:instrText xml:space="preserve"> XE "</w:instrText>
      </w:r>
      <w:r w:rsidR="00EC37E8" w:rsidRPr="00F64B82">
        <w:instrText>Vietnam</w:instrText>
      </w:r>
      <w:r w:rsidR="00EC37E8">
        <w:instrText xml:space="preserve">" </w:instrText>
      </w:r>
      <w:r w:rsidR="00EC37E8">
        <w:fldChar w:fldCharType="end"/>
      </w:r>
      <w:r w:rsidR="00B2431F">
        <w:t xml:space="preserve">and </w:t>
      </w:r>
      <w:r w:rsidR="00FE3356">
        <w:t xml:space="preserve">the Vietnamese would </w:t>
      </w:r>
      <w:r w:rsidR="00B2431F">
        <w:t>later fight a war against the United States</w:t>
      </w:r>
      <w:r w:rsidR="00EC37E8">
        <w:fldChar w:fldCharType="begin"/>
      </w:r>
      <w:r w:rsidR="00EC37E8">
        <w:instrText xml:space="preserve"> XE "</w:instrText>
      </w:r>
      <w:r w:rsidR="00EC37E8" w:rsidRPr="002E67B6">
        <w:instrText>United States</w:instrText>
      </w:r>
      <w:r w:rsidR="00EC37E8">
        <w:instrText xml:space="preserve">" </w:instrText>
      </w:r>
      <w:r w:rsidR="00EC37E8">
        <w:fldChar w:fldCharType="end"/>
      </w:r>
      <w:r w:rsidR="00B2431F">
        <w:t xml:space="preserve"> and its allies – Australia</w:t>
      </w:r>
      <w:r w:rsidR="00EC37E8">
        <w:fldChar w:fldCharType="begin"/>
      </w:r>
      <w:r w:rsidR="00EC37E8">
        <w:instrText xml:space="preserve"> XE "</w:instrText>
      </w:r>
      <w:r w:rsidR="00EC37E8" w:rsidRPr="002F313F">
        <w:instrText>Australia</w:instrText>
      </w:r>
      <w:r w:rsidR="00EC37E8">
        <w:instrText xml:space="preserve">" </w:instrText>
      </w:r>
      <w:r w:rsidR="00EC37E8">
        <w:fldChar w:fldCharType="end"/>
      </w:r>
      <w:r w:rsidR="00B2431F">
        <w:t>; and be the controversial ‘Vietnam War’</w:t>
      </w:r>
      <w:r w:rsidR="00EC37E8">
        <w:fldChar w:fldCharType="begin"/>
      </w:r>
      <w:r w:rsidR="00EC37E8">
        <w:instrText xml:space="preserve"> XE "</w:instrText>
      </w:r>
      <w:r w:rsidR="00EC37E8" w:rsidRPr="003424A5">
        <w:instrText>Vietnam War’</w:instrText>
      </w:r>
      <w:r w:rsidR="00EC37E8">
        <w:instrText xml:space="preserve">" </w:instrText>
      </w:r>
      <w:r w:rsidR="00EC37E8">
        <w:fldChar w:fldCharType="end"/>
      </w:r>
      <w:r w:rsidR="00B2431F">
        <w:t>.</w:t>
      </w:r>
    </w:p>
    <w:p w14:paraId="11885259" w14:textId="75DE0B0E" w:rsidR="00EC033F" w:rsidRDefault="00EC033F" w:rsidP="00EC033F">
      <w:pPr>
        <w:pStyle w:val="Caption"/>
      </w:pPr>
      <w:r>
        <w:t xml:space="preserve">Photo </w:t>
      </w:r>
      <w:r w:rsidR="00055247">
        <w:rPr>
          <w:noProof/>
        </w:rPr>
        <w:t>10</w:t>
      </w:r>
      <w:r>
        <w:t xml:space="preserve">. </w:t>
      </w:r>
      <w:r w:rsidRPr="00EC033F">
        <w:t>Avro Lancaster</w:t>
      </w:r>
      <w:r w:rsidR="00EC37E8">
        <w:fldChar w:fldCharType="begin"/>
      </w:r>
      <w:r w:rsidR="00EC37E8">
        <w:instrText xml:space="preserve"> XE "</w:instrText>
      </w:r>
      <w:r w:rsidR="00EC37E8" w:rsidRPr="00DC5D2E">
        <w:instrText>Avro Lancaster</w:instrText>
      </w:r>
      <w:r w:rsidR="00EC37E8">
        <w:instrText xml:space="preserve">" </w:instrText>
      </w:r>
      <w:r w:rsidR="00EC37E8">
        <w:fldChar w:fldCharType="end"/>
      </w:r>
      <w:r w:rsidRPr="00EC033F">
        <w:t xml:space="preserve"> B V</w:t>
      </w:r>
      <w:r>
        <w:t>II</w:t>
      </w:r>
      <w:r w:rsidRPr="00EC033F">
        <w:t xml:space="preserve"> W</w:t>
      </w:r>
      <w:r>
        <w:t>U</w:t>
      </w:r>
      <w:r w:rsidRPr="00EC033F">
        <w:t xml:space="preserve">15 </w:t>
      </w:r>
      <w:r w:rsidR="00FB3E21">
        <w:t>o</w:t>
      </w:r>
      <w:r>
        <w:t>f</w:t>
      </w:r>
      <w:r w:rsidRPr="00EC033F">
        <w:t xml:space="preserve"> France's Aeronavale</w:t>
      </w:r>
      <w:r w:rsidR="00EC37E8">
        <w:fldChar w:fldCharType="begin"/>
      </w:r>
      <w:r w:rsidR="00EC37E8">
        <w:instrText xml:space="preserve"> XE "</w:instrText>
      </w:r>
      <w:r w:rsidR="00EC37E8" w:rsidRPr="001D1526">
        <w:instrText>Aeronavale</w:instrText>
      </w:r>
      <w:r w:rsidR="00EC37E8">
        <w:instrText xml:space="preserve">" </w:instrText>
      </w:r>
      <w:r w:rsidR="00EC37E8">
        <w:fldChar w:fldCharType="end"/>
      </w:r>
      <w:r w:rsidRPr="00EC033F">
        <w:t xml:space="preserve"> operating in the Pacific Area. </w:t>
      </w:r>
      <w:r>
        <w:t xml:space="preserve">The </w:t>
      </w:r>
      <w:r w:rsidRPr="00EC033F">
        <w:t xml:space="preserve">aircraft </w:t>
      </w:r>
      <w:r w:rsidR="00FB3E21">
        <w:t xml:space="preserve">is </w:t>
      </w:r>
      <w:r w:rsidRPr="00EC033F">
        <w:t xml:space="preserve">refuelling at </w:t>
      </w:r>
      <w:r>
        <w:t>D</w:t>
      </w:r>
      <w:r w:rsidRPr="00EC033F">
        <w:t>arwin</w:t>
      </w:r>
      <w:r>
        <w:t>,</w:t>
      </w:r>
      <w:r w:rsidR="00EC37E8">
        <w:fldChar w:fldCharType="begin"/>
      </w:r>
      <w:r w:rsidR="00EC37E8">
        <w:instrText xml:space="preserve"> XE "</w:instrText>
      </w:r>
      <w:r w:rsidR="00EC37E8" w:rsidRPr="00404E6F">
        <w:instrText>Darwin</w:instrText>
      </w:r>
      <w:r w:rsidR="00EC37E8">
        <w:instrText xml:space="preserve">" </w:instrText>
      </w:r>
      <w:r w:rsidR="00EC37E8">
        <w:fldChar w:fldCharType="end"/>
      </w:r>
      <w:r>
        <w:t xml:space="preserve"> Northern Territory</w:t>
      </w:r>
      <w:r w:rsidR="00EC37E8">
        <w:fldChar w:fldCharType="begin"/>
      </w:r>
      <w:r w:rsidR="00EC37E8">
        <w:instrText xml:space="preserve"> XE "</w:instrText>
      </w:r>
      <w:r w:rsidR="00EC37E8" w:rsidRPr="00DD4F8C">
        <w:instrText>Northern Territory</w:instrText>
      </w:r>
      <w:r w:rsidR="00EC37E8">
        <w:instrText xml:space="preserve">" </w:instrText>
      </w:r>
      <w:r w:rsidR="00EC37E8">
        <w:fldChar w:fldCharType="end"/>
      </w:r>
      <w:r w:rsidRPr="00EC033F">
        <w:t xml:space="preserve"> on </w:t>
      </w:r>
      <w:r>
        <w:t xml:space="preserve">May 3, </w:t>
      </w:r>
      <w:r w:rsidRPr="00EC033F">
        <w:t xml:space="preserve">1965 during the ferry flight. </w:t>
      </w:r>
      <w:r>
        <w:rPr>
          <w:rStyle w:val="EndnoteReference"/>
        </w:rPr>
        <w:endnoteReference w:id="10"/>
      </w:r>
      <w:r w:rsidRPr="00EC033F">
        <w:t xml:space="preserve"> </w:t>
      </w:r>
    </w:p>
    <w:p w14:paraId="35CBEABD" w14:textId="77777777" w:rsidR="003A19F7" w:rsidRDefault="003A19F7" w:rsidP="00E66639">
      <w:pPr>
        <w:pStyle w:val="Picture"/>
        <w:rPr>
          <w:rFonts w:ascii="Arial" w:hAnsi="Arial" w:cs="Arial"/>
          <w:color w:val="000000"/>
          <w:sz w:val="18"/>
          <w:szCs w:val="18"/>
        </w:rPr>
      </w:pPr>
      <w:r>
        <w:rPr>
          <w:noProof/>
          <w:lang w:eastAsia="en-AU"/>
        </w:rPr>
        <w:drawing>
          <wp:inline distT="0" distB="0" distL="0" distR="0" wp14:anchorId="50097675" wp14:editId="16125986">
            <wp:extent cx="4285129" cy="151116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18311" b="36456"/>
                    <a:stretch/>
                  </pic:blipFill>
                  <pic:spPr bwMode="auto">
                    <a:xfrm>
                      <a:off x="0" y="0"/>
                      <a:ext cx="4318149" cy="1522805"/>
                    </a:xfrm>
                    <a:prstGeom prst="rect">
                      <a:avLst/>
                    </a:prstGeom>
                    <a:noFill/>
                    <a:ln>
                      <a:noFill/>
                    </a:ln>
                    <a:extLst>
                      <a:ext uri="{53640926-AAD7-44D8-BBD7-CCE9431645EC}">
                        <a14:shadowObscured xmlns:a14="http://schemas.microsoft.com/office/drawing/2010/main"/>
                      </a:ext>
                    </a:extLst>
                  </pic:spPr>
                </pic:pic>
              </a:graphicData>
            </a:graphic>
          </wp:inline>
        </w:drawing>
      </w:r>
    </w:p>
    <w:p w14:paraId="6AF9164C" w14:textId="77777777" w:rsidR="00CD2BDE" w:rsidRDefault="00CD2BDE" w:rsidP="00350D57">
      <w:pPr>
        <w:pStyle w:val="Heading1"/>
      </w:pPr>
      <w:bookmarkStart w:id="12" w:name="_Toc23792576"/>
      <w:r>
        <w:t xml:space="preserve">Epilogue for </w:t>
      </w:r>
      <w:r w:rsidR="0040588C">
        <w:t>19</w:t>
      </w:r>
      <w:r w:rsidR="00B2431F">
        <w:t>60</w:t>
      </w:r>
      <w:bookmarkEnd w:id="12"/>
    </w:p>
    <w:p w14:paraId="70D93FF1" w14:textId="5CE0063C" w:rsidR="00ED3892" w:rsidRDefault="005F4AF3" w:rsidP="00E66639">
      <w:pPr>
        <w:pStyle w:val="BodyText"/>
      </w:pPr>
      <w:r>
        <w:t>The major supplie</w:t>
      </w:r>
      <w:r w:rsidR="008730C3">
        <w:t>r</w:t>
      </w:r>
      <w:r>
        <w:t>s of aviation products were still divided between the Shell Company</w:t>
      </w:r>
      <w:r w:rsidR="008730C3">
        <w:fldChar w:fldCharType="begin"/>
      </w:r>
      <w:r w:rsidR="008730C3">
        <w:instrText xml:space="preserve"> XE "</w:instrText>
      </w:r>
      <w:r w:rsidR="008730C3" w:rsidRPr="00307875">
        <w:instrText>Shell Company</w:instrText>
      </w:r>
      <w:r w:rsidR="008730C3">
        <w:instrText xml:space="preserve">" </w:instrText>
      </w:r>
      <w:r w:rsidR="008730C3">
        <w:fldChar w:fldCharType="end"/>
      </w:r>
      <w:r>
        <w:t xml:space="preserve"> of Australia and the Vacuum Oil Company</w:t>
      </w:r>
      <w:r w:rsidR="008730C3">
        <w:fldChar w:fldCharType="begin"/>
      </w:r>
      <w:r w:rsidR="008730C3">
        <w:instrText xml:space="preserve"> XE "</w:instrText>
      </w:r>
      <w:r w:rsidR="008730C3" w:rsidRPr="00EB5EBB">
        <w:instrText>Vacuum Oil Company</w:instrText>
      </w:r>
      <w:r w:rsidR="008730C3">
        <w:instrText xml:space="preserve">" </w:instrText>
      </w:r>
      <w:r w:rsidR="008730C3">
        <w:fldChar w:fldCharType="end"/>
      </w:r>
      <w:r w:rsidR="00A01A43">
        <w:t xml:space="preserve"> and this would continue after the war years </w:t>
      </w:r>
      <w:r w:rsidR="00F35FB6">
        <w:t>with Australian</w:t>
      </w:r>
      <w:r w:rsidR="008730C3">
        <w:t xml:space="preserve"> </w:t>
      </w:r>
      <w:r w:rsidR="00A01A43">
        <w:t>until the 1980’s</w:t>
      </w:r>
      <w:r>
        <w:t xml:space="preserve">. </w:t>
      </w:r>
      <w:r w:rsidR="008730C3">
        <w:t xml:space="preserve">These companies had basically divided the market into two district areas from before World War II. </w:t>
      </w:r>
      <w:r w:rsidR="00F35FB6">
        <w:t>But there would be new suppliers after the 1980’s</w:t>
      </w:r>
      <w:r w:rsidR="000E2288">
        <w:t xml:space="preserve"> -</w:t>
      </w:r>
      <w:r w:rsidR="00F35FB6">
        <w:t xml:space="preserve"> BP Air</w:t>
      </w:r>
      <w:r w:rsidR="008730C3">
        <w:fldChar w:fldCharType="begin"/>
      </w:r>
      <w:r w:rsidR="008730C3">
        <w:instrText xml:space="preserve"> XE "</w:instrText>
      </w:r>
      <w:r w:rsidR="008730C3" w:rsidRPr="005736BD">
        <w:instrText>BP Air</w:instrText>
      </w:r>
      <w:r w:rsidR="008730C3">
        <w:instrText xml:space="preserve">" </w:instrText>
      </w:r>
      <w:r w:rsidR="008730C3">
        <w:fldChar w:fldCharType="end"/>
      </w:r>
      <w:r w:rsidR="008730C3">
        <w:t>.</w:t>
      </w:r>
      <w:r w:rsidR="00F35FB6">
        <w:t xml:space="preserve"> </w:t>
      </w:r>
    </w:p>
    <w:p w14:paraId="356A82D9" w14:textId="4D6C779B" w:rsidR="00882DFB" w:rsidRDefault="00882DFB" w:rsidP="00882DFB">
      <w:pPr>
        <w:pStyle w:val="Caption"/>
      </w:pPr>
      <w:r>
        <w:t xml:space="preserve">Photo 11. Standard-Vacuum Altona </w:t>
      </w:r>
      <w:r w:rsidR="00316657">
        <w:t>R</w:t>
      </w:r>
      <w:r>
        <w:t>efinery gas spheres,</w:t>
      </w:r>
      <w:r w:rsidR="00316657">
        <w:t xml:space="preserve"> with alkylation depropaniser and re-run towers (left background), Thermofor catalytic cracker (TCC) (right) 1956. [These units were essential for the production of aviation gasoline].</w:t>
      </w:r>
    </w:p>
    <w:p w14:paraId="45DF7F4A" w14:textId="3B14C01F" w:rsidR="00882DFB" w:rsidRDefault="00882DFB" w:rsidP="00882DFB">
      <w:pPr>
        <w:pStyle w:val="Picture"/>
      </w:pPr>
      <w:r>
        <w:rPr>
          <w:noProof/>
          <w:lang w:eastAsia="en-AU"/>
        </w:rPr>
        <w:drawing>
          <wp:inline distT="0" distB="0" distL="0" distR="0" wp14:anchorId="409B2905" wp14:editId="6A93AF68">
            <wp:extent cx="5702785" cy="43908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500" cy="4396049"/>
                    </a:xfrm>
                    <a:prstGeom prst="rect">
                      <a:avLst/>
                    </a:prstGeom>
                    <a:noFill/>
                  </pic:spPr>
                </pic:pic>
              </a:graphicData>
            </a:graphic>
          </wp:inline>
        </w:drawing>
      </w:r>
    </w:p>
    <w:p w14:paraId="5976F4C3" w14:textId="77777777" w:rsidR="00C410BF" w:rsidRDefault="00C410BF" w:rsidP="00E66639">
      <w:pPr>
        <w:pStyle w:val="BodyText"/>
        <w:sectPr w:rsidR="00C410BF" w:rsidSect="00983663">
          <w:footerReference w:type="first" r:id="rId21"/>
          <w:endnotePr>
            <w:numFmt w:val="decimal"/>
          </w:endnotePr>
          <w:pgSz w:w="11907" w:h="16839" w:code="9"/>
          <w:pgMar w:top="1701" w:right="1134" w:bottom="1701" w:left="1701" w:header="567" w:footer="851" w:gutter="0"/>
          <w:cols w:space="360"/>
          <w:titlePg/>
        </w:sectPr>
      </w:pPr>
    </w:p>
    <w:p w14:paraId="4398D28D" w14:textId="77777777" w:rsidR="00CD2BDE" w:rsidRDefault="00CD2BDE" w:rsidP="000E2288">
      <w:pPr>
        <w:pStyle w:val="Heading1"/>
      </w:pPr>
      <w:bookmarkStart w:id="13" w:name="_Toc23792577"/>
      <w:r>
        <w:lastRenderedPageBreak/>
        <w:t>Index</w:t>
      </w:r>
      <w:bookmarkEnd w:id="13"/>
    </w:p>
    <w:bookmarkStart w:id="14" w:name="_Toc23792578"/>
    <w:p w14:paraId="5BE890EB" w14:textId="77777777" w:rsidR="009F3111" w:rsidRPr="009F3111" w:rsidRDefault="003B2567" w:rsidP="00350D57">
      <w:pPr>
        <w:pStyle w:val="Heading1"/>
        <w:rPr>
          <w:rFonts w:ascii="Garamond" w:hAnsi="Garamond"/>
          <w:noProof/>
          <w:sz w:val="18"/>
          <w:szCs w:val="18"/>
        </w:rPr>
        <w:sectPr w:rsidR="009F3111" w:rsidRPr="009F3111" w:rsidSect="009F3111">
          <w:headerReference w:type="default" r:id="rId22"/>
          <w:footerReference w:type="default" r:id="rId23"/>
          <w:headerReference w:type="first" r:id="rId24"/>
          <w:endnotePr>
            <w:numFmt w:val="decimal"/>
          </w:endnotePr>
          <w:pgSz w:w="11907" w:h="16839" w:code="1"/>
          <w:pgMar w:top="1440" w:right="1800" w:bottom="1440" w:left="1800" w:header="720" w:footer="720" w:gutter="0"/>
          <w:cols w:space="720"/>
        </w:sectPr>
      </w:pPr>
      <w:r w:rsidRPr="009F3111">
        <w:rPr>
          <w:rFonts w:ascii="Garamond" w:hAnsi="Garamond"/>
          <w:sz w:val="18"/>
          <w:szCs w:val="18"/>
        </w:rPr>
        <w:fldChar w:fldCharType="begin"/>
      </w:r>
      <w:r w:rsidRPr="009F3111">
        <w:rPr>
          <w:rFonts w:ascii="Garamond" w:hAnsi="Garamond"/>
          <w:sz w:val="18"/>
          <w:szCs w:val="18"/>
        </w:rPr>
        <w:instrText xml:space="preserve"> INDEX \e "</w:instrText>
      </w:r>
      <w:r w:rsidRPr="009F3111">
        <w:rPr>
          <w:rFonts w:ascii="Garamond" w:hAnsi="Garamond"/>
          <w:sz w:val="18"/>
          <w:szCs w:val="18"/>
        </w:rPr>
        <w:tab/>
        <w:instrText xml:space="preserve">" \h "A" \c "2" \z "3081" </w:instrText>
      </w:r>
      <w:r w:rsidRPr="009F3111">
        <w:rPr>
          <w:rFonts w:ascii="Garamond" w:hAnsi="Garamond"/>
          <w:sz w:val="18"/>
          <w:szCs w:val="18"/>
        </w:rPr>
        <w:fldChar w:fldCharType="separate"/>
      </w:r>
    </w:p>
    <w:p w14:paraId="040C614A"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1</w:t>
      </w:r>
    </w:p>
    <w:p w14:paraId="69FD0628" w14:textId="77777777" w:rsidR="009F3111" w:rsidRPr="009F3111" w:rsidRDefault="009F3111">
      <w:pPr>
        <w:pStyle w:val="Index1"/>
        <w:tabs>
          <w:tab w:val="right" w:leader="dot" w:pos="3783"/>
        </w:tabs>
        <w:rPr>
          <w:rFonts w:ascii="Garamond" w:hAnsi="Garamond"/>
          <w:noProof/>
        </w:rPr>
      </w:pPr>
      <w:r w:rsidRPr="009F3111">
        <w:rPr>
          <w:rFonts w:ascii="Garamond" w:hAnsi="Garamond"/>
          <w:iCs/>
          <w:noProof/>
        </w:rPr>
        <w:t>100 Octane Aviation Spirit</w:t>
      </w:r>
      <w:r w:rsidRPr="009F3111">
        <w:rPr>
          <w:rFonts w:ascii="Garamond" w:hAnsi="Garamond"/>
          <w:noProof/>
        </w:rPr>
        <w:tab/>
        <w:t>12</w:t>
      </w:r>
    </w:p>
    <w:p w14:paraId="2AE2282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100 Octane Grade</w:t>
      </w:r>
      <w:r w:rsidRPr="009F3111">
        <w:rPr>
          <w:rFonts w:ascii="Garamond" w:hAnsi="Garamond"/>
          <w:noProof/>
        </w:rPr>
        <w:tab/>
        <w:t>8</w:t>
      </w:r>
    </w:p>
    <w:p w14:paraId="412BA1DC" w14:textId="77777777" w:rsidR="009F3111" w:rsidRPr="009F3111" w:rsidRDefault="009F3111">
      <w:pPr>
        <w:pStyle w:val="Index1"/>
        <w:tabs>
          <w:tab w:val="right" w:leader="dot" w:pos="3783"/>
        </w:tabs>
        <w:rPr>
          <w:rFonts w:ascii="Garamond" w:hAnsi="Garamond"/>
          <w:noProof/>
        </w:rPr>
      </w:pPr>
      <w:r w:rsidRPr="009F3111">
        <w:rPr>
          <w:rFonts w:ascii="Garamond" w:hAnsi="Garamond"/>
          <w:iCs/>
          <w:noProof/>
        </w:rPr>
        <w:t>115 Octane Aviation Spirit</w:t>
      </w:r>
      <w:r w:rsidRPr="009F3111">
        <w:rPr>
          <w:rFonts w:ascii="Garamond" w:hAnsi="Garamond"/>
          <w:noProof/>
        </w:rPr>
        <w:tab/>
        <w:t>12</w:t>
      </w:r>
    </w:p>
    <w:p w14:paraId="41ED3D27"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7</w:t>
      </w:r>
    </w:p>
    <w:p w14:paraId="454FDEE7" w14:textId="3DB37CAF" w:rsidR="009F3111" w:rsidRPr="009F3111" w:rsidRDefault="009F3111">
      <w:pPr>
        <w:pStyle w:val="Index1"/>
        <w:tabs>
          <w:tab w:val="right" w:leader="dot" w:pos="3783"/>
        </w:tabs>
        <w:rPr>
          <w:rFonts w:ascii="Garamond" w:hAnsi="Garamond"/>
          <w:noProof/>
        </w:rPr>
      </w:pPr>
      <w:r w:rsidRPr="009F3111">
        <w:rPr>
          <w:rFonts w:ascii="Garamond" w:hAnsi="Garamond"/>
          <w:noProof/>
        </w:rPr>
        <w:t>73 Octane</w:t>
      </w:r>
      <w:r w:rsidRPr="009F3111">
        <w:rPr>
          <w:rFonts w:ascii="Garamond" w:hAnsi="Garamond"/>
          <w:noProof/>
        </w:rPr>
        <w:tab/>
        <w:t>8</w:t>
      </w:r>
      <w:r>
        <w:rPr>
          <w:rFonts w:ascii="Garamond" w:hAnsi="Garamond"/>
          <w:noProof/>
        </w:rPr>
        <w:t>, 12</w:t>
      </w:r>
    </w:p>
    <w:p w14:paraId="0D037DC3"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8</w:t>
      </w:r>
    </w:p>
    <w:p w14:paraId="59FC5D2F" w14:textId="77777777" w:rsidR="009F3111" w:rsidRPr="009F3111" w:rsidRDefault="009F3111">
      <w:pPr>
        <w:pStyle w:val="Index1"/>
        <w:tabs>
          <w:tab w:val="right" w:leader="dot" w:pos="3783"/>
        </w:tabs>
        <w:rPr>
          <w:rFonts w:ascii="Garamond" w:hAnsi="Garamond"/>
          <w:noProof/>
        </w:rPr>
      </w:pPr>
      <w:r w:rsidRPr="009F3111">
        <w:rPr>
          <w:rFonts w:ascii="Garamond" w:hAnsi="Garamond"/>
          <w:iCs/>
          <w:noProof/>
        </w:rPr>
        <w:t>80 Octane Aviation Spirit</w:t>
      </w:r>
      <w:r w:rsidRPr="009F3111">
        <w:rPr>
          <w:rFonts w:ascii="Garamond" w:hAnsi="Garamond"/>
          <w:noProof/>
        </w:rPr>
        <w:tab/>
        <w:t>12</w:t>
      </w:r>
    </w:p>
    <w:p w14:paraId="418FA885"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9</w:t>
      </w:r>
    </w:p>
    <w:p w14:paraId="3F40C4F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90/91 Octane</w:t>
      </w:r>
      <w:r w:rsidRPr="009F3111">
        <w:rPr>
          <w:rFonts w:ascii="Garamond" w:hAnsi="Garamond"/>
          <w:noProof/>
        </w:rPr>
        <w:tab/>
        <w:t>8</w:t>
      </w:r>
    </w:p>
    <w:p w14:paraId="32D21379" w14:textId="77777777" w:rsidR="009F3111" w:rsidRPr="009F3111" w:rsidRDefault="009F3111">
      <w:pPr>
        <w:pStyle w:val="Index1"/>
        <w:tabs>
          <w:tab w:val="right" w:leader="dot" w:pos="3783"/>
        </w:tabs>
        <w:rPr>
          <w:rFonts w:ascii="Garamond" w:hAnsi="Garamond"/>
          <w:noProof/>
        </w:rPr>
      </w:pPr>
      <w:r w:rsidRPr="009F3111">
        <w:rPr>
          <w:rFonts w:ascii="Garamond" w:hAnsi="Garamond"/>
          <w:iCs/>
          <w:noProof/>
        </w:rPr>
        <w:t>91 Octane Aviation Spirit</w:t>
      </w:r>
      <w:r w:rsidRPr="009F3111">
        <w:rPr>
          <w:rFonts w:ascii="Garamond" w:hAnsi="Garamond"/>
          <w:noProof/>
        </w:rPr>
        <w:tab/>
        <w:t>12</w:t>
      </w:r>
    </w:p>
    <w:p w14:paraId="4041E292"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A</w:t>
      </w:r>
    </w:p>
    <w:p w14:paraId="3A9DDE2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Abadan Refinery</w:t>
      </w:r>
      <w:r w:rsidRPr="009F3111">
        <w:rPr>
          <w:rFonts w:ascii="Garamond" w:hAnsi="Garamond"/>
          <w:noProof/>
        </w:rPr>
        <w:tab/>
        <w:t>5</w:t>
      </w:r>
    </w:p>
    <w:p w14:paraId="5560FD5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Aeronavale</w:t>
      </w:r>
      <w:r w:rsidRPr="009F3111">
        <w:rPr>
          <w:rFonts w:ascii="Garamond" w:hAnsi="Garamond"/>
          <w:noProof/>
        </w:rPr>
        <w:tab/>
        <w:t>13</w:t>
      </w:r>
    </w:p>
    <w:p w14:paraId="04E518F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Aero-Shell 40</w:t>
      </w:r>
      <w:r w:rsidRPr="009F3111">
        <w:rPr>
          <w:rFonts w:ascii="Garamond" w:hAnsi="Garamond"/>
          <w:noProof/>
        </w:rPr>
        <w:tab/>
        <w:t>8</w:t>
      </w:r>
    </w:p>
    <w:p w14:paraId="63FC052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Africa</w:t>
      </w:r>
      <w:r w:rsidRPr="009F3111">
        <w:rPr>
          <w:rFonts w:ascii="Garamond" w:hAnsi="Garamond"/>
          <w:noProof/>
        </w:rPr>
        <w:tab/>
        <w:t>3</w:t>
      </w:r>
    </w:p>
    <w:p w14:paraId="565DF32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airfields</w:t>
      </w:r>
      <w:r w:rsidRPr="009F3111">
        <w:rPr>
          <w:rFonts w:ascii="Garamond" w:hAnsi="Garamond"/>
          <w:noProof/>
        </w:rPr>
        <w:tab/>
        <w:t>8, 9</w:t>
      </w:r>
    </w:p>
    <w:p w14:paraId="6D45ADB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Albany</w:t>
      </w:r>
      <w:r w:rsidRPr="009F3111">
        <w:rPr>
          <w:rFonts w:ascii="Garamond" w:hAnsi="Garamond"/>
          <w:noProof/>
        </w:rPr>
        <w:tab/>
        <w:t>9</w:t>
      </w:r>
    </w:p>
    <w:p w14:paraId="2525B55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Alice Springs</w:t>
      </w:r>
      <w:r w:rsidRPr="009F3111">
        <w:rPr>
          <w:rFonts w:ascii="Garamond" w:hAnsi="Garamond"/>
          <w:noProof/>
        </w:rPr>
        <w:tab/>
        <w:t>8</w:t>
      </w:r>
    </w:p>
    <w:p w14:paraId="32ABD56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Amberley</w:t>
      </w:r>
      <w:r w:rsidRPr="009F3111">
        <w:rPr>
          <w:rFonts w:ascii="Garamond" w:hAnsi="Garamond"/>
          <w:noProof/>
        </w:rPr>
        <w:tab/>
        <w:t>10, 11</w:t>
      </w:r>
    </w:p>
    <w:p w14:paraId="0526ACB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Anglo-Iranian Oil Co.</w:t>
      </w:r>
      <w:r w:rsidRPr="009F3111">
        <w:rPr>
          <w:rFonts w:ascii="Garamond" w:hAnsi="Garamond"/>
          <w:noProof/>
        </w:rPr>
        <w:tab/>
        <w:t>5</w:t>
      </w:r>
    </w:p>
    <w:p w14:paraId="37BD536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ANZUS Treaty</w:t>
      </w:r>
      <w:r w:rsidRPr="009F3111">
        <w:rPr>
          <w:rFonts w:ascii="Garamond" w:hAnsi="Garamond"/>
          <w:noProof/>
        </w:rPr>
        <w:tab/>
        <w:t>3</w:t>
      </w:r>
    </w:p>
    <w:p w14:paraId="75349B1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Archerfield</w:t>
      </w:r>
      <w:r w:rsidRPr="009F3111">
        <w:rPr>
          <w:rFonts w:ascii="Garamond" w:hAnsi="Garamond"/>
          <w:noProof/>
        </w:rPr>
        <w:tab/>
        <w:t>10</w:t>
      </w:r>
    </w:p>
    <w:p w14:paraId="7E2E759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Aruba</w:t>
      </w:r>
      <w:r w:rsidRPr="009F3111">
        <w:rPr>
          <w:rFonts w:ascii="Garamond" w:hAnsi="Garamond"/>
          <w:noProof/>
        </w:rPr>
        <w:tab/>
        <w:t>4</w:t>
      </w:r>
    </w:p>
    <w:p w14:paraId="57619FD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Australia</w:t>
      </w:r>
      <w:r w:rsidRPr="009F3111">
        <w:rPr>
          <w:rFonts w:ascii="Garamond" w:hAnsi="Garamond"/>
          <w:noProof/>
        </w:rPr>
        <w:tab/>
        <w:t>3, 8, 9, 10, 11, 13</w:t>
      </w:r>
    </w:p>
    <w:p w14:paraId="573D8BF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Australian Military Forces</w:t>
      </w:r>
      <w:r w:rsidRPr="009F3111">
        <w:rPr>
          <w:rFonts w:ascii="Garamond" w:hAnsi="Garamond"/>
          <w:noProof/>
        </w:rPr>
        <w:tab/>
        <w:t>11</w:t>
      </w:r>
    </w:p>
    <w:p w14:paraId="6F2F578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Australian ports</w:t>
      </w:r>
      <w:r w:rsidRPr="009F3111">
        <w:rPr>
          <w:rFonts w:ascii="Garamond" w:hAnsi="Garamond"/>
          <w:noProof/>
        </w:rPr>
        <w:tab/>
        <w:t>5</w:t>
      </w:r>
    </w:p>
    <w:p w14:paraId="063E876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avgas</w:t>
      </w:r>
      <w:r w:rsidRPr="009F3111">
        <w:rPr>
          <w:rFonts w:ascii="Garamond" w:hAnsi="Garamond"/>
          <w:noProof/>
        </w:rPr>
        <w:tab/>
        <w:t>5, 10</w:t>
      </w:r>
    </w:p>
    <w:p w14:paraId="31ABAC10" w14:textId="29C3264F"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Avgas 100/130</w:t>
      </w:r>
      <w:r w:rsidRPr="009F3111">
        <w:rPr>
          <w:rFonts w:ascii="Garamond" w:hAnsi="Garamond"/>
          <w:noProof/>
        </w:rPr>
        <w:tab/>
        <w:t xml:space="preserve">6, </w:t>
      </w:r>
      <w:r>
        <w:rPr>
          <w:rFonts w:ascii="Garamond" w:hAnsi="Garamond"/>
          <w:noProof/>
        </w:rPr>
        <w:t xml:space="preserve">9, </w:t>
      </w:r>
      <w:r w:rsidRPr="009F3111">
        <w:rPr>
          <w:rFonts w:ascii="Garamond" w:hAnsi="Garamond"/>
          <w:noProof/>
        </w:rPr>
        <w:t>10, 11</w:t>
      </w:r>
    </w:p>
    <w:p w14:paraId="21F4ADA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Avgas 115/145</w:t>
      </w:r>
      <w:r w:rsidRPr="009F3111">
        <w:rPr>
          <w:rFonts w:ascii="Garamond" w:hAnsi="Garamond"/>
          <w:noProof/>
        </w:rPr>
        <w:tab/>
        <w:t>11</w:t>
      </w:r>
    </w:p>
    <w:p w14:paraId="42B63F8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Avgas 73</w:t>
      </w:r>
      <w:r w:rsidRPr="009F3111">
        <w:rPr>
          <w:rFonts w:ascii="Garamond" w:hAnsi="Garamond"/>
          <w:noProof/>
        </w:rPr>
        <w:tab/>
        <w:t>10</w:t>
      </w:r>
    </w:p>
    <w:p w14:paraId="64AFD47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Avgas 91</w:t>
      </w:r>
      <w:r w:rsidRPr="009F3111">
        <w:rPr>
          <w:rFonts w:ascii="Garamond" w:hAnsi="Garamond"/>
          <w:noProof/>
        </w:rPr>
        <w:tab/>
        <w:t>7, 10</w:t>
      </w:r>
    </w:p>
    <w:p w14:paraId="4875C7F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Avgas 91/98</w:t>
      </w:r>
      <w:r w:rsidRPr="009F3111">
        <w:rPr>
          <w:rFonts w:ascii="Garamond" w:hAnsi="Garamond"/>
          <w:noProof/>
        </w:rPr>
        <w:tab/>
        <w:t>10</w:t>
      </w:r>
    </w:p>
    <w:p w14:paraId="6984610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aviation fuel</w:t>
      </w:r>
      <w:r w:rsidRPr="009F3111">
        <w:rPr>
          <w:rFonts w:ascii="Garamond" w:hAnsi="Garamond"/>
          <w:noProof/>
        </w:rPr>
        <w:tab/>
        <w:t>11</w:t>
      </w:r>
    </w:p>
    <w:p w14:paraId="168B731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aviation gasoline</w:t>
      </w:r>
      <w:r w:rsidRPr="009F3111">
        <w:rPr>
          <w:rFonts w:ascii="Garamond" w:hAnsi="Garamond"/>
          <w:noProof/>
        </w:rPr>
        <w:tab/>
        <w:t>3, 5, 11</w:t>
      </w:r>
    </w:p>
    <w:p w14:paraId="66F8CA7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Aviation Kerosene</w:t>
      </w:r>
      <w:r w:rsidRPr="009F3111">
        <w:rPr>
          <w:rFonts w:ascii="Garamond" w:hAnsi="Garamond"/>
          <w:noProof/>
        </w:rPr>
        <w:tab/>
        <w:t>8</w:t>
      </w:r>
    </w:p>
    <w:p w14:paraId="717CD45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aviation lubricating oils</w:t>
      </w:r>
      <w:r w:rsidRPr="009F3111">
        <w:rPr>
          <w:rFonts w:ascii="Garamond" w:hAnsi="Garamond"/>
          <w:noProof/>
        </w:rPr>
        <w:tab/>
        <w:t>5</w:t>
      </w:r>
    </w:p>
    <w:p w14:paraId="5CEAA03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aviation products</w:t>
      </w:r>
      <w:r w:rsidRPr="009F3111">
        <w:rPr>
          <w:rFonts w:ascii="Garamond" w:hAnsi="Garamond"/>
          <w:noProof/>
        </w:rPr>
        <w:tab/>
        <w:t>6</w:t>
      </w:r>
    </w:p>
    <w:p w14:paraId="30102D1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Aviation Products Co-ordinating Committee</w:t>
      </w:r>
      <w:r w:rsidRPr="009F3111">
        <w:rPr>
          <w:rFonts w:ascii="Garamond" w:hAnsi="Garamond"/>
          <w:noProof/>
        </w:rPr>
        <w:tab/>
        <w:t>5</w:t>
      </w:r>
    </w:p>
    <w:p w14:paraId="779E115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Avoil</w:t>
      </w:r>
      <w:r w:rsidRPr="009F3111">
        <w:rPr>
          <w:rFonts w:ascii="Garamond" w:hAnsi="Garamond"/>
          <w:noProof/>
        </w:rPr>
        <w:tab/>
        <w:t>5, 11</w:t>
      </w:r>
    </w:p>
    <w:p w14:paraId="060CE00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Avro 707</w:t>
      </w:r>
      <w:r w:rsidRPr="009F3111">
        <w:rPr>
          <w:rFonts w:ascii="Garamond" w:hAnsi="Garamond"/>
          <w:noProof/>
        </w:rPr>
        <w:tab/>
        <w:t>2</w:t>
      </w:r>
    </w:p>
    <w:p w14:paraId="36FA10E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Avro Anson</w:t>
      </w:r>
      <w:r w:rsidRPr="009F3111">
        <w:rPr>
          <w:rFonts w:ascii="Garamond" w:hAnsi="Garamond"/>
          <w:noProof/>
        </w:rPr>
        <w:tab/>
        <w:t>7</w:t>
      </w:r>
    </w:p>
    <w:p w14:paraId="3268456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Avro Lancaster</w:t>
      </w:r>
      <w:r w:rsidRPr="009F3111">
        <w:rPr>
          <w:rFonts w:ascii="Garamond" w:hAnsi="Garamond"/>
          <w:noProof/>
        </w:rPr>
        <w:tab/>
        <w:t>13</w:t>
      </w:r>
    </w:p>
    <w:p w14:paraId="653AD96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Avro Lincoln</w:t>
      </w:r>
      <w:r w:rsidRPr="009F3111">
        <w:rPr>
          <w:rFonts w:ascii="Garamond" w:hAnsi="Garamond"/>
          <w:noProof/>
        </w:rPr>
        <w:tab/>
        <w:t>1, 6, 12</w:t>
      </w:r>
    </w:p>
    <w:p w14:paraId="1DB24617"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B</w:t>
      </w:r>
    </w:p>
    <w:p w14:paraId="5B37B0C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Bairnsdale</w:t>
      </w:r>
      <w:r w:rsidRPr="009F3111">
        <w:rPr>
          <w:rFonts w:ascii="Garamond" w:hAnsi="Garamond"/>
          <w:noProof/>
        </w:rPr>
        <w:tab/>
        <w:t>9</w:t>
      </w:r>
    </w:p>
    <w:p w14:paraId="0284B22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Balaklava</w:t>
      </w:r>
      <w:r w:rsidRPr="009F3111">
        <w:rPr>
          <w:rFonts w:ascii="Garamond" w:hAnsi="Garamond"/>
          <w:noProof/>
        </w:rPr>
        <w:tab/>
        <w:t>9</w:t>
      </w:r>
    </w:p>
    <w:p w14:paraId="37B289E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Ballarat</w:t>
      </w:r>
      <w:r w:rsidRPr="009F3111">
        <w:rPr>
          <w:rFonts w:ascii="Garamond" w:hAnsi="Garamond"/>
          <w:noProof/>
        </w:rPr>
        <w:tab/>
        <w:t>9</w:t>
      </w:r>
    </w:p>
    <w:p w14:paraId="5761750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Bangkok</w:t>
      </w:r>
      <w:r w:rsidRPr="009F3111">
        <w:rPr>
          <w:rFonts w:ascii="Garamond" w:hAnsi="Garamond"/>
          <w:noProof/>
        </w:rPr>
        <w:tab/>
        <w:t>11</w:t>
      </w:r>
    </w:p>
    <w:p w14:paraId="50D3860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Bass Strait</w:t>
      </w:r>
      <w:r w:rsidRPr="009F3111">
        <w:rPr>
          <w:rFonts w:ascii="Garamond" w:hAnsi="Garamond"/>
          <w:noProof/>
        </w:rPr>
        <w:tab/>
        <w:t>9</w:t>
      </w:r>
    </w:p>
    <w:p w14:paraId="5DC9976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Batavia</w:t>
      </w:r>
      <w:r w:rsidRPr="009F3111">
        <w:rPr>
          <w:rFonts w:ascii="Garamond" w:hAnsi="Garamond"/>
          <w:noProof/>
        </w:rPr>
        <w:tab/>
        <w:t>3</w:t>
      </w:r>
    </w:p>
    <w:p w14:paraId="19C1401A" w14:textId="77777777" w:rsidR="009F3111" w:rsidRPr="009F3111" w:rsidRDefault="009F3111">
      <w:pPr>
        <w:pStyle w:val="Index1"/>
        <w:tabs>
          <w:tab w:val="right" w:leader="dot" w:pos="3783"/>
        </w:tabs>
        <w:rPr>
          <w:rFonts w:ascii="Garamond" w:hAnsi="Garamond"/>
          <w:noProof/>
        </w:rPr>
      </w:pPr>
      <w:r w:rsidRPr="009F3111">
        <w:rPr>
          <w:rFonts w:ascii="Garamond" w:hAnsi="Garamond"/>
          <w:iCs/>
          <w:noProof/>
          <w:lang w:val="en-US"/>
        </w:rPr>
        <w:t>Battle of Coral Sea</w:t>
      </w:r>
      <w:r w:rsidRPr="009F3111">
        <w:rPr>
          <w:rFonts w:ascii="Garamond" w:hAnsi="Garamond"/>
          <w:noProof/>
        </w:rPr>
        <w:tab/>
        <w:t>5</w:t>
      </w:r>
    </w:p>
    <w:p w14:paraId="25C4F37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Belgium</w:t>
      </w:r>
      <w:r w:rsidRPr="009F3111">
        <w:rPr>
          <w:rFonts w:ascii="Garamond" w:hAnsi="Garamond"/>
          <w:noProof/>
        </w:rPr>
        <w:tab/>
        <w:t>12</w:t>
      </w:r>
    </w:p>
    <w:p w14:paraId="0FBC39A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Benalla</w:t>
      </w:r>
      <w:r w:rsidRPr="009F3111">
        <w:rPr>
          <w:rFonts w:ascii="Garamond" w:hAnsi="Garamond"/>
          <w:noProof/>
        </w:rPr>
        <w:tab/>
        <w:t>9</w:t>
      </w:r>
    </w:p>
    <w:p w14:paraId="42FB877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Birkenhead</w:t>
      </w:r>
      <w:r w:rsidRPr="009F3111">
        <w:rPr>
          <w:rFonts w:ascii="Garamond" w:hAnsi="Garamond"/>
          <w:noProof/>
        </w:rPr>
        <w:tab/>
        <w:t>9</w:t>
      </w:r>
    </w:p>
    <w:p w14:paraId="4688BFF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Blackall</w:t>
      </w:r>
      <w:r w:rsidRPr="009F3111">
        <w:rPr>
          <w:rFonts w:ascii="Garamond" w:hAnsi="Garamond"/>
          <w:noProof/>
        </w:rPr>
        <w:tab/>
        <w:t>10</w:t>
      </w:r>
    </w:p>
    <w:p w14:paraId="073A2BF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Bordertown</w:t>
      </w:r>
      <w:r w:rsidRPr="009F3111">
        <w:rPr>
          <w:rFonts w:ascii="Garamond" w:hAnsi="Garamond"/>
          <w:noProof/>
        </w:rPr>
        <w:tab/>
        <w:t>9</w:t>
      </w:r>
    </w:p>
    <w:p w14:paraId="5DB69C5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Bourke</w:t>
      </w:r>
      <w:r w:rsidRPr="009F3111">
        <w:rPr>
          <w:rFonts w:ascii="Garamond" w:hAnsi="Garamond"/>
          <w:noProof/>
        </w:rPr>
        <w:tab/>
        <w:t>10</w:t>
      </w:r>
    </w:p>
    <w:p w14:paraId="4199ADF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Bowen</w:t>
      </w:r>
      <w:r w:rsidRPr="009F3111">
        <w:rPr>
          <w:rFonts w:ascii="Garamond" w:hAnsi="Garamond"/>
          <w:noProof/>
        </w:rPr>
        <w:tab/>
        <w:t>10</w:t>
      </w:r>
    </w:p>
    <w:p w14:paraId="7460154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BP Air</w:t>
      </w:r>
      <w:r w:rsidRPr="009F3111">
        <w:rPr>
          <w:rFonts w:ascii="Garamond" w:hAnsi="Garamond"/>
          <w:noProof/>
        </w:rPr>
        <w:tab/>
        <w:t>3, 5, 13</w:t>
      </w:r>
    </w:p>
    <w:p w14:paraId="251D203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BP Kwinana Refinery</w:t>
      </w:r>
      <w:r w:rsidRPr="009F3111">
        <w:rPr>
          <w:rFonts w:ascii="Garamond" w:hAnsi="Garamond"/>
          <w:noProof/>
        </w:rPr>
        <w:tab/>
        <w:t>5</w:t>
      </w:r>
    </w:p>
    <w:p w14:paraId="69695BC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Brisbane</w:t>
      </w:r>
      <w:r w:rsidRPr="009F3111">
        <w:rPr>
          <w:rFonts w:ascii="Garamond" w:hAnsi="Garamond"/>
          <w:noProof/>
        </w:rPr>
        <w:tab/>
        <w:t>10</w:t>
      </w:r>
    </w:p>
    <w:p w14:paraId="09F3E3C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Bristol Beaufort</w:t>
      </w:r>
      <w:r w:rsidRPr="009F3111">
        <w:rPr>
          <w:rFonts w:ascii="Garamond" w:hAnsi="Garamond"/>
          <w:noProof/>
        </w:rPr>
        <w:tab/>
        <w:t>6</w:t>
      </w:r>
    </w:p>
    <w:p w14:paraId="6C75F90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Britain</w:t>
      </w:r>
      <w:r w:rsidRPr="009F3111">
        <w:rPr>
          <w:rFonts w:ascii="Garamond" w:hAnsi="Garamond"/>
          <w:noProof/>
        </w:rPr>
        <w:tab/>
        <w:t>3, 12</w:t>
      </w:r>
    </w:p>
    <w:p w14:paraId="04DF29B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British</w:t>
      </w:r>
      <w:r w:rsidRPr="009F3111">
        <w:rPr>
          <w:rFonts w:ascii="Garamond" w:hAnsi="Garamond"/>
          <w:noProof/>
        </w:rPr>
        <w:tab/>
        <w:t>8</w:t>
      </w:r>
    </w:p>
    <w:p w14:paraId="004FC60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British Air Ministry</w:t>
      </w:r>
      <w:r w:rsidRPr="009F3111">
        <w:rPr>
          <w:rFonts w:ascii="Garamond" w:hAnsi="Garamond"/>
          <w:noProof/>
        </w:rPr>
        <w:tab/>
        <w:t>11</w:t>
      </w:r>
    </w:p>
    <w:p w14:paraId="0F6C695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British Empire</w:t>
      </w:r>
      <w:r w:rsidRPr="009F3111">
        <w:rPr>
          <w:rFonts w:ascii="Garamond" w:hAnsi="Garamond"/>
          <w:noProof/>
        </w:rPr>
        <w:tab/>
        <w:t>3, 11, 12</w:t>
      </w:r>
    </w:p>
    <w:p w14:paraId="4D10DE1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British Government</w:t>
      </w:r>
      <w:r w:rsidRPr="009F3111">
        <w:rPr>
          <w:rFonts w:ascii="Garamond" w:hAnsi="Garamond"/>
          <w:noProof/>
        </w:rPr>
        <w:tab/>
        <w:t>12</w:t>
      </w:r>
    </w:p>
    <w:p w14:paraId="1B24A06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British ships</w:t>
      </w:r>
      <w:r w:rsidRPr="009F3111">
        <w:rPr>
          <w:rFonts w:ascii="Garamond" w:hAnsi="Garamond"/>
          <w:noProof/>
        </w:rPr>
        <w:tab/>
        <w:t>5</w:t>
      </w:r>
    </w:p>
    <w:p w14:paraId="672B6EF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Broken Hill</w:t>
      </w:r>
      <w:r w:rsidRPr="009F3111">
        <w:rPr>
          <w:rFonts w:ascii="Garamond" w:hAnsi="Garamond"/>
          <w:noProof/>
        </w:rPr>
        <w:tab/>
        <w:t>9</w:t>
      </w:r>
    </w:p>
    <w:p w14:paraId="084D76E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Broome</w:t>
      </w:r>
      <w:r w:rsidRPr="009F3111">
        <w:rPr>
          <w:rFonts w:ascii="Garamond" w:hAnsi="Garamond"/>
          <w:noProof/>
        </w:rPr>
        <w:tab/>
        <w:t>8, 9</w:t>
      </w:r>
    </w:p>
    <w:p w14:paraId="1ED7BFC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Bundaberg</w:t>
      </w:r>
      <w:r w:rsidRPr="009F3111">
        <w:rPr>
          <w:rFonts w:ascii="Garamond" w:hAnsi="Garamond"/>
          <w:noProof/>
        </w:rPr>
        <w:tab/>
        <w:t>10</w:t>
      </w:r>
    </w:p>
    <w:p w14:paraId="55E52E2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Bussleton</w:t>
      </w:r>
      <w:r w:rsidRPr="009F3111">
        <w:rPr>
          <w:rFonts w:ascii="Garamond" w:hAnsi="Garamond"/>
          <w:noProof/>
        </w:rPr>
        <w:tab/>
        <w:t>9</w:t>
      </w:r>
    </w:p>
    <w:p w14:paraId="5428677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Butterworth</w:t>
      </w:r>
      <w:r w:rsidRPr="009F3111">
        <w:rPr>
          <w:rFonts w:ascii="Garamond" w:hAnsi="Garamond"/>
          <w:noProof/>
        </w:rPr>
        <w:tab/>
        <w:t>1, 11</w:t>
      </w:r>
    </w:p>
    <w:p w14:paraId="2D16C74E"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C</w:t>
      </w:r>
    </w:p>
    <w:p w14:paraId="5DE8CB3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C.O.R.</w:t>
      </w:r>
      <w:r w:rsidRPr="009F3111">
        <w:rPr>
          <w:rFonts w:ascii="Garamond" w:hAnsi="Garamond"/>
          <w:noProof/>
        </w:rPr>
        <w:tab/>
        <w:t>5</w:t>
      </w:r>
    </w:p>
    <w:p w14:paraId="46C8A23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CAC Avon- Sabre</w:t>
      </w:r>
      <w:r w:rsidRPr="009F3111">
        <w:rPr>
          <w:rFonts w:ascii="Garamond" w:hAnsi="Garamond"/>
          <w:noProof/>
        </w:rPr>
        <w:tab/>
        <w:t>2</w:t>
      </w:r>
    </w:p>
    <w:p w14:paraId="1A0422C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CAC Winjeel</w:t>
      </w:r>
      <w:r w:rsidRPr="009F3111">
        <w:rPr>
          <w:rFonts w:ascii="Garamond" w:hAnsi="Garamond"/>
          <w:noProof/>
        </w:rPr>
        <w:tab/>
        <w:t>2</w:t>
      </w:r>
    </w:p>
    <w:p w14:paraId="2BB5E28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Cairns</w:t>
      </w:r>
      <w:r w:rsidRPr="009F3111">
        <w:rPr>
          <w:rFonts w:ascii="Garamond" w:hAnsi="Garamond"/>
          <w:noProof/>
        </w:rPr>
        <w:tab/>
        <w:t>5, 10</w:t>
      </w:r>
    </w:p>
    <w:p w14:paraId="7BBF8F5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Cambridge</w:t>
      </w:r>
      <w:r w:rsidRPr="009F3111">
        <w:rPr>
          <w:rFonts w:ascii="Garamond" w:hAnsi="Garamond"/>
          <w:noProof/>
        </w:rPr>
        <w:tab/>
        <w:t>10</w:t>
      </w:r>
    </w:p>
    <w:p w14:paraId="7EEB991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Camden</w:t>
      </w:r>
      <w:r w:rsidRPr="009F3111">
        <w:rPr>
          <w:rFonts w:ascii="Garamond" w:hAnsi="Garamond"/>
          <w:noProof/>
        </w:rPr>
        <w:tab/>
        <w:t>10</w:t>
      </w:r>
    </w:p>
    <w:p w14:paraId="2F5D952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Canberra</w:t>
      </w:r>
      <w:r w:rsidRPr="009F3111">
        <w:rPr>
          <w:rFonts w:ascii="Garamond" w:hAnsi="Garamond"/>
          <w:noProof/>
        </w:rPr>
        <w:tab/>
        <w:t>10</w:t>
      </w:r>
    </w:p>
    <w:p w14:paraId="3430964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Canton Island</w:t>
      </w:r>
      <w:r w:rsidRPr="009F3111">
        <w:rPr>
          <w:rFonts w:ascii="Garamond" w:hAnsi="Garamond"/>
          <w:noProof/>
        </w:rPr>
        <w:tab/>
        <w:t>11</w:t>
      </w:r>
    </w:p>
    <w:p w14:paraId="4701B46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Captain Peter Heardon</w:t>
      </w:r>
      <w:r w:rsidRPr="009F3111">
        <w:rPr>
          <w:rFonts w:ascii="Garamond" w:hAnsi="Garamond"/>
          <w:noProof/>
        </w:rPr>
        <w:tab/>
        <w:t>1</w:t>
      </w:r>
    </w:p>
    <w:p w14:paraId="2771A28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Caribbean</w:t>
      </w:r>
      <w:r w:rsidRPr="009F3111">
        <w:rPr>
          <w:rFonts w:ascii="Garamond" w:hAnsi="Garamond"/>
          <w:noProof/>
        </w:rPr>
        <w:tab/>
        <w:t>3</w:t>
      </w:r>
    </w:p>
    <w:p w14:paraId="4D745B0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Carnarvon</w:t>
      </w:r>
      <w:r w:rsidRPr="009F3111">
        <w:rPr>
          <w:rFonts w:ascii="Garamond" w:hAnsi="Garamond"/>
          <w:noProof/>
        </w:rPr>
        <w:tab/>
        <w:t>9</w:t>
      </w:r>
    </w:p>
    <w:p w14:paraId="03D5C4F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Cecil Plains</w:t>
      </w:r>
      <w:r w:rsidRPr="009F3111">
        <w:rPr>
          <w:rFonts w:ascii="Garamond" w:hAnsi="Garamond"/>
          <w:noProof/>
        </w:rPr>
        <w:tab/>
        <w:t>10</w:t>
      </w:r>
    </w:p>
    <w:p w14:paraId="3AF0DC0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Ceduna</w:t>
      </w:r>
      <w:r w:rsidRPr="009F3111">
        <w:rPr>
          <w:rFonts w:ascii="Garamond" w:hAnsi="Garamond"/>
          <w:noProof/>
        </w:rPr>
        <w:tab/>
        <w:t>9</w:t>
      </w:r>
    </w:p>
    <w:p w14:paraId="453655F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Charleville</w:t>
      </w:r>
      <w:r w:rsidRPr="009F3111">
        <w:rPr>
          <w:rFonts w:ascii="Garamond" w:hAnsi="Garamond"/>
          <w:noProof/>
        </w:rPr>
        <w:tab/>
        <w:t>8, 10</w:t>
      </w:r>
    </w:p>
    <w:p w14:paraId="508C682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Circular No.332</w:t>
      </w:r>
      <w:r w:rsidRPr="009F3111">
        <w:rPr>
          <w:rFonts w:ascii="Garamond" w:hAnsi="Garamond"/>
          <w:noProof/>
        </w:rPr>
        <w:tab/>
        <w:t>5</w:t>
      </w:r>
    </w:p>
    <w:p w14:paraId="35856DD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Cloncurry</w:t>
      </w:r>
      <w:r w:rsidRPr="009F3111">
        <w:rPr>
          <w:rFonts w:ascii="Garamond" w:hAnsi="Garamond"/>
          <w:noProof/>
        </w:rPr>
        <w:tab/>
        <w:t>10</w:t>
      </w:r>
    </w:p>
    <w:p w14:paraId="5AD30B9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Coffs Harbour</w:t>
      </w:r>
      <w:r w:rsidRPr="009F3111">
        <w:rPr>
          <w:rFonts w:ascii="Garamond" w:hAnsi="Garamond"/>
          <w:noProof/>
        </w:rPr>
        <w:tab/>
        <w:t>10</w:t>
      </w:r>
    </w:p>
    <w:p w14:paraId="6D6FCAA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colonial empires</w:t>
      </w:r>
      <w:r w:rsidRPr="009F3111">
        <w:rPr>
          <w:rFonts w:ascii="Garamond" w:hAnsi="Garamond"/>
          <w:noProof/>
        </w:rPr>
        <w:tab/>
        <w:t>12</w:t>
      </w:r>
    </w:p>
    <w:p w14:paraId="74BEA17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commercial aviation</w:t>
      </w:r>
      <w:r w:rsidRPr="009F3111">
        <w:rPr>
          <w:rFonts w:ascii="Garamond" w:hAnsi="Garamond"/>
          <w:noProof/>
        </w:rPr>
        <w:tab/>
        <w:t>5</w:t>
      </w:r>
    </w:p>
    <w:p w14:paraId="5044430B" w14:textId="46E7A7F8" w:rsidR="009F3111" w:rsidRPr="009F3111" w:rsidRDefault="009F3111">
      <w:pPr>
        <w:pStyle w:val="Index1"/>
        <w:tabs>
          <w:tab w:val="right" w:leader="dot" w:pos="3783"/>
        </w:tabs>
        <w:rPr>
          <w:rFonts w:ascii="Garamond" w:hAnsi="Garamond"/>
          <w:noProof/>
        </w:rPr>
      </w:pPr>
      <w:r w:rsidRPr="009F3111">
        <w:rPr>
          <w:rFonts w:ascii="Garamond" w:hAnsi="Garamond"/>
          <w:noProof/>
        </w:rPr>
        <w:t>Commonwealth</w:t>
      </w:r>
      <w:r w:rsidRPr="009F3111">
        <w:rPr>
          <w:rFonts w:ascii="Garamond" w:hAnsi="Garamond"/>
          <w:noProof/>
        </w:rPr>
        <w:tab/>
      </w:r>
      <w:r w:rsidR="00A91578">
        <w:rPr>
          <w:rFonts w:ascii="Garamond" w:hAnsi="Garamond"/>
          <w:noProof/>
        </w:rPr>
        <w:t xml:space="preserve">10, </w:t>
      </w:r>
      <w:r w:rsidRPr="009F3111">
        <w:rPr>
          <w:rFonts w:ascii="Garamond" w:hAnsi="Garamond"/>
          <w:noProof/>
        </w:rPr>
        <w:t>12</w:t>
      </w:r>
    </w:p>
    <w:p w14:paraId="7DB3E8E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Commonwealth Oil Refineries</w:t>
      </w:r>
      <w:r w:rsidRPr="009F3111">
        <w:rPr>
          <w:rFonts w:ascii="Garamond" w:hAnsi="Garamond"/>
          <w:noProof/>
        </w:rPr>
        <w:tab/>
        <w:t>5</w:t>
      </w:r>
    </w:p>
    <w:p w14:paraId="361C721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Communism</w:t>
      </w:r>
      <w:r w:rsidRPr="009F3111">
        <w:rPr>
          <w:rFonts w:ascii="Garamond" w:hAnsi="Garamond"/>
          <w:noProof/>
        </w:rPr>
        <w:tab/>
        <w:t>3, 12</w:t>
      </w:r>
    </w:p>
    <w:p w14:paraId="7C51E1F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Comooweal</w:t>
      </w:r>
      <w:r w:rsidRPr="009F3111">
        <w:rPr>
          <w:rFonts w:ascii="Garamond" w:hAnsi="Garamond"/>
          <w:noProof/>
        </w:rPr>
        <w:tab/>
        <w:t>10</w:t>
      </w:r>
    </w:p>
    <w:p w14:paraId="6C56224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Consolidated Liberator B-24</w:t>
      </w:r>
      <w:r w:rsidRPr="009F3111">
        <w:rPr>
          <w:rFonts w:ascii="Garamond" w:hAnsi="Garamond"/>
          <w:noProof/>
        </w:rPr>
        <w:tab/>
        <w:t>6</w:t>
      </w:r>
    </w:p>
    <w:p w14:paraId="3F6F144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Consolidated PBY Catalina</w:t>
      </w:r>
      <w:r w:rsidRPr="009F3111">
        <w:rPr>
          <w:rFonts w:ascii="Garamond" w:hAnsi="Garamond"/>
          <w:noProof/>
        </w:rPr>
        <w:tab/>
        <w:t>6</w:t>
      </w:r>
    </w:p>
    <w:p w14:paraId="2369D11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Contract 2260</w:t>
      </w:r>
      <w:r w:rsidRPr="009F3111">
        <w:rPr>
          <w:rFonts w:ascii="Garamond" w:hAnsi="Garamond"/>
          <w:noProof/>
        </w:rPr>
        <w:tab/>
        <w:t>10</w:t>
      </w:r>
    </w:p>
    <w:p w14:paraId="2D865AE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Contract No. 2164</w:t>
      </w:r>
      <w:r w:rsidRPr="009F3111">
        <w:rPr>
          <w:rFonts w:ascii="Garamond" w:hAnsi="Garamond"/>
          <w:noProof/>
        </w:rPr>
        <w:tab/>
        <w:t>5</w:t>
      </w:r>
    </w:p>
    <w:p w14:paraId="1659648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Contract No. 2236</w:t>
      </w:r>
      <w:r w:rsidRPr="009F3111">
        <w:rPr>
          <w:rFonts w:ascii="Garamond" w:hAnsi="Garamond"/>
          <w:noProof/>
        </w:rPr>
        <w:tab/>
        <w:t>5</w:t>
      </w:r>
    </w:p>
    <w:p w14:paraId="7E731D8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Contract No. 2237</w:t>
      </w:r>
      <w:r w:rsidRPr="009F3111">
        <w:rPr>
          <w:rFonts w:ascii="Garamond" w:hAnsi="Garamond"/>
          <w:noProof/>
        </w:rPr>
        <w:tab/>
        <w:t>5</w:t>
      </w:r>
    </w:p>
    <w:p w14:paraId="2140DFF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Contract No. 2259</w:t>
      </w:r>
      <w:r w:rsidRPr="009F3111">
        <w:rPr>
          <w:rFonts w:ascii="Garamond" w:hAnsi="Garamond"/>
          <w:noProof/>
        </w:rPr>
        <w:tab/>
        <w:t>10</w:t>
      </w:r>
    </w:p>
    <w:p w14:paraId="50DD06C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Contract No. C301/21990</w:t>
      </w:r>
      <w:r w:rsidRPr="009F3111">
        <w:rPr>
          <w:rFonts w:ascii="Garamond" w:hAnsi="Garamond"/>
          <w:noProof/>
        </w:rPr>
        <w:tab/>
        <w:t>5</w:t>
      </w:r>
    </w:p>
    <w:p w14:paraId="4A5A10C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contracts</w:t>
      </w:r>
      <w:r w:rsidRPr="009F3111">
        <w:rPr>
          <w:rFonts w:ascii="Garamond" w:hAnsi="Garamond"/>
          <w:noProof/>
        </w:rPr>
        <w:tab/>
        <w:t>5, 6</w:t>
      </w:r>
    </w:p>
    <w:p w14:paraId="7C419DB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Cook</w:t>
      </w:r>
      <w:r w:rsidRPr="009F3111">
        <w:rPr>
          <w:rFonts w:ascii="Garamond" w:hAnsi="Garamond"/>
          <w:noProof/>
        </w:rPr>
        <w:tab/>
        <w:t>9</w:t>
      </w:r>
    </w:p>
    <w:p w14:paraId="7C4D75D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Cooktown</w:t>
      </w:r>
      <w:r w:rsidRPr="009F3111">
        <w:rPr>
          <w:rFonts w:ascii="Garamond" w:hAnsi="Garamond"/>
          <w:noProof/>
        </w:rPr>
        <w:tab/>
        <w:t>10</w:t>
      </w:r>
    </w:p>
    <w:p w14:paraId="42AF721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Cootamundra</w:t>
      </w:r>
      <w:r w:rsidRPr="009F3111">
        <w:rPr>
          <w:rFonts w:ascii="Garamond" w:hAnsi="Garamond"/>
          <w:noProof/>
        </w:rPr>
        <w:tab/>
        <w:t>10</w:t>
      </w:r>
    </w:p>
    <w:p w14:paraId="5FB85E8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cracker</w:t>
      </w:r>
      <w:r w:rsidRPr="009F3111">
        <w:rPr>
          <w:rFonts w:ascii="Garamond" w:hAnsi="Garamond"/>
          <w:noProof/>
        </w:rPr>
        <w:tab/>
        <w:t>4</w:t>
      </w:r>
    </w:p>
    <w:p w14:paraId="3F0F452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Cressy</w:t>
      </w:r>
      <w:r w:rsidRPr="009F3111">
        <w:rPr>
          <w:rFonts w:ascii="Garamond" w:hAnsi="Garamond"/>
          <w:noProof/>
        </w:rPr>
        <w:tab/>
        <w:t>9</w:t>
      </w:r>
    </w:p>
    <w:p w14:paraId="47DC900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Cunderdin</w:t>
      </w:r>
      <w:r w:rsidRPr="009F3111">
        <w:rPr>
          <w:rFonts w:ascii="Garamond" w:hAnsi="Garamond"/>
          <w:noProof/>
        </w:rPr>
        <w:tab/>
        <w:t>9</w:t>
      </w:r>
    </w:p>
    <w:p w14:paraId="738F4D5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Currie</w:t>
      </w:r>
      <w:r w:rsidRPr="009F3111">
        <w:rPr>
          <w:rFonts w:ascii="Garamond" w:hAnsi="Garamond"/>
          <w:noProof/>
        </w:rPr>
        <w:tab/>
        <w:t>9</w:t>
      </w:r>
    </w:p>
    <w:p w14:paraId="5B96DDCB"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D</w:t>
      </w:r>
    </w:p>
    <w:p w14:paraId="45C790D5" w14:textId="4023BE25" w:rsidR="009F3111" w:rsidRPr="009F3111" w:rsidRDefault="009F3111">
      <w:pPr>
        <w:pStyle w:val="Index1"/>
        <w:tabs>
          <w:tab w:val="right" w:leader="dot" w:pos="3783"/>
        </w:tabs>
        <w:rPr>
          <w:rFonts w:ascii="Garamond" w:hAnsi="Garamond"/>
          <w:noProof/>
        </w:rPr>
      </w:pPr>
      <w:r w:rsidRPr="009F3111">
        <w:rPr>
          <w:rFonts w:ascii="Garamond" w:hAnsi="Garamond"/>
          <w:noProof/>
        </w:rPr>
        <w:t>D Eng RD 2485</w:t>
      </w:r>
      <w:r w:rsidRPr="009F3111">
        <w:rPr>
          <w:rFonts w:ascii="Garamond" w:hAnsi="Garamond"/>
          <w:noProof/>
        </w:rPr>
        <w:tab/>
        <w:t>11</w:t>
      </w:r>
      <w:r w:rsidR="00A91578">
        <w:rPr>
          <w:rFonts w:ascii="Garamond" w:hAnsi="Garamond"/>
          <w:noProof/>
        </w:rPr>
        <w:t>, 12</w:t>
      </w:r>
    </w:p>
    <w:p w14:paraId="0B0B9A9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Darwin</w:t>
      </w:r>
      <w:r w:rsidRPr="009F3111">
        <w:rPr>
          <w:rFonts w:ascii="Garamond" w:hAnsi="Garamond"/>
          <w:noProof/>
        </w:rPr>
        <w:tab/>
        <w:t>10, 11, 13</w:t>
      </w:r>
    </w:p>
    <w:p w14:paraId="57374E3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lastRenderedPageBreak/>
        <w:t>De Havilland Mosquito</w:t>
      </w:r>
      <w:r w:rsidRPr="009F3111">
        <w:rPr>
          <w:rFonts w:ascii="Garamond" w:hAnsi="Garamond"/>
          <w:noProof/>
        </w:rPr>
        <w:tab/>
        <w:t>6</w:t>
      </w:r>
    </w:p>
    <w:p w14:paraId="7FC0F51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De Havilland Vampire</w:t>
      </w:r>
      <w:r w:rsidRPr="009F3111">
        <w:rPr>
          <w:rFonts w:ascii="Garamond" w:hAnsi="Garamond"/>
          <w:noProof/>
        </w:rPr>
        <w:tab/>
        <w:t>8</w:t>
      </w:r>
    </w:p>
    <w:p w14:paraId="2886598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DED 2472</w:t>
      </w:r>
      <w:r w:rsidRPr="009F3111">
        <w:rPr>
          <w:rFonts w:ascii="Garamond" w:hAnsi="Garamond"/>
          <w:noProof/>
        </w:rPr>
        <w:tab/>
        <w:t>8</w:t>
      </w:r>
    </w:p>
    <w:p w14:paraId="45256D7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DED 2474</w:t>
      </w:r>
      <w:r w:rsidRPr="009F3111">
        <w:rPr>
          <w:rFonts w:ascii="Garamond" w:hAnsi="Garamond"/>
          <w:noProof/>
        </w:rPr>
        <w:tab/>
        <w:t>8</w:t>
      </w:r>
    </w:p>
    <w:p w14:paraId="47E5CE9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DED 2475</w:t>
      </w:r>
      <w:r w:rsidRPr="009F3111">
        <w:rPr>
          <w:rFonts w:ascii="Garamond" w:hAnsi="Garamond"/>
          <w:noProof/>
        </w:rPr>
        <w:tab/>
        <w:t>8</w:t>
      </w:r>
    </w:p>
    <w:p w14:paraId="5632641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Deniliquin</w:t>
      </w:r>
      <w:r w:rsidRPr="009F3111">
        <w:rPr>
          <w:rFonts w:ascii="Garamond" w:hAnsi="Garamond"/>
          <w:noProof/>
        </w:rPr>
        <w:tab/>
        <w:t>9</w:t>
      </w:r>
    </w:p>
    <w:p w14:paraId="6635E6B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Derby</w:t>
      </w:r>
      <w:r w:rsidRPr="009F3111">
        <w:rPr>
          <w:rFonts w:ascii="Garamond" w:hAnsi="Garamond"/>
          <w:noProof/>
        </w:rPr>
        <w:tab/>
        <w:t>9</w:t>
      </w:r>
    </w:p>
    <w:p w14:paraId="3CE20FE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domino theory</w:t>
      </w:r>
      <w:r w:rsidRPr="009F3111">
        <w:rPr>
          <w:rFonts w:ascii="Garamond" w:hAnsi="Garamond"/>
          <w:noProof/>
        </w:rPr>
        <w:tab/>
        <w:t>3</w:t>
      </w:r>
    </w:p>
    <w:p w14:paraId="47897EB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Douglas (DC-3) Dakota</w:t>
      </w:r>
      <w:r w:rsidRPr="009F3111">
        <w:rPr>
          <w:rFonts w:ascii="Garamond" w:hAnsi="Garamond"/>
          <w:noProof/>
        </w:rPr>
        <w:tab/>
        <w:t>6</w:t>
      </w:r>
    </w:p>
    <w:p w14:paraId="00D006B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Douglas C47 Dakota</w:t>
      </w:r>
      <w:r w:rsidRPr="009F3111">
        <w:rPr>
          <w:rFonts w:ascii="Garamond" w:hAnsi="Garamond"/>
          <w:noProof/>
        </w:rPr>
        <w:tab/>
        <w:t>2</w:t>
      </w:r>
    </w:p>
    <w:p w14:paraId="479F074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Douglas Dakota</w:t>
      </w:r>
      <w:r w:rsidRPr="009F3111">
        <w:rPr>
          <w:rFonts w:ascii="Garamond" w:hAnsi="Garamond"/>
          <w:noProof/>
        </w:rPr>
        <w:tab/>
        <w:t>11</w:t>
      </w:r>
    </w:p>
    <w:p w14:paraId="3AE621DB" w14:textId="36425E3E" w:rsidR="009F3111" w:rsidRPr="009F3111" w:rsidRDefault="009F3111">
      <w:pPr>
        <w:pStyle w:val="Index1"/>
        <w:tabs>
          <w:tab w:val="right" w:leader="dot" w:pos="3783"/>
        </w:tabs>
        <w:rPr>
          <w:rFonts w:ascii="Garamond" w:hAnsi="Garamond"/>
          <w:noProof/>
        </w:rPr>
      </w:pPr>
      <w:r w:rsidRPr="009F3111">
        <w:rPr>
          <w:rFonts w:ascii="Garamond" w:hAnsi="Garamond"/>
          <w:noProof/>
        </w:rPr>
        <w:t>Dubbo</w:t>
      </w:r>
      <w:r w:rsidRPr="009F3111">
        <w:rPr>
          <w:rFonts w:ascii="Garamond" w:hAnsi="Garamond"/>
          <w:noProof/>
        </w:rPr>
        <w:tab/>
        <w:t>10</w:t>
      </w:r>
    </w:p>
    <w:p w14:paraId="29AD9A5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Dutch</w:t>
      </w:r>
      <w:r w:rsidRPr="009F3111">
        <w:rPr>
          <w:rFonts w:ascii="Garamond" w:hAnsi="Garamond"/>
          <w:noProof/>
        </w:rPr>
        <w:tab/>
        <w:t>8, 12</w:t>
      </w:r>
    </w:p>
    <w:p w14:paraId="0405BB0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Dutch East Indies</w:t>
      </w:r>
      <w:r w:rsidRPr="009F3111">
        <w:rPr>
          <w:rFonts w:ascii="Garamond" w:hAnsi="Garamond"/>
          <w:noProof/>
        </w:rPr>
        <w:tab/>
        <w:t>3</w:t>
      </w:r>
    </w:p>
    <w:p w14:paraId="6AE54F83"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E</w:t>
      </w:r>
    </w:p>
    <w:p w14:paraId="7A284F7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East Indies</w:t>
      </w:r>
      <w:r w:rsidRPr="009F3111">
        <w:rPr>
          <w:rFonts w:ascii="Garamond" w:hAnsi="Garamond"/>
          <w:noProof/>
        </w:rPr>
        <w:tab/>
        <w:t>3</w:t>
      </w:r>
    </w:p>
    <w:p w14:paraId="777DAA9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Eden</w:t>
      </w:r>
      <w:r w:rsidRPr="009F3111">
        <w:rPr>
          <w:rFonts w:ascii="Garamond" w:hAnsi="Garamond"/>
          <w:noProof/>
        </w:rPr>
        <w:tab/>
        <w:t>10</w:t>
      </w:r>
    </w:p>
    <w:p w14:paraId="2B06A11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engine lubricating oils</w:t>
      </w:r>
      <w:r w:rsidRPr="009F3111">
        <w:rPr>
          <w:rFonts w:ascii="Garamond" w:hAnsi="Garamond"/>
          <w:noProof/>
        </w:rPr>
        <w:tab/>
        <w:t>10</w:t>
      </w:r>
    </w:p>
    <w:p w14:paraId="385F1D1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Engine Research and Technical Development</w:t>
      </w:r>
      <w:r w:rsidRPr="009F3111">
        <w:rPr>
          <w:rFonts w:ascii="Garamond" w:hAnsi="Garamond"/>
          <w:noProof/>
        </w:rPr>
        <w:tab/>
        <w:t>12</w:t>
      </w:r>
    </w:p>
    <w:p w14:paraId="33ECC3F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England</w:t>
      </w:r>
      <w:r w:rsidRPr="009F3111">
        <w:rPr>
          <w:rFonts w:ascii="Garamond" w:hAnsi="Garamond"/>
          <w:noProof/>
        </w:rPr>
        <w:tab/>
        <w:t>3</w:t>
      </w:r>
    </w:p>
    <w:p w14:paraId="1D27B4A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Essendon</w:t>
      </w:r>
      <w:r w:rsidRPr="009F3111">
        <w:rPr>
          <w:rFonts w:ascii="Garamond" w:hAnsi="Garamond"/>
          <w:noProof/>
        </w:rPr>
        <w:tab/>
        <w:t>9</w:t>
      </w:r>
    </w:p>
    <w:p w14:paraId="174B1CA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Europe</w:t>
      </w:r>
      <w:r w:rsidRPr="009F3111">
        <w:rPr>
          <w:rFonts w:ascii="Garamond" w:hAnsi="Garamond"/>
          <w:noProof/>
        </w:rPr>
        <w:tab/>
        <w:t>3</w:t>
      </w:r>
    </w:p>
    <w:p w14:paraId="3797EBC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Evans Head</w:t>
      </w:r>
      <w:r w:rsidRPr="009F3111">
        <w:rPr>
          <w:rFonts w:ascii="Garamond" w:hAnsi="Garamond"/>
          <w:noProof/>
        </w:rPr>
        <w:tab/>
        <w:t>10</w:t>
      </w:r>
    </w:p>
    <w:p w14:paraId="5A3DA78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Experimental 7106</w:t>
      </w:r>
      <w:r w:rsidRPr="009F3111">
        <w:rPr>
          <w:rFonts w:ascii="Garamond" w:hAnsi="Garamond"/>
          <w:noProof/>
        </w:rPr>
        <w:tab/>
        <w:t>8</w:t>
      </w:r>
    </w:p>
    <w:p w14:paraId="0A4FFB20"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F</w:t>
      </w:r>
    </w:p>
    <w:p w14:paraId="3961A662" w14:textId="226F1D6C" w:rsidR="009F3111" w:rsidRPr="009F3111" w:rsidRDefault="009F3111">
      <w:pPr>
        <w:pStyle w:val="Index1"/>
        <w:tabs>
          <w:tab w:val="right" w:leader="dot" w:pos="3783"/>
        </w:tabs>
        <w:rPr>
          <w:rFonts w:ascii="Garamond" w:hAnsi="Garamond"/>
          <w:noProof/>
        </w:rPr>
      </w:pPr>
      <w:r w:rsidRPr="009F3111">
        <w:rPr>
          <w:rFonts w:ascii="Garamond" w:hAnsi="Garamond"/>
          <w:noProof/>
        </w:rPr>
        <w:t>Fiji</w:t>
      </w:r>
      <w:r w:rsidRPr="009F3111">
        <w:rPr>
          <w:rFonts w:ascii="Garamond" w:hAnsi="Garamond"/>
          <w:noProof/>
        </w:rPr>
        <w:tab/>
      </w:r>
      <w:r w:rsidR="00A91578">
        <w:rPr>
          <w:rFonts w:ascii="Garamond" w:hAnsi="Garamond"/>
          <w:noProof/>
        </w:rPr>
        <w:t xml:space="preserve">………………………………………………   </w:t>
      </w:r>
      <w:r w:rsidRPr="009F3111">
        <w:rPr>
          <w:rFonts w:ascii="Garamond" w:hAnsi="Garamond"/>
          <w:noProof/>
        </w:rPr>
        <w:t>11</w:t>
      </w:r>
    </w:p>
    <w:p w14:paraId="7238DA6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Finschhafen</w:t>
      </w:r>
      <w:r w:rsidRPr="009F3111">
        <w:rPr>
          <w:rFonts w:ascii="Garamond" w:hAnsi="Garamond"/>
          <w:noProof/>
        </w:rPr>
        <w:tab/>
        <w:t>8, 9, 10</w:t>
      </w:r>
    </w:p>
    <w:p w14:paraId="0A20D68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Fitzroy Crossing</w:t>
      </w:r>
      <w:r w:rsidRPr="009F3111">
        <w:rPr>
          <w:rFonts w:ascii="Garamond" w:hAnsi="Garamond"/>
          <w:noProof/>
        </w:rPr>
        <w:tab/>
        <w:t>9</w:t>
      </w:r>
    </w:p>
    <w:p w14:paraId="28D3AD3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Flight Sergeant Jim Glover</w:t>
      </w:r>
      <w:r w:rsidRPr="009F3111">
        <w:rPr>
          <w:rFonts w:ascii="Garamond" w:hAnsi="Garamond"/>
          <w:noProof/>
        </w:rPr>
        <w:tab/>
        <w:t>1</w:t>
      </w:r>
    </w:p>
    <w:p w14:paraId="5BA940E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Flinders Is.</w:t>
      </w:r>
      <w:r w:rsidRPr="009F3111">
        <w:rPr>
          <w:rFonts w:ascii="Garamond" w:hAnsi="Garamond"/>
          <w:noProof/>
        </w:rPr>
        <w:tab/>
        <w:t>9</w:t>
      </w:r>
    </w:p>
    <w:p w14:paraId="072C4FB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Forrest</w:t>
      </w:r>
      <w:r w:rsidRPr="009F3111">
        <w:rPr>
          <w:rFonts w:ascii="Garamond" w:hAnsi="Garamond"/>
          <w:noProof/>
        </w:rPr>
        <w:tab/>
        <w:t>9</w:t>
      </w:r>
    </w:p>
    <w:p w14:paraId="49FAD8E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Forrest Hills</w:t>
      </w:r>
      <w:r w:rsidRPr="009F3111">
        <w:rPr>
          <w:rFonts w:ascii="Garamond" w:hAnsi="Garamond"/>
          <w:noProof/>
        </w:rPr>
        <w:tab/>
        <w:t>9</w:t>
      </w:r>
    </w:p>
    <w:p w14:paraId="375EE87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France</w:t>
      </w:r>
      <w:r w:rsidRPr="009F3111">
        <w:rPr>
          <w:rFonts w:ascii="Garamond" w:hAnsi="Garamond"/>
          <w:noProof/>
        </w:rPr>
        <w:tab/>
        <w:t>12</w:t>
      </w:r>
    </w:p>
    <w:p w14:paraId="4F08BD9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Fremantle</w:t>
      </w:r>
      <w:r w:rsidRPr="009F3111">
        <w:rPr>
          <w:rFonts w:ascii="Garamond" w:hAnsi="Garamond"/>
          <w:noProof/>
        </w:rPr>
        <w:tab/>
        <w:t>9</w:t>
      </w:r>
    </w:p>
    <w:p w14:paraId="1D5E826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French</w:t>
      </w:r>
      <w:r w:rsidRPr="009F3111">
        <w:rPr>
          <w:rFonts w:ascii="Garamond" w:hAnsi="Garamond"/>
          <w:noProof/>
        </w:rPr>
        <w:tab/>
        <w:t>3, 13</w:t>
      </w:r>
    </w:p>
    <w:p w14:paraId="4DBD91D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Fulham</w:t>
      </w:r>
      <w:r w:rsidRPr="009F3111">
        <w:rPr>
          <w:rFonts w:ascii="Garamond" w:hAnsi="Garamond"/>
          <w:noProof/>
        </w:rPr>
        <w:tab/>
        <w:t>9</w:t>
      </w:r>
    </w:p>
    <w:p w14:paraId="7C91D36D"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G</w:t>
      </w:r>
    </w:p>
    <w:p w14:paraId="0168FE6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Geelong</w:t>
      </w:r>
      <w:r w:rsidRPr="009F3111">
        <w:rPr>
          <w:rFonts w:ascii="Garamond" w:hAnsi="Garamond"/>
          <w:noProof/>
        </w:rPr>
        <w:tab/>
        <w:t>9</w:t>
      </w:r>
    </w:p>
    <w:p w14:paraId="33F3736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Geraldton</w:t>
      </w:r>
      <w:r w:rsidRPr="009F3111">
        <w:rPr>
          <w:rFonts w:ascii="Garamond" w:hAnsi="Garamond"/>
          <w:noProof/>
        </w:rPr>
        <w:tab/>
        <w:t>9</w:t>
      </w:r>
    </w:p>
    <w:p w14:paraId="1DA0128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Gladstone</w:t>
      </w:r>
      <w:r w:rsidRPr="009F3111">
        <w:rPr>
          <w:rFonts w:ascii="Garamond" w:hAnsi="Garamond"/>
          <w:noProof/>
        </w:rPr>
        <w:tab/>
        <w:t>10</w:t>
      </w:r>
    </w:p>
    <w:p w14:paraId="20F3F35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Gloster Meteor</w:t>
      </w:r>
      <w:r w:rsidRPr="009F3111">
        <w:rPr>
          <w:rFonts w:ascii="Garamond" w:hAnsi="Garamond"/>
          <w:noProof/>
        </w:rPr>
        <w:tab/>
        <w:t>2, 8</w:t>
      </w:r>
    </w:p>
    <w:p w14:paraId="3526860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Goblin Engine</w:t>
      </w:r>
      <w:r w:rsidRPr="009F3111">
        <w:rPr>
          <w:rFonts w:ascii="Garamond" w:hAnsi="Garamond"/>
          <w:noProof/>
        </w:rPr>
        <w:tab/>
        <w:t>8</w:t>
      </w:r>
    </w:p>
    <w:p w14:paraId="21F122AC" w14:textId="77777777" w:rsidR="009F3111" w:rsidRPr="009F3111" w:rsidRDefault="009F3111">
      <w:pPr>
        <w:pStyle w:val="Index1"/>
        <w:tabs>
          <w:tab w:val="right" w:leader="dot" w:pos="3783"/>
        </w:tabs>
        <w:rPr>
          <w:rFonts w:ascii="Garamond" w:hAnsi="Garamond"/>
          <w:noProof/>
        </w:rPr>
      </w:pPr>
      <w:r w:rsidRPr="009F3111">
        <w:rPr>
          <w:rFonts w:ascii="Garamond" w:hAnsi="Garamond"/>
          <w:iCs/>
          <w:noProof/>
          <w:spacing w:val="-5"/>
        </w:rPr>
        <w:t>guerrilla war</w:t>
      </w:r>
      <w:r w:rsidRPr="009F3111">
        <w:rPr>
          <w:rFonts w:ascii="Garamond" w:hAnsi="Garamond"/>
          <w:noProof/>
        </w:rPr>
        <w:tab/>
        <w:t>12</w:t>
      </w:r>
    </w:p>
    <w:p w14:paraId="3ACBEFAF"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H</w:t>
      </w:r>
    </w:p>
    <w:p w14:paraId="3CB6E63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Halls Creek</w:t>
      </w:r>
      <w:r w:rsidRPr="009F3111">
        <w:rPr>
          <w:rFonts w:ascii="Garamond" w:hAnsi="Garamond"/>
          <w:noProof/>
        </w:rPr>
        <w:tab/>
        <w:t>9</w:t>
      </w:r>
    </w:p>
    <w:p w14:paraId="4FA9A29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Hamilton</w:t>
      </w:r>
      <w:r w:rsidRPr="009F3111">
        <w:rPr>
          <w:rFonts w:ascii="Garamond" w:hAnsi="Garamond"/>
          <w:noProof/>
        </w:rPr>
        <w:tab/>
        <w:t>9</w:t>
      </w:r>
    </w:p>
    <w:p w14:paraId="39CE7A6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Hay</w:t>
      </w:r>
      <w:r w:rsidRPr="009F3111">
        <w:rPr>
          <w:rFonts w:ascii="Garamond" w:hAnsi="Garamond"/>
          <w:noProof/>
        </w:rPr>
        <w:tab/>
        <w:t>10</w:t>
      </w:r>
    </w:p>
    <w:p w14:paraId="413B9B1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high octane aviation spirit</w:t>
      </w:r>
      <w:r w:rsidRPr="009F3111">
        <w:rPr>
          <w:rFonts w:ascii="Garamond" w:hAnsi="Garamond"/>
          <w:noProof/>
        </w:rPr>
        <w:tab/>
        <w:t>11</w:t>
      </w:r>
    </w:p>
    <w:p w14:paraId="26B88B2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HMAS Adelaide</w:t>
      </w:r>
      <w:r w:rsidRPr="009F3111">
        <w:rPr>
          <w:rFonts w:ascii="Garamond" w:hAnsi="Garamond"/>
          <w:noProof/>
        </w:rPr>
        <w:tab/>
        <w:t>9</w:t>
      </w:r>
    </w:p>
    <w:p w14:paraId="10BE546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HMAS Brisbane</w:t>
      </w:r>
      <w:r w:rsidRPr="009F3111">
        <w:rPr>
          <w:rFonts w:ascii="Garamond" w:hAnsi="Garamond"/>
          <w:noProof/>
        </w:rPr>
        <w:tab/>
        <w:t>10</w:t>
      </w:r>
    </w:p>
    <w:p w14:paraId="70B9682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HMAS Hobart</w:t>
      </w:r>
      <w:r w:rsidRPr="009F3111">
        <w:rPr>
          <w:rFonts w:ascii="Garamond" w:hAnsi="Garamond"/>
          <w:noProof/>
        </w:rPr>
        <w:tab/>
        <w:t>10</w:t>
      </w:r>
    </w:p>
    <w:p w14:paraId="13DCC35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HMAS Sydney</w:t>
      </w:r>
      <w:r w:rsidRPr="009F3111">
        <w:rPr>
          <w:rFonts w:ascii="Garamond" w:hAnsi="Garamond"/>
          <w:noProof/>
        </w:rPr>
        <w:tab/>
        <w:t>10</w:t>
      </w:r>
    </w:p>
    <w:p w14:paraId="173E6BC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Hobart</w:t>
      </w:r>
      <w:r w:rsidRPr="009F3111">
        <w:rPr>
          <w:rFonts w:ascii="Garamond" w:hAnsi="Garamond"/>
          <w:noProof/>
        </w:rPr>
        <w:tab/>
        <w:t>8, 10</w:t>
      </w:r>
    </w:p>
    <w:p w14:paraId="50B940E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Holland</w:t>
      </w:r>
      <w:r w:rsidRPr="009F3111">
        <w:rPr>
          <w:rFonts w:ascii="Garamond" w:hAnsi="Garamond"/>
          <w:noProof/>
        </w:rPr>
        <w:tab/>
        <w:t>12</w:t>
      </w:r>
    </w:p>
    <w:p w14:paraId="6DFAC92F"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I</w:t>
      </w:r>
    </w:p>
    <w:p w14:paraId="4904FAE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IAFD 73</w:t>
      </w:r>
      <w:r w:rsidRPr="009F3111">
        <w:rPr>
          <w:rFonts w:ascii="Garamond" w:hAnsi="Garamond"/>
          <w:noProof/>
        </w:rPr>
        <w:tab/>
        <w:t>9</w:t>
      </w:r>
    </w:p>
    <w:p w14:paraId="2B67DCC8" w14:textId="1814F49B" w:rsidR="009F3111" w:rsidRPr="009F3111" w:rsidRDefault="009F3111">
      <w:pPr>
        <w:pStyle w:val="Index1"/>
        <w:tabs>
          <w:tab w:val="right" w:leader="dot" w:pos="3783"/>
        </w:tabs>
        <w:rPr>
          <w:rFonts w:ascii="Garamond" w:hAnsi="Garamond"/>
          <w:noProof/>
        </w:rPr>
      </w:pPr>
      <w:r w:rsidRPr="009F3111">
        <w:rPr>
          <w:rFonts w:ascii="Garamond" w:hAnsi="Garamond"/>
          <w:noProof/>
        </w:rPr>
        <w:t>Indo-China</w:t>
      </w:r>
      <w:r w:rsidRPr="009F3111">
        <w:rPr>
          <w:rFonts w:ascii="Garamond" w:hAnsi="Garamond"/>
          <w:noProof/>
        </w:rPr>
        <w:tab/>
      </w:r>
      <w:r w:rsidR="00A91578">
        <w:rPr>
          <w:rFonts w:ascii="Garamond" w:hAnsi="Garamond"/>
          <w:noProof/>
        </w:rPr>
        <w:t xml:space="preserve">3, </w:t>
      </w:r>
      <w:r w:rsidRPr="009F3111">
        <w:rPr>
          <w:rFonts w:ascii="Garamond" w:hAnsi="Garamond"/>
          <w:noProof/>
        </w:rPr>
        <w:t>13</w:t>
      </w:r>
    </w:p>
    <w:p w14:paraId="4A8DBB3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Indonesia</w:t>
      </w:r>
      <w:r w:rsidRPr="009F3111">
        <w:rPr>
          <w:rFonts w:ascii="Garamond" w:hAnsi="Garamond"/>
          <w:noProof/>
        </w:rPr>
        <w:tab/>
        <w:t>3, 12</w:t>
      </w:r>
    </w:p>
    <w:p w14:paraId="2C69AE6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insurgent threat</w:t>
      </w:r>
      <w:r w:rsidRPr="009F3111">
        <w:rPr>
          <w:rFonts w:ascii="Garamond" w:hAnsi="Garamond"/>
          <w:noProof/>
        </w:rPr>
        <w:tab/>
        <w:t>12</w:t>
      </w:r>
    </w:p>
    <w:p w14:paraId="6D54632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INTAVA</w:t>
      </w:r>
      <w:r w:rsidRPr="009F3111">
        <w:rPr>
          <w:rFonts w:ascii="Garamond" w:hAnsi="Garamond"/>
          <w:noProof/>
        </w:rPr>
        <w:tab/>
        <w:t>8</w:t>
      </w:r>
    </w:p>
    <w:p w14:paraId="596CE925"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J</w:t>
      </w:r>
    </w:p>
    <w:p w14:paraId="423914C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Jacksons</w:t>
      </w:r>
      <w:r w:rsidRPr="009F3111">
        <w:rPr>
          <w:rFonts w:ascii="Garamond" w:hAnsi="Garamond"/>
          <w:noProof/>
        </w:rPr>
        <w:tab/>
        <w:t>8</w:t>
      </w:r>
    </w:p>
    <w:p w14:paraId="22DEABB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Japan</w:t>
      </w:r>
      <w:r w:rsidRPr="009F3111">
        <w:rPr>
          <w:rFonts w:ascii="Garamond" w:hAnsi="Garamond"/>
          <w:noProof/>
        </w:rPr>
        <w:tab/>
        <w:t>8</w:t>
      </w:r>
    </w:p>
    <w:p w14:paraId="536EB01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Japanese</w:t>
      </w:r>
      <w:r w:rsidRPr="009F3111">
        <w:rPr>
          <w:rFonts w:ascii="Garamond" w:hAnsi="Garamond"/>
          <w:noProof/>
        </w:rPr>
        <w:tab/>
        <w:t>12</w:t>
      </w:r>
    </w:p>
    <w:p w14:paraId="58668B6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Java</w:t>
      </w:r>
      <w:r w:rsidRPr="009F3111">
        <w:rPr>
          <w:rFonts w:ascii="Garamond" w:hAnsi="Garamond"/>
          <w:noProof/>
        </w:rPr>
        <w:tab/>
        <w:t>12</w:t>
      </w:r>
    </w:p>
    <w:p w14:paraId="70FE732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Jervis Bay</w:t>
      </w:r>
      <w:r w:rsidRPr="009F3111">
        <w:rPr>
          <w:rFonts w:ascii="Garamond" w:hAnsi="Garamond"/>
          <w:noProof/>
        </w:rPr>
        <w:tab/>
        <w:t>10</w:t>
      </w:r>
    </w:p>
    <w:p w14:paraId="6C93F08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Jet Fuel</w:t>
      </w:r>
      <w:r w:rsidRPr="009F3111">
        <w:rPr>
          <w:rFonts w:ascii="Garamond" w:hAnsi="Garamond"/>
          <w:noProof/>
        </w:rPr>
        <w:tab/>
        <w:t>8, 11</w:t>
      </w:r>
    </w:p>
    <w:p w14:paraId="02809EE8"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K</w:t>
      </w:r>
    </w:p>
    <w:p w14:paraId="1B5CCEA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Kalgoorlie</w:t>
      </w:r>
      <w:r w:rsidRPr="009F3111">
        <w:rPr>
          <w:rFonts w:ascii="Garamond" w:hAnsi="Garamond"/>
          <w:noProof/>
        </w:rPr>
        <w:tab/>
        <w:t>9</w:t>
      </w:r>
    </w:p>
    <w:p w14:paraId="526F874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Kimba</w:t>
      </w:r>
      <w:r w:rsidRPr="009F3111">
        <w:rPr>
          <w:rFonts w:ascii="Garamond" w:hAnsi="Garamond"/>
          <w:noProof/>
        </w:rPr>
        <w:tab/>
        <w:t>9</w:t>
      </w:r>
    </w:p>
    <w:p w14:paraId="1BA56D4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King Is.</w:t>
      </w:r>
      <w:r w:rsidRPr="009F3111">
        <w:rPr>
          <w:rFonts w:ascii="Garamond" w:hAnsi="Garamond"/>
          <w:noProof/>
        </w:rPr>
        <w:tab/>
        <w:t>9</w:t>
      </w:r>
    </w:p>
    <w:p w14:paraId="345E4FB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Kingaroy</w:t>
      </w:r>
      <w:r w:rsidRPr="009F3111">
        <w:rPr>
          <w:rFonts w:ascii="Garamond" w:hAnsi="Garamond"/>
          <w:noProof/>
        </w:rPr>
        <w:tab/>
        <w:t>10</w:t>
      </w:r>
    </w:p>
    <w:p w14:paraId="212573F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Kingscote</w:t>
      </w:r>
      <w:r w:rsidRPr="009F3111">
        <w:rPr>
          <w:rFonts w:ascii="Garamond" w:hAnsi="Garamond"/>
          <w:noProof/>
        </w:rPr>
        <w:tab/>
        <w:t>9</w:t>
      </w:r>
    </w:p>
    <w:p w14:paraId="34DF1CC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Korean War</w:t>
      </w:r>
      <w:r w:rsidRPr="009F3111">
        <w:rPr>
          <w:rFonts w:ascii="Garamond" w:hAnsi="Garamond"/>
          <w:noProof/>
        </w:rPr>
        <w:tab/>
        <w:t>12</w:t>
      </w:r>
    </w:p>
    <w:p w14:paraId="6E5EF745"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L</w:t>
      </w:r>
    </w:p>
    <w:p w14:paraId="4C41062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Lae</w:t>
      </w:r>
      <w:r w:rsidRPr="009F3111">
        <w:rPr>
          <w:rFonts w:ascii="Garamond" w:hAnsi="Garamond"/>
          <w:noProof/>
        </w:rPr>
        <w:tab/>
        <w:t>8, 9, 10</w:t>
      </w:r>
    </w:p>
    <w:p w14:paraId="759507C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Lago Oil &amp; Transport Refinery</w:t>
      </w:r>
      <w:r w:rsidRPr="009F3111">
        <w:rPr>
          <w:rFonts w:ascii="Garamond" w:hAnsi="Garamond"/>
          <w:noProof/>
        </w:rPr>
        <w:tab/>
        <w:t>4</w:t>
      </w:r>
    </w:p>
    <w:p w14:paraId="7157B3A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Lake Boga</w:t>
      </w:r>
      <w:r w:rsidRPr="009F3111">
        <w:rPr>
          <w:rFonts w:ascii="Garamond" w:hAnsi="Garamond"/>
          <w:noProof/>
        </w:rPr>
        <w:tab/>
        <w:t>9</w:t>
      </w:r>
    </w:p>
    <w:p w14:paraId="4C9327F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Lakunai</w:t>
      </w:r>
      <w:r w:rsidRPr="009F3111">
        <w:rPr>
          <w:rFonts w:ascii="Garamond" w:hAnsi="Garamond"/>
          <w:noProof/>
        </w:rPr>
        <w:tab/>
        <w:t>8</w:t>
      </w:r>
    </w:p>
    <w:p w14:paraId="4472028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Lara</w:t>
      </w:r>
      <w:r w:rsidRPr="009F3111">
        <w:rPr>
          <w:rFonts w:ascii="Garamond" w:hAnsi="Garamond"/>
          <w:noProof/>
        </w:rPr>
        <w:tab/>
        <w:t>9</w:t>
      </w:r>
    </w:p>
    <w:p w14:paraId="64D7EB4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Launceston</w:t>
      </w:r>
      <w:r w:rsidRPr="009F3111">
        <w:rPr>
          <w:rFonts w:ascii="Garamond" w:hAnsi="Garamond"/>
          <w:noProof/>
        </w:rPr>
        <w:tab/>
        <w:t>8, 10</w:t>
      </w:r>
    </w:p>
    <w:p w14:paraId="4A69F4C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Laverton</w:t>
      </w:r>
      <w:r w:rsidRPr="009F3111">
        <w:rPr>
          <w:rFonts w:ascii="Garamond" w:hAnsi="Garamond"/>
          <w:noProof/>
        </w:rPr>
        <w:tab/>
        <w:t>9</w:t>
      </w:r>
    </w:p>
    <w:p w14:paraId="5DDF9AE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Learmonth</w:t>
      </w:r>
      <w:r w:rsidRPr="009F3111">
        <w:rPr>
          <w:rFonts w:ascii="Garamond" w:hAnsi="Garamond"/>
          <w:noProof/>
        </w:rPr>
        <w:tab/>
        <w:t>8</w:t>
      </w:r>
    </w:p>
    <w:p w14:paraId="664592D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Leongatha</w:t>
      </w:r>
      <w:r w:rsidRPr="009F3111">
        <w:rPr>
          <w:rFonts w:ascii="Garamond" w:hAnsi="Garamond"/>
          <w:noProof/>
        </w:rPr>
        <w:tab/>
        <w:t>9</w:t>
      </w:r>
    </w:p>
    <w:p w14:paraId="161FFC0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Leyburn</w:t>
      </w:r>
      <w:r w:rsidRPr="009F3111">
        <w:rPr>
          <w:rFonts w:ascii="Garamond" w:hAnsi="Garamond"/>
          <w:noProof/>
        </w:rPr>
        <w:tab/>
        <w:t>10</w:t>
      </w:r>
    </w:p>
    <w:p w14:paraId="641581C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Little River</w:t>
      </w:r>
      <w:r w:rsidRPr="009F3111">
        <w:rPr>
          <w:rFonts w:ascii="Garamond" w:hAnsi="Garamond"/>
          <w:noProof/>
        </w:rPr>
        <w:tab/>
        <w:t>9</w:t>
      </w:r>
    </w:p>
    <w:p w14:paraId="282056D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Lockheed Neptune</w:t>
      </w:r>
      <w:r w:rsidRPr="009F3111">
        <w:rPr>
          <w:rFonts w:ascii="Garamond" w:hAnsi="Garamond"/>
          <w:noProof/>
        </w:rPr>
        <w:tab/>
        <w:t>11</w:t>
      </w:r>
    </w:p>
    <w:p w14:paraId="7BB0E5C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Longreach</w:t>
      </w:r>
      <w:r w:rsidRPr="009F3111">
        <w:rPr>
          <w:rFonts w:ascii="Garamond" w:hAnsi="Garamond"/>
          <w:noProof/>
        </w:rPr>
        <w:tab/>
        <w:t>10</w:t>
      </w:r>
    </w:p>
    <w:p w14:paraId="4C6CC5E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Lowood</w:t>
      </w:r>
      <w:r w:rsidRPr="009F3111">
        <w:rPr>
          <w:rFonts w:ascii="Garamond" w:hAnsi="Garamond"/>
          <w:noProof/>
        </w:rPr>
        <w:tab/>
        <w:t>10</w:t>
      </w:r>
    </w:p>
    <w:p w14:paraId="03F2413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Lube Oil</w:t>
      </w:r>
      <w:r w:rsidRPr="009F3111">
        <w:rPr>
          <w:rFonts w:ascii="Garamond" w:hAnsi="Garamond"/>
          <w:noProof/>
        </w:rPr>
        <w:tab/>
        <w:t>10</w:t>
      </w:r>
    </w:p>
    <w:p w14:paraId="7FBC70D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lubricating oil</w:t>
      </w:r>
      <w:r w:rsidRPr="009F3111">
        <w:rPr>
          <w:rFonts w:ascii="Garamond" w:hAnsi="Garamond"/>
          <w:noProof/>
        </w:rPr>
        <w:tab/>
        <w:t>5</w:t>
      </w:r>
    </w:p>
    <w:p w14:paraId="7B428342"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M</w:t>
      </w:r>
    </w:p>
    <w:p w14:paraId="41B2650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Mackay</w:t>
      </w:r>
      <w:r w:rsidRPr="009F3111">
        <w:rPr>
          <w:rFonts w:ascii="Garamond" w:hAnsi="Garamond"/>
          <w:noProof/>
        </w:rPr>
        <w:tab/>
        <w:t>10</w:t>
      </w:r>
    </w:p>
    <w:p w14:paraId="73D98BB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Malaya</w:t>
      </w:r>
      <w:r w:rsidRPr="009F3111">
        <w:rPr>
          <w:rFonts w:ascii="Garamond" w:hAnsi="Garamond"/>
          <w:noProof/>
        </w:rPr>
        <w:tab/>
        <w:t>1, 3, 12</w:t>
      </w:r>
    </w:p>
    <w:p w14:paraId="7BD2AA3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Malayan Emergency</w:t>
      </w:r>
      <w:r w:rsidRPr="009F3111">
        <w:rPr>
          <w:rFonts w:ascii="Garamond" w:hAnsi="Garamond"/>
          <w:noProof/>
        </w:rPr>
        <w:tab/>
        <w:t>12</w:t>
      </w:r>
    </w:p>
    <w:p w14:paraId="5BD9415E" w14:textId="77777777" w:rsidR="009F3111" w:rsidRPr="009F3111" w:rsidRDefault="009F3111">
      <w:pPr>
        <w:pStyle w:val="Index1"/>
        <w:tabs>
          <w:tab w:val="right" w:leader="dot" w:pos="3783"/>
        </w:tabs>
        <w:rPr>
          <w:rFonts w:ascii="Garamond" w:hAnsi="Garamond"/>
          <w:noProof/>
        </w:rPr>
      </w:pPr>
      <w:r w:rsidRPr="009F3111">
        <w:rPr>
          <w:rFonts w:ascii="Garamond" w:hAnsi="Garamond"/>
          <w:iCs/>
          <w:noProof/>
          <w:spacing w:val="-5"/>
        </w:rPr>
        <w:t>Malayan National Liberation Army</w:t>
      </w:r>
      <w:r w:rsidRPr="009F3111">
        <w:rPr>
          <w:rFonts w:ascii="Garamond" w:hAnsi="Garamond"/>
          <w:noProof/>
        </w:rPr>
        <w:tab/>
        <w:t>12</w:t>
      </w:r>
    </w:p>
    <w:p w14:paraId="38ADAC4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Malaysia</w:t>
      </w:r>
      <w:r w:rsidRPr="009F3111">
        <w:rPr>
          <w:rFonts w:ascii="Garamond" w:hAnsi="Garamond"/>
          <w:noProof/>
        </w:rPr>
        <w:tab/>
        <w:t>11</w:t>
      </w:r>
    </w:p>
    <w:p w14:paraId="79B8218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Mallacoota</w:t>
      </w:r>
      <w:r w:rsidRPr="009F3111">
        <w:rPr>
          <w:rFonts w:ascii="Garamond" w:hAnsi="Garamond"/>
          <w:noProof/>
        </w:rPr>
        <w:tab/>
        <w:t>9</w:t>
      </w:r>
    </w:p>
    <w:p w14:paraId="27EAEED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Mallal</w:t>
      </w:r>
      <w:r w:rsidRPr="009F3111">
        <w:rPr>
          <w:rFonts w:ascii="Garamond" w:hAnsi="Garamond"/>
          <w:noProof/>
        </w:rPr>
        <w:tab/>
        <w:t>9</w:t>
      </w:r>
    </w:p>
    <w:p w14:paraId="7AD8995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Maryborough</w:t>
      </w:r>
      <w:r w:rsidRPr="009F3111">
        <w:rPr>
          <w:rFonts w:ascii="Garamond" w:hAnsi="Garamond"/>
          <w:noProof/>
        </w:rPr>
        <w:tab/>
        <w:t>10</w:t>
      </w:r>
    </w:p>
    <w:p w14:paraId="6280BC5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Mascot</w:t>
      </w:r>
      <w:r w:rsidRPr="009F3111">
        <w:rPr>
          <w:rFonts w:ascii="Garamond" w:hAnsi="Garamond"/>
          <w:noProof/>
        </w:rPr>
        <w:tab/>
        <w:t>10</w:t>
      </w:r>
    </w:p>
    <w:p w14:paraId="7FC6F00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Meekatharra</w:t>
      </w:r>
      <w:r w:rsidRPr="009F3111">
        <w:rPr>
          <w:rFonts w:ascii="Garamond" w:hAnsi="Garamond"/>
          <w:noProof/>
        </w:rPr>
        <w:tab/>
        <w:t>9</w:t>
      </w:r>
    </w:p>
    <w:p w14:paraId="0DF26DB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Middle East</w:t>
      </w:r>
      <w:r w:rsidRPr="009F3111">
        <w:rPr>
          <w:rFonts w:ascii="Garamond" w:hAnsi="Garamond"/>
          <w:noProof/>
        </w:rPr>
        <w:tab/>
        <w:t>3</w:t>
      </w:r>
    </w:p>
    <w:p w14:paraId="2868026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Mildura</w:t>
      </w:r>
      <w:r w:rsidRPr="009F3111">
        <w:rPr>
          <w:rFonts w:ascii="Garamond" w:hAnsi="Garamond"/>
          <w:noProof/>
        </w:rPr>
        <w:tab/>
        <w:t>9</w:t>
      </w:r>
    </w:p>
    <w:p w14:paraId="393061F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Ministry of Supply</w:t>
      </w:r>
      <w:r w:rsidRPr="009F3111">
        <w:rPr>
          <w:rFonts w:ascii="Garamond" w:hAnsi="Garamond"/>
          <w:noProof/>
        </w:rPr>
        <w:tab/>
        <w:t>11</w:t>
      </w:r>
    </w:p>
    <w:p w14:paraId="102A0317" w14:textId="73E44AC2" w:rsidR="009F3111" w:rsidRPr="009F3111" w:rsidRDefault="009F3111">
      <w:pPr>
        <w:pStyle w:val="Index1"/>
        <w:tabs>
          <w:tab w:val="right" w:leader="dot" w:pos="3783"/>
        </w:tabs>
        <w:rPr>
          <w:rFonts w:ascii="Garamond" w:hAnsi="Garamond"/>
          <w:noProof/>
        </w:rPr>
      </w:pPr>
      <w:r w:rsidRPr="009F3111">
        <w:rPr>
          <w:rFonts w:ascii="Garamond" w:hAnsi="Garamond"/>
          <w:noProof/>
        </w:rPr>
        <w:t>Mor</w:t>
      </w:r>
      <w:r w:rsidR="00A91578">
        <w:rPr>
          <w:rFonts w:ascii="Garamond" w:hAnsi="Garamond"/>
          <w:noProof/>
        </w:rPr>
        <w:t>o</w:t>
      </w:r>
      <w:r w:rsidRPr="009F3111">
        <w:rPr>
          <w:rFonts w:ascii="Garamond" w:hAnsi="Garamond"/>
          <w:noProof/>
        </w:rPr>
        <w:t>tai</w:t>
      </w:r>
      <w:r w:rsidRPr="009F3111">
        <w:rPr>
          <w:rFonts w:ascii="Garamond" w:hAnsi="Garamond"/>
          <w:noProof/>
        </w:rPr>
        <w:tab/>
        <w:t>8</w:t>
      </w:r>
    </w:p>
    <w:p w14:paraId="36C5471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motor transport fuel</w:t>
      </w:r>
      <w:r w:rsidRPr="009F3111">
        <w:rPr>
          <w:rFonts w:ascii="Garamond" w:hAnsi="Garamond"/>
          <w:noProof/>
        </w:rPr>
        <w:tab/>
        <w:t>5</w:t>
      </w:r>
    </w:p>
    <w:p w14:paraId="4945575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Mt. Eba</w:t>
      </w:r>
      <w:r w:rsidRPr="009F3111">
        <w:rPr>
          <w:rFonts w:ascii="Garamond" w:hAnsi="Garamond"/>
          <w:noProof/>
        </w:rPr>
        <w:tab/>
        <w:t>9</w:t>
      </w:r>
    </w:p>
    <w:p w14:paraId="04343C2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Mt. Gambier</w:t>
      </w:r>
      <w:r w:rsidRPr="009F3111">
        <w:rPr>
          <w:rFonts w:ascii="Garamond" w:hAnsi="Garamond"/>
          <w:noProof/>
        </w:rPr>
        <w:tab/>
        <w:t>9</w:t>
      </w:r>
    </w:p>
    <w:p w14:paraId="62F3BF8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Mustang</w:t>
      </w:r>
      <w:r w:rsidRPr="009F3111">
        <w:rPr>
          <w:rFonts w:ascii="Garamond" w:hAnsi="Garamond"/>
          <w:noProof/>
        </w:rPr>
        <w:tab/>
        <w:t>6</w:t>
      </w:r>
    </w:p>
    <w:p w14:paraId="3C07ED25"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N</w:t>
      </w:r>
    </w:p>
    <w:p w14:paraId="1721806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Nabiac</w:t>
      </w:r>
      <w:r w:rsidRPr="009F3111">
        <w:rPr>
          <w:rFonts w:ascii="Garamond" w:hAnsi="Garamond"/>
          <w:noProof/>
        </w:rPr>
        <w:tab/>
        <w:t>10</w:t>
      </w:r>
    </w:p>
    <w:p w14:paraId="7B46DE3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Nadi</w:t>
      </w:r>
      <w:r w:rsidRPr="009F3111">
        <w:rPr>
          <w:rFonts w:ascii="Garamond" w:hAnsi="Garamond"/>
          <w:noProof/>
        </w:rPr>
        <w:tab/>
        <w:t>11</w:t>
      </w:r>
    </w:p>
    <w:p w14:paraId="68C7705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Narragin</w:t>
      </w:r>
      <w:r w:rsidRPr="009F3111">
        <w:rPr>
          <w:rFonts w:ascii="Garamond" w:hAnsi="Garamond"/>
          <w:noProof/>
        </w:rPr>
        <w:tab/>
        <w:t>9</w:t>
      </w:r>
    </w:p>
    <w:p w14:paraId="462DB8C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Narrandara</w:t>
      </w:r>
      <w:r w:rsidRPr="009F3111">
        <w:rPr>
          <w:rFonts w:ascii="Garamond" w:hAnsi="Garamond"/>
          <w:noProof/>
        </w:rPr>
        <w:tab/>
        <w:t>10</w:t>
      </w:r>
    </w:p>
    <w:p w14:paraId="6315CDA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Narromine</w:t>
      </w:r>
      <w:r w:rsidRPr="009F3111">
        <w:rPr>
          <w:rFonts w:ascii="Garamond" w:hAnsi="Garamond"/>
          <w:noProof/>
        </w:rPr>
        <w:tab/>
        <w:t>10</w:t>
      </w:r>
    </w:p>
    <w:p w14:paraId="568078E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National Archives of Australia</w:t>
      </w:r>
      <w:r w:rsidRPr="009F3111">
        <w:rPr>
          <w:rFonts w:ascii="Garamond" w:hAnsi="Garamond"/>
          <w:noProof/>
        </w:rPr>
        <w:tab/>
        <w:t>8</w:t>
      </w:r>
    </w:p>
    <w:p w14:paraId="19AC31C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nationalization</w:t>
      </w:r>
      <w:r w:rsidRPr="009F3111">
        <w:rPr>
          <w:rFonts w:ascii="Garamond" w:hAnsi="Garamond"/>
          <w:noProof/>
        </w:rPr>
        <w:tab/>
        <w:t>3</w:t>
      </w:r>
    </w:p>
    <w:p w14:paraId="7DFF828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Nene Engine</w:t>
      </w:r>
      <w:r w:rsidRPr="009F3111">
        <w:rPr>
          <w:rFonts w:ascii="Garamond" w:hAnsi="Garamond"/>
          <w:noProof/>
        </w:rPr>
        <w:tab/>
        <w:t>8</w:t>
      </w:r>
    </w:p>
    <w:p w14:paraId="4E3F54F3" w14:textId="76F8A902" w:rsidR="009F3111" w:rsidRPr="009F3111" w:rsidRDefault="009F3111">
      <w:pPr>
        <w:pStyle w:val="Index1"/>
        <w:tabs>
          <w:tab w:val="right" w:leader="dot" w:pos="3783"/>
        </w:tabs>
        <w:rPr>
          <w:rFonts w:ascii="Garamond" w:hAnsi="Garamond"/>
          <w:noProof/>
        </w:rPr>
      </w:pPr>
      <w:r w:rsidRPr="009F3111">
        <w:rPr>
          <w:rFonts w:ascii="Garamond" w:hAnsi="Garamond"/>
          <w:noProof/>
        </w:rPr>
        <w:t>Netherland East Indies</w:t>
      </w:r>
      <w:r w:rsidRPr="009F3111">
        <w:rPr>
          <w:rFonts w:ascii="Garamond" w:hAnsi="Garamond"/>
          <w:noProof/>
        </w:rPr>
        <w:tab/>
      </w:r>
      <w:r w:rsidR="00A91578">
        <w:rPr>
          <w:rFonts w:ascii="Garamond" w:hAnsi="Garamond"/>
          <w:noProof/>
        </w:rPr>
        <w:t xml:space="preserve">11, </w:t>
      </w:r>
      <w:r w:rsidRPr="009F3111">
        <w:rPr>
          <w:rFonts w:ascii="Garamond" w:hAnsi="Garamond"/>
          <w:noProof/>
        </w:rPr>
        <w:t>12</w:t>
      </w:r>
    </w:p>
    <w:p w14:paraId="6EAADB4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Netherland West Indies</w:t>
      </w:r>
      <w:r w:rsidRPr="009F3111">
        <w:rPr>
          <w:rFonts w:ascii="Garamond" w:hAnsi="Garamond"/>
          <w:noProof/>
        </w:rPr>
        <w:tab/>
        <w:t>4</w:t>
      </w:r>
    </w:p>
    <w:p w14:paraId="7A75B66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lastRenderedPageBreak/>
        <w:t>New Guinea</w:t>
      </w:r>
      <w:r w:rsidRPr="009F3111">
        <w:rPr>
          <w:rFonts w:ascii="Garamond" w:hAnsi="Garamond"/>
          <w:noProof/>
        </w:rPr>
        <w:tab/>
        <w:t>8, 10</w:t>
      </w:r>
    </w:p>
    <w:p w14:paraId="10E4C81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New Zealand</w:t>
      </w:r>
      <w:r w:rsidRPr="009F3111">
        <w:rPr>
          <w:rFonts w:ascii="Garamond" w:hAnsi="Garamond"/>
          <w:noProof/>
        </w:rPr>
        <w:tab/>
        <w:t>3, 11</w:t>
      </w:r>
    </w:p>
    <w:p w14:paraId="33DD1FA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Newcastle</w:t>
      </w:r>
      <w:r w:rsidRPr="009F3111">
        <w:rPr>
          <w:rFonts w:ascii="Garamond" w:hAnsi="Garamond"/>
          <w:noProof/>
        </w:rPr>
        <w:tab/>
        <w:t>10</w:t>
      </w:r>
    </w:p>
    <w:p w14:paraId="451428D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Nhill</w:t>
      </w:r>
      <w:r w:rsidRPr="009F3111">
        <w:rPr>
          <w:rFonts w:ascii="Garamond" w:hAnsi="Garamond"/>
          <w:noProof/>
        </w:rPr>
        <w:tab/>
        <w:t>9</w:t>
      </w:r>
    </w:p>
    <w:p w14:paraId="319FBB89" w14:textId="2FD739E3" w:rsidR="009F3111" w:rsidRPr="009F3111" w:rsidRDefault="009F3111">
      <w:pPr>
        <w:pStyle w:val="Index1"/>
        <w:tabs>
          <w:tab w:val="right" w:leader="dot" w:pos="3783"/>
        </w:tabs>
        <w:rPr>
          <w:rFonts w:ascii="Garamond" w:hAnsi="Garamond"/>
          <w:noProof/>
        </w:rPr>
      </w:pPr>
      <w:r w:rsidRPr="009F3111">
        <w:rPr>
          <w:rFonts w:ascii="Garamond" w:hAnsi="Garamond"/>
          <w:noProof/>
        </w:rPr>
        <w:t>No.1 Squadron</w:t>
      </w:r>
      <w:r w:rsidRPr="009F3111">
        <w:rPr>
          <w:rFonts w:ascii="Garamond" w:hAnsi="Garamond"/>
          <w:noProof/>
        </w:rPr>
        <w:tab/>
      </w:r>
      <w:r w:rsidR="00C50BF2">
        <w:rPr>
          <w:rFonts w:ascii="Garamond" w:hAnsi="Garamond"/>
          <w:noProof/>
        </w:rPr>
        <w:t xml:space="preserve">1, </w:t>
      </w:r>
      <w:r w:rsidRPr="009F3111">
        <w:rPr>
          <w:rFonts w:ascii="Garamond" w:hAnsi="Garamond"/>
          <w:noProof/>
        </w:rPr>
        <w:t>11</w:t>
      </w:r>
      <w:r w:rsidR="00A91578">
        <w:rPr>
          <w:rFonts w:ascii="Garamond" w:hAnsi="Garamond"/>
          <w:noProof/>
        </w:rPr>
        <w:t>, 12</w:t>
      </w:r>
    </w:p>
    <w:p w14:paraId="57EA550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No.2 Squadron</w:t>
      </w:r>
      <w:r w:rsidRPr="009F3111">
        <w:rPr>
          <w:rFonts w:ascii="Garamond" w:hAnsi="Garamond"/>
          <w:noProof/>
        </w:rPr>
        <w:tab/>
        <w:t>11</w:t>
      </w:r>
    </w:p>
    <w:p w14:paraId="53CCDAB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Noonkanbah</w:t>
      </w:r>
      <w:r w:rsidRPr="009F3111">
        <w:rPr>
          <w:rFonts w:ascii="Garamond" w:hAnsi="Garamond"/>
          <w:noProof/>
        </w:rPr>
        <w:tab/>
        <w:t>8</w:t>
      </w:r>
    </w:p>
    <w:p w14:paraId="74EF6AE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Northern Territory</w:t>
      </w:r>
      <w:r w:rsidRPr="009F3111">
        <w:rPr>
          <w:rFonts w:ascii="Garamond" w:hAnsi="Garamond"/>
          <w:noProof/>
        </w:rPr>
        <w:tab/>
        <w:t>13</w:t>
      </w:r>
    </w:p>
    <w:p w14:paraId="1FE52A9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Nowra</w:t>
      </w:r>
      <w:r w:rsidRPr="009F3111">
        <w:rPr>
          <w:rFonts w:ascii="Garamond" w:hAnsi="Garamond"/>
          <w:noProof/>
        </w:rPr>
        <w:tab/>
        <w:t>10</w:t>
      </w:r>
    </w:p>
    <w:p w14:paraId="35A084E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Nyngan</w:t>
      </w:r>
      <w:r w:rsidRPr="009F3111">
        <w:rPr>
          <w:rFonts w:ascii="Garamond" w:hAnsi="Garamond"/>
          <w:noProof/>
        </w:rPr>
        <w:tab/>
        <w:t>10</w:t>
      </w:r>
    </w:p>
    <w:p w14:paraId="6A1770C6"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O</w:t>
      </w:r>
    </w:p>
    <w:p w14:paraId="204E5A7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Oakey</w:t>
      </w:r>
      <w:r w:rsidRPr="009F3111">
        <w:rPr>
          <w:rFonts w:ascii="Garamond" w:hAnsi="Garamond"/>
          <w:noProof/>
        </w:rPr>
        <w:tab/>
        <w:t>10</w:t>
      </w:r>
    </w:p>
    <w:p w14:paraId="78F218D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Oil Lubricating</w:t>
      </w:r>
      <w:r w:rsidRPr="009F3111">
        <w:rPr>
          <w:rFonts w:ascii="Garamond" w:hAnsi="Garamond"/>
          <w:noProof/>
        </w:rPr>
        <w:tab/>
        <w:t>8</w:t>
      </w:r>
    </w:p>
    <w:p w14:paraId="7AB0E3F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Onlsow</w:t>
      </w:r>
      <w:r w:rsidRPr="009F3111">
        <w:rPr>
          <w:rFonts w:ascii="Garamond" w:hAnsi="Garamond"/>
          <w:noProof/>
        </w:rPr>
        <w:tab/>
        <w:t>8, 9</w:t>
      </w:r>
    </w:p>
    <w:p w14:paraId="6F26B3E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Oodnadatta</w:t>
      </w:r>
      <w:r w:rsidRPr="009F3111">
        <w:rPr>
          <w:rFonts w:ascii="Garamond" w:hAnsi="Garamond"/>
          <w:noProof/>
        </w:rPr>
        <w:tab/>
        <w:t>8, 9</w:t>
      </w:r>
    </w:p>
    <w:p w14:paraId="3ACF9249"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P</w:t>
      </w:r>
    </w:p>
    <w:p w14:paraId="482BC26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P-51D Mustang</w:t>
      </w:r>
      <w:r w:rsidRPr="009F3111">
        <w:rPr>
          <w:rFonts w:ascii="Garamond" w:hAnsi="Garamond"/>
          <w:noProof/>
        </w:rPr>
        <w:tab/>
        <w:t>2</w:t>
      </w:r>
    </w:p>
    <w:p w14:paraId="51CCBE22" w14:textId="3A12F9F3" w:rsidR="009F3111" w:rsidRPr="009F3111" w:rsidRDefault="009F3111">
      <w:pPr>
        <w:pStyle w:val="Index1"/>
        <w:tabs>
          <w:tab w:val="right" w:leader="dot" w:pos="3783"/>
        </w:tabs>
        <w:rPr>
          <w:rFonts w:ascii="Garamond" w:hAnsi="Garamond"/>
          <w:noProof/>
        </w:rPr>
      </w:pPr>
      <w:r w:rsidRPr="009F3111">
        <w:rPr>
          <w:rFonts w:ascii="Garamond" w:hAnsi="Garamond"/>
          <w:noProof/>
        </w:rPr>
        <w:t>Pacific</w:t>
      </w:r>
      <w:r w:rsidRPr="009F3111">
        <w:rPr>
          <w:rFonts w:ascii="Garamond" w:hAnsi="Garamond"/>
          <w:noProof/>
        </w:rPr>
        <w:tab/>
      </w:r>
      <w:r w:rsidR="00A91578">
        <w:rPr>
          <w:rFonts w:ascii="Garamond" w:hAnsi="Garamond"/>
          <w:noProof/>
        </w:rPr>
        <w:t xml:space="preserve">3, </w:t>
      </w:r>
      <w:r w:rsidRPr="009F3111">
        <w:rPr>
          <w:rFonts w:ascii="Garamond" w:hAnsi="Garamond"/>
          <w:noProof/>
        </w:rPr>
        <w:t>8, 11</w:t>
      </w:r>
    </w:p>
    <w:p w14:paraId="3D3910BC" w14:textId="050BA15E" w:rsidR="009F3111" w:rsidRPr="009F3111" w:rsidRDefault="009F3111">
      <w:pPr>
        <w:pStyle w:val="Index1"/>
        <w:tabs>
          <w:tab w:val="right" w:leader="dot" w:pos="3783"/>
        </w:tabs>
        <w:rPr>
          <w:rFonts w:ascii="Garamond" w:hAnsi="Garamond"/>
          <w:noProof/>
        </w:rPr>
      </w:pPr>
      <w:r w:rsidRPr="009F3111">
        <w:rPr>
          <w:rFonts w:ascii="Garamond" w:hAnsi="Garamond"/>
          <w:noProof/>
        </w:rPr>
        <w:t>Palembang</w:t>
      </w:r>
      <w:r w:rsidRPr="009F3111">
        <w:rPr>
          <w:rFonts w:ascii="Garamond" w:hAnsi="Garamond"/>
          <w:noProof/>
        </w:rPr>
        <w:tab/>
      </w:r>
      <w:r w:rsidR="00A91578">
        <w:rPr>
          <w:rFonts w:ascii="Garamond" w:hAnsi="Garamond"/>
          <w:noProof/>
        </w:rPr>
        <w:t xml:space="preserve">3, </w:t>
      </w:r>
      <w:r w:rsidRPr="009F3111">
        <w:rPr>
          <w:rFonts w:ascii="Garamond" w:hAnsi="Garamond"/>
          <w:noProof/>
        </w:rPr>
        <w:t>11</w:t>
      </w:r>
    </w:p>
    <w:p w14:paraId="308C64A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Parafield</w:t>
      </w:r>
      <w:r w:rsidRPr="009F3111">
        <w:rPr>
          <w:rFonts w:ascii="Garamond" w:hAnsi="Garamond"/>
          <w:noProof/>
        </w:rPr>
        <w:tab/>
        <w:t>10</w:t>
      </w:r>
    </w:p>
    <w:p w14:paraId="14FD602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Parkes</w:t>
      </w:r>
      <w:r w:rsidRPr="009F3111">
        <w:rPr>
          <w:rFonts w:ascii="Garamond" w:hAnsi="Garamond"/>
          <w:noProof/>
        </w:rPr>
        <w:tab/>
        <w:t>10</w:t>
      </w:r>
    </w:p>
    <w:p w14:paraId="575EDF6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Pearce</w:t>
      </w:r>
      <w:r w:rsidRPr="009F3111">
        <w:rPr>
          <w:rFonts w:ascii="Garamond" w:hAnsi="Garamond"/>
          <w:noProof/>
        </w:rPr>
        <w:tab/>
        <w:t>9</w:t>
      </w:r>
    </w:p>
    <w:p w14:paraId="6DAD82C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Perfecto Extra Light</w:t>
      </w:r>
      <w:r w:rsidRPr="009F3111">
        <w:rPr>
          <w:rFonts w:ascii="Garamond" w:hAnsi="Garamond"/>
          <w:noProof/>
        </w:rPr>
        <w:tab/>
        <w:t>8</w:t>
      </w:r>
    </w:p>
    <w:p w14:paraId="347FF38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Perth</w:t>
      </w:r>
      <w:r w:rsidRPr="009F3111">
        <w:rPr>
          <w:rFonts w:ascii="Garamond" w:hAnsi="Garamond"/>
          <w:noProof/>
        </w:rPr>
        <w:tab/>
        <w:t>5</w:t>
      </w:r>
    </w:p>
    <w:p w14:paraId="2BAD471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Petrol rationing</w:t>
      </w:r>
      <w:r w:rsidRPr="009F3111">
        <w:rPr>
          <w:rFonts w:ascii="Garamond" w:hAnsi="Garamond"/>
          <w:noProof/>
        </w:rPr>
        <w:tab/>
        <w:t>3</w:t>
      </w:r>
    </w:p>
    <w:p w14:paraId="318D5C8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Pilot Officer Terry Meagher</w:t>
      </w:r>
      <w:r w:rsidRPr="009F3111">
        <w:rPr>
          <w:rFonts w:ascii="Garamond" w:hAnsi="Garamond"/>
          <w:noProof/>
        </w:rPr>
        <w:tab/>
        <w:t>1</w:t>
      </w:r>
    </w:p>
    <w:p w14:paraId="247649FF" w14:textId="2A3A4E91" w:rsidR="009F3111" w:rsidRPr="009F3111" w:rsidRDefault="009F3111">
      <w:pPr>
        <w:pStyle w:val="Index1"/>
        <w:tabs>
          <w:tab w:val="right" w:leader="dot" w:pos="3783"/>
        </w:tabs>
        <w:rPr>
          <w:rFonts w:ascii="Garamond" w:hAnsi="Garamond"/>
          <w:noProof/>
        </w:rPr>
      </w:pPr>
      <w:r w:rsidRPr="009F3111">
        <w:rPr>
          <w:rFonts w:ascii="Garamond" w:hAnsi="Garamond"/>
          <w:noProof/>
        </w:rPr>
        <w:t>Pladjoe Refinery</w:t>
      </w:r>
      <w:r w:rsidRPr="009F3111">
        <w:rPr>
          <w:rFonts w:ascii="Garamond" w:hAnsi="Garamond"/>
          <w:noProof/>
        </w:rPr>
        <w:tab/>
        <w:t>3</w:t>
      </w:r>
      <w:r w:rsidR="00A91578">
        <w:rPr>
          <w:rFonts w:ascii="Garamond" w:hAnsi="Garamond"/>
          <w:noProof/>
        </w:rPr>
        <w:t>, 11</w:t>
      </w:r>
    </w:p>
    <w:p w14:paraId="69018B2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Pool Petroleum Pty. Ltd.</w:t>
      </w:r>
      <w:r w:rsidRPr="009F3111">
        <w:rPr>
          <w:rFonts w:ascii="Garamond" w:hAnsi="Garamond"/>
          <w:noProof/>
        </w:rPr>
        <w:tab/>
        <w:t>5</w:t>
      </w:r>
    </w:p>
    <w:p w14:paraId="7B438CD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Port Hedland</w:t>
      </w:r>
      <w:r w:rsidRPr="009F3111">
        <w:rPr>
          <w:rFonts w:ascii="Garamond" w:hAnsi="Garamond"/>
          <w:noProof/>
        </w:rPr>
        <w:tab/>
        <w:t>9</w:t>
      </w:r>
    </w:p>
    <w:p w14:paraId="697EE6C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Port Lincoln</w:t>
      </w:r>
      <w:r w:rsidRPr="009F3111">
        <w:rPr>
          <w:rFonts w:ascii="Garamond" w:hAnsi="Garamond"/>
          <w:noProof/>
        </w:rPr>
        <w:tab/>
        <w:t>9</w:t>
      </w:r>
    </w:p>
    <w:p w14:paraId="44673B1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Port Moresby</w:t>
      </w:r>
      <w:r w:rsidRPr="009F3111">
        <w:rPr>
          <w:rFonts w:ascii="Garamond" w:hAnsi="Garamond"/>
          <w:noProof/>
        </w:rPr>
        <w:tab/>
        <w:t>9, 10</w:t>
      </w:r>
    </w:p>
    <w:p w14:paraId="4752344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Port Pirie</w:t>
      </w:r>
      <w:r w:rsidRPr="009F3111">
        <w:rPr>
          <w:rFonts w:ascii="Garamond" w:hAnsi="Garamond"/>
          <w:noProof/>
        </w:rPr>
        <w:tab/>
        <w:t>9</w:t>
      </w:r>
    </w:p>
    <w:p w14:paraId="37AB47C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Pt. Beadon</w:t>
      </w:r>
      <w:r w:rsidRPr="009F3111">
        <w:rPr>
          <w:rFonts w:ascii="Garamond" w:hAnsi="Garamond"/>
          <w:noProof/>
        </w:rPr>
        <w:tab/>
        <w:t>9</w:t>
      </w:r>
    </w:p>
    <w:p w14:paraId="40EC7C0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Pt. Cook</w:t>
      </w:r>
      <w:r w:rsidRPr="009F3111">
        <w:rPr>
          <w:rFonts w:ascii="Garamond" w:hAnsi="Garamond"/>
          <w:noProof/>
        </w:rPr>
        <w:tab/>
        <w:t>9</w:t>
      </w:r>
    </w:p>
    <w:p w14:paraId="4B5FB665"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R</w:t>
      </w:r>
    </w:p>
    <w:p w14:paraId="31E518F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RAAF</w:t>
      </w:r>
      <w:r w:rsidRPr="009F3111">
        <w:rPr>
          <w:rFonts w:ascii="Garamond" w:hAnsi="Garamond"/>
          <w:noProof/>
        </w:rPr>
        <w:tab/>
        <w:t>5, 9, 10, 11, 12</w:t>
      </w:r>
    </w:p>
    <w:p w14:paraId="3CFB47C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RAAF Base Laverton</w:t>
      </w:r>
      <w:r w:rsidRPr="009F3111">
        <w:rPr>
          <w:rFonts w:ascii="Garamond" w:hAnsi="Garamond"/>
          <w:noProof/>
        </w:rPr>
        <w:tab/>
        <w:t>2</w:t>
      </w:r>
    </w:p>
    <w:p w14:paraId="0EFE19F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Rabaul</w:t>
      </w:r>
      <w:r w:rsidRPr="009F3111">
        <w:rPr>
          <w:rFonts w:ascii="Garamond" w:hAnsi="Garamond"/>
          <w:noProof/>
        </w:rPr>
        <w:tab/>
        <w:t>8, 9, 10</w:t>
      </w:r>
    </w:p>
    <w:p w14:paraId="45366C0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RAN</w:t>
      </w:r>
      <w:r w:rsidRPr="009F3111">
        <w:rPr>
          <w:rFonts w:ascii="Garamond" w:hAnsi="Garamond"/>
          <w:noProof/>
        </w:rPr>
        <w:tab/>
        <w:t>9, 10</w:t>
      </w:r>
    </w:p>
    <w:p w14:paraId="53DA04F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Rathmines</w:t>
      </w:r>
      <w:r w:rsidRPr="009F3111">
        <w:rPr>
          <w:rFonts w:ascii="Garamond" w:hAnsi="Garamond"/>
          <w:noProof/>
        </w:rPr>
        <w:tab/>
        <w:t>10</w:t>
      </w:r>
    </w:p>
    <w:p w14:paraId="6DFDE7E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Rawlinna</w:t>
      </w:r>
      <w:r w:rsidRPr="009F3111">
        <w:rPr>
          <w:rFonts w:ascii="Garamond" w:hAnsi="Garamond"/>
          <w:noProof/>
        </w:rPr>
        <w:tab/>
        <w:t>9</w:t>
      </w:r>
    </w:p>
    <w:p w14:paraId="40B55C4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RDE/F/73 Unleaded</w:t>
      </w:r>
      <w:r w:rsidRPr="009F3111">
        <w:rPr>
          <w:rFonts w:ascii="Garamond" w:hAnsi="Garamond"/>
          <w:noProof/>
        </w:rPr>
        <w:tab/>
        <w:t>8</w:t>
      </w:r>
    </w:p>
    <w:p w14:paraId="08A2232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RDE/F/KER</w:t>
      </w:r>
      <w:r w:rsidRPr="009F3111">
        <w:rPr>
          <w:rFonts w:ascii="Garamond" w:hAnsi="Garamond"/>
          <w:noProof/>
        </w:rPr>
        <w:tab/>
        <w:t>8</w:t>
      </w:r>
    </w:p>
    <w:p w14:paraId="4F2C5A33" w14:textId="19E4EC17" w:rsidR="009F3111" w:rsidRPr="009F3111" w:rsidRDefault="009F3111">
      <w:pPr>
        <w:pStyle w:val="Index1"/>
        <w:tabs>
          <w:tab w:val="right" w:leader="dot" w:pos="3783"/>
        </w:tabs>
        <w:rPr>
          <w:rFonts w:ascii="Garamond" w:hAnsi="Garamond"/>
          <w:noProof/>
        </w:rPr>
      </w:pPr>
      <w:r w:rsidRPr="009F3111">
        <w:rPr>
          <w:rFonts w:ascii="Garamond" w:hAnsi="Garamond"/>
          <w:noProof/>
        </w:rPr>
        <w:t>refineries</w:t>
      </w:r>
      <w:r w:rsidRPr="009F3111">
        <w:rPr>
          <w:rFonts w:ascii="Garamond" w:hAnsi="Garamond"/>
          <w:noProof/>
        </w:rPr>
        <w:tab/>
        <w:t>3</w:t>
      </w:r>
      <w:r w:rsidR="00A91578">
        <w:rPr>
          <w:rFonts w:ascii="Garamond" w:hAnsi="Garamond"/>
          <w:noProof/>
        </w:rPr>
        <w:t>, 4</w:t>
      </w:r>
    </w:p>
    <w:p w14:paraId="0D53F77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refuel</w:t>
      </w:r>
      <w:r w:rsidRPr="009F3111">
        <w:rPr>
          <w:rFonts w:ascii="Garamond" w:hAnsi="Garamond"/>
          <w:noProof/>
        </w:rPr>
        <w:tab/>
        <w:t>8</w:t>
      </w:r>
    </w:p>
    <w:p w14:paraId="694A555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Refuelling Points</w:t>
      </w:r>
      <w:r w:rsidRPr="009F3111">
        <w:rPr>
          <w:rFonts w:ascii="Garamond" w:hAnsi="Garamond"/>
          <w:noProof/>
        </w:rPr>
        <w:tab/>
        <w:t>9</w:t>
      </w:r>
    </w:p>
    <w:p w14:paraId="63B8F02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Refuelling Rates</w:t>
      </w:r>
      <w:r w:rsidRPr="009F3111">
        <w:rPr>
          <w:rFonts w:ascii="Garamond" w:hAnsi="Garamond"/>
          <w:noProof/>
        </w:rPr>
        <w:tab/>
        <w:t>8</w:t>
      </w:r>
    </w:p>
    <w:p w14:paraId="48E0EFB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Richmond</w:t>
      </w:r>
      <w:r w:rsidRPr="009F3111">
        <w:rPr>
          <w:rFonts w:ascii="Garamond" w:hAnsi="Garamond"/>
          <w:noProof/>
        </w:rPr>
        <w:tab/>
        <w:t>10, 11</w:t>
      </w:r>
    </w:p>
    <w:p w14:paraId="78581AA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Rockhampton</w:t>
      </w:r>
      <w:r w:rsidRPr="009F3111">
        <w:rPr>
          <w:rFonts w:ascii="Garamond" w:hAnsi="Garamond"/>
          <w:noProof/>
        </w:rPr>
        <w:tab/>
        <w:t>8, 10</w:t>
      </w:r>
    </w:p>
    <w:p w14:paraId="6702C80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Roebourne</w:t>
      </w:r>
      <w:r w:rsidRPr="009F3111">
        <w:rPr>
          <w:rFonts w:ascii="Garamond" w:hAnsi="Garamond"/>
          <w:noProof/>
        </w:rPr>
        <w:tab/>
        <w:t>9</w:t>
      </w:r>
    </w:p>
    <w:p w14:paraId="70C105F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Rolls Royce Derwent</w:t>
      </w:r>
      <w:r w:rsidRPr="009F3111">
        <w:rPr>
          <w:rFonts w:ascii="Garamond" w:hAnsi="Garamond"/>
          <w:noProof/>
        </w:rPr>
        <w:tab/>
        <w:t>8</w:t>
      </w:r>
    </w:p>
    <w:p w14:paraId="380EC8DF"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Rolls Royce Nene</w:t>
      </w:r>
      <w:r w:rsidRPr="009F3111">
        <w:rPr>
          <w:rFonts w:ascii="Garamond" w:hAnsi="Garamond"/>
          <w:noProof/>
        </w:rPr>
        <w:tab/>
        <w:t>8</w:t>
      </w:r>
    </w:p>
    <w:p w14:paraId="2A3CDB52"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Royal Australian Air Force</w:t>
      </w:r>
      <w:r w:rsidRPr="009F3111">
        <w:rPr>
          <w:rFonts w:ascii="Garamond" w:hAnsi="Garamond"/>
          <w:noProof/>
        </w:rPr>
        <w:tab/>
        <w:t>11</w:t>
      </w:r>
    </w:p>
    <w:p w14:paraId="7BB6972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Royal Australian Navy</w:t>
      </w:r>
      <w:r w:rsidRPr="009F3111">
        <w:rPr>
          <w:rFonts w:ascii="Garamond" w:hAnsi="Garamond"/>
          <w:noProof/>
        </w:rPr>
        <w:tab/>
        <w:t>9, 11</w:t>
      </w:r>
    </w:p>
    <w:p w14:paraId="26D0ABA0"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S</w:t>
      </w:r>
    </w:p>
    <w:p w14:paraId="2E54DC7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Sale</w:t>
      </w:r>
      <w:r w:rsidRPr="009F3111">
        <w:rPr>
          <w:rFonts w:ascii="Garamond" w:hAnsi="Garamond"/>
          <w:noProof/>
        </w:rPr>
        <w:tab/>
        <w:t>9</w:t>
      </w:r>
    </w:p>
    <w:p w14:paraId="089B663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Schedule “A”</w:t>
      </w:r>
      <w:r w:rsidRPr="009F3111">
        <w:rPr>
          <w:rFonts w:ascii="Garamond" w:hAnsi="Garamond"/>
          <w:noProof/>
        </w:rPr>
        <w:tab/>
        <w:t>9</w:t>
      </w:r>
    </w:p>
    <w:p w14:paraId="4CAC949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seaplane</w:t>
      </w:r>
      <w:r w:rsidRPr="009F3111">
        <w:rPr>
          <w:rFonts w:ascii="Garamond" w:hAnsi="Garamond"/>
          <w:noProof/>
        </w:rPr>
        <w:tab/>
        <w:t>10</w:t>
      </w:r>
    </w:p>
    <w:p w14:paraId="13CDF59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seaplane bases</w:t>
      </w:r>
      <w:r w:rsidRPr="009F3111">
        <w:rPr>
          <w:rFonts w:ascii="Garamond" w:hAnsi="Garamond"/>
          <w:noProof/>
        </w:rPr>
        <w:tab/>
        <w:t>9</w:t>
      </w:r>
    </w:p>
    <w:p w14:paraId="5F53A8A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Sergeant Bill Smyth</w:t>
      </w:r>
      <w:r w:rsidRPr="009F3111">
        <w:rPr>
          <w:rFonts w:ascii="Garamond" w:hAnsi="Garamond"/>
          <w:noProof/>
        </w:rPr>
        <w:tab/>
        <w:t>1</w:t>
      </w:r>
    </w:p>
    <w:p w14:paraId="2779DFBE"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Sergeant Erik Sunstrup</w:t>
      </w:r>
      <w:r w:rsidRPr="009F3111">
        <w:rPr>
          <w:rFonts w:ascii="Garamond" w:hAnsi="Garamond"/>
          <w:noProof/>
        </w:rPr>
        <w:tab/>
        <w:t>1</w:t>
      </w:r>
    </w:p>
    <w:p w14:paraId="0989440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Sergeant Kim Hunt</w:t>
      </w:r>
      <w:r w:rsidRPr="009F3111">
        <w:rPr>
          <w:rFonts w:ascii="Garamond" w:hAnsi="Garamond"/>
          <w:noProof/>
        </w:rPr>
        <w:tab/>
        <w:t>1</w:t>
      </w:r>
    </w:p>
    <w:p w14:paraId="7203AFBC" w14:textId="404FFF2F" w:rsidR="009F3111" w:rsidRPr="009F3111" w:rsidRDefault="009F3111">
      <w:pPr>
        <w:pStyle w:val="Index1"/>
        <w:tabs>
          <w:tab w:val="right" w:leader="dot" w:pos="3783"/>
        </w:tabs>
        <w:rPr>
          <w:rFonts w:ascii="Garamond" w:hAnsi="Garamond"/>
          <w:noProof/>
        </w:rPr>
      </w:pPr>
      <w:r w:rsidRPr="009F3111">
        <w:rPr>
          <w:rFonts w:ascii="Garamond" w:hAnsi="Garamond"/>
          <w:noProof/>
        </w:rPr>
        <w:t>Shell</w:t>
      </w:r>
      <w:r w:rsidRPr="009F3111">
        <w:rPr>
          <w:rFonts w:ascii="Garamond" w:hAnsi="Garamond"/>
          <w:noProof/>
        </w:rPr>
        <w:tab/>
        <w:t xml:space="preserve">3, 5, </w:t>
      </w:r>
      <w:r w:rsidR="00A91578">
        <w:rPr>
          <w:rFonts w:ascii="Garamond" w:hAnsi="Garamond"/>
          <w:noProof/>
        </w:rPr>
        <w:t xml:space="preserve">6, 8, </w:t>
      </w:r>
      <w:r w:rsidRPr="009F3111">
        <w:rPr>
          <w:rFonts w:ascii="Garamond" w:hAnsi="Garamond"/>
          <w:noProof/>
        </w:rPr>
        <w:t>9, 10</w:t>
      </w:r>
      <w:r w:rsidR="00A91578">
        <w:rPr>
          <w:rFonts w:ascii="Garamond" w:hAnsi="Garamond"/>
          <w:noProof/>
        </w:rPr>
        <w:t>, 11, 13</w:t>
      </w:r>
    </w:p>
    <w:p w14:paraId="6399F92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Smithton</w:t>
      </w:r>
      <w:r w:rsidRPr="009F3111">
        <w:rPr>
          <w:rFonts w:ascii="Garamond" w:hAnsi="Garamond"/>
          <w:noProof/>
        </w:rPr>
        <w:tab/>
        <w:t>10</w:t>
      </w:r>
    </w:p>
    <w:p w14:paraId="24F8F4C3" w14:textId="57FD8D28" w:rsidR="009F3111" w:rsidRPr="009F3111" w:rsidRDefault="009F3111">
      <w:pPr>
        <w:pStyle w:val="Index1"/>
        <w:tabs>
          <w:tab w:val="right" w:leader="dot" w:pos="3783"/>
        </w:tabs>
        <w:rPr>
          <w:rFonts w:ascii="Garamond" w:hAnsi="Garamond"/>
          <w:noProof/>
        </w:rPr>
      </w:pPr>
      <w:r w:rsidRPr="009F3111">
        <w:rPr>
          <w:rFonts w:ascii="Garamond" w:hAnsi="Garamond"/>
          <w:noProof/>
        </w:rPr>
        <w:t>South East Asia</w:t>
      </w:r>
      <w:r w:rsidRPr="009F3111">
        <w:rPr>
          <w:rFonts w:ascii="Garamond" w:hAnsi="Garamond"/>
          <w:noProof/>
        </w:rPr>
        <w:tab/>
      </w:r>
      <w:r w:rsidR="00A91578">
        <w:rPr>
          <w:rFonts w:ascii="Garamond" w:hAnsi="Garamond"/>
          <w:noProof/>
        </w:rPr>
        <w:t xml:space="preserve">3, </w:t>
      </w:r>
      <w:r w:rsidRPr="009F3111">
        <w:rPr>
          <w:rFonts w:ascii="Garamond" w:hAnsi="Garamond"/>
          <w:noProof/>
        </w:rPr>
        <w:t>11, 12</w:t>
      </w:r>
    </w:p>
    <w:p w14:paraId="15417F3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Spec DTD 44D</w:t>
      </w:r>
      <w:r w:rsidRPr="009F3111">
        <w:rPr>
          <w:rFonts w:ascii="Garamond" w:hAnsi="Garamond"/>
          <w:noProof/>
        </w:rPr>
        <w:tab/>
        <w:t>8</w:t>
      </w:r>
    </w:p>
    <w:p w14:paraId="0CB9DB8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Specifications</w:t>
      </w:r>
      <w:r w:rsidRPr="009F3111">
        <w:rPr>
          <w:rFonts w:ascii="Garamond" w:hAnsi="Garamond"/>
          <w:noProof/>
        </w:rPr>
        <w:tab/>
        <w:t>8</w:t>
      </w:r>
    </w:p>
    <w:p w14:paraId="5127007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St. George’s Basin</w:t>
      </w:r>
      <w:r w:rsidRPr="009F3111">
        <w:rPr>
          <w:rFonts w:ascii="Garamond" w:hAnsi="Garamond"/>
          <w:noProof/>
        </w:rPr>
        <w:tab/>
        <w:t>10</w:t>
      </w:r>
    </w:p>
    <w:p w14:paraId="6049A0D5" w14:textId="351D24A1" w:rsidR="009F3111" w:rsidRPr="009F3111" w:rsidRDefault="009F3111">
      <w:pPr>
        <w:pStyle w:val="Index1"/>
        <w:tabs>
          <w:tab w:val="right" w:leader="dot" w:pos="3783"/>
        </w:tabs>
        <w:rPr>
          <w:rFonts w:ascii="Garamond" w:hAnsi="Garamond"/>
          <w:noProof/>
        </w:rPr>
      </w:pPr>
      <w:r w:rsidRPr="009F3111">
        <w:rPr>
          <w:rFonts w:ascii="Garamond" w:hAnsi="Garamond"/>
          <w:noProof/>
        </w:rPr>
        <w:t>Standard Vacuum</w:t>
      </w:r>
      <w:r w:rsidRPr="009F3111">
        <w:rPr>
          <w:rFonts w:ascii="Garamond" w:hAnsi="Garamond"/>
          <w:noProof/>
        </w:rPr>
        <w:tab/>
        <w:t>3</w:t>
      </w:r>
      <w:r w:rsidR="00A91578">
        <w:rPr>
          <w:rFonts w:ascii="Garamond" w:hAnsi="Garamond"/>
          <w:noProof/>
        </w:rPr>
        <w:t>, 11</w:t>
      </w:r>
    </w:p>
    <w:p w14:paraId="7996306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Sumatra</w:t>
      </w:r>
      <w:r w:rsidRPr="009F3111">
        <w:rPr>
          <w:rFonts w:ascii="Garamond" w:hAnsi="Garamond"/>
          <w:noProof/>
        </w:rPr>
        <w:tab/>
        <w:t>11, 12</w:t>
      </w:r>
    </w:p>
    <w:p w14:paraId="11CCA24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Sungei Gerong</w:t>
      </w:r>
      <w:r w:rsidRPr="009F3111">
        <w:rPr>
          <w:rFonts w:ascii="Garamond" w:hAnsi="Garamond"/>
          <w:noProof/>
        </w:rPr>
        <w:tab/>
        <w:t>3</w:t>
      </w:r>
    </w:p>
    <w:p w14:paraId="727A988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Supply &amp; Development</w:t>
      </w:r>
      <w:r w:rsidRPr="009F3111">
        <w:rPr>
          <w:rFonts w:ascii="Garamond" w:hAnsi="Garamond"/>
          <w:noProof/>
        </w:rPr>
        <w:tab/>
        <w:t>10</w:t>
      </w:r>
    </w:p>
    <w:p w14:paraId="643A038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Supply &amp; Equipment - Branch</w:t>
      </w:r>
      <w:r w:rsidRPr="009F3111">
        <w:rPr>
          <w:rFonts w:ascii="Garamond" w:hAnsi="Garamond"/>
          <w:noProof/>
        </w:rPr>
        <w:tab/>
        <w:t>5</w:t>
      </w:r>
    </w:p>
    <w:p w14:paraId="20A62A63"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Swan Hill</w:t>
      </w:r>
      <w:r w:rsidRPr="009F3111">
        <w:rPr>
          <w:rFonts w:ascii="Garamond" w:hAnsi="Garamond"/>
          <w:noProof/>
        </w:rPr>
        <w:tab/>
        <w:t>9</w:t>
      </w:r>
    </w:p>
    <w:p w14:paraId="21B4D15D"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Sydney</w:t>
      </w:r>
      <w:r w:rsidRPr="009F3111">
        <w:rPr>
          <w:rFonts w:ascii="Garamond" w:hAnsi="Garamond"/>
          <w:noProof/>
        </w:rPr>
        <w:tab/>
        <w:t>10</w:t>
      </w:r>
    </w:p>
    <w:p w14:paraId="30D09582"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T</w:t>
      </w:r>
    </w:p>
    <w:p w14:paraId="4D0462F5"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Tamworth</w:t>
      </w:r>
      <w:r w:rsidRPr="009F3111">
        <w:rPr>
          <w:rFonts w:ascii="Garamond" w:hAnsi="Garamond"/>
          <w:noProof/>
        </w:rPr>
        <w:tab/>
        <w:t>10</w:t>
      </w:r>
    </w:p>
    <w:p w14:paraId="3C553CD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TEL</w:t>
      </w:r>
      <w:r w:rsidRPr="009F3111">
        <w:rPr>
          <w:rFonts w:ascii="Garamond" w:hAnsi="Garamond"/>
          <w:noProof/>
        </w:rPr>
        <w:tab/>
        <w:t>5</w:t>
      </w:r>
    </w:p>
    <w:p w14:paraId="2D0B531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Temora</w:t>
      </w:r>
      <w:r w:rsidRPr="009F3111">
        <w:rPr>
          <w:rFonts w:ascii="Garamond" w:hAnsi="Garamond"/>
          <w:noProof/>
        </w:rPr>
        <w:tab/>
        <w:t>10</w:t>
      </w:r>
    </w:p>
    <w:p w14:paraId="267FEE3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Termination of Wartime Contracts</w:t>
      </w:r>
      <w:r w:rsidRPr="009F3111">
        <w:rPr>
          <w:rFonts w:ascii="Garamond" w:hAnsi="Garamond"/>
          <w:noProof/>
        </w:rPr>
        <w:tab/>
        <w:t>5</w:t>
      </w:r>
    </w:p>
    <w:p w14:paraId="14E3027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lang w:val="en-US"/>
        </w:rPr>
        <w:t>Tetra Ethyl Lead</w:t>
      </w:r>
      <w:r w:rsidRPr="009F3111">
        <w:rPr>
          <w:rFonts w:ascii="Garamond" w:hAnsi="Garamond"/>
          <w:noProof/>
        </w:rPr>
        <w:tab/>
        <w:t>5</w:t>
      </w:r>
    </w:p>
    <w:p w14:paraId="63E3199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Thailand</w:t>
      </w:r>
      <w:r w:rsidRPr="009F3111">
        <w:rPr>
          <w:rFonts w:ascii="Garamond" w:hAnsi="Garamond"/>
          <w:noProof/>
        </w:rPr>
        <w:tab/>
        <w:t>11</w:t>
      </w:r>
    </w:p>
    <w:p w14:paraId="1A59F88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Tintinarra</w:t>
      </w:r>
      <w:r w:rsidRPr="009F3111">
        <w:rPr>
          <w:rFonts w:ascii="Garamond" w:hAnsi="Garamond"/>
          <w:noProof/>
        </w:rPr>
        <w:tab/>
        <w:t>9</w:t>
      </w:r>
    </w:p>
    <w:p w14:paraId="089FDC6A"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Tocumwal</w:t>
      </w:r>
      <w:r w:rsidRPr="009F3111">
        <w:rPr>
          <w:rFonts w:ascii="Garamond" w:hAnsi="Garamond"/>
          <w:noProof/>
        </w:rPr>
        <w:tab/>
        <w:t>9</w:t>
      </w:r>
    </w:p>
    <w:p w14:paraId="77D776A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Townsville</w:t>
      </w:r>
      <w:r w:rsidRPr="009F3111">
        <w:rPr>
          <w:rFonts w:ascii="Garamond" w:hAnsi="Garamond"/>
          <w:noProof/>
        </w:rPr>
        <w:tab/>
        <w:t>10</w:t>
      </w:r>
    </w:p>
    <w:p w14:paraId="1FF065C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transport routes</w:t>
      </w:r>
      <w:r w:rsidRPr="009F3111">
        <w:rPr>
          <w:rFonts w:ascii="Garamond" w:hAnsi="Garamond"/>
          <w:noProof/>
        </w:rPr>
        <w:tab/>
        <w:t>8</w:t>
      </w:r>
    </w:p>
    <w:p w14:paraId="647C3251"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Turbine Engine</w:t>
      </w:r>
      <w:r w:rsidRPr="009F3111">
        <w:rPr>
          <w:rFonts w:ascii="Garamond" w:hAnsi="Garamond"/>
          <w:noProof/>
        </w:rPr>
        <w:tab/>
        <w:t>8</w:t>
      </w:r>
    </w:p>
    <w:p w14:paraId="0BA336C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Type B Derwent Engine</w:t>
      </w:r>
      <w:r w:rsidRPr="009F3111">
        <w:rPr>
          <w:rFonts w:ascii="Garamond" w:hAnsi="Garamond"/>
          <w:noProof/>
        </w:rPr>
        <w:tab/>
        <w:t>8</w:t>
      </w:r>
    </w:p>
    <w:p w14:paraId="0F79329C"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Type B Spec RDE/O/59</w:t>
      </w:r>
      <w:r w:rsidRPr="009F3111">
        <w:rPr>
          <w:rFonts w:ascii="Garamond" w:hAnsi="Garamond"/>
          <w:noProof/>
        </w:rPr>
        <w:tab/>
        <w:t>8</w:t>
      </w:r>
    </w:p>
    <w:p w14:paraId="379734A2"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U</w:t>
      </w:r>
    </w:p>
    <w:p w14:paraId="3ECAF9E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United Kingdom</w:t>
      </w:r>
      <w:r w:rsidRPr="009F3111">
        <w:rPr>
          <w:rFonts w:ascii="Garamond" w:hAnsi="Garamond"/>
          <w:noProof/>
        </w:rPr>
        <w:tab/>
        <w:t>11</w:t>
      </w:r>
    </w:p>
    <w:p w14:paraId="0BE1DE9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United States</w:t>
      </w:r>
      <w:r w:rsidRPr="009F3111">
        <w:rPr>
          <w:rFonts w:ascii="Garamond" w:hAnsi="Garamond"/>
          <w:noProof/>
        </w:rPr>
        <w:tab/>
        <w:t>3, 13</w:t>
      </w:r>
    </w:p>
    <w:p w14:paraId="73255897"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United States Security Treaty</w:t>
      </w:r>
      <w:r w:rsidRPr="009F3111">
        <w:rPr>
          <w:rFonts w:ascii="Garamond" w:hAnsi="Garamond"/>
          <w:noProof/>
        </w:rPr>
        <w:tab/>
        <w:t>3</w:t>
      </w:r>
    </w:p>
    <w:p w14:paraId="7AC47DD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Uranquinty</w:t>
      </w:r>
      <w:r w:rsidRPr="009F3111">
        <w:rPr>
          <w:rFonts w:ascii="Garamond" w:hAnsi="Garamond"/>
          <w:noProof/>
        </w:rPr>
        <w:tab/>
        <w:t>9</w:t>
      </w:r>
    </w:p>
    <w:p w14:paraId="5F1D3511"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V</w:t>
      </w:r>
    </w:p>
    <w:p w14:paraId="01C2172A" w14:textId="71BAE97B" w:rsidR="009F3111" w:rsidRPr="009F3111" w:rsidRDefault="009F3111">
      <w:pPr>
        <w:pStyle w:val="Index1"/>
        <w:tabs>
          <w:tab w:val="right" w:leader="dot" w:pos="3783"/>
        </w:tabs>
        <w:rPr>
          <w:rFonts w:ascii="Garamond" w:hAnsi="Garamond"/>
          <w:noProof/>
        </w:rPr>
      </w:pPr>
      <w:r w:rsidRPr="009F3111">
        <w:rPr>
          <w:rFonts w:ascii="Garamond" w:hAnsi="Garamond"/>
          <w:noProof/>
        </w:rPr>
        <w:t>Vacuum Oil Company</w:t>
      </w:r>
      <w:r w:rsidRPr="009F3111">
        <w:rPr>
          <w:rFonts w:ascii="Garamond" w:hAnsi="Garamond"/>
          <w:noProof/>
        </w:rPr>
        <w:tab/>
        <w:t xml:space="preserve">3, 5, 6, </w:t>
      </w:r>
      <w:r w:rsidR="00A91578">
        <w:rPr>
          <w:rFonts w:ascii="Garamond" w:hAnsi="Garamond"/>
          <w:noProof/>
        </w:rPr>
        <w:t xml:space="preserve">8, </w:t>
      </w:r>
      <w:r w:rsidRPr="009F3111">
        <w:rPr>
          <w:rFonts w:ascii="Garamond" w:hAnsi="Garamond"/>
          <w:noProof/>
        </w:rPr>
        <w:t xml:space="preserve">9, </w:t>
      </w:r>
      <w:r w:rsidR="00260AA1">
        <w:rPr>
          <w:rFonts w:ascii="Garamond" w:hAnsi="Garamond"/>
          <w:noProof/>
        </w:rPr>
        <w:t xml:space="preserve">10, </w:t>
      </w:r>
      <w:r w:rsidRPr="009F3111">
        <w:rPr>
          <w:rFonts w:ascii="Garamond" w:hAnsi="Garamond"/>
          <w:noProof/>
        </w:rPr>
        <w:t>11, 13</w:t>
      </w:r>
    </w:p>
    <w:p w14:paraId="0DFF53E4"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Vietnam</w:t>
      </w:r>
      <w:r w:rsidRPr="009F3111">
        <w:rPr>
          <w:rFonts w:ascii="Garamond" w:hAnsi="Garamond"/>
          <w:noProof/>
        </w:rPr>
        <w:tab/>
        <w:t>13</w:t>
      </w:r>
    </w:p>
    <w:p w14:paraId="17421D10" w14:textId="415D5582" w:rsidR="009F3111" w:rsidRPr="009F3111" w:rsidRDefault="00260AA1">
      <w:pPr>
        <w:pStyle w:val="Index1"/>
        <w:tabs>
          <w:tab w:val="right" w:leader="dot" w:pos="3783"/>
        </w:tabs>
        <w:rPr>
          <w:rFonts w:ascii="Garamond" w:hAnsi="Garamond"/>
          <w:noProof/>
        </w:rPr>
      </w:pPr>
      <w:r>
        <w:rPr>
          <w:rFonts w:ascii="Garamond" w:hAnsi="Garamond"/>
          <w:noProof/>
        </w:rPr>
        <w:t>Vietnam War</w:t>
      </w:r>
      <w:r w:rsidR="009F3111" w:rsidRPr="009F3111">
        <w:rPr>
          <w:rFonts w:ascii="Garamond" w:hAnsi="Garamond"/>
          <w:noProof/>
        </w:rPr>
        <w:tab/>
        <w:t>13</w:t>
      </w:r>
    </w:p>
    <w:p w14:paraId="5E61A103"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W</w:t>
      </w:r>
    </w:p>
    <w:p w14:paraId="626AE4C0"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Wagga</w:t>
      </w:r>
      <w:r w:rsidRPr="009F3111">
        <w:rPr>
          <w:rFonts w:ascii="Garamond" w:hAnsi="Garamond"/>
          <w:noProof/>
        </w:rPr>
        <w:tab/>
        <w:t>9</w:t>
      </w:r>
    </w:p>
    <w:p w14:paraId="39D692D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Wakefield</w:t>
      </w:r>
      <w:r w:rsidRPr="009F3111">
        <w:rPr>
          <w:rFonts w:ascii="Garamond" w:hAnsi="Garamond"/>
          <w:noProof/>
        </w:rPr>
        <w:tab/>
        <w:t>5, 8</w:t>
      </w:r>
    </w:p>
    <w:p w14:paraId="77CBE39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Warrnambool</w:t>
      </w:r>
      <w:r w:rsidRPr="009F3111">
        <w:rPr>
          <w:rFonts w:ascii="Garamond" w:hAnsi="Garamond"/>
          <w:noProof/>
        </w:rPr>
        <w:tab/>
        <w:t>9</w:t>
      </w:r>
    </w:p>
    <w:p w14:paraId="63E745D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Western Junction</w:t>
      </w:r>
      <w:r w:rsidRPr="009F3111">
        <w:rPr>
          <w:rFonts w:ascii="Garamond" w:hAnsi="Garamond"/>
          <w:noProof/>
        </w:rPr>
        <w:tab/>
        <w:t>10</w:t>
      </w:r>
    </w:p>
    <w:p w14:paraId="3A6F1A1B"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Whitemark</w:t>
      </w:r>
      <w:r w:rsidRPr="009F3111">
        <w:rPr>
          <w:rFonts w:ascii="Garamond" w:hAnsi="Garamond"/>
          <w:noProof/>
        </w:rPr>
        <w:tab/>
        <w:t>9</w:t>
      </w:r>
    </w:p>
    <w:p w14:paraId="53493ED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Williamtown</w:t>
      </w:r>
      <w:r w:rsidRPr="009F3111">
        <w:rPr>
          <w:rFonts w:ascii="Garamond" w:hAnsi="Garamond"/>
          <w:noProof/>
        </w:rPr>
        <w:tab/>
        <w:t>10</w:t>
      </w:r>
    </w:p>
    <w:p w14:paraId="3BFCD7C9"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Winton</w:t>
      </w:r>
      <w:r w:rsidRPr="009F3111">
        <w:rPr>
          <w:rFonts w:ascii="Garamond" w:hAnsi="Garamond"/>
          <w:noProof/>
        </w:rPr>
        <w:tab/>
        <w:t>10</w:t>
      </w:r>
    </w:p>
    <w:p w14:paraId="6DEF0266"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Wyndham</w:t>
      </w:r>
      <w:r w:rsidRPr="009F3111">
        <w:rPr>
          <w:rFonts w:ascii="Garamond" w:hAnsi="Garamond"/>
          <w:noProof/>
        </w:rPr>
        <w:tab/>
        <w:t>9</w:t>
      </w:r>
    </w:p>
    <w:p w14:paraId="053BEEBB" w14:textId="77777777" w:rsidR="009F3111" w:rsidRPr="009F3111" w:rsidRDefault="009F3111">
      <w:pPr>
        <w:pStyle w:val="IndexHeading"/>
        <w:keepNext/>
        <w:tabs>
          <w:tab w:val="right" w:leader="dot" w:pos="3783"/>
        </w:tabs>
        <w:rPr>
          <w:rFonts w:ascii="Garamond" w:eastAsiaTheme="minorEastAsia" w:hAnsi="Garamond" w:cstheme="minorBidi"/>
          <w:b w:val="0"/>
          <w:bCs w:val="0"/>
          <w:noProof/>
          <w:sz w:val="18"/>
          <w:szCs w:val="18"/>
        </w:rPr>
      </w:pPr>
      <w:r w:rsidRPr="009F3111">
        <w:rPr>
          <w:rFonts w:ascii="Garamond" w:hAnsi="Garamond"/>
          <w:b w:val="0"/>
          <w:noProof/>
          <w:sz w:val="18"/>
          <w:szCs w:val="18"/>
        </w:rPr>
        <w:t>Y</w:t>
      </w:r>
    </w:p>
    <w:p w14:paraId="67423028" w14:textId="77777777" w:rsidR="009F3111" w:rsidRPr="009F3111" w:rsidRDefault="009F3111">
      <w:pPr>
        <w:pStyle w:val="Index1"/>
        <w:tabs>
          <w:tab w:val="right" w:leader="dot" w:pos="3783"/>
        </w:tabs>
        <w:rPr>
          <w:rFonts w:ascii="Garamond" w:hAnsi="Garamond"/>
          <w:noProof/>
        </w:rPr>
      </w:pPr>
      <w:r w:rsidRPr="009F3111">
        <w:rPr>
          <w:rFonts w:ascii="Garamond" w:hAnsi="Garamond"/>
          <w:noProof/>
        </w:rPr>
        <w:t>Yanakie</w:t>
      </w:r>
      <w:r w:rsidRPr="009F3111">
        <w:rPr>
          <w:rFonts w:ascii="Garamond" w:hAnsi="Garamond"/>
          <w:noProof/>
        </w:rPr>
        <w:tab/>
        <w:t>9</w:t>
      </w:r>
    </w:p>
    <w:p w14:paraId="3FEC00D4" w14:textId="77777777" w:rsidR="009F3111" w:rsidRPr="009F3111" w:rsidRDefault="009F3111" w:rsidP="00350D57">
      <w:pPr>
        <w:pStyle w:val="Heading1"/>
        <w:rPr>
          <w:rFonts w:ascii="Garamond" w:hAnsi="Garamond"/>
          <w:noProof/>
          <w:sz w:val="18"/>
          <w:szCs w:val="18"/>
        </w:rPr>
        <w:sectPr w:rsidR="009F3111" w:rsidRPr="009F3111" w:rsidSect="009F3111">
          <w:endnotePr>
            <w:numFmt w:val="decimal"/>
          </w:endnotePr>
          <w:type w:val="continuous"/>
          <w:pgSz w:w="11907" w:h="16839" w:code="1"/>
          <w:pgMar w:top="1440" w:right="1800" w:bottom="1440" w:left="1800" w:header="720" w:footer="720" w:gutter="0"/>
          <w:cols w:num="2" w:space="720"/>
        </w:sectPr>
      </w:pPr>
    </w:p>
    <w:p w14:paraId="47D47C5B" w14:textId="34A628A8" w:rsidR="009F3111" w:rsidRDefault="003B2567" w:rsidP="00260AA1">
      <w:pPr>
        <w:pStyle w:val="Heading1"/>
      </w:pPr>
      <w:r w:rsidRPr="009F3111">
        <w:rPr>
          <w:rFonts w:ascii="Garamond" w:hAnsi="Garamond"/>
          <w:sz w:val="18"/>
          <w:szCs w:val="18"/>
        </w:rPr>
        <w:fldChar w:fldCharType="end"/>
      </w:r>
      <w:r w:rsidR="009F3111">
        <w:br w:type="page"/>
      </w:r>
    </w:p>
    <w:p w14:paraId="5566D94D" w14:textId="6985A9EB" w:rsidR="00CD2BDE" w:rsidRDefault="00CD2BDE" w:rsidP="00350D57">
      <w:pPr>
        <w:pStyle w:val="Heading1"/>
      </w:pPr>
      <w:r>
        <w:lastRenderedPageBreak/>
        <w:t>Research Sources</w:t>
      </w:r>
      <w:bookmarkEnd w:id="14"/>
    </w:p>
    <w:sectPr w:rsidR="00CD2BDE" w:rsidSect="009F3111">
      <w:endnotePr>
        <w:numFmt w:val="decimal"/>
      </w:endnotePr>
      <w:type w:val="continuous"/>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36570" w14:textId="77777777" w:rsidR="00921034" w:rsidRDefault="00921034">
      <w:r>
        <w:separator/>
      </w:r>
    </w:p>
  </w:endnote>
  <w:endnote w:type="continuationSeparator" w:id="0">
    <w:p w14:paraId="5FEAA1CC" w14:textId="77777777" w:rsidR="00921034" w:rsidRDefault="00921034">
      <w:r>
        <w:continuationSeparator/>
      </w:r>
    </w:p>
  </w:endnote>
  <w:endnote w:id="1">
    <w:p w14:paraId="375ED620" w14:textId="77777777" w:rsidR="008516BC" w:rsidRPr="007C0DD7" w:rsidRDefault="008516BC">
      <w:pPr>
        <w:pStyle w:val="EndnoteText"/>
      </w:pPr>
      <w:r>
        <w:rPr>
          <w:rStyle w:val="EndnoteReference"/>
        </w:rPr>
        <w:endnoteRef/>
      </w:r>
      <w:r>
        <w:t xml:space="preserve"> Website accessed 1 Feb 2008  </w:t>
      </w:r>
      <w:hyperlink r:id="rId1" w:history="1">
        <w:r w:rsidRPr="0035722B">
          <w:rPr>
            <w:rStyle w:val="Hyperlink"/>
          </w:rPr>
          <w:t>http://en.wikipedia.org/wiki/ANZUS</w:t>
        </w:r>
      </w:hyperlink>
    </w:p>
  </w:endnote>
  <w:endnote w:id="2">
    <w:p w14:paraId="4C495FF1" w14:textId="77777777" w:rsidR="008516BC" w:rsidRPr="00D136E5" w:rsidRDefault="008516BC">
      <w:pPr>
        <w:pStyle w:val="EndnoteText"/>
      </w:pPr>
      <w:r>
        <w:rPr>
          <w:rStyle w:val="EndnoteReference"/>
        </w:rPr>
        <w:endnoteRef/>
      </w:r>
      <w:r>
        <w:t xml:space="preserve"> Website accessed 1 Feb 2008 </w:t>
      </w:r>
      <w:hyperlink r:id="rId2" w:history="1">
        <w:r w:rsidRPr="0035722B">
          <w:rPr>
            <w:rStyle w:val="Hyperlink"/>
          </w:rPr>
          <w:t>http://en.wikipedia.org/wiki/Domino_Theory</w:t>
        </w:r>
      </w:hyperlink>
    </w:p>
  </w:endnote>
  <w:endnote w:id="3">
    <w:p w14:paraId="35F283FB" w14:textId="77777777" w:rsidR="008516BC" w:rsidRDefault="008516BC" w:rsidP="005533D8">
      <w:pPr>
        <w:pStyle w:val="EndnoteText"/>
      </w:pPr>
      <w:r>
        <w:rPr>
          <w:rStyle w:val="EndnoteReference"/>
        </w:rPr>
        <w:endnoteRef/>
      </w:r>
      <w:r>
        <w:t xml:space="preserve"> National Archives of Australia. Title Netherlands East Indies - Oil and Minerals – General, Series Number A1838/1, Item Number 404/4/1/1, Date Range 1945 to 1951, Access Status OPEN, Location Canberra, ACT, Review: (21/2/2000)</w:t>
      </w:r>
    </w:p>
  </w:endnote>
  <w:endnote w:id="4">
    <w:p w14:paraId="25951D3C" w14:textId="2B1A0F99" w:rsidR="008516BC" w:rsidRDefault="008516BC">
      <w:pPr>
        <w:pStyle w:val="EndnoteText"/>
      </w:pPr>
      <w:r>
        <w:rPr>
          <w:rStyle w:val="EndnoteReference"/>
        </w:rPr>
        <w:endnoteRef/>
      </w:r>
      <w:r>
        <w:t xml:space="preserve"> Website accessed 3 November 2019 </w:t>
      </w:r>
      <w:hyperlink r:id="rId3" w:history="1">
        <w:r w:rsidRPr="002102FF">
          <w:rPr>
            <w:rStyle w:val="Hyperlink"/>
          </w:rPr>
          <w:t>https://en.wikipedia.org/wiki/Pertamina</w:t>
        </w:r>
      </w:hyperlink>
      <w:r>
        <w:t xml:space="preserve"> </w:t>
      </w:r>
    </w:p>
  </w:endnote>
  <w:endnote w:id="5">
    <w:p w14:paraId="7B5B33D9" w14:textId="112CC292" w:rsidR="008516BC" w:rsidRDefault="008516BC">
      <w:pPr>
        <w:pStyle w:val="EndnoteText"/>
      </w:pPr>
      <w:r>
        <w:rPr>
          <w:rStyle w:val="EndnoteReference"/>
        </w:rPr>
        <w:endnoteRef/>
      </w:r>
      <w:r>
        <w:t xml:space="preserve"> Website accessed 3 November 2019 </w:t>
      </w:r>
      <w:hyperlink r:id="rId4" w:history="1">
        <w:r w:rsidRPr="002102FF">
          <w:rPr>
            <w:rStyle w:val="Hyperlink"/>
          </w:rPr>
          <w:t>https://legacy.lib.utexas.edu/taro/utcah/03179/cah-03179.html</w:t>
        </w:r>
      </w:hyperlink>
      <w:r>
        <w:t xml:space="preserve"> </w:t>
      </w:r>
    </w:p>
  </w:endnote>
  <w:endnote w:id="6">
    <w:p w14:paraId="33BE0F73" w14:textId="697F43B3" w:rsidR="008516BC" w:rsidRDefault="008516BC" w:rsidP="00EB3308">
      <w:pPr>
        <w:pStyle w:val="EndnoteText"/>
      </w:pPr>
      <w:r>
        <w:rPr>
          <w:rStyle w:val="EndnoteReference"/>
        </w:rPr>
        <w:endnoteRef/>
      </w:r>
      <w:r>
        <w:t xml:space="preserve"> </w:t>
      </w:r>
      <w:r w:rsidRPr="00EB3308">
        <w:t xml:space="preserve">National Archives of Australia - </w:t>
      </w:r>
      <w:r>
        <w:t>Series Number A705/1, Item Number 164/2/2219 PART 1, Date Range 1946 to 1948, Access Status NONE, Location ACT. Shell &amp; Vacuum Contracts 2259 &amp; 2260 Sept 1946. Title Supply of aviation fuel and oil - Policy - Period September 1946-1947 – Contracts 2259-2260 [2.5cm]</w:t>
      </w:r>
    </w:p>
  </w:endnote>
  <w:endnote w:id="7">
    <w:p w14:paraId="1D636B66" w14:textId="77777777" w:rsidR="008516BC" w:rsidRDefault="008516BC" w:rsidP="00471959">
      <w:pPr>
        <w:pStyle w:val="EndnoteText"/>
      </w:pPr>
      <w:r>
        <w:rPr>
          <w:rStyle w:val="EndnoteReference"/>
        </w:rPr>
        <w:endnoteRef/>
      </w:r>
      <w:r>
        <w:t xml:space="preserve"> National Archives of Australia - Series Number A705/8, Item Number 2/1/6592 PART 4, Date Range 1948 to 1959, Access Status OPEN, Location ACT. Title Claims - Aviation fuel and oil - Shell Co. of Australia Ltd [2 cm], Review: (21/2/2000</w:t>
      </w:r>
    </w:p>
  </w:endnote>
  <w:endnote w:id="8">
    <w:p w14:paraId="0A1BD983" w14:textId="77777777" w:rsidR="008516BC" w:rsidRDefault="008516BC" w:rsidP="008742AD">
      <w:pPr>
        <w:pStyle w:val="EndnoteText"/>
      </w:pPr>
      <w:r>
        <w:rPr>
          <w:rStyle w:val="EndnoteReference"/>
        </w:rPr>
        <w:endnoteRef/>
      </w:r>
      <w:r>
        <w:t xml:space="preserve"> </w:t>
      </w:r>
      <w:r w:rsidRPr="000137B9">
        <w:t>Sources Handbook of Fuels, Lubricants and Allied Products for Australian Services June 1953 (revised Feb 1957) Ministry of Defence. (no details on specification only grades)</w:t>
      </w:r>
    </w:p>
  </w:endnote>
  <w:endnote w:id="9">
    <w:p w14:paraId="69742591" w14:textId="77777777" w:rsidR="008516BC" w:rsidRPr="00D93372" w:rsidRDefault="008516BC">
      <w:pPr>
        <w:pStyle w:val="EndnoteText"/>
      </w:pPr>
      <w:r>
        <w:rPr>
          <w:rStyle w:val="EndnoteReference"/>
        </w:rPr>
        <w:endnoteRef/>
      </w:r>
      <w:r>
        <w:t xml:space="preserve"> Website accessed 1 Feb 2008 </w:t>
      </w:r>
      <w:hyperlink r:id="rId5" w:history="1">
        <w:r w:rsidRPr="0035722B">
          <w:rPr>
            <w:rStyle w:val="Hyperlink"/>
          </w:rPr>
          <w:t>http://en.wikipedia.org/wiki/Malayan_Emergency</w:t>
        </w:r>
      </w:hyperlink>
      <w:r>
        <w:t xml:space="preserve"> </w:t>
      </w:r>
    </w:p>
  </w:endnote>
  <w:endnote w:id="10">
    <w:p w14:paraId="27D2279C" w14:textId="77777777" w:rsidR="008516BC" w:rsidRDefault="008516BC" w:rsidP="00EC033F">
      <w:pPr>
        <w:pStyle w:val="EndnoteText"/>
      </w:pPr>
      <w:r>
        <w:rPr>
          <w:rStyle w:val="EndnoteReference"/>
        </w:rPr>
        <w:endnoteRef/>
      </w:r>
      <w:r>
        <w:t xml:space="preserve"> Australian War Memorial ID Number: P00448.009 Summary: Darwin, NT. 1965-05-03. Avro Lancaster B VII aircraft which was originally RAF Serial No. NX611 and later became WU15 of France's Aeronavale operating in the Pacific area. The aircraft was subsequently restored at Bankstown NSW and registered as G-ASXX and flown by Ex- RAAF aircrew from Sydney NSW to Biggin Hill United Kingdom arriving on 1965-05-13. The photograph shows the aircraft refuelling at Darwin on 1965-05-03 during the ferry flight.  Copyright: clear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w:altName w:val="Lucida Sans Unicode"/>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DE2C0" w14:textId="77777777" w:rsidR="008516BC" w:rsidRPr="008D583F" w:rsidRDefault="008516BC">
    <w:pPr>
      <w:pStyle w:val="Footer"/>
      <w:rPr>
        <w:sz w:val="20"/>
      </w:rPr>
    </w:pPr>
    <w:r w:rsidRPr="008D583F">
      <w:rPr>
        <w:rStyle w:val="PageNumber"/>
        <w:sz w:val="20"/>
      </w:rPr>
      <w:fldChar w:fldCharType="begin"/>
    </w:r>
    <w:r w:rsidRPr="008D583F">
      <w:rPr>
        <w:rStyle w:val="PageNumber"/>
        <w:sz w:val="20"/>
      </w:rPr>
      <w:instrText xml:space="preserve"> PAGE </w:instrText>
    </w:r>
    <w:r w:rsidRPr="008D583F">
      <w:rPr>
        <w:rStyle w:val="PageNumber"/>
        <w:sz w:val="20"/>
      </w:rPr>
      <w:fldChar w:fldCharType="separate"/>
    </w:r>
    <w:r w:rsidR="005C405F">
      <w:rPr>
        <w:rStyle w:val="PageNumber"/>
        <w:noProof/>
        <w:sz w:val="20"/>
      </w:rPr>
      <w:t>1</w:t>
    </w:r>
    <w:r w:rsidRPr="008D583F">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0C260" w14:textId="77777777" w:rsidR="008516BC" w:rsidRDefault="008516BC">
    <w:pPr>
      <w:pStyle w:val="Footer"/>
    </w:pPr>
    <w:r>
      <w:rPr>
        <w:rStyle w:val="PageNumber"/>
      </w:rPr>
      <w:fldChar w:fldCharType="begin"/>
    </w:r>
    <w:r>
      <w:rPr>
        <w:rStyle w:val="PageNumber"/>
      </w:rPr>
      <w:instrText xml:space="preserve"> PAGE </w:instrText>
    </w:r>
    <w:r>
      <w:rPr>
        <w:rStyle w:val="PageNumber"/>
      </w:rPr>
      <w:fldChar w:fldCharType="separate"/>
    </w:r>
    <w:r w:rsidR="009F3111">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69F3D" w14:textId="77777777" w:rsidR="008516BC" w:rsidRPr="00906F50" w:rsidRDefault="008516BC">
    <w:pPr>
      <w:pStyle w:val="Footer"/>
      <w:framePr w:wrap="notBeside" w:vAnchor="text" w:hAnchor="margin" w:xAlign="center" w:y="1"/>
      <w:rPr>
        <w:rStyle w:val="PageNumber"/>
        <w:sz w:val="20"/>
      </w:rPr>
    </w:pPr>
    <w:r w:rsidRPr="00906F50">
      <w:rPr>
        <w:rStyle w:val="PageNumber"/>
        <w:sz w:val="20"/>
      </w:rPr>
      <w:fldChar w:fldCharType="begin"/>
    </w:r>
    <w:r w:rsidRPr="00906F50">
      <w:rPr>
        <w:rStyle w:val="PageNumber"/>
        <w:sz w:val="20"/>
      </w:rPr>
      <w:instrText xml:space="preserve">PAGE  </w:instrText>
    </w:r>
    <w:r w:rsidRPr="00906F50">
      <w:rPr>
        <w:rStyle w:val="PageNumber"/>
        <w:sz w:val="20"/>
      </w:rPr>
      <w:fldChar w:fldCharType="separate"/>
    </w:r>
    <w:r w:rsidR="00260AA1">
      <w:rPr>
        <w:rStyle w:val="PageNumber"/>
        <w:noProof/>
        <w:sz w:val="20"/>
      </w:rPr>
      <w:t>14</w:t>
    </w:r>
    <w:r w:rsidRPr="00906F50">
      <w:rPr>
        <w:rStyle w:val="PageNumber"/>
        <w:sz w:val="20"/>
      </w:rPr>
      <w:fldChar w:fldCharType="end"/>
    </w:r>
  </w:p>
  <w:p w14:paraId="6757BB9A" w14:textId="77777777" w:rsidR="008516BC" w:rsidRDefault="00851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AF58D" w14:textId="77777777" w:rsidR="00921034" w:rsidRDefault="00921034">
      <w:r>
        <w:separator/>
      </w:r>
    </w:p>
  </w:footnote>
  <w:footnote w:type="continuationSeparator" w:id="0">
    <w:p w14:paraId="35DC1978" w14:textId="77777777" w:rsidR="00921034" w:rsidRDefault="00921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05F61" w14:textId="77777777" w:rsidR="008516BC" w:rsidRDefault="008516BC">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1474A" w14:textId="77777777" w:rsidR="008516BC" w:rsidRDefault="008516BC">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A4DBF" w14:textId="77777777" w:rsidR="008516BC" w:rsidRDefault="008516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E1E19B0"/>
    <w:lvl w:ilvl="0">
      <w:numFmt w:val="bullet"/>
      <w:lvlText w:val="*"/>
      <w:lvlJc w:val="left"/>
    </w:lvl>
  </w:abstractNum>
  <w:abstractNum w:abstractNumId="1" w15:restartNumberingAfterBreak="0">
    <w:nsid w:val="022E4FF3"/>
    <w:multiLevelType w:val="singleLevel"/>
    <w:tmpl w:val="B658F86C"/>
    <w:lvl w:ilvl="0">
      <w:start w:val="1"/>
      <w:numFmt w:val="lowerRoman"/>
      <w:lvlText w:val="(%1) "/>
      <w:legacy w:legacy="1" w:legacySpace="0" w:legacyIndent="283"/>
      <w:lvlJc w:val="left"/>
      <w:pPr>
        <w:ind w:left="1440" w:hanging="283"/>
      </w:pPr>
      <w:rPr>
        <w:rFonts w:ascii="Lucida Sans" w:hAnsi="Lucida Sans" w:hint="default"/>
        <w:b w:val="0"/>
        <w:i w:val="0"/>
        <w:sz w:val="22"/>
        <w:u w:val="none"/>
      </w:rPr>
    </w:lvl>
  </w:abstractNum>
  <w:abstractNum w:abstractNumId="2" w15:restartNumberingAfterBreak="0">
    <w:nsid w:val="064D6676"/>
    <w:multiLevelType w:val="hybridMultilevel"/>
    <w:tmpl w:val="0242ED78"/>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74103A"/>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4" w15:restartNumberingAfterBreak="0">
    <w:nsid w:val="077A0047"/>
    <w:multiLevelType w:val="hybridMultilevel"/>
    <w:tmpl w:val="0BC01AD8"/>
    <w:lvl w:ilvl="0" w:tplc="422E2BC8">
      <w:start w:val="1945"/>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9DE3B4D"/>
    <w:multiLevelType w:val="singleLevel"/>
    <w:tmpl w:val="E3A4B988"/>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6" w15:restartNumberingAfterBreak="0">
    <w:nsid w:val="0A201E0C"/>
    <w:multiLevelType w:val="hybridMultilevel"/>
    <w:tmpl w:val="CD08205E"/>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475EAA"/>
    <w:multiLevelType w:val="singleLevel"/>
    <w:tmpl w:val="D1BEDE82"/>
    <w:lvl w:ilvl="0">
      <w:start w:val="7"/>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8" w15:restartNumberingAfterBreak="0">
    <w:nsid w:val="1ABA0806"/>
    <w:multiLevelType w:val="singleLevel"/>
    <w:tmpl w:val="FAB23924"/>
    <w:lvl w:ilvl="0">
      <w:start w:val="1"/>
      <w:numFmt w:val="decimal"/>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9" w15:restartNumberingAfterBreak="0">
    <w:nsid w:val="1BFD7644"/>
    <w:multiLevelType w:val="hybridMultilevel"/>
    <w:tmpl w:val="589CCF84"/>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C5767D"/>
    <w:multiLevelType w:val="singleLevel"/>
    <w:tmpl w:val="C4521594"/>
    <w:lvl w:ilvl="0">
      <w:start w:val="6"/>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1" w15:restartNumberingAfterBreak="0">
    <w:nsid w:val="1FF648D0"/>
    <w:multiLevelType w:val="singleLevel"/>
    <w:tmpl w:val="193A3B78"/>
    <w:lvl w:ilvl="0">
      <w:start w:val="9"/>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2" w15:restartNumberingAfterBreak="0">
    <w:nsid w:val="20E22A4A"/>
    <w:multiLevelType w:val="singleLevel"/>
    <w:tmpl w:val="1D8CCF28"/>
    <w:lvl w:ilvl="0">
      <w:start w:val="12"/>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3" w15:restartNumberingAfterBreak="0">
    <w:nsid w:val="23E4143D"/>
    <w:multiLevelType w:val="hybridMultilevel"/>
    <w:tmpl w:val="E4BED8BE"/>
    <w:lvl w:ilvl="0" w:tplc="03A05E54">
      <w:start w:val="3"/>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851298"/>
    <w:multiLevelType w:val="hybridMultilevel"/>
    <w:tmpl w:val="EC285D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853B3E"/>
    <w:multiLevelType w:val="hybridMultilevel"/>
    <w:tmpl w:val="FA9237AC"/>
    <w:lvl w:ilvl="0" w:tplc="2CFE6C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A253B4"/>
    <w:multiLevelType w:val="hybridMultilevel"/>
    <w:tmpl w:val="616CCF2C"/>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334F64"/>
    <w:multiLevelType w:val="hybridMultilevel"/>
    <w:tmpl w:val="E2906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AE9091E"/>
    <w:multiLevelType w:val="hybridMultilevel"/>
    <w:tmpl w:val="7FBA7E44"/>
    <w:lvl w:ilvl="0" w:tplc="894A70B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0" w15:restartNumberingAfterBreak="0">
    <w:nsid w:val="4D47661F"/>
    <w:multiLevelType w:val="hybridMultilevel"/>
    <w:tmpl w:val="0C045130"/>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F6F2292"/>
    <w:multiLevelType w:val="singleLevel"/>
    <w:tmpl w:val="E3A4B988"/>
    <w:lvl w:ilvl="0">
      <w:start w:val="2"/>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22" w15:restartNumberingAfterBreak="0">
    <w:nsid w:val="543C4368"/>
    <w:multiLevelType w:val="singleLevel"/>
    <w:tmpl w:val="4FFCFA3E"/>
    <w:lvl w:ilvl="0">
      <w:start w:val="1"/>
      <w:numFmt w:val="decimal"/>
      <w:lvlText w:val="%1."/>
      <w:legacy w:legacy="1" w:legacySpace="0" w:legacyIndent="283"/>
      <w:lvlJc w:val="left"/>
      <w:pPr>
        <w:ind w:left="283" w:hanging="283"/>
      </w:pPr>
    </w:lvl>
  </w:abstractNum>
  <w:abstractNum w:abstractNumId="23" w15:restartNumberingAfterBreak="0">
    <w:nsid w:val="57687281"/>
    <w:multiLevelType w:val="hybridMultilevel"/>
    <w:tmpl w:val="9F643E86"/>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82664D7"/>
    <w:multiLevelType w:val="hybridMultilevel"/>
    <w:tmpl w:val="F8AC60EC"/>
    <w:lvl w:ilvl="0" w:tplc="03A05E54">
      <w:start w:val="3"/>
      <w:numFmt w:val="lowerLetter"/>
      <w:lvlText w:val="(%1)"/>
      <w:lvlJc w:val="left"/>
      <w:pPr>
        <w:tabs>
          <w:tab w:val="num" w:pos="1080"/>
        </w:tabs>
        <w:ind w:left="1080" w:hanging="720"/>
      </w:pPr>
      <w:rPr>
        <w:rFonts w:hint="default"/>
      </w:rPr>
    </w:lvl>
    <w:lvl w:ilvl="1" w:tplc="7A0EFBC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A8B53B4"/>
    <w:multiLevelType w:val="singleLevel"/>
    <w:tmpl w:val="D8C480D6"/>
    <w:lvl w:ilvl="0">
      <w:start w:val="1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26" w15:restartNumberingAfterBreak="0">
    <w:nsid w:val="5A96776C"/>
    <w:multiLevelType w:val="hybridMultilevel"/>
    <w:tmpl w:val="95F0843A"/>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EB51654"/>
    <w:multiLevelType w:val="singleLevel"/>
    <w:tmpl w:val="8580E860"/>
    <w:lvl w:ilvl="0">
      <w:start w:val="5"/>
      <w:numFmt w:val="decimal"/>
      <w:lvlText w:val="%1. "/>
      <w:legacy w:legacy="1" w:legacySpace="0" w:legacyIndent="283"/>
      <w:lvlJc w:val="left"/>
      <w:pPr>
        <w:ind w:left="283" w:hanging="283"/>
      </w:pPr>
      <w:rPr>
        <w:rFonts w:ascii="Lucida Sans" w:hAnsi="Lucida Sans" w:hint="default"/>
        <w:b w:val="0"/>
        <w:i w:val="0"/>
        <w:sz w:val="20"/>
        <w:u w:val="none"/>
      </w:rPr>
    </w:lvl>
  </w:abstractNum>
  <w:abstractNum w:abstractNumId="28"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9" w15:restartNumberingAfterBreak="0">
    <w:nsid w:val="5FA04BC3"/>
    <w:multiLevelType w:val="singleLevel"/>
    <w:tmpl w:val="73CCF7D2"/>
    <w:lvl w:ilvl="0">
      <w:start w:val="4"/>
      <w:numFmt w:val="decimal"/>
      <w:lvlText w:val="%1. "/>
      <w:legacy w:legacy="1" w:legacySpace="0" w:legacyIndent="283"/>
      <w:lvlJc w:val="left"/>
      <w:pPr>
        <w:ind w:left="283" w:hanging="283"/>
      </w:pPr>
      <w:rPr>
        <w:rFonts w:ascii="Lucida Sans" w:hAnsi="Lucida Sans" w:hint="default"/>
        <w:b w:val="0"/>
        <w:i w:val="0"/>
        <w:sz w:val="20"/>
        <w:u w:val="none"/>
      </w:rPr>
    </w:lvl>
  </w:abstractNum>
  <w:abstractNum w:abstractNumId="30" w15:restartNumberingAfterBreak="0">
    <w:nsid w:val="64FA0611"/>
    <w:multiLevelType w:val="hybridMultilevel"/>
    <w:tmpl w:val="DE82E0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A32484D"/>
    <w:multiLevelType w:val="singleLevel"/>
    <w:tmpl w:val="ED28D81E"/>
    <w:lvl w:ilvl="0">
      <w:start w:val="1"/>
      <w:numFmt w:val="decimal"/>
      <w:lvlText w:val="%1."/>
      <w:legacy w:legacy="1" w:legacySpace="0" w:legacyIndent="283"/>
      <w:lvlJc w:val="left"/>
      <w:pPr>
        <w:ind w:left="720" w:hanging="283"/>
      </w:pPr>
    </w:lvl>
  </w:abstractNum>
  <w:abstractNum w:abstractNumId="32" w15:restartNumberingAfterBreak="0">
    <w:nsid w:val="6AA767DE"/>
    <w:multiLevelType w:val="hybridMultilevel"/>
    <w:tmpl w:val="98CAED0A"/>
    <w:lvl w:ilvl="0" w:tplc="03A05E54">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2276C3"/>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34" w15:restartNumberingAfterBreak="0">
    <w:nsid w:val="749B3BE7"/>
    <w:multiLevelType w:val="hybridMultilevel"/>
    <w:tmpl w:val="65FC0906"/>
    <w:lvl w:ilvl="0" w:tplc="615A28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A81787"/>
    <w:multiLevelType w:val="hybridMultilevel"/>
    <w:tmpl w:val="1ECCF312"/>
    <w:lvl w:ilvl="0" w:tplc="7346BF1E">
      <w:start w:val="1"/>
      <w:numFmt w:val="decimal"/>
      <w:lvlText w:val="%1."/>
      <w:lvlJc w:val="left"/>
      <w:pPr>
        <w:tabs>
          <w:tab w:val="num" w:pos="720"/>
        </w:tabs>
        <w:ind w:left="720" w:hanging="360"/>
      </w:pPr>
      <w:rPr>
        <w:rFonts w:hint="default"/>
      </w:rPr>
    </w:lvl>
    <w:lvl w:ilvl="1" w:tplc="B1CC6C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33059A"/>
    <w:multiLevelType w:val="singleLevel"/>
    <w:tmpl w:val="4FFCFA3E"/>
    <w:lvl w:ilvl="0">
      <w:start w:val="1"/>
      <w:numFmt w:val="decimal"/>
      <w:lvlText w:val="%1."/>
      <w:legacy w:legacy="1" w:legacySpace="0" w:legacyIndent="283"/>
      <w:lvlJc w:val="left"/>
      <w:pPr>
        <w:ind w:left="283" w:hanging="283"/>
      </w:pPr>
    </w:lvl>
  </w:abstractNum>
  <w:abstractNum w:abstractNumId="37" w15:restartNumberingAfterBreak="0">
    <w:nsid w:val="7CAD52BE"/>
    <w:multiLevelType w:val="hybridMultilevel"/>
    <w:tmpl w:val="13AE40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D381B68"/>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39" w15:restartNumberingAfterBreak="0">
    <w:nsid w:val="7E960250"/>
    <w:multiLevelType w:val="singleLevel"/>
    <w:tmpl w:val="B7F6F180"/>
    <w:lvl w:ilvl="0">
      <w:start w:val="3"/>
      <w:numFmt w:val="decimal"/>
      <w:lvlText w:val="%1. "/>
      <w:legacy w:legacy="1" w:legacySpace="0" w:legacyIndent="283"/>
      <w:lvlJc w:val="left"/>
      <w:pPr>
        <w:ind w:left="283" w:hanging="283"/>
      </w:pPr>
      <w:rPr>
        <w:rFonts w:ascii="Lucida Sans" w:hAnsi="Lucida Sans" w:hint="default"/>
        <w:b w:val="0"/>
        <w:i w:val="0"/>
        <w:sz w:val="22"/>
        <w:u w:val="none"/>
      </w:rPr>
    </w:lvl>
  </w:abstractNum>
  <w:num w:numId="1">
    <w:abstractNumId w:val="28"/>
  </w:num>
  <w:num w:numId="2">
    <w:abstractNumId w:val="19"/>
  </w:num>
  <w:num w:numId="3">
    <w:abstractNumId w:val="4"/>
  </w:num>
  <w:num w:numId="4">
    <w:abstractNumId w:val="13"/>
  </w:num>
  <w:num w:numId="5">
    <w:abstractNumId w:val="24"/>
  </w:num>
  <w:num w:numId="6">
    <w:abstractNumId w:val="32"/>
  </w:num>
  <w:num w:numId="7">
    <w:abstractNumId w:val="37"/>
  </w:num>
  <w:num w:numId="8">
    <w:abstractNumId w:val="15"/>
  </w:num>
  <w:num w:numId="9">
    <w:abstractNumId w:val="30"/>
  </w:num>
  <w:num w:numId="10">
    <w:abstractNumId w:val="23"/>
  </w:num>
  <w:num w:numId="11">
    <w:abstractNumId w:val="35"/>
  </w:num>
  <w:num w:numId="12">
    <w:abstractNumId w:val="16"/>
  </w:num>
  <w:num w:numId="13">
    <w:abstractNumId w:val="9"/>
  </w:num>
  <w:num w:numId="14">
    <w:abstractNumId w:val="18"/>
  </w:num>
  <w:num w:numId="15">
    <w:abstractNumId w:val="17"/>
  </w:num>
  <w:num w:numId="16">
    <w:abstractNumId w:val="14"/>
  </w:num>
  <w:num w:numId="17">
    <w:abstractNumId w:val="26"/>
  </w:num>
  <w:num w:numId="18">
    <w:abstractNumId w:val="6"/>
  </w:num>
  <w:num w:numId="19">
    <w:abstractNumId w:val="2"/>
  </w:num>
  <w:num w:numId="20">
    <w:abstractNumId w:val="20"/>
  </w:num>
  <w:num w:numId="21">
    <w:abstractNumId w:val="34"/>
  </w:num>
  <w:num w:numId="22">
    <w:abstractNumId w:val="36"/>
  </w:num>
  <w:num w:numId="2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4">
    <w:abstractNumId w:val="29"/>
  </w:num>
  <w:num w:numId="25">
    <w:abstractNumId w:val="27"/>
  </w:num>
  <w:num w:numId="26">
    <w:abstractNumId w:val="10"/>
  </w:num>
  <w:num w:numId="27">
    <w:abstractNumId w:val="7"/>
  </w:num>
  <w:num w:numId="28">
    <w:abstractNumId w:val="22"/>
  </w:num>
  <w:num w:numId="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8"/>
  </w:num>
  <w:num w:numId="31">
    <w:abstractNumId w:val="31"/>
  </w:num>
  <w:num w:numId="32">
    <w:abstractNumId w:val="21"/>
  </w:num>
  <w:num w:numId="33">
    <w:abstractNumId w:val="21"/>
    <w:lvlOverride w:ilvl="0">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lvlOverride>
  </w:num>
  <w:num w:numId="34">
    <w:abstractNumId w:val="5"/>
  </w:num>
  <w:num w:numId="35">
    <w:abstractNumId w:val="39"/>
  </w:num>
  <w:num w:numId="36">
    <w:abstractNumId w:val="39"/>
    <w:lvlOverride w:ilvl="0">
      <w:lvl w:ilvl="0">
        <w:start w:val="1"/>
        <w:numFmt w:val="decimal"/>
        <w:lvlText w:val="%1. "/>
        <w:legacy w:legacy="1" w:legacySpace="0" w:legacyIndent="283"/>
        <w:lvlJc w:val="left"/>
        <w:pPr>
          <w:ind w:left="283" w:hanging="283"/>
        </w:pPr>
        <w:rPr>
          <w:rFonts w:ascii="Lucida Sans" w:hAnsi="Lucida Sans" w:hint="default"/>
          <w:b w:val="0"/>
          <w:i w:val="0"/>
          <w:sz w:val="22"/>
          <w:u w:val="none"/>
        </w:rPr>
      </w:lvl>
    </w:lvlOverride>
  </w:num>
  <w:num w:numId="37">
    <w:abstractNumId w:val="11"/>
  </w:num>
  <w:num w:numId="38">
    <w:abstractNumId w:val="38"/>
  </w:num>
  <w:num w:numId="39">
    <w:abstractNumId w:val="3"/>
  </w:num>
  <w:num w:numId="40">
    <w:abstractNumId w:val="33"/>
  </w:num>
  <w:num w:numId="41">
    <w:abstractNumId w:val="1"/>
  </w:num>
  <w:num w:numId="42">
    <w:abstractNumId w:val="12"/>
  </w:num>
  <w:num w:numId="43">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2T9E3kNhaIzyfS6IeZX9j83JySzRwPawigISzGpOfUGzEj3dEn9RkwUFmyPZrZdKbkTG+xz5nRvRky6+5w8dw==" w:salt="TdRwxu1adGzKnkyNc1GJ4g=="/>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394"/>
    <w:rsid w:val="00003DDF"/>
    <w:rsid w:val="00007780"/>
    <w:rsid w:val="000137B9"/>
    <w:rsid w:val="00020129"/>
    <w:rsid w:val="000427E5"/>
    <w:rsid w:val="00047051"/>
    <w:rsid w:val="00055247"/>
    <w:rsid w:val="00060B22"/>
    <w:rsid w:val="00060C77"/>
    <w:rsid w:val="00065AA0"/>
    <w:rsid w:val="0006730F"/>
    <w:rsid w:val="00073512"/>
    <w:rsid w:val="00080194"/>
    <w:rsid w:val="00092963"/>
    <w:rsid w:val="00096C1E"/>
    <w:rsid w:val="000B55D2"/>
    <w:rsid w:val="000B58AC"/>
    <w:rsid w:val="000C0A71"/>
    <w:rsid w:val="000C18C5"/>
    <w:rsid w:val="000D4E09"/>
    <w:rsid w:val="000E2288"/>
    <w:rsid w:val="000E78B7"/>
    <w:rsid w:val="000F47D3"/>
    <w:rsid w:val="001132CE"/>
    <w:rsid w:val="00135F2F"/>
    <w:rsid w:val="00144600"/>
    <w:rsid w:val="00147AF1"/>
    <w:rsid w:val="00160C42"/>
    <w:rsid w:val="00176937"/>
    <w:rsid w:val="00177A92"/>
    <w:rsid w:val="00190D5E"/>
    <w:rsid w:val="0019303D"/>
    <w:rsid w:val="00193642"/>
    <w:rsid w:val="00195F11"/>
    <w:rsid w:val="001D0E92"/>
    <w:rsid w:val="001E2933"/>
    <w:rsid w:val="001F2BA8"/>
    <w:rsid w:val="001F650A"/>
    <w:rsid w:val="001F683D"/>
    <w:rsid w:val="0020655D"/>
    <w:rsid w:val="0021164A"/>
    <w:rsid w:val="0022105E"/>
    <w:rsid w:val="0022402F"/>
    <w:rsid w:val="00247855"/>
    <w:rsid w:val="002578CF"/>
    <w:rsid w:val="00260AA1"/>
    <w:rsid w:val="002615FF"/>
    <w:rsid w:val="002635AE"/>
    <w:rsid w:val="0026664C"/>
    <w:rsid w:val="002759F1"/>
    <w:rsid w:val="0027640A"/>
    <w:rsid w:val="002775AE"/>
    <w:rsid w:val="002A0379"/>
    <w:rsid w:val="002A2884"/>
    <w:rsid w:val="002B7271"/>
    <w:rsid w:val="002D574A"/>
    <w:rsid w:val="002D6A43"/>
    <w:rsid w:val="002E0277"/>
    <w:rsid w:val="002F35B1"/>
    <w:rsid w:val="002F4121"/>
    <w:rsid w:val="00306D1C"/>
    <w:rsid w:val="00312865"/>
    <w:rsid w:val="00313055"/>
    <w:rsid w:val="00316657"/>
    <w:rsid w:val="00320CBA"/>
    <w:rsid w:val="00322EED"/>
    <w:rsid w:val="00340ED1"/>
    <w:rsid w:val="00342808"/>
    <w:rsid w:val="00350D57"/>
    <w:rsid w:val="00365F86"/>
    <w:rsid w:val="00376EDE"/>
    <w:rsid w:val="003863F3"/>
    <w:rsid w:val="003A19F7"/>
    <w:rsid w:val="003A3BF3"/>
    <w:rsid w:val="003B2567"/>
    <w:rsid w:val="003C1CBE"/>
    <w:rsid w:val="003E4FD5"/>
    <w:rsid w:val="00400039"/>
    <w:rsid w:val="00402C97"/>
    <w:rsid w:val="00404D7A"/>
    <w:rsid w:val="00405554"/>
    <w:rsid w:val="0040588C"/>
    <w:rsid w:val="00407501"/>
    <w:rsid w:val="0041013F"/>
    <w:rsid w:val="00415394"/>
    <w:rsid w:val="004354D9"/>
    <w:rsid w:val="00440F04"/>
    <w:rsid w:val="0046793B"/>
    <w:rsid w:val="0047148C"/>
    <w:rsid w:val="00471959"/>
    <w:rsid w:val="004731F2"/>
    <w:rsid w:val="00483D44"/>
    <w:rsid w:val="00486302"/>
    <w:rsid w:val="0048631D"/>
    <w:rsid w:val="004A299B"/>
    <w:rsid w:val="004A3394"/>
    <w:rsid w:val="004B5E6C"/>
    <w:rsid w:val="004C0411"/>
    <w:rsid w:val="004C0D78"/>
    <w:rsid w:val="004C1637"/>
    <w:rsid w:val="004C1A46"/>
    <w:rsid w:val="004D2713"/>
    <w:rsid w:val="004D4458"/>
    <w:rsid w:val="004F000E"/>
    <w:rsid w:val="005004A7"/>
    <w:rsid w:val="00501708"/>
    <w:rsid w:val="00533648"/>
    <w:rsid w:val="00540C2D"/>
    <w:rsid w:val="005533D8"/>
    <w:rsid w:val="00562871"/>
    <w:rsid w:val="00563D10"/>
    <w:rsid w:val="00567D86"/>
    <w:rsid w:val="00576A19"/>
    <w:rsid w:val="00596F08"/>
    <w:rsid w:val="005971B6"/>
    <w:rsid w:val="0059784E"/>
    <w:rsid w:val="005B00A4"/>
    <w:rsid w:val="005C3DE1"/>
    <w:rsid w:val="005C405F"/>
    <w:rsid w:val="005F0B15"/>
    <w:rsid w:val="005F4AF3"/>
    <w:rsid w:val="006002F8"/>
    <w:rsid w:val="006045DA"/>
    <w:rsid w:val="006060B5"/>
    <w:rsid w:val="00606F33"/>
    <w:rsid w:val="00611B0C"/>
    <w:rsid w:val="00613D86"/>
    <w:rsid w:val="00630A83"/>
    <w:rsid w:val="00640D5F"/>
    <w:rsid w:val="006569FD"/>
    <w:rsid w:val="006647E7"/>
    <w:rsid w:val="00666D8A"/>
    <w:rsid w:val="00675090"/>
    <w:rsid w:val="00681BA3"/>
    <w:rsid w:val="00694608"/>
    <w:rsid w:val="006A6132"/>
    <w:rsid w:val="006A6B1F"/>
    <w:rsid w:val="006B11B5"/>
    <w:rsid w:val="006B2A0C"/>
    <w:rsid w:val="006B4FAE"/>
    <w:rsid w:val="006C2253"/>
    <w:rsid w:val="006C2FA4"/>
    <w:rsid w:val="006E36B2"/>
    <w:rsid w:val="006F7D96"/>
    <w:rsid w:val="007368C6"/>
    <w:rsid w:val="0074328B"/>
    <w:rsid w:val="00752BD2"/>
    <w:rsid w:val="00755F33"/>
    <w:rsid w:val="0075730E"/>
    <w:rsid w:val="00764292"/>
    <w:rsid w:val="00771091"/>
    <w:rsid w:val="00773DE0"/>
    <w:rsid w:val="007860A7"/>
    <w:rsid w:val="00787520"/>
    <w:rsid w:val="007927C7"/>
    <w:rsid w:val="00792BF2"/>
    <w:rsid w:val="007C0DD7"/>
    <w:rsid w:val="007C278A"/>
    <w:rsid w:val="007C577E"/>
    <w:rsid w:val="007D5A93"/>
    <w:rsid w:val="007D7228"/>
    <w:rsid w:val="007E1A65"/>
    <w:rsid w:val="007E4E5D"/>
    <w:rsid w:val="007F0546"/>
    <w:rsid w:val="007F4477"/>
    <w:rsid w:val="00802C53"/>
    <w:rsid w:val="0080460F"/>
    <w:rsid w:val="00816851"/>
    <w:rsid w:val="00824DAF"/>
    <w:rsid w:val="00825755"/>
    <w:rsid w:val="00827A36"/>
    <w:rsid w:val="00835F91"/>
    <w:rsid w:val="008439C1"/>
    <w:rsid w:val="008478AC"/>
    <w:rsid w:val="008516BC"/>
    <w:rsid w:val="008549D4"/>
    <w:rsid w:val="008615D1"/>
    <w:rsid w:val="00863B03"/>
    <w:rsid w:val="008730C3"/>
    <w:rsid w:val="008742AD"/>
    <w:rsid w:val="00882DFB"/>
    <w:rsid w:val="008838D1"/>
    <w:rsid w:val="008A1517"/>
    <w:rsid w:val="008B424A"/>
    <w:rsid w:val="008C7C0C"/>
    <w:rsid w:val="008D37A5"/>
    <w:rsid w:val="008D583F"/>
    <w:rsid w:val="008E4913"/>
    <w:rsid w:val="0090441D"/>
    <w:rsid w:val="00906E05"/>
    <w:rsid w:val="00906F50"/>
    <w:rsid w:val="00914693"/>
    <w:rsid w:val="0092081B"/>
    <w:rsid w:val="00921034"/>
    <w:rsid w:val="00926762"/>
    <w:rsid w:val="00927806"/>
    <w:rsid w:val="009340CD"/>
    <w:rsid w:val="00936312"/>
    <w:rsid w:val="00943111"/>
    <w:rsid w:val="009456A7"/>
    <w:rsid w:val="0096704A"/>
    <w:rsid w:val="00983663"/>
    <w:rsid w:val="00987122"/>
    <w:rsid w:val="00990155"/>
    <w:rsid w:val="009A4A3A"/>
    <w:rsid w:val="009B3E03"/>
    <w:rsid w:val="009B6842"/>
    <w:rsid w:val="009B68E4"/>
    <w:rsid w:val="009B6EF5"/>
    <w:rsid w:val="009C07EF"/>
    <w:rsid w:val="009F3111"/>
    <w:rsid w:val="009F7419"/>
    <w:rsid w:val="00A01A43"/>
    <w:rsid w:val="00A10A31"/>
    <w:rsid w:val="00A16514"/>
    <w:rsid w:val="00A25256"/>
    <w:rsid w:val="00A51095"/>
    <w:rsid w:val="00A529BE"/>
    <w:rsid w:val="00A76E8D"/>
    <w:rsid w:val="00A8439B"/>
    <w:rsid w:val="00A843CB"/>
    <w:rsid w:val="00A91578"/>
    <w:rsid w:val="00AC4978"/>
    <w:rsid w:val="00AC4E0A"/>
    <w:rsid w:val="00B03340"/>
    <w:rsid w:val="00B04961"/>
    <w:rsid w:val="00B06A75"/>
    <w:rsid w:val="00B2431F"/>
    <w:rsid w:val="00B25E23"/>
    <w:rsid w:val="00B34349"/>
    <w:rsid w:val="00B36B1C"/>
    <w:rsid w:val="00B42353"/>
    <w:rsid w:val="00B42983"/>
    <w:rsid w:val="00B47B74"/>
    <w:rsid w:val="00B947D1"/>
    <w:rsid w:val="00B950D8"/>
    <w:rsid w:val="00B95FFF"/>
    <w:rsid w:val="00BA2606"/>
    <w:rsid w:val="00BA3425"/>
    <w:rsid w:val="00BA6360"/>
    <w:rsid w:val="00BB0FE6"/>
    <w:rsid w:val="00BB1126"/>
    <w:rsid w:val="00BC1151"/>
    <w:rsid w:val="00BC16E4"/>
    <w:rsid w:val="00BC1ABB"/>
    <w:rsid w:val="00BE0566"/>
    <w:rsid w:val="00BF2DF2"/>
    <w:rsid w:val="00BF6D40"/>
    <w:rsid w:val="00C155C5"/>
    <w:rsid w:val="00C2012E"/>
    <w:rsid w:val="00C226E5"/>
    <w:rsid w:val="00C32955"/>
    <w:rsid w:val="00C410BF"/>
    <w:rsid w:val="00C42D28"/>
    <w:rsid w:val="00C50BF2"/>
    <w:rsid w:val="00C5262C"/>
    <w:rsid w:val="00C616AE"/>
    <w:rsid w:val="00C73935"/>
    <w:rsid w:val="00C8218F"/>
    <w:rsid w:val="00C96083"/>
    <w:rsid w:val="00C97231"/>
    <w:rsid w:val="00CA21DF"/>
    <w:rsid w:val="00CA394B"/>
    <w:rsid w:val="00CB3C07"/>
    <w:rsid w:val="00CC458E"/>
    <w:rsid w:val="00CD23F5"/>
    <w:rsid w:val="00CD2BDE"/>
    <w:rsid w:val="00CF1B0D"/>
    <w:rsid w:val="00CF485A"/>
    <w:rsid w:val="00D113BB"/>
    <w:rsid w:val="00D1305F"/>
    <w:rsid w:val="00D136E5"/>
    <w:rsid w:val="00D15777"/>
    <w:rsid w:val="00D20886"/>
    <w:rsid w:val="00D53CC0"/>
    <w:rsid w:val="00D54D4A"/>
    <w:rsid w:val="00D61A37"/>
    <w:rsid w:val="00D80180"/>
    <w:rsid w:val="00D93372"/>
    <w:rsid w:val="00D938FD"/>
    <w:rsid w:val="00D946C1"/>
    <w:rsid w:val="00DC3395"/>
    <w:rsid w:val="00DC64FB"/>
    <w:rsid w:val="00DD39BA"/>
    <w:rsid w:val="00DD49A0"/>
    <w:rsid w:val="00DD6E52"/>
    <w:rsid w:val="00DD7EF1"/>
    <w:rsid w:val="00DF545B"/>
    <w:rsid w:val="00E02928"/>
    <w:rsid w:val="00E05552"/>
    <w:rsid w:val="00E05D1D"/>
    <w:rsid w:val="00E12AFC"/>
    <w:rsid w:val="00E13F50"/>
    <w:rsid w:val="00E25641"/>
    <w:rsid w:val="00E50CCA"/>
    <w:rsid w:val="00E64216"/>
    <w:rsid w:val="00E66639"/>
    <w:rsid w:val="00E70B98"/>
    <w:rsid w:val="00E739CB"/>
    <w:rsid w:val="00E876BB"/>
    <w:rsid w:val="00EA2824"/>
    <w:rsid w:val="00EA3BC0"/>
    <w:rsid w:val="00EA684E"/>
    <w:rsid w:val="00EB0D97"/>
    <w:rsid w:val="00EB3308"/>
    <w:rsid w:val="00EC033F"/>
    <w:rsid w:val="00EC37E8"/>
    <w:rsid w:val="00EC662C"/>
    <w:rsid w:val="00EC7138"/>
    <w:rsid w:val="00ED3892"/>
    <w:rsid w:val="00EE1EF3"/>
    <w:rsid w:val="00EF73D9"/>
    <w:rsid w:val="00F012C5"/>
    <w:rsid w:val="00F11709"/>
    <w:rsid w:val="00F17678"/>
    <w:rsid w:val="00F35FB6"/>
    <w:rsid w:val="00F412AF"/>
    <w:rsid w:val="00F50824"/>
    <w:rsid w:val="00F61C8D"/>
    <w:rsid w:val="00F74B44"/>
    <w:rsid w:val="00F864F2"/>
    <w:rsid w:val="00FA0F91"/>
    <w:rsid w:val="00FB3C2F"/>
    <w:rsid w:val="00FB3E21"/>
    <w:rsid w:val="00FC53AD"/>
    <w:rsid w:val="00FC7C3E"/>
    <w:rsid w:val="00FD440B"/>
    <w:rsid w:val="00FD63D2"/>
    <w:rsid w:val="00FD7383"/>
    <w:rsid w:val="00FE30DE"/>
    <w:rsid w:val="00FE3356"/>
    <w:rsid w:val="00FE69B7"/>
    <w:rsid w:val="00FF084E"/>
    <w:rsid w:val="00FF1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050370"/>
  <w15:docId w15:val="{527F707F-B496-4F48-A4D8-C463815D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D57"/>
    <w:rPr>
      <w:rFonts w:ascii="Garamond" w:hAnsi="Garamond"/>
      <w:sz w:val="24"/>
      <w:lang w:eastAsia="en-US"/>
    </w:rPr>
  </w:style>
  <w:style w:type="paragraph" w:styleId="Heading1">
    <w:name w:val="heading 1"/>
    <w:basedOn w:val="Normal"/>
    <w:next w:val="BodyText"/>
    <w:autoRedefine/>
    <w:qFormat/>
    <w:rsid w:val="00350D57"/>
    <w:pPr>
      <w:keepNext/>
      <w:outlineLvl w:val="0"/>
    </w:pPr>
    <w:rPr>
      <w:rFonts w:ascii="Arial Black" w:hAnsi="Arial Black"/>
      <w:color w:val="808080"/>
      <w:spacing w:val="-25"/>
      <w:kern w:val="28"/>
      <w:sz w:val="28"/>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link w:val="Heading3Char"/>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link w:val="BodyTextChar"/>
    <w:autoRedefine/>
    <w:qFormat/>
    <w:rsid w:val="00350D57"/>
    <w:pPr>
      <w:spacing w:after="0"/>
    </w:pPr>
    <w:rPr>
      <w:iCs/>
      <w:spacing w:val="-5"/>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611B0C"/>
    <w:pPr>
      <w:spacing w:after="0"/>
      <w:jc w:val="center"/>
    </w:pPr>
    <w:rPr>
      <w:i/>
      <w:spacing w:val="-5"/>
      <w:sz w:val="22"/>
      <w:lang w:val="en-US"/>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spacing w:before="0" w:after="0"/>
      <w:ind w:left="240" w:hanging="240"/>
    </w:pPr>
    <w:rPr>
      <w:rFonts w:asciiTheme="minorHAnsi" w:hAnsiTheme="minorHAnsi" w:cstheme="minorHAnsi"/>
      <w:sz w:val="18"/>
      <w:szCs w:val="18"/>
    </w:rPr>
  </w:style>
  <w:style w:type="paragraph" w:styleId="Index2">
    <w:name w:val="index 2"/>
    <w:basedOn w:val="Normal"/>
    <w:semiHidden/>
    <w:pPr>
      <w:spacing w:before="0" w:after="0"/>
      <w:ind w:left="480" w:hanging="240"/>
    </w:pPr>
    <w:rPr>
      <w:rFonts w:asciiTheme="minorHAnsi" w:hAnsiTheme="minorHAnsi" w:cstheme="minorHAnsi"/>
      <w:sz w:val="18"/>
      <w:szCs w:val="18"/>
    </w:rPr>
  </w:style>
  <w:style w:type="paragraph" w:styleId="Index3">
    <w:name w:val="index 3"/>
    <w:basedOn w:val="Normal"/>
    <w:semiHidden/>
    <w:pPr>
      <w:spacing w:before="0" w:after="0"/>
      <w:ind w:left="720" w:hanging="240"/>
    </w:pPr>
    <w:rPr>
      <w:rFonts w:asciiTheme="minorHAnsi" w:hAnsiTheme="minorHAnsi" w:cstheme="minorHAnsi"/>
      <w:sz w:val="18"/>
      <w:szCs w:val="18"/>
    </w:rPr>
  </w:style>
  <w:style w:type="paragraph" w:styleId="Index4">
    <w:name w:val="index 4"/>
    <w:basedOn w:val="Normal"/>
    <w:semiHidden/>
    <w:pPr>
      <w:spacing w:before="0" w:after="0"/>
      <w:ind w:left="960" w:hanging="240"/>
    </w:pPr>
    <w:rPr>
      <w:rFonts w:asciiTheme="minorHAnsi" w:hAnsiTheme="minorHAnsi" w:cstheme="minorHAnsi"/>
      <w:sz w:val="18"/>
      <w:szCs w:val="18"/>
    </w:rPr>
  </w:style>
  <w:style w:type="paragraph" w:styleId="Index5">
    <w:name w:val="index 5"/>
    <w:basedOn w:val="Normal"/>
    <w:semiHidden/>
    <w:pPr>
      <w:spacing w:before="0" w:after="0"/>
      <w:ind w:left="1200" w:hanging="240"/>
    </w:pPr>
    <w:rPr>
      <w:rFonts w:asciiTheme="minorHAnsi" w:hAnsiTheme="minorHAnsi" w:cstheme="minorHAnsi"/>
      <w:sz w:val="18"/>
      <w:szCs w:val="18"/>
    </w:rPr>
  </w:style>
  <w:style w:type="paragraph" w:styleId="Index6">
    <w:name w:val="index 6"/>
    <w:basedOn w:val="Index1"/>
    <w:next w:val="Normal"/>
    <w:semiHidden/>
    <w:pPr>
      <w:ind w:left="1440"/>
    </w:pPr>
  </w:style>
  <w:style w:type="paragraph" w:styleId="Index7">
    <w:name w:val="index 7"/>
    <w:basedOn w:val="Index1"/>
    <w:next w:val="Normal"/>
    <w:semiHidden/>
    <w:pPr>
      <w:ind w:left="1680"/>
    </w:pPr>
  </w:style>
  <w:style w:type="paragraph" w:styleId="Index8">
    <w:name w:val="index 8"/>
    <w:basedOn w:val="Normal"/>
    <w:next w:val="Normal"/>
    <w:semiHidden/>
    <w:pPr>
      <w:spacing w:before="0" w:after="0"/>
      <w:ind w:left="1920" w:hanging="24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7D7228"/>
    <w:pPr>
      <w:keepNext/>
      <w:spacing w:before="0"/>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after="0"/>
    </w:pPr>
    <w:rPr>
      <w:rFonts w:asciiTheme="majorHAnsi" w:hAnsiTheme="majorHAnsi" w:cstheme="majorHAnsi"/>
      <w:b/>
      <w:bCs/>
      <w:caps/>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after="0"/>
      <w:ind w:left="240"/>
    </w:pPr>
    <w:rPr>
      <w:rFonts w:asciiTheme="minorHAnsi" w:hAnsiTheme="minorHAnsi" w:cstheme="minorHAnsi"/>
      <w:sz w:val="20"/>
    </w:rPr>
  </w:style>
  <w:style w:type="paragraph" w:styleId="TOC4">
    <w:name w:val="toc 4"/>
    <w:basedOn w:val="Normal"/>
    <w:next w:val="Normal"/>
    <w:semiHidden/>
    <w:pPr>
      <w:spacing w:before="0" w:after="0"/>
      <w:ind w:left="480"/>
    </w:pPr>
    <w:rPr>
      <w:rFonts w:asciiTheme="minorHAnsi" w:hAnsiTheme="minorHAnsi" w:cstheme="minorHAnsi"/>
      <w:sz w:val="20"/>
    </w:rPr>
  </w:style>
  <w:style w:type="paragraph" w:styleId="TOC5">
    <w:name w:val="toc 5"/>
    <w:basedOn w:val="Normal"/>
    <w:next w:val="Normal"/>
    <w:semiHidden/>
    <w:pPr>
      <w:spacing w:before="0" w:after="0"/>
      <w:ind w:left="720"/>
    </w:pPr>
    <w:rPr>
      <w:rFonts w:asciiTheme="minorHAnsi" w:hAnsiTheme="minorHAnsi" w:cstheme="minorHAnsi"/>
      <w:sz w:val="20"/>
    </w:rPr>
  </w:style>
  <w:style w:type="paragraph" w:styleId="TOC6">
    <w:name w:val="toc 6"/>
    <w:basedOn w:val="Normal"/>
    <w:next w:val="Normal"/>
    <w:semiHidden/>
    <w:pPr>
      <w:spacing w:before="0" w:after="0"/>
      <w:ind w:left="960"/>
    </w:pPr>
    <w:rPr>
      <w:rFonts w:asciiTheme="minorHAnsi" w:hAnsiTheme="minorHAnsi" w:cstheme="minorHAnsi"/>
      <w:sz w:val="20"/>
    </w:rPr>
  </w:style>
  <w:style w:type="paragraph" w:styleId="TOC7">
    <w:name w:val="toc 7"/>
    <w:basedOn w:val="Normal"/>
    <w:next w:val="Normal"/>
    <w:semiHidden/>
    <w:pPr>
      <w:spacing w:before="0" w:after="0"/>
      <w:ind w:left="1200"/>
    </w:pPr>
    <w:rPr>
      <w:rFonts w:asciiTheme="minorHAnsi" w:hAnsiTheme="minorHAnsi" w:cstheme="minorHAnsi"/>
      <w:sz w:val="20"/>
    </w:rPr>
  </w:style>
  <w:style w:type="paragraph" w:styleId="TOC8">
    <w:name w:val="toc 8"/>
    <w:basedOn w:val="Normal"/>
    <w:next w:val="Normal"/>
    <w:semiHidden/>
    <w:pPr>
      <w:spacing w:before="0" w:after="0"/>
      <w:ind w:left="1440"/>
    </w:pPr>
    <w:rPr>
      <w:rFonts w:asciiTheme="minorHAnsi" w:hAnsiTheme="minorHAnsi" w:cstheme="minorHAnsi"/>
      <w:sz w:val="20"/>
    </w:rPr>
  </w:style>
  <w:style w:type="paragraph" w:styleId="TOC9">
    <w:name w:val="toc 9"/>
    <w:basedOn w:val="Normal"/>
    <w:next w:val="Normal"/>
    <w:semiHidden/>
    <w:pPr>
      <w:spacing w:before="0" w:after="0"/>
      <w:ind w:left="168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basedOn w:val="DefaultParagraphFont"/>
    <w:uiPriority w:val="99"/>
    <w:rPr>
      <w:color w:val="0000FF"/>
      <w:u w:val="single"/>
    </w:rPr>
  </w:style>
  <w:style w:type="paragraph" w:styleId="BodyText2">
    <w:name w:val="Body Text 2"/>
    <w:basedOn w:val="Normal"/>
    <w:rPr>
      <w:spacing w:val="-5"/>
    </w:rPr>
  </w:style>
  <w:style w:type="paragraph" w:styleId="NormalWeb">
    <w:name w:val="Normal (Web)"/>
    <w:basedOn w:val="Normal"/>
    <w:pPr>
      <w:spacing w:before="100" w:beforeAutospacing="1" w:after="100" w:afterAutospacing="1"/>
    </w:pPr>
    <w:rPr>
      <w:rFonts w:ascii="Times New Roman" w:hAnsi="Times New Roman"/>
      <w:szCs w:val="24"/>
    </w:rPr>
  </w:style>
  <w:style w:type="paragraph" w:styleId="DocumentMap">
    <w:name w:val="Document Map"/>
    <w:basedOn w:val="Normal"/>
    <w:semiHidden/>
    <w:pPr>
      <w:shd w:val="clear" w:color="auto" w:fill="000080"/>
    </w:pPr>
    <w:rPr>
      <w:rFonts w:ascii="Tahoma" w:hAnsi="Tahoma" w:cs="Tahoma"/>
    </w:rPr>
  </w:style>
  <w:style w:type="paragraph" w:customStyle="1" w:styleId="Caption00">
    <w:name w:val="Caption 0+ 0"/>
    <w:basedOn w:val="Caption"/>
    <w:rsid w:val="00CD23F5"/>
    <w:pPr>
      <w:spacing w:before="0"/>
    </w:pPr>
    <w:rPr>
      <w:iCs/>
    </w:rPr>
  </w:style>
  <w:style w:type="paragraph" w:customStyle="1" w:styleId="BodyTextItalic14pt">
    <w:name w:val="Body Text +Italic 14pt"/>
    <w:basedOn w:val="BodyText"/>
    <w:rsid w:val="00DC64FB"/>
    <w:rPr>
      <w:iCs w:val="0"/>
      <w:sz w:val="28"/>
    </w:rPr>
  </w:style>
  <w:style w:type="table" w:styleId="TableGrid">
    <w:name w:val="Table Grid"/>
    <w:basedOn w:val="TableNormal"/>
    <w:rsid w:val="00BA6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50824"/>
    <w:rPr>
      <w:rFonts w:ascii="Arial Black" w:hAnsi="Arial Black"/>
      <w:spacing w:val="-5"/>
      <w:sz w:val="18"/>
      <w:lang w:val="en-US" w:eastAsia="en-US" w:bidi="ar-SA"/>
    </w:rPr>
  </w:style>
  <w:style w:type="character" w:customStyle="1" w:styleId="BodyTextChar">
    <w:name w:val="Body Text Char"/>
    <w:basedOn w:val="DefaultParagraphFont"/>
    <w:link w:val="BodyText"/>
    <w:rsid w:val="00350D57"/>
    <w:rPr>
      <w:rFonts w:ascii="Garamond" w:hAnsi="Garamond"/>
      <w:iCs/>
      <w:spacing w:val="-5"/>
      <w:sz w:val="24"/>
      <w:lang w:eastAsia="en-US"/>
    </w:rPr>
  </w:style>
  <w:style w:type="character" w:customStyle="1" w:styleId="Heading7Char">
    <w:name w:val="Heading 7 Char"/>
    <w:basedOn w:val="DefaultParagraphFont"/>
    <w:link w:val="Heading7"/>
    <w:rsid w:val="003863F3"/>
    <w:rPr>
      <w:rFonts w:ascii="Garamond" w:hAnsi="Garamond"/>
      <w:i/>
      <w:spacing w:val="-5"/>
      <w:sz w:val="28"/>
      <w:lang w:val="en-US" w:eastAsia="en-US" w:bidi="ar-SA"/>
    </w:rPr>
  </w:style>
  <w:style w:type="character" w:customStyle="1" w:styleId="BodyTextIndentChar">
    <w:name w:val="Body Text Indent Char"/>
    <w:basedOn w:val="BodyTextChar"/>
    <w:link w:val="BodyTextIndent"/>
    <w:rsid w:val="007D7228"/>
    <w:rPr>
      <w:rFonts w:ascii="Garamond" w:hAnsi="Garamond"/>
      <w:iCs/>
      <w:spacing w:val="-5"/>
      <w:sz w:val="24"/>
      <w:lang w:val="en-US" w:eastAsia="en-US" w:bidi="ar-SA"/>
    </w:rPr>
  </w:style>
  <w:style w:type="character" w:customStyle="1" w:styleId="CommentTextChar">
    <w:name w:val="Comment Text Char"/>
    <w:basedOn w:val="DefaultParagraphFont"/>
    <w:link w:val="CommentText"/>
    <w:semiHidden/>
    <w:rsid w:val="007D7228"/>
    <w:rPr>
      <w:rFonts w:ascii="Garamond" w:hAnsi="Garamond"/>
      <w:sz w:val="16"/>
      <w:lang w:eastAsia="en-US"/>
    </w:rPr>
  </w:style>
  <w:style w:type="paragraph" w:styleId="BalloonText">
    <w:name w:val="Balloon Text"/>
    <w:basedOn w:val="Normal"/>
    <w:link w:val="BalloonTextChar"/>
    <w:semiHidden/>
    <w:unhideWhenUsed/>
    <w:rsid w:val="009B6842"/>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9B6842"/>
    <w:rPr>
      <w:rFonts w:ascii="Tahoma" w:hAnsi="Tahoma" w:cs="Tahoma"/>
      <w:sz w:val="16"/>
      <w:szCs w:val="16"/>
      <w:lang w:eastAsia="en-US"/>
    </w:rPr>
  </w:style>
  <w:style w:type="paragraph" w:styleId="Index9">
    <w:name w:val="index 9"/>
    <w:basedOn w:val="Normal"/>
    <w:next w:val="Normal"/>
    <w:autoRedefine/>
    <w:unhideWhenUsed/>
    <w:rsid w:val="00C410BF"/>
    <w:pPr>
      <w:spacing w:before="0" w:after="0"/>
      <w:ind w:left="2160" w:hanging="240"/>
    </w:pPr>
    <w:rPr>
      <w:rFonts w:asciiTheme="minorHAnsi" w:hAnsiTheme="minorHAnsi" w:cstheme="minorHAnsi"/>
      <w:sz w:val="18"/>
      <w:szCs w:val="18"/>
    </w:rPr>
  </w:style>
  <w:style w:type="character" w:customStyle="1" w:styleId="UnresolvedMention1">
    <w:name w:val="Unresolved Mention1"/>
    <w:basedOn w:val="DefaultParagraphFont"/>
    <w:uiPriority w:val="99"/>
    <w:semiHidden/>
    <w:unhideWhenUsed/>
    <w:rsid w:val="00350D57"/>
    <w:rPr>
      <w:color w:val="605E5C"/>
      <w:shd w:val="clear" w:color="auto" w:fill="E1DFDD"/>
    </w:rPr>
  </w:style>
  <w:style w:type="paragraph" w:customStyle="1" w:styleId="Style1">
    <w:name w:val="Style1"/>
    <w:basedOn w:val="BodyText"/>
    <w:autoRedefine/>
    <w:qFormat/>
    <w:rsid w:val="00350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043881">
      <w:bodyDiv w:val="1"/>
      <w:marLeft w:val="0"/>
      <w:marRight w:val="0"/>
      <w:marTop w:val="0"/>
      <w:marBottom w:val="0"/>
      <w:divBdr>
        <w:top w:val="none" w:sz="0" w:space="0" w:color="auto"/>
        <w:left w:val="none" w:sz="0" w:space="0" w:color="auto"/>
        <w:bottom w:val="none" w:sz="0" w:space="0" w:color="auto"/>
        <w:right w:val="none" w:sz="0" w:space="0" w:color="auto"/>
      </w:divBdr>
    </w:div>
    <w:div w:id="108653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en.wikipedia.org/wiki/Pertamina" TargetMode="External"/><Relationship Id="rId2" Type="http://schemas.openxmlformats.org/officeDocument/2006/relationships/hyperlink" Target="http://en.wikipedia.org/wiki/Domino_Theory" TargetMode="External"/><Relationship Id="rId1" Type="http://schemas.openxmlformats.org/officeDocument/2006/relationships/hyperlink" Target="http://en.wikipedia.org/wiki/ANZUS" TargetMode="External"/><Relationship Id="rId5" Type="http://schemas.openxmlformats.org/officeDocument/2006/relationships/hyperlink" Target="http://en.wikipedia.org/wiki/Malayan_Emergency" TargetMode="External"/><Relationship Id="rId4" Type="http://schemas.openxmlformats.org/officeDocument/2006/relationships/hyperlink" Target="https://legacy.lib.utexas.edu/taro/utcah/03179/cah-03179.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8E330-D4CE-48B7-A4AC-382F23204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201</TotalTime>
  <Pages>17</Pages>
  <Words>5865</Words>
  <Characters>33434</Characters>
  <Application>Microsoft Office Word</Application>
  <DocSecurity>8</DocSecurity>
  <Lines>278</Lines>
  <Paragraphs>78</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Avgas Book Chapter 30 Australia 1946-69</vt:lpstr>
      <vt:lpstr>Summary</vt:lpstr>
      <vt:lpstr>Recovery from the Second World War 1946-1960</vt:lpstr>
      <vt:lpstr>Oil Companies and Refineries</vt:lpstr>
      <vt:lpstr>Australian Contracts (Wartime)</vt:lpstr>
      <vt:lpstr>Termination of Wartime Contracts</vt:lpstr>
      <vt:lpstr>BP enters the Aviation Gasoline Market</vt:lpstr>
      <vt:lpstr>Shell Company of Australia &amp; Vacuum Oil Company Contract Renewals </vt:lpstr>
      <vt:lpstr>Shell &amp; Vacuum Contracts 2259 &amp; 2260 Sept 1946 </vt:lpstr>
      <vt:lpstr>Contract No. 2259 &amp; 2260 between RAAF &amp; Vacuum, Shell Co.</vt:lpstr>
      <vt:lpstr>    Schedule “A”</vt:lpstr>
      <vt:lpstr>    Vacuum Oil Co.</vt:lpstr>
      <vt:lpstr>    Shell Company of Australia.</vt:lpstr>
      <vt:lpstr>Contacts extended to December 1947</vt:lpstr>
      <vt:lpstr>Avgas Grades 1953-1957</vt:lpstr>
      <vt:lpstr>Australia still at ‘War’ – sort of!</vt:lpstr>
      <vt:lpstr>Epilogue for 1960</vt:lpstr>
      <vt:lpstr>Index</vt:lpstr>
      <vt:lpstr/>
      <vt:lpstr/>
      <vt:lpstr/>
      <vt:lpstr>Research Sources</vt:lpstr>
    </vt:vector>
  </TitlesOfParts>
  <Company>Petroch Services Pty. Ltd.</Company>
  <LinksUpToDate>false</LinksUpToDate>
  <CharactersWithSpaces>39221</CharactersWithSpaces>
  <SharedDoc>false</SharedDoc>
  <HLinks>
    <vt:vector size="108" baseType="variant">
      <vt:variant>
        <vt:i4>1966130</vt:i4>
      </vt:variant>
      <vt:variant>
        <vt:i4>89</vt:i4>
      </vt:variant>
      <vt:variant>
        <vt:i4>0</vt:i4>
      </vt:variant>
      <vt:variant>
        <vt:i4>5</vt:i4>
      </vt:variant>
      <vt:variant>
        <vt:lpwstr/>
      </vt:variant>
      <vt:variant>
        <vt:lpwstr>_Toc188524907</vt:lpwstr>
      </vt:variant>
      <vt:variant>
        <vt:i4>1966130</vt:i4>
      </vt:variant>
      <vt:variant>
        <vt:i4>83</vt:i4>
      </vt:variant>
      <vt:variant>
        <vt:i4>0</vt:i4>
      </vt:variant>
      <vt:variant>
        <vt:i4>5</vt:i4>
      </vt:variant>
      <vt:variant>
        <vt:lpwstr/>
      </vt:variant>
      <vt:variant>
        <vt:lpwstr>_Toc188524906</vt:lpwstr>
      </vt:variant>
      <vt:variant>
        <vt:i4>1966130</vt:i4>
      </vt:variant>
      <vt:variant>
        <vt:i4>77</vt:i4>
      </vt:variant>
      <vt:variant>
        <vt:i4>0</vt:i4>
      </vt:variant>
      <vt:variant>
        <vt:i4>5</vt:i4>
      </vt:variant>
      <vt:variant>
        <vt:lpwstr/>
      </vt:variant>
      <vt:variant>
        <vt:lpwstr>_Toc188524905</vt:lpwstr>
      </vt:variant>
      <vt:variant>
        <vt:i4>1966130</vt:i4>
      </vt:variant>
      <vt:variant>
        <vt:i4>71</vt:i4>
      </vt:variant>
      <vt:variant>
        <vt:i4>0</vt:i4>
      </vt:variant>
      <vt:variant>
        <vt:i4>5</vt:i4>
      </vt:variant>
      <vt:variant>
        <vt:lpwstr/>
      </vt:variant>
      <vt:variant>
        <vt:lpwstr>_Toc188524904</vt:lpwstr>
      </vt:variant>
      <vt:variant>
        <vt:i4>1966130</vt:i4>
      </vt:variant>
      <vt:variant>
        <vt:i4>65</vt:i4>
      </vt:variant>
      <vt:variant>
        <vt:i4>0</vt:i4>
      </vt:variant>
      <vt:variant>
        <vt:i4>5</vt:i4>
      </vt:variant>
      <vt:variant>
        <vt:lpwstr/>
      </vt:variant>
      <vt:variant>
        <vt:lpwstr>_Toc188524903</vt:lpwstr>
      </vt:variant>
      <vt:variant>
        <vt:i4>1966130</vt:i4>
      </vt:variant>
      <vt:variant>
        <vt:i4>59</vt:i4>
      </vt:variant>
      <vt:variant>
        <vt:i4>0</vt:i4>
      </vt:variant>
      <vt:variant>
        <vt:i4>5</vt:i4>
      </vt:variant>
      <vt:variant>
        <vt:lpwstr/>
      </vt:variant>
      <vt:variant>
        <vt:lpwstr>_Toc188524902</vt:lpwstr>
      </vt:variant>
      <vt:variant>
        <vt:i4>1966130</vt:i4>
      </vt:variant>
      <vt:variant>
        <vt:i4>53</vt:i4>
      </vt:variant>
      <vt:variant>
        <vt:i4>0</vt:i4>
      </vt:variant>
      <vt:variant>
        <vt:i4>5</vt:i4>
      </vt:variant>
      <vt:variant>
        <vt:lpwstr/>
      </vt:variant>
      <vt:variant>
        <vt:lpwstr>_Toc188524901</vt:lpwstr>
      </vt:variant>
      <vt:variant>
        <vt:i4>1507379</vt:i4>
      </vt:variant>
      <vt:variant>
        <vt:i4>47</vt:i4>
      </vt:variant>
      <vt:variant>
        <vt:i4>0</vt:i4>
      </vt:variant>
      <vt:variant>
        <vt:i4>5</vt:i4>
      </vt:variant>
      <vt:variant>
        <vt:lpwstr/>
      </vt:variant>
      <vt:variant>
        <vt:lpwstr>_Toc188524899</vt:lpwstr>
      </vt:variant>
      <vt:variant>
        <vt:i4>1507379</vt:i4>
      </vt:variant>
      <vt:variant>
        <vt:i4>41</vt:i4>
      </vt:variant>
      <vt:variant>
        <vt:i4>0</vt:i4>
      </vt:variant>
      <vt:variant>
        <vt:i4>5</vt:i4>
      </vt:variant>
      <vt:variant>
        <vt:lpwstr/>
      </vt:variant>
      <vt:variant>
        <vt:lpwstr>_Toc188524898</vt:lpwstr>
      </vt:variant>
      <vt:variant>
        <vt:i4>1507379</vt:i4>
      </vt:variant>
      <vt:variant>
        <vt:i4>35</vt:i4>
      </vt:variant>
      <vt:variant>
        <vt:i4>0</vt:i4>
      </vt:variant>
      <vt:variant>
        <vt:i4>5</vt:i4>
      </vt:variant>
      <vt:variant>
        <vt:lpwstr/>
      </vt:variant>
      <vt:variant>
        <vt:lpwstr>_Toc188524897</vt:lpwstr>
      </vt:variant>
      <vt:variant>
        <vt:i4>1507379</vt:i4>
      </vt:variant>
      <vt:variant>
        <vt:i4>29</vt:i4>
      </vt:variant>
      <vt:variant>
        <vt:i4>0</vt:i4>
      </vt:variant>
      <vt:variant>
        <vt:i4>5</vt:i4>
      </vt:variant>
      <vt:variant>
        <vt:lpwstr/>
      </vt:variant>
      <vt:variant>
        <vt:lpwstr>_Toc188524896</vt:lpwstr>
      </vt:variant>
      <vt:variant>
        <vt:i4>1507379</vt:i4>
      </vt:variant>
      <vt:variant>
        <vt:i4>23</vt:i4>
      </vt:variant>
      <vt:variant>
        <vt:i4>0</vt:i4>
      </vt:variant>
      <vt:variant>
        <vt:i4>5</vt:i4>
      </vt:variant>
      <vt:variant>
        <vt:lpwstr/>
      </vt:variant>
      <vt:variant>
        <vt:lpwstr>_Toc188524895</vt:lpwstr>
      </vt:variant>
      <vt:variant>
        <vt:i4>1507379</vt:i4>
      </vt:variant>
      <vt:variant>
        <vt:i4>17</vt:i4>
      </vt:variant>
      <vt:variant>
        <vt:i4>0</vt:i4>
      </vt:variant>
      <vt:variant>
        <vt:i4>5</vt:i4>
      </vt:variant>
      <vt:variant>
        <vt:lpwstr/>
      </vt:variant>
      <vt:variant>
        <vt:lpwstr>_Toc188524894</vt:lpwstr>
      </vt:variant>
      <vt:variant>
        <vt:i4>1507379</vt:i4>
      </vt:variant>
      <vt:variant>
        <vt:i4>11</vt:i4>
      </vt:variant>
      <vt:variant>
        <vt:i4>0</vt:i4>
      </vt:variant>
      <vt:variant>
        <vt:i4>5</vt:i4>
      </vt:variant>
      <vt:variant>
        <vt:lpwstr/>
      </vt:variant>
      <vt:variant>
        <vt:lpwstr>_Toc188524893</vt:lpwstr>
      </vt:variant>
      <vt:variant>
        <vt:i4>1507379</vt:i4>
      </vt:variant>
      <vt:variant>
        <vt:i4>5</vt:i4>
      </vt:variant>
      <vt:variant>
        <vt:i4>0</vt:i4>
      </vt:variant>
      <vt:variant>
        <vt:i4>5</vt:i4>
      </vt:variant>
      <vt:variant>
        <vt:lpwstr/>
      </vt:variant>
      <vt:variant>
        <vt:lpwstr>_Toc188524892</vt:lpwstr>
      </vt:variant>
      <vt:variant>
        <vt:i4>7929874</vt:i4>
      </vt:variant>
      <vt:variant>
        <vt:i4>6</vt:i4>
      </vt:variant>
      <vt:variant>
        <vt:i4>0</vt:i4>
      </vt:variant>
      <vt:variant>
        <vt:i4>5</vt:i4>
      </vt:variant>
      <vt:variant>
        <vt:lpwstr>http://en.wikipedia.org/wiki/Malayan_Emergency</vt:lpwstr>
      </vt:variant>
      <vt:variant>
        <vt:lpwstr/>
      </vt:variant>
      <vt:variant>
        <vt:i4>5832767</vt:i4>
      </vt:variant>
      <vt:variant>
        <vt:i4>3</vt:i4>
      </vt:variant>
      <vt:variant>
        <vt:i4>0</vt:i4>
      </vt:variant>
      <vt:variant>
        <vt:i4>5</vt:i4>
      </vt:variant>
      <vt:variant>
        <vt:lpwstr>http://en.wikipedia.org/wiki/Domino_Theory</vt:lpwstr>
      </vt:variant>
      <vt:variant>
        <vt:lpwstr/>
      </vt:variant>
      <vt:variant>
        <vt:i4>7798830</vt:i4>
      </vt:variant>
      <vt:variant>
        <vt:i4>0</vt:i4>
      </vt:variant>
      <vt:variant>
        <vt:i4>0</vt:i4>
      </vt:variant>
      <vt:variant>
        <vt:i4>5</vt:i4>
      </vt:variant>
      <vt:variant>
        <vt:lpwstr>http://en.wikipedia.org/wiki/ANZUS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30 Australia 1946-69</dc:title>
  <dc:subject>Avgas Book Chapter 30</dc:subject>
  <dc:creator>Noel Tresider</dc:creator>
  <cp:keywords>Avgas, gasoline,</cp:keywords>
  <cp:lastModifiedBy>Noel Tresider</cp:lastModifiedBy>
  <cp:revision>10</cp:revision>
  <cp:lastPrinted>2002-11-24T03:00:00Z</cp:lastPrinted>
  <dcterms:created xsi:type="dcterms:W3CDTF">2020-11-28T08:58:00Z</dcterms:created>
  <dcterms:modified xsi:type="dcterms:W3CDTF">2021-01-28T07:59:00Z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