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360AEB" w14:textId="1E2E30CE" w:rsidR="002C4850" w:rsidRDefault="002C4850">
      <w:pPr>
        <w:pStyle w:val="PartTitle"/>
        <w:framePr w:w="2632" w:h="2249" w:hRule="exact" w:wrap="notBeside" w:hAnchor="page" w:x="8222" w:y="1310"/>
      </w:pPr>
      <w:r>
        <w:t>Chapter</w:t>
      </w:r>
    </w:p>
    <w:p w14:paraId="0E4D9312" w14:textId="77777777" w:rsidR="002C4850" w:rsidRDefault="00360CDF">
      <w:pPr>
        <w:pStyle w:val="PartLabel"/>
        <w:framePr w:w="2632" w:h="2249" w:hRule="exact" w:wrap="notBeside" w:hAnchor="page" w:x="8222" w:y="1310"/>
      </w:pPr>
      <w:r>
        <w:rPr>
          <w:spacing w:val="-28"/>
        </w:rPr>
        <w:t>3</w:t>
      </w:r>
      <w:r w:rsidR="006445E8">
        <w:rPr>
          <w:spacing w:val="-28"/>
        </w:rPr>
        <w:t>4</w:t>
      </w:r>
    </w:p>
    <w:p w14:paraId="510FC7C5" w14:textId="77777777" w:rsidR="002C4850" w:rsidRDefault="002C4850" w:rsidP="00360CDF">
      <w:pPr>
        <w:pStyle w:val="Title"/>
        <w:spacing w:afterLines="120" w:after="288" w:line="240" w:lineRule="auto"/>
      </w:pPr>
      <w:r>
        <w:t>The Jet Age arrives 1960</w:t>
      </w:r>
      <w:r w:rsidR="00605A1A">
        <w:t xml:space="preserve"> </w:t>
      </w:r>
      <w:r>
        <w:t>-</w:t>
      </w:r>
      <w:r w:rsidR="00605A1A">
        <w:t xml:space="preserve"> </w:t>
      </w:r>
      <w:r>
        <w:t>19</w:t>
      </w:r>
      <w:r w:rsidR="008D0F00">
        <w:t>79</w:t>
      </w:r>
    </w:p>
    <w:p w14:paraId="656FAD2D" w14:textId="10716487" w:rsidR="002C4850" w:rsidRDefault="002C4850" w:rsidP="00360CDF">
      <w:pPr>
        <w:pStyle w:val="Title"/>
        <w:spacing w:afterLines="120" w:after="288" w:line="240" w:lineRule="auto"/>
      </w:pPr>
      <w:r>
        <w:t>Vietnam War</w:t>
      </w:r>
      <w:r w:rsidR="00B865EA">
        <w:t xml:space="preserve"> </w:t>
      </w:r>
      <w:r>
        <w:t>years</w:t>
      </w:r>
    </w:p>
    <w:p w14:paraId="085384AC" w14:textId="692A3F38" w:rsidR="00360CDF" w:rsidRDefault="00086966" w:rsidP="00360CDF">
      <w:pPr>
        <w:pStyle w:val="Caption"/>
      </w:pPr>
      <w:r>
        <w:t xml:space="preserve">Photo </w:t>
      </w:r>
      <w:r w:rsidR="00FD1363">
        <w:fldChar w:fldCharType="begin"/>
      </w:r>
      <w:r w:rsidR="00FD1363">
        <w:instrText xml:space="preserve"> SEQ Photo \* ARABIC </w:instrText>
      </w:r>
      <w:r w:rsidR="00FD1363">
        <w:fldChar w:fldCharType="separate"/>
      </w:r>
      <w:r w:rsidR="00F30207">
        <w:rPr>
          <w:noProof/>
        </w:rPr>
        <w:t>1</w:t>
      </w:r>
      <w:r w:rsidR="00FD1363">
        <w:rPr>
          <w:noProof/>
        </w:rPr>
        <w:fldChar w:fldCharType="end"/>
      </w:r>
      <w:r>
        <w:t xml:space="preserve">. </w:t>
      </w:r>
      <w:r w:rsidR="00360CDF">
        <w:t>Douglas Skyraider</w:t>
      </w:r>
      <w:r w:rsidR="000330A4">
        <w:fldChar w:fldCharType="begin"/>
      </w:r>
      <w:r w:rsidR="000330A4">
        <w:instrText xml:space="preserve"> XE "</w:instrText>
      </w:r>
      <w:r w:rsidR="000330A4" w:rsidRPr="00774AF4">
        <w:instrText>Douglas Skyraider</w:instrText>
      </w:r>
      <w:r w:rsidR="000330A4">
        <w:instrText xml:space="preserve">" </w:instrText>
      </w:r>
      <w:r w:rsidR="000330A4">
        <w:fldChar w:fldCharType="end"/>
      </w:r>
      <w:r w:rsidR="00360CDF">
        <w:t xml:space="preserve">s on exercise in Vietnam circa 1968  </w:t>
      </w:r>
    </w:p>
    <w:p w14:paraId="07156E7D" w14:textId="77777777" w:rsidR="00360CDF" w:rsidRDefault="004A331F" w:rsidP="00F14055">
      <w:pPr>
        <w:pStyle w:val="Picture"/>
      </w:pPr>
      <w:r>
        <w:rPr>
          <w:noProof/>
          <w:lang w:eastAsia="en-AU"/>
        </w:rPr>
        <w:drawing>
          <wp:inline distT="0" distB="0" distL="0" distR="0" wp14:anchorId="2B55009D" wp14:editId="770544FF">
            <wp:extent cx="5417800" cy="4153647"/>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17800" cy="4153647"/>
                    </a:xfrm>
                    <a:prstGeom prst="rect">
                      <a:avLst/>
                    </a:prstGeom>
                    <a:noFill/>
                  </pic:spPr>
                </pic:pic>
              </a:graphicData>
            </a:graphic>
          </wp:inline>
        </w:drawing>
      </w:r>
    </w:p>
    <w:p w14:paraId="5C3C6722" w14:textId="77777777" w:rsidR="001C404B" w:rsidRDefault="001C404B" w:rsidP="006C72A2"/>
    <w:p w14:paraId="144D6643" w14:textId="77777777" w:rsidR="001C404B" w:rsidRDefault="001C404B" w:rsidP="006C72A2">
      <w:pPr>
        <w:sectPr w:rsidR="001C404B">
          <w:headerReference w:type="default" r:id="rId9"/>
          <w:footerReference w:type="default" r:id="rId10"/>
          <w:endnotePr>
            <w:numFmt w:val="decimal"/>
          </w:endnotePr>
          <w:type w:val="continuous"/>
          <w:pgSz w:w="11907" w:h="16839" w:code="1"/>
          <w:pgMar w:top="1800" w:right="2040" w:bottom="1800" w:left="2280" w:header="960" w:footer="960" w:gutter="0"/>
          <w:cols w:space="720"/>
        </w:sectPr>
      </w:pPr>
    </w:p>
    <w:p w14:paraId="7858C2D2" w14:textId="77777777" w:rsidR="002C4850" w:rsidRDefault="002C4850" w:rsidP="00E27A74">
      <w:pPr>
        <w:pStyle w:val="SectionLabel"/>
        <w:spacing w:before="120" w:after="120" w:line="240" w:lineRule="auto"/>
      </w:pPr>
      <w:r>
        <w:rPr>
          <w:spacing w:val="-100"/>
        </w:rPr>
        <w:lastRenderedPageBreak/>
        <w:t>T</w:t>
      </w:r>
      <w:r>
        <w:t>able of Contents</w:t>
      </w:r>
    </w:p>
    <w:p w14:paraId="4D6E0E06" w14:textId="57F2E97E" w:rsidR="00257298" w:rsidRPr="00257298" w:rsidRDefault="00863F88" w:rsidP="00257298">
      <w:pPr>
        <w:pStyle w:val="TOC1"/>
        <w:tabs>
          <w:tab w:val="right" w:leader="dot" w:pos="9204"/>
        </w:tabs>
        <w:spacing w:before="120"/>
        <w:rPr>
          <w:rFonts w:ascii="Garamond" w:eastAsiaTheme="minorEastAsia" w:hAnsi="Garamond" w:cstheme="minorBidi"/>
          <w:b w:val="0"/>
          <w:caps w:val="0"/>
          <w:noProof/>
          <w:sz w:val="22"/>
          <w:szCs w:val="22"/>
          <w:lang w:eastAsia="en-AU"/>
        </w:rPr>
      </w:pPr>
      <w:r w:rsidRPr="00257298">
        <w:rPr>
          <w:rFonts w:ascii="Garamond" w:hAnsi="Garamond"/>
          <w:b w:val="0"/>
          <w:sz w:val="22"/>
          <w:szCs w:val="22"/>
        </w:rPr>
        <w:fldChar w:fldCharType="begin"/>
      </w:r>
      <w:r w:rsidRPr="00257298">
        <w:rPr>
          <w:rFonts w:ascii="Garamond" w:hAnsi="Garamond"/>
          <w:b w:val="0"/>
          <w:sz w:val="22"/>
          <w:szCs w:val="22"/>
        </w:rPr>
        <w:instrText xml:space="preserve"> TOC \o "1-1" \h \z </w:instrText>
      </w:r>
      <w:r w:rsidRPr="00257298">
        <w:rPr>
          <w:rFonts w:ascii="Garamond" w:hAnsi="Garamond"/>
          <w:b w:val="0"/>
          <w:sz w:val="22"/>
          <w:szCs w:val="22"/>
        </w:rPr>
        <w:fldChar w:fldCharType="separate"/>
      </w:r>
      <w:hyperlink w:anchor="_Toc58169853" w:history="1">
        <w:r w:rsidR="00257298" w:rsidRPr="00257298">
          <w:rPr>
            <w:rStyle w:val="Hyperlink"/>
            <w:rFonts w:ascii="Garamond" w:hAnsi="Garamond"/>
            <w:b w:val="0"/>
            <w:caps w:val="0"/>
            <w:noProof/>
            <w:sz w:val="22"/>
            <w:szCs w:val="22"/>
          </w:rPr>
          <w:t>Summary</w:t>
        </w:r>
        <w:r w:rsidR="00257298" w:rsidRPr="00257298">
          <w:rPr>
            <w:rFonts w:ascii="Garamond" w:hAnsi="Garamond"/>
            <w:b w:val="0"/>
            <w:caps w:val="0"/>
            <w:noProof/>
            <w:webHidden/>
            <w:sz w:val="22"/>
            <w:szCs w:val="22"/>
          </w:rPr>
          <w:tab/>
        </w:r>
        <w:r w:rsidR="00257298" w:rsidRPr="00257298">
          <w:rPr>
            <w:rFonts w:ascii="Garamond" w:hAnsi="Garamond"/>
            <w:b w:val="0"/>
            <w:noProof/>
            <w:webHidden/>
            <w:sz w:val="22"/>
            <w:szCs w:val="22"/>
          </w:rPr>
          <w:fldChar w:fldCharType="begin"/>
        </w:r>
        <w:r w:rsidR="00257298" w:rsidRPr="00257298">
          <w:rPr>
            <w:rFonts w:ascii="Garamond" w:hAnsi="Garamond"/>
            <w:b w:val="0"/>
            <w:noProof/>
            <w:webHidden/>
            <w:sz w:val="22"/>
            <w:szCs w:val="22"/>
          </w:rPr>
          <w:instrText xml:space="preserve"> PAGEREF _Toc58169853 \h </w:instrText>
        </w:r>
        <w:r w:rsidR="00257298" w:rsidRPr="00257298">
          <w:rPr>
            <w:rFonts w:ascii="Garamond" w:hAnsi="Garamond"/>
            <w:b w:val="0"/>
            <w:noProof/>
            <w:webHidden/>
            <w:sz w:val="22"/>
            <w:szCs w:val="22"/>
          </w:rPr>
        </w:r>
        <w:r w:rsidR="00257298" w:rsidRPr="00257298">
          <w:rPr>
            <w:rFonts w:ascii="Garamond" w:hAnsi="Garamond"/>
            <w:b w:val="0"/>
            <w:noProof/>
            <w:webHidden/>
            <w:sz w:val="22"/>
            <w:szCs w:val="22"/>
          </w:rPr>
          <w:fldChar w:fldCharType="separate"/>
        </w:r>
        <w:r w:rsidR="00BB370F">
          <w:rPr>
            <w:rFonts w:ascii="Garamond" w:hAnsi="Garamond"/>
            <w:b w:val="0"/>
            <w:noProof/>
            <w:webHidden/>
            <w:sz w:val="22"/>
            <w:szCs w:val="22"/>
          </w:rPr>
          <w:t>3</w:t>
        </w:r>
        <w:r w:rsidR="00257298" w:rsidRPr="00257298">
          <w:rPr>
            <w:rFonts w:ascii="Garamond" w:hAnsi="Garamond"/>
            <w:b w:val="0"/>
            <w:noProof/>
            <w:webHidden/>
            <w:sz w:val="22"/>
            <w:szCs w:val="22"/>
          </w:rPr>
          <w:fldChar w:fldCharType="end"/>
        </w:r>
      </w:hyperlink>
    </w:p>
    <w:p w14:paraId="121CDA25" w14:textId="667BB515" w:rsidR="00257298" w:rsidRPr="00257298" w:rsidRDefault="00FD1363" w:rsidP="00257298">
      <w:pPr>
        <w:pStyle w:val="TOC1"/>
        <w:tabs>
          <w:tab w:val="right" w:leader="dot" w:pos="9204"/>
        </w:tabs>
        <w:spacing w:before="120"/>
        <w:rPr>
          <w:rFonts w:ascii="Garamond" w:eastAsiaTheme="minorEastAsia" w:hAnsi="Garamond" w:cstheme="minorBidi"/>
          <w:b w:val="0"/>
          <w:caps w:val="0"/>
          <w:noProof/>
          <w:sz w:val="22"/>
          <w:szCs w:val="22"/>
          <w:lang w:eastAsia="en-AU"/>
        </w:rPr>
      </w:pPr>
      <w:hyperlink w:anchor="_Toc58169854" w:history="1">
        <w:r w:rsidR="00257298" w:rsidRPr="00257298">
          <w:rPr>
            <w:rStyle w:val="Hyperlink"/>
            <w:rFonts w:ascii="Garamond" w:hAnsi="Garamond"/>
            <w:b w:val="0"/>
            <w:caps w:val="0"/>
            <w:noProof/>
            <w:sz w:val="22"/>
            <w:szCs w:val="22"/>
          </w:rPr>
          <w:t>Jet Fuel Demand Starts To Surpass Avgas</w:t>
        </w:r>
        <w:r w:rsidR="00257298" w:rsidRPr="00257298">
          <w:rPr>
            <w:rFonts w:ascii="Garamond" w:hAnsi="Garamond"/>
            <w:b w:val="0"/>
            <w:caps w:val="0"/>
            <w:noProof/>
            <w:webHidden/>
            <w:sz w:val="22"/>
            <w:szCs w:val="22"/>
          </w:rPr>
          <w:tab/>
        </w:r>
        <w:r w:rsidR="00257298" w:rsidRPr="00257298">
          <w:rPr>
            <w:rFonts w:ascii="Garamond" w:hAnsi="Garamond"/>
            <w:b w:val="0"/>
            <w:noProof/>
            <w:webHidden/>
            <w:sz w:val="22"/>
            <w:szCs w:val="22"/>
          </w:rPr>
          <w:fldChar w:fldCharType="begin"/>
        </w:r>
        <w:r w:rsidR="00257298" w:rsidRPr="00257298">
          <w:rPr>
            <w:rFonts w:ascii="Garamond" w:hAnsi="Garamond"/>
            <w:b w:val="0"/>
            <w:noProof/>
            <w:webHidden/>
            <w:sz w:val="22"/>
            <w:szCs w:val="22"/>
          </w:rPr>
          <w:instrText xml:space="preserve"> PAGEREF _Toc58169854 \h </w:instrText>
        </w:r>
        <w:r w:rsidR="00257298" w:rsidRPr="00257298">
          <w:rPr>
            <w:rFonts w:ascii="Garamond" w:hAnsi="Garamond"/>
            <w:b w:val="0"/>
            <w:noProof/>
            <w:webHidden/>
            <w:sz w:val="22"/>
            <w:szCs w:val="22"/>
          </w:rPr>
        </w:r>
        <w:r w:rsidR="00257298" w:rsidRPr="00257298">
          <w:rPr>
            <w:rFonts w:ascii="Garamond" w:hAnsi="Garamond"/>
            <w:b w:val="0"/>
            <w:noProof/>
            <w:webHidden/>
            <w:sz w:val="22"/>
            <w:szCs w:val="22"/>
          </w:rPr>
          <w:fldChar w:fldCharType="separate"/>
        </w:r>
        <w:r w:rsidR="00BB370F">
          <w:rPr>
            <w:rFonts w:ascii="Garamond" w:hAnsi="Garamond"/>
            <w:b w:val="0"/>
            <w:noProof/>
            <w:webHidden/>
            <w:sz w:val="22"/>
            <w:szCs w:val="22"/>
          </w:rPr>
          <w:t>8</w:t>
        </w:r>
        <w:r w:rsidR="00257298" w:rsidRPr="00257298">
          <w:rPr>
            <w:rFonts w:ascii="Garamond" w:hAnsi="Garamond"/>
            <w:b w:val="0"/>
            <w:noProof/>
            <w:webHidden/>
            <w:sz w:val="22"/>
            <w:szCs w:val="22"/>
          </w:rPr>
          <w:fldChar w:fldCharType="end"/>
        </w:r>
      </w:hyperlink>
    </w:p>
    <w:p w14:paraId="77E9685F" w14:textId="2C2D8C58" w:rsidR="00257298" w:rsidRPr="00257298" w:rsidRDefault="00FD1363" w:rsidP="00257298">
      <w:pPr>
        <w:pStyle w:val="TOC1"/>
        <w:tabs>
          <w:tab w:val="right" w:leader="dot" w:pos="9204"/>
        </w:tabs>
        <w:spacing w:before="120"/>
        <w:rPr>
          <w:rFonts w:ascii="Garamond" w:eastAsiaTheme="minorEastAsia" w:hAnsi="Garamond" w:cstheme="minorBidi"/>
          <w:b w:val="0"/>
          <w:caps w:val="0"/>
          <w:noProof/>
          <w:sz w:val="22"/>
          <w:szCs w:val="22"/>
          <w:lang w:eastAsia="en-AU"/>
        </w:rPr>
      </w:pPr>
      <w:hyperlink w:anchor="_Toc58169855" w:history="1">
        <w:r w:rsidR="00257298" w:rsidRPr="00257298">
          <w:rPr>
            <w:rStyle w:val="Hyperlink"/>
            <w:rFonts w:ascii="Garamond" w:hAnsi="Garamond"/>
            <w:b w:val="0"/>
            <w:caps w:val="0"/>
            <w:noProof/>
            <w:sz w:val="22"/>
            <w:szCs w:val="22"/>
          </w:rPr>
          <w:t>Decline Of Avgas Production</w:t>
        </w:r>
        <w:r w:rsidR="00257298" w:rsidRPr="00257298">
          <w:rPr>
            <w:rFonts w:ascii="Garamond" w:hAnsi="Garamond"/>
            <w:b w:val="0"/>
            <w:caps w:val="0"/>
            <w:noProof/>
            <w:webHidden/>
            <w:sz w:val="22"/>
            <w:szCs w:val="22"/>
          </w:rPr>
          <w:tab/>
        </w:r>
        <w:r w:rsidR="00257298" w:rsidRPr="00257298">
          <w:rPr>
            <w:rFonts w:ascii="Garamond" w:hAnsi="Garamond"/>
            <w:b w:val="0"/>
            <w:noProof/>
            <w:webHidden/>
            <w:sz w:val="22"/>
            <w:szCs w:val="22"/>
          </w:rPr>
          <w:fldChar w:fldCharType="begin"/>
        </w:r>
        <w:r w:rsidR="00257298" w:rsidRPr="00257298">
          <w:rPr>
            <w:rFonts w:ascii="Garamond" w:hAnsi="Garamond"/>
            <w:b w:val="0"/>
            <w:noProof/>
            <w:webHidden/>
            <w:sz w:val="22"/>
            <w:szCs w:val="22"/>
          </w:rPr>
          <w:instrText xml:space="preserve"> PAGEREF _Toc58169855 \h </w:instrText>
        </w:r>
        <w:r w:rsidR="00257298" w:rsidRPr="00257298">
          <w:rPr>
            <w:rFonts w:ascii="Garamond" w:hAnsi="Garamond"/>
            <w:b w:val="0"/>
            <w:noProof/>
            <w:webHidden/>
            <w:sz w:val="22"/>
            <w:szCs w:val="22"/>
          </w:rPr>
        </w:r>
        <w:r w:rsidR="00257298" w:rsidRPr="00257298">
          <w:rPr>
            <w:rFonts w:ascii="Garamond" w:hAnsi="Garamond"/>
            <w:b w:val="0"/>
            <w:noProof/>
            <w:webHidden/>
            <w:sz w:val="22"/>
            <w:szCs w:val="22"/>
          </w:rPr>
          <w:fldChar w:fldCharType="separate"/>
        </w:r>
        <w:r w:rsidR="00BB370F">
          <w:rPr>
            <w:rFonts w:ascii="Garamond" w:hAnsi="Garamond"/>
            <w:b w:val="0"/>
            <w:noProof/>
            <w:webHidden/>
            <w:sz w:val="22"/>
            <w:szCs w:val="22"/>
          </w:rPr>
          <w:t>10</w:t>
        </w:r>
        <w:r w:rsidR="00257298" w:rsidRPr="00257298">
          <w:rPr>
            <w:rFonts w:ascii="Garamond" w:hAnsi="Garamond"/>
            <w:b w:val="0"/>
            <w:noProof/>
            <w:webHidden/>
            <w:sz w:val="22"/>
            <w:szCs w:val="22"/>
          </w:rPr>
          <w:fldChar w:fldCharType="end"/>
        </w:r>
      </w:hyperlink>
    </w:p>
    <w:p w14:paraId="505607C9" w14:textId="157203BC" w:rsidR="00257298" w:rsidRPr="00257298" w:rsidRDefault="00FD1363" w:rsidP="00257298">
      <w:pPr>
        <w:pStyle w:val="TOC1"/>
        <w:tabs>
          <w:tab w:val="right" w:leader="dot" w:pos="9204"/>
        </w:tabs>
        <w:spacing w:before="120"/>
        <w:rPr>
          <w:rFonts w:ascii="Garamond" w:eastAsiaTheme="minorEastAsia" w:hAnsi="Garamond" w:cstheme="minorBidi"/>
          <w:b w:val="0"/>
          <w:caps w:val="0"/>
          <w:noProof/>
          <w:sz w:val="22"/>
          <w:szCs w:val="22"/>
          <w:lang w:eastAsia="en-AU"/>
        </w:rPr>
      </w:pPr>
      <w:hyperlink w:anchor="_Toc58169856" w:history="1">
        <w:r w:rsidR="00257298" w:rsidRPr="00257298">
          <w:rPr>
            <w:rStyle w:val="Hyperlink"/>
            <w:rFonts w:ascii="Garamond" w:hAnsi="Garamond"/>
            <w:b w:val="0"/>
            <w:caps w:val="0"/>
            <w:noProof/>
            <w:sz w:val="22"/>
            <w:szCs w:val="22"/>
          </w:rPr>
          <w:t>Vietnam War 1962-1975</w:t>
        </w:r>
        <w:r w:rsidR="00257298" w:rsidRPr="00257298">
          <w:rPr>
            <w:rFonts w:ascii="Garamond" w:hAnsi="Garamond"/>
            <w:b w:val="0"/>
            <w:caps w:val="0"/>
            <w:noProof/>
            <w:webHidden/>
            <w:sz w:val="22"/>
            <w:szCs w:val="22"/>
          </w:rPr>
          <w:tab/>
        </w:r>
        <w:r w:rsidR="00257298" w:rsidRPr="00257298">
          <w:rPr>
            <w:rFonts w:ascii="Garamond" w:hAnsi="Garamond"/>
            <w:b w:val="0"/>
            <w:noProof/>
            <w:webHidden/>
            <w:sz w:val="22"/>
            <w:szCs w:val="22"/>
          </w:rPr>
          <w:fldChar w:fldCharType="begin"/>
        </w:r>
        <w:r w:rsidR="00257298" w:rsidRPr="00257298">
          <w:rPr>
            <w:rFonts w:ascii="Garamond" w:hAnsi="Garamond"/>
            <w:b w:val="0"/>
            <w:noProof/>
            <w:webHidden/>
            <w:sz w:val="22"/>
            <w:szCs w:val="22"/>
          </w:rPr>
          <w:instrText xml:space="preserve"> PAGEREF _Toc58169856 \h </w:instrText>
        </w:r>
        <w:r w:rsidR="00257298" w:rsidRPr="00257298">
          <w:rPr>
            <w:rFonts w:ascii="Garamond" w:hAnsi="Garamond"/>
            <w:b w:val="0"/>
            <w:noProof/>
            <w:webHidden/>
            <w:sz w:val="22"/>
            <w:szCs w:val="22"/>
          </w:rPr>
        </w:r>
        <w:r w:rsidR="00257298" w:rsidRPr="00257298">
          <w:rPr>
            <w:rFonts w:ascii="Garamond" w:hAnsi="Garamond"/>
            <w:b w:val="0"/>
            <w:noProof/>
            <w:webHidden/>
            <w:sz w:val="22"/>
            <w:szCs w:val="22"/>
          </w:rPr>
          <w:fldChar w:fldCharType="separate"/>
        </w:r>
        <w:r w:rsidR="00BB370F">
          <w:rPr>
            <w:rFonts w:ascii="Garamond" w:hAnsi="Garamond"/>
            <w:b w:val="0"/>
            <w:noProof/>
            <w:webHidden/>
            <w:sz w:val="22"/>
            <w:szCs w:val="22"/>
          </w:rPr>
          <w:t>12</w:t>
        </w:r>
        <w:r w:rsidR="00257298" w:rsidRPr="00257298">
          <w:rPr>
            <w:rFonts w:ascii="Garamond" w:hAnsi="Garamond"/>
            <w:b w:val="0"/>
            <w:noProof/>
            <w:webHidden/>
            <w:sz w:val="22"/>
            <w:szCs w:val="22"/>
          </w:rPr>
          <w:fldChar w:fldCharType="end"/>
        </w:r>
      </w:hyperlink>
    </w:p>
    <w:p w14:paraId="0F758CDA" w14:textId="4D037722" w:rsidR="00257298" w:rsidRPr="00257298" w:rsidRDefault="00FD1363" w:rsidP="00257298">
      <w:pPr>
        <w:pStyle w:val="TOC1"/>
        <w:tabs>
          <w:tab w:val="right" w:leader="dot" w:pos="9204"/>
        </w:tabs>
        <w:spacing w:before="120"/>
        <w:rPr>
          <w:rFonts w:ascii="Garamond" w:eastAsiaTheme="minorEastAsia" w:hAnsi="Garamond" w:cstheme="minorBidi"/>
          <w:b w:val="0"/>
          <w:caps w:val="0"/>
          <w:noProof/>
          <w:sz w:val="22"/>
          <w:szCs w:val="22"/>
          <w:lang w:eastAsia="en-AU"/>
        </w:rPr>
      </w:pPr>
      <w:hyperlink w:anchor="_Toc58169857" w:history="1">
        <w:r w:rsidR="00257298" w:rsidRPr="00257298">
          <w:rPr>
            <w:rStyle w:val="Hyperlink"/>
            <w:rFonts w:ascii="Garamond" w:hAnsi="Garamond"/>
            <w:b w:val="0"/>
            <w:caps w:val="0"/>
            <w:noProof/>
            <w:sz w:val="22"/>
            <w:szCs w:val="22"/>
            <w:lang w:val="en-US"/>
          </w:rPr>
          <w:t>Vietnam War 1962-1975 – Australia’s Involvement</w:t>
        </w:r>
        <w:r w:rsidR="00257298" w:rsidRPr="00257298">
          <w:rPr>
            <w:rFonts w:ascii="Garamond" w:hAnsi="Garamond"/>
            <w:b w:val="0"/>
            <w:caps w:val="0"/>
            <w:noProof/>
            <w:webHidden/>
            <w:sz w:val="22"/>
            <w:szCs w:val="22"/>
          </w:rPr>
          <w:tab/>
        </w:r>
        <w:r w:rsidR="00257298" w:rsidRPr="00257298">
          <w:rPr>
            <w:rFonts w:ascii="Garamond" w:hAnsi="Garamond"/>
            <w:b w:val="0"/>
            <w:noProof/>
            <w:webHidden/>
            <w:sz w:val="22"/>
            <w:szCs w:val="22"/>
          </w:rPr>
          <w:fldChar w:fldCharType="begin"/>
        </w:r>
        <w:r w:rsidR="00257298" w:rsidRPr="00257298">
          <w:rPr>
            <w:rFonts w:ascii="Garamond" w:hAnsi="Garamond"/>
            <w:b w:val="0"/>
            <w:noProof/>
            <w:webHidden/>
            <w:sz w:val="22"/>
            <w:szCs w:val="22"/>
          </w:rPr>
          <w:instrText xml:space="preserve"> PAGEREF _Toc58169857 \h </w:instrText>
        </w:r>
        <w:r w:rsidR="00257298" w:rsidRPr="00257298">
          <w:rPr>
            <w:rFonts w:ascii="Garamond" w:hAnsi="Garamond"/>
            <w:b w:val="0"/>
            <w:noProof/>
            <w:webHidden/>
            <w:sz w:val="22"/>
            <w:szCs w:val="22"/>
          </w:rPr>
        </w:r>
        <w:r w:rsidR="00257298" w:rsidRPr="00257298">
          <w:rPr>
            <w:rFonts w:ascii="Garamond" w:hAnsi="Garamond"/>
            <w:b w:val="0"/>
            <w:noProof/>
            <w:webHidden/>
            <w:sz w:val="22"/>
            <w:szCs w:val="22"/>
          </w:rPr>
          <w:fldChar w:fldCharType="separate"/>
        </w:r>
        <w:r w:rsidR="00BB370F">
          <w:rPr>
            <w:rFonts w:ascii="Garamond" w:hAnsi="Garamond"/>
            <w:b w:val="0"/>
            <w:noProof/>
            <w:webHidden/>
            <w:sz w:val="22"/>
            <w:szCs w:val="22"/>
          </w:rPr>
          <w:t>16</w:t>
        </w:r>
        <w:r w:rsidR="00257298" w:rsidRPr="00257298">
          <w:rPr>
            <w:rFonts w:ascii="Garamond" w:hAnsi="Garamond"/>
            <w:b w:val="0"/>
            <w:noProof/>
            <w:webHidden/>
            <w:sz w:val="22"/>
            <w:szCs w:val="22"/>
          </w:rPr>
          <w:fldChar w:fldCharType="end"/>
        </w:r>
      </w:hyperlink>
    </w:p>
    <w:p w14:paraId="2BA95114" w14:textId="685816A5" w:rsidR="00257298" w:rsidRPr="00257298" w:rsidRDefault="00FD1363" w:rsidP="00257298">
      <w:pPr>
        <w:pStyle w:val="TOC1"/>
        <w:tabs>
          <w:tab w:val="right" w:leader="dot" w:pos="9204"/>
        </w:tabs>
        <w:spacing w:before="120"/>
        <w:rPr>
          <w:rFonts w:ascii="Garamond" w:eastAsiaTheme="minorEastAsia" w:hAnsi="Garamond" w:cstheme="minorBidi"/>
          <w:b w:val="0"/>
          <w:caps w:val="0"/>
          <w:noProof/>
          <w:sz w:val="22"/>
          <w:szCs w:val="22"/>
          <w:lang w:eastAsia="en-AU"/>
        </w:rPr>
      </w:pPr>
      <w:hyperlink w:anchor="_Toc58169858" w:history="1">
        <w:r w:rsidR="00257298" w:rsidRPr="00257298">
          <w:rPr>
            <w:rStyle w:val="Hyperlink"/>
            <w:rFonts w:ascii="Garamond" w:hAnsi="Garamond"/>
            <w:b w:val="0"/>
            <w:caps w:val="0"/>
            <w:noProof/>
            <w:sz w:val="22"/>
            <w:szCs w:val="22"/>
          </w:rPr>
          <w:t>Petroleum Supplies To Support The Troops</w:t>
        </w:r>
        <w:r w:rsidR="00257298" w:rsidRPr="00257298">
          <w:rPr>
            <w:rFonts w:ascii="Garamond" w:hAnsi="Garamond"/>
            <w:b w:val="0"/>
            <w:caps w:val="0"/>
            <w:noProof/>
            <w:webHidden/>
            <w:sz w:val="22"/>
            <w:szCs w:val="22"/>
          </w:rPr>
          <w:tab/>
        </w:r>
        <w:r w:rsidR="00257298" w:rsidRPr="00257298">
          <w:rPr>
            <w:rFonts w:ascii="Garamond" w:hAnsi="Garamond"/>
            <w:b w:val="0"/>
            <w:noProof/>
            <w:webHidden/>
            <w:sz w:val="22"/>
            <w:szCs w:val="22"/>
          </w:rPr>
          <w:fldChar w:fldCharType="begin"/>
        </w:r>
        <w:r w:rsidR="00257298" w:rsidRPr="00257298">
          <w:rPr>
            <w:rFonts w:ascii="Garamond" w:hAnsi="Garamond"/>
            <w:b w:val="0"/>
            <w:noProof/>
            <w:webHidden/>
            <w:sz w:val="22"/>
            <w:szCs w:val="22"/>
          </w:rPr>
          <w:instrText xml:space="preserve"> PAGEREF _Toc58169858 \h </w:instrText>
        </w:r>
        <w:r w:rsidR="00257298" w:rsidRPr="00257298">
          <w:rPr>
            <w:rFonts w:ascii="Garamond" w:hAnsi="Garamond"/>
            <w:b w:val="0"/>
            <w:noProof/>
            <w:webHidden/>
            <w:sz w:val="22"/>
            <w:szCs w:val="22"/>
          </w:rPr>
        </w:r>
        <w:r w:rsidR="00257298" w:rsidRPr="00257298">
          <w:rPr>
            <w:rFonts w:ascii="Garamond" w:hAnsi="Garamond"/>
            <w:b w:val="0"/>
            <w:noProof/>
            <w:webHidden/>
            <w:sz w:val="22"/>
            <w:szCs w:val="22"/>
          </w:rPr>
          <w:fldChar w:fldCharType="separate"/>
        </w:r>
        <w:r w:rsidR="00BB370F">
          <w:rPr>
            <w:rFonts w:ascii="Garamond" w:hAnsi="Garamond"/>
            <w:b w:val="0"/>
            <w:noProof/>
            <w:webHidden/>
            <w:sz w:val="22"/>
            <w:szCs w:val="22"/>
          </w:rPr>
          <w:t>18</w:t>
        </w:r>
        <w:r w:rsidR="00257298" w:rsidRPr="00257298">
          <w:rPr>
            <w:rFonts w:ascii="Garamond" w:hAnsi="Garamond"/>
            <w:b w:val="0"/>
            <w:noProof/>
            <w:webHidden/>
            <w:sz w:val="22"/>
            <w:szCs w:val="22"/>
          </w:rPr>
          <w:fldChar w:fldCharType="end"/>
        </w:r>
      </w:hyperlink>
    </w:p>
    <w:p w14:paraId="1998237E" w14:textId="6F5485EC" w:rsidR="00257298" w:rsidRPr="00257298" w:rsidRDefault="00FD1363" w:rsidP="00257298">
      <w:pPr>
        <w:pStyle w:val="TOC1"/>
        <w:tabs>
          <w:tab w:val="right" w:leader="dot" w:pos="9204"/>
        </w:tabs>
        <w:spacing w:before="120"/>
        <w:rPr>
          <w:rFonts w:ascii="Garamond" w:eastAsiaTheme="minorEastAsia" w:hAnsi="Garamond" w:cstheme="minorBidi"/>
          <w:b w:val="0"/>
          <w:caps w:val="0"/>
          <w:noProof/>
          <w:sz w:val="22"/>
          <w:szCs w:val="22"/>
          <w:lang w:eastAsia="en-AU"/>
        </w:rPr>
      </w:pPr>
      <w:hyperlink w:anchor="_Toc58169859" w:history="1">
        <w:r w:rsidR="00257298" w:rsidRPr="00257298">
          <w:rPr>
            <w:rStyle w:val="Hyperlink"/>
            <w:rFonts w:ascii="Garamond" w:hAnsi="Garamond"/>
            <w:b w:val="0"/>
            <w:caps w:val="0"/>
            <w:noProof/>
            <w:sz w:val="22"/>
            <w:szCs w:val="22"/>
          </w:rPr>
          <w:t>Aviation Gasoline Composition 1960’s</w:t>
        </w:r>
        <w:r w:rsidR="00257298" w:rsidRPr="00257298">
          <w:rPr>
            <w:rFonts w:ascii="Garamond" w:hAnsi="Garamond"/>
            <w:b w:val="0"/>
            <w:caps w:val="0"/>
            <w:noProof/>
            <w:webHidden/>
            <w:sz w:val="22"/>
            <w:szCs w:val="22"/>
          </w:rPr>
          <w:tab/>
        </w:r>
        <w:r w:rsidR="00257298" w:rsidRPr="00257298">
          <w:rPr>
            <w:rFonts w:ascii="Garamond" w:hAnsi="Garamond"/>
            <w:b w:val="0"/>
            <w:noProof/>
            <w:webHidden/>
            <w:sz w:val="22"/>
            <w:szCs w:val="22"/>
          </w:rPr>
          <w:fldChar w:fldCharType="begin"/>
        </w:r>
        <w:r w:rsidR="00257298" w:rsidRPr="00257298">
          <w:rPr>
            <w:rFonts w:ascii="Garamond" w:hAnsi="Garamond"/>
            <w:b w:val="0"/>
            <w:noProof/>
            <w:webHidden/>
            <w:sz w:val="22"/>
            <w:szCs w:val="22"/>
          </w:rPr>
          <w:instrText xml:space="preserve"> PAGEREF _Toc58169859 \h </w:instrText>
        </w:r>
        <w:r w:rsidR="00257298" w:rsidRPr="00257298">
          <w:rPr>
            <w:rFonts w:ascii="Garamond" w:hAnsi="Garamond"/>
            <w:b w:val="0"/>
            <w:noProof/>
            <w:webHidden/>
            <w:sz w:val="22"/>
            <w:szCs w:val="22"/>
          </w:rPr>
        </w:r>
        <w:r w:rsidR="00257298" w:rsidRPr="00257298">
          <w:rPr>
            <w:rFonts w:ascii="Garamond" w:hAnsi="Garamond"/>
            <w:b w:val="0"/>
            <w:noProof/>
            <w:webHidden/>
            <w:sz w:val="22"/>
            <w:szCs w:val="22"/>
          </w:rPr>
          <w:fldChar w:fldCharType="separate"/>
        </w:r>
        <w:r w:rsidR="00BB370F">
          <w:rPr>
            <w:rFonts w:ascii="Garamond" w:hAnsi="Garamond"/>
            <w:b w:val="0"/>
            <w:noProof/>
            <w:webHidden/>
            <w:sz w:val="22"/>
            <w:szCs w:val="22"/>
          </w:rPr>
          <w:t>26</w:t>
        </w:r>
        <w:r w:rsidR="00257298" w:rsidRPr="00257298">
          <w:rPr>
            <w:rFonts w:ascii="Garamond" w:hAnsi="Garamond"/>
            <w:b w:val="0"/>
            <w:noProof/>
            <w:webHidden/>
            <w:sz w:val="22"/>
            <w:szCs w:val="22"/>
          </w:rPr>
          <w:fldChar w:fldCharType="end"/>
        </w:r>
      </w:hyperlink>
    </w:p>
    <w:p w14:paraId="7C96473A" w14:textId="33D9020A" w:rsidR="00257298" w:rsidRPr="00257298" w:rsidRDefault="00FD1363" w:rsidP="00257298">
      <w:pPr>
        <w:pStyle w:val="TOC1"/>
        <w:tabs>
          <w:tab w:val="right" w:leader="dot" w:pos="9204"/>
        </w:tabs>
        <w:spacing w:before="120"/>
        <w:rPr>
          <w:rFonts w:ascii="Garamond" w:eastAsiaTheme="minorEastAsia" w:hAnsi="Garamond" w:cstheme="minorBidi"/>
          <w:b w:val="0"/>
          <w:caps w:val="0"/>
          <w:noProof/>
          <w:sz w:val="22"/>
          <w:szCs w:val="22"/>
          <w:lang w:eastAsia="en-AU"/>
        </w:rPr>
      </w:pPr>
      <w:hyperlink w:anchor="_Toc58169860" w:history="1">
        <w:r w:rsidR="00257298" w:rsidRPr="00257298">
          <w:rPr>
            <w:rStyle w:val="Hyperlink"/>
            <w:rFonts w:ascii="Garamond" w:hAnsi="Garamond"/>
            <w:b w:val="0"/>
            <w:caps w:val="0"/>
            <w:noProof/>
            <w:sz w:val="22"/>
            <w:szCs w:val="22"/>
          </w:rPr>
          <w:t>Chemical Composition For Aviation Gasolines 1970</w:t>
        </w:r>
        <w:r w:rsidR="00257298" w:rsidRPr="00257298">
          <w:rPr>
            <w:rFonts w:ascii="Garamond" w:hAnsi="Garamond"/>
            <w:b w:val="0"/>
            <w:caps w:val="0"/>
            <w:noProof/>
            <w:webHidden/>
            <w:sz w:val="22"/>
            <w:szCs w:val="22"/>
          </w:rPr>
          <w:tab/>
        </w:r>
        <w:r w:rsidR="00257298" w:rsidRPr="00257298">
          <w:rPr>
            <w:rFonts w:ascii="Garamond" w:hAnsi="Garamond"/>
            <w:b w:val="0"/>
            <w:noProof/>
            <w:webHidden/>
            <w:sz w:val="22"/>
            <w:szCs w:val="22"/>
          </w:rPr>
          <w:fldChar w:fldCharType="begin"/>
        </w:r>
        <w:r w:rsidR="00257298" w:rsidRPr="00257298">
          <w:rPr>
            <w:rFonts w:ascii="Garamond" w:hAnsi="Garamond"/>
            <w:b w:val="0"/>
            <w:noProof/>
            <w:webHidden/>
            <w:sz w:val="22"/>
            <w:szCs w:val="22"/>
          </w:rPr>
          <w:instrText xml:space="preserve"> PAGEREF _Toc58169860 \h </w:instrText>
        </w:r>
        <w:r w:rsidR="00257298" w:rsidRPr="00257298">
          <w:rPr>
            <w:rFonts w:ascii="Garamond" w:hAnsi="Garamond"/>
            <w:b w:val="0"/>
            <w:noProof/>
            <w:webHidden/>
            <w:sz w:val="22"/>
            <w:szCs w:val="22"/>
          </w:rPr>
        </w:r>
        <w:r w:rsidR="00257298" w:rsidRPr="00257298">
          <w:rPr>
            <w:rFonts w:ascii="Garamond" w:hAnsi="Garamond"/>
            <w:b w:val="0"/>
            <w:noProof/>
            <w:webHidden/>
            <w:sz w:val="22"/>
            <w:szCs w:val="22"/>
          </w:rPr>
          <w:fldChar w:fldCharType="separate"/>
        </w:r>
        <w:r w:rsidR="00BB370F">
          <w:rPr>
            <w:rFonts w:ascii="Garamond" w:hAnsi="Garamond"/>
            <w:b w:val="0"/>
            <w:noProof/>
            <w:webHidden/>
            <w:sz w:val="22"/>
            <w:szCs w:val="22"/>
          </w:rPr>
          <w:t>26</w:t>
        </w:r>
        <w:r w:rsidR="00257298" w:rsidRPr="00257298">
          <w:rPr>
            <w:rFonts w:ascii="Garamond" w:hAnsi="Garamond"/>
            <w:b w:val="0"/>
            <w:noProof/>
            <w:webHidden/>
            <w:sz w:val="22"/>
            <w:szCs w:val="22"/>
          </w:rPr>
          <w:fldChar w:fldCharType="end"/>
        </w:r>
      </w:hyperlink>
    </w:p>
    <w:p w14:paraId="2C376D97" w14:textId="29136C7A" w:rsidR="00257298" w:rsidRPr="00257298" w:rsidRDefault="00FD1363" w:rsidP="00257298">
      <w:pPr>
        <w:pStyle w:val="TOC1"/>
        <w:tabs>
          <w:tab w:val="right" w:leader="dot" w:pos="9204"/>
        </w:tabs>
        <w:spacing w:before="120"/>
        <w:rPr>
          <w:rFonts w:ascii="Garamond" w:eastAsiaTheme="minorEastAsia" w:hAnsi="Garamond" w:cstheme="minorBidi"/>
          <w:b w:val="0"/>
          <w:caps w:val="0"/>
          <w:noProof/>
          <w:sz w:val="22"/>
          <w:szCs w:val="22"/>
          <w:lang w:eastAsia="en-AU"/>
        </w:rPr>
      </w:pPr>
      <w:hyperlink w:anchor="_Toc58169861" w:history="1">
        <w:r w:rsidR="00257298" w:rsidRPr="00257298">
          <w:rPr>
            <w:rStyle w:val="Hyperlink"/>
            <w:rFonts w:ascii="Garamond" w:hAnsi="Garamond"/>
            <w:b w:val="0"/>
            <w:caps w:val="0"/>
            <w:noProof/>
            <w:sz w:val="22"/>
            <w:szCs w:val="22"/>
          </w:rPr>
          <w:t>Avgas 100</w:t>
        </w:r>
        <w:r w:rsidR="00172440">
          <w:rPr>
            <w:rStyle w:val="Hyperlink"/>
            <w:rFonts w:ascii="Garamond" w:hAnsi="Garamond"/>
            <w:b w:val="0"/>
            <w:caps w:val="0"/>
            <w:noProof/>
            <w:sz w:val="22"/>
            <w:szCs w:val="22"/>
          </w:rPr>
          <w:t>LL</w:t>
        </w:r>
        <w:r w:rsidR="00257298" w:rsidRPr="00257298">
          <w:rPr>
            <w:rStyle w:val="Hyperlink"/>
            <w:rFonts w:ascii="Garamond" w:hAnsi="Garamond"/>
            <w:b w:val="0"/>
            <w:caps w:val="0"/>
            <w:noProof/>
            <w:sz w:val="22"/>
            <w:szCs w:val="22"/>
          </w:rPr>
          <w:t xml:space="preserve"> – The New Grade</w:t>
        </w:r>
        <w:r w:rsidR="00257298" w:rsidRPr="00257298">
          <w:rPr>
            <w:rFonts w:ascii="Garamond" w:hAnsi="Garamond"/>
            <w:b w:val="0"/>
            <w:caps w:val="0"/>
            <w:noProof/>
            <w:webHidden/>
            <w:sz w:val="22"/>
            <w:szCs w:val="22"/>
          </w:rPr>
          <w:tab/>
        </w:r>
        <w:r w:rsidR="00257298" w:rsidRPr="00257298">
          <w:rPr>
            <w:rFonts w:ascii="Garamond" w:hAnsi="Garamond"/>
            <w:b w:val="0"/>
            <w:noProof/>
            <w:webHidden/>
            <w:sz w:val="22"/>
            <w:szCs w:val="22"/>
          </w:rPr>
          <w:fldChar w:fldCharType="begin"/>
        </w:r>
        <w:r w:rsidR="00257298" w:rsidRPr="00257298">
          <w:rPr>
            <w:rFonts w:ascii="Garamond" w:hAnsi="Garamond"/>
            <w:b w:val="0"/>
            <w:noProof/>
            <w:webHidden/>
            <w:sz w:val="22"/>
            <w:szCs w:val="22"/>
          </w:rPr>
          <w:instrText xml:space="preserve"> PAGEREF _Toc58169861 \h </w:instrText>
        </w:r>
        <w:r w:rsidR="00257298" w:rsidRPr="00257298">
          <w:rPr>
            <w:rFonts w:ascii="Garamond" w:hAnsi="Garamond"/>
            <w:b w:val="0"/>
            <w:noProof/>
            <w:webHidden/>
            <w:sz w:val="22"/>
            <w:szCs w:val="22"/>
          </w:rPr>
        </w:r>
        <w:r w:rsidR="00257298" w:rsidRPr="00257298">
          <w:rPr>
            <w:rFonts w:ascii="Garamond" w:hAnsi="Garamond"/>
            <w:b w:val="0"/>
            <w:noProof/>
            <w:webHidden/>
            <w:sz w:val="22"/>
            <w:szCs w:val="22"/>
          </w:rPr>
          <w:fldChar w:fldCharType="separate"/>
        </w:r>
        <w:r w:rsidR="00BB370F">
          <w:rPr>
            <w:rFonts w:ascii="Garamond" w:hAnsi="Garamond"/>
            <w:b w:val="0"/>
            <w:noProof/>
            <w:webHidden/>
            <w:sz w:val="22"/>
            <w:szCs w:val="22"/>
          </w:rPr>
          <w:t>28</w:t>
        </w:r>
        <w:r w:rsidR="00257298" w:rsidRPr="00257298">
          <w:rPr>
            <w:rFonts w:ascii="Garamond" w:hAnsi="Garamond"/>
            <w:b w:val="0"/>
            <w:noProof/>
            <w:webHidden/>
            <w:sz w:val="22"/>
            <w:szCs w:val="22"/>
          </w:rPr>
          <w:fldChar w:fldCharType="end"/>
        </w:r>
      </w:hyperlink>
    </w:p>
    <w:p w14:paraId="6573F486" w14:textId="389ABACF" w:rsidR="00257298" w:rsidRPr="00257298" w:rsidRDefault="00FD1363" w:rsidP="00257298">
      <w:pPr>
        <w:pStyle w:val="TOC1"/>
        <w:tabs>
          <w:tab w:val="right" w:leader="dot" w:pos="9204"/>
        </w:tabs>
        <w:spacing w:before="120"/>
        <w:rPr>
          <w:rFonts w:ascii="Garamond" w:eastAsiaTheme="minorEastAsia" w:hAnsi="Garamond" w:cstheme="minorBidi"/>
          <w:b w:val="0"/>
          <w:caps w:val="0"/>
          <w:noProof/>
          <w:sz w:val="22"/>
          <w:szCs w:val="22"/>
          <w:lang w:eastAsia="en-AU"/>
        </w:rPr>
      </w:pPr>
      <w:hyperlink w:anchor="_Toc58169862" w:history="1">
        <w:r w:rsidR="00257298" w:rsidRPr="00257298">
          <w:rPr>
            <w:rStyle w:val="Hyperlink"/>
            <w:rFonts w:ascii="Garamond" w:hAnsi="Garamond"/>
            <w:b w:val="0"/>
            <w:caps w:val="0"/>
            <w:noProof/>
            <w:sz w:val="22"/>
            <w:szCs w:val="22"/>
          </w:rPr>
          <w:t>Avgas Specifications &amp; Test Methods 1970’s</w:t>
        </w:r>
        <w:r w:rsidR="00257298" w:rsidRPr="00257298">
          <w:rPr>
            <w:rFonts w:ascii="Garamond" w:hAnsi="Garamond"/>
            <w:b w:val="0"/>
            <w:caps w:val="0"/>
            <w:noProof/>
            <w:webHidden/>
            <w:sz w:val="22"/>
            <w:szCs w:val="22"/>
          </w:rPr>
          <w:tab/>
        </w:r>
        <w:r w:rsidR="00257298" w:rsidRPr="00257298">
          <w:rPr>
            <w:rFonts w:ascii="Garamond" w:hAnsi="Garamond"/>
            <w:b w:val="0"/>
            <w:noProof/>
            <w:webHidden/>
            <w:sz w:val="22"/>
            <w:szCs w:val="22"/>
          </w:rPr>
          <w:fldChar w:fldCharType="begin"/>
        </w:r>
        <w:r w:rsidR="00257298" w:rsidRPr="00257298">
          <w:rPr>
            <w:rFonts w:ascii="Garamond" w:hAnsi="Garamond"/>
            <w:b w:val="0"/>
            <w:noProof/>
            <w:webHidden/>
            <w:sz w:val="22"/>
            <w:szCs w:val="22"/>
          </w:rPr>
          <w:instrText xml:space="preserve"> PAGEREF _Toc58169862 \h </w:instrText>
        </w:r>
        <w:r w:rsidR="00257298" w:rsidRPr="00257298">
          <w:rPr>
            <w:rFonts w:ascii="Garamond" w:hAnsi="Garamond"/>
            <w:b w:val="0"/>
            <w:noProof/>
            <w:webHidden/>
            <w:sz w:val="22"/>
            <w:szCs w:val="22"/>
          </w:rPr>
        </w:r>
        <w:r w:rsidR="00257298" w:rsidRPr="00257298">
          <w:rPr>
            <w:rFonts w:ascii="Garamond" w:hAnsi="Garamond"/>
            <w:b w:val="0"/>
            <w:noProof/>
            <w:webHidden/>
            <w:sz w:val="22"/>
            <w:szCs w:val="22"/>
          </w:rPr>
          <w:fldChar w:fldCharType="separate"/>
        </w:r>
        <w:r w:rsidR="00BB370F">
          <w:rPr>
            <w:rFonts w:ascii="Garamond" w:hAnsi="Garamond"/>
            <w:b w:val="0"/>
            <w:noProof/>
            <w:webHidden/>
            <w:sz w:val="22"/>
            <w:szCs w:val="22"/>
          </w:rPr>
          <w:t>28</w:t>
        </w:r>
        <w:r w:rsidR="00257298" w:rsidRPr="00257298">
          <w:rPr>
            <w:rFonts w:ascii="Garamond" w:hAnsi="Garamond"/>
            <w:b w:val="0"/>
            <w:noProof/>
            <w:webHidden/>
            <w:sz w:val="22"/>
            <w:szCs w:val="22"/>
          </w:rPr>
          <w:fldChar w:fldCharType="end"/>
        </w:r>
      </w:hyperlink>
    </w:p>
    <w:p w14:paraId="2C789B23" w14:textId="6CE400F6" w:rsidR="00257298" w:rsidRPr="00257298" w:rsidRDefault="00FD1363" w:rsidP="00257298">
      <w:pPr>
        <w:pStyle w:val="TOC1"/>
        <w:tabs>
          <w:tab w:val="right" w:leader="dot" w:pos="9204"/>
        </w:tabs>
        <w:spacing w:before="120"/>
        <w:rPr>
          <w:rFonts w:ascii="Garamond" w:eastAsiaTheme="minorEastAsia" w:hAnsi="Garamond" w:cstheme="minorBidi"/>
          <w:b w:val="0"/>
          <w:caps w:val="0"/>
          <w:noProof/>
          <w:sz w:val="22"/>
          <w:szCs w:val="22"/>
          <w:lang w:eastAsia="en-AU"/>
        </w:rPr>
      </w:pPr>
      <w:hyperlink w:anchor="_Toc58169863" w:history="1">
        <w:r w:rsidR="00257298" w:rsidRPr="00257298">
          <w:rPr>
            <w:rStyle w:val="Hyperlink"/>
            <w:rFonts w:ascii="Garamond" w:hAnsi="Garamond"/>
            <w:b w:val="0"/>
            <w:caps w:val="0"/>
            <w:noProof/>
            <w:sz w:val="22"/>
            <w:szCs w:val="22"/>
          </w:rPr>
          <w:t>Petroleum Laboratories</w:t>
        </w:r>
        <w:r w:rsidR="00257298" w:rsidRPr="00257298">
          <w:rPr>
            <w:rFonts w:ascii="Garamond" w:hAnsi="Garamond"/>
            <w:b w:val="0"/>
            <w:caps w:val="0"/>
            <w:noProof/>
            <w:webHidden/>
            <w:sz w:val="22"/>
            <w:szCs w:val="22"/>
          </w:rPr>
          <w:tab/>
        </w:r>
        <w:r w:rsidR="00257298" w:rsidRPr="00257298">
          <w:rPr>
            <w:rFonts w:ascii="Garamond" w:hAnsi="Garamond"/>
            <w:b w:val="0"/>
            <w:noProof/>
            <w:webHidden/>
            <w:sz w:val="22"/>
            <w:szCs w:val="22"/>
          </w:rPr>
          <w:fldChar w:fldCharType="begin"/>
        </w:r>
        <w:r w:rsidR="00257298" w:rsidRPr="00257298">
          <w:rPr>
            <w:rFonts w:ascii="Garamond" w:hAnsi="Garamond"/>
            <w:b w:val="0"/>
            <w:noProof/>
            <w:webHidden/>
            <w:sz w:val="22"/>
            <w:szCs w:val="22"/>
          </w:rPr>
          <w:instrText xml:space="preserve"> PAGEREF _Toc58169863 \h </w:instrText>
        </w:r>
        <w:r w:rsidR="00257298" w:rsidRPr="00257298">
          <w:rPr>
            <w:rFonts w:ascii="Garamond" w:hAnsi="Garamond"/>
            <w:b w:val="0"/>
            <w:noProof/>
            <w:webHidden/>
            <w:sz w:val="22"/>
            <w:szCs w:val="22"/>
          </w:rPr>
        </w:r>
        <w:r w:rsidR="00257298" w:rsidRPr="00257298">
          <w:rPr>
            <w:rFonts w:ascii="Garamond" w:hAnsi="Garamond"/>
            <w:b w:val="0"/>
            <w:noProof/>
            <w:webHidden/>
            <w:sz w:val="22"/>
            <w:szCs w:val="22"/>
          </w:rPr>
          <w:fldChar w:fldCharType="separate"/>
        </w:r>
        <w:r w:rsidR="00BB370F">
          <w:rPr>
            <w:rFonts w:ascii="Garamond" w:hAnsi="Garamond"/>
            <w:b w:val="0"/>
            <w:noProof/>
            <w:webHidden/>
            <w:sz w:val="22"/>
            <w:szCs w:val="22"/>
          </w:rPr>
          <w:t>30</w:t>
        </w:r>
        <w:r w:rsidR="00257298" w:rsidRPr="00257298">
          <w:rPr>
            <w:rFonts w:ascii="Garamond" w:hAnsi="Garamond"/>
            <w:b w:val="0"/>
            <w:noProof/>
            <w:webHidden/>
            <w:sz w:val="22"/>
            <w:szCs w:val="22"/>
          </w:rPr>
          <w:fldChar w:fldCharType="end"/>
        </w:r>
      </w:hyperlink>
    </w:p>
    <w:p w14:paraId="29E45B1E" w14:textId="34CA4A88" w:rsidR="00257298" w:rsidRPr="00257298" w:rsidRDefault="00FD1363" w:rsidP="00257298">
      <w:pPr>
        <w:pStyle w:val="TOC1"/>
        <w:tabs>
          <w:tab w:val="right" w:leader="dot" w:pos="9204"/>
        </w:tabs>
        <w:spacing w:before="120"/>
        <w:rPr>
          <w:rFonts w:ascii="Garamond" w:eastAsiaTheme="minorEastAsia" w:hAnsi="Garamond" w:cstheme="minorBidi"/>
          <w:b w:val="0"/>
          <w:caps w:val="0"/>
          <w:noProof/>
          <w:sz w:val="22"/>
          <w:szCs w:val="22"/>
          <w:lang w:eastAsia="en-AU"/>
        </w:rPr>
      </w:pPr>
      <w:hyperlink w:anchor="_Toc58169864" w:history="1">
        <w:r w:rsidR="00257298" w:rsidRPr="00257298">
          <w:rPr>
            <w:rStyle w:val="Hyperlink"/>
            <w:rFonts w:ascii="Garamond" w:hAnsi="Garamond"/>
            <w:b w:val="0"/>
            <w:caps w:val="0"/>
            <w:noProof/>
            <w:sz w:val="22"/>
            <w:szCs w:val="22"/>
          </w:rPr>
          <w:t>Oil Companies And Refineries</w:t>
        </w:r>
        <w:r w:rsidR="00257298" w:rsidRPr="00257298">
          <w:rPr>
            <w:rFonts w:ascii="Garamond" w:hAnsi="Garamond"/>
            <w:b w:val="0"/>
            <w:caps w:val="0"/>
            <w:noProof/>
            <w:webHidden/>
            <w:sz w:val="22"/>
            <w:szCs w:val="22"/>
          </w:rPr>
          <w:tab/>
        </w:r>
        <w:r w:rsidR="00257298" w:rsidRPr="00257298">
          <w:rPr>
            <w:rFonts w:ascii="Garamond" w:hAnsi="Garamond"/>
            <w:b w:val="0"/>
            <w:noProof/>
            <w:webHidden/>
            <w:sz w:val="22"/>
            <w:szCs w:val="22"/>
          </w:rPr>
          <w:fldChar w:fldCharType="begin"/>
        </w:r>
        <w:r w:rsidR="00257298" w:rsidRPr="00257298">
          <w:rPr>
            <w:rFonts w:ascii="Garamond" w:hAnsi="Garamond"/>
            <w:b w:val="0"/>
            <w:noProof/>
            <w:webHidden/>
            <w:sz w:val="22"/>
            <w:szCs w:val="22"/>
          </w:rPr>
          <w:instrText xml:space="preserve"> PAGEREF _Toc58169864 \h </w:instrText>
        </w:r>
        <w:r w:rsidR="00257298" w:rsidRPr="00257298">
          <w:rPr>
            <w:rFonts w:ascii="Garamond" w:hAnsi="Garamond"/>
            <w:b w:val="0"/>
            <w:noProof/>
            <w:webHidden/>
            <w:sz w:val="22"/>
            <w:szCs w:val="22"/>
          </w:rPr>
        </w:r>
        <w:r w:rsidR="00257298" w:rsidRPr="00257298">
          <w:rPr>
            <w:rFonts w:ascii="Garamond" w:hAnsi="Garamond"/>
            <w:b w:val="0"/>
            <w:noProof/>
            <w:webHidden/>
            <w:sz w:val="22"/>
            <w:szCs w:val="22"/>
          </w:rPr>
          <w:fldChar w:fldCharType="separate"/>
        </w:r>
        <w:r w:rsidR="00BB370F">
          <w:rPr>
            <w:rFonts w:ascii="Garamond" w:hAnsi="Garamond"/>
            <w:b w:val="0"/>
            <w:noProof/>
            <w:webHidden/>
            <w:sz w:val="22"/>
            <w:szCs w:val="22"/>
          </w:rPr>
          <w:t>34</w:t>
        </w:r>
        <w:r w:rsidR="00257298" w:rsidRPr="00257298">
          <w:rPr>
            <w:rFonts w:ascii="Garamond" w:hAnsi="Garamond"/>
            <w:b w:val="0"/>
            <w:noProof/>
            <w:webHidden/>
            <w:sz w:val="22"/>
            <w:szCs w:val="22"/>
          </w:rPr>
          <w:fldChar w:fldCharType="end"/>
        </w:r>
      </w:hyperlink>
    </w:p>
    <w:p w14:paraId="388859BA" w14:textId="6305693A" w:rsidR="00257298" w:rsidRPr="00257298" w:rsidRDefault="00FD1363" w:rsidP="00257298">
      <w:pPr>
        <w:pStyle w:val="TOC1"/>
        <w:tabs>
          <w:tab w:val="right" w:leader="dot" w:pos="9204"/>
        </w:tabs>
        <w:spacing w:before="120"/>
        <w:rPr>
          <w:rFonts w:ascii="Garamond" w:eastAsiaTheme="minorEastAsia" w:hAnsi="Garamond" w:cstheme="minorBidi"/>
          <w:b w:val="0"/>
          <w:caps w:val="0"/>
          <w:noProof/>
          <w:sz w:val="22"/>
          <w:szCs w:val="22"/>
          <w:lang w:eastAsia="en-AU"/>
        </w:rPr>
      </w:pPr>
      <w:hyperlink w:anchor="_Toc58169865" w:history="1">
        <w:r w:rsidR="00257298" w:rsidRPr="00257298">
          <w:rPr>
            <w:rStyle w:val="Hyperlink"/>
            <w:rFonts w:ascii="Garamond" w:hAnsi="Garamond"/>
            <w:b w:val="0"/>
            <w:caps w:val="0"/>
            <w:noProof/>
            <w:sz w:val="22"/>
            <w:szCs w:val="22"/>
          </w:rPr>
          <w:t>Airspeed Records - Jet Power Rules!</w:t>
        </w:r>
        <w:r w:rsidR="00257298" w:rsidRPr="00257298">
          <w:rPr>
            <w:rFonts w:ascii="Garamond" w:hAnsi="Garamond"/>
            <w:b w:val="0"/>
            <w:caps w:val="0"/>
            <w:noProof/>
            <w:webHidden/>
            <w:sz w:val="22"/>
            <w:szCs w:val="22"/>
          </w:rPr>
          <w:tab/>
        </w:r>
        <w:r w:rsidR="00257298" w:rsidRPr="00257298">
          <w:rPr>
            <w:rFonts w:ascii="Garamond" w:hAnsi="Garamond"/>
            <w:b w:val="0"/>
            <w:noProof/>
            <w:webHidden/>
            <w:sz w:val="22"/>
            <w:szCs w:val="22"/>
          </w:rPr>
          <w:fldChar w:fldCharType="begin"/>
        </w:r>
        <w:r w:rsidR="00257298" w:rsidRPr="00257298">
          <w:rPr>
            <w:rFonts w:ascii="Garamond" w:hAnsi="Garamond"/>
            <w:b w:val="0"/>
            <w:noProof/>
            <w:webHidden/>
            <w:sz w:val="22"/>
            <w:szCs w:val="22"/>
          </w:rPr>
          <w:instrText xml:space="preserve"> PAGEREF _Toc58169865 \h </w:instrText>
        </w:r>
        <w:r w:rsidR="00257298" w:rsidRPr="00257298">
          <w:rPr>
            <w:rFonts w:ascii="Garamond" w:hAnsi="Garamond"/>
            <w:b w:val="0"/>
            <w:noProof/>
            <w:webHidden/>
            <w:sz w:val="22"/>
            <w:szCs w:val="22"/>
          </w:rPr>
        </w:r>
        <w:r w:rsidR="00257298" w:rsidRPr="00257298">
          <w:rPr>
            <w:rFonts w:ascii="Garamond" w:hAnsi="Garamond"/>
            <w:b w:val="0"/>
            <w:noProof/>
            <w:webHidden/>
            <w:sz w:val="22"/>
            <w:szCs w:val="22"/>
          </w:rPr>
          <w:fldChar w:fldCharType="separate"/>
        </w:r>
        <w:r w:rsidR="00BB370F">
          <w:rPr>
            <w:rFonts w:ascii="Garamond" w:hAnsi="Garamond"/>
            <w:b w:val="0"/>
            <w:noProof/>
            <w:webHidden/>
            <w:sz w:val="22"/>
            <w:szCs w:val="22"/>
          </w:rPr>
          <w:t>37</w:t>
        </w:r>
        <w:r w:rsidR="00257298" w:rsidRPr="00257298">
          <w:rPr>
            <w:rFonts w:ascii="Garamond" w:hAnsi="Garamond"/>
            <w:b w:val="0"/>
            <w:noProof/>
            <w:webHidden/>
            <w:sz w:val="22"/>
            <w:szCs w:val="22"/>
          </w:rPr>
          <w:fldChar w:fldCharType="end"/>
        </w:r>
      </w:hyperlink>
    </w:p>
    <w:p w14:paraId="61E70784" w14:textId="3E4555A3" w:rsidR="00257298" w:rsidRPr="00257298" w:rsidRDefault="00FD1363" w:rsidP="00257298">
      <w:pPr>
        <w:pStyle w:val="TOC1"/>
        <w:tabs>
          <w:tab w:val="right" w:leader="dot" w:pos="9204"/>
        </w:tabs>
        <w:spacing w:before="120"/>
        <w:rPr>
          <w:rFonts w:ascii="Garamond" w:eastAsiaTheme="minorEastAsia" w:hAnsi="Garamond" w:cstheme="minorBidi"/>
          <w:b w:val="0"/>
          <w:caps w:val="0"/>
          <w:noProof/>
          <w:sz w:val="22"/>
          <w:szCs w:val="22"/>
          <w:lang w:eastAsia="en-AU"/>
        </w:rPr>
      </w:pPr>
      <w:hyperlink w:anchor="_Toc58169866" w:history="1">
        <w:r w:rsidR="00257298" w:rsidRPr="00257298">
          <w:rPr>
            <w:rStyle w:val="Hyperlink"/>
            <w:rFonts w:ascii="Garamond" w:hAnsi="Garamond"/>
            <w:b w:val="0"/>
            <w:caps w:val="0"/>
            <w:noProof/>
            <w:sz w:val="22"/>
            <w:szCs w:val="22"/>
          </w:rPr>
          <w:t>Epilogue For 1979</w:t>
        </w:r>
        <w:r w:rsidR="00257298" w:rsidRPr="00257298">
          <w:rPr>
            <w:rFonts w:ascii="Garamond" w:hAnsi="Garamond"/>
            <w:b w:val="0"/>
            <w:caps w:val="0"/>
            <w:noProof/>
            <w:webHidden/>
            <w:sz w:val="22"/>
            <w:szCs w:val="22"/>
          </w:rPr>
          <w:tab/>
        </w:r>
        <w:r w:rsidR="00257298" w:rsidRPr="00257298">
          <w:rPr>
            <w:rFonts w:ascii="Garamond" w:hAnsi="Garamond"/>
            <w:b w:val="0"/>
            <w:noProof/>
            <w:webHidden/>
            <w:sz w:val="22"/>
            <w:szCs w:val="22"/>
          </w:rPr>
          <w:fldChar w:fldCharType="begin"/>
        </w:r>
        <w:r w:rsidR="00257298" w:rsidRPr="00257298">
          <w:rPr>
            <w:rFonts w:ascii="Garamond" w:hAnsi="Garamond"/>
            <w:b w:val="0"/>
            <w:noProof/>
            <w:webHidden/>
            <w:sz w:val="22"/>
            <w:szCs w:val="22"/>
          </w:rPr>
          <w:instrText xml:space="preserve"> PAGEREF _Toc58169866 \h </w:instrText>
        </w:r>
        <w:r w:rsidR="00257298" w:rsidRPr="00257298">
          <w:rPr>
            <w:rFonts w:ascii="Garamond" w:hAnsi="Garamond"/>
            <w:b w:val="0"/>
            <w:noProof/>
            <w:webHidden/>
            <w:sz w:val="22"/>
            <w:szCs w:val="22"/>
          </w:rPr>
        </w:r>
        <w:r w:rsidR="00257298" w:rsidRPr="00257298">
          <w:rPr>
            <w:rFonts w:ascii="Garamond" w:hAnsi="Garamond"/>
            <w:b w:val="0"/>
            <w:noProof/>
            <w:webHidden/>
            <w:sz w:val="22"/>
            <w:szCs w:val="22"/>
          </w:rPr>
          <w:fldChar w:fldCharType="separate"/>
        </w:r>
        <w:r w:rsidR="00BB370F">
          <w:rPr>
            <w:rFonts w:ascii="Garamond" w:hAnsi="Garamond"/>
            <w:b w:val="0"/>
            <w:noProof/>
            <w:webHidden/>
            <w:sz w:val="22"/>
            <w:szCs w:val="22"/>
          </w:rPr>
          <w:t>38</w:t>
        </w:r>
        <w:r w:rsidR="00257298" w:rsidRPr="00257298">
          <w:rPr>
            <w:rFonts w:ascii="Garamond" w:hAnsi="Garamond"/>
            <w:b w:val="0"/>
            <w:noProof/>
            <w:webHidden/>
            <w:sz w:val="22"/>
            <w:szCs w:val="22"/>
          </w:rPr>
          <w:fldChar w:fldCharType="end"/>
        </w:r>
      </w:hyperlink>
    </w:p>
    <w:p w14:paraId="77182FB6" w14:textId="7FC76D95" w:rsidR="00257298" w:rsidRPr="00257298" w:rsidRDefault="00FD1363" w:rsidP="00257298">
      <w:pPr>
        <w:pStyle w:val="TOC1"/>
        <w:tabs>
          <w:tab w:val="right" w:leader="dot" w:pos="9204"/>
        </w:tabs>
        <w:spacing w:before="120"/>
        <w:rPr>
          <w:rFonts w:ascii="Garamond" w:eastAsiaTheme="minorEastAsia" w:hAnsi="Garamond" w:cstheme="minorBidi"/>
          <w:b w:val="0"/>
          <w:caps w:val="0"/>
          <w:noProof/>
          <w:sz w:val="22"/>
          <w:szCs w:val="22"/>
          <w:lang w:eastAsia="en-AU"/>
        </w:rPr>
      </w:pPr>
      <w:hyperlink w:anchor="_Toc58169867" w:history="1">
        <w:r w:rsidR="00257298" w:rsidRPr="00257298">
          <w:rPr>
            <w:rStyle w:val="Hyperlink"/>
            <w:rFonts w:ascii="Garamond" w:hAnsi="Garamond"/>
            <w:b w:val="0"/>
            <w:caps w:val="0"/>
            <w:noProof/>
            <w:sz w:val="22"/>
            <w:szCs w:val="22"/>
          </w:rPr>
          <w:t>Index</w:t>
        </w:r>
        <w:r w:rsidR="00257298" w:rsidRPr="00257298">
          <w:rPr>
            <w:rFonts w:ascii="Garamond" w:hAnsi="Garamond"/>
            <w:b w:val="0"/>
            <w:caps w:val="0"/>
            <w:noProof/>
            <w:webHidden/>
            <w:sz w:val="22"/>
            <w:szCs w:val="22"/>
          </w:rPr>
          <w:tab/>
        </w:r>
        <w:r w:rsidR="00257298" w:rsidRPr="00257298">
          <w:rPr>
            <w:rFonts w:ascii="Garamond" w:hAnsi="Garamond"/>
            <w:b w:val="0"/>
            <w:noProof/>
            <w:webHidden/>
            <w:sz w:val="22"/>
            <w:szCs w:val="22"/>
          </w:rPr>
          <w:fldChar w:fldCharType="begin"/>
        </w:r>
        <w:r w:rsidR="00257298" w:rsidRPr="00257298">
          <w:rPr>
            <w:rFonts w:ascii="Garamond" w:hAnsi="Garamond"/>
            <w:b w:val="0"/>
            <w:noProof/>
            <w:webHidden/>
            <w:sz w:val="22"/>
            <w:szCs w:val="22"/>
          </w:rPr>
          <w:instrText xml:space="preserve"> PAGEREF _Toc58169867 \h </w:instrText>
        </w:r>
        <w:r w:rsidR="00257298" w:rsidRPr="00257298">
          <w:rPr>
            <w:rFonts w:ascii="Garamond" w:hAnsi="Garamond"/>
            <w:b w:val="0"/>
            <w:noProof/>
            <w:webHidden/>
            <w:sz w:val="22"/>
            <w:szCs w:val="22"/>
          </w:rPr>
        </w:r>
        <w:r w:rsidR="00257298" w:rsidRPr="00257298">
          <w:rPr>
            <w:rFonts w:ascii="Garamond" w:hAnsi="Garamond"/>
            <w:b w:val="0"/>
            <w:noProof/>
            <w:webHidden/>
            <w:sz w:val="22"/>
            <w:szCs w:val="22"/>
          </w:rPr>
          <w:fldChar w:fldCharType="separate"/>
        </w:r>
        <w:r w:rsidR="00BB370F">
          <w:rPr>
            <w:rFonts w:ascii="Garamond" w:hAnsi="Garamond"/>
            <w:b w:val="0"/>
            <w:noProof/>
            <w:webHidden/>
            <w:sz w:val="22"/>
            <w:szCs w:val="22"/>
          </w:rPr>
          <w:t>39</w:t>
        </w:r>
        <w:r w:rsidR="00257298" w:rsidRPr="00257298">
          <w:rPr>
            <w:rFonts w:ascii="Garamond" w:hAnsi="Garamond"/>
            <w:b w:val="0"/>
            <w:noProof/>
            <w:webHidden/>
            <w:sz w:val="22"/>
            <w:szCs w:val="22"/>
          </w:rPr>
          <w:fldChar w:fldCharType="end"/>
        </w:r>
      </w:hyperlink>
    </w:p>
    <w:p w14:paraId="75EB545F" w14:textId="15AE7C10" w:rsidR="00257298" w:rsidRPr="00257298" w:rsidRDefault="00FD1363" w:rsidP="00257298">
      <w:pPr>
        <w:pStyle w:val="TOC1"/>
        <w:tabs>
          <w:tab w:val="right" w:leader="dot" w:pos="9204"/>
        </w:tabs>
        <w:spacing w:before="120"/>
        <w:rPr>
          <w:rFonts w:ascii="Garamond" w:eastAsiaTheme="minorEastAsia" w:hAnsi="Garamond" w:cstheme="minorBidi"/>
          <w:b w:val="0"/>
          <w:caps w:val="0"/>
          <w:noProof/>
          <w:sz w:val="22"/>
          <w:szCs w:val="22"/>
          <w:lang w:eastAsia="en-AU"/>
        </w:rPr>
      </w:pPr>
      <w:hyperlink w:anchor="_Toc58169868" w:history="1">
        <w:r w:rsidR="00257298" w:rsidRPr="00257298">
          <w:rPr>
            <w:rStyle w:val="Hyperlink"/>
            <w:rFonts w:ascii="Garamond" w:hAnsi="Garamond"/>
            <w:b w:val="0"/>
            <w:caps w:val="0"/>
            <w:noProof/>
            <w:sz w:val="22"/>
            <w:szCs w:val="22"/>
          </w:rPr>
          <w:t>Research Sources</w:t>
        </w:r>
        <w:r w:rsidR="00257298" w:rsidRPr="00257298">
          <w:rPr>
            <w:rFonts w:ascii="Garamond" w:hAnsi="Garamond"/>
            <w:b w:val="0"/>
            <w:caps w:val="0"/>
            <w:noProof/>
            <w:webHidden/>
            <w:sz w:val="22"/>
            <w:szCs w:val="22"/>
          </w:rPr>
          <w:tab/>
        </w:r>
        <w:r w:rsidR="00257298" w:rsidRPr="00257298">
          <w:rPr>
            <w:rFonts w:ascii="Garamond" w:hAnsi="Garamond"/>
            <w:b w:val="0"/>
            <w:noProof/>
            <w:webHidden/>
            <w:sz w:val="22"/>
            <w:szCs w:val="22"/>
          </w:rPr>
          <w:fldChar w:fldCharType="begin"/>
        </w:r>
        <w:r w:rsidR="00257298" w:rsidRPr="00257298">
          <w:rPr>
            <w:rFonts w:ascii="Garamond" w:hAnsi="Garamond"/>
            <w:b w:val="0"/>
            <w:noProof/>
            <w:webHidden/>
            <w:sz w:val="22"/>
            <w:szCs w:val="22"/>
          </w:rPr>
          <w:instrText xml:space="preserve"> PAGEREF _Toc58169868 \h </w:instrText>
        </w:r>
        <w:r w:rsidR="00257298" w:rsidRPr="00257298">
          <w:rPr>
            <w:rFonts w:ascii="Garamond" w:hAnsi="Garamond"/>
            <w:b w:val="0"/>
            <w:noProof/>
            <w:webHidden/>
            <w:sz w:val="22"/>
            <w:szCs w:val="22"/>
          </w:rPr>
        </w:r>
        <w:r w:rsidR="00257298" w:rsidRPr="00257298">
          <w:rPr>
            <w:rFonts w:ascii="Garamond" w:hAnsi="Garamond"/>
            <w:b w:val="0"/>
            <w:noProof/>
            <w:webHidden/>
            <w:sz w:val="22"/>
            <w:szCs w:val="22"/>
          </w:rPr>
          <w:fldChar w:fldCharType="separate"/>
        </w:r>
        <w:r w:rsidR="00BB370F">
          <w:rPr>
            <w:rFonts w:ascii="Garamond" w:hAnsi="Garamond"/>
            <w:b w:val="0"/>
            <w:noProof/>
            <w:webHidden/>
            <w:sz w:val="22"/>
            <w:szCs w:val="22"/>
          </w:rPr>
          <w:t>44</w:t>
        </w:r>
        <w:r w:rsidR="00257298" w:rsidRPr="00257298">
          <w:rPr>
            <w:rFonts w:ascii="Garamond" w:hAnsi="Garamond"/>
            <w:b w:val="0"/>
            <w:noProof/>
            <w:webHidden/>
            <w:sz w:val="22"/>
            <w:szCs w:val="22"/>
          </w:rPr>
          <w:fldChar w:fldCharType="end"/>
        </w:r>
      </w:hyperlink>
    </w:p>
    <w:p w14:paraId="2294A7ED" w14:textId="6010B912" w:rsidR="006C0B58" w:rsidRDefault="00863F88" w:rsidP="00257298">
      <w:pPr>
        <w:pStyle w:val="TOC1"/>
        <w:spacing w:before="120"/>
        <w:rPr>
          <w:rFonts w:ascii="Garamond" w:hAnsi="Garamond"/>
          <w:b w:val="0"/>
          <w:sz w:val="22"/>
          <w:szCs w:val="22"/>
        </w:rPr>
      </w:pPr>
      <w:r w:rsidRPr="00257298">
        <w:rPr>
          <w:rFonts w:ascii="Garamond" w:hAnsi="Garamond"/>
          <w:b w:val="0"/>
          <w:sz w:val="22"/>
          <w:szCs w:val="22"/>
        </w:rPr>
        <w:fldChar w:fldCharType="end"/>
      </w:r>
    </w:p>
    <w:p w14:paraId="3CACAAA9" w14:textId="0C05CD9D" w:rsidR="002C4850" w:rsidRDefault="00811F2C" w:rsidP="00811F2C">
      <w:pPr>
        <w:pStyle w:val="Caption"/>
      </w:pPr>
      <w:r>
        <w:t>Photo 2. Australian soldiers from 7</w:t>
      </w:r>
      <w:r w:rsidR="000C3511" w:rsidRPr="000C3511">
        <w:rPr>
          <w:vertAlign w:val="superscript"/>
        </w:rPr>
        <w:t>th</w:t>
      </w:r>
      <w:r w:rsidR="000C3511">
        <w:t xml:space="preserve"> Battalion</w:t>
      </w:r>
      <w:r>
        <w:t xml:space="preserve"> Royal Australian Regiment in action about to aboard </w:t>
      </w:r>
      <w:r w:rsidR="000C3511">
        <w:t xml:space="preserve">Bell UH-1 </w:t>
      </w:r>
      <w:r>
        <w:t>Iroquois (1967).</w:t>
      </w:r>
    </w:p>
    <w:p w14:paraId="64D97942" w14:textId="712B3180" w:rsidR="00276A04" w:rsidRPr="002E1B09" w:rsidRDefault="00811F2C" w:rsidP="00811F2C">
      <w:pPr>
        <w:pStyle w:val="Picture"/>
        <w:sectPr w:rsidR="00276A04" w:rsidRPr="002E1B09" w:rsidSect="00AA2A79">
          <w:endnotePr>
            <w:numFmt w:val="decimal"/>
          </w:endnotePr>
          <w:pgSz w:w="11907" w:h="16839" w:code="1"/>
          <w:pgMar w:top="1800" w:right="992" w:bottom="1800" w:left="1701" w:header="960" w:footer="960" w:gutter="0"/>
          <w:cols w:space="720"/>
        </w:sectPr>
      </w:pPr>
      <w:r>
        <w:rPr>
          <w:noProof/>
          <w:lang w:eastAsia="en-AU"/>
        </w:rPr>
        <w:drawing>
          <wp:inline distT="0" distB="0" distL="0" distR="0" wp14:anchorId="0996223F" wp14:editId="22FE8A14">
            <wp:extent cx="4331369" cy="332071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31369" cy="3320716"/>
                    </a:xfrm>
                    <a:prstGeom prst="rect">
                      <a:avLst/>
                    </a:prstGeom>
                    <a:noFill/>
                  </pic:spPr>
                </pic:pic>
              </a:graphicData>
            </a:graphic>
          </wp:inline>
        </w:drawing>
      </w:r>
    </w:p>
    <w:p w14:paraId="1C0334DE" w14:textId="77777777" w:rsidR="002C4850" w:rsidRDefault="002C4850">
      <w:pPr>
        <w:pStyle w:val="Heading1"/>
      </w:pPr>
      <w:bookmarkStart w:id="0" w:name="_Toc58169853"/>
      <w:r>
        <w:lastRenderedPageBreak/>
        <w:t>Summary</w:t>
      </w:r>
      <w:bookmarkEnd w:id="0"/>
    </w:p>
    <w:p w14:paraId="420FE411" w14:textId="77777777" w:rsidR="008F6962" w:rsidRPr="008F6962" w:rsidRDefault="008F6962" w:rsidP="008F6962">
      <w:pPr>
        <w:pStyle w:val="BodyText"/>
      </w:pPr>
      <w:r>
        <w:t>During this period there would be a need for a wide range of petroleum products, avgas, jet fuel, diesel, lubricating oils</w:t>
      </w:r>
      <w:r w:rsidR="00AD7B78">
        <w:t xml:space="preserve"> and other products</w:t>
      </w:r>
      <w:r w:rsidR="00B657EA">
        <w:t>. In particular the period of the Viet</w:t>
      </w:r>
      <w:r w:rsidR="00AD7B78">
        <w:t xml:space="preserve">nam War would see the role of supplying petroleum products to the fighting forces once again be essential.  </w:t>
      </w:r>
    </w:p>
    <w:p w14:paraId="76AD3B96" w14:textId="77777777" w:rsidR="002C4850" w:rsidRDefault="002C4850" w:rsidP="00EC3B7D">
      <w:pPr>
        <w:pStyle w:val="ChapterSubtitle"/>
        <w:spacing w:after="120" w:line="240" w:lineRule="auto"/>
        <w:ind w:right="1797"/>
      </w:pPr>
      <w:r>
        <w:t>Chronology – Australian Aviation Timelines</w:t>
      </w:r>
      <w:r>
        <w:rPr>
          <w:rStyle w:val="EndnoteReference"/>
          <w:i w:val="0"/>
        </w:rPr>
        <w:endnoteReference w:id="1"/>
      </w:r>
    </w:p>
    <w:p w14:paraId="6ED3DA68" w14:textId="77777777" w:rsidR="002C4850" w:rsidRDefault="002C4850" w:rsidP="00F14055">
      <w:pPr>
        <w:pStyle w:val="BodyText"/>
      </w:pPr>
      <w:r>
        <w:rPr>
          <w:b/>
          <w:bCs/>
        </w:rPr>
        <w:t xml:space="preserve">1960 </w:t>
      </w:r>
      <w:r>
        <w:t xml:space="preserve">May 13: QEA introduced </w:t>
      </w:r>
      <w:r w:rsidR="000330A4">
        <w:t xml:space="preserve">Lockheed </w:t>
      </w:r>
      <w:r>
        <w:t xml:space="preserve">Electras </w:t>
      </w:r>
      <w:r w:rsidR="000330A4">
        <w:t>L-188</w:t>
      </w:r>
      <w:r w:rsidR="000330A4">
        <w:fldChar w:fldCharType="begin"/>
      </w:r>
      <w:r w:rsidR="000330A4">
        <w:instrText xml:space="preserve"> XE "</w:instrText>
      </w:r>
      <w:r w:rsidR="000330A4" w:rsidRPr="00C95083">
        <w:instrText>Lockheed Electras L-188</w:instrText>
      </w:r>
      <w:r w:rsidR="000330A4">
        <w:instrText xml:space="preserve">" </w:instrText>
      </w:r>
      <w:r w:rsidR="000330A4">
        <w:fldChar w:fldCharType="end"/>
      </w:r>
      <w:r w:rsidR="000330A4">
        <w:t xml:space="preserve"> </w:t>
      </w:r>
      <w:r w:rsidR="00C05D51">
        <w:t xml:space="preserve">(turboprop aircraft) </w:t>
      </w:r>
      <w:r>
        <w:t xml:space="preserve">on the Sydney-Noumea service. </w:t>
      </w:r>
    </w:p>
    <w:p w14:paraId="506EBDCB" w14:textId="77777777" w:rsidR="002C4850" w:rsidRDefault="002C4850" w:rsidP="00F14055">
      <w:pPr>
        <w:pStyle w:val="BodyText"/>
      </w:pPr>
      <w:r>
        <w:t>June 4</w:t>
      </w:r>
      <w:r w:rsidR="00605A1A">
        <w:t>:</w:t>
      </w:r>
      <w:r>
        <w:t xml:space="preserve"> the first DHA Drover Mk</w:t>
      </w:r>
      <w:r w:rsidR="00EC3B7D">
        <w:t>.</w:t>
      </w:r>
      <w:r>
        <w:t xml:space="preserve"> 3</w:t>
      </w:r>
      <w:r w:rsidR="000330A4">
        <w:fldChar w:fldCharType="begin"/>
      </w:r>
      <w:r w:rsidR="000330A4">
        <w:instrText xml:space="preserve"> XE "</w:instrText>
      </w:r>
      <w:r w:rsidR="000330A4" w:rsidRPr="0077605D">
        <w:instrText>DHA Drover Mk 3</w:instrText>
      </w:r>
      <w:r w:rsidR="000330A4">
        <w:instrText xml:space="preserve">" </w:instrText>
      </w:r>
      <w:r w:rsidR="000330A4">
        <w:fldChar w:fldCharType="end"/>
      </w:r>
      <w:r>
        <w:t xml:space="preserve"> was handed over to the Royal Flying Doctor Service</w:t>
      </w:r>
      <w:r w:rsidR="000330A4">
        <w:fldChar w:fldCharType="begin"/>
      </w:r>
      <w:r w:rsidR="000330A4">
        <w:instrText xml:space="preserve"> XE "</w:instrText>
      </w:r>
      <w:r w:rsidR="000330A4" w:rsidRPr="0088303F">
        <w:instrText>Royal Flying Doctor Service</w:instrText>
      </w:r>
      <w:r w:rsidR="000330A4">
        <w:instrText xml:space="preserve">" </w:instrText>
      </w:r>
      <w:r w:rsidR="000330A4">
        <w:fldChar w:fldCharType="end"/>
      </w:r>
      <w:r>
        <w:t xml:space="preserve">. </w:t>
      </w:r>
    </w:p>
    <w:p w14:paraId="4373F1E2" w14:textId="77777777" w:rsidR="002C4850" w:rsidRDefault="002C4850" w:rsidP="00F14055">
      <w:pPr>
        <w:pStyle w:val="BodyText"/>
      </w:pPr>
      <w:r>
        <w:t>December 1</w:t>
      </w:r>
      <w:r w:rsidR="00605A1A">
        <w:t>:</w:t>
      </w:r>
      <w:r>
        <w:t xml:space="preserve"> </w:t>
      </w:r>
      <w:r w:rsidR="00397ED8">
        <w:t xml:space="preserve">No. </w:t>
      </w:r>
      <w:r>
        <w:t>16 Army Light Aircraft Sq</w:t>
      </w:r>
      <w:r w:rsidR="000330A4">
        <w:t>uadro</w:t>
      </w:r>
      <w:r>
        <w:t>n</w:t>
      </w:r>
      <w:r w:rsidR="000330A4">
        <w:fldChar w:fldCharType="begin"/>
      </w:r>
      <w:r w:rsidR="000330A4">
        <w:instrText xml:space="preserve"> XE "</w:instrText>
      </w:r>
      <w:r w:rsidR="00397ED8">
        <w:instrText xml:space="preserve">No. </w:instrText>
      </w:r>
      <w:r w:rsidR="000330A4" w:rsidRPr="00491199">
        <w:instrText>16 Army Light Aircraft Squadron</w:instrText>
      </w:r>
      <w:r w:rsidR="000330A4">
        <w:instrText xml:space="preserve">" </w:instrText>
      </w:r>
      <w:r w:rsidR="000330A4">
        <w:fldChar w:fldCharType="end"/>
      </w:r>
      <w:r>
        <w:t>., RAAF was formed at Amberley</w:t>
      </w:r>
      <w:r w:rsidR="00704F3F">
        <w:fldChar w:fldCharType="begin"/>
      </w:r>
      <w:r w:rsidR="00704F3F">
        <w:instrText xml:space="preserve"> XE "</w:instrText>
      </w:r>
      <w:r w:rsidR="00704F3F" w:rsidRPr="009C1C11">
        <w:instrText>Amberley</w:instrText>
      </w:r>
      <w:r w:rsidR="00704F3F">
        <w:instrText xml:space="preserve">" </w:instrText>
      </w:r>
      <w:r w:rsidR="00704F3F">
        <w:fldChar w:fldCharType="end"/>
      </w:r>
      <w:r>
        <w:t xml:space="preserve"> with Bell 47G-2</w:t>
      </w:r>
      <w:r w:rsidR="000930E5">
        <w:fldChar w:fldCharType="begin"/>
      </w:r>
      <w:r w:rsidR="000930E5">
        <w:instrText xml:space="preserve"> XE "</w:instrText>
      </w:r>
      <w:r w:rsidR="000930E5" w:rsidRPr="00537C2D">
        <w:instrText>Bell 47G-2</w:instrText>
      </w:r>
      <w:r w:rsidR="000930E5">
        <w:instrText xml:space="preserve">" </w:instrText>
      </w:r>
      <w:r w:rsidR="000930E5">
        <w:fldChar w:fldCharType="end"/>
      </w:r>
      <w:r>
        <w:t xml:space="preserve"> helicopters. </w:t>
      </w:r>
    </w:p>
    <w:p w14:paraId="52133C79" w14:textId="77777777" w:rsidR="002C4850" w:rsidRDefault="002C4850" w:rsidP="00F14055">
      <w:pPr>
        <w:pStyle w:val="BodyText"/>
      </w:pPr>
      <w:r>
        <w:rPr>
          <w:b/>
          <w:bCs/>
        </w:rPr>
        <w:t>1961</w:t>
      </w:r>
      <w:r>
        <w:t xml:space="preserve"> June 16</w:t>
      </w:r>
      <w:r w:rsidR="00605A1A">
        <w:t>:</w:t>
      </w:r>
      <w:r>
        <w:t xml:space="preserve"> Alitalia</w:t>
      </w:r>
      <w:r w:rsidR="000930E5">
        <w:fldChar w:fldCharType="begin"/>
      </w:r>
      <w:r w:rsidR="000930E5">
        <w:instrText xml:space="preserve"> XE "</w:instrText>
      </w:r>
      <w:r w:rsidR="000930E5" w:rsidRPr="009A1F23">
        <w:instrText>Alitalia</w:instrText>
      </w:r>
      <w:r w:rsidR="000930E5">
        <w:instrText xml:space="preserve">" </w:instrText>
      </w:r>
      <w:r w:rsidR="000930E5">
        <w:fldChar w:fldCharType="end"/>
      </w:r>
      <w:r>
        <w:t xml:space="preserve"> inaugurated its Italy-Australia </w:t>
      </w:r>
      <w:r w:rsidR="000930E5">
        <w:t xml:space="preserve">Douglas </w:t>
      </w:r>
      <w:r>
        <w:t>DC-8</w:t>
      </w:r>
      <w:r w:rsidR="000930E5">
        <w:fldChar w:fldCharType="begin"/>
      </w:r>
      <w:r w:rsidR="000930E5">
        <w:instrText xml:space="preserve"> XE "</w:instrText>
      </w:r>
      <w:r w:rsidR="000930E5" w:rsidRPr="002F72B3">
        <w:instrText>Douglas DC-8</w:instrText>
      </w:r>
      <w:r w:rsidR="000930E5">
        <w:instrText xml:space="preserve">" </w:instrText>
      </w:r>
      <w:r w:rsidR="000930E5">
        <w:fldChar w:fldCharType="end"/>
      </w:r>
      <w:r>
        <w:t xml:space="preserve"> </w:t>
      </w:r>
      <w:r w:rsidR="0009271E">
        <w:t xml:space="preserve">(jet) </w:t>
      </w:r>
      <w:r>
        <w:t>service.</w:t>
      </w:r>
    </w:p>
    <w:p w14:paraId="4703D1D6" w14:textId="77777777" w:rsidR="002C4850" w:rsidRDefault="002C4850" w:rsidP="00F14055">
      <w:pPr>
        <w:pStyle w:val="BodyText"/>
      </w:pPr>
      <w:r>
        <w:t>June 21</w:t>
      </w:r>
      <w:r w:rsidR="00605A1A">
        <w:t>:</w:t>
      </w:r>
      <w:r>
        <w:t xml:space="preserve"> Sq</w:t>
      </w:r>
      <w:r w:rsidR="000330A4">
        <w:t>uadro</w:t>
      </w:r>
      <w:r>
        <w:t>n L</w:t>
      </w:r>
      <w:r w:rsidR="000330A4">
        <w:t>ea</w:t>
      </w:r>
      <w:r>
        <w:t>d</w:t>
      </w:r>
      <w:r w:rsidR="000330A4">
        <w:t>e</w:t>
      </w:r>
      <w:r>
        <w:t>r M</w:t>
      </w:r>
      <w:r w:rsidR="00C15156">
        <w:t>.</w:t>
      </w:r>
      <w:r>
        <w:t xml:space="preserve"> Beavis landed at Richmond</w:t>
      </w:r>
      <w:r w:rsidR="000930E5">
        <w:fldChar w:fldCharType="begin"/>
      </w:r>
      <w:r w:rsidR="000930E5">
        <w:instrText xml:space="preserve"> XE "</w:instrText>
      </w:r>
      <w:r w:rsidR="000930E5" w:rsidRPr="00E2209C">
        <w:instrText>Richmond</w:instrText>
      </w:r>
      <w:r w:rsidR="000930E5">
        <w:instrText xml:space="preserve">" </w:instrText>
      </w:r>
      <w:r w:rsidR="000930E5">
        <w:fldChar w:fldCharType="end"/>
      </w:r>
      <w:r>
        <w:t xml:space="preserve"> NSW in an Avro Vulcan 1A</w:t>
      </w:r>
      <w:r w:rsidR="000930E5">
        <w:fldChar w:fldCharType="begin"/>
      </w:r>
      <w:r w:rsidR="000930E5">
        <w:instrText xml:space="preserve"> XE "</w:instrText>
      </w:r>
      <w:r w:rsidR="000930E5" w:rsidRPr="00927CFC">
        <w:instrText>Avro Vulcan 1A</w:instrText>
      </w:r>
      <w:r w:rsidR="000930E5">
        <w:instrText xml:space="preserve">" </w:instrText>
      </w:r>
      <w:r w:rsidR="000930E5">
        <w:fldChar w:fldCharType="end"/>
      </w:r>
      <w:r>
        <w:t xml:space="preserve"> of No</w:t>
      </w:r>
      <w:r w:rsidR="000930E5">
        <w:t>.</w:t>
      </w:r>
      <w:r>
        <w:t xml:space="preserve"> 617 Sq</w:t>
      </w:r>
      <w:r w:rsidR="000930E5">
        <w:t>uadron</w:t>
      </w:r>
      <w:r>
        <w:t>, RAF</w:t>
      </w:r>
      <w:r w:rsidR="000930E5">
        <w:fldChar w:fldCharType="begin"/>
      </w:r>
      <w:r w:rsidR="000930E5">
        <w:instrText xml:space="preserve"> XE "</w:instrText>
      </w:r>
      <w:r w:rsidR="000930E5" w:rsidRPr="00B30AE8">
        <w:instrText>No. 617 Squadron, RAF</w:instrText>
      </w:r>
      <w:r w:rsidR="000930E5">
        <w:instrText xml:space="preserve">" </w:instrText>
      </w:r>
      <w:r w:rsidR="000930E5">
        <w:fldChar w:fldCharType="end"/>
      </w:r>
      <w:r>
        <w:t xml:space="preserve"> after flying non-stop from RAF Scampton</w:t>
      </w:r>
      <w:r w:rsidR="000930E5">
        <w:fldChar w:fldCharType="begin"/>
      </w:r>
      <w:r w:rsidR="000930E5">
        <w:instrText xml:space="preserve"> XE "</w:instrText>
      </w:r>
      <w:r w:rsidR="000930E5" w:rsidRPr="00633D07">
        <w:instrText>RAF Scampton</w:instrText>
      </w:r>
      <w:r w:rsidR="000930E5">
        <w:instrText xml:space="preserve">" </w:instrText>
      </w:r>
      <w:r w:rsidR="000930E5">
        <w:fldChar w:fldCharType="end"/>
      </w:r>
      <w:r>
        <w:t>, UK, 18,508 km, in 20 hrs 3 mins 11 secs - the first non-stop England-Australia flight. The Vulcan was refuelled 3 times</w:t>
      </w:r>
      <w:r w:rsidR="000930E5">
        <w:t xml:space="preserve"> (inflight </w:t>
      </w:r>
      <w:r w:rsidR="00DF6170">
        <w:t>refuelling</w:t>
      </w:r>
      <w:r w:rsidR="000930E5">
        <w:t>)</w:t>
      </w:r>
      <w:r>
        <w:t>.</w:t>
      </w:r>
    </w:p>
    <w:p w14:paraId="7895DD73" w14:textId="62C077F3" w:rsidR="002C4850" w:rsidRDefault="002C4850" w:rsidP="00F14055">
      <w:pPr>
        <w:pStyle w:val="BodyText"/>
      </w:pPr>
      <w:r>
        <w:rPr>
          <w:b/>
          <w:bCs/>
        </w:rPr>
        <w:t>1962</w:t>
      </w:r>
      <w:r>
        <w:t xml:space="preserve"> Feb.</w:t>
      </w:r>
      <w:r w:rsidR="00B26D5B">
        <w:t xml:space="preserve"> </w:t>
      </w:r>
      <w:r>
        <w:t>1</w:t>
      </w:r>
      <w:r w:rsidR="00605A1A">
        <w:t>:</w:t>
      </w:r>
      <w:r>
        <w:t xml:space="preserve"> QEA</w:t>
      </w:r>
      <w:r w:rsidR="000930E5">
        <w:fldChar w:fldCharType="begin"/>
      </w:r>
      <w:r w:rsidR="000930E5">
        <w:instrText xml:space="preserve"> XE "</w:instrText>
      </w:r>
      <w:r w:rsidR="000930E5" w:rsidRPr="00F126DB">
        <w:instrText>QEA</w:instrText>
      </w:r>
      <w:r w:rsidR="000930E5">
        <w:instrText xml:space="preserve">" </w:instrText>
      </w:r>
      <w:r w:rsidR="000930E5">
        <w:fldChar w:fldCharType="end"/>
      </w:r>
      <w:r>
        <w:t>'s first Boeing 707</w:t>
      </w:r>
      <w:r w:rsidR="000930E5">
        <w:fldChar w:fldCharType="begin"/>
      </w:r>
      <w:r w:rsidR="000930E5">
        <w:instrText xml:space="preserve"> XE "</w:instrText>
      </w:r>
      <w:r w:rsidR="000930E5" w:rsidRPr="0087054F">
        <w:instrText>Boeing 707</w:instrText>
      </w:r>
      <w:r w:rsidR="000930E5">
        <w:instrText xml:space="preserve">" </w:instrText>
      </w:r>
      <w:r w:rsidR="000930E5">
        <w:fldChar w:fldCharType="end"/>
      </w:r>
      <w:r>
        <w:t xml:space="preserve"> V-jet Kangaroo flight on the Sydney-London via Perth route was made.</w:t>
      </w:r>
    </w:p>
    <w:p w14:paraId="285D7565" w14:textId="257ABFBA" w:rsidR="002C4850" w:rsidRDefault="002C4850" w:rsidP="00F14055">
      <w:pPr>
        <w:pStyle w:val="BodyText"/>
      </w:pPr>
      <w:r>
        <w:t>March</w:t>
      </w:r>
      <w:r w:rsidR="00605A1A">
        <w:t>:</w:t>
      </w:r>
      <w:r>
        <w:t xml:space="preserve"> </w:t>
      </w:r>
      <w:r w:rsidR="00397ED8">
        <w:t xml:space="preserve">No. </w:t>
      </w:r>
      <w:r>
        <w:t xml:space="preserve">10 </w:t>
      </w:r>
      <w:r w:rsidR="00397ED8">
        <w:t>Squadron</w:t>
      </w:r>
      <w:r w:rsidR="003B26A0">
        <w:fldChar w:fldCharType="begin"/>
      </w:r>
      <w:r w:rsidR="003B26A0">
        <w:instrText xml:space="preserve"> XE "</w:instrText>
      </w:r>
      <w:r w:rsidR="003B26A0" w:rsidRPr="00F10BFF">
        <w:instrText>No. 10 Squadron</w:instrText>
      </w:r>
      <w:r w:rsidR="003B26A0">
        <w:instrText xml:space="preserve">" </w:instrText>
      </w:r>
      <w:r w:rsidR="003B26A0">
        <w:fldChar w:fldCharType="end"/>
      </w:r>
      <w:r>
        <w:t xml:space="preserve"> RAAF</w:t>
      </w:r>
      <w:r w:rsidR="00441407">
        <w:t xml:space="preserve"> </w:t>
      </w:r>
      <w:r>
        <w:t>received the first 3 of 12 Lockheed P2V-7 Neptune</w:t>
      </w:r>
      <w:r w:rsidR="000930E5">
        <w:fldChar w:fldCharType="begin"/>
      </w:r>
      <w:r w:rsidR="000930E5">
        <w:instrText xml:space="preserve"> XE "</w:instrText>
      </w:r>
      <w:r w:rsidR="000930E5" w:rsidRPr="00C96908">
        <w:instrText>Lockheed P2V-7 Neptune</w:instrText>
      </w:r>
      <w:r w:rsidR="000930E5">
        <w:instrText xml:space="preserve">" </w:instrText>
      </w:r>
      <w:r w:rsidR="000930E5">
        <w:fldChar w:fldCharType="end"/>
      </w:r>
      <w:r>
        <w:t>s.</w:t>
      </w:r>
    </w:p>
    <w:p w14:paraId="246D7DD5" w14:textId="3DE3D460" w:rsidR="002C4850" w:rsidRDefault="002C4850" w:rsidP="00F14055">
      <w:pPr>
        <w:pStyle w:val="BodyText"/>
      </w:pPr>
      <w:r>
        <w:t>June</w:t>
      </w:r>
      <w:r w:rsidR="00605A1A">
        <w:t>:</w:t>
      </w:r>
      <w:r>
        <w:t xml:space="preserve"> No</w:t>
      </w:r>
      <w:r w:rsidR="000930E5">
        <w:t>.</w:t>
      </w:r>
      <w:r>
        <w:t xml:space="preserve"> 79 Sq</w:t>
      </w:r>
      <w:r w:rsidR="000930E5">
        <w:t>uadro</w:t>
      </w:r>
      <w:r>
        <w:t>n, RAAF</w:t>
      </w:r>
      <w:r w:rsidR="000930E5">
        <w:fldChar w:fldCharType="begin"/>
      </w:r>
      <w:r w:rsidR="000930E5">
        <w:instrText xml:space="preserve"> XE "</w:instrText>
      </w:r>
      <w:r w:rsidR="000930E5" w:rsidRPr="00972604">
        <w:instrText>No. 79 Squadron</w:instrText>
      </w:r>
      <w:r w:rsidR="000930E5">
        <w:instrText>"</w:instrText>
      </w:r>
      <w:r w:rsidR="000930E5">
        <w:fldChar w:fldCharType="end"/>
      </w:r>
      <w:r w:rsidR="00441407">
        <w:t xml:space="preserve"> </w:t>
      </w:r>
      <w:r>
        <w:t>under the command of Wing Commander J. Hubble</w:t>
      </w:r>
      <w:r w:rsidR="00397ED8">
        <w:fldChar w:fldCharType="begin"/>
      </w:r>
      <w:r w:rsidR="00397ED8">
        <w:instrText xml:space="preserve"> XE "</w:instrText>
      </w:r>
      <w:r w:rsidR="00397ED8" w:rsidRPr="00C2466F">
        <w:instrText>Wing Commander J. Hubble</w:instrText>
      </w:r>
      <w:r w:rsidR="00397ED8">
        <w:instrText xml:space="preserve">" </w:instrText>
      </w:r>
      <w:r w:rsidR="00397ED8">
        <w:fldChar w:fldCharType="end"/>
      </w:r>
      <w:r>
        <w:t>, began operating CAC Sabres</w:t>
      </w:r>
      <w:r w:rsidR="00397ED8">
        <w:fldChar w:fldCharType="begin"/>
      </w:r>
      <w:r w:rsidR="00397ED8">
        <w:instrText xml:space="preserve"> XE "</w:instrText>
      </w:r>
      <w:r w:rsidR="00397ED8" w:rsidRPr="00E83B87">
        <w:instrText>CAC Sabres</w:instrText>
      </w:r>
      <w:r w:rsidR="00397ED8">
        <w:instrText xml:space="preserve">" </w:instrText>
      </w:r>
      <w:r w:rsidR="00397ED8">
        <w:fldChar w:fldCharType="end"/>
      </w:r>
      <w:r>
        <w:t xml:space="preserve"> from Ubon airfield</w:t>
      </w:r>
      <w:r w:rsidR="000930E5">
        <w:fldChar w:fldCharType="begin"/>
      </w:r>
      <w:r w:rsidR="000930E5">
        <w:instrText xml:space="preserve"> XE "</w:instrText>
      </w:r>
      <w:r w:rsidR="000930E5" w:rsidRPr="005E1C9A">
        <w:instrText>Ubon airfield</w:instrText>
      </w:r>
      <w:r w:rsidR="000930E5">
        <w:instrText xml:space="preserve">" </w:instrText>
      </w:r>
      <w:r w:rsidR="000930E5">
        <w:fldChar w:fldCharType="end"/>
      </w:r>
      <w:r>
        <w:t>, eastern Thailand</w:t>
      </w:r>
      <w:r w:rsidR="00397ED8">
        <w:fldChar w:fldCharType="begin"/>
      </w:r>
      <w:r w:rsidR="00397ED8">
        <w:instrText xml:space="preserve"> XE "</w:instrText>
      </w:r>
      <w:r w:rsidR="00397ED8" w:rsidRPr="00187EC9">
        <w:instrText>Thailand</w:instrText>
      </w:r>
      <w:r w:rsidR="00397ED8">
        <w:instrText xml:space="preserve">" </w:instrText>
      </w:r>
      <w:r w:rsidR="00397ED8">
        <w:fldChar w:fldCharType="end"/>
      </w:r>
      <w:r>
        <w:t>.</w:t>
      </w:r>
      <w:r w:rsidR="008F7CE6">
        <w:t xml:space="preserve">  </w:t>
      </w:r>
    </w:p>
    <w:p w14:paraId="17811B90" w14:textId="68572DAE" w:rsidR="002C4850" w:rsidRDefault="002C4850" w:rsidP="00F14055">
      <w:pPr>
        <w:pStyle w:val="BodyText"/>
      </w:pPr>
      <w:r>
        <w:t>November</w:t>
      </w:r>
      <w:r w:rsidR="00605A1A">
        <w:t>:</w:t>
      </w:r>
      <w:r>
        <w:t xml:space="preserve"> the first Bell UH-1B Iroquois</w:t>
      </w:r>
      <w:r w:rsidR="00397ED8">
        <w:fldChar w:fldCharType="begin"/>
      </w:r>
      <w:r w:rsidR="00397ED8">
        <w:instrText xml:space="preserve"> XE "</w:instrText>
      </w:r>
      <w:r w:rsidR="00397ED8" w:rsidRPr="00533230">
        <w:instrText>Bell UH-1B Iroquois</w:instrText>
      </w:r>
      <w:r w:rsidR="00397ED8">
        <w:instrText xml:space="preserve">" </w:instrText>
      </w:r>
      <w:r w:rsidR="00397ED8">
        <w:fldChar w:fldCharType="end"/>
      </w:r>
      <w:r>
        <w:t xml:space="preserve"> helicopter for </w:t>
      </w:r>
      <w:r w:rsidR="00397ED8">
        <w:t xml:space="preserve">No. </w:t>
      </w:r>
      <w:r>
        <w:t xml:space="preserve">9 </w:t>
      </w:r>
      <w:r w:rsidR="00397ED8">
        <w:t>Squadron</w:t>
      </w:r>
      <w:r w:rsidR="00E71617">
        <w:fldChar w:fldCharType="begin"/>
      </w:r>
      <w:r w:rsidR="00E71617">
        <w:instrText xml:space="preserve"> XE "</w:instrText>
      </w:r>
      <w:r w:rsidR="00E71617" w:rsidRPr="00686549">
        <w:instrText>No. 9 Squadron</w:instrText>
      </w:r>
      <w:r w:rsidR="00E71617">
        <w:instrText xml:space="preserve">" </w:instrText>
      </w:r>
      <w:r w:rsidR="00E71617">
        <w:fldChar w:fldCharType="end"/>
      </w:r>
      <w:r>
        <w:t xml:space="preserve">, RAAF arrived at RAAF Fairbairn. </w:t>
      </w:r>
    </w:p>
    <w:p w14:paraId="4F0B2C38" w14:textId="77777777" w:rsidR="002C4850" w:rsidRDefault="002C4850" w:rsidP="00F14055">
      <w:pPr>
        <w:pStyle w:val="BodyText"/>
      </w:pPr>
      <w:r w:rsidRPr="00AC69B9">
        <w:rPr>
          <w:b/>
        </w:rPr>
        <w:t>R.A.A.F. MODERNIZES</w:t>
      </w:r>
      <w:r w:rsidR="0011249C">
        <w:rPr>
          <w:rStyle w:val="EndnoteReference"/>
        </w:rPr>
        <w:endnoteReference w:id="2"/>
      </w:r>
    </w:p>
    <w:p w14:paraId="7AAC3010" w14:textId="340281BD" w:rsidR="00B657EA" w:rsidRDefault="002C4850" w:rsidP="00F14055">
      <w:pPr>
        <w:pStyle w:val="BodyText"/>
      </w:pPr>
      <w:r>
        <w:t>During 1963-68 the RAAF will spend some £A116M on new aircraft as part of a sweeping modernization programme prompted by Indonesian policies and actions, and the growth of communist activities in Asia. New equipment will include ten G.A.M. Dassault Mirage IIIB</w:t>
      </w:r>
      <w:r w:rsidR="00397ED8">
        <w:fldChar w:fldCharType="begin"/>
      </w:r>
      <w:r w:rsidR="00397ED8">
        <w:instrText xml:space="preserve"> XE "</w:instrText>
      </w:r>
      <w:r w:rsidR="00397ED8" w:rsidRPr="00572DE2">
        <w:instrText>Dassault Mirage IIIB</w:instrText>
      </w:r>
      <w:r w:rsidR="00397ED8">
        <w:instrText xml:space="preserve">" </w:instrText>
      </w:r>
      <w:r w:rsidR="00397ED8">
        <w:fldChar w:fldCharType="end"/>
      </w:r>
      <w:r>
        <w:t xml:space="preserve"> two-seat trainers, twelve Lockheed C-130E Hercules</w:t>
      </w:r>
      <w:r w:rsidR="00397ED8">
        <w:fldChar w:fldCharType="begin"/>
      </w:r>
      <w:r w:rsidR="00397ED8">
        <w:instrText xml:space="preserve"> XE "</w:instrText>
      </w:r>
      <w:r w:rsidR="00397ED8" w:rsidRPr="00036D2A">
        <w:instrText>Lockheed C-130E Hercules</w:instrText>
      </w:r>
      <w:r w:rsidR="00397ED8">
        <w:instrText xml:space="preserve">" </w:instrText>
      </w:r>
      <w:r w:rsidR="00397ED8">
        <w:fldChar w:fldCharType="end"/>
      </w:r>
      <w:r>
        <w:t xml:space="preserve"> transports to supplement the C-130As currently in service, fourteen Grumman S-2D Tracker ASW</w:t>
      </w:r>
      <w:r w:rsidR="00397ED8">
        <w:fldChar w:fldCharType="begin"/>
      </w:r>
      <w:r w:rsidR="00397ED8">
        <w:instrText xml:space="preserve"> XE "</w:instrText>
      </w:r>
      <w:r w:rsidR="00397ED8" w:rsidRPr="00BE0B69">
        <w:instrText>Grumman S-2D Tracker ASW</w:instrText>
      </w:r>
      <w:r w:rsidR="00397ED8">
        <w:instrText xml:space="preserve">" </w:instrText>
      </w:r>
      <w:r w:rsidR="00397ED8">
        <w:fldChar w:fldCharType="end"/>
      </w:r>
      <w:r>
        <w:t xml:space="preserve"> aircraft to operate from </w:t>
      </w:r>
      <w:r w:rsidR="009C45CB">
        <w:t>HMAS</w:t>
      </w:r>
      <w:r>
        <w:t xml:space="preserve"> Melbourne</w:t>
      </w:r>
      <w:r w:rsidR="00397ED8">
        <w:fldChar w:fldCharType="begin"/>
      </w:r>
      <w:r w:rsidR="00397ED8">
        <w:instrText xml:space="preserve"> XE "</w:instrText>
      </w:r>
      <w:r w:rsidR="00397ED8" w:rsidRPr="002E12CC">
        <w:instrText>HMAS Melbourne</w:instrText>
      </w:r>
      <w:r w:rsidR="00397ED8">
        <w:instrText xml:space="preserve">" </w:instrText>
      </w:r>
      <w:r w:rsidR="00397ED8">
        <w:fldChar w:fldCharType="end"/>
      </w:r>
      <w:r>
        <w:t>, ten Lockheed P-3A Orion</w:t>
      </w:r>
      <w:r w:rsidR="00397ED8">
        <w:fldChar w:fldCharType="begin"/>
      </w:r>
      <w:r w:rsidR="00397ED8">
        <w:instrText xml:space="preserve"> XE "</w:instrText>
      </w:r>
      <w:r w:rsidR="00397ED8" w:rsidRPr="00EC123B">
        <w:instrText>Lockheed P-3A Orion</w:instrText>
      </w:r>
      <w:r w:rsidR="00397ED8">
        <w:instrText xml:space="preserve">" </w:instrText>
      </w:r>
      <w:r w:rsidR="00397ED8">
        <w:fldChar w:fldCharType="end"/>
      </w:r>
      <w:r>
        <w:t xml:space="preserve"> maritime reconnaissance aircraft, and seventy-five jet primary trainers of unspecified type. </w:t>
      </w:r>
    </w:p>
    <w:p w14:paraId="3ABCE035" w14:textId="77777777" w:rsidR="002C4850" w:rsidRDefault="002C4850" w:rsidP="00F14055">
      <w:pPr>
        <w:pStyle w:val="BodyText"/>
      </w:pPr>
      <w:r>
        <w:rPr>
          <w:b/>
          <w:bCs/>
        </w:rPr>
        <w:t>1963</w:t>
      </w:r>
      <w:r>
        <w:t xml:space="preserve"> March</w:t>
      </w:r>
      <w:r w:rsidR="00605A1A">
        <w:t>:</w:t>
      </w:r>
      <w:r>
        <w:t xml:space="preserve"> the first of 116 French made Dassault Mirage III-O</w:t>
      </w:r>
      <w:r w:rsidR="00397ED8">
        <w:fldChar w:fldCharType="begin"/>
      </w:r>
      <w:r w:rsidR="00397ED8">
        <w:instrText xml:space="preserve"> XE "</w:instrText>
      </w:r>
      <w:r w:rsidR="00397ED8" w:rsidRPr="003A1BC3">
        <w:instrText>Dassault Mirage III-O</w:instrText>
      </w:r>
      <w:r w:rsidR="00397ED8">
        <w:instrText xml:space="preserve">" </w:instrText>
      </w:r>
      <w:r w:rsidR="00397ED8">
        <w:fldChar w:fldCharType="end"/>
      </w:r>
      <w:r>
        <w:t xml:space="preserve"> Mach 2 fighters was accepted by the RAAF in Paris.</w:t>
      </w:r>
    </w:p>
    <w:p w14:paraId="7AF2179C" w14:textId="77777777" w:rsidR="002C4850" w:rsidRDefault="002C4850" w:rsidP="00F14055">
      <w:pPr>
        <w:pStyle w:val="BodyText"/>
      </w:pPr>
      <w:r>
        <w:t>October 23</w:t>
      </w:r>
      <w:r w:rsidR="00605A1A">
        <w:t>:</w:t>
      </w:r>
      <w:r>
        <w:t xml:space="preserve"> </w:t>
      </w:r>
      <w:r w:rsidR="00247808">
        <w:t xml:space="preserve">The </w:t>
      </w:r>
      <w:r>
        <w:t>Commonwealth Government announced that 24 General Dynamics F-111C</w:t>
      </w:r>
      <w:r w:rsidR="00397ED8">
        <w:fldChar w:fldCharType="begin"/>
      </w:r>
      <w:r w:rsidR="00397ED8">
        <w:instrText xml:space="preserve"> XE "</w:instrText>
      </w:r>
      <w:r w:rsidR="00397ED8" w:rsidRPr="00A637F8">
        <w:instrText>General Dynamics F-111C</w:instrText>
      </w:r>
      <w:r w:rsidR="00397ED8">
        <w:instrText xml:space="preserve">" </w:instrText>
      </w:r>
      <w:r w:rsidR="00397ED8">
        <w:fldChar w:fldCharType="end"/>
      </w:r>
      <w:r>
        <w:t xml:space="preserve"> aircraft would be ordered for the RAAF to replace the GAF Canberra</w:t>
      </w:r>
      <w:r w:rsidR="00397ED8">
        <w:fldChar w:fldCharType="begin"/>
      </w:r>
      <w:r w:rsidR="00397ED8">
        <w:instrText xml:space="preserve"> XE "</w:instrText>
      </w:r>
      <w:r w:rsidR="00397ED8" w:rsidRPr="00A909ED">
        <w:instrText>GAF Canberra</w:instrText>
      </w:r>
      <w:r w:rsidR="00397ED8">
        <w:instrText xml:space="preserve">" </w:instrText>
      </w:r>
      <w:r w:rsidR="00397ED8">
        <w:fldChar w:fldCharType="end"/>
      </w:r>
      <w:r>
        <w:t xml:space="preserve"> currently providing strike capability to the RAAF.</w:t>
      </w:r>
    </w:p>
    <w:p w14:paraId="3480AB04" w14:textId="77777777" w:rsidR="002C4850" w:rsidRDefault="002C4850" w:rsidP="00F14055">
      <w:pPr>
        <w:pStyle w:val="BodyText"/>
      </w:pPr>
      <w:r>
        <w:rPr>
          <w:b/>
          <w:bCs/>
        </w:rPr>
        <w:lastRenderedPageBreak/>
        <w:t>1964</w:t>
      </w:r>
      <w:r>
        <w:t xml:space="preserve"> Jan 28</w:t>
      </w:r>
      <w:r w:rsidR="00605A1A">
        <w:t>:</w:t>
      </w:r>
      <w:r>
        <w:t xml:space="preserve"> TAA</w:t>
      </w:r>
      <w:r w:rsidR="00397ED8">
        <w:fldChar w:fldCharType="begin"/>
      </w:r>
      <w:r w:rsidR="00397ED8">
        <w:instrText xml:space="preserve"> XE "</w:instrText>
      </w:r>
      <w:r w:rsidR="00397ED8" w:rsidRPr="00DB7F02">
        <w:instrText>TAA</w:instrText>
      </w:r>
      <w:r w:rsidR="00397ED8">
        <w:instrText xml:space="preserve">" </w:instrText>
      </w:r>
      <w:r w:rsidR="00397ED8">
        <w:fldChar w:fldCharType="end"/>
      </w:r>
      <w:r>
        <w:t xml:space="preserve"> ordered the Beech Queen Air A80</w:t>
      </w:r>
      <w:r w:rsidR="00397ED8">
        <w:fldChar w:fldCharType="begin"/>
      </w:r>
      <w:r w:rsidR="00397ED8">
        <w:instrText xml:space="preserve"> XE "</w:instrText>
      </w:r>
      <w:r w:rsidR="00397ED8" w:rsidRPr="005E6E96">
        <w:instrText>Beech Queen Air A80</w:instrText>
      </w:r>
      <w:r w:rsidR="00397ED8">
        <w:instrText xml:space="preserve">" </w:instrText>
      </w:r>
      <w:r w:rsidR="00397ED8">
        <w:fldChar w:fldCharType="end"/>
      </w:r>
      <w:r>
        <w:t xml:space="preserve"> to replace </w:t>
      </w:r>
      <w:r w:rsidR="00397ED8">
        <w:t>Douglas DC-3 Dakota</w:t>
      </w:r>
      <w:r w:rsidR="00397ED8">
        <w:fldChar w:fldCharType="begin"/>
      </w:r>
      <w:r w:rsidR="00397ED8">
        <w:instrText xml:space="preserve"> XE "</w:instrText>
      </w:r>
      <w:r w:rsidR="00397ED8" w:rsidRPr="00524D3E">
        <w:instrText>Douglas DC-3 Dakota</w:instrText>
      </w:r>
      <w:r w:rsidR="00397ED8">
        <w:instrText xml:space="preserve">" </w:instrText>
      </w:r>
      <w:r w:rsidR="00397ED8">
        <w:fldChar w:fldCharType="end"/>
      </w:r>
      <w:r>
        <w:t xml:space="preserve"> on third-level routes.</w:t>
      </w:r>
    </w:p>
    <w:p w14:paraId="472D8F4B" w14:textId="0CC69FDD" w:rsidR="002C4850" w:rsidRDefault="002C4850" w:rsidP="00F14055">
      <w:pPr>
        <w:pStyle w:val="BodyText"/>
      </w:pPr>
      <w:r>
        <w:t>Feb.</w:t>
      </w:r>
      <w:r w:rsidR="00B26D5B">
        <w:t xml:space="preserve"> </w:t>
      </w:r>
      <w:r>
        <w:t>25</w:t>
      </w:r>
      <w:r w:rsidR="00605A1A">
        <w:t>:</w:t>
      </w:r>
      <w:r>
        <w:t xml:space="preserve"> The first of 18 DHC-4 Caribou</w:t>
      </w:r>
      <w:r w:rsidR="00397ED8">
        <w:fldChar w:fldCharType="begin"/>
      </w:r>
      <w:r w:rsidR="00397ED8">
        <w:instrText xml:space="preserve"> XE "</w:instrText>
      </w:r>
      <w:r w:rsidR="00397ED8" w:rsidRPr="00142E27">
        <w:instrText>DHC-4 Caribou</w:instrText>
      </w:r>
      <w:r w:rsidR="00397ED8">
        <w:instrText xml:space="preserve">" </w:instrText>
      </w:r>
      <w:r w:rsidR="00397ED8">
        <w:fldChar w:fldCharType="end"/>
      </w:r>
      <w:r>
        <w:t xml:space="preserve"> STOL </w:t>
      </w:r>
      <w:r w:rsidR="0011249C">
        <w:t xml:space="preserve">(Short Take –Off &amp; Landing) </w:t>
      </w:r>
      <w:r>
        <w:t>transports for the RAAF was officially handed over in Ontario Canada.</w:t>
      </w:r>
    </w:p>
    <w:p w14:paraId="39DF1E17" w14:textId="2F8DE3BF" w:rsidR="002C4850" w:rsidRDefault="002C4850" w:rsidP="00F14055">
      <w:pPr>
        <w:pStyle w:val="BodyText"/>
      </w:pPr>
      <w:r>
        <w:t>June</w:t>
      </w:r>
      <w:r w:rsidR="003200CB">
        <w:t>:</w:t>
      </w:r>
      <w:r>
        <w:t xml:space="preserve"> </w:t>
      </w:r>
      <w:r w:rsidR="003200CB">
        <w:t>F</w:t>
      </w:r>
      <w:r>
        <w:t>our Bell UH-1B Iroquois</w:t>
      </w:r>
      <w:r w:rsidR="00397ED8">
        <w:fldChar w:fldCharType="begin"/>
      </w:r>
      <w:r w:rsidR="00397ED8">
        <w:instrText xml:space="preserve"> XE "</w:instrText>
      </w:r>
      <w:r w:rsidR="00397ED8" w:rsidRPr="00335250">
        <w:instrText>Bell UH-1B Iroquois</w:instrText>
      </w:r>
      <w:r w:rsidR="00397ED8">
        <w:instrText xml:space="preserve">" </w:instrText>
      </w:r>
      <w:r w:rsidR="00397ED8">
        <w:fldChar w:fldCharType="end"/>
      </w:r>
      <w:r>
        <w:t xml:space="preserve"> helicopters of </w:t>
      </w:r>
      <w:r w:rsidR="00397ED8">
        <w:t xml:space="preserve">No. </w:t>
      </w:r>
      <w:r>
        <w:t xml:space="preserve">5 </w:t>
      </w:r>
      <w:r w:rsidR="00397ED8">
        <w:t>Squadron</w:t>
      </w:r>
      <w:r>
        <w:t xml:space="preserve"> RAAF</w:t>
      </w:r>
      <w:r w:rsidR="00397ED8">
        <w:fldChar w:fldCharType="begin"/>
      </w:r>
      <w:r w:rsidR="00397ED8">
        <w:instrText xml:space="preserve"> XE "</w:instrText>
      </w:r>
      <w:r w:rsidR="00397ED8" w:rsidRPr="00CD4718">
        <w:instrText>No. 5 Squadron</w:instrText>
      </w:r>
      <w:r w:rsidR="00397ED8">
        <w:instrText xml:space="preserve">" </w:instrText>
      </w:r>
      <w:r w:rsidR="00397ED8">
        <w:fldChar w:fldCharType="end"/>
      </w:r>
      <w:r>
        <w:t xml:space="preserve"> were shipped to RAAF Butterworth</w:t>
      </w:r>
      <w:r w:rsidR="00397ED8">
        <w:fldChar w:fldCharType="begin"/>
      </w:r>
      <w:r w:rsidR="00397ED8">
        <w:instrText xml:space="preserve"> XE "</w:instrText>
      </w:r>
      <w:r w:rsidR="00397ED8" w:rsidRPr="00556105">
        <w:instrText>RAAF Butterworth</w:instrText>
      </w:r>
      <w:r w:rsidR="00397ED8">
        <w:instrText xml:space="preserve">" </w:instrText>
      </w:r>
      <w:r w:rsidR="00397ED8">
        <w:fldChar w:fldCharType="end"/>
      </w:r>
      <w:r>
        <w:t xml:space="preserve"> aboard the aircraft carrier </w:t>
      </w:r>
      <w:r w:rsidR="009C45CB">
        <w:t>HMAS</w:t>
      </w:r>
      <w:r>
        <w:t xml:space="preserve"> Sydney</w:t>
      </w:r>
      <w:r w:rsidR="00397ED8">
        <w:fldChar w:fldCharType="begin"/>
      </w:r>
      <w:r w:rsidR="00397ED8">
        <w:instrText xml:space="preserve"> XE "</w:instrText>
      </w:r>
      <w:r w:rsidR="00397ED8" w:rsidRPr="00E81842">
        <w:instrText>HMAS Sydney</w:instrText>
      </w:r>
      <w:r w:rsidR="00397ED8">
        <w:instrText xml:space="preserve">" </w:instrText>
      </w:r>
      <w:r w:rsidR="00397ED8">
        <w:fldChar w:fldCharType="end"/>
      </w:r>
      <w:r>
        <w:t>, for operations on the Thai-Malaysia border</w:t>
      </w:r>
      <w:r w:rsidR="00397ED8">
        <w:fldChar w:fldCharType="begin"/>
      </w:r>
      <w:r w:rsidR="00397ED8">
        <w:instrText xml:space="preserve"> XE "</w:instrText>
      </w:r>
      <w:r w:rsidR="00397ED8" w:rsidRPr="005C0645">
        <w:instrText>Thai-Malaysia border</w:instrText>
      </w:r>
      <w:r w:rsidR="00397ED8">
        <w:instrText xml:space="preserve">" </w:instrText>
      </w:r>
      <w:r w:rsidR="00397ED8">
        <w:fldChar w:fldCharType="end"/>
      </w:r>
      <w:r>
        <w:t>.</w:t>
      </w:r>
    </w:p>
    <w:p w14:paraId="3F923D22" w14:textId="77777777" w:rsidR="002C4850" w:rsidRDefault="002C4850" w:rsidP="00F14055">
      <w:pPr>
        <w:pStyle w:val="BodyText"/>
      </w:pPr>
      <w:r>
        <w:t>July</w:t>
      </w:r>
      <w:r w:rsidR="00605A1A">
        <w:t>:</w:t>
      </w:r>
      <w:r>
        <w:t xml:space="preserve"> RAAF Transport Flight</w:t>
      </w:r>
      <w:r w:rsidR="00397ED8">
        <w:fldChar w:fldCharType="begin"/>
      </w:r>
      <w:r w:rsidR="00397ED8">
        <w:instrText xml:space="preserve"> XE "</w:instrText>
      </w:r>
      <w:r w:rsidR="00397ED8" w:rsidRPr="008F58F6">
        <w:instrText>RAAF Transport Flight</w:instrText>
      </w:r>
      <w:r w:rsidR="00397ED8">
        <w:instrText xml:space="preserve">" </w:instrText>
      </w:r>
      <w:r w:rsidR="00397ED8">
        <w:fldChar w:fldCharType="end"/>
      </w:r>
      <w:r>
        <w:t>, Vietnam</w:t>
      </w:r>
      <w:r w:rsidR="00397ED8">
        <w:fldChar w:fldCharType="begin"/>
      </w:r>
      <w:r w:rsidR="00397ED8">
        <w:instrText xml:space="preserve"> XE "</w:instrText>
      </w:r>
      <w:r w:rsidR="00397ED8" w:rsidRPr="000C72B2">
        <w:instrText>Vietnam</w:instrText>
      </w:r>
      <w:r w:rsidR="00397ED8">
        <w:instrText xml:space="preserve">" </w:instrText>
      </w:r>
      <w:r w:rsidR="00397ED8">
        <w:fldChar w:fldCharType="end"/>
      </w:r>
      <w:r>
        <w:t xml:space="preserve"> was formed and was equipped with </w:t>
      </w:r>
      <w:r w:rsidR="0011249C">
        <w:t>three</w:t>
      </w:r>
      <w:r>
        <w:t xml:space="preserve"> </w:t>
      </w:r>
      <w:r w:rsidR="008F7CE6" w:rsidRPr="008F7CE6">
        <w:t>de Havilland Canada DHC-4</w:t>
      </w:r>
      <w:r w:rsidR="008F7CE6">
        <w:t xml:space="preserve"> </w:t>
      </w:r>
      <w:r>
        <w:t>Caribou</w:t>
      </w:r>
      <w:r w:rsidR="00397ED8">
        <w:fldChar w:fldCharType="begin"/>
      </w:r>
      <w:r w:rsidR="00397ED8">
        <w:instrText xml:space="preserve"> XE "</w:instrText>
      </w:r>
      <w:r w:rsidR="00397ED8" w:rsidRPr="00142E27">
        <w:instrText>DHC-4 Caribou</w:instrText>
      </w:r>
      <w:r w:rsidR="00397ED8">
        <w:instrText xml:space="preserve">" </w:instrText>
      </w:r>
      <w:r w:rsidR="00397ED8">
        <w:fldChar w:fldCharType="end"/>
      </w:r>
      <w:r>
        <w:t xml:space="preserve"> aircraft.</w:t>
      </w:r>
    </w:p>
    <w:p w14:paraId="684026F4" w14:textId="77777777" w:rsidR="002C4850" w:rsidRDefault="002C4850" w:rsidP="00F14055">
      <w:pPr>
        <w:pStyle w:val="BodyText"/>
      </w:pPr>
      <w:r>
        <w:t>October 16</w:t>
      </w:r>
      <w:r w:rsidR="00605A1A">
        <w:t>:</w:t>
      </w:r>
      <w:r>
        <w:t xml:space="preserve"> </w:t>
      </w:r>
      <w:r w:rsidR="003200CB">
        <w:t>F</w:t>
      </w:r>
      <w:r>
        <w:t>irst Boeing 727</w:t>
      </w:r>
      <w:r w:rsidR="003200CB">
        <w:t>’</w:t>
      </w:r>
      <w:r>
        <w:t>s for TAA</w:t>
      </w:r>
      <w:r w:rsidR="00397ED8">
        <w:fldChar w:fldCharType="begin"/>
      </w:r>
      <w:r w:rsidR="00397ED8">
        <w:instrText xml:space="preserve"> XE "</w:instrText>
      </w:r>
      <w:r w:rsidR="00397ED8" w:rsidRPr="00DB7F02">
        <w:instrText>TAA</w:instrText>
      </w:r>
      <w:r w:rsidR="00397ED8">
        <w:instrText xml:space="preserve">" </w:instrText>
      </w:r>
      <w:r w:rsidR="00397ED8">
        <w:fldChar w:fldCharType="end"/>
      </w:r>
      <w:r>
        <w:t xml:space="preserve"> and Ansett-ANA</w:t>
      </w:r>
      <w:r w:rsidR="00DE1034">
        <w:fldChar w:fldCharType="begin"/>
      </w:r>
      <w:r w:rsidR="00DE1034">
        <w:instrText xml:space="preserve"> XE "</w:instrText>
      </w:r>
      <w:r w:rsidR="00DE1034" w:rsidRPr="00F702F8">
        <w:instrText>Ansett-ANA</w:instrText>
      </w:r>
      <w:r w:rsidR="00DE1034">
        <w:instrText xml:space="preserve">" </w:instrText>
      </w:r>
      <w:r w:rsidR="00DE1034">
        <w:fldChar w:fldCharType="end"/>
      </w:r>
      <w:r>
        <w:t xml:space="preserve"> arrived in Sydney. </w:t>
      </w:r>
    </w:p>
    <w:p w14:paraId="0023442C" w14:textId="7166F53E" w:rsidR="003200CB" w:rsidRDefault="002C4850" w:rsidP="00F14055">
      <w:pPr>
        <w:pStyle w:val="BodyText"/>
      </w:pPr>
      <w:r>
        <w:rPr>
          <w:b/>
          <w:bCs/>
        </w:rPr>
        <w:t xml:space="preserve">1965 </w:t>
      </w:r>
      <w:r>
        <w:t>April 15</w:t>
      </w:r>
      <w:r w:rsidR="00360CDF">
        <w:t>:</w:t>
      </w:r>
      <w:r>
        <w:t xml:space="preserve"> </w:t>
      </w:r>
      <w:r w:rsidR="003200CB">
        <w:t>F</w:t>
      </w:r>
      <w:r>
        <w:t>irst Transavia P</w:t>
      </w:r>
      <w:r w:rsidR="007A076A">
        <w:t>L-</w:t>
      </w:r>
      <w:r>
        <w:t xml:space="preserve"> 12 Airtruk</w:t>
      </w:r>
      <w:r w:rsidR="00DE1034">
        <w:fldChar w:fldCharType="begin"/>
      </w:r>
      <w:r w:rsidR="00DE1034">
        <w:instrText xml:space="preserve"> XE "</w:instrText>
      </w:r>
      <w:r w:rsidR="00DE1034" w:rsidRPr="002B0011">
        <w:instrText>Transavia P 12 Airtruk</w:instrText>
      </w:r>
      <w:r w:rsidR="00DE1034">
        <w:instrText xml:space="preserve">" </w:instrText>
      </w:r>
      <w:r w:rsidR="00DE1034">
        <w:fldChar w:fldCharType="end"/>
      </w:r>
      <w:r>
        <w:t xml:space="preserve"> agricultural aircraft was flight tested at Bankstown</w:t>
      </w:r>
      <w:r w:rsidR="00DE1034">
        <w:fldChar w:fldCharType="begin"/>
      </w:r>
      <w:r w:rsidR="00DE1034">
        <w:instrText xml:space="preserve"> XE "</w:instrText>
      </w:r>
      <w:r w:rsidR="00DE1034" w:rsidRPr="00133F84">
        <w:instrText>Bankstown</w:instrText>
      </w:r>
      <w:r w:rsidR="00DE1034">
        <w:instrText xml:space="preserve">" </w:instrText>
      </w:r>
      <w:r w:rsidR="00DE1034">
        <w:fldChar w:fldCharType="end"/>
      </w:r>
      <w:r w:rsidR="00DE1034">
        <w:fldChar w:fldCharType="begin"/>
      </w:r>
      <w:r w:rsidR="00DE1034">
        <w:instrText xml:space="preserve"> XE "</w:instrText>
      </w:r>
      <w:r w:rsidR="00DE1034" w:rsidRPr="00133F84">
        <w:instrText>Bankstown</w:instrText>
      </w:r>
      <w:r w:rsidR="00DE1034">
        <w:instrText xml:space="preserve">" </w:instrText>
      </w:r>
      <w:r w:rsidR="00DE1034">
        <w:fldChar w:fldCharType="end"/>
      </w:r>
      <w:r>
        <w:t xml:space="preserve">. </w:t>
      </w:r>
    </w:p>
    <w:p w14:paraId="63FB042E" w14:textId="02AA2754" w:rsidR="002C4850" w:rsidRDefault="002C4850" w:rsidP="00247808">
      <w:pPr>
        <w:pStyle w:val="Caption"/>
      </w:pPr>
      <w:r>
        <w:t xml:space="preserve"> </w:t>
      </w:r>
      <w:r w:rsidR="00247808">
        <w:t xml:space="preserve">Photo </w:t>
      </w:r>
      <w:r w:rsidR="000C3511">
        <w:t>3</w:t>
      </w:r>
      <w:r w:rsidR="00247808">
        <w:t>. Transavia P</w:t>
      </w:r>
      <w:r w:rsidR="00440CE7">
        <w:t>L-</w:t>
      </w:r>
      <w:r w:rsidR="00247808">
        <w:t>12 Airt</w:t>
      </w:r>
      <w:r w:rsidR="009C45CB">
        <w:t>r</w:t>
      </w:r>
      <w:r w:rsidR="00247808">
        <w:t>u</w:t>
      </w:r>
      <w:r w:rsidR="00B26D5B">
        <w:t>k</w:t>
      </w:r>
      <w:r w:rsidR="00440CE7">
        <w:t xml:space="preserve"> agricultural crop duster aircraft</w:t>
      </w:r>
      <w:r w:rsidR="00247808">
        <w:t xml:space="preserve"> </w:t>
      </w:r>
      <w:r w:rsidR="00247808">
        <w:rPr>
          <w:rStyle w:val="EndnoteReference"/>
        </w:rPr>
        <w:endnoteReference w:id="3"/>
      </w:r>
    </w:p>
    <w:p w14:paraId="2FDC3B65" w14:textId="77777777" w:rsidR="00247808" w:rsidRDefault="00440CE7" w:rsidP="00440CE7">
      <w:pPr>
        <w:pStyle w:val="Picture"/>
      </w:pPr>
      <w:r w:rsidRPr="00440CE7">
        <w:rPr>
          <w:noProof/>
          <w:lang w:eastAsia="en-AU"/>
        </w:rPr>
        <w:drawing>
          <wp:inline distT="0" distB="0" distL="0" distR="0" wp14:anchorId="2034F329" wp14:editId="2A611D93">
            <wp:extent cx="4644061" cy="2376805"/>
            <wp:effectExtent l="0" t="0" r="4445"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48639" cy="2379148"/>
                    </a:xfrm>
                    <a:prstGeom prst="rect">
                      <a:avLst/>
                    </a:prstGeom>
                  </pic:spPr>
                </pic:pic>
              </a:graphicData>
            </a:graphic>
          </wp:inline>
        </w:drawing>
      </w:r>
    </w:p>
    <w:p w14:paraId="2EDF5C06" w14:textId="2540BFA1" w:rsidR="002C4850" w:rsidRDefault="002C4850" w:rsidP="00F14055">
      <w:pPr>
        <w:pStyle w:val="BodyText"/>
      </w:pPr>
      <w:r>
        <w:t>August 1</w:t>
      </w:r>
      <w:r w:rsidR="00605A1A">
        <w:t>:</w:t>
      </w:r>
      <w:r>
        <w:t xml:space="preserve"> </w:t>
      </w:r>
      <w:r w:rsidR="00397ED8">
        <w:t xml:space="preserve">No. </w:t>
      </w:r>
      <w:r>
        <w:t xml:space="preserve">75 </w:t>
      </w:r>
      <w:r w:rsidR="00397ED8">
        <w:t>Squadron</w:t>
      </w:r>
      <w:r>
        <w:t>, RAAF</w:t>
      </w:r>
      <w:r w:rsidR="00EB23FD">
        <w:fldChar w:fldCharType="begin"/>
      </w:r>
      <w:r w:rsidR="00EB23FD">
        <w:instrText xml:space="preserve"> XE "</w:instrText>
      </w:r>
      <w:r w:rsidR="00EB23FD" w:rsidRPr="001C1A1E">
        <w:instrText>No. 75 Squadron</w:instrText>
      </w:r>
      <w:r w:rsidR="00EB23FD">
        <w:instrText xml:space="preserve">" </w:instrText>
      </w:r>
      <w:r w:rsidR="00EB23FD">
        <w:fldChar w:fldCharType="end"/>
      </w:r>
      <w:r w:rsidR="0011249C">
        <w:t xml:space="preserve"> </w:t>
      </w:r>
      <w:r>
        <w:t>was equipped with the Dassault Mirage III-O</w:t>
      </w:r>
      <w:r w:rsidR="00397ED8">
        <w:fldChar w:fldCharType="begin"/>
      </w:r>
      <w:r w:rsidR="00397ED8">
        <w:instrText xml:space="preserve"> XE "</w:instrText>
      </w:r>
      <w:r w:rsidR="00397ED8" w:rsidRPr="003A1BC3">
        <w:instrText>Dassault Mirage III-O</w:instrText>
      </w:r>
      <w:r w:rsidR="00397ED8">
        <w:instrText xml:space="preserve">" </w:instrText>
      </w:r>
      <w:r w:rsidR="00397ED8">
        <w:fldChar w:fldCharType="end"/>
      </w:r>
      <w:r>
        <w:t>.</w:t>
      </w:r>
    </w:p>
    <w:p w14:paraId="49DA0CD9" w14:textId="28ED2789" w:rsidR="003200CB" w:rsidRDefault="002C4850" w:rsidP="00F14055">
      <w:pPr>
        <w:pStyle w:val="BodyText"/>
      </w:pPr>
      <w:r>
        <w:t>August 26</w:t>
      </w:r>
      <w:r w:rsidR="003200CB">
        <w:t>:</w:t>
      </w:r>
      <w:r>
        <w:t xml:space="preserve"> RAAF announced that it would order 108 Aermacchi MB-326</w:t>
      </w:r>
      <w:r w:rsidR="003B26A0">
        <w:fldChar w:fldCharType="begin"/>
      </w:r>
      <w:r w:rsidR="003B26A0">
        <w:instrText xml:space="preserve"> XE "</w:instrText>
      </w:r>
      <w:r w:rsidR="003B26A0" w:rsidRPr="00030007">
        <w:instrText>Aermacchi MB-326</w:instrText>
      </w:r>
      <w:r w:rsidR="003B26A0">
        <w:instrText xml:space="preserve">" </w:instrText>
      </w:r>
      <w:r w:rsidR="003B26A0">
        <w:fldChar w:fldCharType="end"/>
      </w:r>
      <w:r>
        <w:t xml:space="preserve"> jet trainers. </w:t>
      </w:r>
    </w:p>
    <w:p w14:paraId="4D2BC34A" w14:textId="6585CFB6" w:rsidR="002C4850" w:rsidRDefault="002C4850" w:rsidP="00F14055">
      <w:pPr>
        <w:pStyle w:val="BodyText"/>
      </w:pPr>
      <w:r>
        <w:t>December</w:t>
      </w:r>
      <w:r w:rsidR="00605A1A">
        <w:t>:</w:t>
      </w:r>
      <w:r>
        <w:t xml:space="preserve"> Commonwealth Government ordered 2 BAC-111</w:t>
      </w:r>
      <w:r w:rsidR="003B26A0">
        <w:fldChar w:fldCharType="begin"/>
      </w:r>
      <w:r w:rsidR="003B26A0">
        <w:instrText xml:space="preserve"> XE "</w:instrText>
      </w:r>
      <w:r w:rsidR="003B26A0" w:rsidRPr="0012381C">
        <w:instrText>BAC-111</w:instrText>
      </w:r>
      <w:r w:rsidR="003B26A0">
        <w:instrText xml:space="preserve">" </w:instrText>
      </w:r>
      <w:r w:rsidR="003B26A0">
        <w:fldChar w:fldCharType="end"/>
      </w:r>
      <w:r>
        <w:t>s, 10 Hawker Siddeley HS-748</w:t>
      </w:r>
      <w:r w:rsidR="003B26A0">
        <w:fldChar w:fldCharType="begin"/>
      </w:r>
      <w:r w:rsidR="003B26A0">
        <w:instrText xml:space="preserve"> XE "</w:instrText>
      </w:r>
      <w:r w:rsidR="003B26A0" w:rsidRPr="00BD0DA8">
        <w:instrText>Hawker Siddeley HS-748</w:instrText>
      </w:r>
      <w:r w:rsidR="003B26A0">
        <w:instrText xml:space="preserve">" </w:instrText>
      </w:r>
      <w:r w:rsidR="003B26A0">
        <w:fldChar w:fldCharType="end"/>
      </w:r>
      <w:r>
        <w:t>s and 2 Dassault Mystere 20</w:t>
      </w:r>
      <w:r w:rsidR="003B26A0">
        <w:fldChar w:fldCharType="begin"/>
      </w:r>
      <w:r w:rsidR="003B26A0">
        <w:instrText xml:space="preserve"> XE "</w:instrText>
      </w:r>
      <w:r w:rsidR="003B26A0" w:rsidRPr="00F423EE">
        <w:instrText>Dassault Mystere 20</w:instrText>
      </w:r>
      <w:r w:rsidR="003B26A0">
        <w:instrText xml:space="preserve">" </w:instrText>
      </w:r>
      <w:r w:rsidR="003B26A0">
        <w:fldChar w:fldCharType="end"/>
      </w:r>
      <w:r>
        <w:t xml:space="preserve">s for RAAF VIP tasks. </w:t>
      </w:r>
    </w:p>
    <w:p w14:paraId="22EFBB49" w14:textId="0DF5FE87" w:rsidR="00C41778" w:rsidRDefault="002C4850" w:rsidP="00F14055">
      <w:pPr>
        <w:pStyle w:val="BodyText"/>
      </w:pPr>
      <w:r>
        <w:rPr>
          <w:b/>
          <w:bCs/>
        </w:rPr>
        <w:t>1966</w:t>
      </w:r>
      <w:r>
        <w:t xml:space="preserve"> March: Former WW</w:t>
      </w:r>
      <w:r w:rsidR="009C45CB">
        <w:t>II</w:t>
      </w:r>
      <w:r>
        <w:t xml:space="preserve"> squadron, </w:t>
      </w:r>
      <w:r w:rsidR="003200CB">
        <w:t xml:space="preserve">No. </w:t>
      </w:r>
      <w:r>
        <w:t xml:space="preserve">37 </w:t>
      </w:r>
      <w:r w:rsidR="00397ED8">
        <w:t>Squadron</w:t>
      </w:r>
      <w:r w:rsidR="003B26A0">
        <w:fldChar w:fldCharType="begin"/>
      </w:r>
      <w:r w:rsidR="003B26A0">
        <w:instrText xml:space="preserve"> XE "</w:instrText>
      </w:r>
      <w:r w:rsidR="003B26A0" w:rsidRPr="007D614E">
        <w:instrText>No. 37 Squadron</w:instrText>
      </w:r>
      <w:r w:rsidR="003B26A0">
        <w:instrText xml:space="preserve">" </w:instrText>
      </w:r>
      <w:r w:rsidR="003B26A0">
        <w:fldChar w:fldCharType="end"/>
      </w:r>
      <w:r>
        <w:t>, RAAF</w:t>
      </w:r>
      <w:r w:rsidR="0011249C">
        <w:t xml:space="preserve"> </w:t>
      </w:r>
      <w:r>
        <w:t>reformed preparatory to taking delivery of its first three Lockheed Hercules aircraft, in August, at Richmond</w:t>
      </w:r>
      <w:r w:rsidR="000930E5">
        <w:fldChar w:fldCharType="begin"/>
      </w:r>
      <w:r w:rsidR="000930E5">
        <w:instrText xml:space="preserve"> XE "</w:instrText>
      </w:r>
      <w:r w:rsidR="000930E5" w:rsidRPr="00E2209C">
        <w:instrText>Richmond</w:instrText>
      </w:r>
      <w:r w:rsidR="000930E5">
        <w:instrText xml:space="preserve">" </w:instrText>
      </w:r>
      <w:r w:rsidR="000930E5">
        <w:fldChar w:fldCharType="end"/>
      </w:r>
      <w:r>
        <w:t xml:space="preserve">, NSW. </w:t>
      </w:r>
    </w:p>
    <w:p w14:paraId="61F0AB58" w14:textId="31323891" w:rsidR="002C4850" w:rsidRDefault="002C4850" w:rsidP="00F14055">
      <w:pPr>
        <w:pStyle w:val="BodyText"/>
      </w:pPr>
      <w:r>
        <w:t>May</w:t>
      </w:r>
      <w:r w:rsidR="00605A1A">
        <w:t>:</w:t>
      </w:r>
      <w:r>
        <w:t xml:space="preserve"> </w:t>
      </w:r>
      <w:r w:rsidR="00397ED8">
        <w:t xml:space="preserve">No. </w:t>
      </w:r>
      <w:r>
        <w:t xml:space="preserve">9 </w:t>
      </w:r>
      <w:r w:rsidR="00397ED8">
        <w:t>Squadron</w:t>
      </w:r>
      <w:r w:rsidR="00E71617">
        <w:fldChar w:fldCharType="begin"/>
      </w:r>
      <w:r w:rsidR="00E71617">
        <w:instrText xml:space="preserve"> XE "</w:instrText>
      </w:r>
      <w:r w:rsidR="00E71617" w:rsidRPr="00686549">
        <w:instrText>No. 9 Squadron</w:instrText>
      </w:r>
      <w:r w:rsidR="00E71617">
        <w:instrText xml:space="preserve">" </w:instrText>
      </w:r>
      <w:r w:rsidR="00E71617">
        <w:fldChar w:fldCharType="end"/>
      </w:r>
      <w:r>
        <w:t>, RAAF departed for Vietnam service with its Bell UH-1B Iroquois</w:t>
      </w:r>
      <w:r w:rsidR="00397ED8">
        <w:fldChar w:fldCharType="begin"/>
      </w:r>
      <w:r w:rsidR="00397ED8">
        <w:instrText xml:space="preserve"> XE "</w:instrText>
      </w:r>
      <w:r w:rsidR="00397ED8" w:rsidRPr="00335250">
        <w:instrText>Bell UH-1B Iroquois</w:instrText>
      </w:r>
      <w:r w:rsidR="00397ED8">
        <w:instrText xml:space="preserve">" </w:instrText>
      </w:r>
      <w:r w:rsidR="00397ED8">
        <w:fldChar w:fldCharType="end"/>
      </w:r>
      <w:r>
        <w:t xml:space="preserve"> helicopters aboard the aircraft carrier HMAS Sydney</w:t>
      </w:r>
      <w:r w:rsidR="00397ED8">
        <w:fldChar w:fldCharType="begin"/>
      </w:r>
      <w:r w:rsidR="00397ED8">
        <w:instrText xml:space="preserve"> XE "</w:instrText>
      </w:r>
      <w:r w:rsidR="00397ED8" w:rsidRPr="00E81842">
        <w:instrText>HMAS Sydney</w:instrText>
      </w:r>
      <w:r w:rsidR="00397ED8">
        <w:instrText xml:space="preserve">" </w:instrText>
      </w:r>
      <w:r w:rsidR="00397ED8">
        <w:fldChar w:fldCharType="end"/>
      </w:r>
      <w:r>
        <w:t>.</w:t>
      </w:r>
    </w:p>
    <w:p w14:paraId="68EA4847" w14:textId="77777777" w:rsidR="002C4850" w:rsidRDefault="002C4850" w:rsidP="00F14055">
      <w:pPr>
        <w:pStyle w:val="BodyText"/>
      </w:pPr>
      <w:r>
        <w:t>June 1</w:t>
      </w:r>
      <w:r w:rsidR="00360CDF">
        <w:t>:</w:t>
      </w:r>
      <w:r>
        <w:t xml:space="preserve"> The RAAF Transport Flight, Vietnam was renamed </w:t>
      </w:r>
      <w:r w:rsidR="00397ED8">
        <w:t xml:space="preserve">No. </w:t>
      </w:r>
      <w:r>
        <w:t xml:space="preserve">35 </w:t>
      </w:r>
      <w:r w:rsidR="00397ED8">
        <w:t>Squadron</w:t>
      </w:r>
      <w:r w:rsidR="00315B7A">
        <w:fldChar w:fldCharType="begin"/>
      </w:r>
      <w:r w:rsidR="00315B7A">
        <w:instrText xml:space="preserve"> XE "</w:instrText>
      </w:r>
      <w:r w:rsidR="00315B7A" w:rsidRPr="00C81039">
        <w:instrText>No. 35 Squadron</w:instrText>
      </w:r>
      <w:r w:rsidR="00315B7A">
        <w:instrText xml:space="preserve">" </w:instrText>
      </w:r>
      <w:r w:rsidR="00315B7A">
        <w:fldChar w:fldCharType="end"/>
      </w:r>
      <w:r>
        <w:t>, and equipped with a squadron's complement of Caribou</w:t>
      </w:r>
      <w:r w:rsidR="00E71617">
        <w:fldChar w:fldCharType="begin"/>
      </w:r>
      <w:r w:rsidR="00E71617">
        <w:instrText xml:space="preserve"> XE "</w:instrText>
      </w:r>
      <w:r w:rsidR="00E71617" w:rsidRPr="002B62FC">
        <w:instrText>Caribou</w:instrText>
      </w:r>
      <w:r w:rsidR="00E71617">
        <w:instrText xml:space="preserve">" </w:instrText>
      </w:r>
      <w:r w:rsidR="00E71617">
        <w:fldChar w:fldCharType="end"/>
      </w:r>
      <w:r>
        <w:t xml:space="preserve"> aircraft.</w:t>
      </w:r>
    </w:p>
    <w:p w14:paraId="7EE3A88D" w14:textId="322107C9" w:rsidR="002C4850" w:rsidRDefault="002C4850" w:rsidP="00F14055">
      <w:pPr>
        <w:pStyle w:val="BodyText"/>
      </w:pPr>
      <w:r>
        <w:t>June 22: A new air freight service, operated by IPEC</w:t>
      </w:r>
      <w:r w:rsidR="003B26A0">
        <w:fldChar w:fldCharType="begin"/>
      </w:r>
      <w:r w:rsidR="003B26A0">
        <w:instrText xml:space="preserve"> XE "</w:instrText>
      </w:r>
      <w:r w:rsidR="003B26A0" w:rsidRPr="00AF121B">
        <w:instrText>IPEC</w:instrText>
      </w:r>
      <w:r w:rsidR="003B26A0">
        <w:instrText xml:space="preserve">" </w:instrText>
      </w:r>
      <w:r w:rsidR="003B26A0">
        <w:fldChar w:fldCharType="end"/>
      </w:r>
      <w:r>
        <w:t xml:space="preserve"> in Australia, began operations with its Bristol Freighter</w:t>
      </w:r>
      <w:r w:rsidR="003B26A0">
        <w:fldChar w:fldCharType="begin"/>
      </w:r>
      <w:r w:rsidR="003B26A0">
        <w:instrText xml:space="preserve"> XE "</w:instrText>
      </w:r>
      <w:r w:rsidR="003B26A0" w:rsidRPr="00C10387">
        <w:instrText>Bristol Freighter</w:instrText>
      </w:r>
      <w:r w:rsidR="003B26A0">
        <w:instrText xml:space="preserve">" </w:instrText>
      </w:r>
      <w:r w:rsidR="003B26A0">
        <w:fldChar w:fldCharType="end"/>
      </w:r>
      <w:r>
        <w:t xml:space="preserve"> aircraft.</w:t>
      </w:r>
    </w:p>
    <w:p w14:paraId="7EC6247A" w14:textId="6B94DC3E" w:rsidR="002C4850" w:rsidRDefault="002C4850" w:rsidP="00F14055">
      <w:pPr>
        <w:pStyle w:val="BodyText"/>
      </w:pPr>
      <w:r>
        <w:lastRenderedPageBreak/>
        <w:t>July 1</w:t>
      </w:r>
      <w:r w:rsidR="00360CDF">
        <w:t>:</w:t>
      </w:r>
      <w:r>
        <w:t xml:space="preserve"> The RAAF ordered 10 Lockheed P-3B Orion</w:t>
      </w:r>
      <w:r w:rsidR="003B26A0">
        <w:fldChar w:fldCharType="begin"/>
      </w:r>
      <w:r w:rsidR="003B26A0">
        <w:instrText xml:space="preserve"> XE "</w:instrText>
      </w:r>
      <w:r w:rsidR="003B26A0" w:rsidRPr="00334E5A">
        <w:instrText>Lockheed P-3B Orion</w:instrText>
      </w:r>
      <w:r w:rsidR="003B26A0">
        <w:instrText xml:space="preserve">" </w:instrText>
      </w:r>
      <w:r w:rsidR="003B26A0">
        <w:fldChar w:fldCharType="end"/>
      </w:r>
      <w:r>
        <w:t xml:space="preserve"> to replace </w:t>
      </w:r>
      <w:r w:rsidR="00397ED8">
        <w:t xml:space="preserve">No. </w:t>
      </w:r>
      <w:r>
        <w:t xml:space="preserve">11 </w:t>
      </w:r>
      <w:r w:rsidR="00397ED8">
        <w:t>Squadron</w:t>
      </w:r>
      <w:r>
        <w:t>’s Lockheed P-2V Neptune</w:t>
      </w:r>
      <w:r w:rsidR="003B26A0">
        <w:fldChar w:fldCharType="begin"/>
      </w:r>
      <w:r w:rsidR="003B26A0">
        <w:instrText xml:space="preserve"> XE "</w:instrText>
      </w:r>
      <w:r w:rsidR="003B26A0" w:rsidRPr="009C09FD">
        <w:instrText>Lockheed P-2V Neptune</w:instrText>
      </w:r>
      <w:r w:rsidR="003B26A0">
        <w:instrText xml:space="preserve">" </w:instrText>
      </w:r>
      <w:r w:rsidR="003B26A0">
        <w:fldChar w:fldCharType="end"/>
      </w:r>
      <w:r>
        <w:t>s.</w:t>
      </w:r>
    </w:p>
    <w:p w14:paraId="127254E2" w14:textId="29849215" w:rsidR="002C4850" w:rsidRDefault="002C4850" w:rsidP="00F14055">
      <w:pPr>
        <w:pStyle w:val="BodyText"/>
      </w:pPr>
      <w:r>
        <w:rPr>
          <w:b/>
          <w:bCs/>
        </w:rPr>
        <w:t xml:space="preserve">1967 </w:t>
      </w:r>
      <w:r>
        <w:t>April 17</w:t>
      </w:r>
      <w:r w:rsidR="00605A1A">
        <w:t>:</w:t>
      </w:r>
      <w:r>
        <w:t xml:space="preserve"> </w:t>
      </w:r>
      <w:r w:rsidR="00C41778">
        <w:t>F</w:t>
      </w:r>
      <w:r>
        <w:t>irst McDonnell Douglas DC-9-30</w:t>
      </w:r>
      <w:r w:rsidR="003B26A0">
        <w:fldChar w:fldCharType="begin"/>
      </w:r>
      <w:r w:rsidR="003B26A0">
        <w:instrText xml:space="preserve"> XE "</w:instrText>
      </w:r>
      <w:r w:rsidR="003B26A0" w:rsidRPr="00D13F95">
        <w:instrText>McDonnell Douglas DC-9-30</w:instrText>
      </w:r>
      <w:r w:rsidR="003B26A0">
        <w:instrText xml:space="preserve">" </w:instrText>
      </w:r>
      <w:r w:rsidR="003B26A0">
        <w:fldChar w:fldCharType="end"/>
      </w:r>
      <w:r>
        <w:t>s for TAA</w:t>
      </w:r>
      <w:r w:rsidR="00397ED8">
        <w:fldChar w:fldCharType="begin"/>
      </w:r>
      <w:r w:rsidR="00397ED8">
        <w:instrText xml:space="preserve"> XE "</w:instrText>
      </w:r>
      <w:r w:rsidR="00397ED8" w:rsidRPr="00DB7F02">
        <w:instrText>TAA</w:instrText>
      </w:r>
      <w:r w:rsidR="00397ED8">
        <w:instrText xml:space="preserve">" </w:instrText>
      </w:r>
      <w:r w:rsidR="00397ED8">
        <w:fldChar w:fldCharType="end"/>
      </w:r>
      <w:r>
        <w:t xml:space="preserve"> and Ansett-ANA</w:t>
      </w:r>
      <w:r w:rsidR="00DE1034">
        <w:fldChar w:fldCharType="begin"/>
      </w:r>
      <w:r w:rsidR="00DE1034">
        <w:instrText xml:space="preserve"> XE "</w:instrText>
      </w:r>
      <w:r w:rsidR="00DE1034" w:rsidRPr="00F702F8">
        <w:instrText>Ansett-ANA</w:instrText>
      </w:r>
      <w:r w:rsidR="00DE1034">
        <w:instrText xml:space="preserve">" </w:instrText>
      </w:r>
      <w:r w:rsidR="00DE1034">
        <w:fldChar w:fldCharType="end"/>
      </w:r>
      <w:r>
        <w:t xml:space="preserve"> entered service.</w:t>
      </w:r>
    </w:p>
    <w:p w14:paraId="472F1F9E" w14:textId="74F7C14E" w:rsidR="002C4850" w:rsidRDefault="002C4850" w:rsidP="00F14055">
      <w:pPr>
        <w:pStyle w:val="BodyText"/>
      </w:pPr>
      <w:r>
        <w:t xml:space="preserve">April 19: </w:t>
      </w:r>
      <w:r w:rsidR="00EB23FD">
        <w:t xml:space="preserve">No. </w:t>
      </w:r>
      <w:r>
        <w:t xml:space="preserve">2 </w:t>
      </w:r>
      <w:r w:rsidR="00397ED8">
        <w:t>Squadron</w:t>
      </w:r>
      <w:r w:rsidR="00E71617">
        <w:fldChar w:fldCharType="begin"/>
      </w:r>
      <w:r w:rsidR="00E71617">
        <w:instrText xml:space="preserve"> XE "</w:instrText>
      </w:r>
      <w:r w:rsidR="00E71617" w:rsidRPr="00266D2F">
        <w:instrText>No. 2 Squadron</w:instrText>
      </w:r>
      <w:r w:rsidR="00E71617">
        <w:instrText xml:space="preserve">" </w:instrText>
      </w:r>
      <w:r w:rsidR="00E71617">
        <w:fldChar w:fldCharType="end"/>
      </w:r>
      <w:r w:rsidR="00EB23FD">
        <w:t>,</w:t>
      </w:r>
      <w:r>
        <w:t xml:space="preserve"> RAAF with eight Canberra B.20</w:t>
      </w:r>
      <w:r w:rsidR="00EB23FD">
        <w:fldChar w:fldCharType="begin"/>
      </w:r>
      <w:r w:rsidR="00EB23FD">
        <w:instrText xml:space="preserve"> XE "</w:instrText>
      </w:r>
      <w:r w:rsidR="00EB23FD" w:rsidRPr="00F87E3B">
        <w:instrText>Canberra B.20</w:instrText>
      </w:r>
      <w:r w:rsidR="00EB23FD">
        <w:instrText xml:space="preserve">" </w:instrText>
      </w:r>
      <w:r w:rsidR="00EB23FD">
        <w:fldChar w:fldCharType="end"/>
      </w:r>
      <w:r>
        <w:t>s, transferred from Butterworth</w:t>
      </w:r>
      <w:r w:rsidR="00EB23FD">
        <w:fldChar w:fldCharType="begin"/>
      </w:r>
      <w:r w:rsidR="00EB23FD">
        <w:instrText xml:space="preserve"> XE "</w:instrText>
      </w:r>
      <w:r w:rsidR="00EB23FD" w:rsidRPr="00FF4DD8">
        <w:instrText>Butterworth</w:instrText>
      </w:r>
      <w:r w:rsidR="00EB23FD">
        <w:instrText xml:space="preserve">" </w:instrText>
      </w:r>
      <w:r w:rsidR="00EB23FD">
        <w:fldChar w:fldCharType="end"/>
      </w:r>
      <w:r>
        <w:t>, Malaysia to Pha</w:t>
      </w:r>
      <w:r w:rsidR="0084077B">
        <w:t>n</w:t>
      </w:r>
      <w:r>
        <w:t xml:space="preserve"> Rang, Viet</w:t>
      </w:r>
      <w:r w:rsidR="00EB23FD">
        <w:t>n</w:t>
      </w:r>
      <w:r>
        <w:t>am</w:t>
      </w:r>
      <w:r w:rsidR="00EB23FD">
        <w:fldChar w:fldCharType="begin"/>
      </w:r>
      <w:r w:rsidR="00EB23FD">
        <w:instrText xml:space="preserve"> XE "</w:instrText>
      </w:r>
      <w:r w:rsidR="00EB23FD" w:rsidRPr="002F5E46">
        <w:instrText>Pha</w:instrText>
      </w:r>
      <w:r w:rsidR="0084077B">
        <w:instrText>n</w:instrText>
      </w:r>
      <w:r w:rsidR="00EB23FD" w:rsidRPr="002F5E46">
        <w:instrText xml:space="preserve"> Rang</w:instrText>
      </w:r>
      <w:r w:rsidR="00EF070C">
        <w:instrText xml:space="preserve"> </w:instrText>
      </w:r>
      <w:r w:rsidR="00EB23FD">
        <w:instrText xml:space="preserve">" </w:instrText>
      </w:r>
      <w:r w:rsidR="00EB23FD">
        <w:fldChar w:fldCharType="end"/>
      </w:r>
      <w:r>
        <w:t>, under control of the US 7</w:t>
      </w:r>
      <w:r w:rsidRPr="00EB23FD">
        <w:rPr>
          <w:vertAlign w:val="superscript"/>
        </w:rPr>
        <w:t>th</w:t>
      </w:r>
      <w:r w:rsidR="00EB23FD">
        <w:t xml:space="preserve"> A</w:t>
      </w:r>
      <w:r>
        <w:t>ir Force</w:t>
      </w:r>
      <w:r w:rsidR="00EB23FD">
        <w:fldChar w:fldCharType="begin"/>
      </w:r>
      <w:r w:rsidR="00EB23FD">
        <w:instrText xml:space="preserve"> XE "</w:instrText>
      </w:r>
      <w:r w:rsidR="00EB23FD" w:rsidRPr="00B41374">
        <w:instrText>7</w:instrText>
      </w:r>
      <w:r w:rsidR="00EB23FD" w:rsidRPr="00B41374">
        <w:rPr>
          <w:vertAlign w:val="superscript"/>
        </w:rPr>
        <w:instrText>th</w:instrText>
      </w:r>
      <w:r w:rsidR="00EB23FD" w:rsidRPr="00B41374">
        <w:instrText xml:space="preserve"> Air Force</w:instrText>
      </w:r>
      <w:r w:rsidR="00EB23FD">
        <w:instrText xml:space="preserve">" </w:instrText>
      </w:r>
      <w:r w:rsidR="00EB23FD">
        <w:fldChar w:fldCharType="end"/>
      </w:r>
      <w:r>
        <w:t>'s 35</w:t>
      </w:r>
      <w:r w:rsidRPr="00EB23FD">
        <w:rPr>
          <w:vertAlign w:val="superscript"/>
        </w:rPr>
        <w:t>th</w:t>
      </w:r>
      <w:r w:rsidR="00EB23FD">
        <w:t xml:space="preserve"> </w:t>
      </w:r>
      <w:r>
        <w:t>Tactical Fighter Wing</w:t>
      </w:r>
      <w:r w:rsidR="00EB23FD">
        <w:fldChar w:fldCharType="begin"/>
      </w:r>
      <w:r w:rsidR="00EB23FD">
        <w:instrText xml:space="preserve"> XE "</w:instrText>
      </w:r>
      <w:r w:rsidR="00EB23FD" w:rsidRPr="00E95D36">
        <w:instrText>35</w:instrText>
      </w:r>
      <w:r w:rsidR="00EB23FD" w:rsidRPr="00E95D36">
        <w:rPr>
          <w:vertAlign w:val="superscript"/>
        </w:rPr>
        <w:instrText>th</w:instrText>
      </w:r>
      <w:r w:rsidR="00EB23FD" w:rsidRPr="00E95D36">
        <w:instrText xml:space="preserve"> Tactical Fighter Wing</w:instrText>
      </w:r>
      <w:r w:rsidR="00EB23FD">
        <w:instrText xml:space="preserve">" </w:instrText>
      </w:r>
      <w:r w:rsidR="00EB23FD">
        <w:fldChar w:fldCharType="end"/>
      </w:r>
      <w:r>
        <w:t>.</w:t>
      </w:r>
    </w:p>
    <w:p w14:paraId="75DCCF1B" w14:textId="4C0E5889" w:rsidR="002C4850" w:rsidRDefault="002C4850" w:rsidP="00F14055">
      <w:pPr>
        <w:pStyle w:val="BodyText"/>
      </w:pPr>
      <w:r>
        <w:t>May</w:t>
      </w:r>
      <w:r w:rsidR="00605A1A">
        <w:t xml:space="preserve">: </w:t>
      </w:r>
      <w:r w:rsidR="00397ED8">
        <w:t xml:space="preserve">No. </w:t>
      </w:r>
      <w:r>
        <w:t xml:space="preserve">75 </w:t>
      </w:r>
      <w:r w:rsidR="00397ED8">
        <w:t>Squadron</w:t>
      </w:r>
      <w:r>
        <w:t>, RAAF</w:t>
      </w:r>
      <w:r w:rsidR="00EB23FD">
        <w:fldChar w:fldCharType="begin"/>
      </w:r>
      <w:r w:rsidR="00EB23FD">
        <w:instrText xml:space="preserve"> XE "</w:instrText>
      </w:r>
      <w:r w:rsidR="00EB23FD" w:rsidRPr="001C1A1E">
        <w:instrText>No. 75 Squadron</w:instrText>
      </w:r>
      <w:r w:rsidR="00EB23FD">
        <w:instrText xml:space="preserve">" </w:instrText>
      </w:r>
      <w:r w:rsidR="00EB23FD">
        <w:fldChar w:fldCharType="end"/>
      </w:r>
      <w:r>
        <w:t xml:space="preserve"> flew its Dassault Mirage III-O</w:t>
      </w:r>
      <w:r w:rsidR="00EB23FD">
        <w:fldChar w:fldCharType="begin"/>
      </w:r>
      <w:r w:rsidR="00EB23FD">
        <w:instrText xml:space="preserve"> XE "</w:instrText>
      </w:r>
      <w:r w:rsidR="00EB23FD" w:rsidRPr="00AF4215">
        <w:instrText>Dassault Mirage III-O</w:instrText>
      </w:r>
      <w:r w:rsidR="00EB23FD">
        <w:instrText xml:space="preserve">" </w:instrText>
      </w:r>
      <w:r w:rsidR="00EB23FD">
        <w:fldChar w:fldCharType="end"/>
      </w:r>
      <w:r>
        <w:t>s to Butterworth</w:t>
      </w:r>
      <w:r w:rsidR="00EB23FD">
        <w:fldChar w:fldCharType="begin"/>
      </w:r>
      <w:r w:rsidR="00EB23FD">
        <w:instrText xml:space="preserve"> XE "</w:instrText>
      </w:r>
      <w:r w:rsidR="00EB23FD" w:rsidRPr="00FF4DD8">
        <w:instrText>Butterworth</w:instrText>
      </w:r>
      <w:r w:rsidR="00EB23FD">
        <w:instrText xml:space="preserve">" </w:instrText>
      </w:r>
      <w:r w:rsidR="00EB23FD">
        <w:fldChar w:fldCharType="end"/>
      </w:r>
      <w:r>
        <w:t xml:space="preserve"> and </w:t>
      </w:r>
      <w:r w:rsidR="00397ED8">
        <w:t xml:space="preserve">No. </w:t>
      </w:r>
      <w:r>
        <w:t xml:space="preserve">2 </w:t>
      </w:r>
      <w:r w:rsidR="00397ED8">
        <w:t>Squadron</w:t>
      </w:r>
      <w:r w:rsidR="00E71617">
        <w:fldChar w:fldCharType="begin"/>
      </w:r>
      <w:r w:rsidR="00E71617">
        <w:instrText xml:space="preserve"> XE "</w:instrText>
      </w:r>
      <w:r w:rsidR="00E71617" w:rsidRPr="00266D2F">
        <w:instrText>No. 2 Squadron</w:instrText>
      </w:r>
      <w:r w:rsidR="00E71617">
        <w:instrText xml:space="preserve">" </w:instrText>
      </w:r>
      <w:r w:rsidR="00E71617">
        <w:fldChar w:fldCharType="end"/>
      </w:r>
      <w:r>
        <w:t xml:space="preserve"> made the first operational flights with its Canberras in Vietnam.</w:t>
      </w:r>
    </w:p>
    <w:p w14:paraId="33022F6D" w14:textId="5D674C45" w:rsidR="002C4850" w:rsidRDefault="002C4850" w:rsidP="00F14055">
      <w:pPr>
        <w:pStyle w:val="BodyText"/>
      </w:pPr>
      <w:r>
        <w:t>August 1</w:t>
      </w:r>
      <w:r w:rsidR="00605A1A">
        <w:t>:</w:t>
      </w:r>
      <w:r>
        <w:t xml:space="preserve"> Qantas Empire Airways Ltd</w:t>
      </w:r>
      <w:r w:rsidR="00EB23FD">
        <w:fldChar w:fldCharType="begin"/>
      </w:r>
      <w:r w:rsidR="00EB23FD">
        <w:instrText xml:space="preserve"> XE "</w:instrText>
      </w:r>
      <w:r w:rsidR="00EB23FD" w:rsidRPr="0013699F">
        <w:instrText>Qantas Empire Airways Ltd</w:instrText>
      </w:r>
      <w:r w:rsidR="00EB23FD">
        <w:instrText xml:space="preserve">" </w:instrText>
      </w:r>
      <w:r w:rsidR="00EB23FD">
        <w:fldChar w:fldCharType="end"/>
      </w:r>
      <w:r w:rsidR="00EB23FD">
        <w:t>.</w:t>
      </w:r>
      <w:r>
        <w:t xml:space="preserve"> changed its name to Qantas Airways Ltd.</w:t>
      </w:r>
    </w:p>
    <w:p w14:paraId="75E242BC" w14:textId="77777777" w:rsidR="002C4850" w:rsidRDefault="002C4850" w:rsidP="00F14055">
      <w:pPr>
        <w:pStyle w:val="BodyText"/>
      </w:pPr>
      <w:r>
        <w:t>October 2</w:t>
      </w:r>
      <w:r w:rsidR="00605A1A">
        <w:t>:</w:t>
      </w:r>
      <w:r>
        <w:t xml:space="preserve"> </w:t>
      </w:r>
      <w:r w:rsidR="00C41778">
        <w:t>F</w:t>
      </w:r>
      <w:r>
        <w:t>irst Macchi MB-326</w:t>
      </w:r>
      <w:r w:rsidR="00EB23FD">
        <w:fldChar w:fldCharType="begin"/>
      </w:r>
      <w:r w:rsidR="00EB23FD">
        <w:instrText xml:space="preserve"> XE "</w:instrText>
      </w:r>
      <w:r w:rsidR="00EB23FD" w:rsidRPr="001379C0">
        <w:instrText>Macchi MB-326</w:instrText>
      </w:r>
      <w:r w:rsidR="00EB23FD">
        <w:instrText xml:space="preserve">" </w:instrText>
      </w:r>
      <w:r w:rsidR="00EB23FD">
        <w:fldChar w:fldCharType="end"/>
      </w:r>
      <w:r>
        <w:t xml:space="preserve"> jet trainer was officially handed over to the RAAF at Avalon</w:t>
      </w:r>
      <w:r w:rsidR="00EB23FD">
        <w:fldChar w:fldCharType="begin"/>
      </w:r>
      <w:r w:rsidR="00EB23FD">
        <w:instrText xml:space="preserve"> XE "</w:instrText>
      </w:r>
      <w:r w:rsidR="00EB23FD" w:rsidRPr="00E2430B">
        <w:instrText>Avalon</w:instrText>
      </w:r>
      <w:r w:rsidR="00EB23FD">
        <w:instrText xml:space="preserve">" </w:instrText>
      </w:r>
      <w:r w:rsidR="00EB23FD">
        <w:fldChar w:fldCharType="end"/>
      </w:r>
      <w:r>
        <w:t xml:space="preserve">. </w:t>
      </w:r>
    </w:p>
    <w:p w14:paraId="042713D9" w14:textId="77777777" w:rsidR="002C4850" w:rsidRDefault="002C4850" w:rsidP="00F14055">
      <w:pPr>
        <w:pStyle w:val="BodyText"/>
      </w:pPr>
      <w:r>
        <w:rPr>
          <w:b/>
          <w:bCs/>
        </w:rPr>
        <w:t>1968</w:t>
      </w:r>
      <w:r>
        <w:t xml:space="preserve"> January 10</w:t>
      </w:r>
      <w:r w:rsidR="00360CDF">
        <w:t>:</w:t>
      </w:r>
      <w:r>
        <w:t xml:space="preserve"> the first Lockheed P-3B Orion</w:t>
      </w:r>
      <w:r w:rsidR="00EB23FD">
        <w:fldChar w:fldCharType="begin"/>
      </w:r>
      <w:r w:rsidR="00EB23FD">
        <w:instrText xml:space="preserve"> XE "</w:instrText>
      </w:r>
      <w:r w:rsidR="00EB23FD" w:rsidRPr="0089372B">
        <w:instrText>Lockheed P-3B Orion</w:instrText>
      </w:r>
      <w:r w:rsidR="00EB23FD">
        <w:instrText xml:space="preserve">" </w:instrText>
      </w:r>
      <w:r w:rsidR="00EB23FD">
        <w:fldChar w:fldCharType="end"/>
      </w:r>
      <w:r>
        <w:t xml:space="preserve"> was handed over to the RAAF at Lockheed's Burbank plant, USA.</w:t>
      </w:r>
    </w:p>
    <w:p w14:paraId="6A310E86" w14:textId="5EE5DE5D" w:rsidR="002C4850" w:rsidRDefault="002C4850" w:rsidP="00F14055">
      <w:pPr>
        <w:pStyle w:val="BodyText"/>
      </w:pPr>
      <w:r>
        <w:t>Nov 1</w:t>
      </w:r>
      <w:r w:rsidR="00605A1A">
        <w:t>:</w:t>
      </w:r>
      <w:r>
        <w:t xml:space="preserve"> Ansett-ANA</w:t>
      </w:r>
      <w:r w:rsidR="00DE1034">
        <w:fldChar w:fldCharType="begin"/>
      </w:r>
      <w:r w:rsidR="00DE1034">
        <w:instrText xml:space="preserve"> XE "</w:instrText>
      </w:r>
      <w:r w:rsidR="00DE1034" w:rsidRPr="00F702F8">
        <w:instrText>Ansett-ANA</w:instrText>
      </w:r>
      <w:r w:rsidR="00DE1034">
        <w:instrText xml:space="preserve">" </w:instrText>
      </w:r>
      <w:r w:rsidR="00DE1034">
        <w:fldChar w:fldCharType="end"/>
      </w:r>
      <w:r>
        <w:t xml:space="preserve"> became Ansett Airlines</w:t>
      </w:r>
      <w:r w:rsidR="00EB23FD">
        <w:fldChar w:fldCharType="begin"/>
      </w:r>
      <w:r w:rsidR="00EB23FD">
        <w:instrText xml:space="preserve"> XE "</w:instrText>
      </w:r>
      <w:r w:rsidR="00EB23FD" w:rsidRPr="00395EFB">
        <w:instrText>Ansett Airlines</w:instrText>
      </w:r>
      <w:r w:rsidR="00EB23FD">
        <w:instrText xml:space="preserve">" </w:instrText>
      </w:r>
      <w:r w:rsidR="00EB23FD">
        <w:fldChar w:fldCharType="end"/>
      </w:r>
      <w:r>
        <w:t xml:space="preserve"> of Australia. </w:t>
      </w:r>
    </w:p>
    <w:p w14:paraId="77070856" w14:textId="7A49F784" w:rsidR="002C4850" w:rsidRDefault="002C4850" w:rsidP="00F14055">
      <w:pPr>
        <w:pStyle w:val="BodyText"/>
      </w:pPr>
      <w:r>
        <w:rPr>
          <w:b/>
          <w:bCs/>
        </w:rPr>
        <w:t>1969</w:t>
      </w:r>
      <w:r>
        <w:t xml:space="preserve"> February 13</w:t>
      </w:r>
      <w:r w:rsidR="00360CDF">
        <w:t>:</w:t>
      </w:r>
      <w:r>
        <w:t xml:space="preserve"> </w:t>
      </w:r>
      <w:r w:rsidR="00397ED8">
        <w:t xml:space="preserve">No. </w:t>
      </w:r>
      <w:r>
        <w:t xml:space="preserve">77 </w:t>
      </w:r>
      <w:r w:rsidR="00397ED8">
        <w:t>Squadron</w:t>
      </w:r>
      <w:r>
        <w:t>, RAAF</w:t>
      </w:r>
      <w:r w:rsidR="00EB23FD">
        <w:fldChar w:fldCharType="begin"/>
      </w:r>
      <w:r w:rsidR="00EB23FD">
        <w:instrText xml:space="preserve"> XE "</w:instrText>
      </w:r>
      <w:r w:rsidR="00EB23FD" w:rsidRPr="000B7430">
        <w:instrText>No. 77 Squadron</w:instrText>
      </w:r>
      <w:r w:rsidR="00EB23FD">
        <w:instrText xml:space="preserve">" </w:instrText>
      </w:r>
      <w:r w:rsidR="00EB23FD">
        <w:fldChar w:fldCharType="end"/>
      </w:r>
      <w:r>
        <w:t xml:space="preserve"> flew its Sabres back to Williamtown</w:t>
      </w:r>
      <w:r w:rsidR="00EB23FD">
        <w:fldChar w:fldCharType="begin"/>
      </w:r>
      <w:r w:rsidR="00EB23FD">
        <w:instrText xml:space="preserve"> XE "</w:instrText>
      </w:r>
      <w:r w:rsidR="00EB23FD" w:rsidRPr="00E346A7">
        <w:instrText>Williamtown</w:instrText>
      </w:r>
      <w:r w:rsidR="00EB23FD">
        <w:instrText xml:space="preserve">" </w:instrText>
      </w:r>
      <w:r w:rsidR="00EB23FD">
        <w:fldChar w:fldCharType="end"/>
      </w:r>
      <w:r>
        <w:t xml:space="preserve"> from Butterworth</w:t>
      </w:r>
      <w:r w:rsidR="00EB23FD">
        <w:fldChar w:fldCharType="begin"/>
      </w:r>
      <w:r w:rsidR="00EB23FD">
        <w:instrText xml:space="preserve"> XE "</w:instrText>
      </w:r>
      <w:r w:rsidR="00EB23FD" w:rsidRPr="00FF4DD8">
        <w:instrText>Butterworth</w:instrText>
      </w:r>
      <w:r w:rsidR="00EB23FD">
        <w:instrText xml:space="preserve">" </w:instrText>
      </w:r>
      <w:r w:rsidR="00EB23FD">
        <w:fldChar w:fldCharType="end"/>
      </w:r>
      <w:r>
        <w:t xml:space="preserve">, after 10 </w:t>
      </w:r>
      <w:r w:rsidR="00DF6170">
        <w:t>years’ service</w:t>
      </w:r>
      <w:r>
        <w:t xml:space="preserve"> in Malaysia</w:t>
      </w:r>
      <w:r w:rsidR="00EB23FD">
        <w:fldChar w:fldCharType="begin"/>
      </w:r>
      <w:r w:rsidR="00EB23FD">
        <w:instrText xml:space="preserve"> XE "</w:instrText>
      </w:r>
      <w:r w:rsidR="00EB23FD" w:rsidRPr="00802B37">
        <w:instrText>Malaysia</w:instrText>
      </w:r>
      <w:r w:rsidR="00EB23FD">
        <w:instrText xml:space="preserve">" </w:instrText>
      </w:r>
      <w:r w:rsidR="00EB23FD">
        <w:fldChar w:fldCharType="end"/>
      </w:r>
      <w:r>
        <w:t xml:space="preserve">. </w:t>
      </w:r>
      <w:r w:rsidR="00397ED8">
        <w:t xml:space="preserve">No. </w:t>
      </w:r>
      <w:r>
        <w:t xml:space="preserve">3 </w:t>
      </w:r>
      <w:r w:rsidR="00397ED8">
        <w:t>Squadron</w:t>
      </w:r>
      <w:r w:rsidR="00EB23FD">
        <w:fldChar w:fldCharType="begin"/>
      </w:r>
      <w:r w:rsidR="00EB23FD">
        <w:instrText xml:space="preserve"> XE "</w:instrText>
      </w:r>
      <w:r w:rsidR="00EB23FD" w:rsidRPr="00A87939">
        <w:instrText>No. 3 Squadron</w:instrText>
      </w:r>
      <w:r w:rsidR="00EB23FD">
        <w:instrText xml:space="preserve">" </w:instrText>
      </w:r>
      <w:r w:rsidR="00EB23FD">
        <w:fldChar w:fldCharType="end"/>
      </w:r>
      <w:r>
        <w:t xml:space="preserve"> flew its Mirages to Butterworth.</w:t>
      </w:r>
    </w:p>
    <w:p w14:paraId="63D7CD64" w14:textId="77777777" w:rsidR="002C4850" w:rsidRDefault="002C4850" w:rsidP="00F14055">
      <w:pPr>
        <w:pStyle w:val="BodyText"/>
      </w:pPr>
      <w:r>
        <w:t>August 19</w:t>
      </w:r>
      <w:r w:rsidR="00605A1A">
        <w:t>:</w:t>
      </w:r>
      <w:r>
        <w:t xml:space="preserve"> </w:t>
      </w:r>
      <w:r w:rsidR="0011249C">
        <w:t xml:space="preserve">The </w:t>
      </w:r>
      <w:r>
        <w:t>first Fokker F-27 Friendship</w:t>
      </w:r>
      <w:r w:rsidR="00EB23FD">
        <w:fldChar w:fldCharType="begin"/>
      </w:r>
      <w:r w:rsidR="00EB23FD">
        <w:instrText xml:space="preserve"> XE "</w:instrText>
      </w:r>
      <w:r w:rsidR="00EB23FD" w:rsidRPr="001C4B9B">
        <w:instrText>Fokker F-27 Friendship</w:instrText>
      </w:r>
      <w:r w:rsidR="00EB23FD">
        <w:instrText xml:space="preserve">" </w:instrText>
      </w:r>
      <w:r w:rsidR="00EB23FD">
        <w:fldChar w:fldCharType="end"/>
      </w:r>
      <w:r>
        <w:t xml:space="preserve"> arrived in Perth.</w:t>
      </w:r>
    </w:p>
    <w:p w14:paraId="68EF62CC" w14:textId="77777777" w:rsidR="002C4850" w:rsidRDefault="002C4850" w:rsidP="00F14055">
      <w:pPr>
        <w:pStyle w:val="BodyText"/>
      </w:pPr>
      <w:r>
        <w:t>Oct. 28</w:t>
      </w:r>
      <w:r w:rsidR="00360CDF">
        <w:t>:</w:t>
      </w:r>
      <w:r>
        <w:t xml:space="preserve"> BOAC's first Vickers VC-10</w:t>
      </w:r>
      <w:r w:rsidR="00EB23FD">
        <w:fldChar w:fldCharType="begin"/>
      </w:r>
      <w:r w:rsidR="00EB23FD">
        <w:instrText xml:space="preserve"> XE "</w:instrText>
      </w:r>
      <w:r w:rsidR="00EB23FD" w:rsidRPr="00387A6A">
        <w:instrText>Vickers VC-10</w:instrText>
      </w:r>
      <w:r w:rsidR="00EB23FD">
        <w:instrText xml:space="preserve">" </w:instrText>
      </w:r>
      <w:r w:rsidR="00EB23FD">
        <w:fldChar w:fldCharType="end"/>
      </w:r>
      <w:r>
        <w:t xml:space="preserve"> service from London, via Los Angeles, arrived in Sydney. </w:t>
      </w:r>
    </w:p>
    <w:p w14:paraId="42AE1469" w14:textId="77777777" w:rsidR="002C4850" w:rsidRDefault="002C4850" w:rsidP="00F14055">
      <w:pPr>
        <w:pStyle w:val="BodyText"/>
      </w:pPr>
      <w:r>
        <w:rPr>
          <w:b/>
          <w:bCs/>
        </w:rPr>
        <w:t>1970</w:t>
      </w:r>
      <w:r>
        <w:t xml:space="preserve"> January 4</w:t>
      </w:r>
      <w:r w:rsidRPr="00C41778">
        <w:rPr>
          <w:vertAlign w:val="superscript"/>
        </w:rPr>
        <w:t>th</w:t>
      </w:r>
      <w:r w:rsidR="00C41778">
        <w:t xml:space="preserve"> </w:t>
      </w:r>
      <w:r>
        <w:t>London-to-Sydney</w:t>
      </w:r>
      <w:r w:rsidR="0011249C">
        <w:t xml:space="preserve"> </w:t>
      </w:r>
      <w:r>
        <w:t>Air Race</w:t>
      </w:r>
      <w:r w:rsidR="00EB23FD">
        <w:fldChar w:fldCharType="begin"/>
      </w:r>
      <w:r w:rsidR="00EB23FD">
        <w:instrText xml:space="preserve"> XE "</w:instrText>
      </w:r>
      <w:r w:rsidR="00EB23FD" w:rsidRPr="00254282">
        <w:instrText>London-to-Sydney Air Race</w:instrText>
      </w:r>
      <w:r w:rsidR="00EB23FD">
        <w:instrText xml:space="preserve">" </w:instrText>
      </w:r>
      <w:r w:rsidR="00EB23FD">
        <w:fldChar w:fldCharType="end"/>
      </w:r>
      <w:r>
        <w:t xml:space="preserve"> competitors arrived at Bankstown</w:t>
      </w:r>
      <w:r w:rsidR="00EB23FD">
        <w:fldChar w:fldCharType="begin"/>
      </w:r>
      <w:r w:rsidR="00EB23FD">
        <w:instrText xml:space="preserve"> XE "</w:instrText>
      </w:r>
      <w:r w:rsidR="00EB23FD" w:rsidRPr="000A1BB5">
        <w:instrText>Bankstown</w:instrText>
      </w:r>
      <w:r w:rsidR="00EB23FD">
        <w:instrText xml:space="preserve">" </w:instrText>
      </w:r>
      <w:r w:rsidR="00EB23FD">
        <w:fldChar w:fldCharType="end"/>
      </w:r>
      <w:r>
        <w:t>. The race commemorated the first flight from England to Australia in 1919. Outright winners were W.J. Bright</w:t>
      </w:r>
      <w:r w:rsidR="00EB23FD">
        <w:fldChar w:fldCharType="begin"/>
      </w:r>
      <w:r w:rsidR="00EB23FD">
        <w:instrText xml:space="preserve"> XE "</w:instrText>
      </w:r>
      <w:r w:rsidR="00EB23FD" w:rsidRPr="00D03320">
        <w:instrText>W.J. Bright</w:instrText>
      </w:r>
      <w:r w:rsidR="00EB23FD">
        <w:instrText xml:space="preserve">" </w:instrText>
      </w:r>
      <w:r w:rsidR="00EB23FD">
        <w:fldChar w:fldCharType="end"/>
      </w:r>
      <w:r>
        <w:t xml:space="preserve"> and F.L. Buxton</w:t>
      </w:r>
      <w:r w:rsidR="00EB23FD">
        <w:fldChar w:fldCharType="begin"/>
      </w:r>
      <w:r w:rsidR="00EB23FD">
        <w:instrText xml:space="preserve"> XE "</w:instrText>
      </w:r>
      <w:r w:rsidR="00EB23FD" w:rsidRPr="003200BC">
        <w:instrText>F.L. Buxton</w:instrText>
      </w:r>
      <w:r w:rsidR="00EB23FD">
        <w:instrText xml:space="preserve">" </w:instrText>
      </w:r>
      <w:r w:rsidR="00EB23FD">
        <w:fldChar w:fldCharType="end"/>
      </w:r>
      <w:r>
        <w:t xml:space="preserve"> in a Bitten Norman BN-2A Islander</w:t>
      </w:r>
      <w:r w:rsidR="00EB23FD">
        <w:fldChar w:fldCharType="begin"/>
      </w:r>
      <w:r w:rsidR="00EB23FD">
        <w:instrText xml:space="preserve"> XE "</w:instrText>
      </w:r>
      <w:r w:rsidR="00EB23FD" w:rsidRPr="00C32469">
        <w:instrText>Bitten Norman BN-2A Islander</w:instrText>
      </w:r>
      <w:r w:rsidR="00EB23FD">
        <w:instrText xml:space="preserve">" </w:instrText>
      </w:r>
      <w:r w:rsidR="00EB23FD">
        <w:fldChar w:fldCharType="end"/>
      </w:r>
      <w:r>
        <w:t>.</w:t>
      </w:r>
    </w:p>
    <w:p w14:paraId="2B51D3FE" w14:textId="77777777" w:rsidR="002C4850" w:rsidRDefault="00C41778" w:rsidP="00F14055">
      <w:pPr>
        <w:pStyle w:val="BodyText"/>
      </w:pPr>
      <w:r>
        <w:t xml:space="preserve">Australian </w:t>
      </w:r>
      <w:r w:rsidR="002C4850">
        <w:t>Federal Government announced a $3.2 million contract on January 14 for the construction of two prototypes of the Government Aircraft Factory</w:t>
      </w:r>
      <w:r w:rsidR="00EB23FD">
        <w:fldChar w:fldCharType="begin"/>
      </w:r>
      <w:r w:rsidR="00EB23FD">
        <w:instrText xml:space="preserve"> XE "</w:instrText>
      </w:r>
      <w:r w:rsidR="00EB23FD" w:rsidRPr="000E007C">
        <w:instrText>Government Aircraft Factory</w:instrText>
      </w:r>
      <w:r w:rsidR="00EB23FD">
        <w:instrText xml:space="preserve">" </w:instrText>
      </w:r>
      <w:r w:rsidR="00EB23FD">
        <w:fldChar w:fldCharType="end"/>
      </w:r>
      <w:r w:rsidR="002C4850">
        <w:t xml:space="preserve"> Project N</w:t>
      </w:r>
      <w:r w:rsidR="00EB23FD">
        <w:fldChar w:fldCharType="begin"/>
      </w:r>
      <w:r w:rsidR="00EB23FD">
        <w:instrText xml:space="preserve"> XE "</w:instrText>
      </w:r>
      <w:r w:rsidR="00EB23FD" w:rsidRPr="00AA56BD">
        <w:instrText>Project N</w:instrText>
      </w:r>
      <w:r w:rsidR="00EB23FD">
        <w:instrText xml:space="preserve">" </w:instrText>
      </w:r>
      <w:r w:rsidR="00EB23FD">
        <w:fldChar w:fldCharType="end"/>
      </w:r>
      <w:r w:rsidR="002C4850">
        <w:t xml:space="preserve"> twin-engined turboprop aircraft, expected to make its first flight in mid-1971. The aircraft became the </w:t>
      </w:r>
      <w:r w:rsidR="00863773">
        <w:t xml:space="preserve">GAF </w:t>
      </w:r>
      <w:r w:rsidR="002C4850">
        <w:t>N22 Nomad</w:t>
      </w:r>
      <w:r w:rsidR="00EB23FD">
        <w:fldChar w:fldCharType="begin"/>
      </w:r>
      <w:r w:rsidR="00EB23FD">
        <w:instrText xml:space="preserve"> XE "</w:instrText>
      </w:r>
      <w:r w:rsidR="00EB23FD" w:rsidRPr="007B479C">
        <w:instrText>GAF N22 Nomad</w:instrText>
      </w:r>
      <w:r w:rsidR="00EB23FD">
        <w:instrText xml:space="preserve">" </w:instrText>
      </w:r>
      <w:r w:rsidR="00EB23FD">
        <w:fldChar w:fldCharType="end"/>
      </w:r>
      <w:r w:rsidR="002C4850">
        <w:t>.</w:t>
      </w:r>
    </w:p>
    <w:p w14:paraId="7D3E7490" w14:textId="77777777" w:rsidR="002C4850" w:rsidRDefault="002C4850" w:rsidP="00F14055">
      <w:pPr>
        <w:pStyle w:val="BodyText"/>
      </w:pPr>
      <w:r>
        <w:t>February</w:t>
      </w:r>
      <w:r w:rsidR="00605A1A">
        <w:t>:</w:t>
      </w:r>
      <w:r>
        <w:t xml:space="preserve"> Ansett Airlines</w:t>
      </w:r>
      <w:r w:rsidR="00EB23FD">
        <w:fldChar w:fldCharType="begin"/>
      </w:r>
      <w:r w:rsidR="00EB23FD">
        <w:instrText xml:space="preserve"> XE "</w:instrText>
      </w:r>
      <w:r w:rsidR="00EB23FD" w:rsidRPr="00395EFB">
        <w:instrText>Ansett Airlines</w:instrText>
      </w:r>
      <w:r w:rsidR="00EB23FD">
        <w:instrText xml:space="preserve">" </w:instrText>
      </w:r>
      <w:r w:rsidR="00EB23FD">
        <w:fldChar w:fldCharType="end"/>
      </w:r>
      <w:r>
        <w:t xml:space="preserve"> operated the first jet cargo service between Melbourne (Vic.) and Perth (W.A.) using Boeing 727-77QC</w:t>
      </w:r>
      <w:r w:rsidR="00EB23FD">
        <w:fldChar w:fldCharType="begin"/>
      </w:r>
      <w:r w:rsidR="00EB23FD">
        <w:instrText xml:space="preserve"> XE "</w:instrText>
      </w:r>
      <w:r w:rsidR="00EB23FD" w:rsidRPr="00EB3559">
        <w:instrText>Boeing 727-77QC</w:instrText>
      </w:r>
      <w:r w:rsidR="00EB23FD">
        <w:instrText xml:space="preserve">" </w:instrText>
      </w:r>
      <w:r w:rsidR="00EB23FD">
        <w:fldChar w:fldCharType="end"/>
      </w:r>
      <w:r>
        <w:t xml:space="preserve"> VH-RMS. The aircraft was configured for 98 passengers in daytime use, and operated by night in freighter configuration.</w:t>
      </w:r>
    </w:p>
    <w:p w14:paraId="600AA87B" w14:textId="77777777" w:rsidR="002C4850" w:rsidRDefault="002C4850" w:rsidP="00F14055">
      <w:pPr>
        <w:pStyle w:val="BodyText"/>
      </w:pPr>
      <w:r>
        <w:t>August 19</w:t>
      </w:r>
      <w:r w:rsidR="00360CDF">
        <w:t>:</w:t>
      </w:r>
      <w:r>
        <w:t xml:space="preserve"> The Commonwealth Government announced that </w:t>
      </w:r>
      <w:r w:rsidR="0011249C">
        <w:t>twelve</w:t>
      </w:r>
      <w:r>
        <w:t xml:space="preserve"> Boeing Chinook</w:t>
      </w:r>
      <w:r w:rsidR="00EB23FD">
        <w:fldChar w:fldCharType="begin"/>
      </w:r>
      <w:r w:rsidR="00EB23FD">
        <w:instrText xml:space="preserve"> XE "</w:instrText>
      </w:r>
      <w:r w:rsidR="00EB23FD" w:rsidRPr="00925803">
        <w:instrText>Boeing Chinook</w:instrText>
      </w:r>
      <w:r w:rsidR="00EB23FD">
        <w:instrText xml:space="preserve">" </w:instrText>
      </w:r>
      <w:r w:rsidR="00EB23FD">
        <w:fldChar w:fldCharType="end"/>
      </w:r>
      <w:r>
        <w:t xml:space="preserve"> heavy lift helicopters had been ordered by the RAAF.</w:t>
      </w:r>
    </w:p>
    <w:p w14:paraId="13EE4D61" w14:textId="77777777" w:rsidR="002C4850" w:rsidRDefault="002C4850" w:rsidP="00F14055">
      <w:pPr>
        <w:pStyle w:val="BodyText"/>
      </w:pPr>
      <w:r>
        <w:t>September</w:t>
      </w:r>
      <w:r w:rsidR="00605A1A">
        <w:t xml:space="preserve"> 14:</w:t>
      </w:r>
      <w:r>
        <w:t xml:space="preserve"> the first 5 of 24 McDonnell Douglas F-4E Phantom</w:t>
      </w:r>
      <w:r w:rsidR="00EB23FD">
        <w:fldChar w:fldCharType="begin"/>
      </w:r>
      <w:r w:rsidR="00EB23FD">
        <w:instrText xml:space="preserve"> XE "</w:instrText>
      </w:r>
      <w:r w:rsidR="00EB23FD" w:rsidRPr="00A947CB">
        <w:instrText>McDonnell Douglas F-4E Phantom</w:instrText>
      </w:r>
      <w:r w:rsidR="00EB23FD">
        <w:instrText xml:space="preserve">" </w:instrText>
      </w:r>
      <w:r w:rsidR="00EB23FD">
        <w:fldChar w:fldCharType="end"/>
      </w:r>
      <w:r>
        <w:t>s arrived at Amberley</w:t>
      </w:r>
      <w:r w:rsidR="00704F3F">
        <w:fldChar w:fldCharType="begin"/>
      </w:r>
      <w:r w:rsidR="00704F3F">
        <w:instrText xml:space="preserve"> XE "</w:instrText>
      </w:r>
      <w:r w:rsidR="00704F3F" w:rsidRPr="009C1C11">
        <w:instrText>Amberley</w:instrText>
      </w:r>
      <w:r w:rsidR="00704F3F">
        <w:instrText xml:space="preserve">" </w:instrText>
      </w:r>
      <w:r w:rsidR="00704F3F">
        <w:fldChar w:fldCharType="end"/>
      </w:r>
      <w:r>
        <w:t>.</w:t>
      </w:r>
      <w:r w:rsidR="007A076A">
        <w:t xml:space="preserve"> </w:t>
      </w:r>
      <w:r>
        <w:t>They were leased by the RAAF from the USAF as an interim replacement for the Canberra</w:t>
      </w:r>
      <w:r w:rsidR="00EB23FD">
        <w:fldChar w:fldCharType="begin"/>
      </w:r>
      <w:r w:rsidR="00EB23FD">
        <w:instrText xml:space="preserve"> XE "</w:instrText>
      </w:r>
      <w:r w:rsidR="00EB23FD" w:rsidRPr="00F70E66">
        <w:instrText>Canberra</w:instrText>
      </w:r>
      <w:r w:rsidR="00EB23FD">
        <w:instrText xml:space="preserve">" </w:instrText>
      </w:r>
      <w:r w:rsidR="00EB23FD">
        <w:fldChar w:fldCharType="end"/>
      </w:r>
      <w:r>
        <w:t xml:space="preserve">s of Nos. 1 and 6 </w:t>
      </w:r>
      <w:r w:rsidR="00397ED8">
        <w:t>Squadron</w:t>
      </w:r>
      <w:r>
        <w:t>s, pending the delivery of the 24 General Dynamics F-111C</w:t>
      </w:r>
      <w:r w:rsidR="00315B7A">
        <w:fldChar w:fldCharType="begin"/>
      </w:r>
      <w:r w:rsidR="00315B7A">
        <w:instrText xml:space="preserve"> XE "</w:instrText>
      </w:r>
      <w:r w:rsidR="00315B7A" w:rsidRPr="002359A1">
        <w:instrText>General Dynamics F-111C</w:instrText>
      </w:r>
      <w:r w:rsidR="00315B7A">
        <w:instrText xml:space="preserve">" </w:instrText>
      </w:r>
      <w:r w:rsidR="00315B7A">
        <w:fldChar w:fldCharType="end"/>
      </w:r>
      <w:r>
        <w:t>s</w:t>
      </w:r>
      <w:r w:rsidR="00605A1A">
        <w:t>.</w:t>
      </w:r>
    </w:p>
    <w:p w14:paraId="381B3BC9" w14:textId="77777777" w:rsidR="007A076A" w:rsidRDefault="002C4850" w:rsidP="00F14055">
      <w:pPr>
        <w:pStyle w:val="BodyText"/>
      </w:pPr>
      <w:r>
        <w:rPr>
          <w:b/>
          <w:bCs/>
        </w:rPr>
        <w:t>1971</w:t>
      </w:r>
      <w:r>
        <w:t xml:space="preserve"> March-April: The RAAF's two new aerobatic teams, the Deltas</w:t>
      </w:r>
      <w:r w:rsidR="00315B7A">
        <w:fldChar w:fldCharType="begin"/>
      </w:r>
      <w:r w:rsidR="00315B7A">
        <w:instrText xml:space="preserve"> XE "</w:instrText>
      </w:r>
      <w:r w:rsidR="00315B7A" w:rsidRPr="002B1CB2">
        <w:instrText>Deltas</w:instrText>
      </w:r>
      <w:r w:rsidR="00315B7A">
        <w:instrText xml:space="preserve">" </w:instrText>
      </w:r>
      <w:r w:rsidR="00315B7A">
        <w:fldChar w:fldCharType="end"/>
      </w:r>
      <w:r>
        <w:t xml:space="preserve">, part of </w:t>
      </w:r>
      <w:r w:rsidR="00315B7A">
        <w:t xml:space="preserve">No. </w:t>
      </w:r>
      <w:r>
        <w:t>77 Squadron</w:t>
      </w:r>
      <w:r w:rsidR="00315B7A">
        <w:fldChar w:fldCharType="begin"/>
      </w:r>
      <w:r w:rsidR="00315B7A">
        <w:instrText xml:space="preserve"> XE "</w:instrText>
      </w:r>
      <w:r w:rsidR="00315B7A" w:rsidRPr="007818D2">
        <w:instrText>No. 77 Squadron</w:instrText>
      </w:r>
      <w:r w:rsidR="00315B7A">
        <w:instrText xml:space="preserve">" </w:instrText>
      </w:r>
      <w:r w:rsidR="00315B7A">
        <w:fldChar w:fldCharType="end"/>
      </w:r>
      <w:r>
        <w:t xml:space="preserve"> based at Williamtown</w:t>
      </w:r>
      <w:r w:rsidR="00EB23FD">
        <w:fldChar w:fldCharType="begin"/>
      </w:r>
      <w:r w:rsidR="00EB23FD">
        <w:instrText xml:space="preserve"> XE "</w:instrText>
      </w:r>
      <w:r w:rsidR="00EB23FD" w:rsidRPr="00E346A7">
        <w:instrText>Williamtown</w:instrText>
      </w:r>
      <w:r w:rsidR="00EB23FD">
        <w:instrText xml:space="preserve">" </w:instrText>
      </w:r>
      <w:r w:rsidR="00EB23FD">
        <w:fldChar w:fldCharType="end"/>
      </w:r>
      <w:r>
        <w:t>, flying Mirages, and the Roulettes</w:t>
      </w:r>
      <w:r w:rsidR="00315B7A">
        <w:fldChar w:fldCharType="begin"/>
      </w:r>
      <w:r w:rsidR="00315B7A">
        <w:instrText xml:space="preserve"> XE "</w:instrText>
      </w:r>
      <w:r w:rsidR="00315B7A" w:rsidRPr="00B11751">
        <w:instrText>Roulettes</w:instrText>
      </w:r>
      <w:r w:rsidR="00315B7A">
        <w:instrText xml:space="preserve">" </w:instrText>
      </w:r>
      <w:r w:rsidR="00315B7A">
        <w:fldChar w:fldCharType="end"/>
      </w:r>
      <w:r>
        <w:t>, comprising a Macchi MB-326</w:t>
      </w:r>
      <w:r w:rsidR="00EB23FD">
        <w:fldChar w:fldCharType="begin"/>
      </w:r>
      <w:r w:rsidR="00EB23FD">
        <w:instrText xml:space="preserve"> XE "</w:instrText>
      </w:r>
      <w:r w:rsidR="00EB23FD" w:rsidRPr="001379C0">
        <w:instrText>Macchi MB-326</w:instrText>
      </w:r>
      <w:r w:rsidR="00EB23FD">
        <w:instrText xml:space="preserve">" </w:instrText>
      </w:r>
      <w:r w:rsidR="00EB23FD">
        <w:fldChar w:fldCharType="end"/>
      </w:r>
      <w:r>
        <w:t xml:space="preserve"> team flown by instructors from Central Flying School</w:t>
      </w:r>
      <w:r w:rsidR="00315B7A">
        <w:fldChar w:fldCharType="begin"/>
      </w:r>
      <w:r w:rsidR="00315B7A">
        <w:instrText xml:space="preserve"> XE "</w:instrText>
      </w:r>
      <w:r w:rsidR="00315B7A" w:rsidRPr="00334455">
        <w:instrText>Central Flying School</w:instrText>
      </w:r>
      <w:r w:rsidR="00315B7A">
        <w:instrText xml:space="preserve">" </w:instrText>
      </w:r>
      <w:r w:rsidR="00315B7A">
        <w:fldChar w:fldCharType="end"/>
      </w:r>
      <w:r>
        <w:t>, East Sale, Vic</w:t>
      </w:r>
      <w:r w:rsidR="00315B7A">
        <w:fldChar w:fldCharType="begin"/>
      </w:r>
      <w:r w:rsidR="00315B7A">
        <w:instrText xml:space="preserve"> XE "</w:instrText>
      </w:r>
      <w:r w:rsidR="00315B7A" w:rsidRPr="000C67B4">
        <w:instrText>East Sale, Vic</w:instrText>
      </w:r>
      <w:r w:rsidR="00315B7A">
        <w:instrText xml:space="preserve">" </w:instrText>
      </w:r>
      <w:r w:rsidR="00315B7A">
        <w:fldChar w:fldCharType="end"/>
      </w:r>
      <w:r>
        <w:t xml:space="preserve">., performed at several Golden Jubilee flying displays. </w:t>
      </w:r>
    </w:p>
    <w:p w14:paraId="07D154AE" w14:textId="3D024844" w:rsidR="002C4850" w:rsidRDefault="002C4850" w:rsidP="00F14055">
      <w:pPr>
        <w:pStyle w:val="BodyText"/>
      </w:pPr>
      <w:r>
        <w:lastRenderedPageBreak/>
        <w:t>May 31</w:t>
      </w:r>
      <w:r w:rsidR="000474EB">
        <w:t>:</w:t>
      </w:r>
      <w:r>
        <w:t xml:space="preserve"> </w:t>
      </w:r>
      <w:r w:rsidR="00397ED8">
        <w:t xml:space="preserve">No. </w:t>
      </w:r>
      <w:r>
        <w:t xml:space="preserve">2 </w:t>
      </w:r>
      <w:r w:rsidR="00397ED8">
        <w:t>Squadron</w:t>
      </w:r>
      <w:r w:rsidR="00E71617">
        <w:fldChar w:fldCharType="begin"/>
      </w:r>
      <w:r w:rsidR="00E71617">
        <w:instrText xml:space="preserve"> XE "</w:instrText>
      </w:r>
      <w:r w:rsidR="00E71617" w:rsidRPr="00266D2F">
        <w:instrText>No. 2 Squadron</w:instrText>
      </w:r>
      <w:r w:rsidR="00E71617">
        <w:instrText xml:space="preserve">" </w:instrText>
      </w:r>
      <w:r w:rsidR="00E71617">
        <w:fldChar w:fldCharType="end"/>
      </w:r>
      <w:r>
        <w:t>, RAAF, completed its last Canberra operation in Vietnam</w:t>
      </w:r>
      <w:r w:rsidR="00315B7A">
        <w:fldChar w:fldCharType="begin"/>
      </w:r>
      <w:r w:rsidR="00315B7A">
        <w:instrText xml:space="preserve"> XE "</w:instrText>
      </w:r>
      <w:r w:rsidR="00315B7A" w:rsidRPr="00C47088">
        <w:instrText>Vietnam</w:instrText>
      </w:r>
      <w:r w:rsidR="00315B7A">
        <w:instrText xml:space="preserve">" </w:instrText>
      </w:r>
      <w:r w:rsidR="00315B7A">
        <w:fldChar w:fldCharType="end"/>
      </w:r>
      <w:r>
        <w:t>.</w:t>
      </w:r>
    </w:p>
    <w:p w14:paraId="04AA55B5" w14:textId="77777777" w:rsidR="002C4850" w:rsidRDefault="002C4850" w:rsidP="00F14055">
      <w:pPr>
        <w:pStyle w:val="BodyText"/>
      </w:pPr>
      <w:r>
        <w:t>July: The last of the RAAF's Avon Sabres</w:t>
      </w:r>
      <w:r w:rsidR="00315B7A">
        <w:fldChar w:fldCharType="begin"/>
      </w:r>
      <w:r w:rsidR="00315B7A">
        <w:instrText xml:space="preserve"> XE "</w:instrText>
      </w:r>
      <w:r w:rsidR="00315B7A" w:rsidRPr="00A4755D">
        <w:instrText>Avon Sabres</w:instrText>
      </w:r>
      <w:r w:rsidR="00315B7A">
        <w:instrText xml:space="preserve">" </w:instrText>
      </w:r>
      <w:r w:rsidR="00315B7A">
        <w:fldChar w:fldCharType="end"/>
      </w:r>
      <w:r>
        <w:t xml:space="preserve"> were withdrawn from service. In 1973 Indonesia</w:t>
      </w:r>
      <w:r w:rsidR="00315B7A">
        <w:fldChar w:fldCharType="begin"/>
      </w:r>
      <w:r w:rsidR="00315B7A">
        <w:instrText xml:space="preserve"> XE "</w:instrText>
      </w:r>
      <w:r w:rsidR="00315B7A" w:rsidRPr="0092101C">
        <w:instrText>Indonesia</w:instrText>
      </w:r>
      <w:r w:rsidR="00315B7A">
        <w:instrText xml:space="preserve">" </w:instrText>
      </w:r>
      <w:r w:rsidR="00315B7A">
        <w:fldChar w:fldCharType="end"/>
      </w:r>
      <w:r>
        <w:t xml:space="preserve"> would receive 16 of the Sabres, to be based in Java</w:t>
      </w:r>
      <w:r w:rsidR="00315B7A">
        <w:fldChar w:fldCharType="begin"/>
      </w:r>
      <w:r w:rsidR="00315B7A">
        <w:instrText xml:space="preserve"> XE "</w:instrText>
      </w:r>
      <w:r w:rsidR="00315B7A" w:rsidRPr="000E76C3">
        <w:instrText>Java</w:instrText>
      </w:r>
      <w:r w:rsidR="00315B7A">
        <w:instrText xml:space="preserve">" </w:instrText>
      </w:r>
      <w:r w:rsidR="00315B7A">
        <w:fldChar w:fldCharType="end"/>
      </w:r>
      <w:r>
        <w:t xml:space="preserve">. </w:t>
      </w:r>
    </w:p>
    <w:p w14:paraId="15A6A09A" w14:textId="77777777" w:rsidR="002C4850" w:rsidRDefault="002C4850" w:rsidP="00F14055">
      <w:pPr>
        <w:pStyle w:val="BodyText"/>
      </w:pPr>
      <w:r>
        <w:rPr>
          <w:b/>
          <w:bCs/>
        </w:rPr>
        <w:t>1972</w:t>
      </w:r>
      <w:r>
        <w:t xml:space="preserve"> Feb 19</w:t>
      </w:r>
      <w:r w:rsidR="000474EB">
        <w:t>:</w:t>
      </w:r>
      <w:r>
        <w:t xml:space="preserve"> Four DHC-4 Caribou</w:t>
      </w:r>
      <w:r w:rsidR="00397ED8">
        <w:fldChar w:fldCharType="begin"/>
      </w:r>
      <w:r w:rsidR="00397ED8">
        <w:instrText xml:space="preserve"> XE "</w:instrText>
      </w:r>
      <w:r w:rsidR="00397ED8" w:rsidRPr="00142E27">
        <w:instrText>DHC-4 Caribou</w:instrText>
      </w:r>
      <w:r w:rsidR="00397ED8">
        <w:instrText xml:space="preserve">" </w:instrText>
      </w:r>
      <w:r w:rsidR="00397ED8">
        <w:fldChar w:fldCharType="end"/>
      </w:r>
      <w:r>
        <w:t xml:space="preserve"> aircraft of </w:t>
      </w:r>
      <w:r w:rsidR="00397ED8">
        <w:t xml:space="preserve">No. </w:t>
      </w:r>
      <w:r>
        <w:t xml:space="preserve">35 </w:t>
      </w:r>
      <w:r w:rsidR="00397ED8">
        <w:t>Squadron</w:t>
      </w:r>
      <w:r w:rsidR="00315B7A">
        <w:fldChar w:fldCharType="begin"/>
      </w:r>
      <w:r w:rsidR="00315B7A">
        <w:instrText xml:space="preserve"> XE "</w:instrText>
      </w:r>
      <w:r w:rsidR="00315B7A" w:rsidRPr="00C81039">
        <w:instrText>No. 35 Squadron</w:instrText>
      </w:r>
      <w:r w:rsidR="00315B7A">
        <w:instrText xml:space="preserve">" </w:instrText>
      </w:r>
      <w:r w:rsidR="00315B7A">
        <w:fldChar w:fldCharType="end"/>
      </w:r>
      <w:r>
        <w:t>, the last RAAF aircraft in South Vietnam</w:t>
      </w:r>
      <w:r w:rsidR="00315B7A">
        <w:fldChar w:fldCharType="begin"/>
      </w:r>
      <w:r w:rsidR="00315B7A">
        <w:instrText xml:space="preserve"> XE "</w:instrText>
      </w:r>
      <w:r w:rsidR="00315B7A" w:rsidRPr="00384CA6">
        <w:instrText>South Vietnam</w:instrText>
      </w:r>
      <w:r w:rsidR="00315B7A">
        <w:instrText xml:space="preserve">" </w:instrText>
      </w:r>
      <w:r w:rsidR="00315B7A">
        <w:fldChar w:fldCharType="end"/>
      </w:r>
      <w:r>
        <w:t>, left Vung Tau</w:t>
      </w:r>
      <w:r w:rsidR="00315B7A">
        <w:fldChar w:fldCharType="begin"/>
      </w:r>
      <w:r w:rsidR="00315B7A">
        <w:instrText xml:space="preserve"> XE "</w:instrText>
      </w:r>
      <w:r w:rsidR="00315B7A" w:rsidRPr="009B76B0">
        <w:instrText>Vung Tau</w:instrText>
      </w:r>
      <w:r w:rsidR="00315B7A">
        <w:instrText xml:space="preserve">" </w:instrText>
      </w:r>
      <w:r w:rsidR="00315B7A">
        <w:fldChar w:fldCharType="end"/>
      </w:r>
      <w:r>
        <w:t xml:space="preserve"> and arrived back at Richmond</w:t>
      </w:r>
      <w:r w:rsidR="000930E5">
        <w:fldChar w:fldCharType="begin"/>
      </w:r>
      <w:r w:rsidR="000930E5">
        <w:instrText xml:space="preserve"> XE "</w:instrText>
      </w:r>
      <w:r w:rsidR="000930E5" w:rsidRPr="00E2209C">
        <w:instrText>Richmond</w:instrText>
      </w:r>
      <w:r w:rsidR="000930E5">
        <w:instrText xml:space="preserve">" </w:instrText>
      </w:r>
      <w:r w:rsidR="000930E5">
        <w:fldChar w:fldCharType="end"/>
      </w:r>
      <w:r>
        <w:t xml:space="preserve"> on Feb 26.</w:t>
      </w:r>
    </w:p>
    <w:p w14:paraId="346BEEFD" w14:textId="77777777" w:rsidR="002C4850" w:rsidRDefault="002C4850" w:rsidP="00F14055">
      <w:pPr>
        <w:pStyle w:val="BodyText"/>
      </w:pPr>
      <w:r>
        <w:t>Aug</w:t>
      </w:r>
      <w:r w:rsidR="00863773">
        <w:t>:</w:t>
      </w:r>
      <w:r>
        <w:t xml:space="preserve"> Orders were announced for 37 CT-4 Airtrainer</w:t>
      </w:r>
      <w:r w:rsidR="00315B7A">
        <w:fldChar w:fldCharType="begin"/>
      </w:r>
      <w:r w:rsidR="00315B7A">
        <w:instrText xml:space="preserve"> XE "</w:instrText>
      </w:r>
      <w:r w:rsidR="00315B7A" w:rsidRPr="001F1152">
        <w:instrText>CT-4 Airtrainer</w:instrText>
      </w:r>
      <w:r w:rsidR="00315B7A">
        <w:instrText xml:space="preserve">" </w:instrText>
      </w:r>
      <w:r w:rsidR="00315B7A">
        <w:fldChar w:fldCharType="end"/>
      </w:r>
      <w:r>
        <w:t>s to replace the RAAF's Winjeel</w:t>
      </w:r>
      <w:r w:rsidR="00315B7A">
        <w:fldChar w:fldCharType="begin"/>
      </w:r>
      <w:r w:rsidR="00315B7A">
        <w:instrText xml:space="preserve"> XE "</w:instrText>
      </w:r>
      <w:r w:rsidR="00315B7A" w:rsidRPr="00420757">
        <w:instrText>Winjeel</w:instrText>
      </w:r>
      <w:r w:rsidR="00315B7A">
        <w:instrText xml:space="preserve">" </w:instrText>
      </w:r>
      <w:r w:rsidR="00315B7A">
        <w:fldChar w:fldCharType="end"/>
      </w:r>
      <w:r>
        <w:t>s.</w:t>
      </w:r>
    </w:p>
    <w:p w14:paraId="2BBC3ED9" w14:textId="77777777" w:rsidR="002C4850" w:rsidRDefault="002C4850" w:rsidP="00F14055">
      <w:pPr>
        <w:pStyle w:val="BodyText"/>
      </w:pPr>
      <w:r>
        <w:t>Sept 22</w:t>
      </w:r>
      <w:r w:rsidR="000474EB">
        <w:t>:</w:t>
      </w:r>
      <w:r>
        <w:t xml:space="preserve"> The last CAC-built Macchi MB-326H</w:t>
      </w:r>
      <w:r w:rsidR="00315B7A">
        <w:fldChar w:fldCharType="begin"/>
      </w:r>
      <w:r w:rsidR="00315B7A">
        <w:instrText xml:space="preserve"> XE "</w:instrText>
      </w:r>
      <w:r w:rsidR="00315B7A" w:rsidRPr="00197CB5">
        <w:instrText>Macchi MB-326H</w:instrText>
      </w:r>
      <w:r w:rsidR="00315B7A">
        <w:instrText xml:space="preserve">" </w:instrText>
      </w:r>
      <w:r w:rsidR="00315B7A">
        <w:fldChar w:fldCharType="end"/>
      </w:r>
      <w:r>
        <w:t xml:space="preserve"> jet trainer was handed over to the RAAF at Avalon</w:t>
      </w:r>
      <w:r w:rsidR="00EB23FD">
        <w:fldChar w:fldCharType="begin"/>
      </w:r>
      <w:r w:rsidR="00EB23FD">
        <w:instrText xml:space="preserve"> XE "</w:instrText>
      </w:r>
      <w:r w:rsidR="00EB23FD" w:rsidRPr="00E2430B">
        <w:instrText>Avalon</w:instrText>
      </w:r>
      <w:r w:rsidR="00EB23FD">
        <w:instrText xml:space="preserve">" </w:instrText>
      </w:r>
      <w:r w:rsidR="00EB23FD">
        <w:fldChar w:fldCharType="end"/>
      </w:r>
      <w:r>
        <w:t>.</w:t>
      </w:r>
    </w:p>
    <w:p w14:paraId="6FC3C3A0" w14:textId="77777777" w:rsidR="002C4850" w:rsidRDefault="002C4850" w:rsidP="00F14055">
      <w:pPr>
        <w:pStyle w:val="BodyText"/>
      </w:pPr>
      <w:r>
        <w:t>During 1973, Qantas</w:t>
      </w:r>
      <w:r w:rsidR="00397ED8">
        <w:fldChar w:fldCharType="begin"/>
      </w:r>
      <w:r w:rsidR="00397ED8">
        <w:instrText xml:space="preserve"> XE "</w:instrText>
      </w:r>
      <w:r w:rsidR="00397ED8" w:rsidRPr="00D173FA">
        <w:instrText>Qantas</w:instrText>
      </w:r>
      <w:r w:rsidR="00397ED8">
        <w:instrText xml:space="preserve">" </w:instrText>
      </w:r>
      <w:r w:rsidR="00397ED8">
        <w:fldChar w:fldCharType="end"/>
      </w:r>
      <w:r>
        <w:t xml:space="preserve"> inaugurated its first Boeing 747</w:t>
      </w:r>
      <w:r w:rsidR="00315B7A">
        <w:fldChar w:fldCharType="begin"/>
      </w:r>
      <w:r w:rsidR="00315B7A">
        <w:instrText xml:space="preserve"> XE "</w:instrText>
      </w:r>
      <w:r w:rsidR="00315B7A" w:rsidRPr="009F2D45">
        <w:instrText>Boeing 747</w:instrText>
      </w:r>
      <w:r w:rsidR="00315B7A">
        <w:instrText xml:space="preserve">" </w:instrText>
      </w:r>
      <w:r w:rsidR="00315B7A">
        <w:fldChar w:fldCharType="end"/>
      </w:r>
      <w:r>
        <w:t xml:space="preserve"> flights to the USA. </w:t>
      </w:r>
    </w:p>
    <w:p w14:paraId="4434C530" w14:textId="50EF2D53" w:rsidR="002C4850" w:rsidRDefault="002C4850" w:rsidP="00F14055">
      <w:pPr>
        <w:pStyle w:val="BodyText"/>
      </w:pPr>
      <w:r>
        <w:rPr>
          <w:b/>
          <w:bCs/>
        </w:rPr>
        <w:t>1973</w:t>
      </w:r>
      <w:r>
        <w:t xml:space="preserve"> June 1</w:t>
      </w:r>
      <w:r w:rsidR="000474EB">
        <w:t>:</w:t>
      </w:r>
      <w:r>
        <w:t xml:space="preserve"> the first 6 RAAF General Dynamics F-111C</w:t>
      </w:r>
      <w:r w:rsidR="00315B7A">
        <w:fldChar w:fldCharType="begin"/>
      </w:r>
      <w:r w:rsidR="00315B7A">
        <w:instrText xml:space="preserve"> XE "</w:instrText>
      </w:r>
      <w:r w:rsidR="00315B7A" w:rsidRPr="00A83B66">
        <w:instrText>General Dynamics F-111C</w:instrText>
      </w:r>
      <w:r w:rsidR="00315B7A">
        <w:instrText xml:space="preserve">" </w:instrText>
      </w:r>
      <w:r w:rsidR="00315B7A">
        <w:fldChar w:fldCharType="end"/>
      </w:r>
      <w:r>
        <w:t>s arrived at Amberley</w:t>
      </w:r>
      <w:r w:rsidR="00704F3F">
        <w:fldChar w:fldCharType="begin"/>
      </w:r>
      <w:r w:rsidR="00704F3F">
        <w:instrText xml:space="preserve"> XE "</w:instrText>
      </w:r>
      <w:r w:rsidR="00704F3F" w:rsidRPr="009C1C11">
        <w:instrText>Amberley</w:instrText>
      </w:r>
      <w:r w:rsidR="00704F3F">
        <w:instrText xml:space="preserve">" </w:instrText>
      </w:r>
      <w:r w:rsidR="00704F3F">
        <w:fldChar w:fldCharType="end"/>
      </w:r>
      <w:r>
        <w:t xml:space="preserve"> after a trans-Pacific ferry flight McClellan USAFB</w:t>
      </w:r>
      <w:r w:rsidR="00EF070C">
        <w:fldChar w:fldCharType="begin"/>
      </w:r>
      <w:r w:rsidR="00EF070C">
        <w:instrText xml:space="preserve"> XE "</w:instrText>
      </w:r>
      <w:r w:rsidR="00EF070C" w:rsidRPr="009B2D6C">
        <w:instrText>McClellan USAFB</w:instrText>
      </w:r>
      <w:r w:rsidR="00EF070C">
        <w:instrText xml:space="preserve">" </w:instrText>
      </w:r>
      <w:r w:rsidR="00EF070C">
        <w:fldChar w:fldCharType="end"/>
      </w:r>
      <w:r>
        <w:t>, California</w:t>
      </w:r>
      <w:r w:rsidR="00315B7A">
        <w:fldChar w:fldCharType="begin"/>
      </w:r>
      <w:r w:rsidR="00315B7A">
        <w:instrText xml:space="preserve"> XE "</w:instrText>
      </w:r>
      <w:r w:rsidR="00315B7A" w:rsidRPr="00293B0D">
        <w:instrText>McClellan USAFB, California</w:instrText>
      </w:r>
      <w:r w:rsidR="00315B7A">
        <w:instrText xml:space="preserve">" </w:instrText>
      </w:r>
      <w:r w:rsidR="00315B7A">
        <w:fldChar w:fldCharType="end"/>
      </w:r>
      <w:r>
        <w:t>. The last of the 24 ordered arrived in December.</w:t>
      </w:r>
    </w:p>
    <w:p w14:paraId="377DAA37" w14:textId="0A80A44A" w:rsidR="002C4850" w:rsidRDefault="002C4850" w:rsidP="00F14055">
      <w:pPr>
        <w:pStyle w:val="BodyText"/>
      </w:pPr>
      <w:r>
        <w:t>July</w:t>
      </w:r>
      <w:r w:rsidR="00863773">
        <w:t>:</w:t>
      </w:r>
      <w:r>
        <w:t xml:space="preserve"> Defence Minister Mr. </w:t>
      </w:r>
      <w:r w:rsidR="00315B7A">
        <w:t xml:space="preserve">L. </w:t>
      </w:r>
      <w:r>
        <w:t>Barnard</w:t>
      </w:r>
      <w:r w:rsidR="00315B7A">
        <w:fldChar w:fldCharType="begin"/>
      </w:r>
      <w:r w:rsidR="00315B7A">
        <w:instrText xml:space="preserve"> XE "</w:instrText>
      </w:r>
      <w:r w:rsidR="00315B7A" w:rsidRPr="00730284">
        <w:instrText>L. Barnard</w:instrText>
      </w:r>
      <w:r w:rsidR="00315B7A">
        <w:instrText xml:space="preserve">" </w:instrText>
      </w:r>
      <w:r w:rsidR="00315B7A">
        <w:fldChar w:fldCharType="end"/>
      </w:r>
      <w:r>
        <w:t xml:space="preserve"> stated on July 20 that the carrier </w:t>
      </w:r>
      <w:r w:rsidR="009C45CB">
        <w:t>HMAS</w:t>
      </w:r>
      <w:r>
        <w:t xml:space="preserve"> Sydney</w:t>
      </w:r>
      <w:r w:rsidR="00397ED8">
        <w:fldChar w:fldCharType="begin"/>
      </w:r>
      <w:r w:rsidR="00397ED8">
        <w:instrText xml:space="preserve"> XE "</w:instrText>
      </w:r>
      <w:r w:rsidR="00397ED8" w:rsidRPr="00E81842">
        <w:instrText>HMAS Sydney</w:instrText>
      </w:r>
      <w:r w:rsidR="00397ED8">
        <w:instrText xml:space="preserve">" </w:instrText>
      </w:r>
      <w:r w:rsidR="00397ED8">
        <w:fldChar w:fldCharType="end"/>
      </w:r>
      <w:r>
        <w:t xml:space="preserve"> would be withdrawn from the Australian fleet and placed in reserve pending disposal. The </w:t>
      </w:r>
      <w:r w:rsidR="00255635">
        <w:t>‘</w:t>
      </w:r>
      <w:r>
        <w:t>Sydney</w:t>
      </w:r>
      <w:r w:rsidR="00255635">
        <w:t>’</w:t>
      </w:r>
      <w:r>
        <w:t xml:space="preserve"> was commissioned in December 1948 and served with distinction in Korean waters in 1951-52 and 1953-54. It later made 24 round trips to Vietnam</w:t>
      </w:r>
      <w:r w:rsidR="00315B7A">
        <w:fldChar w:fldCharType="begin"/>
      </w:r>
      <w:r w:rsidR="00315B7A">
        <w:instrText xml:space="preserve"> XE "</w:instrText>
      </w:r>
      <w:r w:rsidR="00315B7A" w:rsidRPr="000B0714">
        <w:instrText>Vietnam</w:instrText>
      </w:r>
      <w:r w:rsidR="00315B7A">
        <w:instrText xml:space="preserve">" </w:instrText>
      </w:r>
      <w:r w:rsidR="00315B7A">
        <w:fldChar w:fldCharType="end"/>
      </w:r>
      <w:r>
        <w:t xml:space="preserve"> carrying troops and equipment in a transport role.</w:t>
      </w:r>
    </w:p>
    <w:p w14:paraId="6AF7C968" w14:textId="499D26D7" w:rsidR="002C4850" w:rsidRDefault="002C4850" w:rsidP="00F14055">
      <w:pPr>
        <w:pStyle w:val="BodyText"/>
      </w:pPr>
      <w:r>
        <w:t>Sept 1</w:t>
      </w:r>
      <w:r w:rsidR="000474EB">
        <w:t>:</w:t>
      </w:r>
      <w:r>
        <w:t xml:space="preserve"> </w:t>
      </w:r>
      <w:r w:rsidR="00397ED8">
        <w:t xml:space="preserve">No. </w:t>
      </w:r>
      <w:r>
        <w:t xml:space="preserve">12 </w:t>
      </w:r>
      <w:r w:rsidR="00397ED8">
        <w:t>Squadron</w:t>
      </w:r>
      <w:r>
        <w:t>, RAAF</w:t>
      </w:r>
      <w:r w:rsidR="00315B7A">
        <w:fldChar w:fldCharType="begin"/>
      </w:r>
      <w:r w:rsidR="00315B7A">
        <w:instrText xml:space="preserve"> XE "</w:instrText>
      </w:r>
      <w:r w:rsidR="00315B7A" w:rsidRPr="002A5CC8">
        <w:instrText>No. 12 Squadron</w:instrText>
      </w:r>
      <w:r w:rsidR="00315B7A">
        <w:instrText xml:space="preserve">" </w:instrText>
      </w:r>
      <w:r w:rsidR="00315B7A">
        <w:fldChar w:fldCharType="end"/>
      </w:r>
      <w:r>
        <w:t>, was formed at Amberley</w:t>
      </w:r>
      <w:r w:rsidR="00704F3F">
        <w:fldChar w:fldCharType="begin"/>
      </w:r>
      <w:r w:rsidR="00704F3F">
        <w:instrText xml:space="preserve"> XE "</w:instrText>
      </w:r>
      <w:r w:rsidR="00704F3F" w:rsidRPr="009C1C11">
        <w:instrText>Amberley</w:instrText>
      </w:r>
      <w:r w:rsidR="00704F3F">
        <w:instrText xml:space="preserve">" </w:instrText>
      </w:r>
      <w:r w:rsidR="00704F3F">
        <w:fldChar w:fldCharType="end"/>
      </w:r>
      <w:r>
        <w:t>, Qld., to operate the Boeing CH-47 Chinook</w:t>
      </w:r>
      <w:r w:rsidR="00315B7A">
        <w:fldChar w:fldCharType="begin"/>
      </w:r>
      <w:r w:rsidR="00315B7A">
        <w:instrText xml:space="preserve"> XE "</w:instrText>
      </w:r>
      <w:r w:rsidR="00315B7A" w:rsidRPr="00BC0B91">
        <w:instrText>Boeing CH-47 Chinook</w:instrText>
      </w:r>
      <w:r w:rsidR="00315B7A">
        <w:instrText xml:space="preserve">" </w:instrText>
      </w:r>
      <w:r w:rsidR="00315B7A">
        <w:fldChar w:fldCharType="end"/>
      </w:r>
      <w:r>
        <w:t xml:space="preserve"> heavy lift helicopters ordered for the RAAF.</w:t>
      </w:r>
    </w:p>
    <w:p w14:paraId="3EF69B49" w14:textId="5552B61F" w:rsidR="002C4850" w:rsidRDefault="002C4850" w:rsidP="00F14055">
      <w:pPr>
        <w:pStyle w:val="BodyText"/>
      </w:pPr>
      <w:r>
        <w:t>December: Prime Minister Whitlam</w:t>
      </w:r>
      <w:r w:rsidR="00315B7A">
        <w:fldChar w:fldCharType="begin"/>
      </w:r>
      <w:r w:rsidR="00315B7A">
        <w:instrText xml:space="preserve"> XE "</w:instrText>
      </w:r>
      <w:r w:rsidR="00315B7A" w:rsidRPr="00C73C47">
        <w:instrText>Prime Minister Whitlam</w:instrText>
      </w:r>
      <w:r w:rsidR="00315B7A">
        <w:instrText xml:space="preserve">" </w:instrText>
      </w:r>
      <w:r w:rsidR="00315B7A">
        <w:fldChar w:fldCharType="end"/>
      </w:r>
      <w:r>
        <w:t xml:space="preserve"> announced that, from December 1</w:t>
      </w:r>
      <w:r w:rsidRPr="00255635">
        <w:rPr>
          <w:vertAlign w:val="superscript"/>
        </w:rPr>
        <w:t>st</w:t>
      </w:r>
      <w:r w:rsidR="00255635">
        <w:t xml:space="preserve"> </w:t>
      </w:r>
      <w:r>
        <w:t>the separate departments of Army, Navy and Air Force would be merged into a single combined Department of Defence</w:t>
      </w:r>
      <w:r w:rsidR="00315B7A">
        <w:fldChar w:fldCharType="begin"/>
      </w:r>
      <w:r w:rsidR="00315B7A">
        <w:instrText xml:space="preserve"> XE "</w:instrText>
      </w:r>
      <w:r w:rsidR="00315B7A" w:rsidRPr="009E727C">
        <w:instrText>Department of Defence</w:instrText>
      </w:r>
      <w:r w:rsidR="00315B7A">
        <w:instrText xml:space="preserve">" </w:instrText>
      </w:r>
      <w:r w:rsidR="00315B7A">
        <w:fldChar w:fldCharType="end"/>
      </w:r>
      <w:r>
        <w:t>. Among other changes, the former Department of Civil Aviation</w:t>
      </w:r>
      <w:r w:rsidR="00EB23FD">
        <w:fldChar w:fldCharType="begin"/>
      </w:r>
      <w:r w:rsidR="00EB23FD">
        <w:instrText xml:space="preserve"> XE "</w:instrText>
      </w:r>
      <w:r w:rsidR="00EB23FD" w:rsidRPr="005C2DAD">
        <w:instrText>Department of Civil Aviation</w:instrText>
      </w:r>
      <w:r w:rsidR="00EB23FD">
        <w:instrText xml:space="preserve">" </w:instrText>
      </w:r>
      <w:r w:rsidR="00EB23FD">
        <w:fldChar w:fldCharType="end"/>
      </w:r>
      <w:r>
        <w:t xml:space="preserve"> would be merged into a combined land, sea and air Department of Transport</w:t>
      </w:r>
      <w:r w:rsidR="00315B7A">
        <w:fldChar w:fldCharType="begin"/>
      </w:r>
      <w:r w:rsidR="00315B7A">
        <w:instrText xml:space="preserve"> XE "</w:instrText>
      </w:r>
      <w:r w:rsidR="00315B7A" w:rsidRPr="0060607E">
        <w:instrText>Department of Transport</w:instrText>
      </w:r>
      <w:r w:rsidR="00315B7A">
        <w:instrText xml:space="preserve">" </w:instrText>
      </w:r>
      <w:r w:rsidR="00315B7A">
        <w:fldChar w:fldCharType="end"/>
      </w:r>
      <w:r>
        <w:t xml:space="preserve">. </w:t>
      </w:r>
    </w:p>
    <w:p w14:paraId="15B006C7" w14:textId="77777777" w:rsidR="002C4850" w:rsidRDefault="002C4850" w:rsidP="00F14055">
      <w:pPr>
        <w:pStyle w:val="BodyText"/>
      </w:pPr>
      <w:r>
        <w:rPr>
          <w:b/>
          <w:bCs/>
        </w:rPr>
        <w:t>1974</w:t>
      </w:r>
      <w:r>
        <w:t xml:space="preserve"> March</w:t>
      </w:r>
      <w:r w:rsidR="00863773">
        <w:t>:</w:t>
      </w:r>
      <w:r>
        <w:t xml:space="preserve"> As the regular Short Sandringham</w:t>
      </w:r>
      <w:r w:rsidR="00315B7A">
        <w:fldChar w:fldCharType="begin"/>
      </w:r>
      <w:r w:rsidR="00315B7A">
        <w:instrText xml:space="preserve"> XE "</w:instrText>
      </w:r>
      <w:r w:rsidR="00315B7A" w:rsidRPr="00617B9B">
        <w:instrText>Short Sandringham</w:instrText>
      </w:r>
      <w:r w:rsidR="00315B7A">
        <w:instrText xml:space="preserve">" </w:instrText>
      </w:r>
      <w:r w:rsidR="00315B7A">
        <w:fldChar w:fldCharType="end"/>
      </w:r>
      <w:r>
        <w:t xml:space="preserve"> flying boat service to Lord Howe Island</w:t>
      </w:r>
      <w:r w:rsidR="00315B7A">
        <w:fldChar w:fldCharType="begin"/>
      </w:r>
      <w:r w:rsidR="00315B7A">
        <w:instrText xml:space="preserve"> XE "</w:instrText>
      </w:r>
      <w:r w:rsidR="00315B7A" w:rsidRPr="005E6EE4">
        <w:instrText>Lord Howe Island</w:instrText>
      </w:r>
      <w:r w:rsidR="00315B7A">
        <w:instrText xml:space="preserve">" </w:instrText>
      </w:r>
      <w:r w:rsidR="00315B7A">
        <w:fldChar w:fldCharType="end"/>
      </w:r>
      <w:r>
        <w:t xml:space="preserve"> would cease on May 31, Army engineers began building a </w:t>
      </w:r>
      <w:r w:rsidR="00EE5022">
        <w:t>915-metre</w:t>
      </w:r>
      <w:r>
        <w:t xml:space="preserve"> runway in March. It would be suitable for use by the RAAF's Caribou</w:t>
      </w:r>
      <w:r w:rsidR="00E71617">
        <w:fldChar w:fldCharType="begin"/>
      </w:r>
      <w:r w:rsidR="00E71617">
        <w:instrText xml:space="preserve"> XE "</w:instrText>
      </w:r>
      <w:r w:rsidR="00E71617" w:rsidRPr="002B62FC">
        <w:instrText>Caribou</w:instrText>
      </w:r>
      <w:r w:rsidR="00E71617">
        <w:instrText xml:space="preserve">" </w:instrText>
      </w:r>
      <w:r w:rsidR="00E71617">
        <w:fldChar w:fldCharType="end"/>
      </w:r>
      <w:r>
        <w:t xml:space="preserve"> STOL</w:t>
      </w:r>
      <w:r w:rsidR="00315B7A">
        <w:fldChar w:fldCharType="begin"/>
      </w:r>
      <w:r w:rsidR="00315B7A">
        <w:instrText xml:space="preserve"> XE "</w:instrText>
      </w:r>
      <w:r w:rsidR="00315B7A" w:rsidRPr="003D2F0A">
        <w:instrText>Caribou STOL</w:instrText>
      </w:r>
      <w:r w:rsidR="00315B7A">
        <w:instrText xml:space="preserve">" </w:instrText>
      </w:r>
      <w:r w:rsidR="00315B7A">
        <w:fldChar w:fldCharType="end"/>
      </w:r>
      <w:r>
        <w:t xml:space="preserve"> transports in medical emergencies, as there were at the time no available large commercial aircraft which could use the runway.</w:t>
      </w:r>
    </w:p>
    <w:p w14:paraId="1D00D02B" w14:textId="77777777" w:rsidR="002C4850" w:rsidRDefault="002C4850" w:rsidP="00F14055">
      <w:pPr>
        <w:pStyle w:val="BodyText"/>
      </w:pPr>
      <w:r>
        <w:rPr>
          <w:b/>
          <w:bCs/>
        </w:rPr>
        <w:t>1975</w:t>
      </w:r>
      <w:r>
        <w:t xml:space="preserve"> Jan 15</w:t>
      </w:r>
      <w:r w:rsidR="0009271E">
        <w:t>:</w:t>
      </w:r>
      <w:r>
        <w:t xml:space="preserve"> The first of 37 CT-4 Airtrainer</w:t>
      </w:r>
      <w:r w:rsidR="00315B7A">
        <w:fldChar w:fldCharType="begin"/>
      </w:r>
      <w:r w:rsidR="00315B7A">
        <w:instrText xml:space="preserve"> XE "</w:instrText>
      </w:r>
      <w:r w:rsidR="00315B7A" w:rsidRPr="00755A86">
        <w:instrText>CT-4 Airtrainer</w:instrText>
      </w:r>
      <w:r w:rsidR="00315B7A">
        <w:instrText xml:space="preserve">" </w:instrText>
      </w:r>
      <w:r w:rsidR="00315B7A">
        <w:fldChar w:fldCharType="end"/>
      </w:r>
      <w:r>
        <w:t>s was officially handed over to the RAAF at Bankstown</w:t>
      </w:r>
      <w:r w:rsidR="00EB23FD">
        <w:fldChar w:fldCharType="begin"/>
      </w:r>
      <w:r w:rsidR="00EB23FD">
        <w:instrText xml:space="preserve"> XE "</w:instrText>
      </w:r>
      <w:r w:rsidR="00EB23FD" w:rsidRPr="000A1BB5">
        <w:instrText>Bankstown</w:instrText>
      </w:r>
      <w:r w:rsidR="00EB23FD">
        <w:instrText xml:space="preserve">" </w:instrText>
      </w:r>
      <w:r w:rsidR="00EB23FD">
        <w:fldChar w:fldCharType="end"/>
      </w:r>
      <w:r>
        <w:t>.</w:t>
      </w:r>
    </w:p>
    <w:p w14:paraId="433ECD39" w14:textId="77777777" w:rsidR="002C4850" w:rsidRDefault="002C4850" w:rsidP="00F14055">
      <w:pPr>
        <w:pStyle w:val="BodyText"/>
      </w:pPr>
      <w:r>
        <w:t>April: The first production GAF Nomad</w:t>
      </w:r>
      <w:r w:rsidR="00315B7A">
        <w:fldChar w:fldCharType="begin"/>
      </w:r>
      <w:r w:rsidR="00315B7A">
        <w:instrText xml:space="preserve"> XE "</w:instrText>
      </w:r>
      <w:r w:rsidR="00315B7A" w:rsidRPr="00841814">
        <w:instrText>GAF Nomad</w:instrText>
      </w:r>
      <w:r w:rsidR="00315B7A">
        <w:instrText xml:space="preserve">" </w:instrText>
      </w:r>
      <w:r w:rsidR="00315B7A">
        <w:fldChar w:fldCharType="end"/>
      </w:r>
      <w:r>
        <w:t xml:space="preserve"> was handed over to Nationwide Air Services</w:t>
      </w:r>
      <w:r w:rsidR="002431C2">
        <w:fldChar w:fldCharType="begin"/>
      </w:r>
      <w:r w:rsidR="002431C2">
        <w:instrText xml:space="preserve"> XE "</w:instrText>
      </w:r>
      <w:r w:rsidR="002431C2" w:rsidRPr="005A3031">
        <w:instrText>Nationwide Air Services</w:instrText>
      </w:r>
      <w:r w:rsidR="002431C2">
        <w:instrText xml:space="preserve">" </w:instrText>
      </w:r>
      <w:r w:rsidR="002431C2">
        <w:fldChar w:fldCharType="end"/>
      </w:r>
      <w:r>
        <w:t xml:space="preserve"> at Mascot, </w:t>
      </w:r>
      <w:r w:rsidR="002431C2">
        <w:t>NSW</w:t>
      </w:r>
      <w:r w:rsidR="002431C2">
        <w:fldChar w:fldCharType="begin"/>
      </w:r>
      <w:r w:rsidR="002431C2">
        <w:instrText xml:space="preserve"> XE "</w:instrText>
      </w:r>
      <w:r w:rsidR="002431C2" w:rsidRPr="00EC28C3">
        <w:instrText>Mascot, NSW</w:instrText>
      </w:r>
      <w:r w:rsidR="002431C2">
        <w:instrText xml:space="preserve">" </w:instrText>
      </w:r>
      <w:r w:rsidR="002431C2">
        <w:fldChar w:fldCharType="end"/>
      </w:r>
      <w:r>
        <w:t xml:space="preserve"> on April 30th. The second prototype was booked to appear at the Paris Air Show</w:t>
      </w:r>
      <w:r w:rsidR="002431C2">
        <w:fldChar w:fldCharType="begin"/>
      </w:r>
      <w:r w:rsidR="002431C2">
        <w:instrText xml:space="preserve"> XE "</w:instrText>
      </w:r>
      <w:r w:rsidR="002431C2" w:rsidRPr="006B284D">
        <w:instrText>Paris Air Show</w:instrText>
      </w:r>
      <w:r w:rsidR="002431C2">
        <w:instrText xml:space="preserve">" </w:instrText>
      </w:r>
      <w:r w:rsidR="002431C2">
        <w:fldChar w:fldCharType="end"/>
      </w:r>
      <w:r>
        <w:t xml:space="preserve">. </w:t>
      </w:r>
    </w:p>
    <w:p w14:paraId="5B53E81C" w14:textId="3A2B5BD2" w:rsidR="002C4850" w:rsidRDefault="002C4850" w:rsidP="00F14055">
      <w:pPr>
        <w:pStyle w:val="BodyText"/>
      </w:pPr>
      <w:r>
        <w:rPr>
          <w:b/>
          <w:bCs/>
        </w:rPr>
        <w:t>1976</w:t>
      </w:r>
      <w:r>
        <w:t xml:space="preserve"> October 20-23</w:t>
      </w:r>
      <w:r w:rsidR="00605A1A">
        <w:t>:</w:t>
      </w:r>
      <w:r>
        <w:t xml:space="preserve"> The Perth-Sydney Air Race</w:t>
      </w:r>
      <w:r w:rsidR="002431C2">
        <w:fldChar w:fldCharType="begin"/>
      </w:r>
      <w:r w:rsidR="002431C2">
        <w:instrText xml:space="preserve"> XE "</w:instrText>
      </w:r>
      <w:r w:rsidR="002431C2" w:rsidRPr="009B0B9C">
        <w:instrText>Perth-Sydney Air Race</w:instrText>
      </w:r>
      <w:r w:rsidR="002431C2">
        <w:instrText xml:space="preserve">" </w:instrText>
      </w:r>
      <w:r w:rsidR="002431C2">
        <w:fldChar w:fldCharType="end"/>
      </w:r>
      <w:r>
        <w:t xml:space="preserve"> was held. The outright winner was an Australian Army</w:t>
      </w:r>
      <w:r w:rsidR="002431C2">
        <w:fldChar w:fldCharType="begin"/>
      </w:r>
      <w:r w:rsidR="002431C2">
        <w:instrText xml:space="preserve"> XE "</w:instrText>
      </w:r>
      <w:r w:rsidR="002431C2" w:rsidRPr="00C71411">
        <w:instrText>Australian Army</w:instrText>
      </w:r>
      <w:r w:rsidR="002431C2">
        <w:instrText xml:space="preserve">" </w:instrText>
      </w:r>
      <w:r w:rsidR="002431C2">
        <w:fldChar w:fldCharType="end"/>
      </w:r>
      <w:r>
        <w:t xml:space="preserve"> Bell Kiowa helicopter</w:t>
      </w:r>
      <w:r w:rsidR="002431C2">
        <w:fldChar w:fldCharType="begin"/>
      </w:r>
      <w:r w:rsidR="002431C2">
        <w:instrText xml:space="preserve"> XE "</w:instrText>
      </w:r>
      <w:r w:rsidR="002431C2" w:rsidRPr="00830B37">
        <w:instrText>Bell Kiowa helicopter</w:instrText>
      </w:r>
      <w:r w:rsidR="002431C2">
        <w:instrText xml:space="preserve">" </w:instrText>
      </w:r>
      <w:r w:rsidR="002431C2">
        <w:fldChar w:fldCharType="end"/>
      </w:r>
      <w:r>
        <w:t xml:space="preserve"> flown by Lt. P. Lewis</w:t>
      </w:r>
      <w:r w:rsidR="002431C2">
        <w:fldChar w:fldCharType="begin"/>
      </w:r>
      <w:r w:rsidR="002431C2">
        <w:instrText xml:space="preserve"> XE "</w:instrText>
      </w:r>
      <w:r w:rsidR="002431C2" w:rsidRPr="003002D9">
        <w:instrText>Lt. P. Lewis</w:instrText>
      </w:r>
      <w:r w:rsidR="002431C2">
        <w:instrText xml:space="preserve">" </w:instrText>
      </w:r>
      <w:r w:rsidR="002431C2">
        <w:fldChar w:fldCharType="end"/>
      </w:r>
      <w:r>
        <w:t xml:space="preserve"> and Capt. P. Peelgrane</w:t>
      </w:r>
      <w:r w:rsidR="002431C2">
        <w:fldChar w:fldCharType="begin"/>
      </w:r>
      <w:r w:rsidR="002431C2">
        <w:instrText xml:space="preserve"> XE "</w:instrText>
      </w:r>
      <w:r w:rsidR="002431C2" w:rsidRPr="00AC2950">
        <w:instrText>Capt. P. Peelgrane</w:instrText>
      </w:r>
      <w:r w:rsidR="002431C2">
        <w:instrText xml:space="preserve">" </w:instrText>
      </w:r>
      <w:r w:rsidR="002431C2">
        <w:fldChar w:fldCharType="end"/>
      </w:r>
      <w:r>
        <w:t xml:space="preserve">. </w:t>
      </w:r>
      <w:r w:rsidR="005D659D">
        <w:t>Also,</w:t>
      </w:r>
      <w:r>
        <w:t xml:space="preserve"> in October Australian Defence Minister Mr. Jim Killen</w:t>
      </w:r>
      <w:r w:rsidR="002431C2">
        <w:fldChar w:fldCharType="begin"/>
      </w:r>
      <w:r w:rsidR="002431C2">
        <w:instrText xml:space="preserve"> XE "</w:instrText>
      </w:r>
      <w:r w:rsidR="002431C2" w:rsidRPr="00C67476">
        <w:instrText>Mr. Jim Killen</w:instrText>
      </w:r>
      <w:r w:rsidR="002431C2">
        <w:instrText xml:space="preserve">" </w:instrText>
      </w:r>
      <w:r w:rsidR="002431C2">
        <w:fldChar w:fldCharType="end"/>
      </w:r>
      <w:r>
        <w:t xml:space="preserve"> said that a new jet trainer aircraft would be required by the RAAF and RAN to replace the Macchi MB-326H</w:t>
      </w:r>
      <w:r w:rsidR="002431C2">
        <w:fldChar w:fldCharType="begin"/>
      </w:r>
      <w:r w:rsidR="002431C2">
        <w:instrText xml:space="preserve"> XE "</w:instrText>
      </w:r>
      <w:r w:rsidR="002431C2" w:rsidRPr="001035EA">
        <w:instrText>Macchi MB-326H</w:instrText>
      </w:r>
      <w:r w:rsidR="002431C2">
        <w:instrText xml:space="preserve">" </w:instrText>
      </w:r>
      <w:r w:rsidR="002431C2">
        <w:fldChar w:fldCharType="end"/>
      </w:r>
      <w:r>
        <w:t>s in the early 1980s. The aircraft under consideration were the Macchi MB-339</w:t>
      </w:r>
      <w:r w:rsidR="002431C2">
        <w:fldChar w:fldCharType="begin"/>
      </w:r>
      <w:r w:rsidR="002431C2">
        <w:instrText xml:space="preserve"> XE "</w:instrText>
      </w:r>
      <w:r w:rsidR="002431C2" w:rsidRPr="00A24A00">
        <w:instrText>Macchi MB-339</w:instrText>
      </w:r>
      <w:r w:rsidR="002431C2">
        <w:instrText xml:space="preserve">" </w:instrText>
      </w:r>
      <w:r w:rsidR="002431C2">
        <w:fldChar w:fldCharType="end"/>
      </w:r>
      <w:r>
        <w:t>, the BAe Hawk</w:t>
      </w:r>
      <w:r w:rsidR="002431C2">
        <w:fldChar w:fldCharType="begin"/>
      </w:r>
      <w:r w:rsidR="002431C2">
        <w:instrText xml:space="preserve"> XE "</w:instrText>
      </w:r>
      <w:r w:rsidR="002431C2" w:rsidRPr="00DC6062">
        <w:instrText>BAe Hawk</w:instrText>
      </w:r>
      <w:r w:rsidR="002431C2">
        <w:instrText xml:space="preserve">" </w:instrText>
      </w:r>
      <w:r w:rsidR="002431C2">
        <w:fldChar w:fldCharType="end"/>
      </w:r>
      <w:r>
        <w:t>, the Alpha Jet</w:t>
      </w:r>
      <w:r w:rsidR="002431C2">
        <w:fldChar w:fldCharType="begin"/>
      </w:r>
      <w:r w:rsidR="002431C2">
        <w:instrText xml:space="preserve"> XE "</w:instrText>
      </w:r>
      <w:r w:rsidR="002431C2" w:rsidRPr="005459C9">
        <w:instrText>Alpha Jet</w:instrText>
      </w:r>
      <w:r w:rsidR="002431C2">
        <w:instrText xml:space="preserve">" </w:instrText>
      </w:r>
      <w:r w:rsidR="002431C2">
        <w:fldChar w:fldCharType="end"/>
      </w:r>
      <w:r>
        <w:t xml:space="preserve"> and the Casa C-101</w:t>
      </w:r>
      <w:r w:rsidR="002431C2">
        <w:fldChar w:fldCharType="begin"/>
      </w:r>
      <w:r w:rsidR="002431C2">
        <w:instrText xml:space="preserve"> XE "</w:instrText>
      </w:r>
      <w:r w:rsidR="002431C2" w:rsidRPr="00AE65A8">
        <w:instrText>Casa C-101</w:instrText>
      </w:r>
      <w:r w:rsidR="002431C2">
        <w:instrText xml:space="preserve">" </w:instrText>
      </w:r>
      <w:r w:rsidR="002431C2">
        <w:fldChar w:fldCharType="end"/>
      </w:r>
      <w:r>
        <w:t>.</w:t>
      </w:r>
    </w:p>
    <w:p w14:paraId="3CFC634C" w14:textId="77777777" w:rsidR="002C4850" w:rsidRDefault="002C4850" w:rsidP="00F14055">
      <w:pPr>
        <w:pStyle w:val="BodyText"/>
      </w:pPr>
      <w:r>
        <w:t>December</w:t>
      </w:r>
      <w:r w:rsidR="00605A1A">
        <w:t>:</w:t>
      </w:r>
      <w:r>
        <w:t xml:space="preserve"> Ten RAN Grumman S-2E Tracker</w:t>
      </w:r>
      <w:r w:rsidR="002431C2">
        <w:fldChar w:fldCharType="begin"/>
      </w:r>
      <w:r w:rsidR="002431C2">
        <w:instrText xml:space="preserve"> XE "</w:instrText>
      </w:r>
      <w:r w:rsidR="002431C2" w:rsidRPr="00B32B38">
        <w:instrText>Grumman S-2E Tracker</w:instrText>
      </w:r>
      <w:r w:rsidR="002431C2">
        <w:instrText xml:space="preserve">" </w:instrText>
      </w:r>
      <w:r w:rsidR="002431C2">
        <w:fldChar w:fldCharType="end"/>
      </w:r>
      <w:r>
        <w:t>s were written off after a deliberately lit hangar fire at Nowra, NSW</w:t>
      </w:r>
      <w:r w:rsidR="002431C2">
        <w:fldChar w:fldCharType="begin"/>
      </w:r>
      <w:r w:rsidR="002431C2">
        <w:instrText xml:space="preserve"> XE "</w:instrText>
      </w:r>
      <w:r w:rsidR="002431C2" w:rsidRPr="007F5FAC">
        <w:instrText>Nowra, NSW</w:instrText>
      </w:r>
      <w:r w:rsidR="002431C2">
        <w:instrText xml:space="preserve">" </w:instrText>
      </w:r>
      <w:r w:rsidR="002431C2">
        <w:fldChar w:fldCharType="end"/>
      </w:r>
      <w:r>
        <w:t xml:space="preserve">. </w:t>
      </w:r>
    </w:p>
    <w:p w14:paraId="397A2E61" w14:textId="111D0696" w:rsidR="002C4850" w:rsidRDefault="002C4850" w:rsidP="00F14055">
      <w:pPr>
        <w:pStyle w:val="BodyText"/>
      </w:pPr>
      <w:r>
        <w:rPr>
          <w:b/>
          <w:bCs/>
        </w:rPr>
        <w:lastRenderedPageBreak/>
        <w:t>1977</w:t>
      </w:r>
      <w:r>
        <w:t xml:space="preserve"> April</w:t>
      </w:r>
      <w:r w:rsidR="00605A1A">
        <w:t>:</w:t>
      </w:r>
      <w:r>
        <w:t xml:space="preserve"> The Royal Australian Navy</w:t>
      </w:r>
      <w:r w:rsidR="002431C2">
        <w:fldChar w:fldCharType="begin"/>
      </w:r>
      <w:r w:rsidR="002431C2">
        <w:instrText xml:space="preserve"> XE "</w:instrText>
      </w:r>
      <w:r w:rsidR="002431C2" w:rsidRPr="00301B4D">
        <w:instrText>Royal Australian Navy</w:instrText>
      </w:r>
      <w:r w:rsidR="002431C2">
        <w:instrText xml:space="preserve">" </w:instrText>
      </w:r>
      <w:r w:rsidR="002431C2">
        <w:fldChar w:fldCharType="end"/>
      </w:r>
      <w:r>
        <w:t xml:space="preserve"> aircraft carrier, </w:t>
      </w:r>
      <w:r w:rsidR="009C45CB">
        <w:t>HMAS</w:t>
      </w:r>
      <w:r>
        <w:t xml:space="preserve"> Melbourne</w:t>
      </w:r>
      <w:r w:rsidR="00397ED8">
        <w:fldChar w:fldCharType="begin"/>
      </w:r>
      <w:r w:rsidR="00397ED8">
        <w:instrText xml:space="preserve"> XE "</w:instrText>
      </w:r>
      <w:r w:rsidR="00397ED8" w:rsidRPr="002E12CC">
        <w:instrText>HMAS Melbourne</w:instrText>
      </w:r>
      <w:r w:rsidR="00397ED8">
        <w:instrText xml:space="preserve">" </w:instrText>
      </w:r>
      <w:r w:rsidR="00397ED8">
        <w:fldChar w:fldCharType="end"/>
      </w:r>
      <w:r>
        <w:t>, arrived in Sydney on April 5</w:t>
      </w:r>
      <w:r w:rsidRPr="00255635">
        <w:rPr>
          <w:vertAlign w:val="superscript"/>
        </w:rPr>
        <w:t>th</w:t>
      </w:r>
      <w:r w:rsidR="00255635">
        <w:t xml:space="preserve"> </w:t>
      </w:r>
      <w:r>
        <w:t>with 16 Grumman S-2G Tracker</w:t>
      </w:r>
      <w:r w:rsidR="002431C2">
        <w:fldChar w:fldCharType="begin"/>
      </w:r>
      <w:r w:rsidR="002431C2">
        <w:instrText xml:space="preserve"> XE "</w:instrText>
      </w:r>
      <w:r w:rsidR="002431C2" w:rsidRPr="003526CE">
        <w:instrText>Grumman S-2G Tracker</w:instrText>
      </w:r>
      <w:r w:rsidR="002431C2">
        <w:instrText xml:space="preserve">" </w:instrText>
      </w:r>
      <w:r w:rsidR="002431C2">
        <w:fldChar w:fldCharType="end"/>
      </w:r>
      <w:r>
        <w:t>s for the RAN. The S-2Gs were obtained to replace the S-2Es lost in the 1976 fire.</w:t>
      </w:r>
    </w:p>
    <w:p w14:paraId="1F521BED" w14:textId="02AD70B0" w:rsidR="00251188" w:rsidRDefault="00251188" w:rsidP="005D7B03">
      <w:pPr>
        <w:pStyle w:val="Caption"/>
      </w:pPr>
      <w:r>
        <w:t xml:space="preserve">Photo </w:t>
      </w:r>
      <w:r w:rsidR="000C3511">
        <w:t>4</w:t>
      </w:r>
      <w:r w:rsidR="005D7B03">
        <w:t xml:space="preserve">. Grumman S-2G Tracker </w:t>
      </w:r>
      <w:r w:rsidR="00440CE7">
        <w:t>ex</w:t>
      </w:r>
      <w:r w:rsidR="005D7B03">
        <w:t xml:space="preserve"> RAN </w:t>
      </w:r>
      <w:r w:rsidR="00440CE7">
        <w:t>at Vietnam Veterans Museum</w:t>
      </w:r>
      <w:r w:rsidR="00EF070C">
        <w:fldChar w:fldCharType="begin"/>
      </w:r>
      <w:r w:rsidR="00EF070C">
        <w:instrText xml:space="preserve"> XE "</w:instrText>
      </w:r>
      <w:r w:rsidR="00EF070C" w:rsidRPr="00E75613">
        <w:instrText>Vietnam Veterans Museum</w:instrText>
      </w:r>
      <w:r w:rsidR="00EF070C">
        <w:instrText xml:space="preserve">" </w:instrText>
      </w:r>
      <w:r w:rsidR="00EF070C">
        <w:fldChar w:fldCharType="end"/>
      </w:r>
      <w:r w:rsidR="00440CE7">
        <w:t>, Phillip Island Vic.</w:t>
      </w:r>
      <w:r w:rsidR="005D7B03">
        <w:t xml:space="preserve"> (201</w:t>
      </w:r>
      <w:r w:rsidR="00440CE7">
        <w:t>7</w:t>
      </w:r>
      <w:r w:rsidR="005D7B03">
        <w:t xml:space="preserve"> Petroch Services)</w:t>
      </w:r>
    </w:p>
    <w:p w14:paraId="2C062106" w14:textId="77777777" w:rsidR="00440CE7" w:rsidRPr="00440CE7" w:rsidRDefault="00440CE7" w:rsidP="007C2370">
      <w:pPr>
        <w:pStyle w:val="Picture"/>
      </w:pPr>
      <w:r w:rsidRPr="007C2370">
        <w:rPr>
          <w:noProof/>
          <w:lang w:eastAsia="en-AU"/>
        </w:rPr>
        <w:drawing>
          <wp:inline distT="0" distB="0" distL="0" distR="0" wp14:anchorId="6AB85449" wp14:editId="3C866417">
            <wp:extent cx="5760720" cy="3237865"/>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3237865"/>
                    </a:xfrm>
                    <a:prstGeom prst="rect">
                      <a:avLst/>
                    </a:prstGeom>
                  </pic:spPr>
                </pic:pic>
              </a:graphicData>
            </a:graphic>
          </wp:inline>
        </w:drawing>
      </w:r>
    </w:p>
    <w:p w14:paraId="022DB96D" w14:textId="77777777" w:rsidR="002C4850" w:rsidRDefault="002C4850" w:rsidP="00F14055">
      <w:pPr>
        <w:pStyle w:val="BodyText"/>
      </w:pPr>
      <w:r>
        <w:rPr>
          <w:b/>
          <w:bCs/>
        </w:rPr>
        <w:t>1978</w:t>
      </w:r>
      <w:r>
        <w:t xml:space="preserve"> March 11: Flt. Lt. David Cyster</w:t>
      </w:r>
      <w:r w:rsidR="002431C2">
        <w:fldChar w:fldCharType="begin"/>
      </w:r>
      <w:r w:rsidR="002431C2">
        <w:instrText xml:space="preserve"> XE "</w:instrText>
      </w:r>
      <w:r w:rsidR="002431C2" w:rsidRPr="00B003DC">
        <w:instrText>Flt. Lt. David Cyster</w:instrText>
      </w:r>
      <w:r w:rsidR="002431C2">
        <w:instrText xml:space="preserve">" </w:instrText>
      </w:r>
      <w:r w:rsidR="002431C2">
        <w:fldChar w:fldCharType="end"/>
      </w:r>
      <w:r>
        <w:t xml:space="preserve"> arrived in Darwin, NT</w:t>
      </w:r>
      <w:r w:rsidR="002431C2">
        <w:fldChar w:fldCharType="begin"/>
      </w:r>
      <w:r w:rsidR="002431C2">
        <w:instrText xml:space="preserve"> XE "</w:instrText>
      </w:r>
      <w:r w:rsidR="002431C2" w:rsidRPr="00C06D5D">
        <w:instrText>Darwin, NT</w:instrText>
      </w:r>
      <w:r w:rsidR="002431C2">
        <w:instrText xml:space="preserve">" </w:instrText>
      </w:r>
      <w:r w:rsidR="002431C2">
        <w:fldChar w:fldCharType="end"/>
      </w:r>
      <w:r>
        <w:t xml:space="preserve"> in a DH</w:t>
      </w:r>
      <w:r w:rsidR="007A076A">
        <w:t>-</w:t>
      </w:r>
      <w:r>
        <w:t>82 Tiger Moth</w:t>
      </w:r>
      <w:r w:rsidR="002431C2">
        <w:fldChar w:fldCharType="begin"/>
      </w:r>
      <w:r w:rsidR="002431C2">
        <w:instrText xml:space="preserve"> XE "</w:instrText>
      </w:r>
      <w:r w:rsidR="002431C2" w:rsidRPr="00DD5E9B">
        <w:instrText>DH.82 Tiger Moth</w:instrText>
      </w:r>
      <w:r w:rsidR="002431C2">
        <w:instrText xml:space="preserve">" </w:instrText>
      </w:r>
      <w:r w:rsidR="002431C2">
        <w:fldChar w:fldCharType="end"/>
      </w:r>
      <w:r>
        <w:t xml:space="preserve"> after completing a 33-day flight from London to commemorate Bert Hinkler</w:t>
      </w:r>
      <w:r w:rsidR="002431C2">
        <w:fldChar w:fldCharType="begin"/>
      </w:r>
      <w:r w:rsidR="002431C2">
        <w:instrText xml:space="preserve"> XE "</w:instrText>
      </w:r>
      <w:r w:rsidR="002431C2" w:rsidRPr="009661DE">
        <w:instrText>Bert Hinkler</w:instrText>
      </w:r>
      <w:r w:rsidR="002431C2">
        <w:instrText xml:space="preserve">" </w:instrText>
      </w:r>
      <w:r w:rsidR="002431C2">
        <w:fldChar w:fldCharType="end"/>
      </w:r>
      <w:r>
        <w:t>'s first solo flight.</w:t>
      </w:r>
    </w:p>
    <w:p w14:paraId="2F2F40B2" w14:textId="77777777" w:rsidR="002C4850" w:rsidRDefault="002C4850" w:rsidP="00F14055">
      <w:pPr>
        <w:pStyle w:val="BodyText"/>
      </w:pPr>
      <w:r>
        <w:t>July 28</w:t>
      </w:r>
      <w:r w:rsidR="00605A1A">
        <w:t>:</w:t>
      </w:r>
      <w:r w:rsidR="00B04489">
        <w:t xml:space="preserve"> </w:t>
      </w:r>
      <w:r w:rsidR="00C41778">
        <w:t>F</w:t>
      </w:r>
      <w:r>
        <w:t>irst of 12 Lockheed C-130H Hercules</w:t>
      </w:r>
      <w:r w:rsidR="002431C2">
        <w:fldChar w:fldCharType="begin"/>
      </w:r>
      <w:r w:rsidR="002431C2">
        <w:instrText xml:space="preserve"> XE "</w:instrText>
      </w:r>
      <w:r w:rsidR="002431C2" w:rsidRPr="00F96D5C">
        <w:instrText>Lockheed C-130H Hercules</w:instrText>
      </w:r>
      <w:r w:rsidR="002431C2">
        <w:instrText xml:space="preserve">" </w:instrText>
      </w:r>
      <w:r w:rsidR="002431C2">
        <w:fldChar w:fldCharType="end"/>
      </w:r>
      <w:r>
        <w:t xml:space="preserve"> for the RAAF arrived at Richmond</w:t>
      </w:r>
      <w:r w:rsidR="000930E5">
        <w:fldChar w:fldCharType="begin"/>
      </w:r>
      <w:r w:rsidR="000930E5">
        <w:instrText xml:space="preserve"> XE "</w:instrText>
      </w:r>
      <w:r w:rsidR="000930E5" w:rsidRPr="00E2209C">
        <w:instrText>Richmond</w:instrText>
      </w:r>
      <w:r w:rsidR="000930E5">
        <w:instrText xml:space="preserve">" </w:instrText>
      </w:r>
      <w:r w:rsidR="000930E5">
        <w:fldChar w:fldCharType="end"/>
      </w:r>
      <w:r>
        <w:t xml:space="preserve">, </w:t>
      </w:r>
      <w:r w:rsidR="002431C2">
        <w:t>NSW</w:t>
      </w:r>
      <w:r>
        <w:t>, after a ferry flight from the USA.</w:t>
      </w:r>
    </w:p>
    <w:p w14:paraId="42D1CC0D" w14:textId="77777777" w:rsidR="002C4850" w:rsidRDefault="002C4850" w:rsidP="00F14055">
      <w:pPr>
        <w:pStyle w:val="BodyText"/>
      </w:pPr>
      <w:r w:rsidRPr="00C41778">
        <w:rPr>
          <w:b/>
        </w:rPr>
        <w:t>1978</w:t>
      </w:r>
      <w:r w:rsidR="00C41778">
        <w:t xml:space="preserve"> </w:t>
      </w:r>
      <w:r>
        <w:t>Qantas</w:t>
      </w:r>
      <w:r w:rsidR="00397ED8">
        <w:fldChar w:fldCharType="begin"/>
      </w:r>
      <w:r w:rsidR="00397ED8">
        <w:instrText xml:space="preserve"> XE "</w:instrText>
      </w:r>
      <w:r w:rsidR="00397ED8" w:rsidRPr="00D173FA">
        <w:instrText>Qantas</w:instrText>
      </w:r>
      <w:r w:rsidR="00397ED8">
        <w:instrText xml:space="preserve">" </w:instrText>
      </w:r>
      <w:r w:rsidR="00397ED8">
        <w:fldChar w:fldCharType="end"/>
      </w:r>
      <w:r>
        <w:t xml:space="preserve"> announced that it would be accepting its future Boeing 747</w:t>
      </w:r>
      <w:r w:rsidR="002431C2">
        <w:fldChar w:fldCharType="begin"/>
      </w:r>
      <w:r w:rsidR="002431C2">
        <w:instrText xml:space="preserve"> XE "</w:instrText>
      </w:r>
      <w:r w:rsidR="002431C2" w:rsidRPr="0039557C">
        <w:instrText>Boeing 747</w:instrText>
      </w:r>
      <w:r w:rsidR="002431C2">
        <w:instrText xml:space="preserve">" </w:instrText>
      </w:r>
      <w:r w:rsidR="002431C2">
        <w:fldChar w:fldCharType="end"/>
      </w:r>
      <w:r>
        <w:t>s with Rolls-Royce RB 211-524B</w:t>
      </w:r>
      <w:r w:rsidR="002431C2">
        <w:fldChar w:fldCharType="begin"/>
      </w:r>
      <w:r w:rsidR="002431C2">
        <w:instrText xml:space="preserve"> XE "</w:instrText>
      </w:r>
      <w:r w:rsidR="002431C2" w:rsidRPr="00087984">
        <w:instrText>Rolls-Royce RB 211-524B</w:instrText>
      </w:r>
      <w:r w:rsidR="002431C2">
        <w:instrText xml:space="preserve">" </w:instrText>
      </w:r>
      <w:r w:rsidR="002431C2">
        <w:fldChar w:fldCharType="end"/>
      </w:r>
      <w:r>
        <w:t xml:space="preserve"> engines, rather than Pratt &amp; Whitney</w:t>
      </w:r>
      <w:r w:rsidR="002431C2">
        <w:fldChar w:fldCharType="begin"/>
      </w:r>
      <w:r w:rsidR="002431C2">
        <w:instrText xml:space="preserve"> XE "</w:instrText>
      </w:r>
      <w:r w:rsidR="002431C2" w:rsidRPr="001E22BE">
        <w:instrText>Pratt &amp; Whitney</w:instrText>
      </w:r>
      <w:r w:rsidR="002431C2">
        <w:instrText xml:space="preserve">" </w:instrText>
      </w:r>
      <w:r w:rsidR="002431C2">
        <w:fldChar w:fldCharType="end"/>
      </w:r>
      <w:r>
        <w:t xml:space="preserve"> power plants. </w:t>
      </w:r>
    </w:p>
    <w:p w14:paraId="058DE1F9" w14:textId="77777777" w:rsidR="002C4850" w:rsidRDefault="002C4850" w:rsidP="00F14055">
      <w:pPr>
        <w:pStyle w:val="BodyText"/>
      </w:pPr>
      <w:r>
        <w:rPr>
          <w:b/>
          <w:bCs/>
        </w:rPr>
        <w:t>1979</w:t>
      </w:r>
      <w:r>
        <w:t xml:space="preserve"> June</w:t>
      </w:r>
      <w:r w:rsidR="00B04489">
        <w:t>:</w:t>
      </w:r>
      <w:r>
        <w:t xml:space="preserve"> RAAF Lockheed P-3C Orion</w:t>
      </w:r>
      <w:r w:rsidR="002431C2">
        <w:fldChar w:fldCharType="begin"/>
      </w:r>
      <w:r w:rsidR="002431C2">
        <w:instrText xml:space="preserve"> XE "</w:instrText>
      </w:r>
      <w:r w:rsidR="002431C2" w:rsidRPr="00480875">
        <w:instrText>Lockheed P-3C Orion</w:instrText>
      </w:r>
      <w:r w:rsidR="002431C2">
        <w:instrText xml:space="preserve">" </w:instrText>
      </w:r>
      <w:r w:rsidR="002431C2">
        <w:fldChar w:fldCharType="end"/>
      </w:r>
      <w:r>
        <w:t>s shadowed Soviet warships</w:t>
      </w:r>
      <w:r w:rsidR="002431C2">
        <w:fldChar w:fldCharType="begin"/>
      </w:r>
      <w:r w:rsidR="002431C2">
        <w:instrText xml:space="preserve"> XE "</w:instrText>
      </w:r>
      <w:r w:rsidR="002431C2" w:rsidRPr="00D1196D">
        <w:instrText>Soviet warships</w:instrText>
      </w:r>
      <w:r w:rsidR="002431C2">
        <w:instrText xml:space="preserve">" </w:instrText>
      </w:r>
      <w:r w:rsidR="002431C2">
        <w:fldChar w:fldCharType="end"/>
      </w:r>
      <w:r>
        <w:t xml:space="preserve"> in the Indian Ocean</w:t>
      </w:r>
      <w:r w:rsidR="002431C2">
        <w:fldChar w:fldCharType="begin"/>
      </w:r>
      <w:r w:rsidR="002431C2">
        <w:instrText xml:space="preserve"> XE "</w:instrText>
      </w:r>
      <w:r w:rsidR="002431C2" w:rsidRPr="00AE7E70">
        <w:instrText>Indian Ocean</w:instrText>
      </w:r>
      <w:r w:rsidR="002431C2">
        <w:instrText xml:space="preserve">" </w:instrText>
      </w:r>
      <w:r w:rsidR="002431C2">
        <w:fldChar w:fldCharType="end"/>
      </w:r>
      <w:r>
        <w:t>.</w:t>
      </w:r>
    </w:p>
    <w:p w14:paraId="2F22B95E" w14:textId="77777777" w:rsidR="002C4850" w:rsidRDefault="002C4850" w:rsidP="00F14055">
      <w:pPr>
        <w:pStyle w:val="BodyText"/>
      </w:pPr>
      <w:r>
        <w:t>Australian Army</w:t>
      </w:r>
      <w:r w:rsidR="002431C2">
        <w:fldChar w:fldCharType="begin"/>
      </w:r>
      <w:r w:rsidR="002431C2">
        <w:instrText xml:space="preserve"> XE "</w:instrText>
      </w:r>
      <w:r w:rsidR="002431C2" w:rsidRPr="00FC6F48">
        <w:instrText>Australian Army</w:instrText>
      </w:r>
      <w:r w:rsidR="002431C2">
        <w:instrText xml:space="preserve">" </w:instrText>
      </w:r>
      <w:r w:rsidR="002431C2">
        <w:fldChar w:fldCharType="end"/>
      </w:r>
      <w:r>
        <w:t>'s last Bell 47G-3B-1 Sioux helicopter</w:t>
      </w:r>
      <w:r w:rsidR="002431C2">
        <w:fldChar w:fldCharType="begin"/>
      </w:r>
      <w:r w:rsidR="002431C2">
        <w:instrText xml:space="preserve"> XE "</w:instrText>
      </w:r>
      <w:r w:rsidR="002431C2" w:rsidRPr="00A171BB">
        <w:instrText>Bell 47G-3B-1 Sioux helicopter</w:instrText>
      </w:r>
      <w:r w:rsidR="002431C2">
        <w:instrText xml:space="preserve">" </w:instrText>
      </w:r>
      <w:r w:rsidR="002431C2">
        <w:fldChar w:fldCharType="end"/>
      </w:r>
      <w:r>
        <w:t xml:space="preserve"> in service, A1-404, was presented to the Australian War Memorial, Canberra</w:t>
      </w:r>
      <w:r w:rsidR="002431C2">
        <w:fldChar w:fldCharType="begin"/>
      </w:r>
      <w:r w:rsidR="002431C2">
        <w:instrText xml:space="preserve"> XE "</w:instrText>
      </w:r>
      <w:r w:rsidR="002431C2" w:rsidRPr="0056705E">
        <w:instrText>Australian War Memorial, Canberra</w:instrText>
      </w:r>
      <w:r w:rsidR="002431C2">
        <w:instrText xml:space="preserve">" </w:instrText>
      </w:r>
      <w:r w:rsidR="002431C2">
        <w:fldChar w:fldCharType="end"/>
      </w:r>
      <w:r>
        <w:t>. It flew from Oakey</w:t>
      </w:r>
      <w:r w:rsidR="002431C2">
        <w:fldChar w:fldCharType="begin"/>
      </w:r>
      <w:r w:rsidR="002431C2">
        <w:instrText xml:space="preserve"> XE "</w:instrText>
      </w:r>
      <w:r w:rsidR="002431C2" w:rsidRPr="0060750A">
        <w:instrText>Oakey</w:instrText>
      </w:r>
      <w:r w:rsidR="002431C2">
        <w:instrText xml:space="preserve">" </w:instrText>
      </w:r>
      <w:r w:rsidR="002431C2">
        <w:fldChar w:fldCharType="end"/>
      </w:r>
      <w:r>
        <w:t xml:space="preserve"> to Canberra</w:t>
      </w:r>
      <w:r w:rsidR="00E71617">
        <w:fldChar w:fldCharType="begin"/>
      </w:r>
      <w:r w:rsidR="00E71617">
        <w:instrText xml:space="preserve"> XE "</w:instrText>
      </w:r>
      <w:r w:rsidR="00E71617" w:rsidRPr="00747639">
        <w:instrText>Canberra</w:instrText>
      </w:r>
      <w:r w:rsidR="00E71617">
        <w:instrText xml:space="preserve">" </w:instrText>
      </w:r>
      <w:r w:rsidR="00E71617">
        <w:fldChar w:fldCharType="end"/>
      </w:r>
      <w:r>
        <w:t xml:space="preserve"> on the 12-13 June, piloted by Col. R.R. Harding</w:t>
      </w:r>
      <w:r w:rsidR="002431C2">
        <w:fldChar w:fldCharType="begin"/>
      </w:r>
      <w:r w:rsidR="002431C2">
        <w:instrText xml:space="preserve"> XE "</w:instrText>
      </w:r>
      <w:r w:rsidR="002431C2" w:rsidRPr="00B67066">
        <w:instrText>Col. R.R. Harding</w:instrText>
      </w:r>
      <w:r w:rsidR="002431C2">
        <w:instrText xml:space="preserve">" </w:instrText>
      </w:r>
      <w:r w:rsidR="002431C2">
        <w:fldChar w:fldCharType="end"/>
      </w:r>
      <w:r>
        <w:t xml:space="preserve"> and Maj. J.D. Campbell</w:t>
      </w:r>
      <w:r w:rsidR="002431C2">
        <w:fldChar w:fldCharType="begin"/>
      </w:r>
      <w:r w:rsidR="002431C2">
        <w:instrText xml:space="preserve"> XE "</w:instrText>
      </w:r>
      <w:r w:rsidR="002431C2" w:rsidRPr="000408D3">
        <w:instrText>Maj. J.D. Campbell</w:instrText>
      </w:r>
      <w:r w:rsidR="002431C2">
        <w:instrText xml:space="preserve">" </w:instrText>
      </w:r>
      <w:r w:rsidR="002431C2">
        <w:fldChar w:fldCharType="end"/>
      </w:r>
      <w:r>
        <w:t>. Campbell earned a DFC on February 21, 1967 when, as a Captain, he landed A1-404 several times in a minefield in South Vietnam</w:t>
      </w:r>
      <w:r w:rsidR="00AD1C1B">
        <w:fldChar w:fldCharType="begin"/>
      </w:r>
      <w:r w:rsidR="00AD1C1B">
        <w:instrText xml:space="preserve"> XE "</w:instrText>
      </w:r>
      <w:r w:rsidR="00AD1C1B" w:rsidRPr="00CF437D">
        <w:instrText>South Vietnam</w:instrText>
      </w:r>
      <w:r w:rsidR="00AD1C1B">
        <w:instrText xml:space="preserve">" </w:instrText>
      </w:r>
      <w:r w:rsidR="00AD1C1B">
        <w:fldChar w:fldCharType="end"/>
      </w:r>
      <w:r>
        <w:t xml:space="preserve"> to evacuate wounded soldiers.</w:t>
      </w:r>
    </w:p>
    <w:p w14:paraId="622E0F8E" w14:textId="77777777" w:rsidR="002C1859" w:rsidRDefault="002C1859">
      <w:pPr>
        <w:rPr>
          <w:spacing w:val="-5"/>
          <w:sz w:val="24"/>
        </w:rPr>
      </w:pPr>
      <w:r>
        <w:br w:type="page"/>
      </w:r>
    </w:p>
    <w:p w14:paraId="1C17B492" w14:textId="77777777" w:rsidR="002C4850" w:rsidRDefault="002C4850" w:rsidP="004E0044">
      <w:pPr>
        <w:pStyle w:val="Heading1"/>
        <w:spacing w:before="0"/>
      </w:pPr>
      <w:bookmarkStart w:id="1" w:name="_Toc58169854"/>
      <w:r>
        <w:lastRenderedPageBreak/>
        <w:t>Jet Fuel demand starts to surpass Avgas</w:t>
      </w:r>
      <w:bookmarkEnd w:id="1"/>
      <w:r w:rsidR="00AD1C1B">
        <w:fldChar w:fldCharType="begin"/>
      </w:r>
      <w:r w:rsidR="00AD1C1B">
        <w:instrText xml:space="preserve"> XE "</w:instrText>
      </w:r>
      <w:r w:rsidR="00AD1C1B" w:rsidRPr="00CF6162">
        <w:instrText>Avgas</w:instrText>
      </w:r>
      <w:r w:rsidR="00AD1C1B">
        <w:instrText xml:space="preserve">" </w:instrText>
      </w:r>
      <w:r w:rsidR="00AD1C1B">
        <w:fldChar w:fldCharType="end"/>
      </w:r>
    </w:p>
    <w:p w14:paraId="547713CA" w14:textId="77777777" w:rsidR="002C4850" w:rsidRDefault="002C4850" w:rsidP="00EC3B7D">
      <w:pPr>
        <w:pStyle w:val="ChapterSubtitle"/>
        <w:spacing w:after="120" w:line="240" w:lineRule="auto"/>
        <w:ind w:right="1797"/>
        <w:rPr>
          <w:spacing w:val="0"/>
        </w:rPr>
      </w:pPr>
      <w:r>
        <w:rPr>
          <w:spacing w:val="0"/>
        </w:rPr>
        <w:t>Aircraft engine developments are turbine types. Avgas</w:t>
      </w:r>
      <w:r w:rsidR="00AD1C1B">
        <w:rPr>
          <w:spacing w:val="0"/>
        </w:rPr>
        <w:fldChar w:fldCharType="begin"/>
      </w:r>
      <w:r w:rsidR="00AD1C1B">
        <w:instrText xml:space="preserve"> XE "</w:instrText>
      </w:r>
      <w:r w:rsidR="00AD1C1B" w:rsidRPr="00CF6162">
        <w:instrText>Avgas</w:instrText>
      </w:r>
      <w:r w:rsidR="00AD1C1B">
        <w:instrText xml:space="preserve">" </w:instrText>
      </w:r>
      <w:r w:rsidR="00AD1C1B">
        <w:rPr>
          <w:spacing w:val="0"/>
        </w:rPr>
        <w:fldChar w:fldCharType="end"/>
      </w:r>
      <w:r>
        <w:rPr>
          <w:spacing w:val="0"/>
        </w:rPr>
        <w:t xml:space="preserve"> demand is stagnant, Jet Fuel demand is increasing.</w:t>
      </w:r>
    </w:p>
    <w:p w14:paraId="773F028C" w14:textId="77777777" w:rsidR="002C4850" w:rsidRDefault="002C4850" w:rsidP="00F14055">
      <w:pPr>
        <w:pStyle w:val="BodyText"/>
      </w:pPr>
      <w:r>
        <w:t>The 1960’s saw the expansion of civil aviation as they acquired the new turbo-prop powered aircraft such as the Vickers Viscount</w:t>
      </w:r>
      <w:r w:rsidR="00EB23FD">
        <w:fldChar w:fldCharType="begin"/>
      </w:r>
      <w:r w:rsidR="00EB23FD">
        <w:instrText xml:space="preserve"> XE "</w:instrText>
      </w:r>
      <w:r w:rsidR="00EB23FD" w:rsidRPr="00685FC5">
        <w:instrText>Vickers Viscount</w:instrText>
      </w:r>
      <w:r w:rsidR="00EB23FD">
        <w:instrText xml:space="preserve">" </w:instrText>
      </w:r>
      <w:r w:rsidR="00EB23FD">
        <w:fldChar w:fldCharType="end"/>
      </w:r>
      <w:r>
        <w:t xml:space="preserve"> and Lockheed Electra</w:t>
      </w:r>
      <w:r w:rsidR="00AD1C1B">
        <w:fldChar w:fldCharType="begin"/>
      </w:r>
      <w:r w:rsidR="00AD1C1B">
        <w:instrText xml:space="preserve"> XE "</w:instrText>
      </w:r>
      <w:r w:rsidR="00AD1C1B" w:rsidRPr="006A39E5">
        <w:instrText>Lockheed Electra</w:instrText>
      </w:r>
      <w:r w:rsidR="00AD1C1B">
        <w:instrText xml:space="preserve">" </w:instrText>
      </w:r>
      <w:r w:rsidR="00AD1C1B">
        <w:fldChar w:fldCharType="end"/>
      </w:r>
      <w:r>
        <w:t>; and the new jet powered Boeing 707</w:t>
      </w:r>
      <w:r w:rsidR="000930E5">
        <w:fldChar w:fldCharType="begin"/>
      </w:r>
      <w:r w:rsidR="000930E5">
        <w:instrText xml:space="preserve"> XE "</w:instrText>
      </w:r>
      <w:r w:rsidR="000930E5" w:rsidRPr="0087054F">
        <w:instrText>Boeing 707</w:instrText>
      </w:r>
      <w:r w:rsidR="000930E5">
        <w:instrText xml:space="preserve">" </w:instrText>
      </w:r>
      <w:r w:rsidR="000930E5">
        <w:fldChar w:fldCharType="end"/>
      </w:r>
      <w:r>
        <w:t xml:space="preserve"> and Douglas DC-8</w:t>
      </w:r>
      <w:r w:rsidR="000930E5">
        <w:fldChar w:fldCharType="begin"/>
      </w:r>
      <w:r w:rsidR="000930E5">
        <w:instrText xml:space="preserve"> XE "</w:instrText>
      </w:r>
      <w:r w:rsidR="000930E5" w:rsidRPr="002F72B3">
        <w:instrText>Douglas DC-8</w:instrText>
      </w:r>
      <w:r w:rsidR="000930E5">
        <w:instrText xml:space="preserve">" </w:instrText>
      </w:r>
      <w:r w:rsidR="000930E5">
        <w:fldChar w:fldCharType="end"/>
      </w:r>
      <w:r>
        <w:t xml:space="preserve"> were about to cross Australian skies. The demand for jet fuel was to increase dramatically as shown below. </w:t>
      </w:r>
    </w:p>
    <w:p w14:paraId="4751B0B7" w14:textId="4036C863" w:rsidR="002C4850" w:rsidRDefault="004A331F" w:rsidP="00336466">
      <w:pPr>
        <w:pStyle w:val="Caption"/>
      </w:pPr>
      <w:r w:rsidRPr="00D11EB7">
        <w:rPr>
          <w:noProof/>
          <w:lang w:eastAsia="en-AU"/>
        </w:rPr>
        <w:drawing>
          <wp:anchor distT="0" distB="0" distL="114300" distR="114300" simplePos="0" relativeHeight="251658752" behindDoc="0" locked="0" layoutInCell="1" allowOverlap="1" wp14:anchorId="0ABA8B98" wp14:editId="3189F367">
            <wp:simplePos x="0" y="0"/>
            <wp:positionH relativeFrom="column">
              <wp:posOffset>-9525</wp:posOffset>
            </wp:positionH>
            <wp:positionV relativeFrom="paragraph">
              <wp:posOffset>345440</wp:posOffset>
            </wp:positionV>
            <wp:extent cx="5481955" cy="4222115"/>
            <wp:effectExtent l="0" t="0" r="4445" b="6985"/>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1955" cy="4222115"/>
                    </a:xfrm>
                    <a:prstGeom prst="rect">
                      <a:avLst/>
                    </a:prstGeom>
                    <a:noFill/>
                    <a:ln>
                      <a:noFill/>
                    </a:ln>
                  </pic:spPr>
                </pic:pic>
              </a:graphicData>
            </a:graphic>
            <wp14:sizeRelH relativeFrom="page">
              <wp14:pctWidth>0</wp14:pctWidth>
            </wp14:sizeRelH>
            <wp14:sizeRelV relativeFrom="page">
              <wp14:pctHeight>0</wp14:pctHeight>
            </wp14:sizeRelV>
          </wp:anchor>
        </w:drawing>
      </w:r>
      <w:r w:rsidR="002C4850" w:rsidRPr="00394057">
        <w:t xml:space="preserve">Graph </w:t>
      </w:r>
      <w:r w:rsidR="00FD1363">
        <w:fldChar w:fldCharType="begin"/>
      </w:r>
      <w:r w:rsidR="00FD1363">
        <w:instrText xml:space="preserve"> SEQ Graph \* ARABIC </w:instrText>
      </w:r>
      <w:r w:rsidR="00FD1363">
        <w:fldChar w:fldCharType="separate"/>
      </w:r>
      <w:r w:rsidR="002C4850" w:rsidRPr="00394057">
        <w:t>1</w:t>
      </w:r>
      <w:r w:rsidR="00FD1363">
        <w:fldChar w:fldCharType="end"/>
      </w:r>
      <w:r w:rsidR="00FA66D5" w:rsidRPr="00394057">
        <w:t>.</w:t>
      </w:r>
      <w:r w:rsidR="002C4850" w:rsidRPr="00394057">
        <w:t xml:space="preserve"> Australian Avtur</w:t>
      </w:r>
      <w:r w:rsidR="00AD1C1B">
        <w:fldChar w:fldCharType="begin"/>
      </w:r>
      <w:r w:rsidR="00AD1C1B">
        <w:instrText xml:space="preserve"> XE "</w:instrText>
      </w:r>
      <w:r w:rsidR="00AD1C1B" w:rsidRPr="00DE61C9">
        <w:instrText>Avtur</w:instrText>
      </w:r>
      <w:r w:rsidR="00AD1C1B">
        <w:instrText xml:space="preserve">" </w:instrText>
      </w:r>
      <w:r w:rsidR="00AD1C1B">
        <w:fldChar w:fldCharType="end"/>
      </w:r>
      <w:r w:rsidR="002C4850" w:rsidRPr="00394057">
        <w:t xml:space="preserve"> (Jet) &amp; Avgas</w:t>
      </w:r>
      <w:r w:rsidR="00AD1C1B">
        <w:fldChar w:fldCharType="begin"/>
      </w:r>
      <w:r w:rsidR="00AD1C1B">
        <w:instrText xml:space="preserve"> XE "</w:instrText>
      </w:r>
      <w:r w:rsidR="00AD1C1B" w:rsidRPr="00CF6162">
        <w:instrText>Avgas</w:instrText>
      </w:r>
      <w:r w:rsidR="00AD1C1B">
        <w:instrText xml:space="preserve">" </w:instrText>
      </w:r>
      <w:r w:rsidR="00AD1C1B">
        <w:fldChar w:fldCharType="end"/>
      </w:r>
      <w:r w:rsidR="002C4850" w:rsidRPr="00394057">
        <w:t xml:space="preserve"> usage 1939-1999</w:t>
      </w:r>
      <w:r w:rsidR="00336466">
        <w:t>.</w:t>
      </w:r>
    </w:p>
    <w:p w14:paraId="23F54010" w14:textId="57D44244" w:rsidR="002C4850" w:rsidRDefault="002C4850" w:rsidP="00F14055">
      <w:pPr>
        <w:pStyle w:val="BodyText"/>
      </w:pPr>
      <w:r>
        <w:t>There was however trouble looming in the former French colony of Indo-China</w:t>
      </w:r>
      <w:r w:rsidR="00AD1C1B">
        <w:fldChar w:fldCharType="begin"/>
      </w:r>
      <w:r w:rsidR="00AD1C1B">
        <w:instrText xml:space="preserve"> XE "</w:instrText>
      </w:r>
      <w:r w:rsidR="00AD1C1B" w:rsidRPr="002E27A3">
        <w:instrText>Indo-China</w:instrText>
      </w:r>
      <w:r w:rsidR="00AD1C1B">
        <w:instrText xml:space="preserve">" </w:instrText>
      </w:r>
      <w:r w:rsidR="00AD1C1B">
        <w:fldChar w:fldCharType="end"/>
      </w:r>
      <w:r>
        <w:t xml:space="preserve"> which would become another war which unlike others</w:t>
      </w:r>
      <w:r w:rsidR="00BB3D3F">
        <w:t>,</w:t>
      </w:r>
      <w:r>
        <w:t xml:space="preserve"> would polarize opinions within a nation – the </w:t>
      </w:r>
      <w:r w:rsidR="001B508C">
        <w:t>‘</w:t>
      </w:r>
      <w:r>
        <w:t>Vietnam War</w:t>
      </w:r>
      <w:r w:rsidR="00AD1C1B">
        <w:fldChar w:fldCharType="begin"/>
      </w:r>
      <w:r w:rsidR="00AD1C1B">
        <w:instrText xml:space="preserve"> XE "</w:instrText>
      </w:r>
      <w:r w:rsidR="00AD1C1B" w:rsidRPr="00976B82">
        <w:instrText>Vietnam War</w:instrText>
      </w:r>
      <w:r w:rsidR="00AD1C1B">
        <w:instrText xml:space="preserve">" </w:instrText>
      </w:r>
      <w:r w:rsidR="00AD1C1B">
        <w:fldChar w:fldCharType="end"/>
      </w:r>
      <w:r w:rsidR="001B508C">
        <w:t>’</w:t>
      </w:r>
      <w:r>
        <w:t>.</w:t>
      </w:r>
    </w:p>
    <w:p w14:paraId="12A768A7" w14:textId="77777777" w:rsidR="004E0044" w:rsidRDefault="002C4850" w:rsidP="00F14055">
      <w:pPr>
        <w:pStyle w:val="BodyText"/>
      </w:pPr>
      <w:r>
        <w:t>While nearly all frontline fighters and bombers were now jet powered, there were still some ground attack, transport, service and training aircraft which were still powered by internal combustion piston engines. The ground attack aircraft were essentially developments of those which had served in the Korean War</w:t>
      </w:r>
      <w:r w:rsidR="00AD1C1B">
        <w:fldChar w:fldCharType="begin"/>
      </w:r>
      <w:r w:rsidR="00AD1C1B">
        <w:instrText xml:space="preserve"> XE "</w:instrText>
      </w:r>
      <w:r w:rsidR="00AD1C1B" w:rsidRPr="009044BB">
        <w:instrText>Korean War</w:instrText>
      </w:r>
      <w:r w:rsidR="00AD1C1B">
        <w:instrText xml:space="preserve">" </w:instrText>
      </w:r>
      <w:r w:rsidR="00AD1C1B">
        <w:fldChar w:fldCharType="end"/>
      </w:r>
      <w:r>
        <w:t>. – such as the Douglas Skyraider</w:t>
      </w:r>
      <w:r w:rsidR="00AD1C1B">
        <w:fldChar w:fldCharType="begin"/>
      </w:r>
      <w:r w:rsidR="00AD1C1B">
        <w:instrText xml:space="preserve"> XE "</w:instrText>
      </w:r>
      <w:r w:rsidR="00AD1C1B" w:rsidRPr="00296B64">
        <w:instrText>Douglas Skyraider</w:instrText>
      </w:r>
      <w:r w:rsidR="00AD1C1B">
        <w:instrText xml:space="preserve">" </w:instrText>
      </w:r>
      <w:r w:rsidR="00AD1C1B">
        <w:fldChar w:fldCharType="end"/>
      </w:r>
      <w:r w:rsidR="00186A12">
        <w:t>,</w:t>
      </w:r>
      <w:r>
        <w:t xml:space="preserve"> </w:t>
      </w:r>
      <w:r w:rsidR="00186A12">
        <w:t>these</w:t>
      </w:r>
      <w:r>
        <w:t xml:space="preserve"> required Avgas 115/145</w:t>
      </w:r>
      <w:r w:rsidR="00AD1C1B">
        <w:fldChar w:fldCharType="begin"/>
      </w:r>
      <w:r w:rsidR="00AD1C1B">
        <w:instrText xml:space="preserve"> XE "</w:instrText>
      </w:r>
      <w:r w:rsidR="00AD1C1B" w:rsidRPr="00556C91">
        <w:instrText>Avgas 115/145</w:instrText>
      </w:r>
      <w:r w:rsidR="00AD1C1B">
        <w:instrText xml:space="preserve">" </w:instrText>
      </w:r>
      <w:r w:rsidR="00AD1C1B">
        <w:fldChar w:fldCharType="end"/>
      </w:r>
      <w:r>
        <w:t>.</w:t>
      </w:r>
      <w:r w:rsidR="004E0044">
        <w:t xml:space="preserve"> </w:t>
      </w:r>
    </w:p>
    <w:p w14:paraId="3B66830B" w14:textId="77777777" w:rsidR="00394057" w:rsidRDefault="004E0044" w:rsidP="00FA66D5">
      <w:pPr>
        <w:pStyle w:val="Caption"/>
        <w:keepNext/>
        <w:jc w:val="left"/>
        <w:rPr>
          <w:rStyle w:val="BodyTextChar"/>
          <w:i w:val="0"/>
        </w:rPr>
      </w:pPr>
      <w:r w:rsidRPr="00AD6E5D">
        <w:rPr>
          <w:rStyle w:val="BodyTextChar"/>
          <w:i w:val="0"/>
        </w:rPr>
        <w:t>Smaller observation aircraft where speed was not a requirement</w:t>
      </w:r>
      <w:r w:rsidR="00251188">
        <w:rPr>
          <w:rStyle w:val="BodyTextChar"/>
          <w:i w:val="0"/>
        </w:rPr>
        <w:t xml:space="preserve">; </w:t>
      </w:r>
      <w:r w:rsidRPr="00AD6E5D">
        <w:rPr>
          <w:rStyle w:val="BodyTextChar"/>
          <w:i w:val="0"/>
        </w:rPr>
        <w:t>were also propeller driven aircraft – Cessna O-2A</w:t>
      </w:r>
      <w:r w:rsidR="00AD1C1B">
        <w:rPr>
          <w:rStyle w:val="BodyTextChar"/>
          <w:i w:val="0"/>
        </w:rPr>
        <w:fldChar w:fldCharType="begin"/>
      </w:r>
      <w:r w:rsidR="00AD1C1B">
        <w:instrText xml:space="preserve"> XE "</w:instrText>
      </w:r>
      <w:r w:rsidR="00AD1C1B" w:rsidRPr="00E644BF">
        <w:rPr>
          <w:rStyle w:val="BodyTextChar"/>
          <w:i w:val="0"/>
        </w:rPr>
        <w:instrText>Cessna O-2A</w:instrText>
      </w:r>
      <w:r w:rsidR="00AD1C1B">
        <w:instrText xml:space="preserve">" </w:instrText>
      </w:r>
      <w:r w:rsidR="00AD1C1B">
        <w:rPr>
          <w:rStyle w:val="BodyTextChar"/>
          <w:i w:val="0"/>
        </w:rPr>
        <w:fldChar w:fldCharType="end"/>
      </w:r>
      <w:r w:rsidRPr="00AD6E5D">
        <w:rPr>
          <w:rStyle w:val="BodyTextChar"/>
          <w:i w:val="0"/>
        </w:rPr>
        <w:t xml:space="preserve"> which used Avgas 115/145</w:t>
      </w:r>
      <w:r w:rsidR="00AD1C1B">
        <w:rPr>
          <w:rStyle w:val="BodyTextChar"/>
          <w:i w:val="0"/>
        </w:rPr>
        <w:fldChar w:fldCharType="begin"/>
      </w:r>
      <w:r w:rsidR="00AD1C1B">
        <w:instrText xml:space="preserve"> XE "</w:instrText>
      </w:r>
      <w:r w:rsidR="00AD1C1B" w:rsidRPr="00FE4D78">
        <w:rPr>
          <w:i w:val="0"/>
        </w:rPr>
        <w:instrText>Avgas 115/145</w:instrText>
      </w:r>
      <w:r w:rsidR="00AD1C1B">
        <w:instrText xml:space="preserve">" </w:instrText>
      </w:r>
      <w:r w:rsidR="00AD1C1B">
        <w:rPr>
          <w:rStyle w:val="BodyTextChar"/>
          <w:i w:val="0"/>
        </w:rPr>
        <w:fldChar w:fldCharType="end"/>
      </w:r>
      <w:r w:rsidRPr="00AD6E5D">
        <w:rPr>
          <w:rStyle w:val="BodyTextChar"/>
          <w:i w:val="0"/>
        </w:rPr>
        <w:t>.</w:t>
      </w:r>
    </w:p>
    <w:p w14:paraId="75BEFAB2" w14:textId="77777777" w:rsidR="00B334E3" w:rsidRDefault="00B334E3">
      <w:pPr>
        <w:rPr>
          <w:i/>
          <w:spacing w:val="-5"/>
          <w:sz w:val="22"/>
        </w:rPr>
      </w:pPr>
      <w:r>
        <w:br w:type="page"/>
      </w:r>
    </w:p>
    <w:p w14:paraId="254E039D" w14:textId="78236C07" w:rsidR="002C4850" w:rsidRPr="004E0044" w:rsidRDefault="00086966" w:rsidP="00394057">
      <w:pPr>
        <w:pStyle w:val="Caption"/>
      </w:pPr>
      <w:r>
        <w:lastRenderedPageBreak/>
        <w:t xml:space="preserve">Photo </w:t>
      </w:r>
      <w:r w:rsidR="000C3511">
        <w:t>5</w:t>
      </w:r>
      <w:r>
        <w:t xml:space="preserve">. </w:t>
      </w:r>
      <w:r w:rsidR="002C4850" w:rsidRPr="004E0044">
        <w:t>Douglas Skyraider</w:t>
      </w:r>
      <w:r w:rsidR="00AD1C1B">
        <w:fldChar w:fldCharType="begin"/>
      </w:r>
      <w:r w:rsidR="00AD1C1B">
        <w:instrText xml:space="preserve"> XE "</w:instrText>
      </w:r>
      <w:r w:rsidR="00AD1C1B" w:rsidRPr="00296B64">
        <w:instrText>Douglas Skyraider</w:instrText>
      </w:r>
      <w:r w:rsidR="00AD1C1B">
        <w:instrText xml:space="preserve">" </w:instrText>
      </w:r>
      <w:r w:rsidR="00AD1C1B">
        <w:fldChar w:fldCharType="end"/>
      </w:r>
      <w:r w:rsidR="002C4850" w:rsidRPr="004E0044">
        <w:t xml:space="preserve"> on display at PIMA Air Museum</w:t>
      </w:r>
      <w:r w:rsidR="00AD1C1B">
        <w:fldChar w:fldCharType="begin"/>
      </w:r>
      <w:r w:rsidR="00AD1C1B">
        <w:instrText xml:space="preserve"> XE "</w:instrText>
      </w:r>
      <w:r w:rsidR="00AD1C1B" w:rsidRPr="00AD161A">
        <w:instrText>PIMA Air Museum</w:instrText>
      </w:r>
      <w:r w:rsidR="00AD1C1B">
        <w:instrText xml:space="preserve">" </w:instrText>
      </w:r>
      <w:r w:rsidR="00AD1C1B">
        <w:fldChar w:fldCharType="end"/>
      </w:r>
      <w:r w:rsidR="002C4850" w:rsidRPr="004E0044">
        <w:t>, Tucson, Arizona U.S.A</w:t>
      </w:r>
      <w:r w:rsidR="00FA66D5">
        <w:t>.</w:t>
      </w:r>
      <w:r w:rsidR="00A4395F">
        <w:t xml:space="preserve"> (1998</w:t>
      </w:r>
      <w:r w:rsidR="00186A12">
        <w:t>- Petroch Services</w:t>
      </w:r>
      <w:r w:rsidR="00A4395F">
        <w:t>)</w:t>
      </w:r>
      <w:r w:rsidR="00186A12">
        <w:t xml:space="preserve"> </w:t>
      </w:r>
    </w:p>
    <w:p w14:paraId="3CED70C2" w14:textId="77777777" w:rsidR="002C4850" w:rsidRDefault="00FA66D5" w:rsidP="00F14055">
      <w:pPr>
        <w:pStyle w:val="Picture"/>
      </w:pPr>
      <w:r w:rsidRPr="00251188">
        <w:rPr>
          <w:noProof/>
          <w:lang w:eastAsia="en-AU"/>
        </w:rPr>
        <w:drawing>
          <wp:inline distT="0" distB="0" distL="0" distR="0" wp14:anchorId="144B7E34" wp14:editId="49731D2C">
            <wp:extent cx="5110689" cy="326763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42266" cy="3287824"/>
                    </a:xfrm>
                    <a:prstGeom prst="rect">
                      <a:avLst/>
                    </a:prstGeom>
                    <a:noFill/>
                  </pic:spPr>
                </pic:pic>
              </a:graphicData>
            </a:graphic>
          </wp:inline>
        </w:drawing>
      </w:r>
    </w:p>
    <w:p w14:paraId="7C0B8A54" w14:textId="12DCC178" w:rsidR="002C4850" w:rsidRDefault="00086966" w:rsidP="00A76831">
      <w:pPr>
        <w:pStyle w:val="Caption"/>
      </w:pPr>
      <w:r>
        <w:t xml:space="preserve">Photo </w:t>
      </w:r>
      <w:r w:rsidR="000C3511">
        <w:t>6</w:t>
      </w:r>
      <w:r>
        <w:t xml:space="preserve">. </w:t>
      </w:r>
      <w:r w:rsidR="00AD6E5D">
        <w:t>Cessna O-2A</w:t>
      </w:r>
      <w:r w:rsidR="00AD1C1B">
        <w:fldChar w:fldCharType="begin"/>
      </w:r>
      <w:r w:rsidR="00AD1C1B">
        <w:instrText xml:space="preserve"> XE "</w:instrText>
      </w:r>
      <w:r w:rsidR="00AD1C1B" w:rsidRPr="00E644BF">
        <w:rPr>
          <w:rStyle w:val="BodyTextChar"/>
          <w:i w:val="0"/>
        </w:rPr>
        <w:instrText>Cessna O-2A</w:instrText>
      </w:r>
      <w:r w:rsidR="00AD1C1B">
        <w:instrText xml:space="preserve">" </w:instrText>
      </w:r>
      <w:r w:rsidR="00AD1C1B">
        <w:fldChar w:fldCharType="end"/>
      </w:r>
      <w:r w:rsidR="00AD6E5D">
        <w:t xml:space="preserve"> on display at Temora Aviation Museum</w:t>
      </w:r>
      <w:r w:rsidR="00AD1C1B">
        <w:fldChar w:fldCharType="begin"/>
      </w:r>
      <w:r w:rsidR="00AD1C1B">
        <w:instrText xml:space="preserve"> XE "</w:instrText>
      </w:r>
      <w:r w:rsidR="00AD1C1B" w:rsidRPr="001151DA">
        <w:instrText>Temora Aviation Museum</w:instrText>
      </w:r>
      <w:r w:rsidR="00AD1C1B">
        <w:instrText xml:space="preserve">" </w:instrText>
      </w:r>
      <w:r w:rsidR="00AD1C1B">
        <w:fldChar w:fldCharType="end"/>
      </w:r>
      <w:r w:rsidR="00AD6E5D">
        <w:t>, New South Wales, Australia (2005</w:t>
      </w:r>
      <w:r w:rsidR="00186A12">
        <w:t>- Petroch Services</w:t>
      </w:r>
      <w:r w:rsidR="00A4395F">
        <w:t>)</w:t>
      </w:r>
      <w:r w:rsidR="00186A12">
        <w:t xml:space="preserve"> </w:t>
      </w:r>
    </w:p>
    <w:p w14:paraId="61C6C022" w14:textId="77777777" w:rsidR="00AD6E5D" w:rsidRDefault="00FA66D5" w:rsidP="00F14055">
      <w:pPr>
        <w:pStyle w:val="Picture"/>
      </w:pPr>
      <w:r>
        <w:rPr>
          <w:noProof/>
          <w:lang w:eastAsia="en-AU"/>
        </w:rPr>
        <w:drawing>
          <wp:inline distT="0" distB="0" distL="0" distR="0" wp14:anchorId="299DDB0C" wp14:editId="27E91C06">
            <wp:extent cx="5165725" cy="2467594"/>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95524" cy="2481829"/>
                    </a:xfrm>
                    <a:prstGeom prst="rect">
                      <a:avLst/>
                    </a:prstGeom>
                    <a:noFill/>
                  </pic:spPr>
                </pic:pic>
              </a:graphicData>
            </a:graphic>
          </wp:inline>
        </w:drawing>
      </w:r>
    </w:p>
    <w:p w14:paraId="20C5CFDD" w14:textId="77777777" w:rsidR="00A76831" w:rsidRDefault="00A76831" w:rsidP="00F14055">
      <w:pPr>
        <w:pStyle w:val="BodyText"/>
      </w:pPr>
      <w:r>
        <w:t>The Cessna O-2A</w:t>
      </w:r>
      <w:r w:rsidR="00AD1C1B">
        <w:fldChar w:fldCharType="begin"/>
      </w:r>
      <w:r w:rsidR="00AD1C1B">
        <w:instrText xml:space="preserve"> XE "</w:instrText>
      </w:r>
      <w:r w:rsidR="00AD1C1B" w:rsidRPr="00E644BF">
        <w:rPr>
          <w:rStyle w:val="BodyTextChar"/>
          <w:i/>
        </w:rPr>
        <w:instrText>Cessna O-2A</w:instrText>
      </w:r>
      <w:r w:rsidR="00AD1C1B">
        <w:instrText xml:space="preserve">" </w:instrText>
      </w:r>
      <w:r w:rsidR="00AD1C1B">
        <w:fldChar w:fldCharType="end"/>
      </w:r>
      <w:r>
        <w:t xml:space="preserve"> in the Temora Aviation Collection is one of only two O-2A’s flown in Australia. </w:t>
      </w:r>
    </w:p>
    <w:p w14:paraId="5FC42042" w14:textId="346CF606" w:rsidR="00A76831" w:rsidRDefault="00A76831" w:rsidP="00F14055">
      <w:pPr>
        <w:pStyle w:val="BodyText"/>
      </w:pPr>
      <w:r>
        <w:t>In 1966, the United States Air Force (USAF)</w:t>
      </w:r>
      <w:r w:rsidR="00AD1C1B">
        <w:fldChar w:fldCharType="begin"/>
      </w:r>
      <w:r w:rsidR="00AD1C1B">
        <w:instrText xml:space="preserve"> XE "</w:instrText>
      </w:r>
      <w:r w:rsidR="00AD1C1B" w:rsidRPr="00B27D0C">
        <w:instrText xml:space="preserve">United States Air Force </w:instrText>
      </w:r>
      <w:r w:rsidR="00AD1C1B">
        <w:instrText xml:space="preserve">" </w:instrText>
      </w:r>
      <w:r w:rsidR="00AD1C1B">
        <w:fldChar w:fldCharType="end"/>
      </w:r>
      <w:r>
        <w:t xml:space="preserve"> realised it needed a replacement for its O-1 Bird Dog</w:t>
      </w:r>
      <w:r w:rsidR="00AD1C1B">
        <w:fldChar w:fldCharType="begin"/>
      </w:r>
      <w:r w:rsidR="00AD1C1B">
        <w:instrText xml:space="preserve"> XE "</w:instrText>
      </w:r>
      <w:r w:rsidR="00AD1C1B" w:rsidRPr="00E74794">
        <w:instrText>O-1 Bird Dog</w:instrText>
      </w:r>
      <w:r w:rsidR="00AD1C1B">
        <w:instrText xml:space="preserve">" </w:instrText>
      </w:r>
      <w:r w:rsidR="00AD1C1B">
        <w:fldChar w:fldCharType="end"/>
      </w:r>
      <w:r>
        <w:t>s in Vietnam</w:t>
      </w:r>
      <w:r w:rsidR="00AD1C1B">
        <w:fldChar w:fldCharType="begin"/>
      </w:r>
      <w:r w:rsidR="00AD1C1B">
        <w:instrText xml:space="preserve"> XE "</w:instrText>
      </w:r>
      <w:r w:rsidR="00AD1C1B" w:rsidRPr="009C7403">
        <w:instrText>Vietnam</w:instrText>
      </w:r>
      <w:r w:rsidR="00AD1C1B">
        <w:instrText xml:space="preserve">" </w:instrText>
      </w:r>
      <w:r w:rsidR="00AD1C1B">
        <w:fldChar w:fldCharType="end"/>
      </w:r>
      <w:r>
        <w:t>. The Cessna 337</w:t>
      </w:r>
      <w:r w:rsidR="00AD1C1B">
        <w:t xml:space="preserve"> Super Sky Master</w:t>
      </w:r>
      <w:r w:rsidR="00AD1C1B">
        <w:fldChar w:fldCharType="begin"/>
      </w:r>
      <w:r w:rsidR="00AD1C1B">
        <w:instrText xml:space="preserve"> XE "</w:instrText>
      </w:r>
      <w:r w:rsidR="00AD1C1B" w:rsidRPr="007B3E5A">
        <w:instrText>Cessna 337 Super Sky Master</w:instrText>
      </w:r>
      <w:r w:rsidR="00AD1C1B">
        <w:instrText xml:space="preserve">" </w:instrText>
      </w:r>
      <w:r w:rsidR="00AD1C1B">
        <w:fldChar w:fldCharType="end"/>
      </w:r>
      <w:r>
        <w:t xml:space="preserve"> was selected and, with relatively minor modifications to incorporate under wing weapons mounts and weapon release systems, was sent to war in Vietnam designated O-2A. The Cessna O-2A</w:t>
      </w:r>
      <w:r w:rsidR="00AD1C1B">
        <w:fldChar w:fldCharType="begin"/>
      </w:r>
      <w:r w:rsidR="00AD1C1B">
        <w:instrText xml:space="preserve"> XE "</w:instrText>
      </w:r>
      <w:r w:rsidR="00AD1C1B" w:rsidRPr="00E644BF">
        <w:rPr>
          <w:rStyle w:val="BodyTextChar"/>
          <w:i/>
        </w:rPr>
        <w:instrText>Cessna O-2A</w:instrText>
      </w:r>
      <w:r w:rsidR="00AD1C1B">
        <w:instrText xml:space="preserve">" </w:instrText>
      </w:r>
      <w:r w:rsidR="00AD1C1B">
        <w:fldChar w:fldCharType="end"/>
      </w:r>
      <w:r>
        <w:t xml:space="preserve"> is an all metal, high wing, retractable gear aircraft incorporating twin tail booms and an engine mounted at the front and rear of its fuselage pod. A total of 501 Cessna O-2A’s were delivered to the USAF.</w:t>
      </w:r>
    </w:p>
    <w:p w14:paraId="02166F0E" w14:textId="77777777" w:rsidR="00A76831" w:rsidRDefault="00A76831" w:rsidP="00F14055">
      <w:pPr>
        <w:pStyle w:val="BodyText"/>
      </w:pPr>
      <w:r>
        <w:t xml:space="preserve">The </w:t>
      </w:r>
      <w:r w:rsidR="00EC3B7D">
        <w:t>m</w:t>
      </w:r>
      <w:r>
        <w:t>useum’s Cessna O-2A</w:t>
      </w:r>
      <w:r w:rsidR="00AD1C1B">
        <w:fldChar w:fldCharType="begin"/>
      </w:r>
      <w:r w:rsidR="00AD1C1B">
        <w:instrText xml:space="preserve"> XE "</w:instrText>
      </w:r>
      <w:r w:rsidR="00AD1C1B" w:rsidRPr="00E644BF">
        <w:rPr>
          <w:rStyle w:val="BodyTextChar"/>
          <w:i/>
        </w:rPr>
        <w:instrText>Cessna O-2A</w:instrText>
      </w:r>
      <w:r w:rsidR="00AD1C1B">
        <w:instrText xml:space="preserve">" </w:instrText>
      </w:r>
      <w:r w:rsidR="00AD1C1B">
        <w:fldChar w:fldCharType="end"/>
      </w:r>
      <w:r>
        <w:t xml:space="preserve"> has been remarked to resemble the one flown by Australian FAC </w:t>
      </w:r>
      <w:r w:rsidR="00EC3B7D">
        <w:t xml:space="preserve">(Forward Air Controller) </w:t>
      </w:r>
      <w:r>
        <w:t>pilot David Robson. As Jade 07</w:t>
      </w:r>
      <w:r w:rsidR="00AD1C1B">
        <w:fldChar w:fldCharType="begin"/>
      </w:r>
      <w:r w:rsidR="00AD1C1B">
        <w:instrText xml:space="preserve"> XE "</w:instrText>
      </w:r>
      <w:r w:rsidR="00AD1C1B" w:rsidRPr="003A71BC">
        <w:instrText>Jade 07</w:instrText>
      </w:r>
      <w:r w:rsidR="00AD1C1B">
        <w:instrText xml:space="preserve">" </w:instrText>
      </w:r>
      <w:r w:rsidR="00AD1C1B">
        <w:fldChar w:fldCharType="end"/>
      </w:r>
      <w:r>
        <w:t>, Flying Officer David Robson</w:t>
      </w:r>
      <w:r w:rsidR="00AD1C1B">
        <w:fldChar w:fldCharType="begin"/>
      </w:r>
      <w:r w:rsidR="00AD1C1B">
        <w:instrText xml:space="preserve"> XE "</w:instrText>
      </w:r>
      <w:r w:rsidR="00AD1C1B" w:rsidRPr="00BF2FCE">
        <w:instrText>Flying Officer David Robson</w:instrText>
      </w:r>
      <w:r w:rsidR="00AD1C1B">
        <w:instrText xml:space="preserve">" </w:instrText>
      </w:r>
      <w:r w:rsidR="00AD1C1B">
        <w:fldChar w:fldCharType="end"/>
      </w:r>
      <w:r>
        <w:t xml:space="preserve"> </w:t>
      </w:r>
      <w:r w:rsidR="00CA0FD1">
        <w:t xml:space="preserve">(RAAF) </w:t>
      </w:r>
      <w:r>
        <w:t xml:space="preserve">flew over 240 missions in the O-2A and controlled over 80 air strikes in support of the Australian troops. </w:t>
      </w:r>
      <w:r>
        <w:rPr>
          <w:rStyle w:val="EndnoteReference"/>
        </w:rPr>
        <w:endnoteReference w:id="4"/>
      </w:r>
    </w:p>
    <w:p w14:paraId="31AF0EDB" w14:textId="4BD49927" w:rsidR="00AD6E5D" w:rsidRDefault="00086966" w:rsidP="00FA66D5">
      <w:pPr>
        <w:pStyle w:val="Caption"/>
      </w:pPr>
      <w:r>
        <w:lastRenderedPageBreak/>
        <w:t xml:space="preserve">Photo </w:t>
      </w:r>
      <w:r w:rsidR="000C3511">
        <w:t>7</w:t>
      </w:r>
      <w:r>
        <w:t xml:space="preserve">. </w:t>
      </w:r>
      <w:r w:rsidR="00AD6E5D">
        <w:t>Markings Cessna O-2A</w:t>
      </w:r>
      <w:r w:rsidR="00AD1C1B">
        <w:fldChar w:fldCharType="begin"/>
      </w:r>
      <w:r w:rsidR="00AD1C1B">
        <w:instrText xml:space="preserve"> XE "</w:instrText>
      </w:r>
      <w:r w:rsidR="00AD1C1B" w:rsidRPr="00E644BF">
        <w:rPr>
          <w:rStyle w:val="BodyTextChar"/>
          <w:i w:val="0"/>
        </w:rPr>
        <w:instrText>Cessna O-2A</w:instrText>
      </w:r>
      <w:r w:rsidR="00AD1C1B">
        <w:instrText xml:space="preserve">" </w:instrText>
      </w:r>
      <w:r w:rsidR="00AD1C1B">
        <w:fldChar w:fldCharType="end"/>
      </w:r>
      <w:r w:rsidR="00AD6E5D">
        <w:t xml:space="preserve"> at Temora Aviation Museum</w:t>
      </w:r>
      <w:r w:rsidR="00AD1C1B">
        <w:fldChar w:fldCharType="begin"/>
      </w:r>
      <w:r w:rsidR="00AD1C1B">
        <w:instrText xml:space="preserve"> XE "</w:instrText>
      </w:r>
      <w:r w:rsidR="00AD1C1B" w:rsidRPr="001151DA">
        <w:instrText>Temora Aviation Museum</w:instrText>
      </w:r>
      <w:r w:rsidR="00AD1C1B">
        <w:instrText xml:space="preserve">" </w:instrText>
      </w:r>
      <w:r w:rsidR="00AD1C1B">
        <w:fldChar w:fldCharType="end"/>
      </w:r>
      <w:r w:rsidR="00AD6E5D">
        <w:t xml:space="preserve"> (2005</w:t>
      </w:r>
      <w:r w:rsidR="00A356A8">
        <w:t xml:space="preserve"> – Petroch Services</w:t>
      </w:r>
      <w:r w:rsidR="00A4395F">
        <w:t>)</w:t>
      </w:r>
    </w:p>
    <w:p w14:paraId="23D9A5D4" w14:textId="77777777" w:rsidR="00AD6E5D" w:rsidRPr="00AD6E5D" w:rsidRDefault="00FA66D5" w:rsidP="00F14055">
      <w:pPr>
        <w:pStyle w:val="Picture"/>
      </w:pPr>
      <w:r w:rsidRPr="00251188">
        <w:rPr>
          <w:noProof/>
          <w:lang w:eastAsia="en-AU"/>
        </w:rPr>
        <w:drawing>
          <wp:inline distT="0" distB="0" distL="0" distR="0" wp14:anchorId="34E4E2A7" wp14:editId="4BD7FDA7">
            <wp:extent cx="5032188" cy="222922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a:extLst>
                        <a:ext uri="{28A0092B-C50C-407E-A947-70E740481C1C}">
                          <a14:useLocalDpi xmlns:a14="http://schemas.microsoft.com/office/drawing/2010/main" val="0"/>
                        </a:ext>
                      </a:extLst>
                    </a:blip>
                    <a:srcRect b="25759"/>
                    <a:stretch/>
                  </pic:blipFill>
                  <pic:spPr bwMode="auto">
                    <a:xfrm>
                      <a:off x="0" y="0"/>
                      <a:ext cx="5069637" cy="2245813"/>
                    </a:xfrm>
                    <a:prstGeom prst="rect">
                      <a:avLst/>
                    </a:prstGeom>
                    <a:noFill/>
                    <a:ln>
                      <a:noFill/>
                    </a:ln>
                    <a:extLst>
                      <a:ext uri="{53640926-AAD7-44D8-BBD7-CCE9431645EC}">
                        <a14:shadowObscured xmlns:a14="http://schemas.microsoft.com/office/drawing/2010/main"/>
                      </a:ext>
                    </a:extLst>
                  </pic:spPr>
                </pic:pic>
              </a:graphicData>
            </a:graphic>
          </wp:inline>
        </w:drawing>
      </w:r>
    </w:p>
    <w:p w14:paraId="6FBB7E52" w14:textId="53271554" w:rsidR="00AD6E5D" w:rsidRPr="00AD6E5D" w:rsidRDefault="009E3141" w:rsidP="00F14055">
      <w:pPr>
        <w:pStyle w:val="BodyText"/>
      </w:pPr>
      <w:r>
        <w:t xml:space="preserve">The markings identify this aircraft as </w:t>
      </w:r>
      <w:r w:rsidR="00F57E98">
        <w:t>US</w:t>
      </w:r>
      <w:r>
        <w:t xml:space="preserve"> Air Force (Cessna) O-2A (Observation type) with AF (Air Force) serial number 67-21407. The year of manufacture was 1967 and this was aircraft 21,407 for that year. </w:t>
      </w:r>
      <w:r w:rsidR="006C1BAA">
        <w:t>It is assumed that the markings are correct and that during its operational days in Vietnam</w:t>
      </w:r>
      <w:r w:rsidR="00AD1C1B">
        <w:fldChar w:fldCharType="begin"/>
      </w:r>
      <w:r w:rsidR="00AD1C1B">
        <w:instrText xml:space="preserve"> XE "</w:instrText>
      </w:r>
      <w:r w:rsidR="00AD1C1B" w:rsidRPr="00C951FC">
        <w:instrText>Vietnam</w:instrText>
      </w:r>
      <w:r w:rsidR="00AD1C1B">
        <w:instrText xml:space="preserve">" </w:instrText>
      </w:r>
      <w:r w:rsidR="00AD1C1B">
        <w:fldChar w:fldCharType="end"/>
      </w:r>
      <w:r w:rsidR="006C1BAA">
        <w:t xml:space="preserve"> it used Avgas 115/145</w:t>
      </w:r>
      <w:r w:rsidR="00AD1C1B">
        <w:fldChar w:fldCharType="begin"/>
      </w:r>
      <w:r w:rsidR="00AD1C1B">
        <w:instrText xml:space="preserve"> XE "</w:instrText>
      </w:r>
      <w:r w:rsidR="00AD1C1B" w:rsidRPr="00556C91">
        <w:instrText>Avgas 115/145</w:instrText>
      </w:r>
      <w:r w:rsidR="00AD1C1B">
        <w:instrText xml:space="preserve">" </w:instrText>
      </w:r>
      <w:r w:rsidR="00AD1C1B">
        <w:fldChar w:fldCharType="end"/>
      </w:r>
      <w:r w:rsidR="006C1BAA">
        <w:t>. These days it uses Avgas 100</w:t>
      </w:r>
      <w:r w:rsidR="00425B4C">
        <w:fldChar w:fldCharType="begin"/>
      </w:r>
      <w:r w:rsidR="00425B4C">
        <w:instrText xml:space="preserve"> XE "</w:instrText>
      </w:r>
      <w:r w:rsidR="00425B4C" w:rsidRPr="0092290C">
        <w:instrText>Avgas 100</w:instrText>
      </w:r>
      <w:r w:rsidR="00425B4C">
        <w:instrText xml:space="preserve">" </w:instrText>
      </w:r>
      <w:r w:rsidR="00425B4C">
        <w:fldChar w:fldCharType="end"/>
      </w:r>
      <w:r w:rsidR="006C1BAA">
        <w:t xml:space="preserve"> – probably Avgas 100LL</w:t>
      </w:r>
      <w:r w:rsidR="00425B4C">
        <w:fldChar w:fldCharType="begin"/>
      </w:r>
      <w:r w:rsidR="00425B4C">
        <w:instrText xml:space="preserve"> XE "</w:instrText>
      </w:r>
      <w:r w:rsidR="00425B4C" w:rsidRPr="00F420EA">
        <w:instrText>Avgas 100LL</w:instrText>
      </w:r>
      <w:r w:rsidR="00425B4C">
        <w:instrText xml:space="preserve">" </w:instrText>
      </w:r>
      <w:r w:rsidR="00425B4C">
        <w:fldChar w:fldCharType="end"/>
      </w:r>
      <w:r w:rsidR="006C1BAA">
        <w:t>.</w:t>
      </w:r>
    </w:p>
    <w:p w14:paraId="06E9F47F" w14:textId="77777777" w:rsidR="002C4850" w:rsidRDefault="002C4850">
      <w:pPr>
        <w:pStyle w:val="Heading1"/>
        <w:spacing w:before="0"/>
      </w:pPr>
      <w:bookmarkStart w:id="2" w:name="_Toc58169855"/>
      <w:r>
        <w:t>Decline of Avgas</w:t>
      </w:r>
      <w:r w:rsidR="00AD1C1B">
        <w:fldChar w:fldCharType="begin"/>
      </w:r>
      <w:r w:rsidR="00AD1C1B">
        <w:instrText xml:space="preserve"> XE "</w:instrText>
      </w:r>
      <w:r w:rsidR="00AD1C1B" w:rsidRPr="00CF6162">
        <w:instrText>Avgas</w:instrText>
      </w:r>
      <w:r w:rsidR="00AD1C1B">
        <w:instrText xml:space="preserve">" </w:instrText>
      </w:r>
      <w:r w:rsidR="00AD1C1B">
        <w:fldChar w:fldCharType="end"/>
      </w:r>
      <w:r>
        <w:t xml:space="preserve"> Production</w:t>
      </w:r>
      <w:bookmarkEnd w:id="2"/>
    </w:p>
    <w:p w14:paraId="58556468" w14:textId="77777777" w:rsidR="002C4850" w:rsidRDefault="002C4850" w:rsidP="00F14055">
      <w:pPr>
        <w:pStyle w:val="BodyText"/>
      </w:pPr>
      <w:r>
        <w:t>The progressive increase in demand for jet fuel and the replacement of avgas powered aircraft saw the decline in avgas production particularly in those petroleum export countries. The following chart illustrated to decline both in production, imports and exports</w:t>
      </w:r>
    </w:p>
    <w:p w14:paraId="5EF9D36E" w14:textId="1D6A067E" w:rsidR="002C4850" w:rsidRDefault="002C4850" w:rsidP="006C72A2">
      <w:pPr>
        <w:pStyle w:val="Caption"/>
      </w:pPr>
      <w:r w:rsidRPr="00394057">
        <w:t xml:space="preserve">Graph </w:t>
      </w:r>
      <w:r w:rsidR="00FD1363">
        <w:fldChar w:fldCharType="begin"/>
      </w:r>
      <w:r w:rsidR="00FD1363">
        <w:instrText xml:space="preserve"> SEQ </w:instrText>
      </w:r>
      <w:r w:rsidR="00FD1363">
        <w:instrText xml:space="preserve">Graph \* ARABIC </w:instrText>
      </w:r>
      <w:r w:rsidR="00FD1363">
        <w:fldChar w:fldCharType="separate"/>
      </w:r>
      <w:r w:rsidRPr="00394057">
        <w:t>2</w:t>
      </w:r>
      <w:r w:rsidR="00FD1363">
        <w:fldChar w:fldCharType="end"/>
      </w:r>
      <w:r w:rsidRPr="00394057">
        <w:t>. Avgas World-wide Production, Imports/Exports 1970-1981</w:t>
      </w:r>
      <w:r w:rsidR="006C72A2">
        <w:t>.</w:t>
      </w:r>
      <w:r w:rsidR="006C72A2">
        <w:rPr>
          <w:rStyle w:val="EndnoteReference"/>
        </w:rPr>
        <w:endnoteReference w:id="5"/>
      </w:r>
      <w:r>
        <w:t xml:space="preserve">  </w:t>
      </w:r>
    </w:p>
    <w:p w14:paraId="31310126" w14:textId="77777777" w:rsidR="00394057" w:rsidRPr="00394057" w:rsidRDefault="00394057" w:rsidP="00F14055">
      <w:pPr>
        <w:pStyle w:val="Picture"/>
      </w:pPr>
      <w:r>
        <w:rPr>
          <w:noProof/>
          <w:lang w:eastAsia="en-AU"/>
        </w:rPr>
        <w:drawing>
          <wp:inline distT="0" distB="0" distL="0" distR="0" wp14:anchorId="382AD978" wp14:editId="5980891F">
            <wp:extent cx="4794263" cy="3521910"/>
            <wp:effectExtent l="0" t="0" r="635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02057" cy="3527635"/>
                    </a:xfrm>
                    <a:prstGeom prst="rect">
                      <a:avLst/>
                    </a:prstGeom>
                    <a:noFill/>
                  </pic:spPr>
                </pic:pic>
              </a:graphicData>
            </a:graphic>
          </wp:inline>
        </w:drawing>
      </w:r>
    </w:p>
    <w:p w14:paraId="4005CEA5" w14:textId="77777777" w:rsidR="00221EFF" w:rsidRDefault="00221EFF">
      <w:pPr>
        <w:rPr>
          <w:spacing w:val="-5"/>
          <w:sz w:val="24"/>
        </w:rPr>
      </w:pPr>
      <w:r>
        <w:br w:type="page"/>
      </w:r>
    </w:p>
    <w:p w14:paraId="39D5607D" w14:textId="2252CABB" w:rsidR="002C4850" w:rsidRDefault="002C4850" w:rsidP="00F14055">
      <w:pPr>
        <w:pStyle w:val="BodyText"/>
      </w:pPr>
      <w:r>
        <w:lastRenderedPageBreak/>
        <w:t>The major avgas producing countries were as they had been during World War II – in order U</w:t>
      </w:r>
      <w:r w:rsidR="00C35742">
        <w:t>.</w:t>
      </w:r>
      <w:r>
        <w:t>S</w:t>
      </w:r>
      <w:r w:rsidR="00C35742">
        <w:t>.</w:t>
      </w:r>
      <w:r>
        <w:t>A</w:t>
      </w:r>
      <w:r w:rsidR="00C35742">
        <w:t>.</w:t>
      </w:r>
      <w:r>
        <w:t>, Netherlands Antilles</w:t>
      </w:r>
      <w:r w:rsidR="00FE4D78">
        <w:fldChar w:fldCharType="begin"/>
      </w:r>
      <w:r w:rsidR="00FE4D78">
        <w:instrText xml:space="preserve"> XE "</w:instrText>
      </w:r>
      <w:r w:rsidR="00FE4D78" w:rsidRPr="008700EF">
        <w:instrText>Netherlands Antilles</w:instrText>
      </w:r>
      <w:r w:rsidR="00FE4D78">
        <w:instrText xml:space="preserve">" </w:instrText>
      </w:r>
      <w:r w:rsidR="00FE4D78">
        <w:fldChar w:fldCharType="end"/>
      </w:r>
      <w:r>
        <w:t xml:space="preserve"> (Dutch </w:t>
      </w:r>
      <w:r w:rsidR="00C35742">
        <w:t>West</w:t>
      </w:r>
      <w:r>
        <w:t xml:space="preserve"> Indies</w:t>
      </w:r>
      <w:r w:rsidR="00FE4D78">
        <w:fldChar w:fldCharType="begin"/>
      </w:r>
      <w:r w:rsidR="00FE4D78">
        <w:instrText xml:space="preserve"> XE "</w:instrText>
      </w:r>
      <w:r w:rsidR="00FE4D78" w:rsidRPr="005D4A22">
        <w:instrText>Dutch West Indies</w:instrText>
      </w:r>
      <w:r w:rsidR="00FE4D78">
        <w:instrText xml:space="preserve">" </w:instrText>
      </w:r>
      <w:r w:rsidR="00FE4D78">
        <w:fldChar w:fldCharType="end"/>
      </w:r>
      <w:r>
        <w:t>)</w:t>
      </w:r>
      <w:r w:rsidR="00C35742">
        <w:t>,</w:t>
      </w:r>
      <w:r>
        <w:t xml:space="preserve"> and Middle East</w:t>
      </w:r>
      <w:r w:rsidR="00FE4D78">
        <w:fldChar w:fldCharType="begin"/>
      </w:r>
      <w:r w:rsidR="00FE4D78">
        <w:instrText xml:space="preserve"> XE "</w:instrText>
      </w:r>
      <w:r w:rsidR="00FE4D78" w:rsidRPr="00FC03DE">
        <w:instrText>Middle East</w:instrText>
      </w:r>
      <w:r w:rsidR="00FE4D78">
        <w:instrText xml:space="preserve">" </w:instrText>
      </w:r>
      <w:r w:rsidR="00FE4D78">
        <w:fldChar w:fldCharType="end"/>
      </w:r>
      <w:r>
        <w:t xml:space="preserve"> (Iran</w:t>
      </w:r>
      <w:r w:rsidR="00FE4D78">
        <w:fldChar w:fldCharType="begin"/>
      </w:r>
      <w:r w:rsidR="00FE4D78">
        <w:instrText xml:space="preserve"> XE "</w:instrText>
      </w:r>
      <w:r w:rsidR="00FE4D78" w:rsidRPr="00FC03DE">
        <w:instrText>Iran</w:instrText>
      </w:r>
      <w:r w:rsidR="00FE4D78">
        <w:instrText xml:space="preserve">" </w:instrText>
      </w:r>
      <w:r w:rsidR="00FE4D78">
        <w:fldChar w:fldCharType="end"/>
      </w:r>
      <w:r>
        <w:t xml:space="preserve">), however </w:t>
      </w:r>
      <w:r w:rsidR="008B1D20">
        <w:t>there were a few interesting new comers as a result of the post</w:t>
      </w:r>
      <w:r w:rsidR="00C31936">
        <w:t>-</w:t>
      </w:r>
      <w:r w:rsidR="008B1D20">
        <w:t>world war II expansion in Europe. In particularly the new refineries in Holland</w:t>
      </w:r>
      <w:r w:rsidR="00FE4D78">
        <w:fldChar w:fldCharType="begin"/>
      </w:r>
      <w:r w:rsidR="00FE4D78">
        <w:instrText xml:space="preserve"> XE "</w:instrText>
      </w:r>
      <w:r w:rsidR="00FE4D78" w:rsidRPr="00A53BE9">
        <w:instrText>Holland</w:instrText>
      </w:r>
      <w:r w:rsidR="00FE4D78">
        <w:instrText xml:space="preserve">" </w:instrText>
      </w:r>
      <w:r w:rsidR="00FE4D78">
        <w:fldChar w:fldCharType="end"/>
      </w:r>
      <w:r w:rsidR="008B1D20">
        <w:t>, West Germany</w:t>
      </w:r>
      <w:r w:rsidR="00DA67A0">
        <w:fldChar w:fldCharType="begin"/>
      </w:r>
      <w:r w:rsidR="00DA67A0">
        <w:instrText xml:space="preserve"> XE "</w:instrText>
      </w:r>
      <w:r w:rsidR="00DA67A0" w:rsidRPr="0015056B">
        <w:instrText>Germany</w:instrText>
      </w:r>
      <w:r w:rsidR="00DA67A0">
        <w:instrText xml:space="preserve">" </w:instrText>
      </w:r>
      <w:r w:rsidR="00DA67A0">
        <w:fldChar w:fldCharType="end"/>
      </w:r>
      <w:r w:rsidR="008B1D20">
        <w:t xml:space="preserve"> and Italy</w:t>
      </w:r>
      <w:r w:rsidR="00FE4D78">
        <w:fldChar w:fldCharType="begin"/>
      </w:r>
      <w:r w:rsidR="00FE4D78">
        <w:instrText xml:space="preserve"> XE "</w:instrText>
      </w:r>
      <w:r w:rsidR="00FE4D78" w:rsidRPr="00474C60">
        <w:instrText>Italy</w:instrText>
      </w:r>
      <w:r w:rsidR="00FE4D78">
        <w:instrText xml:space="preserve">" </w:instrText>
      </w:r>
      <w:r w:rsidR="00FE4D78">
        <w:fldChar w:fldCharType="end"/>
      </w:r>
      <w:r w:rsidR="008B1D20">
        <w:t xml:space="preserve"> which replaced those destroyed during the Allied bombing raids of World War II. Even so, aviation gasoline</w:t>
      </w:r>
      <w:r w:rsidR="0014777C">
        <w:fldChar w:fldCharType="begin"/>
      </w:r>
      <w:r w:rsidR="0014777C">
        <w:instrText xml:space="preserve"> XE "</w:instrText>
      </w:r>
      <w:r w:rsidR="0014777C" w:rsidRPr="002341D5">
        <w:instrText>aviation gasoline</w:instrText>
      </w:r>
      <w:r w:rsidR="0014777C">
        <w:instrText xml:space="preserve">" </w:instrText>
      </w:r>
      <w:r w:rsidR="0014777C">
        <w:fldChar w:fldCharType="end"/>
      </w:r>
      <w:r w:rsidR="008B1D20">
        <w:t xml:space="preserve"> p</w:t>
      </w:r>
      <w:r>
        <w:t>roduction was declining</w:t>
      </w:r>
      <w:r w:rsidR="008B1D20">
        <w:t>,</w:t>
      </w:r>
      <w:r>
        <w:t xml:space="preserve"> as illustrated below</w:t>
      </w:r>
      <w:r w:rsidR="00C35742">
        <w:t>.</w:t>
      </w:r>
    </w:p>
    <w:p w14:paraId="49E37F5D" w14:textId="77777777" w:rsidR="002C4850" w:rsidRDefault="002C4850">
      <w:pPr>
        <w:pStyle w:val="Caption"/>
        <w:spacing w:before="0"/>
      </w:pPr>
      <w:r>
        <w:t xml:space="preserve">Graph </w:t>
      </w:r>
      <w:r w:rsidR="00FD1363">
        <w:fldChar w:fldCharType="begin"/>
      </w:r>
      <w:r w:rsidR="00FD1363">
        <w:instrText xml:space="preserve"> SEQ Graph \* ARABIC </w:instrText>
      </w:r>
      <w:r w:rsidR="00FD1363">
        <w:fldChar w:fldCharType="separate"/>
      </w:r>
      <w:r>
        <w:rPr>
          <w:noProof/>
        </w:rPr>
        <w:t>3</w:t>
      </w:r>
      <w:r w:rsidR="00FD1363">
        <w:rPr>
          <w:noProof/>
        </w:rPr>
        <w:fldChar w:fldCharType="end"/>
      </w:r>
      <w:r>
        <w:t>. Avgas</w:t>
      </w:r>
      <w:r w:rsidR="00AD1C1B">
        <w:fldChar w:fldCharType="begin"/>
      </w:r>
      <w:r w:rsidR="00AD1C1B">
        <w:instrText xml:space="preserve"> XE "</w:instrText>
      </w:r>
      <w:r w:rsidR="00AD1C1B" w:rsidRPr="00CF6162">
        <w:instrText>Avgas</w:instrText>
      </w:r>
      <w:r w:rsidR="00AD1C1B">
        <w:instrText xml:space="preserve">" </w:instrText>
      </w:r>
      <w:r w:rsidR="00AD1C1B">
        <w:fldChar w:fldCharType="end"/>
      </w:r>
      <w:r>
        <w:t xml:space="preserve"> Production by location 1970-1981 </w:t>
      </w:r>
    </w:p>
    <w:p w14:paraId="3799F877" w14:textId="77777777" w:rsidR="002C4850" w:rsidRDefault="00394057" w:rsidP="00F14055">
      <w:pPr>
        <w:pStyle w:val="Picture"/>
      </w:pPr>
      <w:r>
        <w:rPr>
          <w:noProof/>
          <w:lang w:eastAsia="en-AU"/>
        </w:rPr>
        <w:drawing>
          <wp:inline distT="0" distB="0" distL="0" distR="0" wp14:anchorId="28C5D8A8" wp14:editId="421669ED">
            <wp:extent cx="5188473" cy="381331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86617" cy="3885450"/>
                    </a:xfrm>
                    <a:prstGeom prst="rect">
                      <a:avLst/>
                    </a:prstGeom>
                    <a:noFill/>
                  </pic:spPr>
                </pic:pic>
              </a:graphicData>
            </a:graphic>
          </wp:inline>
        </w:drawing>
      </w:r>
    </w:p>
    <w:p w14:paraId="28DDB35D" w14:textId="5F3B9158" w:rsidR="00C00EF0" w:rsidRDefault="00A9525E" w:rsidP="00A9525E">
      <w:pPr>
        <w:pStyle w:val="Caption"/>
      </w:pPr>
      <w:r>
        <w:t xml:space="preserve">Photo </w:t>
      </w:r>
      <w:r w:rsidR="000C3511">
        <w:t>8</w:t>
      </w:r>
      <w:r>
        <w:t>. Typical oil refinery of the era</w:t>
      </w:r>
    </w:p>
    <w:p w14:paraId="5C36D139" w14:textId="77777777" w:rsidR="00A9525E" w:rsidRDefault="00A9525E" w:rsidP="00F14055">
      <w:pPr>
        <w:pStyle w:val="Picture"/>
      </w:pPr>
      <w:r>
        <w:rPr>
          <w:noProof/>
          <w:lang w:eastAsia="en-AU"/>
        </w:rPr>
        <w:drawing>
          <wp:inline distT="0" distB="0" distL="0" distR="0" wp14:anchorId="5769516D" wp14:editId="7A06A30F">
            <wp:extent cx="3500937" cy="2958353"/>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dboland_gas_refinery.jpg"/>
                    <pic:cNvPicPr/>
                  </pic:nvPicPr>
                  <pic:blipFill>
                    <a:blip r:embed="rId20" cstate="print">
                      <a:extLst>
                        <a:ext uri="{28A0092B-C50C-407E-A947-70E740481C1C}">
                          <a14:useLocalDpi xmlns:a14="http://schemas.microsoft.com/office/drawing/2010/main" val="0"/>
                        </a:ext>
                        <a:ext uri="{837473B0-CC2E-450A-ABE3-18F120FF3D39}">
                          <a1611:picAttrSrcUrl xmlns:a1611="http://schemas.microsoft.com/office/drawing/2016/11/main" r:id="rId21"/>
                        </a:ext>
                      </a:extLst>
                    </a:blip>
                    <a:stretch>
                      <a:fillRect/>
                    </a:stretch>
                  </pic:blipFill>
                  <pic:spPr>
                    <a:xfrm>
                      <a:off x="0" y="0"/>
                      <a:ext cx="3529815" cy="2982755"/>
                    </a:xfrm>
                    <a:prstGeom prst="rect">
                      <a:avLst/>
                    </a:prstGeom>
                  </pic:spPr>
                </pic:pic>
              </a:graphicData>
            </a:graphic>
          </wp:inline>
        </w:drawing>
      </w:r>
    </w:p>
    <w:p w14:paraId="3E055AC3" w14:textId="50ACC9A6" w:rsidR="008B1D20" w:rsidRDefault="004E0044" w:rsidP="00A9525E">
      <w:pPr>
        <w:pStyle w:val="Heading1"/>
      </w:pPr>
      <w:r>
        <w:br w:type="page"/>
      </w:r>
      <w:bookmarkStart w:id="3" w:name="_Toc58169856"/>
      <w:r>
        <w:lastRenderedPageBreak/>
        <w:t>Vietnam War</w:t>
      </w:r>
      <w:r w:rsidR="009F2938">
        <w:t xml:space="preserve"> 1962-1975</w:t>
      </w:r>
      <w:bookmarkEnd w:id="3"/>
    </w:p>
    <w:p w14:paraId="6E77C99F" w14:textId="77777777" w:rsidR="006C1BAA" w:rsidRDefault="006C1BAA" w:rsidP="00F14055">
      <w:pPr>
        <w:pStyle w:val="BodyText"/>
      </w:pPr>
      <w:r w:rsidRPr="00B334E3">
        <w:rPr>
          <w:b/>
          <w:bCs/>
        </w:rPr>
        <w:t>Summary of Events</w:t>
      </w:r>
      <w:r>
        <w:rPr>
          <w:rStyle w:val="EndnoteReference"/>
        </w:rPr>
        <w:endnoteReference w:id="6"/>
      </w:r>
    </w:p>
    <w:p w14:paraId="047ED05A" w14:textId="77777777" w:rsidR="006C1BAA" w:rsidRDefault="006C1BAA" w:rsidP="006C1BAA">
      <w:pPr>
        <w:pStyle w:val="Heading7"/>
        <w:framePr w:wrap="around"/>
      </w:pPr>
      <w:r>
        <w:t>Imperialism and Colonialism</w:t>
      </w:r>
    </w:p>
    <w:p w14:paraId="100BBC47" w14:textId="0BDE39AD" w:rsidR="004E0044" w:rsidRDefault="006C1BAA" w:rsidP="00F14055">
      <w:pPr>
        <w:pStyle w:val="BodyText"/>
      </w:pPr>
      <w:r>
        <w:t>The Vietnam War</w:t>
      </w:r>
      <w:r w:rsidR="00AD1C1B">
        <w:fldChar w:fldCharType="begin"/>
      </w:r>
      <w:r w:rsidR="00AD1C1B">
        <w:instrText xml:space="preserve"> XE "</w:instrText>
      </w:r>
      <w:r w:rsidR="00AD1C1B" w:rsidRPr="00976B82">
        <w:instrText>Vietnam War</w:instrText>
      </w:r>
      <w:r w:rsidR="00AD1C1B">
        <w:instrText xml:space="preserve">" </w:instrText>
      </w:r>
      <w:r w:rsidR="00AD1C1B">
        <w:fldChar w:fldCharType="end"/>
      </w:r>
      <w:r>
        <w:t xml:space="preserve"> has </w:t>
      </w:r>
      <w:r w:rsidR="00E75D0C">
        <w:t xml:space="preserve">its </w:t>
      </w:r>
      <w:r>
        <w:t>roots in Vietnam’s centuries of domination by imperial and colonial powers—first China, which ruled ancient Vietnam, and then France</w:t>
      </w:r>
      <w:r w:rsidR="00FE4D78">
        <w:fldChar w:fldCharType="begin"/>
      </w:r>
      <w:r w:rsidR="00FE4D78">
        <w:instrText xml:space="preserve"> XE "</w:instrText>
      </w:r>
      <w:r w:rsidR="00FE4D78" w:rsidRPr="00C0736C">
        <w:instrText>France</w:instrText>
      </w:r>
      <w:r w:rsidR="00FE4D78">
        <w:instrText xml:space="preserve">" </w:instrText>
      </w:r>
      <w:r w:rsidR="00FE4D78">
        <w:fldChar w:fldCharType="end"/>
      </w:r>
      <w:r>
        <w:t>, which took control of Vietnam in the late 1800s and established French Indochina</w:t>
      </w:r>
      <w:r w:rsidR="00FE4D78">
        <w:fldChar w:fldCharType="begin"/>
      </w:r>
      <w:r w:rsidR="00FE4D78">
        <w:instrText xml:space="preserve"> XE "</w:instrText>
      </w:r>
      <w:r w:rsidR="00FE4D78" w:rsidRPr="00525107">
        <w:instrText>French Indochina</w:instrText>
      </w:r>
      <w:r w:rsidR="00FE4D78">
        <w:instrText xml:space="preserve">" </w:instrText>
      </w:r>
      <w:r w:rsidR="00FE4D78">
        <w:fldChar w:fldCharType="end"/>
      </w:r>
      <w:r>
        <w:t>. In the early 1900s, nationalist movements emerged in Vietnam, demanding more self-governance and less French influence. The most prominent of these was led by Communist leader Ho Chi Minh</w:t>
      </w:r>
      <w:r w:rsidR="00FE4D78">
        <w:fldChar w:fldCharType="begin"/>
      </w:r>
      <w:r w:rsidR="00FE4D78">
        <w:instrText xml:space="preserve"> XE "</w:instrText>
      </w:r>
      <w:r w:rsidR="00FE4D78" w:rsidRPr="00E51EC7">
        <w:instrText>Ho Chi Minh</w:instrText>
      </w:r>
      <w:r w:rsidR="00FE4D78">
        <w:instrText xml:space="preserve">" </w:instrText>
      </w:r>
      <w:r w:rsidR="00FE4D78">
        <w:fldChar w:fldCharType="end"/>
      </w:r>
      <w:r>
        <w:t>, who founded a militant nationalist organization called the Viet Minh</w:t>
      </w:r>
      <w:r w:rsidR="00FE4D78">
        <w:fldChar w:fldCharType="begin"/>
      </w:r>
      <w:r w:rsidR="00FE4D78">
        <w:instrText xml:space="preserve"> XE "</w:instrText>
      </w:r>
      <w:r w:rsidR="00FE4D78" w:rsidRPr="004F3056">
        <w:instrText>Viet Minh</w:instrText>
      </w:r>
      <w:r w:rsidR="00FE4D78">
        <w:instrText xml:space="preserve">" </w:instrText>
      </w:r>
      <w:r w:rsidR="00FE4D78">
        <w:fldChar w:fldCharType="end"/>
      </w:r>
      <w:r>
        <w:t>.</w:t>
      </w:r>
    </w:p>
    <w:p w14:paraId="2D42B062" w14:textId="6658EFF6" w:rsidR="006C1BAA" w:rsidRDefault="006C1BAA" w:rsidP="00F14055">
      <w:pPr>
        <w:pStyle w:val="BodyText"/>
      </w:pPr>
      <w:r>
        <w:t>During World War II, when France was occupied by Nazi Germany</w:t>
      </w:r>
      <w:r w:rsidR="00DA67A0">
        <w:fldChar w:fldCharType="begin"/>
      </w:r>
      <w:r w:rsidR="00DA67A0">
        <w:instrText xml:space="preserve"> XE "</w:instrText>
      </w:r>
      <w:r w:rsidR="00DA67A0" w:rsidRPr="0015056B">
        <w:instrText>Germany</w:instrText>
      </w:r>
      <w:r w:rsidR="00DA67A0">
        <w:instrText xml:space="preserve">" </w:instrText>
      </w:r>
      <w:r w:rsidR="00DA67A0">
        <w:fldChar w:fldCharType="end"/>
      </w:r>
      <w:r>
        <w:t>, it lost its foothold in Vietnam, and Japan</w:t>
      </w:r>
      <w:r w:rsidR="00FE4D78">
        <w:fldChar w:fldCharType="begin"/>
      </w:r>
      <w:r w:rsidR="00FE4D78">
        <w:instrText xml:space="preserve"> XE "</w:instrText>
      </w:r>
      <w:r w:rsidR="00FE4D78" w:rsidRPr="00561D9E">
        <w:instrText>Japan</w:instrText>
      </w:r>
      <w:r w:rsidR="00FE4D78">
        <w:instrText xml:space="preserve">" </w:instrText>
      </w:r>
      <w:r w:rsidR="00FE4D78">
        <w:fldChar w:fldCharType="end"/>
      </w:r>
      <w:r>
        <w:t xml:space="preserve"> took control of the country. The Viet Minh resisted these Japanese oppressors and extended its power base throughout Vietnam. When Japan surrendered at the end of World War II in 1945, Ho Chi Minh’s forces took the capital of Hanoi</w:t>
      </w:r>
      <w:r w:rsidR="00FE4D78">
        <w:fldChar w:fldCharType="begin"/>
      </w:r>
      <w:r w:rsidR="00FE4D78">
        <w:instrText xml:space="preserve"> XE "</w:instrText>
      </w:r>
      <w:r w:rsidR="00FE4D78" w:rsidRPr="00167E57">
        <w:instrText>Hanoi</w:instrText>
      </w:r>
      <w:r w:rsidR="00FE4D78">
        <w:instrText xml:space="preserve">" </w:instrText>
      </w:r>
      <w:r w:rsidR="00FE4D78">
        <w:fldChar w:fldCharType="end"/>
      </w:r>
      <w:r>
        <w:t xml:space="preserve"> and declared Vietnam to be an independent country, the Democratic Republic of Vietnam</w:t>
      </w:r>
      <w:r w:rsidR="00FE4D78">
        <w:fldChar w:fldCharType="begin"/>
      </w:r>
      <w:r w:rsidR="00FE4D78">
        <w:instrText xml:space="preserve"> XE "</w:instrText>
      </w:r>
      <w:r w:rsidR="00FE4D78" w:rsidRPr="005B17D4">
        <w:instrText>Democratic Republic of Vietnam</w:instrText>
      </w:r>
      <w:r w:rsidR="00FE4D78">
        <w:instrText xml:space="preserve">" </w:instrText>
      </w:r>
      <w:r w:rsidR="00FE4D78">
        <w:fldChar w:fldCharType="end"/>
      </w:r>
      <w:r>
        <w:t>.</w:t>
      </w:r>
      <w:r w:rsidR="00915C12">
        <w:t xml:space="preserve"> </w:t>
      </w:r>
    </w:p>
    <w:p w14:paraId="7275691A" w14:textId="3FD4745B" w:rsidR="00702547" w:rsidRDefault="00086966" w:rsidP="00086966">
      <w:pPr>
        <w:pStyle w:val="Caption"/>
      </w:pPr>
      <w:r>
        <w:t xml:space="preserve">Photo </w:t>
      </w:r>
      <w:r w:rsidR="000C3511">
        <w:t>9</w:t>
      </w:r>
      <w:r>
        <w:t>.</w:t>
      </w:r>
      <w:r w:rsidR="005D7B03">
        <w:t xml:space="preserve"> </w:t>
      </w:r>
      <w:r w:rsidR="00702547">
        <w:t>Ho Chi Minh (1946)</w:t>
      </w:r>
      <w:r w:rsidR="00702547">
        <w:rPr>
          <w:rStyle w:val="EndnoteReference"/>
        </w:rPr>
        <w:endnoteReference w:id="7"/>
      </w:r>
    </w:p>
    <w:p w14:paraId="1D4E11EB" w14:textId="77777777" w:rsidR="00702547" w:rsidRDefault="00702547" w:rsidP="00F14055">
      <w:pPr>
        <w:pStyle w:val="Picture"/>
      </w:pPr>
      <w:r>
        <w:rPr>
          <w:noProof/>
          <w:lang w:eastAsia="en-AU"/>
        </w:rPr>
        <w:drawing>
          <wp:inline distT="0" distB="0" distL="0" distR="0" wp14:anchorId="1C8836D8" wp14:editId="30ACB3D8">
            <wp:extent cx="2787936" cy="377516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90719" cy="3778935"/>
                    </a:xfrm>
                    <a:prstGeom prst="rect">
                      <a:avLst/>
                    </a:prstGeom>
                    <a:noFill/>
                  </pic:spPr>
                </pic:pic>
              </a:graphicData>
            </a:graphic>
          </wp:inline>
        </w:drawing>
      </w:r>
    </w:p>
    <w:p w14:paraId="5712276E" w14:textId="6D906872" w:rsidR="006C1BAA" w:rsidRDefault="006C1BAA" w:rsidP="00F14055">
      <w:pPr>
        <w:pStyle w:val="BodyText"/>
      </w:pPr>
      <w:r>
        <w:t>France refused to recognize Ho’s declaration and returned to Vietnam, driving Ho’s Communist forces into northern Vietnam. Ho appealed for aid from the United States, but because the United States was embroiled in the escalating Cold War</w:t>
      </w:r>
      <w:r w:rsidR="00FE4D78">
        <w:fldChar w:fldCharType="begin"/>
      </w:r>
      <w:r w:rsidR="00FE4D78">
        <w:instrText xml:space="preserve"> XE "</w:instrText>
      </w:r>
      <w:r w:rsidR="00FE4D78" w:rsidRPr="004E5D37">
        <w:instrText>Cold War</w:instrText>
      </w:r>
      <w:r w:rsidR="00FE4D78">
        <w:instrText xml:space="preserve">" </w:instrText>
      </w:r>
      <w:r w:rsidR="00FE4D78">
        <w:fldChar w:fldCharType="end"/>
      </w:r>
      <w:r>
        <w:t xml:space="preserve"> with the Communist USSR</w:t>
      </w:r>
      <w:r w:rsidR="00FE4D78">
        <w:fldChar w:fldCharType="begin"/>
      </w:r>
      <w:r w:rsidR="00FE4D78">
        <w:instrText xml:space="preserve"> XE "</w:instrText>
      </w:r>
      <w:r w:rsidR="00FE4D78" w:rsidRPr="00F936C7">
        <w:instrText>USSR</w:instrText>
      </w:r>
      <w:r w:rsidR="00FE4D78">
        <w:instrText xml:space="preserve">" </w:instrText>
      </w:r>
      <w:r w:rsidR="00FE4D78">
        <w:fldChar w:fldCharType="end"/>
      </w:r>
      <w:r>
        <w:t xml:space="preserve">, </w:t>
      </w:r>
      <w:r w:rsidR="005D659D">
        <w:t xml:space="preserve">and </w:t>
      </w:r>
      <w:r>
        <w:t>distrusted Ho’s Communist leanings and aided the French instead. Fighting between Ho’s forces and the French continued in this First Indochina War</w:t>
      </w:r>
      <w:r w:rsidR="00FE4D78">
        <w:fldChar w:fldCharType="begin"/>
      </w:r>
      <w:r w:rsidR="00FE4D78">
        <w:instrText xml:space="preserve"> XE "</w:instrText>
      </w:r>
      <w:r w:rsidR="00FE4D78" w:rsidRPr="003759B3">
        <w:instrText>Indochina War</w:instrText>
      </w:r>
      <w:r w:rsidR="00FE4D78">
        <w:instrText xml:space="preserve">" </w:instrText>
      </w:r>
      <w:r w:rsidR="00FE4D78">
        <w:fldChar w:fldCharType="end"/>
      </w:r>
      <w:r>
        <w:t xml:space="preserve"> until 1954, when a humiliating defeat at Dien Bien Phu</w:t>
      </w:r>
      <w:r w:rsidR="00FE4D78">
        <w:fldChar w:fldCharType="begin"/>
      </w:r>
      <w:r w:rsidR="00FE4D78">
        <w:instrText xml:space="preserve"> XE "</w:instrText>
      </w:r>
      <w:r w:rsidR="00FE4D78" w:rsidRPr="006D5930">
        <w:instrText>Dien Bien Phu</w:instrText>
      </w:r>
      <w:r w:rsidR="00FE4D78">
        <w:instrText xml:space="preserve">" </w:instrText>
      </w:r>
      <w:r w:rsidR="00FE4D78">
        <w:fldChar w:fldCharType="end"/>
      </w:r>
      <w:r>
        <w:t xml:space="preserve"> prompted France</w:t>
      </w:r>
      <w:r w:rsidR="0097732C">
        <w:fldChar w:fldCharType="begin"/>
      </w:r>
      <w:r w:rsidR="0097732C">
        <w:instrText xml:space="preserve"> XE "</w:instrText>
      </w:r>
      <w:r w:rsidR="0097732C" w:rsidRPr="008252B9">
        <w:instrText>France</w:instrText>
      </w:r>
      <w:r w:rsidR="0097732C">
        <w:instrText xml:space="preserve">" </w:instrText>
      </w:r>
      <w:r w:rsidR="0097732C">
        <w:fldChar w:fldCharType="end"/>
      </w:r>
      <w:r>
        <w:t xml:space="preserve"> to seek a peace settlement.</w:t>
      </w:r>
    </w:p>
    <w:p w14:paraId="6E7F969A" w14:textId="631FC674" w:rsidR="00125CD4" w:rsidRDefault="00125CD4" w:rsidP="00125CD4">
      <w:pPr>
        <w:pStyle w:val="Caption"/>
      </w:pPr>
      <w:r>
        <w:lastRenderedPageBreak/>
        <w:t xml:space="preserve">Photo </w:t>
      </w:r>
      <w:r w:rsidR="000C3511">
        <w:t>10</w:t>
      </w:r>
      <w:r>
        <w:t xml:space="preserve">. </w:t>
      </w:r>
      <w:r w:rsidRPr="00125CD4">
        <w:t>1952 F4U-7 Corsair</w:t>
      </w:r>
      <w:r w:rsidR="0097732C">
        <w:fldChar w:fldCharType="begin"/>
      </w:r>
      <w:r w:rsidR="0097732C">
        <w:instrText xml:space="preserve"> XE "</w:instrText>
      </w:r>
      <w:r w:rsidR="0097732C" w:rsidRPr="00BA3B72">
        <w:instrText>F4U-7 Corsair</w:instrText>
      </w:r>
      <w:r w:rsidR="0097732C">
        <w:instrText xml:space="preserve">" </w:instrText>
      </w:r>
      <w:r w:rsidR="0097732C">
        <w:fldChar w:fldCharType="end"/>
      </w:r>
      <w:r w:rsidRPr="00125CD4">
        <w:t xml:space="preserve"> of the </w:t>
      </w:r>
      <w:r>
        <w:t>French Navy</w:t>
      </w:r>
      <w:r w:rsidR="0097732C">
        <w:fldChar w:fldCharType="begin"/>
      </w:r>
      <w:r w:rsidR="0097732C">
        <w:instrText xml:space="preserve"> XE "</w:instrText>
      </w:r>
      <w:r w:rsidR="0097732C" w:rsidRPr="00264DC6">
        <w:instrText>French Navy</w:instrText>
      </w:r>
      <w:r w:rsidR="0097732C">
        <w:instrText xml:space="preserve">" </w:instrText>
      </w:r>
      <w:r w:rsidR="0097732C">
        <w:fldChar w:fldCharType="end"/>
      </w:r>
      <w:r>
        <w:t xml:space="preserve"> </w:t>
      </w:r>
      <w:r w:rsidRPr="00125CD4">
        <w:t>14.F flotilla wh</w:t>
      </w:r>
      <w:r>
        <w:t>ich</w:t>
      </w:r>
      <w:r w:rsidRPr="00125CD4">
        <w:t xml:space="preserve"> fought at Dien Bien Phu</w:t>
      </w:r>
      <w:r>
        <w:rPr>
          <w:rStyle w:val="EndnoteReference"/>
        </w:rPr>
        <w:endnoteReference w:id="8"/>
      </w:r>
    </w:p>
    <w:p w14:paraId="2FC18483" w14:textId="77777777" w:rsidR="00125CD4" w:rsidRDefault="00125CD4" w:rsidP="00B334E3">
      <w:pPr>
        <w:pStyle w:val="Picture"/>
      </w:pPr>
      <w:r w:rsidRPr="00B334E3">
        <w:rPr>
          <w:noProof/>
          <w:lang w:eastAsia="en-AU"/>
        </w:rPr>
        <w:drawing>
          <wp:inline distT="0" distB="0" distL="0" distR="0" wp14:anchorId="6C7C21DC" wp14:editId="712BDE32">
            <wp:extent cx="5760720" cy="1902823"/>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t="27409"/>
                    <a:stretch/>
                  </pic:blipFill>
                  <pic:spPr bwMode="auto">
                    <a:xfrm>
                      <a:off x="0" y="0"/>
                      <a:ext cx="5760720" cy="1902823"/>
                    </a:xfrm>
                    <a:prstGeom prst="rect">
                      <a:avLst/>
                    </a:prstGeom>
                    <a:noFill/>
                    <a:ln>
                      <a:noFill/>
                    </a:ln>
                    <a:extLst>
                      <a:ext uri="{53640926-AAD7-44D8-BBD7-CCE9431645EC}">
                        <a14:shadowObscured xmlns:a14="http://schemas.microsoft.com/office/drawing/2010/main"/>
                      </a:ext>
                    </a:extLst>
                  </pic:spPr>
                </pic:pic>
              </a:graphicData>
            </a:graphic>
          </wp:inline>
        </w:drawing>
      </w:r>
    </w:p>
    <w:p w14:paraId="2E056517" w14:textId="77777777" w:rsidR="006C1BAA" w:rsidRPr="006C1BAA" w:rsidRDefault="006C1BAA" w:rsidP="006C1BAA">
      <w:pPr>
        <w:pStyle w:val="Heading7"/>
        <w:framePr w:wrap="around"/>
      </w:pPr>
      <w:r w:rsidRPr="006C1BAA">
        <w:t>Divided Vietnam</w:t>
      </w:r>
    </w:p>
    <w:p w14:paraId="2003F27B" w14:textId="577013A7" w:rsidR="006C1BAA" w:rsidRDefault="006C1BAA" w:rsidP="00AE64DF">
      <w:pPr>
        <w:pStyle w:val="BodyText"/>
      </w:pPr>
      <w:r>
        <w:t>The Geneva Accords</w:t>
      </w:r>
      <w:r w:rsidR="0097732C">
        <w:fldChar w:fldCharType="begin"/>
      </w:r>
      <w:r w:rsidR="0097732C">
        <w:instrText xml:space="preserve"> XE "</w:instrText>
      </w:r>
      <w:r w:rsidR="0097732C" w:rsidRPr="004E34B1">
        <w:instrText>Geneva Accords</w:instrText>
      </w:r>
      <w:r w:rsidR="0097732C">
        <w:instrText xml:space="preserve">" </w:instrText>
      </w:r>
      <w:r w:rsidR="0097732C">
        <w:fldChar w:fldCharType="end"/>
      </w:r>
      <w:r>
        <w:t xml:space="preserve"> of 1954 declared a cease-fire and divided Vietnam officially into North Vietnam</w:t>
      </w:r>
      <w:r w:rsidR="0097732C">
        <w:fldChar w:fldCharType="begin"/>
      </w:r>
      <w:r w:rsidR="0097732C">
        <w:instrText xml:space="preserve"> XE "</w:instrText>
      </w:r>
      <w:r w:rsidR="0097732C" w:rsidRPr="00D13500">
        <w:instrText>North Vietnam</w:instrText>
      </w:r>
      <w:r w:rsidR="0097732C">
        <w:instrText xml:space="preserve">" </w:instrText>
      </w:r>
      <w:r w:rsidR="0097732C">
        <w:fldChar w:fldCharType="end"/>
      </w:r>
      <w:r>
        <w:t xml:space="preserve"> (under Ho and his Communist forces) and South Vietnam</w:t>
      </w:r>
      <w:r w:rsidR="0097732C">
        <w:fldChar w:fldCharType="begin"/>
      </w:r>
      <w:r w:rsidR="0097732C">
        <w:instrText xml:space="preserve"> XE "</w:instrText>
      </w:r>
      <w:r w:rsidR="0097732C" w:rsidRPr="00360F0C">
        <w:instrText>South Vietnam</w:instrText>
      </w:r>
      <w:r w:rsidR="0097732C">
        <w:instrText xml:space="preserve">" </w:instrText>
      </w:r>
      <w:r w:rsidR="0097732C">
        <w:fldChar w:fldCharType="end"/>
      </w:r>
      <w:r>
        <w:t xml:space="preserve"> (under a French-backed emperor). The dividing line was set at the 17</w:t>
      </w:r>
      <w:r w:rsidRPr="0097732C">
        <w:rPr>
          <w:vertAlign w:val="superscript"/>
        </w:rPr>
        <w:t>th</w:t>
      </w:r>
      <w:r w:rsidR="0097732C">
        <w:t xml:space="preserve"> </w:t>
      </w:r>
      <w:r>
        <w:t>parallel and was surrounded by a demilitarized zone</w:t>
      </w:r>
      <w:r w:rsidR="0097732C">
        <w:fldChar w:fldCharType="begin"/>
      </w:r>
      <w:r w:rsidR="0097732C">
        <w:instrText xml:space="preserve"> XE "</w:instrText>
      </w:r>
      <w:r w:rsidR="0097732C" w:rsidRPr="00804014">
        <w:instrText>demilitarized zone</w:instrText>
      </w:r>
      <w:r w:rsidR="0097732C">
        <w:instrText xml:space="preserve">" </w:instrText>
      </w:r>
      <w:r w:rsidR="0097732C">
        <w:fldChar w:fldCharType="end"/>
      </w:r>
      <w:r>
        <w:t>, or DMZ. The Geneva Accords stipulated that the divide was temporary and that Vietnam was to be reunified under free elections to be held in 1956.</w:t>
      </w:r>
    </w:p>
    <w:p w14:paraId="527A2B54" w14:textId="76974244" w:rsidR="00125CD4" w:rsidRDefault="00702547" w:rsidP="00702547">
      <w:pPr>
        <w:pStyle w:val="Caption"/>
      </w:pPr>
      <w:r>
        <w:t xml:space="preserve">Photo </w:t>
      </w:r>
      <w:r w:rsidR="00C524EB">
        <w:t>1</w:t>
      </w:r>
      <w:r w:rsidR="000C3511">
        <w:t>1</w:t>
      </w:r>
      <w:r>
        <w:t>. The Geneva Accord Conference 1954</w:t>
      </w:r>
    </w:p>
    <w:p w14:paraId="33DD1CC5" w14:textId="77777777" w:rsidR="00125CD4" w:rsidRDefault="00702547" w:rsidP="00F14055">
      <w:pPr>
        <w:pStyle w:val="Picture"/>
      </w:pPr>
      <w:r>
        <w:rPr>
          <w:noProof/>
          <w:lang w:eastAsia="en-AU"/>
        </w:rPr>
        <w:drawing>
          <wp:inline distT="0" distB="0" distL="0" distR="0" wp14:anchorId="3AF805F2" wp14:editId="5808F066">
            <wp:extent cx="5501640" cy="3710940"/>
            <wp:effectExtent l="0" t="0" r="381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01640" cy="3710940"/>
                    </a:xfrm>
                    <a:prstGeom prst="rect">
                      <a:avLst/>
                    </a:prstGeom>
                    <a:noFill/>
                  </pic:spPr>
                </pic:pic>
              </a:graphicData>
            </a:graphic>
          </wp:inline>
        </w:drawing>
      </w:r>
    </w:p>
    <w:p w14:paraId="44A57095" w14:textId="77777777" w:rsidR="006C1BAA" w:rsidRDefault="006C1BAA" w:rsidP="006C1BAA">
      <w:pPr>
        <w:pStyle w:val="Heading7"/>
        <w:framePr w:wrap="around"/>
      </w:pPr>
      <w:r>
        <w:t>The Cold War and the Domino Theory</w:t>
      </w:r>
    </w:p>
    <w:p w14:paraId="19DCD4C1" w14:textId="5107C537" w:rsidR="006C1BAA" w:rsidRDefault="006C1BAA" w:rsidP="00F14055">
      <w:pPr>
        <w:pStyle w:val="BodyText"/>
      </w:pPr>
      <w:r>
        <w:t xml:space="preserve">At this point, the United States’ Cold War foreign policy began to play a major part in Vietnam. </w:t>
      </w:r>
      <w:r w:rsidR="00F57E98">
        <w:t>US</w:t>
      </w:r>
      <w:r>
        <w:t xml:space="preserve"> policy at the time was dominated by the </w:t>
      </w:r>
      <w:r w:rsidR="00D4767A">
        <w:t>‘</w:t>
      </w:r>
      <w:r>
        <w:t>domino theory</w:t>
      </w:r>
      <w:r w:rsidR="0097732C">
        <w:fldChar w:fldCharType="begin"/>
      </w:r>
      <w:r w:rsidR="0097732C">
        <w:instrText xml:space="preserve"> XE "</w:instrText>
      </w:r>
      <w:r w:rsidR="0097732C" w:rsidRPr="00AE2B5B">
        <w:instrText>domino theory</w:instrText>
      </w:r>
      <w:r w:rsidR="0097732C">
        <w:instrText xml:space="preserve">" </w:instrText>
      </w:r>
      <w:r w:rsidR="0097732C">
        <w:fldChar w:fldCharType="end"/>
      </w:r>
      <w:r w:rsidR="00D4767A">
        <w:t>’</w:t>
      </w:r>
      <w:r>
        <w:t>, which believed that the “fall” of North Vietnam</w:t>
      </w:r>
      <w:r w:rsidR="0097732C">
        <w:fldChar w:fldCharType="begin"/>
      </w:r>
      <w:r w:rsidR="0097732C">
        <w:instrText xml:space="preserve"> XE "</w:instrText>
      </w:r>
      <w:r w:rsidR="0097732C" w:rsidRPr="00155F5F">
        <w:instrText>North Vietnam</w:instrText>
      </w:r>
      <w:r w:rsidR="0097732C">
        <w:instrText xml:space="preserve">" </w:instrText>
      </w:r>
      <w:r w:rsidR="0097732C">
        <w:fldChar w:fldCharType="end"/>
      </w:r>
      <w:r>
        <w:t xml:space="preserve"> to Communism might trigger all of Southeast Asia to fall, setting off a sort of Communist chain reaction. </w:t>
      </w:r>
      <w:r>
        <w:lastRenderedPageBreak/>
        <w:t>Within a year of the Geneva Accords</w:t>
      </w:r>
      <w:r w:rsidR="0097732C">
        <w:fldChar w:fldCharType="begin"/>
      </w:r>
      <w:r w:rsidR="0097732C">
        <w:instrText xml:space="preserve"> XE "</w:instrText>
      </w:r>
      <w:r w:rsidR="0097732C" w:rsidRPr="000B7F54">
        <w:instrText>Geneva Accords</w:instrText>
      </w:r>
      <w:r w:rsidR="0097732C">
        <w:instrText xml:space="preserve">" </w:instrText>
      </w:r>
      <w:r w:rsidR="0097732C">
        <w:fldChar w:fldCharType="end"/>
      </w:r>
      <w:r>
        <w:t>, the United States therefore began to offer support to the anti-Communist politician Ngo Dinh Diem</w:t>
      </w:r>
      <w:r w:rsidR="0097732C">
        <w:fldChar w:fldCharType="begin"/>
      </w:r>
      <w:r w:rsidR="0097732C">
        <w:instrText xml:space="preserve"> XE "</w:instrText>
      </w:r>
      <w:r w:rsidR="0097732C" w:rsidRPr="000551B5">
        <w:instrText>Ngo Dinh Diem</w:instrText>
      </w:r>
      <w:r w:rsidR="0097732C">
        <w:instrText xml:space="preserve">" </w:instrText>
      </w:r>
      <w:r w:rsidR="0097732C">
        <w:fldChar w:fldCharType="end"/>
      </w:r>
      <w:r>
        <w:t xml:space="preserve">. With </w:t>
      </w:r>
      <w:r w:rsidR="00F57E98">
        <w:t>US</w:t>
      </w:r>
      <w:r>
        <w:t xml:space="preserve"> assistance, Diem took control of the South Vietnamese government in 1955, declared the Republic of Vietnam, and promptly cance</w:t>
      </w:r>
      <w:r w:rsidR="00EC1EB8">
        <w:t>l</w:t>
      </w:r>
      <w:r>
        <w:t>led the elections that had been scheduled for 1956.</w:t>
      </w:r>
    </w:p>
    <w:p w14:paraId="47DAB4AC" w14:textId="77777777" w:rsidR="006C1BAA" w:rsidRDefault="006C1BAA" w:rsidP="006C1BAA">
      <w:pPr>
        <w:pStyle w:val="Heading7"/>
        <w:framePr w:wrap="around"/>
      </w:pPr>
      <w:r>
        <w:t>The Diem Regime</w:t>
      </w:r>
    </w:p>
    <w:p w14:paraId="2C520C0B" w14:textId="48022C83" w:rsidR="004E0044" w:rsidRDefault="006C1BAA" w:rsidP="00F14055">
      <w:pPr>
        <w:pStyle w:val="BodyText"/>
      </w:pPr>
      <w:r>
        <w:t>Diem’s regime proved corrupt, oppressive, and extremely unpopular. Nonetheless, the United States continued to prop it up, fearful of the increasing Communist resistance activity it noted in South Vietnam. This resistance against Diem’s regime was organized by the Ho Chi Minh</w:t>
      </w:r>
      <w:r w:rsidR="0097732C">
        <w:fldChar w:fldCharType="begin"/>
      </w:r>
      <w:r w:rsidR="0097732C">
        <w:instrText xml:space="preserve"> XE "</w:instrText>
      </w:r>
      <w:r w:rsidR="0097732C" w:rsidRPr="00256C41">
        <w:instrText>Ho Chi Minh</w:instrText>
      </w:r>
      <w:r w:rsidR="0097732C">
        <w:instrText xml:space="preserve">" </w:instrText>
      </w:r>
      <w:r w:rsidR="0097732C">
        <w:fldChar w:fldCharType="end"/>
      </w:r>
      <w:r>
        <w:t>–backed National Liberation Front</w:t>
      </w:r>
      <w:r w:rsidR="0097732C">
        <w:fldChar w:fldCharType="begin"/>
      </w:r>
      <w:r w:rsidR="0097732C">
        <w:instrText xml:space="preserve"> XE "</w:instrText>
      </w:r>
      <w:r w:rsidR="0097732C" w:rsidRPr="00402400">
        <w:instrText>National Liberation Front</w:instrText>
      </w:r>
      <w:r w:rsidR="0097732C">
        <w:instrText xml:space="preserve">" </w:instrText>
      </w:r>
      <w:r w:rsidR="0097732C">
        <w:fldChar w:fldCharType="end"/>
      </w:r>
      <w:r w:rsidR="008A6CA1">
        <w:t xml:space="preserve"> (NLF)</w:t>
      </w:r>
      <w:r>
        <w:t>, which became more commonly known as the Viet Cong</w:t>
      </w:r>
      <w:r w:rsidR="00AD1D1E">
        <w:fldChar w:fldCharType="begin"/>
      </w:r>
      <w:r w:rsidR="00AD1D1E">
        <w:instrText xml:space="preserve"> XE "</w:instrText>
      </w:r>
      <w:r w:rsidR="00AD1D1E" w:rsidRPr="00AC2FC5">
        <w:instrText>Viet Cong</w:instrText>
      </w:r>
      <w:r w:rsidR="00AD1D1E">
        <w:instrText xml:space="preserve">" </w:instrText>
      </w:r>
      <w:r w:rsidR="00AD1D1E">
        <w:fldChar w:fldCharType="end"/>
      </w:r>
      <w:r>
        <w:t>.</w:t>
      </w:r>
    </w:p>
    <w:p w14:paraId="62A4C880" w14:textId="57643F26" w:rsidR="006C1BAA" w:rsidRDefault="006C1BAA" w:rsidP="00F14055">
      <w:pPr>
        <w:pStyle w:val="BodyText"/>
      </w:pPr>
      <w:r>
        <w:t xml:space="preserve">In 1962, </w:t>
      </w:r>
      <w:r w:rsidR="00F57E98">
        <w:t>US</w:t>
      </w:r>
      <w:r>
        <w:t xml:space="preserve"> </w:t>
      </w:r>
      <w:r w:rsidR="008A6CA1">
        <w:t>P</w:t>
      </w:r>
      <w:r>
        <w:t>resident John F. Kennedy</w:t>
      </w:r>
      <w:r w:rsidR="0097732C">
        <w:fldChar w:fldCharType="begin"/>
      </w:r>
      <w:r w:rsidR="0097732C">
        <w:instrText xml:space="preserve"> XE "</w:instrText>
      </w:r>
      <w:r w:rsidR="0097732C" w:rsidRPr="00724275">
        <w:instrText>President John F. Kennedy</w:instrText>
      </w:r>
      <w:r w:rsidR="0097732C">
        <w:instrText xml:space="preserve">" </w:instrText>
      </w:r>
      <w:r w:rsidR="0097732C">
        <w:fldChar w:fldCharType="end"/>
      </w:r>
      <w:r>
        <w:t xml:space="preserve"> sent American “military advisors” to Vietnam</w:t>
      </w:r>
      <w:r w:rsidR="0097732C">
        <w:fldChar w:fldCharType="begin"/>
      </w:r>
      <w:r w:rsidR="0097732C">
        <w:instrText xml:space="preserve"> XE "</w:instrText>
      </w:r>
      <w:r w:rsidR="0097732C" w:rsidRPr="00B62EC3">
        <w:instrText>Vietnam</w:instrText>
      </w:r>
      <w:r w:rsidR="0097732C">
        <w:instrText xml:space="preserve">" </w:instrText>
      </w:r>
      <w:r w:rsidR="0097732C">
        <w:fldChar w:fldCharType="end"/>
      </w:r>
      <w:r>
        <w:t xml:space="preserve"> to help train the South Vietnamese</w:t>
      </w:r>
      <w:r w:rsidR="0097732C">
        <w:fldChar w:fldCharType="begin"/>
      </w:r>
      <w:r w:rsidR="0097732C">
        <w:instrText xml:space="preserve"> XE "</w:instrText>
      </w:r>
      <w:r w:rsidR="0097732C" w:rsidRPr="00B76E2D">
        <w:instrText>South Vietnamese</w:instrText>
      </w:r>
      <w:r w:rsidR="0097732C">
        <w:instrText xml:space="preserve">" </w:instrText>
      </w:r>
      <w:r w:rsidR="0097732C">
        <w:fldChar w:fldCharType="end"/>
      </w:r>
      <w:r>
        <w:t xml:space="preserve"> army, the ARVN, but quickly realized that the Diem regime was unsalvageable. Therefore, in 1963, the United States backed a coup that overthrew Diem and installed a new leader. The new </w:t>
      </w:r>
      <w:r w:rsidR="00F57E98">
        <w:t>US</w:t>
      </w:r>
      <w:r>
        <w:t>-backed leaders proved just as corrupt and ineffective.</w:t>
      </w:r>
    </w:p>
    <w:p w14:paraId="66ACD3C7" w14:textId="343AD5C0" w:rsidR="006C1BAA" w:rsidRDefault="006C1BAA" w:rsidP="00565EB8">
      <w:pPr>
        <w:pStyle w:val="Heading7"/>
        <w:framePr w:wrap="around"/>
      </w:pPr>
      <w:r>
        <w:t xml:space="preserve">Johnson and </w:t>
      </w:r>
      <w:r w:rsidR="00F57E98">
        <w:t>US</w:t>
      </w:r>
      <w:r>
        <w:t xml:space="preserve"> Escalation</w:t>
      </w:r>
    </w:p>
    <w:p w14:paraId="0F456E1C" w14:textId="6092ED10" w:rsidR="006C1BAA" w:rsidRDefault="006C1BAA" w:rsidP="00F14055">
      <w:pPr>
        <w:pStyle w:val="BodyText"/>
      </w:pPr>
      <w:r>
        <w:t>Kennedy’s successor, Lyndon B. Johnson</w:t>
      </w:r>
      <w:r w:rsidR="0097732C">
        <w:fldChar w:fldCharType="begin"/>
      </w:r>
      <w:r w:rsidR="0097732C">
        <w:instrText xml:space="preserve"> XE "</w:instrText>
      </w:r>
      <w:r w:rsidR="0097732C" w:rsidRPr="00D65273">
        <w:instrText>Lyndon B. Johnson</w:instrText>
      </w:r>
      <w:r w:rsidR="0097732C">
        <w:instrText xml:space="preserve">" </w:instrText>
      </w:r>
      <w:r w:rsidR="0097732C">
        <w:fldChar w:fldCharType="end"/>
      </w:r>
      <w:r>
        <w:t>, pledged to hono</w:t>
      </w:r>
      <w:r w:rsidR="0040660E">
        <w:t>u</w:t>
      </w:r>
      <w:r>
        <w:t>r Kennedy’s commitments</w:t>
      </w:r>
      <w:r w:rsidR="008A6CA1">
        <w:t>,</w:t>
      </w:r>
      <w:r>
        <w:t xml:space="preserve"> but hoped to keep </w:t>
      </w:r>
      <w:r w:rsidR="00F57E98">
        <w:t>US</w:t>
      </w:r>
      <w:r>
        <w:t xml:space="preserve"> involvement in Vietnam to a minimum. After North Vietnamese</w:t>
      </w:r>
      <w:r w:rsidR="0097732C">
        <w:fldChar w:fldCharType="begin"/>
      </w:r>
      <w:r w:rsidR="0097732C">
        <w:instrText xml:space="preserve"> XE "</w:instrText>
      </w:r>
      <w:r w:rsidR="0097732C" w:rsidRPr="00A40BCB">
        <w:instrText>North Vietnamese</w:instrText>
      </w:r>
      <w:r w:rsidR="0097732C">
        <w:instrText xml:space="preserve">" </w:instrText>
      </w:r>
      <w:r w:rsidR="0097732C">
        <w:fldChar w:fldCharType="end"/>
      </w:r>
      <w:r>
        <w:t xml:space="preserve"> forces allegedly attacked U.S. Navy ships in the Gulf of Tonkin</w:t>
      </w:r>
      <w:r w:rsidR="0097732C">
        <w:fldChar w:fldCharType="begin"/>
      </w:r>
      <w:r w:rsidR="0097732C">
        <w:instrText xml:space="preserve"> XE "</w:instrText>
      </w:r>
      <w:r w:rsidR="0097732C" w:rsidRPr="002F7106">
        <w:instrText>Gulf of Tonkin</w:instrText>
      </w:r>
      <w:r w:rsidR="0097732C">
        <w:instrText xml:space="preserve">" </w:instrText>
      </w:r>
      <w:r w:rsidR="0097732C">
        <w:fldChar w:fldCharType="end"/>
      </w:r>
      <w:r>
        <w:t xml:space="preserve"> in 1964, Johnson was given carte blanche in the form of the </w:t>
      </w:r>
      <w:r w:rsidR="00565EB8">
        <w:t>‘</w:t>
      </w:r>
      <w:r>
        <w:t>Gulf of Tonkin Resolution</w:t>
      </w:r>
      <w:r w:rsidR="0097732C">
        <w:fldChar w:fldCharType="begin"/>
      </w:r>
      <w:r w:rsidR="0097732C">
        <w:instrText xml:space="preserve"> XE "</w:instrText>
      </w:r>
      <w:r w:rsidR="0097732C" w:rsidRPr="003D0C58">
        <w:instrText>Gulf of Tonkin Resolution</w:instrText>
      </w:r>
      <w:r w:rsidR="0097732C">
        <w:instrText xml:space="preserve">" </w:instrText>
      </w:r>
      <w:r w:rsidR="0097732C">
        <w:fldChar w:fldCharType="end"/>
      </w:r>
      <w:r w:rsidR="00565EB8">
        <w:t>’</w:t>
      </w:r>
      <w:r>
        <w:t xml:space="preserve"> and began to send U.S. troops to Vietnam. Bombing campaigns such as 1965’s Operation </w:t>
      </w:r>
      <w:r w:rsidR="00565EB8">
        <w:t>‘</w:t>
      </w:r>
      <w:r>
        <w:t>Rolling Thunder</w:t>
      </w:r>
      <w:r w:rsidR="0097732C">
        <w:fldChar w:fldCharType="begin"/>
      </w:r>
      <w:r w:rsidR="0097732C">
        <w:instrText xml:space="preserve"> XE "</w:instrText>
      </w:r>
      <w:r w:rsidR="0097732C" w:rsidRPr="00E81991">
        <w:instrText>Rolling Thunder</w:instrText>
      </w:r>
      <w:r w:rsidR="0097732C">
        <w:instrText xml:space="preserve">" </w:instrText>
      </w:r>
      <w:r w:rsidR="0097732C">
        <w:fldChar w:fldCharType="end"/>
      </w:r>
      <w:r w:rsidR="00565EB8">
        <w:t>’</w:t>
      </w:r>
      <w:r>
        <w:t xml:space="preserve"> ensued, and the conflict escalated. Johnson’s “</w:t>
      </w:r>
      <w:r w:rsidR="00EE5022">
        <w:t>Americanisation</w:t>
      </w:r>
      <w:r>
        <w:t>” of the war led to a presence of nearly 400,000 U.S. troops in Vietnam by the end of 1966.</w:t>
      </w:r>
    </w:p>
    <w:p w14:paraId="759DE277" w14:textId="66A6C127" w:rsidR="00915C12" w:rsidRDefault="00086966" w:rsidP="00915C12">
      <w:pPr>
        <w:pStyle w:val="Caption"/>
      </w:pPr>
      <w:r>
        <w:t xml:space="preserve">Photo </w:t>
      </w:r>
      <w:r w:rsidR="005D7B03">
        <w:t>1</w:t>
      </w:r>
      <w:r w:rsidR="000C3511">
        <w:t>2</w:t>
      </w:r>
      <w:r>
        <w:t xml:space="preserve">. </w:t>
      </w:r>
      <w:r w:rsidR="00915C12">
        <w:t xml:space="preserve"> USAF KC-135 tanker refuels USAF F-5 fighters</w:t>
      </w:r>
      <w:r w:rsidR="0097732C">
        <w:fldChar w:fldCharType="begin"/>
      </w:r>
      <w:r w:rsidR="0097732C">
        <w:instrText xml:space="preserve"> XE "</w:instrText>
      </w:r>
      <w:r w:rsidR="0097732C" w:rsidRPr="00673D2B">
        <w:instrText>F-5 fighters</w:instrText>
      </w:r>
      <w:r w:rsidR="0097732C">
        <w:instrText xml:space="preserve">" </w:instrText>
      </w:r>
      <w:r w:rsidR="0097732C">
        <w:fldChar w:fldCharType="end"/>
      </w:r>
      <w:r w:rsidR="00915C12">
        <w:t xml:space="preserve"> (circa 1965)</w:t>
      </w:r>
    </w:p>
    <w:p w14:paraId="4505D535" w14:textId="77777777" w:rsidR="008A6CA1" w:rsidRDefault="00EC1EB8" w:rsidP="00F14055">
      <w:pPr>
        <w:pStyle w:val="Picture"/>
      </w:pPr>
      <w:r>
        <w:rPr>
          <w:noProof/>
          <w:lang w:eastAsia="en-AU"/>
        </w:rPr>
        <w:drawing>
          <wp:inline distT="0" distB="0" distL="0" distR="0" wp14:anchorId="69FB70F0" wp14:editId="567FA5FE">
            <wp:extent cx="4183310" cy="3193782"/>
            <wp:effectExtent l="0" t="0" r="8255"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30090" cy="3229497"/>
                    </a:xfrm>
                    <a:prstGeom prst="rect">
                      <a:avLst/>
                    </a:prstGeom>
                    <a:noFill/>
                  </pic:spPr>
                </pic:pic>
              </a:graphicData>
            </a:graphic>
          </wp:inline>
        </w:drawing>
      </w:r>
    </w:p>
    <w:p w14:paraId="0BD13457" w14:textId="1806DDEA" w:rsidR="00240211" w:rsidRDefault="00915C12" w:rsidP="00F14055">
      <w:pPr>
        <w:pStyle w:val="BodyText"/>
      </w:pPr>
      <w:r>
        <w:t xml:space="preserve">Bomb-laden </w:t>
      </w:r>
      <w:r w:rsidR="008163BA">
        <w:t xml:space="preserve">USAF </w:t>
      </w:r>
      <w:r>
        <w:t>F-5 aircraft are shown here refue</w:t>
      </w:r>
      <w:r w:rsidR="00EC1EB8">
        <w:t>l</w:t>
      </w:r>
      <w:r>
        <w:t>ling from a KC-135 tanker</w:t>
      </w:r>
      <w:r w:rsidR="0097732C">
        <w:fldChar w:fldCharType="begin"/>
      </w:r>
      <w:r w:rsidR="0097732C">
        <w:instrText xml:space="preserve"> XE "</w:instrText>
      </w:r>
      <w:r w:rsidR="0097732C" w:rsidRPr="00B6390A">
        <w:instrText>KC-135 tanker</w:instrText>
      </w:r>
      <w:r w:rsidR="0097732C">
        <w:instrText xml:space="preserve">" </w:instrText>
      </w:r>
      <w:r w:rsidR="0097732C">
        <w:fldChar w:fldCharType="end"/>
      </w:r>
      <w:r>
        <w:t xml:space="preserve"> before striking a Viet Cong</w:t>
      </w:r>
      <w:r w:rsidR="00AD1D1E">
        <w:fldChar w:fldCharType="begin"/>
      </w:r>
      <w:r w:rsidR="00AD1D1E">
        <w:instrText xml:space="preserve"> XE "</w:instrText>
      </w:r>
      <w:r w:rsidR="00AD1D1E" w:rsidRPr="00AC2FC5">
        <w:instrText>Viet Cong</w:instrText>
      </w:r>
      <w:r w:rsidR="00AD1D1E">
        <w:instrText xml:space="preserve">" </w:instrText>
      </w:r>
      <w:r w:rsidR="00AD1D1E">
        <w:fldChar w:fldCharType="end"/>
      </w:r>
      <w:r>
        <w:t xml:space="preserve"> position in South Vietnam. (U.S. Air Force photo)</w:t>
      </w:r>
    </w:p>
    <w:p w14:paraId="73D19829" w14:textId="77777777" w:rsidR="006C1BAA" w:rsidRDefault="006C1BAA" w:rsidP="00565EB8">
      <w:pPr>
        <w:pStyle w:val="Heading7"/>
        <w:framePr w:wrap="around"/>
      </w:pPr>
      <w:r>
        <w:lastRenderedPageBreak/>
        <w:t>Quagmire and Attrition</w:t>
      </w:r>
    </w:p>
    <w:p w14:paraId="4AC763B1" w14:textId="1C70AC41" w:rsidR="006C1BAA" w:rsidRDefault="006C1BAA" w:rsidP="00F14055">
      <w:pPr>
        <w:pStyle w:val="BodyText"/>
      </w:pPr>
      <w:r>
        <w:t>As the United States became increasingly mired in Vietnam</w:t>
      </w:r>
      <w:r w:rsidR="00385358">
        <w:fldChar w:fldCharType="begin"/>
      </w:r>
      <w:r w:rsidR="00385358">
        <w:instrText xml:space="preserve"> XE "</w:instrText>
      </w:r>
      <w:r w:rsidR="00385358" w:rsidRPr="006F44C3">
        <w:instrText>Vietnam</w:instrText>
      </w:r>
      <w:r w:rsidR="00385358">
        <w:instrText xml:space="preserve">" </w:instrText>
      </w:r>
      <w:r w:rsidR="00385358">
        <w:fldChar w:fldCharType="end"/>
      </w:r>
      <w:r>
        <w:t>, it pursued a strategy of attrition, attempting to bury the Vietnamese Communist forces under an avalanche of casualties. However, the Viet Cong</w:t>
      </w:r>
      <w:r w:rsidR="00AD1D1E">
        <w:fldChar w:fldCharType="begin"/>
      </w:r>
      <w:r w:rsidR="00AD1D1E">
        <w:instrText xml:space="preserve"> XE "</w:instrText>
      </w:r>
      <w:r w:rsidR="00AD1D1E" w:rsidRPr="00AC2FC5">
        <w:instrText>Viet Cong</w:instrText>
      </w:r>
      <w:r w:rsidR="00AD1D1E">
        <w:instrText xml:space="preserve">" </w:instrText>
      </w:r>
      <w:r w:rsidR="00AD1D1E">
        <w:fldChar w:fldCharType="end"/>
      </w:r>
      <w:r>
        <w:t xml:space="preserve">’s guerrilla tactics frustrated and demoralized U.S. troops, while </w:t>
      </w:r>
      <w:r w:rsidR="00E27A74">
        <w:t>its</w:t>
      </w:r>
      <w:r>
        <w:t xml:space="preserve"> dispersed, largely rural presence left American bomber planes with few targets. The United States therefore used unconventional weapons such as napalm</w:t>
      </w:r>
      <w:r w:rsidR="00385358">
        <w:fldChar w:fldCharType="begin"/>
      </w:r>
      <w:r w:rsidR="00385358">
        <w:instrText xml:space="preserve"> XE "</w:instrText>
      </w:r>
      <w:r w:rsidR="00385358" w:rsidRPr="00930465">
        <w:instrText>napalm</w:instrText>
      </w:r>
      <w:r w:rsidR="00385358">
        <w:instrText xml:space="preserve">" </w:instrText>
      </w:r>
      <w:r w:rsidR="00385358">
        <w:fldChar w:fldCharType="end"/>
      </w:r>
      <w:r>
        <w:t xml:space="preserve"> and the herbicide</w:t>
      </w:r>
      <w:r w:rsidR="00385358">
        <w:fldChar w:fldCharType="begin"/>
      </w:r>
      <w:r w:rsidR="00385358">
        <w:instrText xml:space="preserve"> XE "</w:instrText>
      </w:r>
      <w:r w:rsidR="00385358" w:rsidRPr="00001755">
        <w:instrText>herbicide</w:instrText>
      </w:r>
      <w:r w:rsidR="00385358">
        <w:instrText xml:space="preserve">" </w:instrText>
      </w:r>
      <w:r w:rsidR="00385358">
        <w:fldChar w:fldCharType="end"/>
      </w:r>
      <w:r>
        <w:t xml:space="preserve"> defoliant </w:t>
      </w:r>
      <w:r w:rsidR="008163BA">
        <w:t>‘</w:t>
      </w:r>
      <w:r>
        <w:t>Agent Orange</w:t>
      </w:r>
      <w:r w:rsidR="00385358">
        <w:fldChar w:fldCharType="begin"/>
      </w:r>
      <w:r w:rsidR="00385358">
        <w:instrText xml:space="preserve"> XE "</w:instrText>
      </w:r>
      <w:r w:rsidR="00385358" w:rsidRPr="0007126F">
        <w:instrText>Agent Orange</w:instrText>
      </w:r>
      <w:r w:rsidR="00385358">
        <w:instrText xml:space="preserve">" </w:instrText>
      </w:r>
      <w:r w:rsidR="00385358">
        <w:fldChar w:fldCharType="end"/>
      </w:r>
      <w:r w:rsidR="008163BA">
        <w:t>’</w:t>
      </w:r>
      <w:r>
        <w:t xml:space="preserve"> but still managed to make little headway.</w:t>
      </w:r>
    </w:p>
    <w:p w14:paraId="5E484E72" w14:textId="77777777" w:rsidR="006C1BAA" w:rsidRDefault="006C1BAA" w:rsidP="00565EB8">
      <w:pPr>
        <w:pStyle w:val="Heading7"/>
        <w:framePr w:wrap="around"/>
      </w:pPr>
      <w:r>
        <w:t>The Tet Offensive</w:t>
      </w:r>
    </w:p>
    <w:p w14:paraId="16F660C1" w14:textId="6EC8CF80" w:rsidR="006C1BAA" w:rsidRDefault="006C1BAA" w:rsidP="00F14055">
      <w:pPr>
        <w:pStyle w:val="BodyText"/>
      </w:pPr>
      <w:r>
        <w:t>In 1968, the North Vietnamese Army</w:t>
      </w:r>
      <w:r w:rsidR="00385358">
        <w:fldChar w:fldCharType="begin"/>
      </w:r>
      <w:r w:rsidR="00385358">
        <w:instrText xml:space="preserve"> XE "</w:instrText>
      </w:r>
      <w:r w:rsidR="00385358" w:rsidRPr="008C1E14">
        <w:instrText>North Vietnamese Army</w:instrText>
      </w:r>
      <w:r w:rsidR="00385358">
        <w:instrText xml:space="preserve">" </w:instrText>
      </w:r>
      <w:r w:rsidR="00385358">
        <w:fldChar w:fldCharType="end"/>
      </w:r>
      <w:r>
        <w:t xml:space="preserve"> and the Viet Cong</w:t>
      </w:r>
      <w:r w:rsidR="00AD1D1E">
        <w:fldChar w:fldCharType="begin"/>
      </w:r>
      <w:r w:rsidR="00AD1D1E">
        <w:instrText xml:space="preserve"> XE "</w:instrText>
      </w:r>
      <w:r w:rsidR="00AD1D1E" w:rsidRPr="00AC2FC5">
        <w:instrText>Viet Cong</w:instrText>
      </w:r>
      <w:r w:rsidR="00AD1D1E">
        <w:instrText xml:space="preserve">" </w:instrText>
      </w:r>
      <w:r w:rsidR="00AD1D1E">
        <w:fldChar w:fldCharType="end"/>
      </w:r>
      <w:r>
        <w:t xml:space="preserve"> launched a massive campaign called the Tet Offensive</w:t>
      </w:r>
      <w:r w:rsidR="00385358">
        <w:fldChar w:fldCharType="begin"/>
      </w:r>
      <w:r w:rsidR="00385358">
        <w:instrText xml:space="preserve"> XE "</w:instrText>
      </w:r>
      <w:r w:rsidR="00385358" w:rsidRPr="001E4CFA">
        <w:instrText>Tet Offensive</w:instrText>
      </w:r>
      <w:r w:rsidR="00385358">
        <w:instrText xml:space="preserve">" </w:instrText>
      </w:r>
      <w:r w:rsidR="00385358">
        <w:fldChar w:fldCharType="end"/>
      </w:r>
      <w:r>
        <w:t>, attacking nearly thirty U.S. targets and dozens of other cities in South Vietnam</w:t>
      </w:r>
      <w:r w:rsidR="00385358">
        <w:fldChar w:fldCharType="begin"/>
      </w:r>
      <w:r w:rsidR="00385358">
        <w:instrText xml:space="preserve"> XE "</w:instrText>
      </w:r>
      <w:r w:rsidR="00385358" w:rsidRPr="00393F24">
        <w:instrText>South Vietnam</w:instrText>
      </w:r>
      <w:r w:rsidR="00385358">
        <w:instrText xml:space="preserve">" </w:instrText>
      </w:r>
      <w:r w:rsidR="00385358">
        <w:fldChar w:fldCharType="end"/>
      </w:r>
      <w:r>
        <w:t xml:space="preserve"> at once. Although the United States pushed back the offensive and won a tactical victory, American media coverage characterized the conflict as a defeat, and U.S. public support for the war plummeted. Morale among U.S. troops also hit an all-time low, manifesting itself tragically in the 1968 My Lai Massacre</w:t>
      </w:r>
      <w:r w:rsidR="00385358">
        <w:fldChar w:fldCharType="begin"/>
      </w:r>
      <w:r w:rsidR="00385358">
        <w:instrText xml:space="preserve"> XE "</w:instrText>
      </w:r>
      <w:r w:rsidR="00385358" w:rsidRPr="00D07313">
        <w:instrText>My Lai Massacre</w:instrText>
      </w:r>
      <w:r w:rsidR="00385358">
        <w:instrText xml:space="preserve">" </w:instrText>
      </w:r>
      <w:r w:rsidR="00385358">
        <w:fldChar w:fldCharType="end"/>
      </w:r>
      <w:r>
        <w:t>, in which frustrated U.S. soldiers killed hundreds of unarmed Vietnamese civilians in a small village.</w:t>
      </w:r>
    </w:p>
    <w:p w14:paraId="04EA90D4" w14:textId="77777777" w:rsidR="006C1BAA" w:rsidRDefault="006C1BAA" w:rsidP="00565EB8">
      <w:pPr>
        <w:pStyle w:val="Heading7"/>
        <w:framePr w:wrap="around"/>
      </w:pPr>
      <w:r>
        <w:t>The Anti</w:t>
      </w:r>
      <w:r w:rsidR="00F14055">
        <w:t>-</w:t>
      </w:r>
      <w:r>
        <w:t>war Movement</w:t>
      </w:r>
    </w:p>
    <w:p w14:paraId="35C2B7C9" w14:textId="61049001" w:rsidR="006C1BAA" w:rsidRDefault="006C1BAA" w:rsidP="00F14055">
      <w:pPr>
        <w:pStyle w:val="BodyText"/>
      </w:pPr>
      <w:r>
        <w:t>Meanwhile, the anti</w:t>
      </w:r>
      <w:r w:rsidR="00F14055">
        <w:t>-</w:t>
      </w:r>
      <w:r>
        <w:t>war movement</w:t>
      </w:r>
      <w:r w:rsidR="00385358">
        <w:fldChar w:fldCharType="begin"/>
      </w:r>
      <w:r w:rsidR="00385358">
        <w:instrText xml:space="preserve"> XE "</w:instrText>
      </w:r>
      <w:r w:rsidR="00385358" w:rsidRPr="00CD6A82">
        <w:instrText>anti-war movement</w:instrText>
      </w:r>
      <w:r w:rsidR="00385358">
        <w:instrText xml:space="preserve">" </w:instrText>
      </w:r>
      <w:r w:rsidR="00385358">
        <w:fldChar w:fldCharType="end"/>
      </w:r>
      <w:r>
        <w:t xml:space="preserve"> within the United States gained momentum as student protesters, countercultural hippies, and even many mainstream Americans denounced the war. Protests against the war and the military draft grew increasingly violent, resulting in police brutality outside the Democratic National Convention</w:t>
      </w:r>
      <w:r w:rsidR="00385358">
        <w:fldChar w:fldCharType="begin"/>
      </w:r>
      <w:r w:rsidR="00385358">
        <w:instrText xml:space="preserve"> XE "</w:instrText>
      </w:r>
      <w:r w:rsidR="00385358" w:rsidRPr="009A48D6">
        <w:instrText>Democratic National Convention</w:instrText>
      </w:r>
      <w:r w:rsidR="00385358">
        <w:instrText xml:space="preserve">" </w:instrText>
      </w:r>
      <w:r w:rsidR="00385358">
        <w:fldChar w:fldCharType="end"/>
      </w:r>
      <w:r>
        <w:t xml:space="preserve"> in 1968 and the deaths of four students at Kent State University</w:t>
      </w:r>
      <w:r w:rsidR="00385358">
        <w:fldChar w:fldCharType="begin"/>
      </w:r>
      <w:r w:rsidR="00385358">
        <w:instrText xml:space="preserve"> XE "</w:instrText>
      </w:r>
      <w:r w:rsidR="00385358" w:rsidRPr="0066653A">
        <w:instrText>Kent State University</w:instrText>
      </w:r>
      <w:r w:rsidR="00385358">
        <w:instrText xml:space="preserve">" </w:instrText>
      </w:r>
      <w:r w:rsidR="00385358">
        <w:fldChar w:fldCharType="end"/>
      </w:r>
      <w:r>
        <w:t xml:space="preserve"> in 1970 when Ohio National Guardsmen fired on a crowd. Despite the protests, Johnson’s successor, President Richard M. Nixon</w:t>
      </w:r>
      <w:r w:rsidR="00385358">
        <w:fldChar w:fldCharType="begin"/>
      </w:r>
      <w:r w:rsidR="00385358">
        <w:instrText xml:space="preserve"> XE "</w:instrText>
      </w:r>
      <w:r w:rsidR="00385358" w:rsidRPr="006F14A7">
        <w:instrText>President Richard M. Nixon</w:instrText>
      </w:r>
      <w:r w:rsidR="00385358">
        <w:instrText xml:space="preserve">" </w:instrText>
      </w:r>
      <w:r w:rsidR="00385358">
        <w:fldChar w:fldCharType="end"/>
      </w:r>
      <w:r>
        <w:t>, declared that a “silent majority” of Americans still supported the war.</w:t>
      </w:r>
    </w:p>
    <w:p w14:paraId="0A11584A" w14:textId="77777777" w:rsidR="006C1BAA" w:rsidRDefault="006C1BAA" w:rsidP="00565EB8">
      <w:pPr>
        <w:pStyle w:val="Heading7"/>
        <w:framePr w:wrap="around"/>
      </w:pPr>
      <w:r>
        <w:t>Vietnamization and U.S. Withdrawal</w:t>
      </w:r>
    </w:p>
    <w:p w14:paraId="5674C02F" w14:textId="51855CA9" w:rsidR="006C1BAA" w:rsidRDefault="006C1BAA" w:rsidP="00F14055">
      <w:pPr>
        <w:pStyle w:val="BodyText"/>
      </w:pPr>
      <w:r>
        <w:t>Nonetheless, Nixon promoted a policy of Vietnamization of the war, promising to withdraw U.S. troops gradually and hand over management of the war effort to the South Vietnamese</w:t>
      </w:r>
      <w:r w:rsidR="00385358">
        <w:fldChar w:fldCharType="begin"/>
      </w:r>
      <w:r w:rsidR="00385358">
        <w:instrText xml:space="preserve"> XE "</w:instrText>
      </w:r>
      <w:r w:rsidR="00385358" w:rsidRPr="00155833">
        <w:instrText>South Vietnamese</w:instrText>
      </w:r>
      <w:r w:rsidR="00385358">
        <w:instrText xml:space="preserve">" </w:instrText>
      </w:r>
      <w:r w:rsidR="00385358">
        <w:fldChar w:fldCharType="end"/>
      </w:r>
      <w:r>
        <w:t>. Although Nixon made good on his promise, he also illegally expanded the geographic scope of the war by authorizing the bombing of Viet Cong</w:t>
      </w:r>
      <w:r w:rsidR="00AD1D1E">
        <w:fldChar w:fldCharType="begin"/>
      </w:r>
      <w:r w:rsidR="00AD1D1E">
        <w:instrText xml:space="preserve"> XE "</w:instrText>
      </w:r>
      <w:r w:rsidR="00AD1D1E" w:rsidRPr="00AC2FC5">
        <w:instrText>Viet Cong</w:instrText>
      </w:r>
      <w:r w:rsidR="00AD1D1E">
        <w:instrText xml:space="preserve">" </w:instrText>
      </w:r>
      <w:r w:rsidR="00AD1D1E">
        <w:fldChar w:fldCharType="end"/>
      </w:r>
      <w:r>
        <w:t xml:space="preserve"> sites in the neutral nations of Cambodia</w:t>
      </w:r>
      <w:r w:rsidR="00385358">
        <w:fldChar w:fldCharType="begin"/>
      </w:r>
      <w:r w:rsidR="00385358">
        <w:instrText xml:space="preserve"> XE "</w:instrText>
      </w:r>
      <w:r w:rsidR="00385358" w:rsidRPr="009E1365">
        <w:instrText>Cambodia</w:instrText>
      </w:r>
      <w:r w:rsidR="00385358">
        <w:instrText xml:space="preserve">" </w:instrText>
      </w:r>
      <w:r w:rsidR="00385358">
        <w:fldChar w:fldCharType="end"/>
      </w:r>
      <w:r>
        <w:t xml:space="preserve"> and Laos</w:t>
      </w:r>
      <w:r w:rsidR="00385358">
        <w:fldChar w:fldCharType="begin"/>
      </w:r>
      <w:r w:rsidR="00385358">
        <w:instrText xml:space="preserve"> XE "</w:instrText>
      </w:r>
      <w:r w:rsidR="00385358" w:rsidRPr="0004223E">
        <w:instrText>Laos</w:instrText>
      </w:r>
      <w:r w:rsidR="00385358">
        <w:instrText xml:space="preserve">" </w:instrText>
      </w:r>
      <w:r w:rsidR="00385358">
        <w:fldChar w:fldCharType="end"/>
      </w:r>
      <w:r>
        <w:t>, all without the knowledge or consent of the U.S. Congress. The revelation of these illegal actions, along with the publication of the secret Pentagon Papers</w:t>
      </w:r>
      <w:r w:rsidR="00385358">
        <w:fldChar w:fldCharType="begin"/>
      </w:r>
      <w:r w:rsidR="00385358">
        <w:instrText xml:space="preserve"> XE "</w:instrText>
      </w:r>
      <w:r w:rsidR="00385358" w:rsidRPr="00452281">
        <w:instrText>Pentagon Papers</w:instrText>
      </w:r>
      <w:r w:rsidR="00385358">
        <w:instrText xml:space="preserve">" </w:instrText>
      </w:r>
      <w:r w:rsidR="00385358">
        <w:fldChar w:fldCharType="end"/>
      </w:r>
      <w:r>
        <w:t xml:space="preserve"> in U.S. newspapers in 1971, caused an enormous scandal in the United States and forced Nixon to push for a peace settlement.</w:t>
      </w:r>
    </w:p>
    <w:p w14:paraId="57FDB8D8" w14:textId="77777777" w:rsidR="006C1BAA" w:rsidRDefault="006C1BAA" w:rsidP="00565EB8">
      <w:pPr>
        <w:pStyle w:val="Heading7"/>
        <w:framePr w:wrap="around"/>
      </w:pPr>
      <w:r>
        <w:t>The Cease-fire and the Fall of Saigon</w:t>
      </w:r>
    </w:p>
    <w:p w14:paraId="3BA91448" w14:textId="2576DDE0" w:rsidR="00460E5F" w:rsidRDefault="006C1BAA" w:rsidP="00F14055">
      <w:pPr>
        <w:pStyle w:val="BodyText"/>
      </w:pPr>
      <w:r>
        <w:t>After secret negotiations between U.S. emissary Henry A. Kissinger</w:t>
      </w:r>
      <w:r w:rsidR="00385358">
        <w:fldChar w:fldCharType="begin"/>
      </w:r>
      <w:r w:rsidR="00385358">
        <w:instrText xml:space="preserve"> XE "</w:instrText>
      </w:r>
      <w:r w:rsidR="00385358" w:rsidRPr="00403D87">
        <w:instrText>Henry A. Kissinger</w:instrText>
      </w:r>
      <w:r w:rsidR="00385358">
        <w:instrText xml:space="preserve">" </w:instrText>
      </w:r>
      <w:r w:rsidR="00385358">
        <w:fldChar w:fldCharType="end"/>
      </w:r>
      <w:r>
        <w:t xml:space="preserve"> and North Vietnamese representative Le Duc Tho</w:t>
      </w:r>
      <w:r w:rsidR="00385358">
        <w:fldChar w:fldCharType="begin"/>
      </w:r>
      <w:r w:rsidR="00385358">
        <w:instrText xml:space="preserve"> XE "</w:instrText>
      </w:r>
      <w:r w:rsidR="00385358" w:rsidRPr="00EA3399">
        <w:instrText>Le Duc Tho</w:instrText>
      </w:r>
      <w:r w:rsidR="00385358">
        <w:instrText xml:space="preserve">" </w:instrText>
      </w:r>
      <w:r w:rsidR="00385358">
        <w:fldChar w:fldCharType="end"/>
      </w:r>
      <w:r>
        <w:t xml:space="preserve"> in 1972, Nixon engaged in diplomatic </w:t>
      </w:r>
      <w:r w:rsidR="006536E0">
        <w:t>manoeuvring</w:t>
      </w:r>
      <w:r>
        <w:t xml:space="preserve"> with China</w:t>
      </w:r>
      <w:r w:rsidR="00385358">
        <w:fldChar w:fldCharType="begin"/>
      </w:r>
      <w:r w:rsidR="00385358">
        <w:instrText xml:space="preserve"> XE "</w:instrText>
      </w:r>
      <w:r w:rsidR="00385358" w:rsidRPr="00BD1FC7">
        <w:instrText>China</w:instrText>
      </w:r>
      <w:r w:rsidR="00385358">
        <w:instrText xml:space="preserve">" </w:instrText>
      </w:r>
      <w:r w:rsidR="00385358">
        <w:fldChar w:fldCharType="end"/>
      </w:r>
      <w:r>
        <w:t xml:space="preserve"> and the USSR</w:t>
      </w:r>
      <w:r w:rsidR="00385358">
        <w:fldChar w:fldCharType="begin"/>
      </w:r>
      <w:r w:rsidR="00385358">
        <w:instrText xml:space="preserve"> XE "</w:instrText>
      </w:r>
      <w:r w:rsidR="00385358" w:rsidRPr="001956E5">
        <w:instrText>USSR</w:instrText>
      </w:r>
      <w:r w:rsidR="00385358">
        <w:instrText xml:space="preserve">" </w:instrText>
      </w:r>
      <w:r w:rsidR="00385358">
        <w:fldChar w:fldCharType="end"/>
      </w:r>
      <w:r w:rsidR="00565EB8">
        <w:t xml:space="preserve"> - </w:t>
      </w:r>
      <w:r>
        <w:t xml:space="preserve">and </w:t>
      </w:r>
      <w:r w:rsidR="005D659D">
        <w:t>stepped-up</w:t>
      </w:r>
      <w:r>
        <w:t xml:space="preserve"> bombing of North Vietnam</w:t>
      </w:r>
      <w:r w:rsidR="00385358">
        <w:fldChar w:fldCharType="begin"/>
      </w:r>
      <w:r w:rsidR="00385358">
        <w:instrText xml:space="preserve"> XE "</w:instrText>
      </w:r>
      <w:r w:rsidR="00385358" w:rsidRPr="00420EC2">
        <w:instrText>North Vietnam</w:instrText>
      </w:r>
      <w:r w:rsidR="00385358">
        <w:instrText xml:space="preserve">" </w:instrText>
      </w:r>
      <w:r w:rsidR="00385358">
        <w:fldChar w:fldCharType="end"/>
      </w:r>
      <w:r w:rsidR="00565EB8">
        <w:t xml:space="preserve"> - </w:t>
      </w:r>
      <w:r>
        <w:t>to pressure the North Vietnamese into a settlement. This cease-fire was finally signed in January 1973, and the last U.S. military personnel left Vietnam in March 1973.</w:t>
      </w:r>
      <w:r w:rsidR="00915C12">
        <w:t xml:space="preserve"> </w:t>
      </w:r>
      <w:r>
        <w:t>The U.S. government continued to fund the South Vietnamese army</w:t>
      </w:r>
      <w:r w:rsidR="00385358">
        <w:fldChar w:fldCharType="begin"/>
      </w:r>
      <w:r w:rsidR="00385358">
        <w:instrText xml:space="preserve"> XE "</w:instrText>
      </w:r>
      <w:r w:rsidR="00385358" w:rsidRPr="005160FB">
        <w:instrText>South Vietnamese army</w:instrText>
      </w:r>
      <w:r w:rsidR="00385358">
        <w:instrText xml:space="preserve">" </w:instrText>
      </w:r>
      <w:r w:rsidR="00385358">
        <w:fldChar w:fldCharType="end"/>
      </w:r>
      <w:r>
        <w:t>, but this funding quickly dwindled. Meanwhile, as President Nixon</w:t>
      </w:r>
      <w:r w:rsidR="004E3569">
        <w:fldChar w:fldCharType="begin"/>
      </w:r>
      <w:r w:rsidR="004E3569">
        <w:instrText xml:space="preserve"> XE "</w:instrText>
      </w:r>
      <w:r w:rsidR="004E3569" w:rsidRPr="003256F8">
        <w:instrText>President Nixon</w:instrText>
      </w:r>
      <w:r w:rsidR="004E3569">
        <w:instrText xml:space="preserve">" </w:instrText>
      </w:r>
      <w:r w:rsidR="004E3569">
        <w:fldChar w:fldCharType="end"/>
      </w:r>
      <w:r>
        <w:t xml:space="preserve"> became embroiled in the Watergate</w:t>
      </w:r>
      <w:r w:rsidR="004E3569">
        <w:fldChar w:fldCharType="begin"/>
      </w:r>
      <w:r w:rsidR="004E3569">
        <w:instrText xml:space="preserve"> XE "</w:instrText>
      </w:r>
      <w:r w:rsidR="004E3569" w:rsidRPr="00E55CDF">
        <w:instrText>Watergate</w:instrText>
      </w:r>
      <w:r w:rsidR="004E3569">
        <w:instrText xml:space="preserve">" </w:instrText>
      </w:r>
      <w:r w:rsidR="004E3569">
        <w:fldChar w:fldCharType="end"/>
      </w:r>
      <w:r>
        <w:t xml:space="preserve"> scandal that led to his resignation in August 1974, North Vietnamese</w:t>
      </w:r>
      <w:r w:rsidR="004E3569">
        <w:fldChar w:fldCharType="begin"/>
      </w:r>
      <w:r w:rsidR="004E3569">
        <w:instrText xml:space="preserve"> XE "</w:instrText>
      </w:r>
      <w:r w:rsidR="004E3569" w:rsidRPr="00242D37">
        <w:instrText>North Vietnamese</w:instrText>
      </w:r>
      <w:r w:rsidR="004E3569">
        <w:instrText xml:space="preserve">" </w:instrText>
      </w:r>
      <w:r w:rsidR="004E3569">
        <w:fldChar w:fldCharType="end"/>
      </w:r>
      <w:r>
        <w:t xml:space="preserve"> forces stepped up their attacks on the South and finally launched an all-out offensive in the spring of 1975. On April 30, 1975, the South Vietnamese capital of Saigon fell to the North Vietnamese, who reunited the country under Communist rule as the Socialist Republic of Vietnam</w:t>
      </w:r>
      <w:r w:rsidR="004E3569">
        <w:fldChar w:fldCharType="begin"/>
      </w:r>
      <w:r w:rsidR="004E3569">
        <w:instrText xml:space="preserve"> XE "</w:instrText>
      </w:r>
      <w:r w:rsidR="004E3569" w:rsidRPr="00AF0D87">
        <w:instrText>Socialist Republic of Vietnam</w:instrText>
      </w:r>
      <w:r w:rsidR="004E3569">
        <w:instrText xml:space="preserve">" </w:instrText>
      </w:r>
      <w:r w:rsidR="004E3569">
        <w:fldChar w:fldCharType="end"/>
      </w:r>
      <w:r>
        <w:t>, ending the Vietnam War</w:t>
      </w:r>
      <w:r w:rsidR="00AD1C1B">
        <w:fldChar w:fldCharType="begin"/>
      </w:r>
      <w:r w:rsidR="00AD1C1B">
        <w:instrText xml:space="preserve"> XE "</w:instrText>
      </w:r>
      <w:r w:rsidR="00AD1C1B" w:rsidRPr="00976B82">
        <w:instrText>Vietnam War</w:instrText>
      </w:r>
      <w:r w:rsidR="00AD1C1B">
        <w:instrText xml:space="preserve">" </w:instrText>
      </w:r>
      <w:r w:rsidR="00AD1C1B">
        <w:fldChar w:fldCharType="end"/>
      </w:r>
      <w:r>
        <w:t>.</w:t>
      </w:r>
      <w:r w:rsidR="00915C12">
        <w:t xml:space="preserve"> </w:t>
      </w:r>
    </w:p>
    <w:p w14:paraId="607BD184" w14:textId="0205CCC2" w:rsidR="004E0044" w:rsidRPr="00915C12" w:rsidRDefault="00FF775E" w:rsidP="00F14055">
      <w:pPr>
        <w:pStyle w:val="BodyText"/>
        <w:rPr>
          <w:rStyle w:val="Heading1Char"/>
        </w:rPr>
      </w:pPr>
      <w:r>
        <w:br w:type="page"/>
      </w:r>
      <w:bookmarkStart w:id="4" w:name="_Toc58169857"/>
      <w:r w:rsidR="00694D33" w:rsidRPr="00915C12">
        <w:rPr>
          <w:rStyle w:val="Heading1Char"/>
        </w:rPr>
        <w:lastRenderedPageBreak/>
        <w:t>Vietnam War 1962-1975</w:t>
      </w:r>
      <w:r w:rsidR="009F2938" w:rsidRPr="00915C12">
        <w:rPr>
          <w:rStyle w:val="Heading1Char"/>
        </w:rPr>
        <w:t xml:space="preserve"> – Australia’s involvement</w:t>
      </w:r>
      <w:bookmarkEnd w:id="4"/>
    </w:p>
    <w:p w14:paraId="09219A1C" w14:textId="77777777" w:rsidR="00694D33" w:rsidRDefault="00694D33" w:rsidP="007D3BAA">
      <w:pPr>
        <w:pStyle w:val="BodyText"/>
      </w:pPr>
      <w:r w:rsidRPr="007D3BAA">
        <w:rPr>
          <w:b/>
          <w:bCs/>
        </w:rPr>
        <w:t>Overview</w:t>
      </w:r>
      <w:r>
        <w:rPr>
          <w:rStyle w:val="EndnoteReference"/>
        </w:rPr>
        <w:endnoteReference w:id="9"/>
      </w:r>
    </w:p>
    <w:p w14:paraId="6921DFE3" w14:textId="77777777" w:rsidR="00694D33" w:rsidRDefault="00694D33" w:rsidP="00F14055">
      <w:pPr>
        <w:pStyle w:val="BodyText"/>
      </w:pPr>
      <w:r>
        <w:t>The Vietnam War</w:t>
      </w:r>
      <w:r w:rsidR="00AD1C1B">
        <w:fldChar w:fldCharType="begin"/>
      </w:r>
      <w:r w:rsidR="00AD1C1B">
        <w:instrText xml:space="preserve"> XE "</w:instrText>
      </w:r>
      <w:r w:rsidR="00AD1C1B" w:rsidRPr="00976B82">
        <w:instrText>Vietnam War</w:instrText>
      </w:r>
      <w:r w:rsidR="00AD1C1B">
        <w:instrText xml:space="preserve">" </w:instrText>
      </w:r>
      <w:r w:rsidR="00AD1C1B">
        <w:fldChar w:fldCharType="end"/>
      </w:r>
      <w:r>
        <w:t xml:space="preserve"> arose out of more than a century of foreigners’ occupation of Vietnam. It was a war for Vietnamese independence, but also a civil war between two competing philosophies.</w:t>
      </w:r>
    </w:p>
    <w:p w14:paraId="5396FEC0" w14:textId="77777777" w:rsidR="00891296" w:rsidRPr="00744646" w:rsidRDefault="00744646" w:rsidP="00744646">
      <w:pPr>
        <w:pStyle w:val="Caption"/>
      </w:pPr>
      <w:r>
        <w:t xml:space="preserve">Figure </w:t>
      </w:r>
      <w:r w:rsidR="00350CDB">
        <w:t>1</w:t>
      </w:r>
      <w:r w:rsidRPr="00744646">
        <w:t>. Vietnam circa 1960</w:t>
      </w:r>
    </w:p>
    <w:p w14:paraId="62B7EC2E" w14:textId="77777777" w:rsidR="00891296" w:rsidRDefault="004A331F" w:rsidP="00F14055">
      <w:pPr>
        <w:pStyle w:val="Picture"/>
      </w:pPr>
      <w:r>
        <w:rPr>
          <w:noProof/>
          <w:lang w:eastAsia="en-AU"/>
        </w:rPr>
        <w:drawing>
          <wp:inline distT="0" distB="0" distL="0" distR="0" wp14:anchorId="268291D5" wp14:editId="7A216387">
            <wp:extent cx="2438311" cy="5200650"/>
            <wp:effectExtent l="0" t="0" r="63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44701" cy="5214280"/>
                    </a:xfrm>
                    <a:prstGeom prst="rect">
                      <a:avLst/>
                    </a:prstGeom>
                    <a:noFill/>
                  </pic:spPr>
                </pic:pic>
              </a:graphicData>
            </a:graphic>
          </wp:inline>
        </w:drawing>
      </w:r>
    </w:p>
    <w:p w14:paraId="44EC9826" w14:textId="2203DF4C" w:rsidR="00694D33" w:rsidRDefault="00694D33" w:rsidP="00F14055">
      <w:pPr>
        <w:pStyle w:val="BodyText"/>
      </w:pPr>
      <w:r>
        <w:t>Vietnam has always been subject to threats and invasion from its large neighbours - particularly China</w:t>
      </w:r>
      <w:r w:rsidR="004E3569">
        <w:fldChar w:fldCharType="begin"/>
      </w:r>
      <w:r w:rsidR="004E3569">
        <w:instrText xml:space="preserve"> XE "</w:instrText>
      </w:r>
      <w:r w:rsidR="004E3569" w:rsidRPr="008C3C18">
        <w:instrText>China</w:instrText>
      </w:r>
      <w:r w:rsidR="004E3569">
        <w:instrText xml:space="preserve">" </w:instrText>
      </w:r>
      <w:r w:rsidR="004E3569">
        <w:fldChar w:fldCharType="end"/>
      </w:r>
      <w:r>
        <w:t>. In the eighteenth century a new threat emerged - the French</w:t>
      </w:r>
      <w:r w:rsidR="004E3569">
        <w:fldChar w:fldCharType="begin"/>
      </w:r>
      <w:r w:rsidR="004E3569">
        <w:instrText xml:space="preserve"> XE "</w:instrText>
      </w:r>
      <w:r w:rsidR="004E3569" w:rsidRPr="00C45C60">
        <w:instrText>French</w:instrText>
      </w:r>
      <w:r w:rsidR="004E3569">
        <w:instrText xml:space="preserve">" </w:instrText>
      </w:r>
      <w:r w:rsidR="004E3569">
        <w:fldChar w:fldCharType="end"/>
      </w:r>
      <w:r>
        <w:t xml:space="preserve"> invaded the area, called Annam</w:t>
      </w:r>
      <w:r w:rsidR="004E3569">
        <w:fldChar w:fldCharType="begin"/>
      </w:r>
      <w:r w:rsidR="004E3569">
        <w:instrText xml:space="preserve"> XE "</w:instrText>
      </w:r>
      <w:r w:rsidR="004E3569" w:rsidRPr="00910DE3">
        <w:instrText>Annam</w:instrText>
      </w:r>
      <w:r w:rsidR="004E3569">
        <w:instrText xml:space="preserve">" </w:instrText>
      </w:r>
      <w:r w:rsidR="004E3569">
        <w:fldChar w:fldCharType="end"/>
      </w:r>
      <w:r>
        <w:t xml:space="preserve"> then, and established control. They used the land as their colony, and created a strong French influence, though one which did not suppress</w:t>
      </w:r>
      <w:r w:rsidR="00A9525E">
        <w:t xml:space="preserve"> </w:t>
      </w:r>
      <w:r>
        <w:t>Vietnamese desires for independence.</w:t>
      </w:r>
    </w:p>
    <w:p w14:paraId="4395B1D0" w14:textId="6676B843" w:rsidR="00694D33" w:rsidRDefault="00694D33" w:rsidP="00F14055">
      <w:pPr>
        <w:pStyle w:val="BodyText"/>
      </w:pPr>
      <w:r>
        <w:t>The main reason for the United States’ involvement was a fear that communism would spread throughout Asia. China had become communist in 1949, and the Korean War</w:t>
      </w:r>
      <w:r w:rsidR="00AD1C1B">
        <w:fldChar w:fldCharType="begin"/>
      </w:r>
      <w:r w:rsidR="00AD1C1B">
        <w:instrText xml:space="preserve"> XE "</w:instrText>
      </w:r>
      <w:r w:rsidR="00AD1C1B" w:rsidRPr="009044BB">
        <w:instrText>Korean War</w:instrText>
      </w:r>
      <w:r w:rsidR="00AD1C1B">
        <w:instrText xml:space="preserve">" </w:instrText>
      </w:r>
      <w:r w:rsidR="00AD1C1B">
        <w:fldChar w:fldCharType="end"/>
      </w:r>
      <w:r>
        <w:t xml:space="preserve"> of the 1950s had seemed to show the spreading power and influence and threat of communism. The Australian government</w:t>
      </w:r>
      <w:r w:rsidR="004E3569">
        <w:fldChar w:fldCharType="begin"/>
      </w:r>
      <w:r w:rsidR="004E3569">
        <w:instrText xml:space="preserve"> XE "</w:instrText>
      </w:r>
      <w:r w:rsidR="004E3569" w:rsidRPr="009A7AAF">
        <w:instrText>Australian government</w:instrText>
      </w:r>
      <w:r w:rsidR="004E3569">
        <w:instrText xml:space="preserve">" </w:instrText>
      </w:r>
      <w:r w:rsidR="004E3569">
        <w:fldChar w:fldCharType="end"/>
      </w:r>
      <w:r>
        <w:t xml:space="preserve"> shared this view, and was ready to support the United States in South Vietnam</w:t>
      </w:r>
      <w:r w:rsidR="004E3569">
        <w:fldChar w:fldCharType="begin"/>
      </w:r>
      <w:r w:rsidR="004E3569">
        <w:instrText xml:space="preserve"> XE "</w:instrText>
      </w:r>
      <w:r w:rsidR="004E3569" w:rsidRPr="0072086C">
        <w:instrText>South Vietnam</w:instrText>
      </w:r>
      <w:r w:rsidR="004E3569">
        <w:instrText xml:space="preserve">" </w:instrText>
      </w:r>
      <w:r w:rsidR="004E3569">
        <w:fldChar w:fldCharType="end"/>
      </w:r>
      <w:r>
        <w:t>.</w:t>
      </w:r>
    </w:p>
    <w:p w14:paraId="60D34164" w14:textId="4A8FC468" w:rsidR="00694D33" w:rsidRDefault="00694D33" w:rsidP="00F14055">
      <w:pPr>
        <w:pStyle w:val="BodyText"/>
      </w:pPr>
      <w:r>
        <w:lastRenderedPageBreak/>
        <w:t>The United States began sending larger and larger numbers of troops to South Vietnam. Australian soldiers were in South Vietnam as advisers from 1962. In 1965 Prime Minister Menzies</w:t>
      </w:r>
      <w:r w:rsidR="004E3569">
        <w:fldChar w:fldCharType="begin"/>
      </w:r>
      <w:r w:rsidR="004E3569">
        <w:instrText xml:space="preserve"> XE "</w:instrText>
      </w:r>
      <w:r w:rsidR="004E3569" w:rsidRPr="00863ADA">
        <w:instrText>Prime Minister Menzies</w:instrText>
      </w:r>
      <w:r w:rsidR="004E3569">
        <w:instrText xml:space="preserve">" </w:instrText>
      </w:r>
      <w:r w:rsidR="004E3569">
        <w:fldChar w:fldCharType="end"/>
      </w:r>
      <w:r>
        <w:t>, in an attempt to tie the United States to defence of Australia against any threat from Indonesia</w:t>
      </w:r>
      <w:r w:rsidR="004E3569">
        <w:fldChar w:fldCharType="begin"/>
      </w:r>
      <w:r w:rsidR="004E3569">
        <w:instrText xml:space="preserve"> XE "</w:instrText>
      </w:r>
      <w:r w:rsidR="004E3569" w:rsidRPr="00E6022F">
        <w:instrText>Indonesia</w:instrText>
      </w:r>
      <w:r w:rsidR="004E3569">
        <w:instrText xml:space="preserve">" </w:instrText>
      </w:r>
      <w:r w:rsidR="004E3569">
        <w:fldChar w:fldCharType="end"/>
      </w:r>
      <w:r>
        <w:t>, announced that Australia would send combat troops. This included conscripted soldiers, National Servicemen</w:t>
      </w:r>
      <w:r w:rsidR="004E3569">
        <w:fldChar w:fldCharType="begin"/>
      </w:r>
      <w:r w:rsidR="004E3569">
        <w:instrText xml:space="preserve"> XE "</w:instrText>
      </w:r>
      <w:r w:rsidR="004E3569" w:rsidRPr="00D7773A">
        <w:instrText>National Servicemen</w:instrText>
      </w:r>
      <w:r w:rsidR="004E3569">
        <w:instrText xml:space="preserve">" </w:instrText>
      </w:r>
      <w:r w:rsidR="004E3569">
        <w:fldChar w:fldCharType="end"/>
      </w:r>
      <w:r>
        <w:t xml:space="preserve">, after 1966. These were chosen by a ballot of all </w:t>
      </w:r>
      <w:r w:rsidR="00257298">
        <w:t>20-year-old</w:t>
      </w:r>
      <w:r>
        <w:t xml:space="preserve"> males, though only a small proportion of all eligible men were called up.</w:t>
      </w:r>
    </w:p>
    <w:p w14:paraId="23808873" w14:textId="74B28A9E" w:rsidR="00694D33" w:rsidRDefault="00694D33" w:rsidP="00F14055">
      <w:pPr>
        <w:pStyle w:val="BodyText"/>
      </w:pPr>
      <w:r>
        <w:t>Most Australian Army</w:t>
      </w:r>
      <w:r w:rsidR="004E3569">
        <w:fldChar w:fldCharType="begin"/>
      </w:r>
      <w:r w:rsidR="004E3569">
        <w:instrText xml:space="preserve"> XE "</w:instrText>
      </w:r>
      <w:r w:rsidR="004E3569" w:rsidRPr="00FB0B25">
        <w:instrText>Australian Army</w:instrText>
      </w:r>
      <w:r w:rsidR="004E3569">
        <w:instrText xml:space="preserve">" </w:instrText>
      </w:r>
      <w:r w:rsidR="004E3569">
        <w:fldChar w:fldCharType="end"/>
      </w:r>
      <w:r>
        <w:t xml:space="preserve"> operational units served in South Vietnam</w:t>
      </w:r>
      <w:r w:rsidR="004E3569">
        <w:fldChar w:fldCharType="begin"/>
      </w:r>
      <w:r w:rsidR="004E3569">
        <w:instrText xml:space="preserve"> XE "</w:instrText>
      </w:r>
      <w:r w:rsidR="004E3569" w:rsidRPr="004E4AB1">
        <w:instrText>South Vietnam</w:instrText>
      </w:r>
      <w:r w:rsidR="004E3569">
        <w:instrText xml:space="preserve">" </w:instrText>
      </w:r>
      <w:r w:rsidR="004E3569">
        <w:fldChar w:fldCharType="end"/>
      </w:r>
      <w:r>
        <w:t xml:space="preserve"> during the war. They served mainly in the Phuoc Tuy</w:t>
      </w:r>
      <w:r w:rsidR="00E71617">
        <w:fldChar w:fldCharType="begin"/>
      </w:r>
      <w:r w:rsidR="00E71617">
        <w:instrText xml:space="preserve"> XE "</w:instrText>
      </w:r>
      <w:r w:rsidR="00E71617" w:rsidRPr="00D77894">
        <w:instrText>Phuoc Tuy</w:instrText>
      </w:r>
      <w:r w:rsidR="00E71617">
        <w:instrText xml:space="preserve">" </w:instrText>
      </w:r>
      <w:r w:rsidR="00E71617">
        <w:fldChar w:fldCharType="end"/>
      </w:r>
      <w:r>
        <w:t xml:space="preserve"> province of Vietnam - at the Nui Dat</w:t>
      </w:r>
      <w:r w:rsidR="000009F5">
        <w:fldChar w:fldCharType="begin"/>
      </w:r>
      <w:r w:rsidR="000009F5">
        <w:instrText xml:space="preserve"> XE "</w:instrText>
      </w:r>
      <w:r w:rsidR="000009F5" w:rsidRPr="00E37D9A">
        <w:instrText>Nui Dat</w:instrText>
      </w:r>
      <w:r w:rsidR="000009F5">
        <w:instrText xml:space="preserve">" </w:instrText>
      </w:r>
      <w:r w:rsidR="000009F5">
        <w:fldChar w:fldCharType="end"/>
      </w:r>
      <w:r>
        <w:t xml:space="preserve"> base and at the logistics base at Vung Tau</w:t>
      </w:r>
      <w:r w:rsidR="00315B7A">
        <w:fldChar w:fldCharType="begin"/>
      </w:r>
      <w:r w:rsidR="00315B7A">
        <w:instrText xml:space="preserve"> XE "</w:instrText>
      </w:r>
      <w:r w:rsidR="00315B7A" w:rsidRPr="009B76B0">
        <w:instrText>Vung Tau</w:instrText>
      </w:r>
      <w:r w:rsidR="00315B7A">
        <w:instrText xml:space="preserve">" </w:instrText>
      </w:r>
      <w:r w:rsidR="00315B7A">
        <w:fldChar w:fldCharType="end"/>
      </w:r>
      <w:r>
        <w:t>. Many officers and warrant officers served with distinction in South Vietnamese Army</w:t>
      </w:r>
      <w:r w:rsidR="00AD1D1E">
        <w:fldChar w:fldCharType="begin"/>
      </w:r>
      <w:r w:rsidR="00AD1D1E">
        <w:instrText xml:space="preserve"> XE "</w:instrText>
      </w:r>
      <w:r w:rsidR="00AD1D1E" w:rsidRPr="00612101">
        <w:instrText>South Vietnamese Army</w:instrText>
      </w:r>
      <w:r w:rsidR="00AD1D1E">
        <w:instrText xml:space="preserve">" </w:instrText>
      </w:r>
      <w:r w:rsidR="00AD1D1E">
        <w:fldChar w:fldCharType="end"/>
      </w:r>
      <w:r>
        <w:t xml:space="preserve"> units as part of the Australian Army Training Team Vietnam</w:t>
      </w:r>
      <w:r w:rsidR="004E3569">
        <w:fldChar w:fldCharType="begin"/>
      </w:r>
      <w:r w:rsidR="004E3569">
        <w:instrText xml:space="preserve"> XE "</w:instrText>
      </w:r>
      <w:r w:rsidR="004E3569" w:rsidRPr="00BD121D">
        <w:instrText>Australian Army Training Team Vietnam</w:instrText>
      </w:r>
      <w:r w:rsidR="004E3569">
        <w:instrText xml:space="preserve">" </w:instrText>
      </w:r>
      <w:r w:rsidR="004E3569">
        <w:fldChar w:fldCharType="end"/>
      </w:r>
      <w:r>
        <w:t xml:space="preserve"> (AATTV). The normal tour of duty was one year with complete unit replacement where appropriate, otherwise the unit remained in situ and only the personnel changed.</w:t>
      </w:r>
    </w:p>
    <w:p w14:paraId="14FF6591" w14:textId="79197FCF" w:rsidR="00694D33" w:rsidRDefault="00694D33" w:rsidP="00F14055">
      <w:pPr>
        <w:pStyle w:val="BodyText"/>
      </w:pPr>
      <w:r>
        <w:t>The Royal Australian Navy</w:t>
      </w:r>
      <w:r w:rsidR="002431C2">
        <w:fldChar w:fldCharType="begin"/>
      </w:r>
      <w:r w:rsidR="002431C2">
        <w:instrText xml:space="preserve"> XE "</w:instrText>
      </w:r>
      <w:r w:rsidR="002431C2" w:rsidRPr="00301B4D">
        <w:instrText>Royal Australian Navy</w:instrText>
      </w:r>
      <w:r w:rsidR="002431C2">
        <w:instrText xml:space="preserve">" </w:instrText>
      </w:r>
      <w:r w:rsidR="002431C2">
        <w:fldChar w:fldCharType="end"/>
      </w:r>
      <w:r>
        <w:t xml:space="preserve"> commitment included: destroyers providing Naval Gunfire Support</w:t>
      </w:r>
      <w:r w:rsidR="004E3569">
        <w:fldChar w:fldCharType="begin"/>
      </w:r>
      <w:r w:rsidR="004E3569">
        <w:instrText xml:space="preserve"> XE "</w:instrText>
      </w:r>
      <w:r w:rsidR="004E3569" w:rsidRPr="007C4FF5">
        <w:instrText>Naval Gunfire Support</w:instrText>
      </w:r>
      <w:r w:rsidR="004E3569">
        <w:instrText xml:space="preserve">" </w:instrText>
      </w:r>
      <w:r w:rsidR="004E3569">
        <w:fldChar w:fldCharType="end"/>
      </w:r>
      <w:r>
        <w:t xml:space="preserve"> attached to the US Seventh Fleet</w:t>
      </w:r>
      <w:r w:rsidR="004E3569">
        <w:fldChar w:fldCharType="begin"/>
      </w:r>
      <w:r w:rsidR="004E3569">
        <w:instrText xml:space="preserve"> XE "</w:instrText>
      </w:r>
      <w:r w:rsidR="004E3569" w:rsidRPr="003636B6">
        <w:instrText>US Seventh Fleet</w:instrText>
      </w:r>
      <w:r w:rsidR="004E3569">
        <w:instrText xml:space="preserve">" </w:instrText>
      </w:r>
      <w:r w:rsidR="004E3569">
        <w:fldChar w:fldCharType="end"/>
      </w:r>
      <w:r>
        <w:t>; a Clearance Diving Team</w:t>
      </w:r>
      <w:r w:rsidR="004E3569">
        <w:fldChar w:fldCharType="begin"/>
      </w:r>
      <w:r w:rsidR="004E3569">
        <w:instrText xml:space="preserve"> XE "</w:instrText>
      </w:r>
      <w:r w:rsidR="004E3569" w:rsidRPr="00652583">
        <w:instrText>Clearance Diving Team</w:instrText>
      </w:r>
      <w:r w:rsidR="004E3569">
        <w:instrText xml:space="preserve">" </w:instrText>
      </w:r>
      <w:r w:rsidR="004E3569">
        <w:fldChar w:fldCharType="end"/>
      </w:r>
      <w:r>
        <w:t xml:space="preserve"> assisting in harbour defence; aircrew and support staff serving with the US Army's 135</w:t>
      </w:r>
      <w:r w:rsidRPr="00F30207">
        <w:rPr>
          <w:vertAlign w:val="superscript"/>
        </w:rPr>
        <w:t>th</w:t>
      </w:r>
      <w:r w:rsidR="00F30207">
        <w:rPr>
          <w:vertAlign w:val="superscript"/>
        </w:rPr>
        <w:t xml:space="preserve"> </w:t>
      </w:r>
      <w:r>
        <w:t xml:space="preserve">Assault Helicopter Company; helicopter pilots serving with </w:t>
      </w:r>
      <w:r w:rsidR="00BD2066">
        <w:t xml:space="preserve">No. </w:t>
      </w:r>
      <w:r>
        <w:t xml:space="preserve">9 Squadron RAAF; logistic support being provided by </w:t>
      </w:r>
      <w:r w:rsidR="009C45CB">
        <w:t>HMAS</w:t>
      </w:r>
      <w:r>
        <w:t xml:space="preserve"> Sydney</w:t>
      </w:r>
      <w:r w:rsidR="00397ED8">
        <w:fldChar w:fldCharType="begin"/>
      </w:r>
      <w:r w:rsidR="00397ED8">
        <w:instrText xml:space="preserve"> XE "</w:instrText>
      </w:r>
      <w:r w:rsidR="00397ED8" w:rsidRPr="00E81842">
        <w:instrText>HMAS Sydney</w:instrText>
      </w:r>
      <w:r w:rsidR="00397ED8">
        <w:instrText xml:space="preserve">" </w:instrText>
      </w:r>
      <w:r w:rsidR="00397ED8">
        <w:fldChar w:fldCharType="end"/>
      </w:r>
      <w:r>
        <w:t xml:space="preserve"> (known colloquially as the "Vung Tau</w:t>
      </w:r>
      <w:r w:rsidR="00315B7A">
        <w:fldChar w:fldCharType="begin"/>
      </w:r>
      <w:r w:rsidR="00315B7A">
        <w:instrText xml:space="preserve"> XE "</w:instrText>
      </w:r>
      <w:r w:rsidR="00315B7A" w:rsidRPr="009B76B0">
        <w:instrText>Vung Tau</w:instrText>
      </w:r>
      <w:r w:rsidR="00315B7A">
        <w:instrText xml:space="preserve">" </w:instrText>
      </w:r>
      <w:r w:rsidR="00315B7A">
        <w:fldChar w:fldCharType="end"/>
      </w:r>
      <w:r>
        <w:t xml:space="preserve"> Ferry") and MVs Jeparit and Boonaroo.</w:t>
      </w:r>
    </w:p>
    <w:p w14:paraId="24E83196" w14:textId="2656AAA2" w:rsidR="00694D33" w:rsidRDefault="00694D33" w:rsidP="00F14055">
      <w:pPr>
        <w:pStyle w:val="BodyText"/>
      </w:pPr>
      <w:r>
        <w:t xml:space="preserve">Among the Royal Australian Air Force commitments were: </w:t>
      </w:r>
      <w:r w:rsidR="00E71617">
        <w:t xml:space="preserve">No. </w:t>
      </w:r>
      <w:r>
        <w:t>2 Squadron</w:t>
      </w:r>
      <w:r w:rsidR="00E71617">
        <w:fldChar w:fldCharType="begin"/>
      </w:r>
      <w:r w:rsidR="00E71617">
        <w:instrText xml:space="preserve"> XE "</w:instrText>
      </w:r>
      <w:r w:rsidR="00E71617" w:rsidRPr="00266D2F">
        <w:instrText>No. 2 Squadron</w:instrText>
      </w:r>
      <w:r w:rsidR="00E71617">
        <w:instrText xml:space="preserve">" </w:instrText>
      </w:r>
      <w:r w:rsidR="00E71617">
        <w:fldChar w:fldCharType="end"/>
      </w:r>
      <w:r>
        <w:t xml:space="preserve"> (flying Canberra</w:t>
      </w:r>
      <w:r w:rsidR="00E71617">
        <w:fldChar w:fldCharType="begin"/>
      </w:r>
      <w:r w:rsidR="00E71617">
        <w:instrText xml:space="preserve"> XE "</w:instrText>
      </w:r>
      <w:r w:rsidR="00E71617" w:rsidRPr="00747639">
        <w:instrText>Canberra</w:instrText>
      </w:r>
      <w:r w:rsidR="00E71617">
        <w:instrText xml:space="preserve">" </w:instrText>
      </w:r>
      <w:r w:rsidR="00E71617">
        <w:fldChar w:fldCharType="end"/>
      </w:r>
      <w:r>
        <w:t xml:space="preserve"> bombers) based at Phan Rang</w:t>
      </w:r>
      <w:r w:rsidR="00E71617">
        <w:fldChar w:fldCharType="begin"/>
      </w:r>
      <w:r w:rsidR="00E71617">
        <w:instrText xml:space="preserve"> XE "</w:instrText>
      </w:r>
      <w:r w:rsidR="00E71617" w:rsidRPr="00F0788D">
        <w:instrText>Phan Rang</w:instrText>
      </w:r>
      <w:r w:rsidR="00E71617">
        <w:instrText xml:space="preserve">" </w:instrText>
      </w:r>
      <w:r w:rsidR="00E71617">
        <w:fldChar w:fldCharType="end"/>
      </w:r>
      <w:r>
        <w:t xml:space="preserve">; </w:t>
      </w:r>
      <w:r w:rsidR="00E71617">
        <w:t xml:space="preserve">No. </w:t>
      </w:r>
      <w:r>
        <w:t>9 Squadron</w:t>
      </w:r>
      <w:r w:rsidR="00E71617">
        <w:fldChar w:fldCharType="begin"/>
      </w:r>
      <w:r w:rsidR="00E71617">
        <w:instrText xml:space="preserve"> XE "</w:instrText>
      </w:r>
      <w:r w:rsidR="00E71617" w:rsidRPr="00686549">
        <w:instrText>No. 9 Squadron</w:instrText>
      </w:r>
      <w:r w:rsidR="00E71617">
        <w:instrText xml:space="preserve">" </w:instrText>
      </w:r>
      <w:r w:rsidR="00E71617">
        <w:fldChar w:fldCharType="end"/>
      </w:r>
      <w:r>
        <w:t>, providing transport and fire support to the 1</w:t>
      </w:r>
      <w:r w:rsidRPr="00E71617">
        <w:rPr>
          <w:vertAlign w:val="superscript"/>
        </w:rPr>
        <w:t>st</w:t>
      </w:r>
      <w:r>
        <w:t xml:space="preserve"> Australian Task Force</w:t>
      </w:r>
      <w:r w:rsidR="00E71617">
        <w:fldChar w:fldCharType="begin"/>
      </w:r>
      <w:r w:rsidR="00E71617">
        <w:instrText xml:space="preserve"> XE "</w:instrText>
      </w:r>
      <w:r w:rsidR="00E71617" w:rsidRPr="00F306F6">
        <w:instrText>1</w:instrText>
      </w:r>
      <w:r w:rsidR="00E71617" w:rsidRPr="00F306F6">
        <w:rPr>
          <w:vertAlign w:val="superscript"/>
        </w:rPr>
        <w:instrText>st</w:instrText>
      </w:r>
      <w:r w:rsidR="00E71617" w:rsidRPr="00F306F6">
        <w:instrText xml:space="preserve"> Australian Task Force</w:instrText>
      </w:r>
      <w:r w:rsidR="00E71617">
        <w:instrText xml:space="preserve">" </w:instrText>
      </w:r>
      <w:r w:rsidR="00E71617">
        <w:fldChar w:fldCharType="end"/>
      </w:r>
      <w:r>
        <w:t xml:space="preserve"> from its base at Vung Tau</w:t>
      </w:r>
      <w:r w:rsidR="00315B7A">
        <w:fldChar w:fldCharType="begin"/>
      </w:r>
      <w:r w:rsidR="00315B7A">
        <w:instrText xml:space="preserve"> XE "</w:instrText>
      </w:r>
      <w:r w:rsidR="00315B7A" w:rsidRPr="009B76B0">
        <w:instrText>Vung Tau</w:instrText>
      </w:r>
      <w:r w:rsidR="00315B7A">
        <w:instrText xml:space="preserve">" </w:instrText>
      </w:r>
      <w:r w:rsidR="00315B7A">
        <w:fldChar w:fldCharType="end"/>
      </w:r>
      <w:r>
        <w:t xml:space="preserve">; </w:t>
      </w:r>
      <w:r w:rsidR="00E71617">
        <w:t xml:space="preserve">No. </w:t>
      </w:r>
      <w:r>
        <w:t>35 Squadron</w:t>
      </w:r>
      <w:r w:rsidR="00E71617">
        <w:fldChar w:fldCharType="begin"/>
      </w:r>
      <w:r w:rsidR="00E71617">
        <w:instrText xml:space="preserve"> XE "</w:instrText>
      </w:r>
      <w:r w:rsidR="00E71617" w:rsidRPr="00440A32">
        <w:instrText>No. 35 Squadron</w:instrText>
      </w:r>
      <w:r w:rsidR="00E71617">
        <w:instrText xml:space="preserve">" </w:instrText>
      </w:r>
      <w:r w:rsidR="00E71617">
        <w:fldChar w:fldCharType="end"/>
      </w:r>
      <w:r>
        <w:t>, providing transport support with its Caribou</w:t>
      </w:r>
      <w:r w:rsidR="00E71617">
        <w:fldChar w:fldCharType="begin"/>
      </w:r>
      <w:r w:rsidR="00E71617">
        <w:instrText xml:space="preserve"> XE "</w:instrText>
      </w:r>
      <w:r w:rsidR="00E71617" w:rsidRPr="002B62FC">
        <w:instrText>Caribou</w:instrText>
      </w:r>
      <w:r w:rsidR="00E71617">
        <w:instrText xml:space="preserve">" </w:instrText>
      </w:r>
      <w:r w:rsidR="00E71617">
        <w:fldChar w:fldCharType="end"/>
      </w:r>
      <w:r>
        <w:t xml:space="preserve"> aircraft; aircrew and various specialists serving with US Air Force</w:t>
      </w:r>
      <w:r w:rsidR="00E71617">
        <w:fldChar w:fldCharType="begin"/>
      </w:r>
      <w:r w:rsidR="00E71617">
        <w:instrText xml:space="preserve"> XE "</w:instrText>
      </w:r>
      <w:r w:rsidR="00E71617" w:rsidRPr="00C4654D">
        <w:instrText>U.S. Air Force</w:instrText>
      </w:r>
      <w:r w:rsidR="00E71617">
        <w:instrText xml:space="preserve">" </w:instrText>
      </w:r>
      <w:r w:rsidR="00E71617">
        <w:fldChar w:fldCharType="end"/>
      </w:r>
      <w:r>
        <w:t xml:space="preserve"> units.</w:t>
      </w:r>
    </w:p>
    <w:p w14:paraId="7AC30D06" w14:textId="6D941B8A" w:rsidR="00622214" w:rsidRDefault="00086966" w:rsidP="00086966">
      <w:pPr>
        <w:pStyle w:val="Caption"/>
      </w:pPr>
      <w:r>
        <w:t xml:space="preserve">Photo </w:t>
      </w:r>
      <w:r w:rsidR="000C3511">
        <w:t>13</w:t>
      </w:r>
      <w:r>
        <w:t>.</w:t>
      </w:r>
      <w:r w:rsidR="00622214">
        <w:t xml:space="preserve"> RAAF Canberra</w:t>
      </w:r>
      <w:r w:rsidR="00E71617">
        <w:fldChar w:fldCharType="begin"/>
      </w:r>
      <w:r w:rsidR="00E71617">
        <w:instrText xml:space="preserve"> XE "</w:instrText>
      </w:r>
      <w:r w:rsidR="00E71617" w:rsidRPr="00747639">
        <w:instrText>Canberra</w:instrText>
      </w:r>
      <w:r w:rsidR="00E71617">
        <w:instrText xml:space="preserve">" </w:instrText>
      </w:r>
      <w:r w:rsidR="00E71617">
        <w:fldChar w:fldCharType="end"/>
      </w:r>
      <w:r w:rsidR="00622214">
        <w:t xml:space="preserve"> A-84 of No.</w:t>
      </w:r>
      <w:r w:rsidR="005D7B03">
        <w:t xml:space="preserve"> </w:t>
      </w:r>
      <w:r w:rsidR="00622214">
        <w:t>2 Squadron</w:t>
      </w:r>
      <w:r w:rsidR="00E71617">
        <w:fldChar w:fldCharType="begin"/>
      </w:r>
      <w:r w:rsidR="00E71617">
        <w:instrText xml:space="preserve"> XE "</w:instrText>
      </w:r>
      <w:r w:rsidR="00E71617" w:rsidRPr="00AA6B0A">
        <w:instrText>No.</w:instrText>
      </w:r>
      <w:r w:rsidR="005D7B03">
        <w:instrText xml:space="preserve"> </w:instrText>
      </w:r>
      <w:r w:rsidR="00E71617" w:rsidRPr="00AA6B0A">
        <w:instrText>2 Squadron</w:instrText>
      </w:r>
      <w:r w:rsidR="00E71617">
        <w:instrText xml:space="preserve">" </w:instrText>
      </w:r>
      <w:r w:rsidR="00E71617">
        <w:fldChar w:fldCharType="end"/>
      </w:r>
      <w:r w:rsidR="00622214">
        <w:t xml:space="preserve"> undergoing service</w:t>
      </w:r>
      <w:r w:rsidR="00622214">
        <w:rPr>
          <w:rStyle w:val="EndnoteReference"/>
        </w:rPr>
        <w:endnoteReference w:id="10"/>
      </w:r>
      <w:r w:rsidR="00622214">
        <w:t xml:space="preserve"> </w:t>
      </w:r>
    </w:p>
    <w:p w14:paraId="27D78E9A" w14:textId="77777777" w:rsidR="00622214" w:rsidRDefault="004A331F" w:rsidP="00F14055">
      <w:pPr>
        <w:pStyle w:val="Picture"/>
      </w:pPr>
      <w:r>
        <w:rPr>
          <w:noProof/>
          <w:lang w:eastAsia="en-AU"/>
        </w:rPr>
        <w:drawing>
          <wp:inline distT="0" distB="0" distL="0" distR="0" wp14:anchorId="6DF4395C" wp14:editId="4D49806C">
            <wp:extent cx="5596890" cy="1617345"/>
            <wp:effectExtent l="0" t="0" r="3810"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27">
                      <a:extLst>
                        <a:ext uri="{28A0092B-C50C-407E-A947-70E740481C1C}">
                          <a14:useLocalDpi xmlns:a14="http://schemas.microsoft.com/office/drawing/2010/main" val="0"/>
                        </a:ext>
                      </a:extLst>
                    </a:blip>
                    <a:srcRect t="25506" b="31529"/>
                    <a:stretch/>
                  </pic:blipFill>
                  <pic:spPr bwMode="auto">
                    <a:xfrm>
                      <a:off x="0" y="0"/>
                      <a:ext cx="5596890" cy="1617345"/>
                    </a:xfrm>
                    <a:prstGeom prst="rect">
                      <a:avLst/>
                    </a:prstGeom>
                    <a:noFill/>
                    <a:ln>
                      <a:noFill/>
                    </a:ln>
                    <a:extLst>
                      <a:ext uri="{53640926-AAD7-44D8-BBD7-CCE9431645EC}">
                        <a14:shadowObscured xmlns:a14="http://schemas.microsoft.com/office/drawing/2010/main"/>
                      </a:ext>
                    </a:extLst>
                  </pic:spPr>
                </pic:pic>
              </a:graphicData>
            </a:graphic>
          </wp:inline>
        </w:drawing>
      </w:r>
    </w:p>
    <w:p w14:paraId="13866152" w14:textId="77777777" w:rsidR="00694D33" w:rsidRDefault="00694D33" w:rsidP="00F14055">
      <w:pPr>
        <w:pStyle w:val="BodyText"/>
      </w:pPr>
      <w:r>
        <w:t>From mid 1966 the main task of the Australians was to secure Phuoc Tuy</w:t>
      </w:r>
      <w:r w:rsidR="00E71617">
        <w:fldChar w:fldCharType="begin"/>
      </w:r>
      <w:r w:rsidR="00E71617">
        <w:instrText xml:space="preserve"> XE "</w:instrText>
      </w:r>
      <w:r w:rsidR="00E71617" w:rsidRPr="00D77894">
        <w:instrText>Phuoc Tuy</w:instrText>
      </w:r>
      <w:r w:rsidR="00E71617">
        <w:instrText xml:space="preserve">" </w:instrText>
      </w:r>
      <w:r w:rsidR="00E71617">
        <w:fldChar w:fldCharType="end"/>
      </w:r>
      <w:r>
        <w:t xml:space="preserve"> province</w:t>
      </w:r>
      <w:r w:rsidR="00CA796B">
        <w:t>,</w:t>
      </w:r>
      <w:r>
        <w:t xml:space="preserve"> in which they were based. This involved fighting the North Vietnam Regular Army</w:t>
      </w:r>
      <w:r w:rsidR="00E71617">
        <w:fldChar w:fldCharType="begin"/>
      </w:r>
      <w:r w:rsidR="00E71617">
        <w:instrText xml:space="preserve"> XE "</w:instrText>
      </w:r>
      <w:r w:rsidR="00E71617" w:rsidRPr="00960A9A">
        <w:instrText>North Vietnam Regular Army</w:instrText>
      </w:r>
      <w:r w:rsidR="00E71617">
        <w:instrText xml:space="preserve">" </w:instrText>
      </w:r>
      <w:r w:rsidR="00E71617">
        <w:fldChar w:fldCharType="end"/>
      </w:r>
      <w:r>
        <w:t xml:space="preserve"> soldiers based there, as well as the local Viet Cong</w:t>
      </w:r>
      <w:r w:rsidR="00AD1D1E">
        <w:fldChar w:fldCharType="begin"/>
      </w:r>
      <w:r w:rsidR="00AD1D1E">
        <w:instrText xml:space="preserve"> XE "</w:instrText>
      </w:r>
      <w:r w:rsidR="00AD1D1E" w:rsidRPr="00AC2FC5">
        <w:instrText>Viet Cong</w:instrText>
      </w:r>
      <w:r w:rsidR="00AD1D1E">
        <w:instrText xml:space="preserve">" </w:instrText>
      </w:r>
      <w:r w:rsidR="00AD1D1E">
        <w:fldChar w:fldCharType="end"/>
      </w:r>
      <w:r>
        <w:t xml:space="preserve"> guerrillas, and denying them food, supplies and safe places. There was also a significant commitment to improving infrastructure in the province, with many Australian soldiers being employed on road and bridge construction, among other projects.</w:t>
      </w:r>
    </w:p>
    <w:p w14:paraId="2550432F" w14:textId="77777777" w:rsidR="00694D33" w:rsidRDefault="00694D33" w:rsidP="00F14055">
      <w:pPr>
        <w:pStyle w:val="BodyText"/>
      </w:pPr>
      <w:r>
        <w:t>In 1967 the Australian commitment reached its peak at about 8,300 personnel in Vietnam</w:t>
      </w:r>
      <w:r w:rsidR="00AD1D1E">
        <w:fldChar w:fldCharType="begin"/>
      </w:r>
      <w:r w:rsidR="00AD1D1E">
        <w:instrText xml:space="preserve"> XE "</w:instrText>
      </w:r>
      <w:r w:rsidR="00AD1D1E" w:rsidRPr="00097550">
        <w:instrText>Vietnam</w:instrText>
      </w:r>
      <w:r w:rsidR="00AD1D1E">
        <w:instrText xml:space="preserve">" </w:instrText>
      </w:r>
      <w:r w:rsidR="00AD1D1E">
        <w:fldChar w:fldCharType="end"/>
      </w:r>
      <w:r>
        <w:t xml:space="preserve"> at the one time. In 1970 withdrawals began, and by the end of 1972, the troops had virtually all been withdrawn, with security of the Province being handed over to the South Vietnamese Army</w:t>
      </w:r>
      <w:r w:rsidR="00AD1D1E">
        <w:fldChar w:fldCharType="begin"/>
      </w:r>
      <w:r w:rsidR="00AD1D1E">
        <w:instrText xml:space="preserve"> XE "</w:instrText>
      </w:r>
      <w:r w:rsidR="00AD1D1E" w:rsidRPr="00612101">
        <w:instrText>South Vietnamese Army</w:instrText>
      </w:r>
      <w:r w:rsidR="00AD1D1E">
        <w:instrText xml:space="preserve">" </w:instrText>
      </w:r>
      <w:r w:rsidR="00AD1D1E">
        <w:fldChar w:fldCharType="end"/>
      </w:r>
      <w:r>
        <w:t>. In 1975, after the withdrawal of United States’ support, the North Vietnamese</w:t>
      </w:r>
      <w:r w:rsidR="00AD1D1E">
        <w:fldChar w:fldCharType="begin"/>
      </w:r>
      <w:r w:rsidR="00AD1D1E">
        <w:instrText xml:space="preserve"> XE "</w:instrText>
      </w:r>
      <w:r w:rsidR="00AD1D1E" w:rsidRPr="00AB3A12">
        <w:instrText>North Vietnamese</w:instrText>
      </w:r>
      <w:r w:rsidR="00AD1D1E">
        <w:instrText xml:space="preserve">" </w:instrText>
      </w:r>
      <w:r w:rsidR="00AD1D1E">
        <w:fldChar w:fldCharType="end"/>
      </w:r>
      <w:r>
        <w:t xml:space="preserve"> and the Viet Cong</w:t>
      </w:r>
      <w:r w:rsidR="00AD1D1E">
        <w:fldChar w:fldCharType="begin"/>
      </w:r>
      <w:r w:rsidR="00AD1D1E">
        <w:instrText xml:space="preserve"> XE "</w:instrText>
      </w:r>
      <w:r w:rsidR="00AD1D1E" w:rsidRPr="00AC2FC5">
        <w:instrText>Viet Cong</w:instrText>
      </w:r>
      <w:r w:rsidR="00AD1D1E">
        <w:instrText xml:space="preserve">" </w:instrText>
      </w:r>
      <w:r w:rsidR="00AD1D1E">
        <w:fldChar w:fldCharType="end"/>
      </w:r>
      <w:r>
        <w:t xml:space="preserve"> guerrillas took Saigon</w:t>
      </w:r>
      <w:r w:rsidR="00AD1D1E">
        <w:fldChar w:fldCharType="begin"/>
      </w:r>
      <w:r w:rsidR="00AD1D1E">
        <w:instrText xml:space="preserve"> XE "</w:instrText>
      </w:r>
      <w:r w:rsidR="00AD1D1E" w:rsidRPr="00AF2680">
        <w:instrText>Saigon</w:instrText>
      </w:r>
      <w:r w:rsidR="00AD1D1E">
        <w:instrText xml:space="preserve">" </w:instrText>
      </w:r>
      <w:r w:rsidR="00AD1D1E">
        <w:fldChar w:fldCharType="end"/>
      </w:r>
      <w:r>
        <w:t>, and ended the war with the reunification of Vietnam under Communist rule. About 57,000 Australians served at some time in Vietnam, with about 520 dying as a result of the war</w:t>
      </w:r>
      <w:r w:rsidR="00CA796B">
        <w:t>,</w:t>
      </w:r>
      <w:r w:rsidR="00CA796B" w:rsidRPr="00CA796B">
        <w:t xml:space="preserve"> </w:t>
      </w:r>
      <w:r w:rsidR="00CA796B">
        <w:t>(different numbers are given by different authorities, depending on the criteria applied)</w:t>
      </w:r>
      <w:r w:rsidR="00F30207">
        <w:t>.</w:t>
      </w:r>
    </w:p>
    <w:p w14:paraId="132E24FD" w14:textId="77777777" w:rsidR="00FF775E" w:rsidRDefault="00891296" w:rsidP="009F2938">
      <w:pPr>
        <w:pStyle w:val="Heading1"/>
      </w:pPr>
      <w:r>
        <w:br w:type="page"/>
      </w:r>
      <w:bookmarkStart w:id="5" w:name="_Toc58169858"/>
      <w:r w:rsidR="009F2938">
        <w:lastRenderedPageBreak/>
        <w:t>Petroleum Supplies to support the troops</w:t>
      </w:r>
      <w:bookmarkEnd w:id="5"/>
    </w:p>
    <w:p w14:paraId="6C4DB940" w14:textId="77777777" w:rsidR="00891296" w:rsidRDefault="00270E99" w:rsidP="00F14055">
      <w:pPr>
        <w:pStyle w:val="BodyText"/>
      </w:pPr>
      <w:r>
        <w:t>S</w:t>
      </w:r>
      <w:r w:rsidR="009F2938">
        <w:t>ince the mechanization of war,</w:t>
      </w:r>
      <w:r>
        <w:t xml:space="preserve"> </w:t>
      </w:r>
      <w:r w:rsidR="009F2938">
        <w:t xml:space="preserve">petroleum products such as fuels and lubricants have been required. The </w:t>
      </w:r>
      <w:r>
        <w:t xml:space="preserve">principles of </w:t>
      </w:r>
      <w:r w:rsidR="009F2938">
        <w:t>petroleum supply operations set up during the Second World War of petroleum depots in the field</w:t>
      </w:r>
      <w:r>
        <w:t>,</w:t>
      </w:r>
      <w:r w:rsidR="009F2938">
        <w:t xml:space="preserve"> have continued in every conflict fought on la</w:t>
      </w:r>
      <w:r>
        <w:t>n</w:t>
      </w:r>
      <w:r w:rsidR="009F2938">
        <w:t>d since that time. The Vietnam War</w:t>
      </w:r>
      <w:r w:rsidR="00AD1C1B">
        <w:fldChar w:fldCharType="begin"/>
      </w:r>
      <w:r w:rsidR="00AD1C1B">
        <w:instrText xml:space="preserve"> XE "</w:instrText>
      </w:r>
      <w:r w:rsidR="00AD1C1B" w:rsidRPr="00976B82">
        <w:instrText>Vietnam War</w:instrText>
      </w:r>
      <w:r w:rsidR="00AD1C1B">
        <w:instrText xml:space="preserve">" </w:instrText>
      </w:r>
      <w:r w:rsidR="00AD1C1B">
        <w:fldChar w:fldCharType="end"/>
      </w:r>
      <w:r w:rsidR="009F2938">
        <w:t xml:space="preserve"> was no different, with the establishment of fuel depots or POL</w:t>
      </w:r>
      <w:r w:rsidR="00891296">
        <w:t xml:space="preserve"> Depots</w:t>
      </w:r>
      <w:r w:rsidR="00AD1D1E">
        <w:fldChar w:fldCharType="begin"/>
      </w:r>
      <w:r w:rsidR="00AD1D1E">
        <w:instrText xml:space="preserve"> XE "</w:instrText>
      </w:r>
      <w:r w:rsidR="00AD1D1E" w:rsidRPr="0031123F">
        <w:instrText>POL Depot</w:instrText>
      </w:r>
      <w:r w:rsidR="00AD1D1E">
        <w:instrText xml:space="preserve">" </w:instrText>
      </w:r>
      <w:r w:rsidR="00AD1D1E">
        <w:fldChar w:fldCharType="end"/>
      </w:r>
      <w:r w:rsidR="00891296">
        <w:t xml:space="preserve"> (Petrol, Oil, Lubricants) behind the battlefield areas.</w:t>
      </w:r>
    </w:p>
    <w:p w14:paraId="7CC8C70E" w14:textId="77777777" w:rsidR="00891296" w:rsidRDefault="00891296" w:rsidP="00F14055">
      <w:pPr>
        <w:pStyle w:val="BodyText"/>
      </w:pPr>
      <w:r>
        <w:t>The following are a few examples of these locations</w:t>
      </w:r>
    </w:p>
    <w:p w14:paraId="3D895933" w14:textId="7B6DC8E7" w:rsidR="00891296" w:rsidRDefault="00086966" w:rsidP="00C93CE2">
      <w:pPr>
        <w:pStyle w:val="Caption"/>
      </w:pPr>
      <w:r>
        <w:t xml:space="preserve">Photo </w:t>
      </w:r>
      <w:r w:rsidR="00FD1363">
        <w:fldChar w:fldCharType="begin"/>
      </w:r>
      <w:r w:rsidR="00FD1363">
        <w:instrText xml:space="preserve"> SEQ Photo \* ARABIC </w:instrText>
      </w:r>
      <w:r w:rsidR="00FD1363">
        <w:fldChar w:fldCharType="separate"/>
      </w:r>
      <w:r w:rsidR="00F30207">
        <w:rPr>
          <w:noProof/>
        </w:rPr>
        <w:t>1</w:t>
      </w:r>
      <w:r w:rsidR="000C3511">
        <w:rPr>
          <w:noProof/>
        </w:rPr>
        <w:t>4</w:t>
      </w:r>
      <w:r w:rsidR="00FD1363">
        <w:rPr>
          <w:noProof/>
        </w:rPr>
        <w:fldChar w:fldCharType="end"/>
      </w:r>
      <w:r>
        <w:t xml:space="preserve">. </w:t>
      </w:r>
      <w:r w:rsidR="00270E99">
        <w:t>POL depot</w:t>
      </w:r>
      <w:r w:rsidR="00AD1D1E">
        <w:fldChar w:fldCharType="begin"/>
      </w:r>
      <w:r w:rsidR="00AD1D1E">
        <w:instrText xml:space="preserve"> XE "</w:instrText>
      </w:r>
      <w:r w:rsidR="00AD1D1E" w:rsidRPr="005A2B54">
        <w:instrText>POL depot</w:instrText>
      </w:r>
      <w:r w:rsidR="00AD1D1E">
        <w:instrText xml:space="preserve">" </w:instrText>
      </w:r>
      <w:r w:rsidR="00AD1D1E">
        <w:fldChar w:fldCharType="end"/>
      </w:r>
      <w:r w:rsidR="00270E99">
        <w:t xml:space="preserve"> somewhere in Vietnam</w:t>
      </w:r>
      <w:r w:rsidR="00AD1D1E">
        <w:fldChar w:fldCharType="begin"/>
      </w:r>
      <w:r w:rsidR="00AD1D1E">
        <w:instrText xml:space="preserve"> XE "</w:instrText>
      </w:r>
      <w:r w:rsidR="00AD1D1E" w:rsidRPr="008A6440">
        <w:instrText>Vietnam</w:instrText>
      </w:r>
      <w:r w:rsidR="00AD1D1E">
        <w:instrText xml:space="preserve">" </w:instrText>
      </w:r>
      <w:r w:rsidR="00AD1D1E">
        <w:fldChar w:fldCharType="end"/>
      </w:r>
      <w:r w:rsidR="00270E99">
        <w:t xml:space="preserve"> (circa 1960s)</w:t>
      </w:r>
    </w:p>
    <w:p w14:paraId="592FCFC5" w14:textId="77777777" w:rsidR="009F2938" w:rsidRDefault="004A331F" w:rsidP="00F14055">
      <w:pPr>
        <w:pStyle w:val="Picture"/>
      </w:pPr>
      <w:r>
        <w:rPr>
          <w:noProof/>
          <w:lang w:eastAsia="en-AU"/>
        </w:rPr>
        <w:drawing>
          <wp:inline distT="0" distB="0" distL="0" distR="0" wp14:anchorId="17D08EC5" wp14:editId="3701E5BF">
            <wp:extent cx="5807075" cy="433514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07075" cy="4335145"/>
                    </a:xfrm>
                    <a:prstGeom prst="rect">
                      <a:avLst/>
                    </a:prstGeom>
                    <a:noFill/>
                  </pic:spPr>
                </pic:pic>
              </a:graphicData>
            </a:graphic>
          </wp:inline>
        </w:drawing>
      </w:r>
    </w:p>
    <w:p w14:paraId="1A429508" w14:textId="77777777" w:rsidR="00270E99" w:rsidRDefault="009F2938" w:rsidP="00270E99">
      <w:pPr>
        <w:pStyle w:val="Caption"/>
      </w:pPr>
      <w:r>
        <w:t xml:space="preserve"> </w:t>
      </w:r>
    </w:p>
    <w:p w14:paraId="075C0CEE" w14:textId="3641B98C" w:rsidR="009F2938" w:rsidRDefault="00270E99" w:rsidP="0011647E">
      <w:pPr>
        <w:pStyle w:val="Caption"/>
      </w:pPr>
      <w:r>
        <w:br w:type="page"/>
      </w:r>
      <w:r w:rsidR="0011647E">
        <w:lastRenderedPageBreak/>
        <w:t xml:space="preserve"> Photo </w:t>
      </w:r>
      <w:r w:rsidR="00FD1363">
        <w:fldChar w:fldCharType="begin"/>
      </w:r>
      <w:r w:rsidR="00FD1363">
        <w:instrText xml:space="preserve"> SEQ Photo \* ARABIC </w:instrText>
      </w:r>
      <w:r w:rsidR="00FD1363">
        <w:fldChar w:fldCharType="separate"/>
      </w:r>
      <w:r w:rsidR="00F30207">
        <w:rPr>
          <w:noProof/>
        </w:rPr>
        <w:t>1</w:t>
      </w:r>
      <w:r w:rsidR="000C3511">
        <w:rPr>
          <w:noProof/>
        </w:rPr>
        <w:t>5</w:t>
      </w:r>
      <w:r w:rsidR="00FD1363">
        <w:rPr>
          <w:noProof/>
        </w:rPr>
        <w:fldChar w:fldCharType="end"/>
      </w:r>
      <w:r w:rsidR="0011647E">
        <w:t xml:space="preserve">. </w:t>
      </w:r>
      <w:r>
        <w:t xml:space="preserve"> POL depot</w:t>
      </w:r>
      <w:r w:rsidR="00AD1D1E">
        <w:fldChar w:fldCharType="begin"/>
      </w:r>
      <w:r w:rsidR="00AD1D1E">
        <w:instrText xml:space="preserve"> XE "</w:instrText>
      </w:r>
      <w:r w:rsidR="00AD1D1E" w:rsidRPr="005A2B54">
        <w:instrText>POL depot</w:instrText>
      </w:r>
      <w:r w:rsidR="00AD1D1E">
        <w:instrText xml:space="preserve">" </w:instrText>
      </w:r>
      <w:r w:rsidR="00AD1D1E">
        <w:fldChar w:fldCharType="end"/>
      </w:r>
      <w:r>
        <w:t xml:space="preserve"> and loading berth in Vietnam</w:t>
      </w:r>
      <w:r w:rsidR="004E3569">
        <w:fldChar w:fldCharType="begin"/>
      </w:r>
      <w:r w:rsidR="004E3569">
        <w:instrText xml:space="preserve"> XE "</w:instrText>
      </w:r>
      <w:r w:rsidR="004E3569" w:rsidRPr="0048292F">
        <w:instrText>Vietnam</w:instrText>
      </w:r>
      <w:r w:rsidR="004E3569">
        <w:instrText xml:space="preserve">" </w:instrText>
      </w:r>
      <w:r w:rsidR="004E3569">
        <w:fldChar w:fldCharType="end"/>
      </w:r>
      <w:r>
        <w:t xml:space="preserve"> (1968)</w:t>
      </w:r>
    </w:p>
    <w:p w14:paraId="7168C2B3" w14:textId="77777777" w:rsidR="00270E99" w:rsidRDefault="00F30207" w:rsidP="00F14055">
      <w:pPr>
        <w:pStyle w:val="Picture"/>
      </w:pPr>
      <w:r>
        <w:rPr>
          <w:noProof/>
          <w:lang w:eastAsia="en-AU"/>
        </w:rPr>
        <w:drawing>
          <wp:inline distT="0" distB="0" distL="0" distR="0" wp14:anchorId="5ED7A37B" wp14:editId="11A79062">
            <wp:extent cx="5027473" cy="3779833"/>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33641" cy="3784471"/>
                    </a:xfrm>
                    <a:prstGeom prst="rect">
                      <a:avLst/>
                    </a:prstGeom>
                    <a:noFill/>
                  </pic:spPr>
                </pic:pic>
              </a:graphicData>
            </a:graphic>
          </wp:inline>
        </w:drawing>
      </w:r>
    </w:p>
    <w:p w14:paraId="5B024EBA" w14:textId="1E085884" w:rsidR="00270E99" w:rsidRDefault="0011647E" w:rsidP="0071215F">
      <w:pPr>
        <w:pStyle w:val="Caption"/>
      </w:pPr>
      <w:r>
        <w:t xml:space="preserve">Photo </w:t>
      </w:r>
      <w:r w:rsidR="00FD1363">
        <w:fldChar w:fldCharType="begin"/>
      </w:r>
      <w:r w:rsidR="00FD1363">
        <w:instrText xml:space="preserve"> SEQ Photo \* ARABIC </w:instrText>
      </w:r>
      <w:r w:rsidR="00FD1363">
        <w:fldChar w:fldCharType="separate"/>
      </w:r>
      <w:r w:rsidR="00F30207">
        <w:rPr>
          <w:noProof/>
        </w:rPr>
        <w:t>1</w:t>
      </w:r>
      <w:r w:rsidR="000C3511">
        <w:rPr>
          <w:noProof/>
        </w:rPr>
        <w:t>6</w:t>
      </w:r>
      <w:r w:rsidR="00FD1363">
        <w:rPr>
          <w:noProof/>
        </w:rPr>
        <w:fldChar w:fldCharType="end"/>
      </w:r>
      <w:r>
        <w:t xml:space="preserve">. </w:t>
      </w:r>
      <w:r w:rsidR="00270E99">
        <w:t>US Army</w:t>
      </w:r>
      <w:r w:rsidR="00AD1D1E">
        <w:fldChar w:fldCharType="begin"/>
      </w:r>
      <w:r w:rsidR="00AD1D1E">
        <w:instrText xml:space="preserve"> XE "</w:instrText>
      </w:r>
      <w:r w:rsidR="00AD1D1E" w:rsidRPr="00BC3D9F">
        <w:instrText>US Army</w:instrText>
      </w:r>
      <w:r w:rsidR="00AD1D1E">
        <w:instrText xml:space="preserve">" </w:instrText>
      </w:r>
      <w:r w:rsidR="00AD1D1E">
        <w:fldChar w:fldCharType="end"/>
      </w:r>
      <w:r w:rsidR="00270E99">
        <w:t xml:space="preserve"> tanker refuels an armoured personnel carrier in Vietnam</w:t>
      </w:r>
      <w:r w:rsidR="00AD1D1E">
        <w:fldChar w:fldCharType="begin"/>
      </w:r>
      <w:r w:rsidR="00AD1D1E">
        <w:instrText xml:space="preserve"> XE "</w:instrText>
      </w:r>
      <w:r w:rsidR="00AD1D1E" w:rsidRPr="0016264E">
        <w:instrText>Vietnam</w:instrText>
      </w:r>
      <w:r w:rsidR="00AD1D1E">
        <w:instrText xml:space="preserve">" </w:instrText>
      </w:r>
      <w:r w:rsidR="00AD1D1E">
        <w:fldChar w:fldCharType="end"/>
      </w:r>
      <w:r w:rsidR="00270E99">
        <w:t xml:space="preserve"> (1960s)</w:t>
      </w:r>
    </w:p>
    <w:p w14:paraId="02931F99" w14:textId="77777777" w:rsidR="00270E99" w:rsidRDefault="004A331F" w:rsidP="00F14055">
      <w:pPr>
        <w:pStyle w:val="Picture"/>
      </w:pPr>
      <w:r>
        <w:rPr>
          <w:noProof/>
          <w:lang w:eastAsia="en-AU"/>
        </w:rPr>
        <w:drawing>
          <wp:inline distT="0" distB="0" distL="0" distR="0" wp14:anchorId="645ACC40" wp14:editId="1A8E80FC">
            <wp:extent cx="5179795" cy="3765176"/>
            <wp:effectExtent l="0" t="0" r="1905" b="698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30">
                      <a:extLst>
                        <a:ext uri="{28A0092B-C50C-407E-A947-70E740481C1C}">
                          <a14:useLocalDpi xmlns:a14="http://schemas.microsoft.com/office/drawing/2010/main" val="0"/>
                        </a:ext>
                      </a:extLst>
                    </a:blip>
                    <a:srcRect b="9323"/>
                    <a:stretch/>
                  </pic:blipFill>
                  <pic:spPr bwMode="auto">
                    <a:xfrm>
                      <a:off x="0" y="0"/>
                      <a:ext cx="5195977" cy="3776939"/>
                    </a:xfrm>
                    <a:prstGeom prst="rect">
                      <a:avLst/>
                    </a:prstGeom>
                    <a:noFill/>
                    <a:ln>
                      <a:noFill/>
                    </a:ln>
                    <a:extLst>
                      <a:ext uri="{53640926-AAD7-44D8-BBD7-CCE9431645EC}">
                        <a14:shadowObscured xmlns:a14="http://schemas.microsoft.com/office/drawing/2010/main"/>
                      </a:ext>
                    </a:extLst>
                  </pic:spPr>
                </pic:pic>
              </a:graphicData>
            </a:graphic>
          </wp:inline>
        </w:drawing>
      </w:r>
    </w:p>
    <w:p w14:paraId="612FE4E1" w14:textId="77777777" w:rsidR="008D0F00" w:rsidRPr="008D0F00" w:rsidRDefault="008D0F00" w:rsidP="008D0F00">
      <w:pPr>
        <w:pStyle w:val="Caption"/>
      </w:pPr>
    </w:p>
    <w:p w14:paraId="056C83B4" w14:textId="32B8DAB2" w:rsidR="00F30207" w:rsidRDefault="00F30207" w:rsidP="00F30207">
      <w:pPr>
        <w:pStyle w:val="Caption"/>
      </w:pPr>
      <w:r>
        <w:lastRenderedPageBreak/>
        <w:t xml:space="preserve">Photo </w:t>
      </w:r>
      <w:r w:rsidR="00FD1363">
        <w:fldChar w:fldCharType="begin"/>
      </w:r>
      <w:r w:rsidR="00FD1363">
        <w:instrText xml:space="preserve"> SEQ Photo \* ARABIC </w:instrText>
      </w:r>
      <w:r w:rsidR="00FD1363">
        <w:fldChar w:fldCharType="separate"/>
      </w:r>
      <w:r>
        <w:rPr>
          <w:noProof/>
        </w:rPr>
        <w:t>1</w:t>
      </w:r>
      <w:r w:rsidR="000C3511">
        <w:rPr>
          <w:noProof/>
        </w:rPr>
        <w:t>7</w:t>
      </w:r>
      <w:r w:rsidR="00FD1363">
        <w:rPr>
          <w:noProof/>
        </w:rPr>
        <w:fldChar w:fldCharType="end"/>
      </w:r>
      <w:r>
        <w:t xml:space="preserve">. </w:t>
      </w:r>
      <w:r w:rsidRPr="00F30207">
        <w:t>Da Nang</w:t>
      </w:r>
      <w:r w:rsidR="004E3569">
        <w:fldChar w:fldCharType="begin"/>
      </w:r>
      <w:r w:rsidR="004E3569">
        <w:instrText xml:space="preserve"> XE "</w:instrText>
      </w:r>
      <w:r w:rsidR="004E3569" w:rsidRPr="00DC7892">
        <w:instrText>Da Nang</w:instrText>
      </w:r>
      <w:r w:rsidR="004E3569">
        <w:instrText xml:space="preserve">" </w:instrText>
      </w:r>
      <w:r w:rsidR="004E3569">
        <w:fldChar w:fldCharType="end"/>
      </w:r>
      <w:r w:rsidRPr="00F30207">
        <w:t>, Vietnam 1965 local Vietnamese loading drums of fuel into the cargo bay of a Caribou</w:t>
      </w:r>
      <w:r w:rsidR="004E3569">
        <w:fldChar w:fldCharType="begin"/>
      </w:r>
      <w:r w:rsidR="004E3569">
        <w:instrText xml:space="preserve"> XE "</w:instrText>
      </w:r>
      <w:r w:rsidR="004E3569" w:rsidRPr="008911FA">
        <w:instrText>Caribou</w:instrText>
      </w:r>
      <w:r w:rsidR="004E3569">
        <w:instrText xml:space="preserve">" </w:instrText>
      </w:r>
      <w:r w:rsidR="004E3569">
        <w:fldChar w:fldCharType="end"/>
      </w:r>
      <w:r w:rsidRPr="00F30207">
        <w:t xml:space="preserve"> aircraft</w:t>
      </w:r>
    </w:p>
    <w:p w14:paraId="2F055374" w14:textId="77777777" w:rsidR="004E0044" w:rsidRDefault="008D0F00" w:rsidP="00F14055">
      <w:pPr>
        <w:pStyle w:val="Picture"/>
      </w:pPr>
      <w:r w:rsidRPr="0018345F">
        <w:rPr>
          <w:noProof/>
          <w:lang w:eastAsia="en-AU"/>
        </w:rPr>
        <w:drawing>
          <wp:inline distT="0" distB="0" distL="0" distR="0" wp14:anchorId="5397E6D7" wp14:editId="59EA84F9">
            <wp:extent cx="5490906" cy="332142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BEBA8EAE-BF5A-486C-A8C5-ECC9F3942E4B}">
                          <a14:imgProps xmlns:a14="http://schemas.microsoft.com/office/drawing/2010/main">
                            <a14:imgLayer r:embed="rId32">
                              <a14:imgEffect>
                                <a14:saturation sat="0"/>
                              </a14:imgEffect>
                            </a14:imgLayer>
                          </a14:imgProps>
                        </a:ext>
                        <a:ext uri="{28A0092B-C50C-407E-A947-70E740481C1C}">
                          <a14:useLocalDpi xmlns:a14="http://schemas.microsoft.com/office/drawing/2010/main" val="0"/>
                        </a:ext>
                      </a:extLst>
                    </a:blip>
                    <a:srcRect t="13729" b="5762"/>
                    <a:stretch/>
                  </pic:blipFill>
                  <pic:spPr bwMode="auto">
                    <a:xfrm>
                      <a:off x="0" y="0"/>
                      <a:ext cx="5497422" cy="3325364"/>
                    </a:xfrm>
                    <a:prstGeom prst="rect">
                      <a:avLst/>
                    </a:prstGeom>
                    <a:noFill/>
                    <a:ln>
                      <a:noFill/>
                    </a:ln>
                    <a:extLst>
                      <a:ext uri="{53640926-AAD7-44D8-BBD7-CCE9431645EC}">
                        <a14:shadowObscured xmlns:a14="http://schemas.microsoft.com/office/drawing/2010/main"/>
                      </a:ext>
                    </a:extLst>
                  </pic:spPr>
                </pic:pic>
              </a:graphicData>
            </a:graphic>
          </wp:inline>
        </w:drawing>
      </w:r>
    </w:p>
    <w:p w14:paraId="7A5F526B" w14:textId="2414B2D1" w:rsidR="0092013A" w:rsidRDefault="0011647E" w:rsidP="0018345F">
      <w:pPr>
        <w:pStyle w:val="Caption"/>
      </w:pPr>
      <w:r>
        <w:t xml:space="preserve">Photo </w:t>
      </w:r>
      <w:r w:rsidR="000C3511">
        <w:t>18</w:t>
      </w:r>
      <w:r>
        <w:t xml:space="preserve">. </w:t>
      </w:r>
      <w:r w:rsidR="0018345F" w:rsidRPr="0018345F">
        <w:t>Phuoc Tuy</w:t>
      </w:r>
      <w:r w:rsidR="00E71617">
        <w:fldChar w:fldCharType="begin"/>
      </w:r>
      <w:r w:rsidR="00E71617">
        <w:instrText xml:space="preserve"> XE "</w:instrText>
      </w:r>
      <w:r w:rsidR="00E71617" w:rsidRPr="00D77894">
        <w:instrText>Phuoc Tuy</w:instrText>
      </w:r>
      <w:r w:rsidR="00E71617">
        <w:instrText xml:space="preserve">" </w:instrText>
      </w:r>
      <w:r w:rsidR="00E71617">
        <w:fldChar w:fldCharType="end"/>
      </w:r>
      <w:r w:rsidR="0018345F" w:rsidRPr="0018345F">
        <w:t xml:space="preserve"> Province, Vung Tau</w:t>
      </w:r>
      <w:r w:rsidR="00315B7A">
        <w:fldChar w:fldCharType="begin"/>
      </w:r>
      <w:r w:rsidR="00315B7A">
        <w:instrText xml:space="preserve"> XE "</w:instrText>
      </w:r>
      <w:r w:rsidR="00315B7A" w:rsidRPr="009B76B0">
        <w:instrText>Vung Tau</w:instrText>
      </w:r>
      <w:r w:rsidR="00315B7A">
        <w:instrText xml:space="preserve">" </w:instrText>
      </w:r>
      <w:r w:rsidR="00315B7A">
        <w:fldChar w:fldCharType="end"/>
      </w:r>
      <w:r w:rsidR="0018345F" w:rsidRPr="0018345F">
        <w:t>; Vietnam: South Vietnam</w:t>
      </w:r>
      <w:r w:rsidR="004E3569">
        <w:fldChar w:fldCharType="begin"/>
      </w:r>
      <w:r w:rsidR="004E3569">
        <w:instrText xml:space="preserve"> XE "</w:instrText>
      </w:r>
      <w:r w:rsidR="004E3569" w:rsidRPr="008F7F93">
        <w:instrText>South Vietnam</w:instrText>
      </w:r>
      <w:r w:rsidR="004E3569">
        <w:instrText xml:space="preserve">" </w:instrText>
      </w:r>
      <w:r w:rsidR="004E3569">
        <w:fldChar w:fldCharType="end"/>
      </w:r>
      <w:r w:rsidR="0018345F" w:rsidRPr="0018345F">
        <w:t xml:space="preserve"> </w:t>
      </w:r>
      <w:r w:rsidR="0018345F">
        <w:t xml:space="preserve">1964 </w:t>
      </w:r>
      <w:r w:rsidR="0018345F" w:rsidRPr="0018345F">
        <w:t>fuel hoses leading from the various rubber tanks</w:t>
      </w:r>
      <w:r w:rsidR="00690D1A">
        <w:rPr>
          <w:rStyle w:val="EndnoteReference"/>
        </w:rPr>
        <w:endnoteReference w:id="11"/>
      </w:r>
    </w:p>
    <w:p w14:paraId="35E9C570" w14:textId="77777777" w:rsidR="0092013A" w:rsidRDefault="004A331F" w:rsidP="00F14055">
      <w:pPr>
        <w:pStyle w:val="Picture"/>
      </w:pPr>
      <w:r>
        <w:rPr>
          <w:noProof/>
          <w:lang w:eastAsia="en-AU"/>
        </w:rPr>
        <w:drawing>
          <wp:inline distT="0" distB="0" distL="0" distR="0" wp14:anchorId="0C083A03" wp14:editId="2A65759F">
            <wp:extent cx="5519033" cy="3738282"/>
            <wp:effectExtent l="0" t="0" r="5715" b="0"/>
            <wp:docPr id="15" name="Picture 15" descr="mast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ster image"/>
                    <pic:cNvPicPr>
                      <a:picLocks noChangeAspect="1" noChangeArrowheads="1"/>
                    </pic:cNvPicPr>
                  </pic:nvPicPr>
                  <pic:blipFill rotWithShape="1">
                    <a:blip r:embed="rId33">
                      <a:extLst>
                        <a:ext uri="{28A0092B-C50C-407E-A947-70E740481C1C}">
                          <a14:useLocalDpi xmlns:a14="http://schemas.microsoft.com/office/drawing/2010/main" val="0"/>
                        </a:ext>
                      </a:extLst>
                    </a:blip>
                    <a:srcRect t="26440" b="6020"/>
                    <a:stretch/>
                  </pic:blipFill>
                  <pic:spPr bwMode="auto">
                    <a:xfrm>
                      <a:off x="0" y="0"/>
                      <a:ext cx="5528478" cy="3744680"/>
                    </a:xfrm>
                    <a:prstGeom prst="rect">
                      <a:avLst/>
                    </a:prstGeom>
                    <a:noFill/>
                    <a:ln>
                      <a:noFill/>
                    </a:ln>
                    <a:extLst>
                      <a:ext uri="{53640926-AAD7-44D8-BBD7-CCE9431645EC}">
                        <a14:shadowObscured xmlns:a14="http://schemas.microsoft.com/office/drawing/2010/main"/>
                      </a:ext>
                    </a:extLst>
                  </pic:spPr>
                </pic:pic>
              </a:graphicData>
            </a:graphic>
          </wp:inline>
        </w:drawing>
      </w:r>
    </w:p>
    <w:p w14:paraId="6448292F" w14:textId="1A8FB7BC" w:rsidR="005E45BD" w:rsidRPr="00690D1A" w:rsidRDefault="0092013A" w:rsidP="00312563">
      <w:pPr>
        <w:pStyle w:val="BodyText"/>
        <w:rPr>
          <w:szCs w:val="18"/>
        </w:rPr>
      </w:pPr>
      <w:r w:rsidRPr="00690D1A">
        <w:t>Vietnam: Phuoc Tuy</w:t>
      </w:r>
      <w:r w:rsidR="00E71617" w:rsidRPr="00690D1A">
        <w:fldChar w:fldCharType="begin"/>
      </w:r>
      <w:r w:rsidR="00E71617" w:rsidRPr="00690D1A">
        <w:instrText xml:space="preserve"> XE "Phuoc Tuy" </w:instrText>
      </w:r>
      <w:r w:rsidR="00E71617" w:rsidRPr="00690D1A">
        <w:fldChar w:fldCharType="end"/>
      </w:r>
      <w:r w:rsidRPr="00690D1A">
        <w:t xml:space="preserve"> Province, Vung Tau</w:t>
      </w:r>
      <w:r w:rsidR="007D3BAA">
        <w:t>.</w:t>
      </w:r>
      <w:r w:rsidR="00315B7A" w:rsidRPr="00690D1A">
        <w:fldChar w:fldCharType="begin"/>
      </w:r>
      <w:r w:rsidR="00315B7A" w:rsidRPr="00690D1A">
        <w:instrText xml:space="preserve"> XE "Vung Tau" </w:instrText>
      </w:r>
      <w:r w:rsidR="00315B7A" w:rsidRPr="00690D1A">
        <w:fldChar w:fldCharType="end"/>
      </w:r>
      <w:r w:rsidRPr="00690D1A">
        <w:t xml:space="preserve"> October 1964</w:t>
      </w:r>
      <w:r w:rsidR="00312563">
        <w:t>.</w:t>
      </w:r>
      <w:r w:rsidRPr="00690D1A">
        <w:t xml:space="preserve"> A view of the fuel hoses leading from the various rubber tanks, behind sandbags, to a central fuelling point. In the background an RAAF man talks with a US Army</w:t>
      </w:r>
      <w:r w:rsidR="00AD1D1E" w:rsidRPr="00690D1A">
        <w:fldChar w:fldCharType="begin"/>
      </w:r>
      <w:r w:rsidR="00AD1D1E" w:rsidRPr="00690D1A">
        <w:instrText xml:space="preserve"> XE "US Army" </w:instrText>
      </w:r>
      <w:r w:rsidR="00AD1D1E" w:rsidRPr="00690D1A">
        <w:fldChar w:fldCharType="end"/>
      </w:r>
      <w:r w:rsidRPr="00690D1A">
        <w:t xml:space="preserve"> man before taking fuel from the store.  </w:t>
      </w:r>
      <w:r w:rsidR="005E45BD" w:rsidRPr="00690D1A">
        <w:rPr>
          <w:szCs w:val="18"/>
        </w:rPr>
        <w:br w:type="page"/>
      </w:r>
    </w:p>
    <w:p w14:paraId="3F60E590" w14:textId="6C95F32F" w:rsidR="005E45BD" w:rsidRPr="00F30207" w:rsidRDefault="0011647E" w:rsidP="005E45BD">
      <w:pPr>
        <w:pStyle w:val="Caption"/>
        <w:rPr>
          <w:rFonts w:ascii="Arial" w:hAnsi="Arial" w:cs="Arial"/>
          <w:color w:val="000000"/>
          <w:szCs w:val="22"/>
        </w:rPr>
      </w:pPr>
      <w:r>
        <w:lastRenderedPageBreak/>
        <w:t xml:space="preserve">Photo </w:t>
      </w:r>
      <w:r w:rsidR="00FD1363">
        <w:fldChar w:fldCharType="begin"/>
      </w:r>
      <w:r w:rsidR="00FD1363">
        <w:instrText xml:space="preserve"> SEQ Photo \* ARABIC </w:instrText>
      </w:r>
      <w:r w:rsidR="00FD1363">
        <w:fldChar w:fldCharType="separate"/>
      </w:r>
      <w:r w:rsidR="00F30207">
        <w:rPr>
          <w:noProof/>
        </w:rPr>
        <w:t>1</w:t>
      </w:r>
      <w:r w:rsidR="000C3511">
        <w:rPr>
          <w:noProof/>
        </w:rPr>
        <w:t>9</w:t>
      </w:r>
      <w:r w:rsidR="00FD1363">
        <w:rPr>
          <w:noProof/>
        </w:rPr>
        <w:fldChar w:fldCharType="end"/>
      </w:r>
      <w:r w:rsidRPr="00F30207">
        <w:t xml:space="preserve">. </w:t>
      </w:r>
      <w:r w:rsidR="005E45BD" w:rsidRPr="00F30207">
        <w:rPr>
          <w:rFonts w:cs="Arial"/>
          <w:color w:val="000000"/>
          <w:szCs w:val="22"/>
        </w:rPr>
        <w:t>Vung Tau</w:t>
      </w:r>
      <w:r w:rsidR="00315B7A" w:rsidRPr="00F30207">
        <w:rPr>
          <w:rFonts w:cs="Arial"/>
          <w:color w:val="000000"/>
          <w:szCs w:val="22"/>
        </w:rPr>
        <w:fldChar w:fldCharType="begin"/>
      </w:r>
      <w:r w:rsidR="00315B7A" w:rsidRPr="00F30207">
        <w:rPr>
          <w:szCs w:val="22"/>
        </w:rPr>
        <w:instrText xml:space="preserve"> XE "Vung Tau" </w:instrText>
      </w:r>
      <w:r w:rsidR="00315B7A" w:rsidRPr="00F30207">
        <w:rPr>
          <w:rFonts w:cs="Arial"/>
          <w:color w:val="000000"/>
          <w:szCs w:val="22"/>
        </w:rPr>
        <w:fldChar w:fldCharType="end"/>
      </w:r>
      <w:r w:rsidR="005E45BD" w:rsidRPr="00F30207">
        <w:rPr>
          <w:rFonts w:cs="Arial"/>
          <w:color w:val="000000"/>
          <w:szCs w:val="22"/>
        </w:rPr>
        <w:t xml:space="preserve">, 1968-08. Preparing a load of </w:t>
      </w:r>
      <w:r w:rsidR="006536E0" w:rsidRPr="00F30207">
        <w:rPr>
          <w:rFonts w:cs="Arial"/>
          <w:color w:val="000000"/>
          <w:szCs w:val="22"/>
        </w:rPr>
        <w:t>500-gallon</w:t>
      </w:r>
      <w:r w:rsidR="005E45BD" w:rsidRPr="00F30207">
        <w:rPr>
          <w:rFonts w:cs="Arial"/>
          <w:color w:val="000000"/>
          <w:szCs w:val="22"/>
        </w:rPr>
        <w:t xml:space="preserve"> rubber fuel bladders</w:t>
      </w:r>
      <w:r w:rsidR="00AD1D1E" w:rsidRPr="00F30207">
        <w:rPr>
          <w:rFonts w:cs="Arial"/>
          <w:color w:val="000000"/>
          <w:szCs w:val="22"/>
        </w:rPr>
        <w:fldChar w:fldCharType="begin"/>
      </w:r>
      <w:r w:rsidR="00AD1D1E" w:rsidRPr="00F30207">
        <w:rPr>
          <w:szCs w:val="22"/>
        </w:rPr>
        <w:instrText xml:space="preserve"> XE "</w:instrText>
      </w:r>
      <w:r w:rsidR="00AD1D1E" w:rsidRPr="00F30207">
        <w:rPr>
          <w:rFonts w:cs="Arial"/>
          <w:color w:val="000000"/>
          <w:szCs w:val="22"/>
        </w:rPr>
        <w:instrText>rubber fuel bladders</w:instrText>
      </w:r>
      <w:r w:rsidR="00AD1D1E" w:rsidRPr="00F30207">
        <w:rPr>
          <w:szCs w:val="22"/>
        </w:rPr>
        <w:instrText xml:space="preserve">" </w:instrText>
      </w:r>
      <w:r w:rsidR="00AD1D1E" w:rsidRPr="00F30207">
        <w:rPr>
          <w:rFonts w:cs="Arial"/>
          <w:color w:val="000000"/>
          <w:szCs w:val="22"/>
        </w:rPr>
        <w:fldChar w:fldCharType="end"/>
      </w:r>
      <w:r w:rsidR="005E45BD" w:rsidRPr="00F30207">
        <w:rPr>
          <w:rFonts w:cs="Arial"/>
          <w:color w:val="000000"/>
          <w:szCs w:val="22"/>
        </w:rPr>
        <w:t xml:space="preserve"> for air despatch to a forward fire support base</w:t>
      </w:r>
      <w:r w:rsidR="00690D1A">
        <w:rPr>
          <w:rStyle w:val="EndnoteReference"/>
          <w:rFonts w:cs="Arial"/>
          <w:color w:val="000000"/>
          <w:szCs w:val="22"/>
        </w:rPr>
        <w:endnoteReference w:id="12"/>
      </w:r>
    </w:p>
    <w:p w14:paraId="035397F6" w14:textId="77777777" w:rsidR="0092013A" w:rsidRDefault="004A331F" w:rsidP="00F14055">
      <w:pPr>
        <w:pStyle w:val="Picture"/>
      </w:pPr>
      <w:r>
        <w:rPr>
          <w:noProof/>
          <w:lang w:eastAsia="en-AU"/>
        </w:rPr>
        <w:drawing>
          <wp:inline distT="0" distB="0" distL="0" distR="0" wp14:anchorId="2ECEF919" wp14:editId="6C3F0D69">
            <wp:extent cx="5726206" cy="2823882"/>
            <wp:effectExtent l="0" t="0" r="8255" b="0"/>
            <wp:docPr id="16" name="Picture 16" descr="mast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ster image"/>
                    <pic:cNvPicPr>
                      <a:picLocks noChangeAspect="1" noChangeArrowheads="1"/>
                    </pic:cNvPicPr>
                  </pic:nvPicPr>
                  <pic:blipFill rotWithShape="1">
                    <a:blip r:embed="rId34">
                      <a:extLst>
                        <a:ext uri="{28A0092B-C50C-407E-A947-70E740481C1C}">
                          <a14:useLocalDpi xmlns:a14="http://schemas.microsoft.com/office/drawing/2010/main" val="0"/>
                        </a:ext>
                      </a:extLst>
                    </a:blip>
                    <a:srcRect l="38" t="11587" r="-38" b="6979"/>
                    <a:stretch/>
                  </pic:blipFill>
                  <pic:spPr bwMode="auto">
                    <a:xfrm>
                      <a:off x="0" y="0"/>
                      <a:ext cx="5731022" cy="2826257"/>
                    </a:xfrm>
                    <a:prstGeom prst="rect">
                      <a:avLst/>
                    </a:prstGeom>
                    <a:noFill/>
                    <a:ln>
                      <a:noFill/>
                    </a:ln>
                    <a:extLst>
                      <a:ext uri="{53640926-AAD7-44D8-BBD7-CCE9431645EC}">
                        <a14:shadowObscured xmlns:a14="http://schemas.microsoft.com/office/drawing/2010/main"/>
                      </a:ext>
                    </a:extLst>
                  </pic:spPr>
                </pic:pic>
              </a:graphicData>
            </a:graphic>
          </wp:inline>
        </w:drawing>
      </w:r>
    </w:p>
    <w:p w14:paraId="38F97941" w14:textId="4925F797" w:rsidR="0092013A" w:rsidRPr="00C40811" w:rsidRDefault="005E45BD" w:rsidP="00312563">
      <w:pPr>
        <w:pStyle w:val="BodyText"/>
      </w:pPr>
      <w:r w:rsidRPr="00C40811">
        <w:t>Vung Tau</w:t>
      </w:r>
      <w:r w:rsidR="00315B7A" w:rsidRPr="00C40811">
        <w:fldChar w:fldCharType="begin"/>
      </w:r>
      <w:r w:rsidR="00315B7A" w:rsidRPr="00C40811">
        <w:instrText xml:space="preserve"> XE "Vung Tau" </w:instrText>
      </w:r>
      <w:r w:rsidR="00315B7A" w:rsidRPr="00C40811">
        <w:fldChar w:fldCharType="end"/>
      </w:r>
      <w:r w:rsidRPr="00C40811">
        <w:t xml:space="preserve">, 1968-08. Preparing a load of </w:t>
      </w:r>
      <w:r w:rsidR="006536E0" w:rsidRPr="00C40811">
        <w:t>500-gallon</w:t>
      </w:r>
      <w:r w:rsidRPr="00C40811">
        <w:t xml:space="preserve"> rubber fuel bladders</w:t>
      </w:r>
      <w:r w:rsidR="000009F5" w:rsidRPr="00C40811">
        <w:fldChar w:fldCharType="begin"/>
      </w:r>
      <w:r w:rsidR="000009F5" w:rsidRPr="00C40811">
        <w:instrText xml:space="preserve"> XE "rubber fuel bladders" </w:instrText>
      </w:r>
      <w:r w:rsidR="000009F5" w:rsidRPr="00C40811">
        <w:fldChar w:fldCharType="end"/>
      </w:r>
      <w:r w:rsidRPr="00C40811">
        <w:t xml:space="preserve"> for air despatch to a forward fire support base are Private Tony Haabjoern</w:t>
      </w:r>
      <w:r w:rsidR="00527B91">
        <w:fldChar w:fldCharType="begin"/>
      </w:r>
      <w:r w:rsidR="00527B91">
        <w:instrText xml:space="preserve"> XE "</w:instrText>
      </w:r>
      <w:r w:rsidR="00527B91" w:rsidRPr="00877C69">
        <w:instrText>Private Tony Haabjoern</w:instrText>
      </w:r>
      <w:r w:rsidR="00527B91">
        <w:instrText xml:space="preserve">" </w:instrText>
      </w:r>
      <w:r w:rsidR="00527B91">
        <w:fldChar w:fldCharType="end"/>
      </w:r>
      <w:r w:rsidRPr="00C40811">
        <w:t xml:space="preserve"> of Nedlands, WA (left), and Private Allan McPhee</w:t>
      </w:r>
      <w:r w:rsidR="00527B91">
        <w:fldChar w:fldCharType="begin"/>
      </w:r>
      <w:r w:rsidR="00527B91">
        <w:instrText xml:space="preserve"> XE "</w:instrText>
      </w:r>
      <w:r w:rsidR="00527B91" w:rsidRPr="00875219">
        <w:instrText>Private Allan McPhee</w:instrText>
      </w:r>
      <w:r w:rsidR="00527B91">
        <w:instrText xml:space="preserve">" </w:instrText>
      </w:r>
      <w:r w:rsidR="00527B91">
        <w:fldChar w:fldCharType="end"/>
      </w:r>
      <w:r w:rsidRPr="00C40811">
        <w:t xml:space="preserve"> of Coogee, NSW. The men are members of 176</w:t>
      </w:r>
      <w:r w:rsidRPr="005E3248">
        <w:rPr>
          <w:vertAlign w:val="superscript"/>
        </w:rPr>
        <w:t>th</w:t>
      </w:r>
      <w:r w:rsidR="005E3248">
        <w:t xml:space="preserve"> </w:t>
      </w:r>
      <w:r w:rsidRPr="00C40811">
        <w:t>Air Despatch Company</w:t>
      </w:r>
      <w:r w:rsidR="00527B91">
        <w:fldChar w:fldCharType="begin"/>
      </w:r>
      <w:r w:rsidR="00527B91">
        <w:instrText xml:space="preserve"> XE "</w:instrText>
      </w:r>
      <w:r w:rsidR="00527B91" w:rsidRPr="0073033C">
        <w:instrText>176</w:instrText>
      </w:r>
      <w:r w:rsidR="00527B91" w:rsidRPr="0073033C">
        <w:rPr>
          <w:vertAlign w:val="superscript"/>
        </w:rPr>
        <w:instrText>th</w:instrText>
      </w:r>
      <w:r w:rsidR="00527B91" w:rsidRPr="0073033C">
        <w:instrText xml:space="preserve"> Air Despatch Company</w:instrText>
      </w:r>
      <w:r w:rsidR="00527B91">
        <w:instrText xml:space="preserve">" </w:instrText>
      </w:r>
      <w:r w:rsidR="00527B91">
        <w:fldChar w:fldCharType="end"/>
      </w:r>
      <w:r w:rsidRPr="00C40811">
        <w:t xml:space="preserve"> based at the 1</w:t>
      </w:r>
      <w:r w:rsidRPr="00C40811">
        <w:rPr>
          <w:vertAlign w:val="superscript"/>
        </w:rPr>
        <w:t>st</w:t>
      </w:r>
      <w:r w:rsidR="0058250A" w:rsidRPr="00C40811">
        <w:rPr>
          <w:vertAlign w:val="superscript"/>
        </w:rPr>
        <w:t xml:space="preserve"> </w:t>
      </w:r>
      <w:r w:rsidRPr="00C40811">
        <w:t>Australian Logistic Support Group</w:t>
      </w:r>
      <w:r w:rsidR="00527B91">
        <w:fldChar w:fldCharType="begin"/>
      </w:r>
      <w:r w:rsidR="00527B91">
        <w:instrText xml:space="preserve"> XE "</w:instrText>
      </w:r>
      <w:r w:rsidR="00527B91" w:rsidRPr="00E030A0">
        <w:instrText>1</w:instrText>
      </w:r>
      <w:r w:rsidR="00527B91" w:rsidRPr="00E030A0">
        <w:rPr>
          <w:vertAlign w:val="superscript"/>
        </w:rPr>
        <w:instrText xml:space="preserve">st </w:instrText>
      </w:r>
      <w:r w:rsidR="00527B91" w:rsidRPr="00E030A0">
        <w:instrText>Australian Logistic Support Group</w:instrText>
      </w:r>
      <w:r w:rsidR="00527B91">
        <w:instrText xml:space="preserve">" </w:instrText>
      </w:r>
      <w:r w:rsidR="00527B91">
        <w:fldChar w:fldCharType="end"/>
      </w:r>
      <w:r w:rsidRPr="00C40811">
        <w:t xml:space="preserve"> (1ALSG base at Vung Tau</w:t>
      </w:r>
      <w:r w:rsidR="000009F5" w:rsidRPr="00C40811">
        <w:fldChar w:fldCharType="begin"/>
      </w:r>
      <w:r w:rsidR="000009F5" w:rsidRPr="00C40811">
        <w:instrText xml:space="preserve"> XE "Vung Tau" </w:instrText>
      </w:r>
      <w:r w:rsidR="000009F5" w:rsidRPr="00C40811">
        <w:fldChar w:fldCharType="end"/>
      </w:r>
      <w:r w:rsidRPr="00C40811">
        <w:t xml:space="preserve"> in Phuoc Tuy</w:t>
      </w:r>
      <w:r w:rsidR="00E71617" w:rsidRPr="00C40811">
        <w:fldChar w:fldCharType="begin"/>
      </w:r>
      <w:r w:rsidR="00E71617" w:rsidRPr="00C40811">
        <w:instrText xml:space="preserve"> XE "Phuoc Tuy" </w:instrText>
      </w:r>
      <w:r w:rsidR="00E71617" w:rsidRPr="00C40811">
        <w:fldChar w:fldCharType="end"/>
      </w:r>
      <w:r w:rsidRPr="00C40811">
        <w:t xml:space="preserve"> Province</w:t>
      </w:r>
      <w:r w:rsidR="00312563">
        <w:t>)</w:t>
      </w:r>
      <w:r w:rsidRPr="00C40811">
        <w:t xml:space="preserve">.  </w:t>
      </w:r>
    </w:p>
    <w:p w14:paraId="55AD97FE" w14:textId="29C05208" w:rsidR="007156C9" w:rsidRDefault="0011647E" w:rsidP="007156C9">
      <w:pPr>
        <w:pStyle w:val="Caption"/>
      </w:pPr>
      <w:r>
        <w:t xml:space="preserve">Photo </w:t>
      </w:r>
      <w:r w:rsidR="000C3511">
        <w:t>20</w:t>
      </w:r>
      <w:r w:rsidR="007156C9">
        <w:t>.</w:t>
      </w:r>
      <w:r w:rsidR="00336466">
        <w:t xml:space="preserve"> </w:t>
      </w:r>
      <w:r w:rsidR="007156C9" w:rsidRPr="007156C9">
        <w:t>South Vietnam</w:t>
      </w:r>
      <w:r w:rsidR="00527B91">
        <w:fldChar w:fldCharType="begin"/>
      </w:r>
      <w:r w:rsidR="00527B91">
        <w:instrText xml:space="preserve"> XE "</w:instrText>
      </w:r>
      <w:r w:rsidR="00527B91" w:rsidRPr="00977A69">
        <w:instrText>South Vietnam</w:instrText>
      </w:r>
      <w:r w:rsidR="00527B91">
        <w:instrText xml:space="preserve">" </w:instrText>
      </w:r>
      <w:r w:rsidR="00527B91">
        <w:fldChar w:fldCharType="end"/>
      </w:r>
      <w:r w:rsidR="007156C9" w:rsidRPr="007156C9">
        <w:t xml:space="preserve">. 1969. A bogged Australian </w:t>
      </w:r>
      <w:r w:rsidR="005E3248">
        <w:t>t</w:t>
      </w:r>
      <w:r w:rsidR="007156C9" w:rsidRPr="007156C9">
        <w:t xml:space="preserve">ipper </w:t>
      </w:r>
      <w:r w:rsidR="005E3248">
        <w:t>t</w:t>
      </w:r>
      <w:r w:rsidR="007156C9" w:rsidRPr="007156C9">
        <w:t>ruck laden with two fuel bladders.</w:t>
      </w:r>
      <w:r w:rsidR="00C40811">
        <w:rPr>
          <w:rStyle w:val="EndnoteReference"/>
        </w:rPr>
        <w:endnoteReference w:id="13"/>
      </w:r>
    </w:p>
    <w:p w14:paraId="7FACD2E5" w14:textId="77777777" w:rsidR="0092013A" w:rsidRDefault="004A331F" w:rsidP="00F14055">
      <w:pPr>
        <w:pStyle w:val="Picture"/>
      </w:pPr>
      <w:r>
        <w:rPr>
          <w:noProof/>
          <w:lang w:eastAsia="en-AU"/>
        </w:rPr>
        <w:drawing>
          <wp:inline distT="0" distB="0" distL="0" distR="0" wp14:anchorId="3A0FE013" wp14:editId="1505313F">
            <wp:extent cx="5704941" cy="3227294"/>
            <wp:effectExtent l="0" t="0" r="0" b="0"/>
            <wp:docPr id="17" name="Picture 17" descr="mast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ster image"/>
                    <pic:cNvPicPr>
                      <a:picLocks noChangeAspect="1" noChangeArrowheads="1"/>
                    </pic:cNvPicPr>
                  </pic:nvPicPr>
                  <pic:blipFill rotWithShape="1">
                    <a:blip r:embed="rId35">
                      <a:extLst>
                        <a:ext uri="{28A0092B-C50C-407E-A947-70E740481C1C}">
                          <a14:useLocalDpi xmlns:a14="http://schemas.microsoft.com/office/drawing/2010/main" val="0"/>
                        </a:ext>
                      </a:extLst>
                    </a:blip>
                    <a:srcRect t="14506" b="24538"/>
                    <a:stretch/>
                  </pic:blipFill>
                  <pic:spPr bwMode="auto">
                    <a:xfrm>
                      <a:off x="0" y="0"/>
                      <a:ext cx="5718514" cy="3234973"/>
                    </a:xfrm>
                    <a:prstGeom prst="rect">
                      <a:avLst/>
                    </a:prstGeom>
                    <a:noFill/>
                    <a:ln>
                      <a:noFill/>
                    </a:ln>
                    <a:extLst>
                      <a:ext uri="{53640926-AAD7-44D8-BBD7-CCE9431645EC}">
                        <a14:shadowObscured xmlns:a14="http://schemas.microsoft.com/office/drawing/2010/main"/>
                      </a:ext>
                    </a:extLst>
                  </pic:spPr>
                </pic:pic>
              </a:graphicData>
            </a:graphic>
          </wp:inline>
        </w:drawing>
      </w:r>
    </w:p>
    <w:p w14:paraId="0640D5AE" w14:textId="528F74E6" w:rsidR="0092013A" w:rsidRDefault="007156C9" w:rsidP="00312563">
      <w:pPr>
        <w:pStyle w:val="BodyText"/>
        <w:rPr>
          <w:rFonts w:ascii="Arial" w:hAnsi="Arial"/>
          <w:sz w:val="18"/>
          <w:szCs w:val="18"/>
        </w:rPr>
      </w:pPr>
      <w:r w:rsidRPr="00C40811">
        <w:t>South Vietnam</w:t>
      </w:r>
      <w:r w:rsidR="000009F5" w:rsidRPr="00C40811">
        <w:fldChar w:fldCharType="begin"/>
      </w:r>
      <w:r w:rsidR="000009F5" w:rsidRPr="00C40811">
        <w:instrText xml:space="preserve"> XE "South Vietnam" </w:instrText>
      </w:r>
      <w:r w:rsidR="000009F5" w:rsidRPr="00C40811">
        <w:fldChar w:fldCharType="end"/>
      </w:r>
      <w:r w:rsidRPr="00C40811">
        <w:t xml:space="preserve">. </w:t>
      </w:r>
      <w:r w:rsidR="00BB4D37" w:rsidRPr="00C40811">
        <w:t xml:space="preserve">1969. </w:t>
      </w:r>
      <w:r w:rsidRPr="00C40811">
        <w:t>A bogged Australian International Mark (Mk) 5 6 X 6 Tipper Truck</w:t>
      </w:r>
      <w:r w:rsidR="00BB4D37" w:rsidRPr="00C40811">
        <w:t xml:space="preserve"> </w:t>
      </w:r>
      <w:r w:rsidRPr="00C40811">
        <w:t>laden with two fuel bladders</w:t>
      </w:r>
      <w:r w:rsidR="00BB4D37" w:rsidRPr="00C40811">
        <w:t>. M113 A</w:t>
      </w:r>
      <w:r w:rsidRPr="00C40811">
        <w:t>rmoured Personnel Carriers</w:t>
      </w:r>
      <w:r w:rsidR="00527B91">
        <w:fldChar w:fldCharType="begin"/>
      </w:r>
      <w:r w:rsidR="00527B91">
        <w:instrText xml:space="preserve"> XE "</w:instrText>
      </w:r>
      <w:r w:rsidR="00527B91" w:rsidRPr="00916BA1">
        <w:instrText>M113 Armoured Personnel Carriers</w:instrText>
      </w:r>
      <w:r w:rsidR="00527B91">
        <w:instrText xml:space="preserve">" </w:instrText>
      </w:r>
      <w:r w:rsidR="00527B91">
        <w:fldChar w:fldCharType="end"/>
      </w:r>
      <w:r w:rsidR="00BB4D37" w:rsidRPr="00C40811">
        <w:t xml:space="preserve"> (APC) </w:t>
      </w:r>
      <w:r w:rsidRPr="00C40811">
        <w:t>on the right</w:t>
      </w:r>
      <w:r w:rsidR="00BB4D37" w:rsidRPr="00C40811">
        <w:t>.</w:t>
      </w:r>
      <w:r w:rsidR="00BB4D37" w:rsidRPr="00AB3A90">
        <w:rPr>
          <w:rFonts w:ascii="Arial" w:hAnsi="Arial"/>
          <w:sz w:val="18"/>
          <w:szCs w:val="18"/>
        </w:rPr>
        <w:t xml:space="preserve"> </w:t>
      </w:r>
    </w:p>
    <w:p w14:paraId="00522239" w14:textId="77777777" w:rsidR="00C317B0" w:rsidRDefault="00C317B0">
      <w:r>
        <w:br w:type="page"/>
      </w:r>
    </w:p>
    <w:p w14:paraId="69F7860C" w14:textId="7787CFB4" w:rsidR="00FA296D" w:rsidRDefault="0011647E" w:rsidP="000F43C2">
      <w:pPr>
        <w:pStyle w:val="Caption"/>
      </w:pPr>
      <w:r>
        <w:lastRenderedPageBreak/>
        <w:t xml:space="preserve">Photo </w:t>
      </w:r>
      <w:r w:rsidR="000C3511">
        <w:t>21</w:t>
      </w:r>
      <w:r w:rsidR="00C317B0">
        <w:t xml:space="preserve">. </w:t>
      </w:r>
      <w:r w:rsidR="000F43C2" w:rsidRPr="000F43C2">
        <w:t>Nui Dat</w:t>
      </w:r>
      <w:r w:rsidR="000009F5">
        <w:fldChar w:fldCharType="begin"/>
      </w:r>
      <w:r w:rsidR="000009F5">
        <w:instrText xml:space="preserve"> XE "</w:instrText>
      </w:r>
      <w:r w:rsidR="000009F5" w:rsidRPr="00E37D9A">
        <w:instrText>Nui Dat</w:instrText>
      </w:r>
      <w:r w:rsidR="000009F5">
        <w:instrText xml:space="preserve">" </w:instrText>
      </w:r>
      <w:r w:rsidR="000009F5">
        <w:fldChar w:fldCharType="end"/>
      </w:r>
      <w:r w:rsidR="000F43C2" w:rsidRPr="000F43C2">
        <w:t>, Vietnam. 1966</w:t>
      </w:r>
      <w:r w:rsidR="00C40811">
        <w:rPr>
          <w:rStyle w:val="EndnoteReference"/>
        </w:rPr>
        <w:endnoteReference w:id="14"/>
      </w:r>
    </w:p>
    <w:p w14:paraId="57DE740B" w14:textId="77777777" w:rsidR="00FA296D" w:rsidRDefault="004A331F" w:rsidP="00F14055">
      <w:pPr>
        <w:pStyle w:val="Picture"/>
      </w:pPr>
      <w:r>
        <w:rPr>
          <w:noProof/>
          <w:lang w:eastAsia="en-AU"/>
        </w:rPr>
        <w:drawing>
          <wp:inline distT="0" distB="0" distL="0" distR="0" wp14:anchorId="31178C1B" wp14:editId="218C7D10">
            <wp:extent cx="5298072" cy="2581835"/>
            <wp:effectExtent l="0" t="0" r="0" b="9525"/>
            <wp:docPr id="19" name="Picture 19" descr="mast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ster image"/>
                    <pic:cNvPicPr>
                      <a:picLocks noChangeAspect="1" noChangeArrowheads="1"/>
                    </pic:cNvPicPr>
                  </pic:nvPicPr>
                  <pic:blipFill rotWithShape="1">
                    <a:blip r:embed="rId36">
                      <a:extLst>
                        <a:ext uri="{28A0092B-C50C-407E-A947-70E740481C1C}">
                          <a14:useLocalDpi xmlns:a14="http://schemas.microsoft.com/office/drawing/2010/main" val="0"/>
                        </a:ext>
                      </a:extLst>
                    </a:blip>
                    <a:srcRect t="1" b="25088"/>
                    <a:stretch/>
                  </pic:blipFill>
                  <pic:spPr bwMode="auto">
                    <a:xfrm>
                      <a:off x="0" y="0"/>
                      <a:ext cx="5333469" cy="2599085"/>
                    </a:xfrm>
                    <a:prstGeom prst="rect">
                      <a:avLst/>
                    </a:prstGeom>
                    <a:noFill/>
                    <a:ln>
                      <a:noFill/>
                    </a:ln>
                    <a:extLst>
                      <a:ext uri="{53640926-AAD7-44D8-BBD7-CCE9431645EC}">
                        <a14:shadowObscured xmlns:a14="http://schemas.microsoft.com/office/drawing/2010/main"/>
                      </a:ext>
                    </a:extLst>
                  </pic:spPr>
                </pic:pic>
              </a:graphicData>
            </a:graphic>
          </wp:inline>
        </w:drawing>
      </w:r>
    </w:p>
    <w:p w14:paraId="5DA9029E" w14:textId="019BD2B3" w:rsidR="00FA296D" w:rsidRPr="00C40811" w:rsidRDefault="00FA296D" w:rsidP="00312563">
      <w:pPr>
        <w:pStyle w:val="BodyText"/>
      </w:pPr>
      <w:r w:rsidRPr="00C40811">
        <w:t>Nui Dat</w:t>
      </w:r>
      <w:r w:rsidR="000009F5" w:rsidRPr="00C40811">
        <w:fldChar w:fldCharType="begin"/>
      </w:r>
      <w:r w:rsidR="000009F5" w:rsidRPr="00C40811">
        <w:instrText xml:space="preserve"> XE "Nui Dat" </w:instrText>
      </w:r>
      <w:r w:rsidR="000009F5" w:rsidRPr="00C40811">
        <w:fldChar w:fldCharType="end"/>
      </w:r>
      <w:r w:rsidRPr="00C40811">
        <w:t>, Vietnam. 1966-12. View looking south of Luscombe Field</w:t>
      </w:r>
      <w:r w:rsidR="000009F5" w:rsidRPr="00C40811">
        <w:fldChar w:fldCharType="begin"/>
      </w:r>
      <w:r w:rsidR="000009F5" w:rsidRPr="00C40811">
        <w:instrText xml:space="preserve"> XE "Luscombe Field" </w:instrText>
      </w:r>
      <w:r w:rsidR="000009F5" w:rsidRPr="00C40811">
        <w:fldChar w:fldCharType="end"/>
      </w:r>
      <w:r w:rsidRPr="00C40811">
        <w:t>, the airstrip at Nui Dat</w:t>
      </w:r>
      <w:r w:rsidR="00527B91">
        <w:fldChar w:fldCharType="begin"/>
      </w:r>
      <w:r w:rsidR="00527B91">
        <w:instrText xml:space="preserve"> XE "</w:instrText>
      </w:r>
      <w:r w:rsidR="00527B91" w:rsidRPr="00834802">
        <w:instrText>Nui Dat</w:instrText>
      </w:r>
      <w:r w:rsidR="00527B91">
        <w:instrText xml:space="preserve">" </w:instrText>
      </w:r>
      <w:r w:rsidR="00527B91">
        <w:fldChar w:fldCharType="end"/>
      </w:r>
      <w:r w:rsidRPr="00C40811">
        <w:t xml:space="preserve"> built by </w:t>
      </w:r>
      <w:r w:rsidR="000009F5" w:rsidRPr="00C40811">
        <w:t>No.</w:t>
      </w:r>
      <w:r w:rsidR="005E3248">
        <w:t xml:space="preserve"> </w:t>
      </w:r>
      <w:r w:rsidRPr="00C40811">
        <w:t>1 Field Squadron</w:t>
      </w:r>
      <w:r w:rsidR="000009F5" w:rsidRPr="00C40811">
        <w:fldChar w:fldCharType="begin"/>
      </w:r>
      <w:r w:rsidR="000009F5" w:rsidRPr="00C40811">
        <w:instrText xml:space="preserve"> XE "No.1 Field Squadron" </w:instrText>
      </w:r>
      <w:r w:rsidR="000009F5" w:rsidRPr="00C40811">
        <w:fldChar w:fldCharType="end"/>
      </w:r>
      <w:r w:rsidRPr="00C40811">
        <w:t>, Royal Australian Engineers</w:t>
      </w:r>
      <w:r w:rsidR="000009F5" w:rsidRPr="00C40811">
        <w:fldChar w:fldCharType="begin"/>
      </w:r>
      <w:r w:rsidR="000009F5" w:rsidRPr="00C40811">
        <w:instrText xml:space="preserve"> XE "Royal Australian Engineers" </w:instrText>
      </w:r>
      <w:r w:rsidR="000009F5" w:rsidRPr="00C40811">
        <w:fldChar w:fldCharType="end"/>
      </w:r>
      <w:r w:rsidRPr="00C40811">
        <w:t xml:space="preserve"> and opened on 1966-12-05. Fuel storage tanks surrounded by mounds can be seen in the middle distance, the task force maintenance area is on the top right, 6</w:t>
      </w:r>
      <w:r w:rsidRPr="00C40811">
        <w:rPr>
          <w:vertAlign w:val="superscript"/>
        </w:rPr>
        <w:t>th</w:t>
      </w:r>
      <w:r w:rsidRPr="00C40811">
        <w:t xml:space="preserve"> Battalion</w:t>
      </w:r>
      <w:r w:rsidR="000009F5" w:rsidRPr="00C40811">
        <w:fldChar w:fldCharType="begin"/>
      </w:r>
      <w:r w:rsidR="000009F5" w:rsidRPr="00C40811">
        <w:instrText xml:space="preserve"> XE "6</w:instrText>
      </w:r>
      <w:r w:rsidR="000009F5" w:rsidRPr="00C40811">
        <w:rPr>
          <w:vertAlign w:val="superscript"/>
        </w:rPr>
        <w:instrText>th</w:instrText>
      </w:r>
      <w:r w:rsidR="000009F5" w:rsidRPr="00C40811">
        <w:instrText xml:space="preserve"> Battalion"</w:instrText>
      </w:r>
      <w:r w:rsidR="000009F5" w:rsidRPr="00C40811">
        <w:fldChar w:fldCharType="end"/>
      </w:r>
      <w:r w:rsidRPr="00C40811">
        <w:t>, The Royal Australian Regiment</w:t>
      </w:r>
      <w:r w:rsidR="000009F5" w:rsidRPr="00C40811">
        <w:fldChar w:fldCharType="begin"/>
      </w:r>
      <w:r w:rsidR="000009F5" w:rsidRPr="00C40811">
        <w:instrText xml:space="preserve"> XE "Royal Australian Regiment" </w:instrText>
      </w:r>
      <w:r w:rsidR="000009F5" w:rsidRPr="00C40811">
        <w:fldChar w:fldCharType="end"/>
      </w:r>
      <w:r w:rsidRPr="00C40811">
        <w:t xml:space="preserve"> (6RAR</w:t>
      </w:r>
      <w:r w:rsidR="00527B91">
        <w:fldChar w:fldCharType="begin"/>
      </w:r>
      <w:r w:rsidR="00527B91">
        <w:instrText xml:space="preserve"> XE "</w:instrText>
      </w:r>
      <w:r w:rsidR="00527B91" w:rsidRPr="00641772">
        <w:instrText>6RAR</w:instrText>
      </w:r>
      <w:r w:rsidR="00527B91">
        <w:instrText xml:space="preserve">" </w:instrText>
      </w:r>
      <w:r w:rsidR="00527B91">
        <w:fldChar w:fldCharType="end"/>
      </w:r>
      <w:r w:rsidRPr="00C40811">
        <w:t>) is in the rubber trees on the top left, and 5</w:t>
      </w:r>
      <w:r w:rsidRPr="00890AAA">
        <w:rPr>
          <w:vertAlign w:val="superscript"/>
        </w:rPr>
        <w:t>th</w:t>
      </w:r>
      <w:r w:rsidR="00890AAA">
        <w:t xml:space="preserve"> </w:t>
      </w:r>
      <w:r w:rsidRPr="00C40811">
        <w:t>Battalion, The Royal Australian Regiment (5RAR</w:t>
      </w:r>
      <w:r w:rsidR="00527B91">
        <w:fldChar w:fldCharType="begin"/>
      </w:r>
      <w:r w:rsidR="00527B91">
        <w:instrText xml:space="preserve"> XE "</w:instrText>
      </w:r>
      <w:r w:rsidR="00527B91" w:rsidRPr="00E87632">
        <w:instrText>5RAR</w:instrText>
      </w:r>
      <w:r w:rsidR="00527B91">
        <w:instrText xml:space="preserve">" </w:instrText>
      </w:r>
      <w:r w:rsidR="00527B91">
        <w:fldChar w:fldCharType="end"/>
      </w:r>
      <w:r w:rsidRPr="00C40811">
        <w:t xml:space="preserve">) is in the rubber trees in the foreground. </w:t>
      </w:r>
    </w:p>
    <w:p w14:paraId="37D649C8" w14:textId="73591450" w:rsidR="00162D2C" w:rsidRPr="000F43C2" w:rsidRDefault="0011647E" w:rsidP="00162D2C">
      <w:pPr>
        <w:pStyle w:val="Caption"/>
        <w:rPr>
          <w:rFonts w:ascii="Arial" w:hAnsi="Arial" w:cs="Arial"/>
          <w:color w:val="000000"/>
          <w:sz w:val="16"/>
          <w:szCs w:val="16"/>
        </w:rPr>
      </w:pPr>
      <w:r>
        <w:t xml:space="preserve">Photo </w:t>
      </w:r>
      <w:r w:rsidR="000C3511">
        <w:t>22</w:t>
      </w:r>
      <w:r w:rsidR="00336466">
        <w:t>.</w:t>
      </w:r>
      <w:r w:rsidR="00162D2C">
        <w:t xml:space="preserve"> </w:t>
      </w:r>
      <w:r w:rsidR="00162D2C" w:rsidRPr="005D7B03">
        <w:t>Nui Dat</w:t>
      </w:r>
      <w:r w:rsidR="000009F5" w:rsidRPr="005D7B03">
        <w:fldChar w:fldCharType="begin"/>
      </w:r>
      <w:r w:rsidR="000009F5" w:rsidRPr="005D7B03">
        <w:instrText xml:space="preserve"> XE "Nui Dat" </w:instrText>
      </w:r>
      <w:r w:rsidR="000009F5" w:rsidRPr="005D7B03">
        <w:fldChar w:fldCharType="end"/>
      </w:r>
      <w:r w:rsidR="00162D2C" w:rsidRPr="005D7B03">
        <w:t xml:space="preserve">, Vietnam. 1967 Australian soldiers connect a </w:t>
      </w:r>
      <w:r w:rsidR="006536E0" w:rsidRPr="005D7B03">
        <w:t>four-inch</w:t>
      </w:r>
      <w:r w:rsidR="00162D2C" w:rsidRPr="005D7B03">
        <w:t xml:space="preserve"> pipe to a </w:t>
      </w:r>
      <w:r w:rsidR="006536E0" w:rsidRPr="005D7B03">
        <w:t>10,000-gallon</w:t>
      </w:r>
      <w:r w:rsidR="00162D2C" w:rsidRPr="005D7B03">
        <w:t xml:space="preserve"> fuel storage tank</w:t>
      </w:r>
      <w:r w:rsidR="00312563">
        <w:t>.</w:t>
      </w:r>
      <w:r w:rsidR="00C40811">
        <w:rPr>
          <w:rStyle w:val="EndnoteReference"/>
          <w:rFonts w:ascii="Arial" w:hAnsi="Arial" w:cs="Arial"/>
          <w:color w:val="000000"/>
          <w:szCs w:val="18"/>
        </w:rPr>
        <w:endnoteReference w:id="15"/>
      </w:r>
    </w:p>
    <w:p w14:paraId="32D94417" w14:textId="77777777" w:rsidR="00FA296D" w:rsidRDefault="004A331F" w:rsidP="00F14055">
      <w:pPr>
        <w:pStyle w:val="Picture"/>
      </w:pPr>
      <w:r>
        <w:rPr>
          <w:noProof/>
          <w:lang w:eastAsia="en-AU"/>
        </w:rPr>
        <w:drawing>
          <wp:inline distT="0" distB="0" distL="0" distR="0" wp14:anchorId="50DB549C" wp14:editId="72B01134">
            <wp:extent cx="5439575" cy="3482788"/>
            <wp:effectExtent l="0" t="0" r="8890" b="3810"/>
            <wp:docPr id="20" name="Picture 20" descr="mast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ster image"/>
                    <pic:cNvPicPr>
                      <a:picLocks noChangeAspect="1" noChangeArrowheads="1"/>
                    </pic:cNvPicPr>
                  </pic:nvPicPr>
                  <pic:blipFill rotWithShape="1">
                    <a:blip r:embed="rId37">
                      <a:extLst>
                        <a:ext uri="{28A0092B-C50C-407E-A947-70E740481C1C}">
                          <a14:useLocalDpi xmlns:a14="http://schemas.microsoft.com/office/drawing/2010/main" val="0"/>
                        </a:ext>
                      </a:extLst>
                    </a:blip>
                    <a:srcRect b="5181"/>
                    <a:stretch/>
                  </pic:blipFill>
                  <pic:spPr bwMode="auto">
                    <a:xfrm>
                      <a:off x="0" y="0"/>
                      <a:ext cx="5462678" cy="3497580"/>
                    </a:xfrm>
                    <a:prstGeom prst="rect">
                      <a:avLst/>
                    </a:prstGeom>
                    <a:noFill/>
                    <a:ln>
                      <a:noFill/>
                    </a:ln>
                    <a:extLst>
                      <a:ext uri="{53640926-AAD7-44D8-BBD7-CCE9431645EC}">
                        <a14:shadowObscured xmlns:a14="http://schemas.microsoft.com/office/drawing/2010/main"/>
                      </a:ext>
                    </a:extLst>
                  </pic:spPr>
                </pic:pic>
              </a:graphicData>
            </a:graphic>
          </wp:inline>
        </w:drawing>
      </w:r>
    </w:p>
    <w:p w14:paraId="6996E0E8" w14:textId="48FA1DC2" w:rsidR="000E58CE" w:rsidRPr="00C40811" w:rsidRDefault="00FA296D" w:rsidP="00312563">
      <w:pPr>
        <w:pStyle w:val="BodyText"/>
      </w:pPr>
      <w:r w:rsidRPr="00C40811">
        <w:t>Nui Dat</w:t>
      </w:r>
      <w:r w:rsidR="000009F5" w:rsidRPr="00C40811">
        <w:fldChar w:fldCharType="begin"/>
      </w:r>
      <w:r w:rsidR="000009F5" w:rsidRPr="00C40811">
        <w:instrText xml:space="preserve"> XE "Nui Dat" </w:instrText>
      </w:r>
      <w:r w:rsidR="000009F5" w:rsidRPr="00C40811">
        <w:fldChar w:fldCharType="end"/>
      </w:r>
      <w:r w:rsidRPr="00C40811">
        <w:t>, Vietnam. 1967-07. Sergeant Vivian Tippett</w:t>
      </w:r>
      <w:r w:rsidR="0004542F" w:rsidRPr="00C40811">
        <w:fldChar w:fldCharType="begin"/>
      </w:r>
      <w:r w:rsidR="0004542F" w:rsidRPr="00C40811">
        <w:instrText xml:space="preserve"> XE "Vivian Tippett" </w:instrText>
      </w:r>
      <w:r w:rsidR="0004542F" w:rsidRPr="00C40811">
        <w:fldChar w:fldCharType="end"/>
      </w:r>
      <w:r w:rsidRPr="00C40811">
        <w:t xml:space="preserve"> of Waiouri, NZ (left), and Private Jim Watton</w:t>
      </w:r>
      <w:r w:rsidR="00527B91">
        <w:fldChar w:fldCharType="begin"/>
      </w:r>
      <w:r w:rsidR="00527B91">
        <w:instrText xml:space="preserve"> XE "</w:instrText>
      </w:r>
      <w:r w:rsidR="00527B91" w:rsidRPr="005C525E">
        <w:instrText>Private Jim Watton</w:instrText>
      </w:r>
      <w:r w:rsidR="00527B91">
        <w:instrText xml:space="preserve">" </w:instrText>
      </w:r>
      <w:r w:rsidR="00527B91">
        <w:fldChar w:fldCharType="end"/>
      </w:r>
      <w:r w:rsidRPr="00C40811">
        <w:t xml:space="preserve"> of Wentworthville</w:t>
      </w:r>
      <w:r w:rsidR="00527B91">
        <w:fldChar w:fldCharType="begin"/>
      </w:r>
      <w:r w:rsidR="00527B91">
        <w:instrText xml:space="preserve"> XE "</w:instrText>
      </w:r>
      <w:r w:rsidR="00527B91" w:rsidRPr="001A0C64">
        <w:instrText>Wentworthville</w:instrText>
      </w:r>
      <w:r w:rsidR="00527B91">
        <w:instrText xml:space="preserve">" </w:instrText>
      </w:r>
      <w:r w:rsidR="00527B91">
        <w:fldChar w:fldCharType="end"/>
      </w:r>
      <w:r w:rsidRPr="00C40811">
        <w:t xml:space="preserve">, NSW, </w:t>
      </w:r>
      <w:r w:rsidR="000B60EB" w:rsidRPr="00C40811">
        <w:t>connects</w:t>
      </w:r>
      <w:r w:rsidRPr="00C40811">
        <w:t xml:space="preserve"> a </w:t>
      </w:r>
      <w:r w:rsidR="006536E0" w:rsidRPr="00C40811">
        <w:t>four-inch</w:t>
      </w:r>
      <w:r w:rsidRPr="00C40811">
        <w:t xml:space="preserve"> pipe to a </w:t>
      </w:r>
      <w:r w:rsidR="006536E0" w:rsidRPr="00C40811">
        <w:t>10,000-gallon</w:t>
      </w:r>
      <w:r w:rsidRPr="00C40811">
        <w:t xml:space="preserve"> fuel storage tank</w:t>
      </w:r>
      <w:r w:rsidR="0004542F" w:rsidRPr="00C40811">
        <w:fldChar w:fldCharType="begin"/>
      </w:r>
      <w:r w:rsidR="0004542F" w:rsidRPr="00C40811">
        <w:instrText xml:space="preserve"> XE "fuel storage tank" </w:instrText>
      </w:r>
      <w:r w:rsidR="0004542F" w:rsidRPr="00C40811">
        <w:fldChar w:fldCharType="end"/>
      </w:r>
      <w:r w:rsidRPr="00C40811">
        <w:t xml:space="preserve"> before refuelling armoured personnel carriers of A Squadron, 3</w:t>
      </w:r>
      <w:r w:rsidRPr="00B9649A">
        <w:rPr>
          <w:vertAlign w:val="superscript"/>
        </w:rPr>
        <w:t>rd</w:t>
      </w:r>
      <w:r w:rsidR="00B9649A">
        <w:t xml:space="preserve"> </w:t>
      </w:r>
      <w:r w:rsidRPr="00C40811">
        <w:t>Cavalry Regiment</w:t>
      </w:r>
      <w:r w:rsidR="0004542F" w:rsidRPr="00C40811">
        <w:fldChar w:fldCharType="begin"/>
      </w:r>
      <w:r w:rsidR="0004542F" w:rsidRPr="00C40811">
        <w:instrText xml:space="preserve"> XE "A Squadron, 3rd Cavalry Regiment" </w:instrText>
      </w:r>
      <w:r w:rsidR="0004542F" w:rsidRPr="00C40811">
        <w:fldChar w:fldCharType="end"/>
      </w:r>
      <w:r w:rsidRPr="00C40811">
        <w:t>, based with the Australian Task Force</w:t>
      </w:r>
      <w:r w:rsidR="0004542F" w:rsidRPr="00C40811">
        <w:fldChar w:fldCharType="begin"/>
      </w:r>
      <w:r w:rsidR="0004542F" w:rsidRPr="00C40811">
        <w:instrText xml:space="preserve"> XE "Australian Task Force" </w:instrText>
      </w:r>
      <w:r w:rsidR="0004542F" w:rsidRPr="00C40811">
        <w:fldChar w:fldCharType="end"/>
      </w:r>
      <w:r w:rsidRPr="00C40811">
        <w:t xml:space="preserve">. </w:t>
      </w:r>
      <w:r w:rsidR="000E58CE" w:rsidRPr="00C40811">
        <w:br w:type="page"/>
      </w:r>
    </w:p>
    <w:p w14:paraId="5C3F0490" w14:textId="69F4B94B" w:rsidR="00FA296D" w:rsidRDefault="0011647E" w:rsidP="000E58CE">
      <w:pPr>
        <w:pStyle w:val="Caption"/>
      </w:pPr>
      <w:r>
        <w:lastRenderedPageBreak/>
        <w:t xml:space="preserve">Photo </w:t>
      </w:r>
      <w:r w:rsidR="000C3511">
        <w:t>23</w:t>
      </w:r>
      <w:r w:rsidR="000E58CE">
        <w:t xml:space="preserve">. </w:t>
      </w:r>
      <w:r w:rsidR="000E58CE" w:rsidRPr="000E58CE">
        <w:t>South Vietnam</w:t>
      </w:r>
      <w:r w:rsidR="0004542F">
        <w:fldChar w:fldCharType="begin"/>
      </w:r>
      <w:r w:rsidR="0004542F">
        <w:instrText xml:space="preserve"> XE "</w:instrText>
      </w:r>
      <w:r w:rsidR="0004542F" w:rsidRPr="000D4BAA">
        <w:instrText>South Vietnam</w:instrText>
      </w:r>
      <w:r w:rsidR="0004542F">
        <w:instrText xml:space="preserve">" </w:instrText>
      </w:r>
      <w:r w:rsidR="0004542F">
        <w:fldChar w:fldCharType="end"/>
      </w:r>
      <w:r w:rsidR="000E58CE" w:rsidRPr="000E58CE">
        <w:t>. 1969. Centurion tank</w:t>
      </w:r>
      <w:r w:rsidR="0004542F">
        <w:fldChar w:fldCharType="begin"/>
      </w:r>
      <w:r w:rsidR="0004542F">
        <w:instrText xml:space="preserve"> XE "</w:instrText>
      </w:r>
      <w:r w:rsidR="0004542F" w:rsidRPr="00FF5FE1">
        <w:instrText>Centurion tank</w:instrText>
      </w:r>
      <w:r w:rsidR="0004542F">
        <w:instrText xml:space="preserve">" </w:instrText>
      </w:r>
      <w:r w:rsidR="0004542F">
        <w:fldChar w:fldCharType="end"/>
      </w:r>
      <w:r w:rsidR="000E58CE" w:rsidRPr="000E58CE">
        <w:t xml:space="preserve"> from B Squadron, 1st Armoured Regiment</w:t>
      </w:r>
      <w:r w:rsidR="0004542F">
        <w:fldChar w:fldCharType="begin"/>
      </w:r>
      <w:r w:rsidR="0004542F">
        <w:instrText xml:space="preserve"> XE "</w:instrText>
      </w:r>
      <w:r w:rsidR="0004542F" w:rsidRPr="00827175">
        <w:instrText>B Squadron, 1st Armoured Regiment</w:instrText>
      </w:r>
      <w:r w:rsidR="0004542F">
        <w:instrText xml:space="preserve">" </w:instrText>
      </w:r>
      <w:r w:rsidR="0004542F">
        <w:fldChar w:fldCharType="end"/>
      </w:r>
      <w:r w:rsidR="000E58CE" w:rsidRPr="000E58CE">
        <w:t xml:space="preserve"> refuelled from rubber fuel bladders</w:t>
      </w:r>
      <w:r w:rsidR="00C40811">
        <w:rPr>
          <w:rStyle w:val="EndnoteReference"/>
        </w:rPr>
        <w:endnoteReference w:id="16"/>
      </w:r>
      <w:r w:rsidR="0004542F">
        <w:fldChar w:fldCharType="begin"/>
      </w:r>
      <w:r w:rsidR="0004542F">
        <w:instrText xml:space="preserve"> XE "</w:instrText>
      </w:r>
      <w:r w:rsidR="0004542F" w:rsidRPr="00C36E08">
        <w:instrText>rubber fuel bladders</w:instrText>
      </w:r>
      <w:r w:rsidR="0004542F">
        <w:instrText xml:space="preserve">" </w:instrText>
      </w:r>
      <w:r w:rsidR="0004542F">
        <w:fldChar w:fldCharType="end"/>
      </w:r>
    </w:p>
    <w:p w14:paraId="789EF1CF" w14:textId="77777777" w:rsidR="00FA296D" w:rsidRDefault="004A331F" w:rsidP="00F14055">
      <w:pPr>
        <w:pStyle w:val="Picture"/>
      </w:pPr>
      <w:r>
        <w:rPr>
          <w:noProof/>
          <w:lang w:eastAsia="en-AU"/>
        </w:rPr>
        <w:drawing>
          <wp:inline distT="0" distB="0" distL="0" distR="0" wp14:anchorId="6E8E68B5" wp14:editId="6567ED19">
            <wp:extent cx="5644544" cy="2985247"/>
            <wp:effectExtent l="0" t="0" r="0" b="5715"/>
            <wp:docPr id="21" name="Picture 21" descr="mast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ster image"/>
                    <pic:cNvPicPr>
                      <a:picLocks noChangeAspect="1" noChangeArrowheads="1"/>
                    </pic:cNvPicPr>
                  </pic:nvPicPr>
                  <pic:blipFill rotWithShape="1">
                    <a:blip r:embed="rId38">
                      <a:extLst>
                        <a:ext uri="{28A0092B-C50C-407E-A947-70E740481C1C}">
                          <a14:useLocalDpi xmlns:a14="http://schemas.microsoft.com/office/drawing/2010/main" val="0"/>
                        </a:ext>
                      </a:extLst>
                    </a:blip>
                    <a:srcRect t="10030" b="11424"/>
                    <a:stretch/>
                  </pic:blipFill>
                  <pic:spPr bwMode="auto">
                    <a:xfrm>
                      <a:off x="0" y="0"/>
                      <a:ext cx="5658336" cy="2992541"/>
                    </a:xfrm>
                    <a:prstGeom prst="rect">
                      <a:avLst/>
                    </a:prstGeom>
                    <a:noFill/>
                    <a:ln>
                      <a:noFill/>
                    </a:ln>
                    <a:extLst>
                      <a:ext uri="{53640926-AAD7-44D8-BBD7-CCE9431645EC}">
                        <a14:shadowObscured xmlns:a14="http://schemas.microsoft.com/office/drawing/2010/main"/>
                      </a:ext>
                    </a:extLst>
                  </pic:spPr>
                </pic:pic>
              </a:graphicData>
            </a:graphic>
          </wp:inline>
        </w:drawing>
      </w:r>
    </w:p>
    <w:p w14:paraId="04AF88D1" w14:textId="339D92C3" w:rsidR="00FA296D" w:rsidRPr="00C40811" w:rsidRDefault="00FA296D" w:rsidP="00312563">
      <w:pPr>
        <w:pStyle w:val="BodyText"/>
      </w:pPr>
      <w:r w:rsidRPr="00C40811">
        <w:t>South Vietnam. 1969-07. A Centurion tank from B Squadron, 1</w:t>
      </w:r>
      <w:r w:rsidRPr="00B9649A">
        <w:rPr>
          <w:vertAlign w:val="superscript"/>
        </w:rPr>
        <w:t>st</w:t>
      </w:r>
      <w:r w:rsidR="00B9649A">
        <w:t xml:space="preserve"> </w:t>
      </w:r>
      <w:r w:rsidRPr="00C40811">
        <w:t>Armoured Regiment, is refuelled from rubber fuel bladders</w:t>
      </w:r>
      <w:r w:rsidR="0004542F" w:rsidRPr="00C40811">
        <w:fldChar w:fldCharType="begin"/>
      </w:r>
      <w:r w:rsidR="0004542F" w:rsidRPr="00C40811">
        <w:instrText xml:space="preserve"> XE "rubber fuel bladders" </w:instrText>
      </w:r>
      <w:r w:rsidR="0004542F" w:rsidRPr="00C40811">
        <w:fldChar w:fldCharType="end"/>
      </w:r>
      <w:r w:rsidRPr="00C40811">
        <w:t xml:space="preserve"> near the Long Hai</w:t>
      </w:r>
      <w:r w:rsidR="00F345EB">
        <w:fldChar w:fldCharType="begin"/>
      </w:r>
      <w:r w:rsidR="00F345EB">
        <w:instrText xml:space="preserve"> XE "</w:instrText>
      </w:r>
      <w:r w:rsidR="00F345EB" w:rsidRPr="00C60690">
        <w:instrText>Long Hai</w:instrText>
      </w:r>
      <w:r w:rsidR="00F345EB">
        <w:instrText xml:space="preserve">" </w:instrText>
      </w:r>
      <w:r w:rsidR="00F345EB">
        <w:fldChar w:fldCharType="end"/>
      </w:r>
      <w:r w:rsidRPr="00C40811">
        <w:t xml:space="preserve"> hills about seven miles south of the 1</w:t>
      </w:r>
      <w:r w:rsidRPr="00C40811">
        <w:rPr>
          <w:vertAlign w:val="superscript"/>
        </w:rPr>
        <w:t>st</w:t>
      </w:r>
      <w:r w:rsidRPr="00C40811">
        <w:t xml:space="preserve"> Australian Task Force</w:t>
      </w:r>
      <w:r w:rsidR="00E71617" w:rsidRPr="00C40811">
        <w:fldChar w:fldCharType="begin"/>
      </w:r>
      <w:r w:rsidR="00E71617" w:rsidRPr="00C40811">
        <w:instrText xml:space="preserve"> XE "1</w:instrText>
      </w:r>
      <w:r w:rsidR="00E71617" w:rsidRPr="00C40811">
        <w:rPr>
          <w:vertAlign w:val="superscript"/>
        </w:rPr>
        <w:instrText>st</w:instrText>
      </w:r>
      <w:r w:rsidR="00E71617" w:rsidRPr="00C40811">
        <w:instrText xml:space="preserve"> Australian Task Force" </w:instrText>
      </w:r>
      <w:r w:rsidR="00E71617" w:rsidRPr="00C40811">
        <w:fldChar w:fldCharType="end"/>
      </w:r>
      <w:r w:rsidRPr="00C40811">
        <w:t xml:space="preserve"> (1ATF) base at Nui Dat</w:t>
      </w:r>
      <w:r w:rsidR="000009F5" w:rsidRPr="00C40811">
        <w:fldChar w:fldCharType="begin"/>
      </w:r>
      <w:r w:rsidR="000009F5" w:rsidRPr="00C40811">
        <w:instrText xml:space="preserve"> XE "Nui Dat" </w:instrText>
      </w:r>
      <w:r w:rsidR="000009F5" w:rsidRPr="00C40811">
        <w:fldChar w:fldCharType="end"/>
      </w:r>
      <w:r w:rsidRPr="00C40811">
        <w:t xml:space="preserve">. </w:t>
      </w:r>
    </w:p>
    <w:p w14:paraId="5D205BB8" w14:textId="599BB526" w:rsidR="000E58CE" w:rsidRDefault="0011647E" w:rsidP="000E58CE">
      <w:pPr>
        <w:pStyle w:val="Caption"/>
        <w:rPr>
          <w:rFonts w:ascii="Arial" w:hAnsi="Arial" w:cs="Arial"/>
          <w:color w:val="000000"/>
          <w:szCs w:val="16"/>
        </w:rPr>
      </w:pPr>
      <w:r>
        <w:t xml:space="preserve">Photo </w:t>
      </w:r>
      <w:r w:rsidR="00FD1363">
        <w:fldChar w:fldCharType="begin"/>
      </w:r>
      <w:r w:rsidR="00FD1363">
        <w:instrText xml:space="preserve"> SEQ Photo \* ARABIC </w:instrText>
      </w:r>
      <w:r w:rsidR="00FD1363">
        <w:fldChar w:fldCharType="separate"/>
      </w:r>
      <w:r w:rsidR="00F30207">
        <w:rPr>
          <w:noProof/>
        </w:rPr>
        <w:t>2</w:t>
      </w:r>
      <w:r w:rsidR="00FA017B">
        <w:rPr>
          <w:noProof/>
        </w:rPr>
        <w:t>4</w:t>
      </w:r>
      <w:r w:rsidR="00FD1363">
        <w:rPr>
          <w:noProof/>
        </w:rPr>
        <w:fldChar w:fldCharType="end"/>
      </w:r>
      <w:r w:rsidR="000E58CE">
        <w:t xml:space="preserve">. </w:t>
      </w:r>
      <w:r w:rsidR="000E58CE" w:rsidRPr="000E58CE">
        <w:t xml:space="preserve">Nui Dat, South Vietnam. 1968. </w:t>
      </w:r>
      <w:r w:rsidR="006536E0">
        <w:t>Technician</w:t>
      </w:r>
      <w:r w:rsidR="000E58CE">
        <w:t xml:space="preserve"> </w:t>
      </w:r>
      <w:r w:rsidR="000E58CE" w:rsidRPr="000E58CE">
        <w:t>checks aviation fuel</w:t>
      </w:r>
      <w:r w:rsidR="0004542F">
        <w:fldChar w:fldCharType="begin"/>
      </w:r>
      <w:r w:rsidR="0004542F">
        <w:instrText xml:space="preserve"> XE "</w:instrText>
      </w:r>
      <w:r w:rsidR="0004542F" w:rsidRPr="005D7B03">
        <w:instrText>aviation fuel</w:instrText>
      </w:r>
      <w:r w:rsidR="0004542F">
        <w:instrText xml:space="preserve">" </w:instrText>
      </w:r>
      <w:r w:rsidR="0004542F">
        <w:fldChar w:fldCharType="end"/>
      </w:r>
      <w:r w:rsidR="000E58CE" w:rsidRPr="000E58CE">
        <w:t xml:space="preserve"> for water condensation</w:t>
      </w:r>
      <w:r w:rsidR="00ED0C55">
        <w:rPr>
          <w:rStyle w:val="EndnoteReference"/>
        </w:rPr>
        <w:endnoteReference w:id="17"/>
      </w:r>
      <w:r w:rsidR="0004542F" w:rsidRPr="005D7B03">
        <w:fldChar w:fldCharType="begin"/>
      </w:r>
      <w:r w:rsidR="0004542F" w:rsidRPr="005D7B03">
        <w:instrText xml:space="preserve"> XE "water condensation" </w:instrText>
      </w:r>
      <w:r w:rsidR="0004542F" w:rsidRPr="005D7B03">
        <w:fldChar w:fldCharType="end"/>
      </w:r>
    </w:p>
    <w:p w14:paraId="3D6B789C" w14:textId="77777777" w:rsidR="00FA296D" w:rsidRDefault="004A331F" w:rsidP="00F14055">
      <w:pPr>
        <w:pStyle w:val="Picture"/>
      </w:pPr>
      <w:r w:rsidRPr="00DA2F12">
        <w:rPr>
          <w:noProof/>
          <w:lang w:eastAsia="en-AU"/>
        </w:rPr>
        <w:drawing>
          <wp:inline distT="0" distB="0" distL="0" distR="0" wp14:anchorId="7195662F" wp14:editId="42DC72EE">
            <wp:extent cx="5360285" cy="3376741"/>
            <wp:effectExtent l="0" t="0" r="0" b="0"/>
            <wp:docPr id="22" name="Picture 22" descr="mast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ster image"/>
                    <pic:cNvPicPr>
                      <a:picLocks noChangeAspect="1" noChangeArrowheads="1"/>
                    </pic:cNvPicPr>
                  </pic:nvPicPr>
                  <pic:blipFill rotWithShape="1">
                    <a:blip r:embed="rId39">
                      <a:extLst>
                        <a:ext uri="{28A0092B-C50C-407E-A947-70E740481C1C}">
                          <a14:useLocalDpi xmlns:a14="http://schemas.microsoft.com/office/drawing/2010/main" val="0"/>
                        </a:ext>
                      </a:extLst>
                    </a:blip>
                    <a:srcRect b="7263"/>
                    <a:stretch/>
                  </pic:blipFill>
                  <pic:spPr bwMode="auto">
                    <a:xfrm>
                      <a:off x="0" y="0"/>
                      <a:ext cx="5391645" cy="3396497"/>
                    </a:xfrm>
                    <a:prstGeom prst="rect">
                      <a:avLst/>
                    </a:prstGeom>
                    <a:noFill/>
                    <a:ln>
                      <a:noFill/>
                    </a:ln>
                    <a:extLst>
                      <a:ext uri="{53640926-AAD7-44D8-BBD7-CCE9431645EC}">
                        <a14:shadowObscured xmlns:a14="http://schemas.microsoft.com/office/drawing/2010/main"/>
                      </a:ext>
                    </a:extLst>
                  </pic:spPr>
                </pic:pic>
              </a:graphicData>
            </a:graphic>
          </wp:inline>
        </w:drawing>
      </w:r>
    </w:p>
    <w:p w14:paraId="72D2E6C2" w14:textId="620A4E03" w:rsidR="00FA296D" w:rsidRPr="00ED0C55" w:rsidRDefault="00FA296D" w:rsidP="00312563">
      <w:pPr>
        <w:pStyle w:val="BodyText"/>
      </w:pPr>
      <w:r w:rsidRPr="00ED0C55">
        <w:t>Nui Dat</w:t>
      </w:r>
      <w:r w:rsidR="000009F5" w:rsidRPr="00ED0C55">
        <w:fldChar w:fldCharType="begin"/>
      </w:r>
      <w:r w:rsidR="000009F5" w:rsidRPr="00ED0C55">
        <w:instrText xml:space="preserve"> XE "Nui Dat" </w:instrText>
      </w:r>
      <w:r w:rsidR="000009F5" w:rsidRPr="00ED0C55">
        <w:fldChar w:fldCharType="end"/>
      </w:r>
      <w:r w:rsidRPr="00ED0C55">
        <w:t>, South Vietnam. 1968-08. Sergeant Bob Brown</w:t>
      </w:r>
      <w:r w:rsidR="00F345EB">
        <w:fldChar w:fldCharType="begin"/>
      </w:r>
      <w:r w:rsidR="00F345EB">
        <w:instrText xml:space="preserve"> XE "</w:instrText>
      </w:r>
      <w:r w:rsidR="00F345EB" w:rsidRPr="00420246">
        <w:instrText>Sergeant Bob Brown</w:instrText>
      </w:r>
      <w:r w:rsidR="00F345EB">
        <w:instrText xml:space="preserve">" </w:instrText>
      </w:r>
      <w:r w:rsidR="00F345EB">
        <w:fldChar w:fldCharType="end"/>
      </w:r>
      <w:r w:rsidRPr="00ED0C55">
        <w:t xml:space="preserve"> of Midland, WA, checks aviation fuel</w:t>
      </w:r>
      <w:r w:rsidR="0004542F" w:rsidRPr="00ED0C55">
        <w:fldChar w:fldCharType="begin"/>
      </w:r>
      <w:r w:rsidR="0004542F" w:rsidRPr="00ED0C55">
        <w:instrText xml:space="preserve"> XE "aviation fuel" </w:instrText>
      </w:r>
      <w:r w:rsidR="0004542F" w:rsidRPr="00ED0C55">
        <w:fldChar w:fldCharType="end"/>
      </w:r>
      <w:r w:rsidRPr="00ED0C55">
        <w:t xml:space="preserve"> for water condensation</w:t>
      </w:r>
      <w:r w:rsidR="0004542F" w:rsidRPr="00ED0C55">
        <w:fldChar w:fldCharType="begin"/>
      </w:r>
      <w:r w:rsidR="0004542F" w:rsidRPr="00ED0C55">
        <w:instrText xml:space="preserve"> XE "water condensation" </w:instrText>
      </w:r>
      <w:r w:rsidR="0004542F" w:rsidRPr="00ED0C55">
        <w:fldChar w:fldCharType="end"/>
      </w:r>
      <w:r w:rsidRPr="00ED0C55">
        <w:t xml:space="preserve"> with a special colour changing capsule at the 1</w:t>
      </w:r>
      <w:r w:rsidRPr="00ED0C55">
        <w:rPr>
          <w:vertAlign w:val="superscript"/>
        </w:rPr>
        <w:t>st</w:t>
      </w:r>
      <w:r w:rsidR="0004542F" w:rsidRPr="00ED0C55">
        <w:t xml:space="preserve"> </w:t>
      </w:r>
      <w:r w:rsidRPr="00ED0C55">
        <w:t>Australian Task Force</w:t>
      </w:r>
      <w:r w:rsidR="00E71617" w:rsidRPr="00ED0C55">
        <w:fldChar w:fldCharType="begin"/>
      </w:r>
      <w:r w:rsidR="00E71617" w:rsidRPr="00ED0C55">
        <w:instrText xml:space="preserve"> XE "1</w:instrText>
      </w:r>
      <w:r w:rsidR="00E71617" w:rsidRPr="00ED0C55">
        <w:rPr>
          <w:vertAlign w:val="superscript"/>
        </w:rPr>
        <w:instrText>st</w:instrText>
      </w:r>
      <w:r w:rsidR="00E71617" w:rsidRPr="00ED0C55">
        <w:instrText xml:space="preserve"> Australian Task Force" </w:instrText>
      </w:r>
      <w:r w:rsidR="00E71617" w:rsidRPr="00ED0C55">
        <w:fldChar w:fldCharType="end"/>
      </w:r>
      <w:r w:rsidRPr="00ED0C55">
        <w:t xml:space="preserve"> (1ATF) Base in Nui Dat</w:t>
      </w:r>
      <w:r w:rsidR="0004542F" w:rsidRPr="00ED0C55">
        <w:fldChar w:fldCharType="begin"/>
      </w:r>
      <w:r w:rsidR="0004542F" w:rsidRPr="00ED0C55">
        <w:instrText xml:space="preserve"> XE "Nui Dat" </w:instrText>
      </w:r>
      <w:r w:rsidR="0004542F" w:rsidRPr="00ED0C55">
        <w:fldChar w:fldCharType="end"/>
      </w:r>
      <w:r w:rsidRPr="00ED0C55">
        <w:t xml:space="preserve">. Condensation </w:t>
      </w:r>
      <w:r w:rsidR="00312563">
        <w:t>was</w:t>
      </w:r>
      <w:r w:rsidRPr="00ED0C55">
        <w:t xml:space="preserve"> a continuous problem for men of the 8</w:t>
      </w:r>
      <w:r w:rsidRPr="00ED0C55">
        <w:rPr>
          <w:vertAlign w:val="superscript"/>
        </w:rPr>
        <w:t>th</w:t>
      </w:r>
      <w:r w:rsidR="0004542F" w:rsidRPr="00ED0C55">
        <w:t xml:space="preserve"> </w:t>
      </w:r>
      <w:r w:rsidRPr="00ED0C55">
        <w:t>Petroleum Platoon Detachment</w:t>
      </w:r>
      <w:r w:rsidR="0004542F" w:rsidRPr="00ED0C55">
        <w:fldChar w:fldCharType="begin"/>
      </w:r>
      <w:r w:rsidR="0004542F" w:rsidRPr="00ED0C55">
        <w:instrText xml:space="preserve"> XE "8</w:instrText>
      </w:r>
      <w:r w:rsidR="0004542F" w:rsidRPr="00ED0C55">
        <w:rPr>
          <w:vertAlign w:val="superscript"/>
        </w:rPr>
        <w:instrText>th</w:instrText>
      </w:r>
      <w:r w:rsidR="0004542F" w:rsidRPr="00ED0C55">
        <w:instrText xml:space="preserve"> Petroleum Platoon Detachment" </w:instrText>
      </w:r>
      <w:r w:rsidR="0004542F" w:rsidRPr="00ED0C55">
        <w:fldChar w:fldCharType="end"/>
      </w:r>
      <w:r w:rsidRPr="00ED0C55">
        <w:t xml:space="preserve"> during Vietnam's wet season. </w:t>
      </w:r>
    </w:p>
    <w:p w14:paraId="1FEB85B5" w14:textId="77777777" w:rsidR="00C918A0" w:rsidRDefault="00C918A0">
      <w:r>
        <w:br w:type="page"/>
      </w:r>
    </w:p>
    <w:p w14:paraId="29753384" w14:textId="0BDC2DD3" w:rsidR="00FA296D" w:rsidRDefault="0011647E" w:rsidP="00F75FAE">
      <w:pPr>
        <w:pStyle w:val="Caption"/>
      </w:pPr>
      <w:r>
        <w:lastRenderedPageBreak/>
        <w:t xml:space="preserve">Photo </w:t>
      </w:r>
      <w:r w:rsidR="00FD1363">
        <w:fldChar w:fldCharType="begin"/>
      </w:r>
      <w:r w:rsidR="00FD1363">
        <w:instrText xml:space="preserve"> SEQ Photo \* ARABIC </w:instrText>
      </w:r>
      <w:r w:rsidR="00FD1363">
        <w:fldChar w:fldCharType="separate"/>
      </w:r>
      <w:r w:rsidR="00F30207">
        <w:rPr>
          <w:noProof/>
        </w:rPr>
        <w:t>2</w:t>
      </w:r>
      <w:r w:rsidR="00FA017B">
        <w:rPr>
          <w:noProof/>
        </w:rPr>
        <w:t>5</w:t>
      </w:r>
      <w:r w:rsidR="00FD1363">
        <w:rPr>
          <w:noProof/>
        </w:rPr>
        <w:fldChar w:fldCharType="end"/>
      </w:r>
      <w:r w:rsidR="00F75FAE">
        <w:t xml:space="preserve">. </w:t>
      </w:r>
      <w:r w:rsidR="00F75FAE" w:rsidRPr="00247808">
        <w:t>Vung Tau</w:t>
      </w:r>
      <w:r w:rsidR="00315B7A" w:rsidRPr="00247808">
        <w:fldChar w:fldCharType="begin"/>
      </w:r>
      <w:r w:rsidR="00315B7A" w:rsidRPr="00247808">
        <w:instrText xml:space="preserve"> XE "Vung Tau" </w:instrText>
      </w:r>
      <w:r w:rsidR="00315B7A" w:rsidRPr="00247808">
        <w:fldChar w:fldCharType="end"/>
      </w:r>
      <w:r w:rsidR="00F75FAE" w:rsidRPr="00247808">
        <w:t>, South Vietnam. 1968</w:t>
      </w:r>
      <w:r w:rsidR="00ED0C55" w:rsidRPr="00247808">
        <w:t>,</w:t>
      </w:r>
      <w:r w:rsidR="00F75FAE" w:rsidRPr="00247808">
        <w:t xml:space="preserve"> </w:t>
      </w:r>
      <w:r w:rsidR="00B41703" w:rsidRPr="00247808">
        <w:t>c</w:t>
      </w:r>
      <w:r w:rsidR="00F75FAE" w:rsidRPr="00247808">
        <w:t>heck</w:t>
      </w:r>
      <w:r w:rsidR="00B41703" w:rsidRPr="00247808">
        <w:t>ing</w:t>
      </w:r>
      <w:r w:rsidR="00F75FAE" w:rsidRPr="00247808">
        <w:t xml:space="preserve"> to ensure that no water seepage or condensatio</w:t>
      </w:r>
      <w:r w:rsidR="00B41703" w:rsidRPr="00247808">
        <w:t>n</w:t>
      </w:r>
      <w:r w:rsidR="00ED0C55">
        <w:rPr>
          <w:rStyle w:val="EndnoteReference"/>
          <w:rFonts w:ascii="Arial" w:hAnsi="Arial" w:cs="Arial"/>
          <w:color w:val="000000"/>
          <w:szCs w:val="18"/>
        </w:rPr>
        <w:endnoteReference w:id="18"/>
      </w:r>
      <w:r w:rsidR="0004542F">
        <w:rPr>
          <w:rFonts w:ascii="Arial" w:hAnsi="Arial" w:cs="Arial"/>
          <w:color w:val="000000"/>
          <w:sz w:val="18"/>
          <w:szCs w:val="18"/>
        </w:rPr>
        <w:fldChar w:fldCharType="begin"/>
      </w:r>
      <w:r w:rsidR="0004542F">
        <w:instrText xml:space="preserve"> XE "</w:instrText>
      </w:r>
      <w:r w:rsidR="0004542F" w:rsidRPr="00785D1A">
        <w:rPr>
          <w:rFonts w:ascii="Arial" w:hAnsi="Arial" w:cs="Arial"/>
          <w:color w:val="000000"/>
          <w:sz w:val="18"/>
          <w:szCs w:val="18"/>
        </w:rPr>
        <w:instrText>condensation</w:instrText>
      </w:r>
      <w:r w:rsidR="0004542F">
        <w:instrText xml:space="preserve">" </w:instrText>
      </w:r>
      <w:r w:rsidR="0004542F">
        <w:rPr>
          <w:rFonts w:ascii="Arial" w:hAnsi="Arial" w:cs="Arial"/>
          <w:color w:val="000000"/>
          <w:sz w:val="18"/>
          <w:szCs w:val="18"/>
        </w:rPr>
        <w:fldChar w:fldCharType="end"/>
      </w:r>
    </w:p>
    <w:p w14:paraId="104622BA" w14:textId="77777777" w:rsidR="00FA296D" w:rsidRDefault="004A331F" w:rsidP="00F14055">
      <w:pPr>
        <w:pStyle w:val="Picture"/>
      </w:pPr>
      <w:r>
        <w:rPr>
          <w:noProof/>
          <w:lang w:eastAsia="en-AU"/>
        </w:rPr>
        <w:drawing>
          <wp:inline distT="0" distB="0" distL="0" distR="0" wp14:anchorId="7FFB6632" wp14:editId="59E7C505">
            <wp:extent cx="2823898" cy="3039035"/>
            <wp:effectExtent l="0" t="0" r="0" b="9525"/>
            <wp:docPr id="23" name="Picture 23" descr="mast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ster image"/>
                    <pic:cNvPicPr>
                      <a:picLocks noChangeAspect="1" noChangeArrowheads="1"/>
                    </pic:cNvPicPr>
                  </pic:nvPicPr>
                  <pic:blipFill rotWithShape="1">
                    <a:blip r:embed="rId40">
                      <a:extLst>
                        <a:ext uri="{28A0092B-C50C-407E-A947-70E740481C1C}">
                          <a14:useLocalDpi xmlns:a14="http://schemas.microsoft.com/office/drawing/2010/main" val="0"/>
                        </a:ext>
                      </a:extLst>
                    </a:blip>
                    <a:srcRect t="14486" b="12940"/>
                    <a:stretch/>
                  </pic:blipFill>
                  <pic:spPr bwMode="auto">
                    <a:xfrm>
                      <a:off x="0" y="0"/>
                      <a:ext cx="2840631" cy="3057042"/>
                    </a:xfrm>
                    <a:prstGeom prst="rect">
                      <a:avLst/>
                    </a:prstGeom>
                    <a:noFill/>
                    <a:ln>
                      <a:noFill/>
                    </a:ln>
                    <a:extLst>
                      <a:ext uri="{53640926-AAD7-44D8-BBD7-CCE9431645EC}">
                        <a14:shadowObscured xmlns:a14="http://schemas.microsoft.com/office/drawing/2010/main"/>
                      </a:ext>
                    </a:extLst>
                  </pic:spPr>
                </pic:pic>
              </a:graphicData>
            </a:graphic>
          </wp:inline>
        </w:drawing>
      </w:r>
    </w:p>
    <w:p w14:paraId="6DAEEFE4" w14:textId="5AC6D88D" w:rsidR="00FA296D" w:rsidRPr="00ED0C55" w:rsidRDefault="00FA296D" w:rsidP="00312563">
      <w:pPr>
        <w:pStyle w:val="BodyText"/>
      </w:pPr>
      <w:r w:rsidRPr="00ED0C55">
        <w:t>Vung Tau</w:t>
      </w:r>
      <w:r w:rsidR="00315B7A" w:rsidRPr="00ED0C55">
        <w:fldChar w:fldCharType="begin"/>
      </w:r>
      <w:r w:rsidR="00315B7A" w:rsidRPr="00ED0C55">
        <w:instrText xml:space="preserve"> XE "Vung Tau" </w:instrText>
      </w:r>
      <w:r w:rsidR="00315B7A" w:rsidRPr="00ED0C55">
        <w:fldChar w:fldCharType="end"/>
      </w:r>
      <w:r w:rsidRPr="00ED0C55">
        <w:t>, South Vietnam. 1968-08. Private Harry Martin</w:t>
      </w:r>
      <w:r w:rsidR="00F345EB">
        <w:fldChar w:fldCharType="begin"/>
      </w:r>
      <w:r w:rsidR="00F345EB">
        <w:instrText xml:space="preserve"> XE "</w:instrText>
      </w:r>
      <w:r w:rsidR="00F345EB" w:rsidRPr="002D2167">
        <w:instrText>Private Harry Martin</w:instrText>
      </w:r>
      <w:r w:rsidR="00F345EB">
        <w:instrText xml:space="preserve">" </w:instrText>
      </w:r>
      <w:r w:rsidR="00F345EB">
        <w:fldChar w:fldCharType="end"/>
      </w:r>
      <w:r w:rsidRPr="00ED0C55">
        <w:t xml:space="preserve"> of Queen's Point, WA, checks to ensure that no water seepage</w:t>
      </w:r>
      <w:r w:rsidR="00F345EB">
        <w:fldChar w:fldCharType="begin"/>
      </w:r>
      <w:r w:rsidR="00F345EB">
        <w:instrText xml:space="preserve"> XE "</w:instrText>
      </w:r>
      <w:r w:rsidR="00F345EB" w:rsidRPr="00466F16">
        <w:instrText>water seepage</w:instrText>
      </w:r>
      <w:r w:rsidR="00F345EB">
        <w:instrText xml:space="preserve">" </w:instrText>
      </w:r>
      <w:r w:rsidR="00F345EB">
        <w:fldChar w:fldCharType="end"/>
      </w:r>
      <w:r w:rsidRPr="00ED0C55">
        <w:t xml:space="preserve"> or condensation is present in a </w:t>
      </w:r>
      <w:r w:rsidR="006536E0" w:rsidRPr="00ED0C55">
        <w:t>5000-gallon</w:t>
      </w:r>
      <w:r w:rsidR="00967A01" w:rsidRPr="00ED0C55">
        <w:t xml:space="preserve"> rubber fuel tank at the</w:t>
      </w:r>
      <w:r w:rsidR="00967A01" w:rsidRPr="00ED0C55">
        <w:fldChar w:fldCharType="begin"/>
      </w:r>
      <w:r w:rsidR="00967A01" w:rsidRPr="00ED0C55">
        <w:instrText xml:space="preserve"> XE "1</w:instrText>
      </w:r>
      <w:r w:rsidR="00967A01" w:rsidRPr="00ED0C55">
        <w:rPr>
          <w:vertAlign w:val="superscript"/>
        </w:rPr>
        <w:instrText>st</w:instrText>
      </w:r>
      <w:r w:rsidR="00967A01" w:rsidRPr="00ED0C55">
        <w:instrText xml:space="preserve"> Australian Logistic Support Group" </w:instrText>
      </w:r>
      <w:r w:rsidR="00967A01" w:rsidRPr="00ED0C55">
        <w:fldChar w:fldCharType="end"/>
      </w:r>
      <w:r w:rsidRPr="00ED0C55">
        <w:t xml:space="preserve"> (1ALSG) Base. The members of the 8</w:t>
      </w:r>
      <w:r w:rsidRPr="00ED0C55">
        <w:rPr>
          <w:vertAlign w:val="superscript"/>
        </w:rPr>
        <w:t>th</w:t>
      </w:r>
      <w:r w:rsidR="00967A01" w:rsidRPr="00ED0C55">
        <w:t xml:space="preserve"> </w:t>
      </w:r>
      <w:r w:rsidRPr="00ED0C55">
        <w:t>Petroleum Platoon Detachment</w:t>
      </w:r>
      <w:r w:rsidR="0004542F" w:rsidRPr="00ED0C55">
        <w:fldChar w:fldCharType="begin"/>
      </w:r>
      <w:r w:rsidR="0004542F" w:rsidRPr="00ED0C55">
        <w:instrText xml:space="preserve"> XE "8</w:instrText>
      </w:r>
      <w:r w:rsidR="0004542F" w:rsidRPr="00ED0C55">
        <w:rPr>
          <w:vertAlign w:val="superscript"/>
        </w:rPr>
        <w:instrText>th</w:instrText>
      </w:r>
      <w:r w:rsidR="0004542F" w:rsidRPr="00ED0C55">
        <w:instrText xml:space="preserve"> Petroleum Platoon Detachment" </w:instrText>
      </w:r>
      <w:r w:rsidR="0004542F" w:rsidRPr="00ED0C55">
        <w:fldChar w:fldCharType="end"/>
      </w:r>
      <w:r w:rsidRPr="00ED0C55">
        <w:t xml:space="preserve"> carr</w:t>
      </w:r>
      <w:r w:rsidR="0091087B">
        <w:t>ied</w:t>
      </w:r>
      <w:r w:rsidRPr="00ED0C55">
        <w:t xml:space="preserve"> out frequent tests on their supplies using chemical preparations as one of the means to detect any contamination.  </w:t>
      </w:r>
    </w:p>
    <w:p w14:paraId="6B35F21D" w14:textId="7F449916" w:rsidR="00FA296D" w:rsidRDefault="0011647E" w:rsidP="00B41703">
      <w:pPr>
        <w:pStyle w:val="Caption"/>
      </w:pPr>
      <w:r>
        <w:t xml:space="preserve">Photo </w:t>
      </w:r>
      <w:r w:rsidR="00FD1363">
        <w:fldChar w:fldCharType="begin"/>
      </w:r>
      <w:r w:rsidR="00FD1363">
        <w:instrText xml:space="preserve"> SEQ Photo \* ARABIC </w:instrText>
      </w:r>
      <w:r w:rsidR="00FD1363">
        <w:fldChar w:fldCharType="separate"/>
      </w:r>
      <w:r w:rsidR="00F30207">
        <w:rPr>
          <w:noProof/>
        </w:rPr>
        <w:t>2</w:t>
      </w:r>
      <w:r w:rsidR="00FA017B">
        <w:rPr>
          <w:noProof/>
        </w:rPr>
        <w:t>6</w:t>
      </w:r>
      <w:r w:rsidR="00FD1363">
        <w:rPr>
          <w:noProof/>
        </w:rPr>
        <w:fldChar w:fldCharType="end"/>
      </w:r>
      <w:r w:rsidR="00B41703">
        <w:t xml:space="preserve">. </w:t>
      </w:r>
      <w:r w:rsidR="00B41703" w:rsidRPr="00247808">
        <w:t>Vung Tau</w:t>
      </w:r>
      <w:r w:rsidR="00315B7A" w:rsidRPr="00247808">
        <w:fldChar w:fldCharType="begin"/>
      </w:r>
      <w:r w:rsidR="00315B7A" w:rsidRPr="00247808">
        <w:instrText xml:space="preserve"> XE "Vung Tau" </w:instrText>
      </w:r>
      <w:r w:rsidR="00315B7A" w:rsidRPr="00247808">
        <w:fldChar w:fldCharType="end"/>
      </w:r>
      <w:r w:rsidR="00B41703" w:rsidRPr="00247808">
        <w:t>, South Vietnam</w:t>
      </w:r>
      <w:r w:rsidR="00F345EB">
        <w:fldChar w:fldCharType="begin"/>
      </w:r>
      <w:r w:rsidR="00F345EB">
        <w:instrText xml:space="preserve"> XE "</w:instrText>
      </w:r>
      <w:r w:rsidR="00F345EB" w:rsidRPr="006E407C">
        <w:instrText>South Vietnam</w:instrText>
      </w:r>
      <w:r w:rsidR="00F345EB">
        <w:instrText xml:space="preserve">" </w:instrText>
      </w:r>
      <w:r w:rsidR="00F345EB">
        <w:fldChar w:fldCharType="end"/>
      </w:r>
      <w:r w:rsidR="00B41703" w:rsidRPr="00247808">
        <w:t xml:space="preserve">. 1968 checking the quality </w:t>
      </w:r>
      <w:r w:rsidR="0058250A" w:rsidRPr="00247808">
        <w:t>(</w:t>
      </w:r>
      <w:r w:rsidR="005E3248">
        <w:t>specific gravity</w:t>
      </w:r>
      <w:r w:rsidR="0058250A" w:rsidRPr="00247808">
        <w:t xml:space="preserve">) </w:t>
      </w:r>
      <w:r w:rsidR="00B41703" w:rsidRPr="00247808">
        <w:t xml:space="preserve">of </w:t>
      </w:r>
      <w:r w:rsidR="006536E0" w:rsidRPr="00247808">
        <w:t>fuel</w:t>
      </w:r>
      <w:r w:rsidR="00ED0C55">
        <w:rPr>
          <w:rStyle w:val="EndnoteReference"/>
          <w:rFonts w:ascii="Arial" w:hAnsi="Arial" w:cs="Arial"/>
          <w:color w:val="000000"/>
          <w:szCs w:val="16"/>
        </w:rPr>
        <w:endnoteReference w:id="19"/>
      </w:r>
    </w:p>
    <w:p w14:paraId="0F963F25" w14:textId="77777777" w:rsidR="00FA296D" w:rsidRDefault="004A331F" w:rsidP="00F14055">
      <w:pPr>
        <w:pStyle w:val="Picture"/>
      </w:pPr>
      <w:r>
        <w:rPr>
          <w:noProof/>
          <w:lang w:eastAsia="en-AU"/>
        </w:rPr>
        <w:drawing>
          <wp:inline distT="0" distB="0" distL="0" distR="0" wp14:anchorId="29BE88D4" wp14:editId="0D940596">
            <wp:extent cx="2363493" cy="3332648"/>
            <wp:effectExtent l="0" t="0" r="0" b="1270"/>
            <wp:docPr id="24" name="Picture 24" descr="mast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ster image"/>
                    <pic:cNvPicPr>
                      <a:picLocks noChangeAspect="1" noChangeArrowheads="1"/>
                    </pic:cNvPicPr>
                  </pic:nvPicPr>
                  <pic:blipFill rotWithShape="1">
                    <a:blip r:embed="rId41">
                      <a:extLst>
                        <a:ext uri="{28A0092B-C50C-407E-A947-70E740481C1C}">
                          <a14:useLocalDpi xmlns:a14="http://schemas.microsoft.com/office/drawing/2010/main" val="0"/>
                        </a:ext>
                      </a:extLst>
                    </a:blip>
                    <a:srcRect b="4912"/>
                    <a:stretch/>
                  </pic:blipFill>
                  <pic:spPr bwMode="auto">
                    <a:xfrm>
                      <a:off x="0" y="0"/>
                      <a:ext cx="2368974" cy="3340376"/>
                    </a:xfrm>
                    <a:prstGeom prst="rect">
                      <a:avLst/>
                    </a:prstGeom>
                    <a:noFill/>
                    <a:ln>
                      <a:noFill/>
                    </a:ln>
                    <a:extLst>
                      <a:ext uri="{53640926-AAD7-44D8-BBD7-CCE9431645EC}">
                        <a14:shadowObscured xmlns:a14="http://schemas.microsoft.com/office/drawing/2010/main"/>
                      </a:ext>
                    </a:extLst>
                  </pic:spPr>
                </pic:pic>
              </a:graphicData>
            </a:graphic>
          </wp:inline>
        </w:drawing>
      </w:r>
    </w:p>
    <w:p w14:paraId="1201249E" w14:textId="29E51149" w:rsidR="00B41703" w:rsidRPr="00ED0C55" w:rsidRDefault="00FA296D" w:rsidP="0091087B">
      <w:pPr>
        <w:pStyle w:val="BodyText"/>
      </w:pPr>
      <w:r w:rsidRPr="00ED0C55">
        <w:t>Vung Tau</w:t>
      </w:r>
      <w:r w:rsidR="00315B7A" w:rsidRPr="00ED0C55">
        <w:fldChar w:fldCharType="begin"/>
      </w:r>
      <w:r w:rsidR="00315B7A" w:rsidRPr="00ED0C55">
        <w:instrText xml:space="preserve"> XE "Vung Tau" </w:instrText>
      </w:r>
      <w:r w:rsidR="00315B7A" w:rsidRPr="00ED0C55">
        <w:fldChar w:fldCharType="end"/>
      </w:r>
      <w:r w:rsidRPr="00ED0C55">
        <w:t>, South Vietnam. 1968-08. Private Jim Reid</w:t>
      </w:r>
      <w:r w:rsidR="00F345EB">
        <w:fldChar w:fldCharType="begin"/>
      </w:r>
      <w:r w:rsidR="00F345EB">
        <w:instrText xml:space="preserve"> XE "</w:instrText>
      </w:r>
      <w:r w:rsidR="00F345EB" w:rsidRPr="004C32DD">
        <w:instrText>Private Jim Reid</w:instrText>
      </w:r>
      <w:r w:rsidR="00F345EB">
        <w:instrText xml:space="preserve">" </w:instrText>
      </w:r>
      <w:r w:rsidR="00F345EB">
        <w:fldChar w:fldCharType="end"/>
      </w:r>
      <w:r w:rsidRPr="00ED0C55">
        <w:t xml:space="preserve"> of Launceston, Tas</w:t>
      </w:r>
      <w:r w:rsidR="00E27A74">
        <w:t>.</w:t>
      </w:r>
      <w:r w:rsidRPr="00ED0C55">
        <w:t>, checks the quality of fuel at the refuelling point of the 1</w:t>
      </w:r>
      <w:r w:rsidRPr="00ED0C55">
        <w:rPr>
          <w:vertAlign w:val="superscript"/>
        </w:rPr>
        <w:t>st</w:t>
      </w:r>
      <w:r w:rsidR="00967A01" w:rsidRPr="00ED0C55">
        <w:t xml:space="preserve"> </w:t>
      </w:r>
      <w:r w:rsidRPr="00ED0C55">
        <w:t>Australian Logistic Support Group</w:t>
      </w:r>
      <w:r w:rsidR="00967A01" w:rsidRPr="00ED0C55">
        <w:fldChar w:fldCharType="begin"/>
      </w:r>
      <w:r w:rsidR="00967A01" w:rsidRPr="00ED0C55">
        <w:instrText xml:space="preserve"> XE "1</w:instrText>
      </w:r>
      <w:r w:rsidR="00967A01" w:rsidRPr="00ED0C55">
        <w:rPr>
          <w:vertAlign w:val="superscript"/>
        </w:rPr>
        <w:instrText>st</w:instrText>
      </w:r>
      <w:r w:rsidR="00967A01" w:rsidRPr="00ED0C55">
        <w:instrText xml:space="preserve"> Australian Logistic Support Group" </w:instrText>
      </w:r>
      <w:r w:rsidR="00967A01" w:rsidRPr="00ED0C55">
        <w:fldChar w:fldCharType="end"/>
      </w:r>
      <w:r w:rsidRPr="00ED0C55">
        <w:t xml:space="preserve"> (1ALSG) Base. Using a hydrometer</w:t>
      </w:r>
      <w:r w:rsidR="00967A01" w:rsidRPr="00ED0C55">
        <w:fldChar w:fldCharType="begin"/>
      </w:r>
      <w:r w:rsidR="00967A01" w:rsidRPr="00ED0C55">
        <w:instrText xml:space="preserve"> XE "hydrometer" </w:instrText>
      </w:r>
      <w:r w:rsidR="00967A01" w:rsidRPr="00ED0C55">
        <w:fldChar w:fldCharType="end"/>
      </w:r>
      <w:r w:rsidRPr="00ED0C55">
        <w:t xml:space="preserve"> in a </w:t>
      </w:r>
      <w:r w:rsidR="0091087B">
        <w:t xml:space="preserve">glass cylinder </w:t>
      </w:r>
      <w:r w:rsidRPr="00ED0C55">
        <w:t>of petrol is one test for any possible contamination or condensation which the members of the 8</w:t>
      </w:r>
      <w:r w:rsidRPr="00ED0C55">
        <w:rPr>
          <w:vertAlign w:val="superscript"/>
        </w:rPr>
        <w:t>th</w:t>
      </w:r>
      <w:r w:rsidR="00967A01" w:rsidRPr="00ED0C55">
        <w:t xml:space="preserve"> </w:t>
      </w:r>
      <w:r w:rsidRPr="00ED0C55">
        <w:t>Petroleum Platoon Detachment</w:t>
      </w:r>
      <w:r w:rsidR="0004542F" w:rsidRPr="00ED0C55">
        <w:fldChar w:fldCharType="begin"/>
      </w:r>
      <w:r w:rsidR="0004542F" w:rsidRPr="00ED0C55">
        <w:instrText xml:space="preserve"> XE "8</w:instrText>
      </w:r>
      <w:r w:rsidR="0004542F" w:rsidRPr="00ED0C55">
        <w:rPr>
          <w:vertAlign w:val="superscript"/>
        </w:rPr>
        <w:instrText>th</w:instrText>
      </w:r>
      <w:r w:rsidR="0004542F" w:rsidRPr="00ED0C55">
        <w:instrText xml:space="preserve"> Petroleum Platoon Detachment" </w:instrText>
      </w:r>
      <w:r w:rsidR="0004542F" w:rsidRPr="00ED0C55">
        <w:fldChar w:fldCharType="end"/>
      </w:r>
      <w:r w:rsidRPr="00ED0C55">
        <w:t xml:space="preserve"> in Vietnam carry out frequently.  </w:t>
      </w:r>
    </w:p>
    <w:p w14:paraId="35FE9173" w14:textId="14528A54" w:rsidR="00FA296D" w:rsidRPr="00B41703" w:rsidRDefault="0011647E" w:rsidP="00B41703">
      <w:pPr>
        <w:pStyle w:val="Caption"/>
        <w:rPr>
          <w:rFonts w:ascii="Arial" w:hAnsi="Arial" w:cs="Arial"/>
          <w:color w:val="000000"/>
          <w:sz w:val="16"/>
          <w:szCs w:val="16"/>
        </w:rPr>
      </w:pPr>
      <w:r>
        <w:lastRenderedPageBreak/>
        <w:t xml:space="preserve">Photo </w:t>
      </w:r>
      <w:r w:rsidR="00FD1363">
        <w:fldChar w:fldCharType="begin"/>
      </w:r>
      <w:r w:rsidR="00FD1363">
        <w:instrText xml:space="preserve"> SEQ Photo \* ARABIC </w:instrText>
      </w:r>
      <w:r w:rsidR="00FD1363">
        <w:fldChar w:fldCharType="separate"/>
      </w:r>
      <w:r w:rsidR="00F30207">
        <w:rPr>
          <w:noProof/>
        </w:rPr>
        <w:t>2</w:t>
      </w:r>
      <w:r w:rsidR="00FA017B">
        <w:rPr>
          <w:noProof/>
        </w:rPr>
        <w:t>7</w:t>
      </w:r>
      <w:r w:rsidR="00FD1363">
        <w:rPr>
          <w:noProof/>
        </w:rPr>
        <w:fldChar w:fldCharType="end"/>
      </w:r>
      <w:r w:rsidR="002147BF">
        <w:t xml:space="preserve">. </w:t>
      </w:r>
      <w:r w:rsidR="000E1503" w:rsidRPr="000E1503">
        <w:t>South Vietnam. 1971. Air Despatch Company</w:t>
      </w:r>
      <w:r w:rsidR="00967A01">
        <w:fldChar w:fldCharType="begin"/>
      </w:r>
      <w:r w:rsidR="00967A01">
        <w:instrText xml:space="preserve"> XE "</w:instrText>
      </w:r>
      <w:r w:rsidR="00967A01" w:rsidRPr="00AA1ABB">
        <w:instrText>Air Despatch Company</w:instrText>
      </w:r>
      <w:r w:rsidR="00967A01">
        <w:instrText xml:space="preserve">" </w:instrText>
      </w:r>
      <w:r w:rsidR="00967A01">
        <w:fldChar w:fldCharType="end"/>
      </w:r>
      <w:r w:rsidR="00D6315C">
        <w:t xml:space="preserve"> loads a</w:t>
      </w:r>
      <w:r w:rsidR="000E1503" w:rsidRPr="000E1503">
        <w:t xml:space="preserve"> Chinook he</w:t>
      </w:r>
      <w:r w:rsidR="00D6315C">
        <w:t>licopter</w:t>
      </w:r>
      <w:r w:rsidR="00967A01">
        <w:fldChar w:fldCharType="begin"/>
      </w:r>
      <w:r w:rsidR="00967A01">
        <w:instrText xml:space="preserve"> XE "</w:instrText>
      </w:r>
      <w:r w:rsidR="00967A01" w:rsidRPr="008604F4">
        <w:instrText>Chinook helicopter</w:instrText>
      </w:r>
      <w:r w:rsidR="00967A01">
        <w:instrText xml:space="preserve">" </w:instrText>
      </w:r>
      <w:r w:rsidR="00967A01">
        <w:fldChar w:fldCharType="end"/>
      </w:r>
      <w:r w:rsidR="00947873">
        <w:t xml:space="preserve"> at </w:t>
      </w:r>
      <w:r w:rsidR="000E1503" w:rsidRPr="000E1503">
        <w:t>Vung Tau</w:t>
      </w:r>
      <w:r w:rsidR="004B6DDF">
        <w:rPr>
          <w:rStyle w:val="EndnoteReference"/>
        </w:rPr>
        <w:endnoteReference w:id="20"/>
      </w:r>
      <w:r w:rsidR="00315B7A">
        <w:fldChar w:fldCharType="begin"/>
      </w:r>
      <w:r w:rsidR="00315B7A">
        <w:instrText xml:space="preserve"> XE "</w:instrText>
      </w:r>
      <w:r w:rsidR="00315B7A" w:rsidRPr="009B76B0">
        <w:instrText>Vung Tau</w:instrText>
      </w:r>
      <w:r w:rsidR="00315B7A">
        <w:instrText xml:space="preserve">" </w:instrText>
      </w:r>
      <w:r w:rsidR="00315B7A">
        <w:fldChar w:fldCharType="end"/>
      </w:r>
      <w:r w:rsidR="000E1503" w:rsidRPr="000E1503">
        <w:t xml:space="preserve"> </w:t>
      </w:r>
    </w:p>
    <w:p w14:paraId="021EC47E" w14:textId="77777777" w:rsidR="00FA296D" w:rsidRDefault="004A331F" w:rsidP="00F14055">
      <w:pPr>
        <w:pStyle w:val="Picture"/>
      </w:pPr>
      <w:r>
        <w:rPr>
          <w:noProof/>
          <w:lang w:eastAsia="en-AU"/>
        </w:rPr>
        <w:drawing>
          <wp:inline distT="0" distB="0" distL="0" distR="0" wp14:anchorId="02A6F36F" wp14:editId="4E77B2BC">
            <wp:extent cx="2627365" cy="3669970"/>
            <wp:effectExtent l="0" t="0" r="1905" b="6985"/>
            <wp:docPr id="25" name="Picture 25" descr="mast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ster image"/>
                    <pic:cNvPicPr>
                      <a:picLocks noChangeAspect="1" noChangeArrowheads="1"/>
                    </pic:cNvPicPr>
                  </pic:nvPicPr>
                  <pic:blipFill rotWithShape="1">
                    <a:blip r:embed="rId42">
                      <a:extLst>
                        <a:ext uri="{28A0092B-C50C-407E-A947-70E740481C1C}">
                          <a14:useLocalDpi xmlns:a14="http://schemas.microsoft.com/office/drawing/2010/main" val="0"/>
                        </a:ext>
                      </a:extLst>
                    </a:blip>
                    <a:srcRect b="6463"/>
                    <a:stretch/>
                  </pic:blipFill>
                  <pic:spPr bwMode="auto">
                    <a:xfrm>
                      <a:off x="0" y="0"/>
                      <a:ext cx="2629851" cy="3673443"/>
                    </a:xfrm>
                    <a:prstGeom prst="rect">
                      <a:avLst/>
                    </a:prstGeom>
                    <a:noFill/>
                    <a:ln>
                      <a:noFill/>
                    </a:ln>
                    <a:extLst>
                      <a:ext uri="{53640926-AAD7-44D8-BBD7-CCE9431645EC}">
                        <a14:shadowObscured xmlns:a14="http://schemas.microsoft.com/office/drawing/2010/main"/>
                      </a:ext>
                    </a:extLst>
                  </pic:spPr>
                </pic:pic>
              </a:graphicData>
            </a:graphic>
          </wp:inline>
        </w:drawing>
      </w:r>
    </w:p>
    <w:p w14:paraId="446C5833" w14:textId="31159DA1" w:rsidR="00FA296D" w:rsidRPr="004B6DDF" w:rsidRDefault="00FA296D" w:rsidP="0091087B">
      <w:pPr>
        <w:pStyle w:val="BodyText"/>
      </w:pPr>
      <w:r w:rsidRPr="004B6DDF">
        <w:t>South Vietnam. March 1971. Private Max Lincoln</w:t>
      </w:r>
      <w:r w:rsidR="000E5DC3">
        <w:fldChar w:fldCharType="begin"/>
      </w:r>
      <w:r w:rsidR="000E5DC3">
        <w:instrText xml:space="preserve"> XE "</w:instrText>
      </w:r>
      <w:r w:rsidR="000E5DC3" w:rsidRPr="00BC1E16">
        <w:instrText>Private Max Lincoln</w:instrText>
      </w:r>
      <w:r w:rsidR="000E5DC3">
        <w:instrText xml:space="preserve">" </w:instrText>
      </w:r>
      <w:r w:rsidR="000E5DC3">
        <w:fldChar w:fldCharType="end"/>
      </w:r>
      <w:r w:rsidRPr="004B6DDF">
        <w:t xml:space="preserve"> of Griffith, NSW, a member of 176</w:t>
      </w:r>
      <w:r w:rsidR="000E5DC3" w:rsidRPr="000E5DC3">
        <w:rPr>
          <w:vertAlign w:val="superscript"/>
        </w:rPr>
        <w:t>th</w:t>
      </w:r>
      <w:r w:rsidR="000E5DC3">
        <w:t xml:space="preserve"> </w:t>
      </w:r>
      <w:r w:rsidRPr="004B6DDF">
        <w:t>Air Despatch Company</w:t>
      </w:r>
      <w:r w:rsidR="00967A01" w:rsidRPr="004B6DDF">
        <w:fldChar w:fldCharType="begin"/>
      </w:r>
      <w:r w:rsidR="00967A01" w:rsidRPr="004B6DDF">
        <w:instrText xml:space="preserve"> XE "176</w:instrText>
      </w:r>
      <w:r w:rsidR="000E5DC3" w:rsidRPr="000E5DC3">
        <w:rPr>
          <w:vertAlign w:val="superscript"/>
        </w:rPr>
        <w:instrText>th</w:instrText>
      </w:r>
      <w:r w:rsidR="000E5DC3">
        <w:instrText xml:space="preserve"> </w:instrText>
      </w:r>
      <w:r w:rsidR="00967A01" w:rsidRPr="004B6DDF">
        <w:instrText xml:space="preserve">Air Despatch Company" </w:instrText>
      </w:r>
      <w:r w:rsidR="00967A01" w:rsidRPr="004B6DDF">
        <w:fldChar w:fldCharType="end"/>
      </w:r>
      <w:r w:rsidRPr="004B6DDF">
        <w:t>, battles against the down draught of a Chinook he</w:t>
      </w:r>
      <w:r w:rsidR="006536E0" w:rsidRPr="004B6DDF">
        <w:t xml:space="preserve">licopter </w:t>
      </w:r>
      <w:r w:rsidR="0091087B">
        <w:t xml:space="preserve">while loading rubber fuel bladders at </w:t>
      </w:r>
      <w:r w:rsidR="000E1503" w:rsidRPr="004B6DDF">
        <w:t>Vung Tau</w:t>
      </w:r>
      <w:r w:rsidR="00315B7A" w:rsidRPr="004B6DDF">
        <w:fldChar w:fldCharType="begin"/>
      </w:r>
      <w:r w:rsidR="00315B7A" w:rsidRPr="004B6DDF">
        <w:instrText xml:space="preserve"> XE "Vung Tau" </w:instrText>
      </w:r>
      <w:r w:rsidR="00315B7A" w:rsidRPr="004B6DDF">
        <w:fldChar w:fldCharType="end"/>
      </w:r>
      <w:r w:rsidR="000E1503" w:rsidRPr="004B6DDF">
        <w:t xml:space="preserve">, South Vietnam. </w:t>
      </w:r>
    </w:p>
    <w:p w14:paraId="0B8064D6" w14:textId="0F085F87" w:rsidR="00FA296D" w:rsidRPr="00232D7B" w:rsidRDefault="0011647E" w:rsidP="00D26FC9">
      <w:pPr>
        <w:pStyle w:val="Caption"/>
        <w:rPr>
          <w:sz w:val="18"/>
          <w:szCs w:val="18"/>
        </w:rPr>
      </w:pPr>
      <w:r>
        <w:t xml:space="preserve">Photo </w:t>
      </w:r>
      <w:r w:rsidR="00FD1363">
        <w:fldChar w:fldCharType="begin"/>
      </w:r>
      <w:r w:rsidR="00FD1363">
        <w:instrText xml:space="preserve"> SEQ Photo \* ARABIC </w:instrText>
      </w:r>
      <w:r w:rsidR="00FD1363">
        <w:fldChar w:fldCharType="separate"/>
      </w:r>
      <w:r w:rsidR="00F30207">
        <w:rPr>
          <w:noProof/>
        </w:rPr>
        <w:t>2</w:t>
      </w:r>
      <w:r w:rsidR="00FA017B">
        <w:rPr>
          <w:noProof/>
        </w:rPr>
        <w:t>8.</w:t>
      </w:r>
      <w:r w:rsidR="00FD1363">
        <w:rPr>
          <w:noProof/>
        </w:rPr>
        <w:fldChar w:fldCharType="end"/>
      </w:r>
      <w:r w:rsidR="000330A4">
        <w:rPr>
          <w:noProof/>
        </w:rPr>
        <w:t xml:space="preserve"> </w:t>
      </w:r>
      <w:r w:rsidR="00D26FC9" w:rsidRPr="00247808">
        <w:t>Men of 9</w:t>
      </w:r>
      <w:r w:rsidR="0091087B" w:rsidRPr="0091087B">
        <w:rPr>
          <w:vertAlign w:val="superscript"/>
        </w:rPr>
        <w:t>th</w:t>
      </w:r>
      <w:r w:rsidR="0091087B">
        <w:t xml:space="preserve"> </w:t>
      </w:r>
      <w:r w:rsidR="00D26FC9" w:rsidRPr="00247808">
        <w:t>Platoon</w:t>
      </w:r>
      <w:r w:rsidR="00232D7B">
        <w:fldChar w:fldCharType="begin"/>
      </w:r>
      <w:r w:rsidR="00232D7B">
        <w:instrText xml:space="preserve"> XE "</w:instrText>
      </w:r>
      <w:r w:rsidR="00232D7B" w:rsidRPr="00CA3248">
        <w:instrText>9</w:instrText>
      </w:r>
      <w:r w:rsidR="00232D7B" w:rsidRPr="00CA3248">
        <w:rPr>
          <w:vertAlign w:val="superscript"/>
        </w:rPr>
        <w:instrText>th</w:instrText>
      </w:r>
      <w:r w:rsidR="00232D7B" w:rsidRPr="00CA3248">
        <w:instrText xml:space="preserve"> Platoon</w:instrText>
      </w:r>
      <w:r w:rsidR="00232D7B">
        <w:instrText xml:space="preserve">" </w:instrText>
      </w:r>
      <w:r w:rsidR="00232D7B">
        <w:fldChar w:fldCharType="end"/>
      </w:r>
      <w:r w:rsidR="00D26FC9" w:rsidRPr="00247808">
        <w:t>, C Company, 4</w:t>
      </w:r>
      <w:r w:rsidR="00D26FC9" w:rsidRPr="0091087B">
        <w:rPr>
          <w:vertAlign w:val="superscript"/>
        </w:rPr>
        <w:t>th</w:t>
      </w:r>
      <w:r w:rsidR="00D26FC9" w:rsidRPr="00247808">
        <w:t xml:space="preserve"> Battalion</w:t>
      </w:r>
      <w:r w:rsidR="00967A01" w:rsidRPr="00247808">
        <w:fldChar w:fldCharType="begin"/>
      </w:r>
      <w:r w:rsidR="00967A01" w:rsidRPr="00247808">
        <w:instrText xml:space="preserve"> XE "4</w:instrText>
      </w:r>
      <w:r w:rsidR="00967A01" w:rsidRPr="00232D7B">
        <w:rPr>
          <w:vertAlign w:val="superscript"/>
        </w:rPr>
        <w:instrText>th</w:instrText>
      </w:r>
      <w:r w:rsidR="00232D7B">
        <w:instrText xml:space="preserve"> </w:instrText>
      </w:r>
      <w:r w:rsidR="00967A01" w:rsidRPr="00247808">
        <w:instrText xml:space="preserve">Battalion" </w:instrText>
      </w:r>
      <w:r w:rsidR="00967A01" w:rsidRPr="00247808">
        <w:fldChar w:fldCharType="end"/>
      </w:r>
      <w:r w:rsidR="00D26FC9" w:rsidRPr="00247808">
        <w:t>, The Royal Australian Regiment</w:t>
      </w:r>
      <w:r w:rsidR="000009F5" w:rsidRPr="00247808">
        <w:fldChar w:fldCharType="begin"/>
      </w:r>
      <w:r w:rsidR="000009F5" w:rsidRPr="00247808">
        <w:instrText xml:space="preserve"> XE "Royal Australian Regiment" </w:instrText>
      </w:r>
      <w:r w:rsidR="000009F5" w:rsidRPr="00247808">
        <w:fldChar w:fldCharType="end"/>
      </w:r>
      <w:r w:rsidR="00D26FC9" w:rsidRPr="00247808">
        <w:t xml:space="preserve"> (4RAR), wait to board a RAF Whirlwind helicopter</w:t>
      </w:r>
      <w:r w:rsidR="004B6DDF" w:rsidRPr="00232D7B">
        <w:rPr>
          <w:rStyle w:val="EndnoteReference"/>
          <w:rFonts w:cs="Arial"/>
          <w:color w:val="000000"/>
          <w:szCs w:val="18"/>
        </w:rPr>
        <w:endnoteReference w:id="21"/>
      </w:r>
      <w:r w:rsidR="00967A01" w:rsidRPr="00232D7B">
        <w:rPr>
          <w:rFonts w:cs="Arial"/>
          <w:color w:val="000000"/>
          <w:sz w:val="18"/>
          <w:szCs w:val="18"/>
        </w:rPr>
        <w:fldChar w:fldCharType="begin"/>
      </w:r>
      <w:r w:rsidR="00967A01" w:rsidRPr="00232D7B">
        <w:rPr>
          <w:sz w:val="18"/>
          <w:szCs w:val="18"/>
        </w:rPr>
        <w:instrText xml:space="preserve"> XE "</w:instrText>
      </w:r>
      <w:r w:rsidR="00967A01" w:rsidRPr="00232D7B">
        <w:rPr>
          <w:rFonts w:cs="Arial"/>
          <w:color w:val="000000"/>
          <w:sz w:val="18"/>
          <w:szCs w:val="18"/>
        </w:rPr>
        <w:instrText>Whirlwind helicopter</w:instrText>
      </w:r>
      <w:r w:rsidR="00967A01" w:rsidRPr="00232D7B">
        <w:rPr>
          <w:sz w:val="18"/>
          <w:szCs w:val="18"/>
        </w:rPr>
        <w:instrText xml:space="preserve">" </w:instrText>
      </w:r>
      <w:r w:rsidR="00967A01" w:rsidRPr="00232D7B">
        <w:rPr>
          <w:rFonts w:cs="Arial"/>
          <w:color w:val="000000"/>
          <w:sz w:val="18"/>
          <w:szCs w:val="18"/>
        </w:rPr>
        <w:fldChar w:fldCharType="end"/>
      </w:r>
    </w:p>
    <w:p w14:paraId="57A92415" w14:textId="77777777" w:rsidR="00FA296D" w:rsidRDefault="004A331F" w:rsidP="00F14055">
      <w:pPr>
        <w:pStyle w:val="Picture"/>
      </w:pPr>
      <w:r>
        <w:rPr>
          <w:noProof/>
          <w:lang w:eastAsia="en-AU"/>
        </w:rPr>
        <w:drawing>
          <wp:inline distT="0" distB="0" distL="0" distR="0" wp14:anchorId="71DC226E" wp14:editId="277C8CDF">
            <wp:extent cx="4744811" cy="2433917"/>
            <wp:effectExtent l="0" t="0" r="0" b="5080"/>
            <wp:docPr id="26" name="Picture 26" descr="mast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ster image"/>
                    <pic:cNvPicPr>
                      <a:picLocks noChangeAspect="1" noChangeArrowheads="1"/>
                    </pic:cNvPicPr>
                  </pic:nvPicPr>
                  <pic:blipFill rotWithShape="1">
                    <a:blip r:embed="rId43">
                      <a:extLst>
                        <a:ext uri="{28A0092B-C50C-407E-A947-70E740481C1C}">
                          <a14:useLocalDpi xmlns:a14="http://schemas.microsoft.com/office/drawing/2010/main" val="0"/>
                        </a:ext>
                      </a:extLst>
                    </a:blip>
                    <a:srcRect t="10191" b="8243"/>
                    <a:stretch/>
                  </pic:blipFill>
                  <pic:spPr bwMode="auto">
                    <a:xfrm>
                      <a:off x="0" y="0"/>
                      <a:ext cx="4760013" cy="2441715"/>
                    </a:xfrm>
                    <a:prstGeom prst="rect">
                      <a:avLst/>
                    </a:prstGeom>
                    <a:noFill/>
                    <a:ln>
                      <a:noFill/>
                    </a:ln>
                    <a:extLst>
                      <a:ext uri="{53640926-AAD7-44D8-BBD7-CCE9431645EC}">
                        <a14:shadowObscured xmlns:a14="http://schemas.microsoft.com/office/drawing/2010/main"/>
                      </a:ext>
                    </a:extLst>
                  </pic:spPr>
                </pic:pic>
              </a:graphicData>
            </a:graphic>
          </wp:inline>
        </w:drawing>
      </w:r>
    </w:p>
    <w:p w14:paraId="0EDA1844" w14:textId="77777777" w:rsidR="004B6DDF" w:rsidRDefault="004B6DDF" w:rsidP="00BF655C">
      <w:pPr>
        <w:rPr>
          <w:rFonts w:ascii="Arial" w:hAnsi="Arial" w:cs="Arial"/>
          <w:color w:val="000000"/>
          <w:sz w:val="18"/>
          <w:szCs w:val="18"/>
        </w:rPr>
      </w:pPr>
    </w:p>
    <w:p w14:paraId="5FE1ABFD" w14:textId="618CAF68" w:rsidR="00BF655C" w:rsidRPr="004B6DDF" w:rsidRDefault="0091087B" w:rsidP="00BF655C">
      <w:pPr>
        <w:rPr>
          <w:rFonts w:cs="Arial"/>
          <w:color w:val="000000"/>
          <w:sz w:val="22"/>
          <w:szCs w:val="22"/>
        </w:rPr>
      </w:pPr>
      <w:r>
        <w:rPr>
          <w:rFonts w:cs="Arial"/>
          <w:color w:val="000000"/>
          <w:sz w:val="22"/>
          <w:szCs w:val="22"/>
        </w:rPr>
        <w:t>South Vietnam</w:t>
      </w:r>
      <w:r w:rsidR="00232D7B">
        <w:rPr>
          <w:rFonts w:cs="Arial"/>
          <w:color w:val="000000"/>
          <w:sz w:val="22"/>
          <w:szCs w:val="22"/>
        </w:rPr>
        <w:fldChar w:fldCharType="begin"/>
      </w:r>
      <w:r w:rsidR="00232D7B">
        <w:instrText xml:space="preserve"> XE "</w:instrText>
      </w:r>
      <w:r w:rsidR="00232D7B" w:rsidRPr="007F512E">
        <w:rPr>
          <w:rFonts w:cs="Arial"/>
          <w:color w:val="000000"/>
          <w:sz w:val="22"/>
          <w:szCs w:val="22"/>
        </w:rPr>
        <w:instrText>South Vietnam</w:instrText>
      </w:r>
      <w:r w:rsidR="00232D7B">
        <w:instrText xml:space="preserve">" </w:instrText>
      </w:r>
      <w:r w:rsidR="00232D7B">
        <w:rPr>
          <w:rFonts w:cs="Arial"/>
          <w:color w:val="000000"/>
          <w:sz w:val="22"/>
          <w:szCs w:val="22"/>
        </w:rPr>
        <w:fldChar w:fldCharType="end"/>
      </w:r>
      <w:r>
        <w:rPr>
          <w:rFonts w:cs="Arial"/>
          <w:color w:val="000000"/>
          <w:sz w:val="22"/>
          <w:szCs w:val="22"/>
        </w:rPr>
        <w:t xml:space="preserve">: </w:t>
      </w:r>
      <w:r w:rsidR="00BF655C" w:rsidRPr="004B6DDF">
        <w:rPr>
          <w:rFonts w:cs="Arial"/>
          <w:color w:val="000000"/>
          <w:sz w:val="22"/>
          <w:szCs w:val="22"/>
        </w:rPr>
        <w:t>9</w:t>
      </w:r>
      <w:r w:rsidR="004B6DDF" w:rsidRPr="004B6DDF">
        <w:rPr>
          <w:rFonts w:cs="Arial"/>
          <w:color w:val="000000"/>
          <w:sz w:val="22"/>
          <w:szCs w:val="22"/>
          <w:vertAlign w:val="superscript"/>
        </w:rPr>
        <w:t>th</w:t>
      </w:r>
      <w:r w:rsidR="004B6DDF" w:rsidRPr="004B6DDF">
        <w:rPr>
          <w:rFonts w:cs="Arial"/>
          <w:color w:val="000000"/>
          <w:sz w:val="22"/>
          <w:szCs w:val="22"/>
        </w:rPr>
        <w:t xml:space="preserve"> </w:t>
      </w:r>
      <w:r w:rsidR="00BF655C" w:rsidRPr="004B6DDF">
        <w:rPr>
          <w:rFonts w:cs="Arial"/>
          <w:color w:val="000000"/>
          <w:sz w:val="22"/>
          <w:szCs w:val="22"/>
        </w:rPr>
        <w:t xml:space="preserve">Platoon, C </w:t>
      </w:r>
      <w:r w:rsidR="00DF6170" w:rsidRPr="004B6DDF">
        <w:rPr>
          <w:rFonts w:cs="Arial"/>
          <w:color w:val="000000"/>
          <w:sz w:val="22"/>
          <w:szCs w:val="22"/>
        </w:rPr>
        <w:t>Company</w:t>
      </w:r>
      <w:r w:rsidR="00967A01" w:rsidRPr="004B6DDF">
        <w:rPr>
          <w:rFonts w:cs="Arial"/>
          <w:color w:val="000000"/>
          <w:sz w:val="22"/>
          <w:szCs w:val="22"/>
        </w:rPr>
        <w:fldChar w:fldCharType="begin"/>
      </w:r>
      <w:r w:rsidR="00967A01" w:rsidRPr="004B6DDF">
        <w:rPr>
          <w:sz w:val="22"/>
          <w:szCs w:val="22"/>
        </w:rPr>
        <w:instrText xml:space="preserve"> XE "</w:instrText>
      </w:r>
      <w:r w:rsidR="00967A01" w:rsidRPr="004B6DDF">
        <w:rPr>
          <w:rFonts w:cs="Arial"/>
          <w:color w:val="000000"/>
          <w:sz w:val="22"/>
          <w:szCs w:val="22"/>
        </w:rPr>
        <w:instrText>9 Platoon, C Compan</w:instrText>
      </w:r>
      <w:r w:rsidR="00DF6170" w:rsidRPr="004B6DDF">
        <w:rPr>
          <w:rFonts w:cs="Arial"/>
          <w:color w:val="000000"/>
          <w:sz w:val="22"/>
          <w:szCs w:val="22"/>
        </w:rPr>
        <w:instrText>y</w:instrText>
      </w:r>
      <w:r w:rsidR="00967A01" w:rsidRPr="004B6DDF">
        <w:rPr>
          <w:sz w:val="22"/>
          <w:szCs w:val="22"/>
        </w:rPr>
        <w:instrText xml:space="preserve">" </w:instrText>
      </w:r>
      <w:r w:rsidR="00967A01" w:rsidRPr="004B6DDF">
        <w:rPr>
          <w:rFonts w:cs="Arial"/>
          <w:color w:val="000000"/>
          <w:sz w:val="22"/>
          <w:szCs w:val="22"/>
        </w:rPr>
        <w:fldChar w:fldCharType="end"/>
      </w:r>
      <w:r w:rsidR="00BF655C" w:rsidRPr="004B6DDF">
        <w:rPr>
          <w:rFonts w:cs="Arial"/>
          <w:color w:val="000000"/>
          <w:sz w:val="22"/>
          <w:szCs w:val="22"/>
        </w:rPr>
        <w:t>, 4</w:t>
      </w:r>
      <w:r w:rsidR="00BF655C" w:rsidRPr="004B6DDF">
        <w:rPr>
          <w:rFonts w:cs="Arial"/>
          <w:color w:val="000000"/>
          <w:sz w:val="22"/>
          <w:szCs w:val="22"/>
          <w:vertAlign w:val="superscript"/>
        </w:rPr>
        <w:t>th</w:t>
      </w:r>
      <w:r w:rsidR="004B6DDF" w:rsidRPr="004B6DDF">
        <w:rPr>
          <w:rFonts w:cs="Arial"/>
          <w:color w:val="000000"/>
          <w:sz w:val="22"/>
          <w:szCs w:val="22"/>
        </w:rPr>
        <w:t xml:space="preserve"> </w:t>
      </w:r>
      <w:r w:rsidR="00BF655C" w:rsidRPr="004B6DDF">
        <w:rPr>
          <w:rFonts w:cs="Arial"/>
          <w:color w:val="000000"/>
          <w:sz w:val="22"/>
          <w:szCs w:val="22"/>
        </w:rPr>
        <w:t>Battalion</w:t>
      </w:r>
      <w:r w:rsidR="00967A01" w:rsidRPr="004B6DDF">
        <w:rPr>
          <w:rFonts w:cs="Arial"/>
          <w:color w:val="000000"/>
          <w:sz w:val="22"/>
          <w:szCs w:val="22"/>
        </w:rPr>
        <w:fldChar w:fldCharType="begin"/>
      </w:r>
      <w:r w:rsidR="00967A01" w:rsidRPr="004B6DDF">
        <w:rPr>
          <w:sz w:val="22"/>
          <w:szCs w:val="22"/>
        </w:rPr>
        <w:instrText xml:space="preserve"> XE "</w:instrText>
      </w:r>
      <w:r w:rsidR="00967A01" w:rsidRPr="004B6DDF">
        <w:rPr>
          <w:rFonts w:cs="Arial"/>
          <w:color w:val="000000"/>
          <w:sz w:val="22"/>
          <w:szCs w:val="22"/>
        </w:rPr>
        <w:instrText>4</w:instrText>
      </w:r>
      <w:r w:rsidR="00967A01" w:rsidRPr="004B6DDF">
        <w:rPr>
          <w:rFonts w:cs="Arial"/>
          <w:color w:val="000000"/>
          <w:sz w:val="22"/>
          <w:szCs w:val="22"/>
          <w:vertAlign w:val="superscript"/>
        </w:rPr>
        <w:instrText>th</w:instrText>
      </w:r>
      <w:r w:rsidR="00967A01" w:rsidRPr="004B6DDF">
        <w:rPr>
          <w:rFonts w:cs="Arial"/>
          <w:color w:val="000000"/>
          <w:sz w:val="22"/>
          <w:szCs w:val="22"/>
        </w:rPr>
        <w:instrText xml:space="preserve"> Battalion</w:instrText>
      </w:r>
      <w:r w:rsidR="00967A01" w:rsidRPr="004B6DDF">
        <w:rPr>
          <w:sz w:val="22"/>
          <w:szCs w:val="22"/>
        </w:rPr>
        <w:instrText xml:space="preserve">" </w:instrText>
      </w:r>
      <w:r w:rsidR="00967A01" w:rsidRPr="004B6DDF">
        <w:rPr>
          <w:rFonts w:cs="Arial"/>
          <w:color w:val="000000"/>
          <w:sz w:val="22"/>
          <w:szCs w:val="22"/>
        </w:rPr>
        <w:fldChar w:fldCharType="end"/>
      </w:r>
      <w:r w:rsidR="00BF655C" w:rsidRPr="004B6DDF">
        <w:rPr>
          <w:rFonts w:cs="Arial"/>
          <w:color w:val="000000"/>
          <w:sz w:val="22"/>
          <w:szCs w:val="22"/>
        </w:rPr>
        <w:t>, The Royal Australian Regiment</w:t>
      </w:r>
      <w:r w:rsidR="000009F5" w:rsidRPr="004B6DDF">
        <w:rPr>
          <w:rFonts w:cs="Arial"/>
          <w:color w:val="000000"/>
          <w:sz w:val="22"/>
          <w:szCs w:val="22"/>
        </w:rPr>
        <w:fldChar w:fldCharType="begin"/>
      </w:r>
      <w:r w:rsidR="000009F5" w:rsidRPr="004B6DDF">
        <w:rPr>
          <w:sz w:val="22"/>
          <w:szCs w:val="22"/>
        </w:rPr>
        <w:instrText xml:space="preserve"> XE "</w:instrText>
      </w:r>
      <w:r w:rsidR="000009F5" w:rsidRPr="004B6DDF">
        <w:rPr>
          <w:rFonts w:cs="Arial"/>
          <w:color w:val="000000"/>
          <w:sz w:val="22"/>
          <w:szCs w:val="22"/>
        </w:rPr>
        <w:instrText>Royal Australian Regiment</w:instrText>
      </w:r>
      <w:r w:rsidR="000009F5" w:rsidRPr="004B6DDF">
        <w:rPr>
          <w:sz w:val="22"/>
          <w:szCs w:val="22"/>
        </w:rPr>
        <w:instrText xml:space="preserve">" </w:instrText>
      </w:r>
      <w:r w:rsidR="000009F5" w:rsidRPr="004B6DDF">
        <w:rPr>
          <w:rFonts w:cs="Arial"/>
          <w:color w:val="000000"/>
          <w:sz w:val="22"/>
          <w:szCs w:val="22"/>
        </w:rPr>
        <w:fldChar w:fldCharType="end"/>
      </w:r>
      <w:r w:rsidR="00BF655C" w:rsidRPr="004B6DDF">
        <w:rPr>
          <w:rFonts w:cs="Arial"/>
          <w:color w:val="000000"/>
          <w:sz w:val="22"/>
          <w:szCs w:val="22"/>
        </w:rPr>
        <w:t xml:space="preserve"> (4RAR</w:t>
      </w:r>
      <w:r w:rsidR="00232D7B">
        <w:rPr>
          <w:rFonts w:cs="Arial"/>
          <w:color w:val="000000"/>
          <w:sz w:val="22"/>
          <w:szCs w:val="22"/>
        </w:rPr>
        <w:fldChar w:fldCharType="begin"/>
      </w:r>
      <w:r w:rsidR="00232D7B">
        <w:instrText xml:space="preserve"> XE "</w:instrText>
      </w:r>
      <w:r w:rsidR="00232D7B" w:rsidRPr="005D1E0C">
        <w:rPr>
          <w:rFonts w:cs="Arial"/>
          <w:color w:val="000000"/>
          <w:sz w:val="22"/>
          <w:szCs w:val="22"/>
        </w:rPr>
        <w:instrText>4RAR</w:instrText>
      </w:r>
      <w:r w:rsidR="00232D7B">
        <w:instrText xml:space="preserve">" </w:instrText>
      </w:r>
      <w:r w:rsidR="00232D7B">
        <w:rPr>
          <w:rFonts w:cs="Arial"/>
          <w:color w:val="000000"/>
          <w:sz w:val="22"/>
          <w:szCs w:val="22"/>
        </w:rPr>
        <w:fldChar w:fldCharType="end"/>
      </w:r>
      <w:r w:rsidR="00BF655C" w:rsidRPr="004B6DDF">
        <w:rPr>
          <w:rFonts w:cs="Arial"/>
          <w:color w:val="000000"/>
          <w:sz w:val="22"/>
          <w:szCs w:val="22"/>
        </w:rPr>
        <w:t>), wait to board a RAF Whirlwind helicopter</w:t>
      </w:r>
      <w:r w:rsidR="00967A01" w:rsidRPr="004B6DDF">
        <w:rPr>
          <w:rFonts w:cs="Arial"/>
          <w:color w:val="000000"/>
          <w:sz w:val="22"/>
          <w:szCs w:val="22"/>
        </w:rPr>
        <w:fldChar w:fldCharType="begin"/>
      </w:r>
      <w:r w:rsidR="00967A01" w:rsidRPr="004B6DDF">
        <w:rPr>
          <w:sz w:val="22"/>
          <w:szCs w:val="22"/>
        </w:rPr>
        <w:instrText xml:space="preserve"> XE "</w:instrText>
      </w:r>
      <w:r w:rsidR="00967A01" w:rsidRPr="004B6DDF">
        <w:rPr>
          <w:rFonts w:cs="Arial"/>
          <w:color w:val="000000"/>
          <w:sz w:val="22"/>
          <w:szCs w:val="22"/>
        </w:rPr>
        <w:instrText>Whirlwind helicopter</w:instrText>
      </w:r>
      <w:r w:rsidR="00967A01" w:rsidRPr="004B6DDF">
        <w:rPr>
          <w:sz w:val="22"/>
          <w:szCs w:val="22"/>
        </w:rPr>
        <w:instrText xml:space="preserve">" </w:instrText>
      </w:r>
      <w:r w:rsidR="00967A01" w:rsidRPr="004B6DDF">
        <w:rPr>
          <w:rFonts w:cs="Arial"/>
          <w:color w:val="000000"/>
          <w:sz w:val="22"/>
          <w:szCs w:val="22"/>
        </w:rPr>
        <w:fldChar w:fldCharType="end"/>
      </w:r>
      <w:r w:rsidR="00BF655C" w:rsidRPr="004B6DDF">
        <w:rPr>
          <w:rFonts w:cs="Arial"/>
          <w:color w:val="000000"/>
          <w:sz w:val="22"/>
          <w:szCs w:val="22"/>
        </w:rPr>
        <w:t xml:space="preserve"> that is landing on the helipad at the company forward base at Bokah</w:t>
      </w:r>
      <w:r w:rsidR="005E3248">
        <w:rPr>
          <w:rFonts w:cs="Arial"/>
          <w:color w:val="000000"/>
          <w:sz w:val="22"/>
          <w:szCs w:val="22"/>
        </w:rPr>
        <w:t>, Borneo</w:t>
      </w:r>
      <w:r w:rsidR="00232D7B">
        <w:rPr>
          <w:rFonts w:cs="Arial"/>
          <w:color w:val="000000"/>
          <w:sz w:val="22"/>
          <w:szCs w:val="22"/>
        </w:rPr>
        <w:fldChar w:fldCharType="begin"/>
      </w:r>
      <w:r w:rsidR="00232D7B">
        <w:instrText xml:space="preserve"> XE "</w:instrText>
      </w:r>
      <w:r w:rsidR="00232D7B" w:rsidRPr="006D02D7">
        <w:rPr>
          <w:rFonts w:cs="Arial"/>
          <w:color w:val="000000"/>
          <w:sz w:val="22"/>
          <w:szCs w:val="22"/>
        </w:rPr>
        <w:instrText>Borneo</w:instrText>
      </w:r>
      <w:r w:rsidR="00232D7B">
        <w:instrText xml:space="preserve">" </w:instrText>
      </w:r>
      <w:r w:rsidR="00232D7B">
        <w:rPr>
          <w:rFonts w:cs="Arial"/>
          <w:color w:val="000000"/>
          <w:sz w:val="22"/>
          <w:szCs w:val="22"/>
        </w:rPr>
        <w:fldChar w:fldCharType="end"/>
      </w:r>
      <w:r w:rsidR="00967A01" w:rsidRPr="004B6DDF">
        <w:rPr>
          <w:rFonts w:cs="Arial"/>
          <w:color w:val="000000"/>
          <w:sz w:val="22"/>
          <w:szCs w:val="22"/>
        </w:rPr>
        <w:fldChar w:fldCharType="begin"/>
      </w:r>
      <w:r w:rsidR="00967A01" w:rsidRPr="004B6DDF">
        <w:rPr>
          <w:sz w:val="22"/>
          <w:szCs w:val="22"/>
        </w:rPr>
        <w:instrText xml:space="preserve"> XE "</w:instrText>
      </w:r>
      <w:r w:rsidR="00967A01" w:rsidRPr="004B6DDF">
        <w:rPr>
          <w:rFonts w:cs="Arial"/>
          <w:color w:val="000000"/>
          <w:sz w:val="22"/>
          <w:szCs w:val="22"/>
        </w:rPr>
        <w:instrText>Bokah</w:instrText>
      </w:r>
      <w:r w:rsidR="00967A01" w:rsidRPr="004B6DDF">
        <w:rPr>
          <w:sz w:val="22"/>
          <w:szCs w:val="22"/>
        </w:rPr>
        <w:instrText xml:space="preserve">" </w:instrText>
      </w:r>
      <w:r w:rsidR="00967A01" w:rsidRPr="004B6DDF">
        <w:rPr>
          <w:rFonts w:cs="Arial"/>
          <w:color w:val="000000"/>
          <w:sz w:val="22"/>
          <w:szCs w:val="22"/>
        </w:rPr>
        <w:fldChar w:fldCharType="end"/>
      </w:r>
      <w:r w:rsidR="00BF655C" w:rsidRPr="004B6DDF">
        <w:rPr>
          <w:rFonts w:cs="Arial"/>
          <w:color w:val="000000"/>
          <w:sz w:val="22"/>
          <w:szCs w:val="22"/>
        </w:rPr>
        <w:t>. In the foreground is a Bowen bunker</w:t>
      </w:r>
      <w:r w:rsidR="00967A01" w:rsidRPr="004B6DDF">
        <w:rPr>
          <w:rFonts w:cs="Arial"/>
          <w:color w:val="000000"/>
          <w:sz w:val="22"/>
          <w:szCs w:val="22"/>
        </w:rPr>
        <w:fldChar w:fldCharType="begin"/>
      </w:r>
      <w:r w:rsidR="00967A01" w:rsidRPr="004B6DDF">
        <w:rPr>
          <w:sz w:val="22"/>
          <w:szCs w:val="22"/>
        </w:rPr>
        <w:instrText xml:space="preserve"> XE "</w:instrText>
      </w:r>
      <w:r w:rsidR="00967A01" w:rsidRPr="004B6DDF">
        <w:rPr>
          <w:rFonts w:cs="Arial"/>
          <w:color w:val="000000"/>
          <w:sz w:val="22"/>
          <w:szCs w:val="22"/>
        </w:rPr>
        <w:instrText>Bowen bunker</w:instrText>
      </w:r>
      <w:r w:rsidR="00967A01" w:rsidRPr="004B6DDF">
        <w:rPr>
          <w:sz w:val="22"/>
          <w:szCs w:val="22"/>
        </w:rPr>
        <w:instrText xml:space="preserve">" </w:instrText>
      </w:r>
      <w:r w:rsidR="00967A01" w:rsidRPr="004B6DDF">
        <w:rPr>
          <w:rFonts w:cs="Arial"/>
          <w:color w:val="000000"/>
          <w:sz w:val="22"/>
          <w:szCs w:val="22"/>
        </w:rPr>
        <w:fldChar w:fldCharType="end"/>
      </w:r>
      <w:r w:rsidR="00BF655C" w:rsidRPr="004B6DDF">
        <w:rPr>
          <w:rFonts w:cs="Arial"/>
          <w:color w:val="000000"/>
          <w:sz w:val="22"/>
          <w:szCs w:val="22"/>
        </w:rPr>
        <w:t xml:space="preserve">, clad with corrugated steel sheets and supported by sandbags </w:t>
      </w:r>
      <w:r>
        <w:rPr>
          <w:rFonts w:cs="Arial"/>
          <w:color w:val="000000"/>
          <w:sz w:val="22"/>
          <w:szCs w:val="22"/>
        </w:rPr>
        <w:t>and</w:t>
      </w:r>
      <w:r w:rsidR="00BF655C" w:rsidRPr="004B6DDF">
        <w:rPr>
          <w:rFonts w:cs="Arial"/>
          <w:color w:val="000000"/>
          <w:sz w:val="22"/>
          <w:szCs w:val="22"/>
        </w:rPr>
        <w:t xml:space="preserve"> a number of </w:t>
      </w:r>
      <w:r w:rsidR="006536E0" w:rsidRPr="004B6DDF">
        <w:rPr>
          <w:rFonts w:cs="Arial"/>
          <w:color w:val="000000"/>
          <w:sz w:val="22"/>
          <w:szCs w:val="22"/>
        </w:rPr>
        <w:t>44-gallon</w:t>
      </w:r>
      <w:r w:rsidR="00BF655C" w:rsidRPr="004B6DDF">
        <w:rPr>
          <w:rFonts w:cs="Arial"/>
          <w:color w:val="000000"/>
          <w:sz w:val="22"/>
          <w:szCs w:val="22"/>
        </w:rPr>
        <w:t xml:space="preserve"> drums containing aviation fuel</w:t>
      </w:r>
      <w:r w:rsidR="0004542F" w:rsidRPr="004B6DDF">
        <w:rPr>
          <w:rFonts w:cs="Arial"/>
          <w:color w:val="000000"/>
          <w:sz w:val="22"/>
          <w:szCs w:val="22"/>
        </w:rPr>
        <w:fldChar w:fldCharType="begin"/>
      </w:r>
      <w:r w:rsidR="0004542F" w:rsidRPr="004B6DDF">
        <w:rPr>
          <w:sz w:val="22"/>
          <w:szCs w:val="22"/>
        </w:rPr>
        <w:instrText xml:space="preserve"> XE "</w:instrText>
      </w:r>
      <w:r w:rsidR="0004542F" w:rsidRPr="004B6DDF">
        <w:rPr>
          <w:rFonts w:cs="Arial"/>
          <w:color w:val="000000"/>
          <w:sz w:val="22"/>
          <w:szCs w:val="22"/>
        </w:rPr>
        <w:instrText>aviation fuel</w:instrText>
      </w:r>
      <w:r w:rsidR="0004542F" w:rsidRPr="004B6DDF">
        <w:rPr>
          <w:sz w:val="22"/>
          <w:szCs w:val="22"/>
        </w:rPr>
        <w:instrText xml:space="preserve">" </w:instrText>
      </w:r>
      <w:r w:rsidR="0004542F" w:rsidRPr="004B6DDF">
        <w:rPr>
          <w:rFonts w:cs="Arial"/>
          <w:color w:val="000000"/>
          <w:sz w:val="22"/>
          <w:szCs w:val="22"/>
        </w:rPr>
        <w:fldChar w:fldCharType="end"/>
      </w:r>
      <w:r w:rsidR="00BF655C" w:rsidRPr="004B6DDF">
        <w:rPr>
          <w:rFonts w:cs="Arial"/>
          <w:color w:val="000000"/>
          <w:sz w:val="22"/>
          <w:szCs w:val="22"/>
        </w:rPr>
        <w:t xml:space="preserve">.  </w:t>
      </w:r>
    </w:p>
    <w:p w14:paraId="6F8FE718" w14:textId="77777777" w:rsidR="00D26FC9" w:rsidRDefault="00D26FC9">
      <w:r>
        <w:br w:type="page"/>
      </w:r>
    </w:p>
    <w:p w14:paraId="7EA169EB" w14:textId="77777777" w:rsidR="002C4850" w:rsidRDefault="002C4850">
      <w:pPr>
        <w:pStyle w:val="Heading1"/>
      </w:pPr>
      <w:bookmarkStart w:id="6" w:name="_Toc58169859"/>
      <w:r>
        <w:lastRenderedPageBreak/>
        <w:t>Aviation Gasoline Composition 1960’s</w:t>
      </w:r>
      <w:bookmarkEnd w:id="6"/>
    </w:p>
    <w:p w14:paraId="11695349" w14:textId="77777777" w:rsidR="002C4850" w:rsidRDefault="00AA2686" w:rsidP="00F14055">
      <w:pPr>
        <w:pStyle w:val="BodyText"/>
      </w:pPr>
      <w:r>
        <w:t>The composition of</w:t>
      </w:r>
      <w:r w:rsidR="002C1859">
        <w:t xml:space="preserve"> </w:t>
      </w:r>
      <w:r>
        <w:t>aviation gasoline</w:t>
      </w:r>
      <w:r w:rsidR="0014777C">
        <w:fldChar w:fldCharType="begin"/>
      </w:r>
      <w:r w:rsidR="0014777C">
        <w:instrText xml:space="preserve"> XE "</w:instrText>
      </w:r>
      <w:r w:rsidR="0014777C" w:rsidRPr="002341D5">
        <w:instrText>aviation gasoline</w:instrText>
      </w:r>
      <w:r w:rsidR="0014777C">
        <w:instrText xml:space="preserve">" </w:instrText>
      </w:r>
      <w:r w:rsidR="0014777C">
        <w:fldChar w:fldCharType="end"/>
      </w:r>
      <w:r>
        <w:t xml:space="preserve"> of the 1960’s changed somewhat from the days of WWII when any process which could produce a blendstock for </w:t>
      </w:r>
      <w:r w:rsidR="0011647E">
        <w:t xml:space="preserve">the </w:t>
      </w:r>
      <w:r w:rsidR="00CA7957">
        <w:t>valuable avgas was given a high priority, to that of just one of another petroleum product required by the market. The composition of the aviation gasoline would be based on those blendstock</w:t>
      </w:r>
      <w:r w:rsidR="00967A01">
        <w:fldChar w:fldCharType="begin"/>
      </w:r>
      <w:r w:rsidR="00967A01">
        <w:instrText xml:space="preserve"> XE "</w:instrText>
      </w:r>
      <w:r w:rsidR="00967A01" w:rsidRPr="000A5B60">
        <w:instrText>blendstock</w:instrText>
      </w:r>
      <w:r w:rsidR="00967A01">
        <w:instrText xml:space="preserve">" </w:instrText>
      </w:r>
      <w:r w:rsidR="00967A01">
        <w:fldChar w:fldCharType="end"/>
      </w:r>
      <w:r w:rsidR="00CA7957">
        <w:t>s which would be shared with other market driven products such as primarily motor gasoline</w:t>
      </w:r>
      <w:r w:rsidR="00967A01">
        <w:fldChar w:fldCharType="begin"/>
      </w:r>
      <w:r w:rsidR="00967A01">
        <w:instrText xml:space="preserve"> XE "</w:instrText>
      </w:r>
      <w:r w:rsidR="00967A01" w:rsidRPr="00BA42D9">
        <w:instrText>motor gasoline</w:instrText>
      </w:r>
      <w:r w:rsidR="00967A01">
        <w:instrText xml:space="preserve">" </w:instrText>
      </w:r>
      <w:r w:rsidR="00967A01">
        <w:fldChar w:fldCharType="end"/>
      </w:r>
      <w:r w:rsidR="00CA7957">
        <w:t xml:space="preserve"> and to a lesser extent industrial solvent</w:t>
      </w:r>
      <w:r w:rsidR="00967A01">
        <w:fldChar w:fldCharType="begin"/>
      </w:r>
      <w:r w:rsidR="00967A01">
        <w:instrText xml:space="preserve"> XE "</w:instrText>
      </w:r>
      <w:r w:rsidR="00967A01" w:rsidRPr="00FC6F71">
        <w:instrText>industrial solvent</w:instrText>
      </w:r>
      <w:r w:rsidR="00967A01">
        <w:instrText xml:space="preserve">" </w:instrText>
      </w:r>
      <w:r w:rsidR="00967A01">
        <w:fldChar w:fldCharType="end"/>
      </w:r>
      <w:r w:rsidR="00CA7957">
        <w:t>s.</w:t>
      </w:r>
      <w:r w:rsidR="00946AF7">
        <w:t xml:space="preserve"> The general composition comprised:</w:t>
      </w:r>
    </w:p>
    <w:p w14:paraId="10ACD530" w14:textId="77777777" w:rsidR="002C4850" w:rsidRDefault="00AA2686" w:rsidP="00CB5D01">
      <w:pPr>
        <w:pStyle w:val="BodyText2"/>
        <w:spacing w:before="0"/>
        <w:ind w:left="720"/>
      </w:pPr>
      <w:r>
        <w:t xml:space="preserve">Light </w:t>
      </w:r>
      <w:r w:rsidR="002C4850">
        <w:t>Alkylate</w:t>
      </w:r>
      <w:r w:rsidR="0014777C">
        <w:fldChar w:fldCharType="begin"/>
      </w:r>
      <w:r w:rsidR="0014777C">
        <w:instrText xml:space="preserve"> XE "</w:instrText>
      </w:r>
      <w:r w:rsidR="0014777C" w:rsidRPr="001A5045">
        <w:instrText>Light Alkylate</w:instrText>
      </w:r>
      <w:r w:rsidR="0014777C">
        <w:instrText xml:space="preserve">" </w:instrText>
      </w:r>
      <w:r w:rsidR="0014777C">
        <w:fldChar w:fldCharType="end"/>
      </w:r>
      <w:r w:rsidR="002C4850">
        <w:t xml:space="preserve"> </w:t>
      </w:r>
    </w:p>
    <w:p w14:paraId="517B58B8" w14:textId="77777777" w:rsidR="002C4850" w:rsidRDefault="002C4850" w:rsidP="00CB5D01">
      <w:pPr>
        <w:pStyle w:val="BodyText2"/>
        <w:spacing w:before="0"/>
        <w:ind w:left="720"/>
      </w:pPr>
      <w:r>
        <w:t>Catalytically Cracked Light Naphtha</w:t>
      </w:r>
      <w:r w:rsidR="0014777C">
        <w:fldChar w:fldCharType="begin"/>
      </w:r>
      <w:r w:rsidR="0014777C">
        <w:instrText xml:space="preserve"> XE "</w:instrText>
      </w:r>
      <w:r w:rsidR="0014777C" w:rsidRPr="00A6612C">
        <w:instrText>Catalytically Cracked Light Naphtha</w:instrText>
      </w:r>
      <w:r w:rsidR="0014777C">
        <w:instrText xml:space="preserve">" </w:instrText>
      </w:r>
      <w:r w:rsidR="0014777C">
        <w:fldChar w:fldCharType="end"/>
      </w:r>
      <w:r>
        <w:t xml:space="preserve"> (after acid treatment</w:t>
      </w:r>
      <w:r w:rsidR="0014777C">
        <w:fldChar w:fldCharType="begin"/>
      </w:r>
      <w:r w:rsidR="0014777C">
        <w:instrText xml:space="preserve"> XE "</w:instrText>
      </w:r>
      <w:r w:rsidR="0014777C" w:rsidRPr="00840B94">
        <w:instrText>acid treatment</w:instrText>
      </w:r>
      <w:r w:rsidR="0014777C">
        <w:instrText xml:space="preserve">" </w:instrText>
      </w:r>
      <w:r w:rsidR="0014777C">
        <w:fldChar w:fldCharType="end"/>
      </w:r>
      <w:r w:rsidR="00946AF7">
        <w:t xml:space="preserve"> to remove unstable hydrocarbons</w:t>
      </w:r>
      <w:r w:rsidR="0014777C">
        <w:fldChar w:fldCharType="begin"/>
      </w:r>
      <w:r w:rsidR="0014777C">
        <w:instrText xml:space="preserve"> XE "</w:instrText>
      </w:r>
      <w:r w:rsidR="0014777C" w:rsidRPr="000A499A">
        <w:instrText>unstable hydrocarbons</w:instrText>
      </w:r>
      <w:r w:rsidR="0014777C">
        <w:instrText xml:space="preserve">" </w:instrText>
      </w:r>
      <w:r w:rsidR="0014777C">
        <w:fldChar w:fldCharType="end"/>
      </w:r>
      <w:r w:rsidR="00946AF7">
        <w:t xml:space="preserve"> </w:t>
      </w:r>
      <w:r w:rsidR="004F27EC">
        <w:t xml:space="preserve">such as </w:t>
      </w:r>
      <w:r w:rsidR="0014777C">
        <w:t>o</w:t>
      </w:r>
      <w:r w:rsidR="00946AF7" w:rsidRPr="004F27EC">
        <w:t>lefins</w:t>
      </w:r>
      <w:r w:rsidR="00CB5D01">
        <w:t>)</w:t>
      </w:r>
      <w:r w:rsidR="0014777C">
        <w:fldChar w:fldCharType="begin"/>
      </w:r>
      <w:r w:rsidR="0014777C">
        <w:instrText xml:space="preserve"> XE "</w:instrText>
      </w:r>
      <w:r w:rsidR="0014777C" w:rsidRPr="00F81D3A">
        <w:instrText>olefins</w:instrText>
      </w:r>
      <w:r w:rsidR="0014777C">
        <w:instrText xml:space="preserve">" </w:instrText>
      </w:r>
      <w:r w:rsidR="0014777C">
        <w:fldChar w:fldCharType="end"/>
      </w:r>
      <w:r w:rsidR="004F27EC" w:rsidRPr="004F27EC">
        <w:t>.</w:t>
      </w:r>
    </w:p>
    <w:p w14:paraId="04077339" w14:textId="77777777" w:rsidR="002C4850" w:rsidRDefault="002C4850" w:rsidP="00CB5D01">
      <w:pPr>
        <w:pStyle w:val="BodyText2"/>
        <w:spacing w:before="0"/>
        <w:ind w:left="720"/>
      </w:pPr>
      <w:r>
        <w:t>Catalytically Cracked Heavy Naphtha</w:t>
      </w:r>
      <w:r w:rsidR="0014777C">
        <w:fldChar w:fldCharType="begin"/>
      </w:r>
      <w:r w:rsidR="0014777C">
        <w:instrText xml:space="preserve"> XE "</w:instrText>
      </w:r>
      <w:r w:rsidR="0014777C" w:rsidRPr="005740E0">
        <w:instrText>Catalytically Cracked Heavy Naphtha</w:instrText>
      </w:r>
      <w:r w:rsidR="0014777C">
        <w:instrText xml:space="preserve">" </w:instrText>
      </w:r>
      <w:r w:rsidR="0014777C">
        <w:fldChar w:fldCharType="end"/>
      </w:r>
    </w:p>
    <w:p w14:paraId="2CDC0629" w14:textId="77777777" w:rsidR="002C4850" w:rsidRDefault="002C4850" w:rsidP="00CB5D01">
      <w:pPr>
        <w:pStyle w:val="BodyText2"/>
        <w:spacing w:before="0"/>
        <w:ind w:left="720"/>
      </w:pPr>
      <w:r>
        <w:t>Virgin Naphtha</w:t>
      </w:r>
      <w:r w:rsidR="0014777C">
        <w:fldChar w:fldCharType="begin"/>
      </w:r>
      <w:r w:rsidR="0014777C">
        <w:instrText xml:space="preserve"> XE "</w:instrText>
      </w:r>
      <w:r w:rsidR="0014777C" w:rsidRPr="002C554F">
        <w:instrText>Virgin Naphtha</w:instrText>
      </w:r>
      <w:r w:rsidR="0014777C">
        <w:instrText xml:space="preserve">" </w:instrText>
      </w:r>
      <w:r w:rsidR="0014777C">
        <w:fldChar w:fldCharType="end"/>
      </w:r>
    </w:p>
    <w:p w14:paraId="0FE50C11" w14:textId="77777777" w:rsidR="002C4850" w:rsidRDefault="002C4850" w:rsidP="00CB5D01">
      <w:pPr>
        <w:pStyle w:val="BodyText2"/>
        <w:spacing w:before="0"/>
        <w:ind w:left="720"/>
      </w:pPr>
      <w:r>
        <w:t>Butane</w:t>
      </w:r>
      <w:r w:rsidR="0014777C">
        <w:fldChar w:fldCharType="begin"/>
      </w:r>
      <w:r w:rsidR="0014777C">
        <w:instrText xml:space="preserve"> XE "</w:instrText>
      </w:r>
      <w:r w:rsidR="0014777C" w:rsidRPr="00335AEB">
        <w:instrText>Butane</w:instrText>
      </w:r>
      <w:r w:rsidR="0014777C">
        <w:instrText xml:space="preserve">" </w:instrText>
      </w:r>
      <w:r w:rsidR="0014777C">
        <w:fldChar w:fldCharType="end"/>
      </w:r>
      <w:r>
        <w:t xml:space="preserve"> and Pentane</w:t>
      </w:r>
      <w:r w:rsidR="0014777C">
        <w:fldChar w:fldCharType="begin"/>
      </w:r>
      <w:r w:rsidR="0014777C">
        <w:instrText xml:space="preserve"> XE "</w:instrText>
      </w:r>
      <w:r w:rsidR="0014777C" w:rsidRPr="00CD11AF">
        <w:instrText>Pentane</w:instrText>
      </w:r>
      <w:r w:rsidR="0014777C">
        <w:instrText xml:space="preserve">" </w:instrText>
      </w:r>
      <w:r w:rsidR="0014777C">
        <w:fldChar w:fldCharType="end"/>
      </w:r>
      <w:r>
        <w:t>s (to achieve the correct vapour pressure</w:t>
      </w:r>
      <w:r w:rsidR="0014777C">
        <w:fldChar w:fldCharType="begin"/>
      </w:r>
      <w:r w:rsidR="0014777C">
        <w:instrText xml:space="preserve"> XE "</w:instrText>
      </w:r>
      <w:r w:rsidR="0014777C" w:rsidRPr="00A1316D">
        <w:instrText>vapour pressure</w:instrText>
      </w:r>
      <w:r w:rsidR="0014777C">
        <w:instrText xml:space="preserve">" </w:instrText>
      </w:r>
      <w:r w:rsidR="0014777C">
        <w:fldChar w:fldCharType="end"/>
      </w:r>
      <w:r>
        <w:t>)</w:t>
      </w:r>
    </w:p>
    <w:p w14:paraId="610CB25A" w14:textId="77777777" w:rsidR="002C4850" w:rsidRDefault="002C4850" w:rsidP="00CB5D01">
      <w:pPr>
        <w:pStyle w:val="BodyText2"/>
        <w:spacing w:before="0"/>
        <w:ind w:left="720"/>
      </w:pPr>
      <w:r>
        <w:t>Tetra Ethyl Lead</w:t>
      </w:r>
      <w:r w:rsidR="0014777C">
        <w:fldChar w:fldCharType="begin"/>
      </w:r>
      <w:r w:rsidR="0014777C">
        <w:instrText xml:space="preserve"> XE "</w:instrText>
      </w:r>
      <w:r w:rsidR="0014777C" w:rsidRPr="00254DEE">
        <w:instrText>Tetra Ethyl Lead</w:instrText>
      </w:r>
      <w:r w:rsidR="0014777C">
        <w:instrText xml:space="preserve">" </w:instrText>
      </w:r>
      <w:r w:rsidR="0014777C">
        <w:fldChar w:fldCharType="end"/>
      </w:r>
      <w:r>
        <w:t xml:space="preserve"> (4 ml/USG to achieve 100 Octane</w:t>
      </w:r>
      <w:r w:rsidR="0014777C">
        <w:fldChar w:fldCharType="begin"/>
      </w:r>
      <w:r w:rsidR="0014777C">
        <w:instrText xml:space="preserve"> XE "</w:instrText>
      </w:r>
      <w:r w:rsidR="0014777C" w:rsidRPr="008365D1">
        <w:instrText>100 Octane</w:instrText>
      </w:r>
      <w:r w:rsidR="0014777C">
        <w:instrText xml:space="preserve">" </w:instrText>
      </w:r>
      <w:r w:rsidR="0014777C">
        <w:fldChar w:fldCharType="end"/>
      </w:r>
      <w:r>
        <w:t>)</w:t>
      </w:r>
    </w:p>
    <w:p w14:paraId="3F232028" w14:textId="77777777" w:rsidR="002C4850" w:rsidRDefault="002C4850">
      <w:pPr>
        <w:pStyle w:val="Heading1"/>
      </w:pPr>
      <w:bookmarkStart w:id="7" w:name="_Toc58169860"/>
      <w:r>
        <w:t>Chemical Composition for Aviation Gasolines 1970</w:t>
      </w:r>
      <w:r>
        <w:rPr>
          <w:rStyle w:val="EndnoteReference"/>
        </w:rPr>
        <w:endnoteReference w:id="22"/>
      </w:r>
      <w:bookmarkEnd w:id="7"/>
    </w:p>
    <w:p w14:paraId="419562DE" w14:textId="34DE5C1D" w:rsidR="002C4850" w:rsidRDefault="002C4850" w:rsidP="00F14055">
      <w:pPr>
        <w:pStyle w:val="BodyText"/>
      </w:pPr>
      <w:r>
        <w:t>Aviation gasoline</w:t>
      </w:r>
      <w:r w:rsidR="0014777C">
        <w:fldChar w:fldCharType="begin"/>
      </w:r>
      <w:r w:rsidR="0014777C">
        <w:instrText xml:space="preserve"> XE "</w:instrText>
      </w:r>
      <w:r w:rsidR="00232D7B">
        <w:instrText>a</w:instrText>
      </w:r>
      <w:r w:rsidR="0014777C" w:rsidRPr="00097B71">
        <w:instrText>viation gasoline</w:instrText>
      </w:r>
      <w:r w:rsidR="0014777C">
        <w:instrText xml:space="preserve">" </w:instrText>
      </w:r>
      <w:r w:rsidR="0014777C">
        <w:fldChar w:fldCharType="end"/>
      </w:r>
      <w:r>
        <w:t>s consist</w:t>
      </w:r>
      <w:r w:rsidR="00CB5D01">
        <w:t>s</w:t>
      </w:r>
      <w:r>
        <w:t xml:space="preserve"> almost entirely of hydrocarbons</w:t>
      </w:r>
      <w:r w:rsidR="0014777C">
        <w:fldChar w:fldCharType="begin"/>
      </w:r>
      <w:r w:rsidR="0014777C">
        <w:instrText xml:space="preserve"> XE "</w:instrText>
      </w:r>
      <w:r w:rsidR="0014777C" w:rsidRPr="002D0666">
        <w:instrText>hydrocarbons</w:instrText>
      </w:r>
      <w:r w:rsidR="0014777C">
        <w:instrText xml:space="preserve">" </w:instrText>
      </w:r>
      <w:r w:rsidR="0014777C">
        <w:fldChar w:fldCharType="end"/>
      </w:r>
      <w:r>
        <w:t xml:space="preserve">, </w:t>
      </w:r>
      <w:r w:rsidR="00257298">
        <w:t>i.e.,</w:t>
      </w:r>
      <w:r>
        <w:t xml:space="preserve"> compounds containing carbon</w:t>
      </w:r>
      <w:r w:rsidR="00117799">
        <w:fldChar w:fldCharType="begin"/>
      </w:r>
      <w:r w:rsidR="00117799">
        <w:instrText xml:space="preserve"> XE "</w:instrText>
      </w:r>
      <w:r w:rsidR="00117799" w:rsidRPr="000425CA">
        <w:instrText>carbon</w:instrText>
      </w:r>
      <w:r w:rsidR="00117799">
        <w:instrText xml:space="preserve">" </w:instrText>
      </w:r>
      <w:r w:rsidR="00117799">
        <w:fldChar w:fldCharType="end"/>
      </w:r>
      <w:r>
        <w:t xml:space="preserve"> and hydrogen</w:t>
      </w:r>
      <w:r w:rsidR="00117799">
        <w:fldChar w:fldCharType="begin"/>
      </w:r>
      <w:r w:rsidR="00117799">
        <w:instrText xml:space="preserve"> XE "</w:instrText>
      </w:r>
      <w:r w:rsidR="00117799" w:rsidRPr="00414952">
        <w:instrText>hydrogen</w:instrText>
      </w:r>
      <w:r w:rsidR="00117799">
        <w:instrText xml:space="preserve">" </w:instrText>
      </w:r>
      <w:r w:rsidR="00117799">
        <w:fldChar w:fldCharType="end"/>
      </w:r>
      <w:r>
        <w:t xml:space="preserve"> only. These compounds have the highest heat content</w:t>
      </w:r>
      <w:r w:rsidR="00117799">
        <w:fldChar w:fldCharType="begin"/>
      </w:r>
      <w:r w:rsidR="00117799">
        <w:instrText xml:space="preserve"> XE "</w:instrText>
      </w:r>
      <w:r w:rsidR="00117799" w:rsidRPr="007D4C40">
        <w:instrText>heat content</w:instrText>
      </w:r>
      <w:r w:rsidR="00117799">
        <w:instrText xml:space="preserve">" </w:instrText>
      </w:r>
      <w:r w:rsidR="00117799">
        <w:fldChar w:fldCharType="end"/>
      </w:r>
      <w:r>
        <w:t xml:space="preserve"> per unit weight of any conventional fuel possessing other desirable characteristics discussed below. It is mainly on the grounds of heat energy content</w:t>
      </w:r>
      <w:r w:rsidR="0014777C">
        <w:fldChar w:fldCharType="begin"/>
      </w:r>
      <w:r w:rsidR="0014777C">
        <w:instrText xml:space="preserve"> XE "</w:instrText>
      </w:r>
      <w:r w:rsidR="0014777C" w:rsidRPr="00FE6265">
        <w:instrText>heat energy content</w:instrText>
      </w:r>
      <w:r w:rsidR="0014777C">
        <w:instrText xml:space="preserve">" </w:instrText>
      </w:r>
      <w:r w:rsidR="0014777C">
        <w:fldChar w:fldCharType="end"/>
      </w:r>
      <w:r>
        <w:t xml:space="preserve"> that other compounds such as alcohols</w:t>
      </w:r>
      <w:r w:rsidR="0014777C">
        <w:fldChar w:fldCharType="begin"/>
      </w:r>
      <w:r w:rsidR="0014777C">
        <w:instrText xml:space="preserve"> XE "</w:instrText>
      </w:r>
      <w:r w:rsidR="0014777C" w:rsidRPr="00EA680C">
        <w:instrText>alcohols</w:instrText>
      </w:r>
      <w:r w:rsidR="0014777C">
        <w:instrText xml:space="preserve">" </w:instrText>
      </w:r>
      <w:r w:rsidR="0014777C">
        <w:fldChar w:fldCharType="end"/>
      </w:r>
      <w:r>
        <w:t xml:space="preserve"> and ethers</w:t>
      </w:r>
      <w:r w:rsidR="0014777C">
        <w:fldChar w:fldCharType="begin"/>
      </w:r>
      <w:r w:rsidR="0014777C">
        <w:instrText xml:space="preserve"> XE "</w:instrText>
      </w:r>
      <w:r w:rsidR="0014777C" w:rsidRPr="00695409">
        <w:instrText>ethers</w:instrText>
      </w:r>
      <w:r w:rsidR="0014777C">
        <w:instrText xml:space="preserve">" </w:instrText>
      </w:r>
      <w:r w:rsidR="0014777C">
        <w:fldChar w:fldCharType="end"/>
      </w:r>
      <w:r>
        <w:t xml:space="preserve"> have been rejected for aircraft performance </w:t>
      </w:r>
      <w:r w:rsidR="0091087B">
        <w:t xml:space="preserve">which </w:t>
      </w:r>
      <w:r>
        <w:t>is greatly influenced by weight and space factors.</w:t>
      </w:r>
    </w:p>
    <w:p w14:paraId="1AFEAB4D" w14:textId="56E141AE" w:rsidR="002C4850" w:rsidRDefault="002C4850" w:rsidP="00F14055">
      <w:pPr>
        <w:pStyle w:val="BodyText"/>
      </w:pPr>
      <w:r>
        <w:t>Crude oil</w:t>
      </w:r>
      <w:r w:rsidR="0014777C">
        <w:fldChar w:fldCharType="begin"/>
      </w:r>
      <w:r w:rsidR="0014777C">
        <w:instrText xml:space="preserve"> XE "</w:instrText>
      </w:r>
      <w:r w:rsidR="00232D7B">
        <w:instrText>c</w:instrText>
      </w:r>
      <w:r w:rsidR="0014777C" w:rsidRPr="007876DD">
        <w:instrText>rude oil</w:instrText>
      </w:r>
      <w:r w:rsidR="0014777C">
        <w:instrText xml:space="preserve">" </w:instrText>
      </w:r>
      <w:r w:rsidR="0014777C">
        <w:fldChar w:fldCharType="end"/>
      </w:r>
      <w:r>
        <w:t xml:space="preserve"> contains very many hydrocarbons</w:t>
      </w:r>
      <w:r w:rsidR="0014777C">
        <w:fldChar w:fldCharType="begin"/>
      </w:r>
      <w:r w:rsidR="0014777C">
        <w:instrText xml:space="preserve"> XE "</w:instrText>
      </w:r>
      <w:r w:rsidR="0014777C" w:rsidRPr="00EB5C0F">
        <w:instrText>hydrocarbons</w:instrText>
      </w:r>
      <w:r w:rsidR="0014777C">
        <w:instrText xml:space="preserve">" </w:instrText>
      </w:r>
      <w:r w:rsidR="0014777C">
        <w:fldChar w:fldCharType="end"/>
      </w:r>
      <w:r>
        <w:t xml:space="preserve"> and their chemical and physical characteristics are largely governed by the number </w:t>
      </w:r>
      <w:r w:rsidR="0091087B">
        <w:t>o</w:t>
      </w:r>
      <w:r>
        <w:t xml:space="preserve">f carbon and hydrogen atoms in each molecule and the manner </w:t>
      </w:r>
      <w:r w:rsidR="0014777C">
        <w:t>in</w:t>
      </w:r>
      <w:r>
        <w:t xml:space="preserve"> which these atoms are arranged within the molecule itself. Some of these arrangements and quantities have been found to be highly suited to piston engine operation, others </w:t>
      </w:r>
      <w:r w:rsidR="006536E0">
        <w:t>t</w:t>
      </w:r>
      <w:r>
        <w:t>o be deficient in essential properties and thus avoided or reduced in the fuel. Many of the most desirable hydrocarbons do not occur to a large extent in straight run fuels</w:t>
      </w:r>
      <w:r w:rsidR="0014777C">
        <w:fldChar w:fldCharType="begin"/>
      </w:r>
      <w:r w:rsidR="0014777C">
        <w:instrText xml:space="preserve"> XE "</w:instrText>
      </w:r>
      <w:r w:rsidR="0014777C" w:rsidRPr="00081126">
        <w:instrText>straight run fuels</w:instrText>
      </w:r>
      <w:r w:rsidR="0014777C">
        <w:instrText xml:space="preserve">" </w:instrText>
      </w:r>
      <w:r w:rsidR="0014777C">
        <w:fldChar w:fldCharType="end"/>
      </w:r>
      <w:r>
        <w:t xml:space="preserve"> (obtained by distillation from crude oils), and therefore special refinery processes are needed to produce these desirable components.</w:t>
      </w:r>
    </w:p>
    <w:p w14:paraId="36FE7BD8" w14:textId="4672B5C5" w:rsidR="002C4850" w:rsidRDefault="002C4850" w:rsidP="00F14055">
      <w:pPr>
        <w:pStyle w:val="BodyText"/>
      </w:pPr>
      <w:r>
        <w:t>The very many hydrocarbons occurring naturally in crude oils can be grouped into three main series or types of compound – the paraffins</w:t>
      </w:r>
      <w:r w:rsidR="0014777C">
        <w:fldChar w:fldCharType="begin"/>
      </w:r>
      <w:r w:rsidR="0014777C">
        <w:instrText xml:space="preserve"> XE "</w:instrText>
      </w:r>
      <w:r w:rsidR="0014777C" w:rsidRPr="00DF77F3">
        <w:instrText>paraffins</w:instrText>
      </w:r>
      <w:r w:rsidR="0014777C">
        <w:instrText xml:space="preserve">" </w:instrText>
      </w:r>
      <w:r w:rsidR="0014777C">
        <w:fldChar w:fldCharType="end"/>
      </w:r>
      <w:r>
        <w:t xml:space="preserve"> and isoparaffins</w:t>
      </w:r>
      <w:r w:rsidR="0014777C">
        <w:fldChar w:fldCharType="begin"/>
      </w:r>
      <w:r w:rsidR="0014777C">
        <w:instrText xml:space="preserve"> XE "</w:instrText>
      </w:r>
      <w:r w:rsidR="0014777C" w:rsidRPr="00D507E8">
        <w:instrText>isoparaffins</w:instrText>
      </w:r>
      <w:r w:rsidR="0014777C">
        <w:instrText xml:space="preserve">" </w:instrText>
      </w:r>
      <w:r w:rsidR="0014777C">
        <w:fldChar w:fldCharType="end"/>
      </w:r>
      <w:r>
        <w:t xml:space="preserve"> (general formula C</w:t>
      </w:r>
      <w:r>
        <w:rPr>
          <w:sz w:val="32"/>
          <w:vertAlign w:val="subscript"/>
        </w:rPr>
        <w:t>n</w:t>
      </w:r>
      <w:r>
        <w:t>.H</w:t>
      </w:r>
      <w:r>
        <w:rPr>
          <w:sz w:val="32"/>
          <w:vertAlign w:val="subscript"/>
        </w:rPr>
        <w:t>2n+2</w:t>
      </w:r>
      <w:r>
        <w:t>), the naphthenes</w:t>
      </w:r>
      <w:r w:rsidR="0014777C">
        <w:fldChar w:fldCharType="begin"/>
      </w:r>
      <w:r w:rsidR="0014777C">
        <w:instrText xml:space="preserve"> XE "</w:instrText>
      </w:r>
      <w:r w:rsidR="0014777C" w:rsidRPr="005D0428">
        <w:instrText>naphthenes</w:instrText>
      </w:r>
      <w:r w:rsidR="0014777C">
        <w:instrText xml:space="preserve">" </w:instrText>
      </w:r>
      <w:r w:rsidR="0014777C">
        <w:fldChar w:fldCharType="end"/>
      </w:r>
      <w:r>
        <w:t xml:space="preserve"> (C</w:t>
      </w:r>
      <w:r>
        <w:rPr>
          <w:sz w:val="32"/>
          <w:vertAlign w:val="subscript"/>
        </w:rPr>
        <w:t>n</w:t>
      </w:r>
      <w:r>
        <w:t>.H</w:t>
      </w:r>
      <w:r>
        <w:rPr>
          <w:sz w:val="32"/>
          <w:vertAlign w:val="subscript"/>
        </w:rPr>
        <w:t>2n</w:t>
      </w:r>
      <w:r>
        <w:t>), and the aromatics</w:t>
      </w:r>
      <w:r w:rsidR="0014777C">
        <w:fldChar w:fldCharType="begin"/>
      </w:r>
      <w:r w:rsidR="0014777C">
        <w:instrText xml:space="preserve"> XE "</w:instrText>
      </w:r>
      <w:r w:rsidR="0014777C" w:rsidRPr="002A3554">
        <w:instrText>aromatics</w:instrText>
      </w:r>
      <w:r w:rsidR="0014777C">
        <w:instrText xml:space="preserve">" </w:instrText>
      </w:r>
      <w:r w:rsidR="0014777C">
        <w:fldChar w:fldCharType="end"/>
      </w:r>
      <w:r>
        <w:t xml:space="preserve"> (C</w:t>
      </w:r>
      <w:r>
        <w:rPr>
          <w:sz w:val="32"/>
          <w:vertAlign w:val="subscript"/>
        </w:rPr>
        <w:t>n</w:t>
      </w:r>
      <w:r>
        <w:t>.H</w:t>
      </w:r>
      <w:r>
        <w:rPr>
          <w:sz w:val="32"/>
          <w:vertAlign w:val="subscript"/>
        </w:rPr>
        <w:t>2n-6</w:t>
      </w:r>
      <w:r>
        <w:t xml:space="preserve">). The amounts of each type present will vary with the crude sources. </w:t>
      </w:r>
    </w:p>
    <w:p w14:paraId="5BE1E343" w14:textId="11BA7A4D" w:rsidR="002C4850" w:rsidRDefault="002C4850" w:rsidP="00F14055">
      <w:pPr>
        <w:pStyle w:val="BodyText"/>
      </w:pPr>
      <w:r>
        <w:t xml:space="preserve">The refinery operations to make a finished gasoline may vary with different crudes. </w:t>
      </w:r>
      <w:r w:rsidR="00EE5022">
        <w:t>Generally,</w:t>
      </w:r>
      <w:r>
        <w:t xml:space="preserve"> aviation gasoline</w:t>
      </w:r>
      <w:r w:rsidR="0014777C">
        <w:fldChar w:fldCharType="begin"/>
      </w:r>
      <w:r w:rsidR="0014777C">
        <w:instrText xml:space="preserve"> XE "</w:instrText>
      </w:r>
      <w:r w:rsidR="0014777C" w:rsidRPr="002341D5">
        <w:instrText>aviation gasoline</w:instrText>
      </w:r>
      <w:r w:rsidR="0014777C">
        <w:instrText xml:space="preserve">" </w:instrText>
      </w:r>
      <w:r w:rsidR="0014777C">
        <w:fldChar w:fldCharType="end"/>
      </w:r>
      <w:r>
        <w:t xml:space="preserve"> will consist of a high percentage of isoparaffins</w:t>
      </w:r>
      <w:r w:rsidR="0014777C">
        <w:fldChar w:fldCharType="begin"/>
      </w:r>
      <w:r w:rsidR="0014777C">
        <w:instrText xml:space="preserve"> XE "</w:instrText>
      </w:r>
      <w:r w:rsidR="0014777C" w:rsidRPr="00D507E8">
        <w:instrText>isoparaffins</w:instrText>
      </w:r>
      <w:r w:rsidR="0014777C">
        <w:instrText xml:space="preserve">" </w:instrText>
      </w:r>
      <w:r w:rsidR="0014777C">
        <w:fldChar w:fldCharType="end"/>
      </w:r>
      <w:r>
        <w:t>, and smaller percentages of naphthenes</w:t>
      </w:r>
      <w:r w:rsidR="0014777C">
        <w:fldChar w:fldCharType="begin"/>
      </w:r>
      <w:r w:rsidR="0014777C">
        <w:instrText xml:space="preserve"> XE "</w:instrText>
      </w:r>
      <w:r w:rsidR="0014777C" w:rsidRPr="005D0428">
        <w:instrText>naphthenes</w:instrText>
      </w:r>
      <w:r w:rsidR="0014777C">
        <w:instrText xml:space="preserve">" </w:instrText>
      </w:r>
      <w:r w:rsidR="0014777C">
        <w:fldChar w:fldCharType="end"/>
      </w:r>
      <w:r>
        <w:t xml:space="preserve"> and aromatics</w:t>
      </w:r>
      <w:r w:rsidR="0014777C">
        <w:fldChar w:fldCharType="begin"/>
      </w:r>
      <w:r w:rsidR="0014777C">
        <w:instrText xml:space="preserve"> XE "</w:instrText>
      </w:r>
      <w:r w:rsidR="0014777C" w:rsidRPr="002A3554">
        <w:instrText>aromatics</w:instrText>
      </w:r>
      <w:r w:rsidR="0014777C">
        <w:instrText xml:space="preserve">" </w:instrText>
      </w:r>
      <w:r w:rsidR="0014777C">
        <w:fldChar w:fldCharType="end"/>
      </w:r>
      <w:r>
        <w:t>. A typical elemental analysis of aviation gasoline is 84% hydrogen</w:t>
      </w:r>
      <w:r w:rsidR="00117799">
        <w:fldChar w:fldCharType="begin"/>
      </w:r>
      <w:r w:rsidR="00117799">
        <w:instrText xml:space="preserve"> XE "</w:instrText>
      </w:r>
      <w:r w:rsidR="00117799" w:rsidRPr="00414952">
        <w:instrText>hydrogen</w:instrText>
      </w:r>
      <w:r w:rsidR="00117799">
        <w:instrText xml:space="preserve">" </w:instrText>
      </w:r>
      <w:r w:rsidR="00117799">
        <w:fldChar w:fldCharType="end"/>
      </w:r>
      <w:r>
        <w:t>, 15% carbon</w:t>
      </w:r>
      <w:r w:rsidR="00117799">
        <w:fldChar w:fldCharType="begin"/>
      </w:r>
      <w:r w:rsidR="00117799">
        <w:instrText xml:space="preserve"> XE "</w:instrText>
      </w:r>
      <w:r w:rsidR="00117799" w:rsidRPr="000425CA">
        <w:instrText>carbon</w:instrText>
      </w:r>
      <w:r w:rsidR="00117799">
        <w:instrText xml:space="preserve">" </w:instrText>
      </w:r>
      <w:r w:rsidR="00117799">
        <w:fldChar w:fldCharType="end"/>
      </w:r>
      <w:r>
        <w:t xml:space="preserve"> wt., with some sulphur</w:t>
      </w:r>
      <w:r w:rsidR="00117799">
        <w:fldChar w:fldCharType="begin"/>
      </w:r>
      <w:r w:rsidR="00117799">
        <w:instrText xml:space="preserve"> XE "</w:instrText>
      </w:r>
      <w:r w:rsidR="00117799" w:rsidRPr="00084809">
        <w:instrText>sulphur</w:instrText>
      </w:r>
      <w:r w:rsidR="00117799">
        <w:instrText xml:space="preserve">" </w:instrText>
      </w:r>
      <w:r w:rsidR="00117799">
        <w:fldChar w:fldCharType="end"/>
      </w:r>
      <w:r>
        <w:t>, lead</w:t>
      </w:r>
      <w:r w:rsidR="00117799">
        <w:fldChar w:fldCharType="begin"/>
      </w:r>
      <w:r w:rsidR="00117799">
        <w:instrText xml:space="preserve"> XE "</w:instrText>
      </w:r>
      <w:r w:rsidR="00117799" w:rsidRPr="00E80037">
        <w:instrText>lead</w:instrText>
      </w:r>
      <w:r w:rsidR="00117799">
        <w:instrText xml:space="preserve">" </w:instrText>
      </w:r>
      <w:r w:rsidR="00117799">
        <w:fldChar w:fldCharType="end"/>
      </w:r>
      <w:r>
        <w:t>, bromine</w:t>
      </w:r>
      <w:r w:rsidR="00117799">
        <w:fldChar w:fldCharType="begin"/>
      </w:r>
      <w:r w:rsidR="00117799">
        <w:instrText xml:space="preserve"> XE "</w:instrText>
      </w:r>
      <w:r w:rsidR="00117799" w:rsidRPr="009C291E">
        <w:instrText>bromine</w:instrText>
      </w:r>
      <w:r w:rsidR="00117799">
        <w:instrText xml:space="preserve">" </w:instrText>
      </w:r>
      <w:r w:rsidR="00117799">
        <w:fldChar w:fldCharType="end"/>
      </w:r>
      <w:r>
        <w:t>, nitrogen</w:t>
      </w:r>
      <w:r w:rsidR="00117799">
        <w:fldChar w:fldCharType="begin"/>
      </w:r>
      <w:r w:rsidR="00117799">
        <w:instrText xml:space="preserve"> XE "</w:instrText>
      </w:r>
      <w:r w:rsidR="00117799" w:rsidRPr="00FC355D">
        <w:instrText>nitrogen</w:instrText>
      </w:r>
      <w:r w:rsidR="00117799">
        <w:instrText xml:space="preserve">" </w:instrText>
      </w:r>
      <w:r w:rsidR="00117799">
        <w:fldChar w:fldCharType="end"/>
      </w:r>
      <w:r>
        <w:t xml:space="preserve"> and oxygen</w:t>
      </w:r>
      <w:r w:rsidR="00117799">
        <w:fldChar w:fldCharType="begin"/>
      </w:r>
      <w:r w:rsidR="00117799">
        <w:instrText xml:space="preserve"> XE "</w:instrText>
      </w:r>
      <w:r w:rsidR="00117799" w:rsidRPr="005B2FB7">
        <w:instrText>oxygen</w:instrText>
      </w:r>
      <w:r w:rsidR="00117799">
        <w:instrText xml:space="preserve">" </w:instrText>
      </w:r>
      <w:r w:rsidR="00117799">
        <w:fldChar w:fldCharType="end"/>
      </w:r>
      <w:r>
        <w:t xml:space="preserve"> from dye</w:t>
      </w:r>
      <w:r w:rsidR="00193758">
        <w:fldChar w:fldCharType="begin"/>
      </w:r>
      <w:r w:rsidR="00193758">
        <w:instrText xml:space="preserve"> XE "</w:instrText>
      </w:r>
      <w:r w:rsidR="00193758" w:rsidRPr="00B34BFB">
        <w:instrText>dye</w:instrText>
      </w:r>
      <w:r w:rsidR="00193758">
        <w:instrText xml:space="preserve">" </w:instrText>
      </w:r>
      <w:r w:rsidR="00193758">
        <w:fldChar w:fldCharType="end"/>
      </w:r>
      <w:r>
        <w:t xml:space="preserve"> and inhibitor</w:t>
      </w:r>
      <w:r w:rsidR="00117799">
        <w:fldChar w:fldCharType="begin"/>
      </w:r>
      <w:r w:rsidR="00117799">
        <w:instrText xml:space="preserve"> XE "</w:instrText>
      </w:r>
      <w:r w:rsidR="00117799" w:rsidRPr="00244163">
        <w:instrText>inhibitor</w:instrText>
      </w:r>
      <w:r w:rsidR="00117799">
        <w:instrText xml:space="preserve">" </w:instrText>
      </w:r>
      <w:r w:rsidR="00117799">
        <w:fldChar w:fldCharType="end"/>
      </w:r>
      <w:r>
        <w:t>, and dissolved water</w:t>
      </w:r>
      <w:r w:rsidR="00193758">
        <w:fldChar w:fldCharType="begin"/>
      </w:r>
      <w:r w:rsidR="00193758">
        <w:instrText xml:space="preserve"> XE "</w:instrText>
      </w:r>
      <w:r w:rsidR="00193758" w:rsidRPr="00C012BD">
        <w:instrText>dissolved water</w:instrText>
      </w:r>
      <w:r w:rsidR="00193758">
        <w:instrText xml:space="preserve">" </w:instrText>
      </w:r>
      <w:r w:rsidR="00193758">
        <w:fldChar w:fldCharType="end"/>
      </w:r>
      <w:r>
        <w:t>.</w:t>
      </w:r>
    </w:p>
    <w:p w14:paraId="03D85A5C" w14:textId="77777777" w:rsidR="002C4850" w:rsidRDefault="002C4850" w:rsidP="00F14055">
      <w:pPr>
        <w:pStyle w:val="BodyText"/>
      </w:pPr>
      <w:r>
        <w:t xml:space="preserve">The characteristics of the three basic hydrocarbon series are given qualitatively in the </w:t>
      </w:r>
      <w:r w:rsidR="0058250A">
        <w:t>following</w:t>
      </w:r>
      <w:r>
        <w:t xml:space="preserve"> table, in terms of heat content</w:t>
      </w:r>
      <w:r w:rsidR="00117799">
        <w:fldChar w:fldCharType="begin"/>
      </w:r>
      <w:r w:rsidR="00117799">
        <w:instrText xml:space="preserve"> XE "</w:instrText>
      </w:r>
      <w:r w:rsidR="00117799" w:rsidRPr="007D4C40">
        <w:instrText>heat content</w:instrText>
      </w:r>
      <w:r w:rsidR="00117799">
        <w:instrText xml:space="preserve">" </w:instrText>
      </w:r>
      <w:r w:rsidR="00117799">
        <w:fldChar w:fldCharType="end"/>
      </w:r>
      <w:r>
        <w:t>, anti-knock value</w:t>
      </w:r>
      <w:r w:rsidR="00117799">
        <w:fldChar w:fldCharType="begin"/>
      </w:r>
      <w:r w:rsidR="00117799">
        <w:instrText xml:space="preserve"> XE "</w:instrText>
      </w:r>
      <w:r w:rsidR="00117799" w:rsidRPr="003825D1">
        <w:instrText>anti-knock value</w:instrText>
      </w:r>
      <w:r w:rsidR="00117799">
        <w:instrText xml:space="preserve">" </w:instrText>
      </w:r>
      <w:r w:rsidR="00117799">
        <w:fldChar w:fldCharType="end"/>
      </w:r>
      <w:r>
        <w:t>, stability</w:t>
      </w:r>
      <w:r w:rsidR="00117799">
        <w:fldChar w:fldCharType="begin"/>
      </w:r>
      <w:r w:rsidR="00117799">
        <w:instrText xml:space="preserve"> XE "</w:instrText>
      </w:r>
      <w:r w:rsidR="00117799" w:rsidRPr="00F70772">
        <w:instrText>stability</w:instrText>
      </w:r>
      <w:r w:rsidR="00117799">
        <w:instrText xml:space="preserve">" </w:instrText>
      </w:r>
      <w:r w:rsidR="00117799">
        <w:fldChar w:fldCharType="end"/>
      </w:r>
      <w:r>
        <w:t xml:space="preserve"> and volatility</w:t>
      </w:r>
      <w:r w:rsidR="00117799">
        <w:fldChar w:fldCharType="begin"/>
      </w:r>
      <w:r w:rsidR="00117799">
        <w:instrText xml:space="preserve"> XE "</w:instrText>
      </w:r>
      <w:r w:rsidR="00117799" w:rsidRPr="001F11A3">
        <w:instrText>volatility</w:instrText>
      </w:r>
      <w:r w:rsidR="00117799">
        <w:instrText xml:space="preserve">" </w:instrText>
      </w:r>
      <w:r w:rsidR="00117799">
        <w:fldChar w:fldCharType="end"/>
      </w:r>
      <w:r>
        <w:t>. The desirable levels of performance cannot be obtained by straight distillation</w:t>
      </w:r>
      <w:r w:rsidR="00117799">
        <w:fldChar w:fldCharType="begin"/>
      </w:r>
      <w:r w:rsidR="00117799">
        <w:instrText xml:space="preserve"> XE "</w:instrText>
      </w:r>
      <w:r w:rsidR="00117799" w:rsidRPr="00D228D5">
        <w:instrText>straight distillation</w:instrText>
      </w:r>
      <w:r w:rsidR="00117799">
        <w:instrText xml:space="preserve">" </w:instrText>
      </w:r>
      <w:r w:rsidR="00117799">
        <w:fldChar w:fldCharType="end"/>
      </w:r>
      <w:r>
        <w:t>, so refinery processes such as alkylation</w:t>
      </w:r>
      <w:r w:rsidR="00117799">
        <w:fldChar w:fldCharType="begin"/>
      </w:r>
      <w:r w:rsidR="00117799">
        <w:instrText xml:space="preserve"> XE "</w:instrText>
      </w:r>
      <w:r w:rsidR="00117799" w:rsidRPr="00AF3FD7">
        <w:instrText>alkylation</w:instrText>
      </w:r>
      <w:r w:rsidR="00117799">
        <w:instrText xml:space="preserve">" </w:instrText>
      </w:r>
      <w:r w:rsidR="00117799">
        <w:fldChar w:fldCharType="end"/>
      </w:r>
      <w:r>
        <w:t>, catalytic reforming</w:t>
      </w:r>
      <w:r w:rsidR="00117799">
        <w:fldChar w:fldCharType="begin"/>
      </w:r>
      <w:r w:rsidR="00117799">
        <w:instrText xml:space="preserve"> XE "</w:instrText>
      </w:r>
      <w:r w:rsidR="00117799" w:rsidRPr="00B24ECB">
        <w:instrText>catalytic reforming</w:instrText>
      </w:r>
      <w:r w:rsidR="00117799">
        <w:instrText xml:space="preserve">" </w:instrText>
      </w:r>
      <w:r w:rsidR="00117799">
        <w:fldChar w:fldCharType="end"/>
      </w:r>
      <w:r>
        <w:t xml:space="preserve"> </w:t>
      </w:r>
      <w:r>
        <w:lastRenderedPageBreak/>
        <w:t>and fluid catalytic cracking</w:t>
      </w:r>
      <w:r w:rsidR="00117799">
        <w:fldChar w:fldCharType="begin"/>
      </w:r>
      <w:r w:rsidR="00117799">
        <w:instrText xml:space="preserve"> XE "</w:instrText>
      </w:r>
      <w:r w:rsidR="00117799" w:rsidRPr="006E4F80">
        <w:instrText>fluid catalytic cracking</w:instrText>
      </w:r>
      <w:r w:rsidR="00117799">
        <w:instrText xml:space="preserve">" </w:instrText>
      </w:r>
      <w:r w:rsidR="00117799">
        <w:fldChar w:fldCharType="end"/>
      </w:r>
      <w:r>
        <w:t xml:space="preserve"> have been evolved to provide the necessary quality and quantity requirements for high performance fuels.</w:t>
      </w:r>
    </w:p>
    <w:p w14:paraId="1E0F26CF" w14:textId="77777777" w:rsidR="002C4850" w:rsidRDefault="002C4850" w:rsidP="006C72A2">
      <w:pPr>
        <w:pStyle w:val="Caption"/>
      </w:pPr>
      <w:r>
        <w:t xml:space="preserve">Table </w:t>
      </w:r>
      <w:r w:rsidR="00FD1363">
        <w:fldChar w:fldCharType="begin"/>
      </w:r>
      <w:r w:rsidR="00FD1363">
        <w:instrText xml:space="preserve"> SEQ Table \* ARABIC </w:instrText>
      </w:r>
      <w:r w:rsidR="00FD1363">
        <w:fldChar w:fldCharType="separate"/>
      </w:r>
      <w:r w:rsidR="000330A4">
        <w:rPr>
          <w:noProof/>
        </w:rPr>
        <w:t>1</w:t>
      </w:r>
      <w:r w:rsidR="00FD1363">
        <w:rPr>
          <w:noProof/>
        </w:rPr>
        <w:fldChar w:fldCharType="end"/>
      </w:r>
      <w:r>
        <w:t>. Hydrocarbon Series Characteristics</w:t>
      </w:r>
    </w:p>
    <w:tbl>
      <w:tblPr>
        <w:tblW w:w="9103" w:type="dxa"/>
        <w:tblInd w:w="10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526"/>
        <w:gridCol w:w="1211"/>
        <w:gridCol w:w="1134"/>
        <w:gridCol w:w="1516"/>
        <w:gridCol w:w="1417"/>
        <w:gridCol w:w="1208"/>
        <w:gridCol w:w="1091"/>
      </w:tblGrid>
      <w:tr w:rsidR="002C4850" w14:paraId="2A266C07" w14:textId="77777777" w:rsidTr="00CB5D01">
        <w:trPr>
          <w:cantSplit/>
        </w:trPr>
        <w:tc>
          <w:tcPr>
            <w:tcW w:w="1526" w:type="dxa"/>
            <w:vMerge w:val="restart"/>
            <w:tcBorders>
              <w:bottom w:val="single" w:sz="12" w:space="0" w:color="000000"/>
            </w:tcBorders>
          </w:tcPr>
          <w:p w14:paraId="46508D32" w14:textId="77777777" w:rsidR="002C4850" w:rsidRPr="00C93CE2" w:rsidRDefault="002C4850" w:rsidP="00F14055">
            <w:pPr>
              <w:pStyle w:val="BodyText"/>
            </w:pPr>
            <w:r w:rsidRPr="00C93CE2">
              <w:t>Hydrocarbon</w:t>
            </w:r>
            <w:r w:rsidR="00117799">
              <w:fldChar w:fldCharType="begin"/>
            </w:r>
            <w:r w:rsidR="00117799">
              <w:instrText xml:space="preserve"> XE "</w:instrText>
            </w:r>
            <w:r w:rsidR="00117799" w:rsidRPr="007A623B">
              <w:instrText>Hydrocarbon</w:instrText>
            </w:r>
            <w:r w:rsidR="00117799">
              <w:instrText xml:space="preserve">" </w:instrText>
            </w:r>
            <w:r w:rsidR="00117799">
              <w:fldChar w:fldCharType="end"/>
            </w:r>
          </w:p>
        </w:tc>
        <w:tc>
          <w:tcPr>
            <w:tcW w:w="2345" w:type="dxa"/>
            <w:gridSpan w:val="2"/>
            <w:tcBorders>
              <w:bottom w:val="single" w:sz="12" w:space="0" w:color="000000"/>
            </w:tcBorders>
          </w:tcPr>
          <w:p w14:paraId="1B458145" w14:textId="77777777" w:rsidR="002C4850" w:rsidRPr="00C93CE2" w:rsidRDefault="002C4850" w:rsidP="00F14055">
            <w:pPr>
              <w:pStyle w:val="BodyText"/>
            </w:pPr>
            <w:r w:rsidRPr="00C93CE2">
              <w:t>Heating Value</w:t>
            </w:r>
            <w:r w:rsidR="00117799">
              <w:fldChar w:fldCharType="begin"/>
            </w:r>
            <w:r w:rsidR="00117799">
              <w:instrText xml:space="preserve"> XE "</w:instrText>
            </w:r>
            <w:r w:rsidR="00117799" w:rsidRPr="00E0241F">
              <w:instrText>Heating Value</w:instrText>
            </w:r>
            <w:r w:rsidR="00117799">
              <w:instrText xml:space="preserve">" </w:instrText>
            </w:r>
            <w:r w:rsidR="00117799">
              <w:fldChar w:fldCharType="end"/>
            </w:r>
          </w:p>
        </w:tc>
        <w:tc>
          <w:tcPr>
            <w:tcW w:w="2933" w:type="dxa"/>
            <w:gridSpan w:val="2"/>
            <w:tcBorders>
              <w:bottom w:val="single" w:sz="12" w:space="0" w:color="000000"/>
            </w:tcBorders>
          </w:tcPr>
          <w:p w14:paraId="547D0031" w14:textId="77777777" w:rsidR="002C4850" w:rsidRPr="00C93CE2" w:rsidRDefault="002C4850" w:rsidP="00F14055">
            <w:pPr>
              <w:pStyle w:val="BodyText"/>
            </w:pPr>
            <w:r w:rsidRPr="00C93CE2">
              <w:t>Anti-knock value</w:t>
            </w:r>
            <w:r w:rsidR="00117799">
              <w:fldChar w:fldCharType="begin"/>
            </w:r>
            <w:r w:rsidR="00117799">
              <w:instrText xml:space="preserve"> XE "</w:instrText>
            </w:r>
            <w:r w:rsidR="00117799" w:rsidRPr="005A6444">
              <w:instrText>Anti-knock value</w:instrText>
            </w:r>
            <w:r w:rsidR="00117799">
              <w:instrText xml:space="preserve">" </w:instrText>
            </w:r>
            <w:r w:rsidR="00117799">
              <w:fldChar w:fldCharType="end"/>
            </w:r>
            <w:r w:rsidR="00117799">
              <w:fldChar w:fldCharType="begin"/>
            </w:r>
            <w:r w:rsidR="00117799">
              <w:instrText xml:space="preserve"> XE "</w:instrText>
            </w:r>
            <w:r w:rsidR="00117799" w:rsidRPr="005A6444">
              <w:instrText>Anti-knock value</w:instrText>
            </w:r>
            <w:r w:rsidR="00117799">
              <w:instrText xml:space="preserve">" </w:instrText>
            </w:r>
            <w:r w:rsidR="00117799">
              <w:fldChar w:fldCharType="end"/>
            </w:r>
          </w:p>
        </w:tc>
        <w:tc>
          <w:tcPr>
            <w:tcW w:w="1208" w:type="dxa"/>
            <w:vMerge w:val="restart"/>
            <w:tcBorders>
              <w:bottom w:val="single" w:sz="12" w:space="0" w:color="000000"/>
            </w:tcBorders>
          </w:tcPr>
          <w:p w14:paraId="5A7D469E" w14:textId="77777777" w:rsidR="002C4850" w:rsidRPr="00C93CE2" w:rsidRDefault="002C4850" w:rsidP="00F14055">
            <w:pPr>
              <w:pStyle w:val="BodyText"/>
            </w:pPr>
            <w:r w:rsidRPr="00C93CE2">
              <w:t>Stability</w:t>
            </w:r>
          </w:p>
        </w:tc>
        <w:tc>
          <w:tcPr>
            <w:tcW w:w="1091" w:type="dxa"/>
            <w:vMerge w:val="restart"/>
            <w:tcBorders>
              <w:bottom w:val="single" w:sz="12" w:space="0" w:color="000000"/>
            </w:tcBorders>
          </w:tcPr>
          <w:p w14:paraId="130B0E0B" w14:textId="77777777" w:rsidR="002C4850" w:rsidRPr="00C93CE2" w:rsidRDefault="002C4850" w:rsidP="00F14055">
            <w:pPr>
              <w:pStyle w:val="BodyText"/>
            </w:pPr>
            <w:r w:rsidRPr="00C93CE2">
              <w:t>Volatility</w:t>
            </w:r>
          </w:p>
        </w:tc>
      </w:tr>
      <w:tr w:rsidR="002C4850" w14:paraId="65A4ACD2" w14:textId="77777777" w:rsidTr="00CB5D01">
        <w:trPr>
          <w:cantSplit/>
        </w:trPr>
        <w:tc>
          <w:tcPr>
            <w:tcW w:w="1526" w:type="dxa"/>
            <w:vMerge/>
            <w:tcBorders>
              <w:top w:val="single" w:sz="12" w:space="0" w:color="000000"/>
            </w:tcBorders>
          </w:tcPr>
          <w:p w14:paraId="1F0B0C95" w14:textId="77777777" w:rsidR="002C4850" w:rsidRPr="00C93CE2" w:rsidRDefault="002C4850" w:rsidP="00F14055">
            <w:pPr>
              <w:pStyle w:val="BodyText"/>
            </w:pPr>
          </w:p>
        </w:tc>
        <w:tc>
          <w:tcPr>
            <w:tcW w:w="1211" w:type="dxa"/>
            <w:tcBorders>
              <w:top w:val="single" w:sz="12" w:space="0" w:color="000000"/>
            </w:tcBorders>
          </w:tcPr>
          <w:p w14:paraId="05EE60E9" w14:textId="77777777" w:rsidR="002C4850" w:rsidRPr="00C93CE2" w:rsidRDefault="002C4850" w:rsidP="00F14055">
            <w:pPr>
              <w:pStyle w:val="BodyText"/>
            </w:pPr>
            <w:r w:rsidRPr="00C93CE2">
              <w:t>per lb.</w:t>
            </w:r>
          </w:p>
        </w:tc>
        <w:tc>
          <w:tcPr>
            <w:tcW w:w="1134" w:type="dxa"/>
            <w:tcBorders>
              <w:top w:val="single" w:sz="12" w:space="0" w:color="000000"/>
            </w:tcBorders>
          </w:tcPr>
          <w:p w14:paraId="250887A3" w14:textId="77777777" w:rsidR="002C4850" w:rsidRPr="00C93CE2" w:rsidRDefault="002C4850" w:rsidP="00F14055">
            <w:pPr>
              <w:pStyle w:val="BodyText"/>
            </w:pPr>
            <w:r w:rsidRPr="00C93CE2">
              <w:t>per gallon</w:t>
            </w:r>
          </w:p>
        </w:tc>
        <w:tc>
          <w:tcPr>
            <w:tcW w:w="1516" w:type="dxa"/>
            <w:tcBorders>
              <w:top w:val="single" w:sz="12" w:space="0" w:color="000000"/>
            </w:tcBorders>
          </w:tcPr>
          <w:p w14:paraId="53484C82" w14:textId="77777777" w:rsidR="002C4850" w:rsidRPr="00C93CE2" w:rsidRDefault="002C4850" w:rsidP="00F14055">
            <w:pPr>
              <w:pStyle w:val="BodyText"/>
            </w:pPr>
            <w:r w:rsidRPr="00C93CE2">
              <w:t>Lean mixture</w:t>
            </w:r>
            <w:r w:rsidR="00117799">
              <w:fldChar w:fldCharType="begin"/>
            </w:r>
            <w:r w:rsidR="00117799">
              <w:instrText xml:space="preserve"> XE "</w:instrText>
            </w:r>
            <w:r w:rsidR="00117799" w:rsidRPr="001D3506">
              <w:instrText>Lean mixture</w:instrText>
            </w:r>
            <w:r w:rsidR="00117799">
              <w:instrText xml:space="preserve">" </w:instrText>
            </w:r>
            <w:r w:rsidR="00117799">
              <w:fldChar w:fldCharType="end"/>
            </w:r>
          </w:p>
        </w:tc>
        <w:tc>
          <w:tcPr>
            <w:tcW w:w="1417" w:type="dxa"/>
            <w:tcBorders>
              <w:top w:val="single" w:sz="12" w:space="0" w:color="000000"/>
            </w:tcBorders>
          </w:tcPr>
          <w:p w14:paraId="17ABFE55" w14:textId="77777777" w:rsidR="002C4850" w:rsidRPr="00C93CE2" w:rsidRDefault="002C4850" w:rsidP="00F14055">
            <w:pPr>
              <w:pStyle w:val="BodyText"/>
            </w:pPr>
            <w:r w:rsidRPr="00C93CE2">
              <w:t>Rich mixture</w:t>
            </w:r>
            <w:r w:rsidR="00117799">
              <w:fldChar w:fldCharType="begin"/>
            </w:r>
            <w:r w:rsidR="00117799">
              <w:instrText xml:space="preserve"> XE "</w:instrText>
            </w:r>
            <w:r w:rsidR="00117799" w:rsidRPr="00B06F11">
              <w:instrText>Rich mixture</w:instrText>
            </w:r>
            <w:r w:rsidR="00117799">
              <w:instrText xml:space="preserve">" </w:instrText>
            </w:r>
            <w:r w:rsidR="00117799">
              <w:fldChar w:fldCharType="end"/>
            </w:r>
          </w:p>
        </w:tc>
        <w:tc>
          <w:tcPr>
            <w:tcW w:w="1208" w:type="dxa"/>
            <w:vMerge/>
            <w:tcBorders>
              <w:top w:val="single" w:sz="12" w:space="0" w:color="000000"/>
            </w:tcBorders>
          </w:tcPr>
          <w:p w14:paraId="3C48B3F5" w14:textId="77777777" w:rsidR="002C4850" w:rsidRPr="00C93CE2" w:rsidRDefault="002C4850" w:rsidP="00F14055">
            <w:pPr>
              <w:pStyle w:val="BodyText"/>
            </w:pPr>
          </w:p>
        </w:tc>
        <w:tc>
          <w:tcPr>
            <w:tcW w:w="1091" w:type="dxa"/>
            <w:vMerge/>
            <w:tcBorders>
              <w:top w:val="single" w:sz="12" w:space="0" w:color="000000"/>
            </w:tcBorders>
          </w:tcPr>
          <w:p w14:paraId="4C2C96DE" w14:textId="77777777" w:rsidR="002C4850" w:rsidRPr="00C93CE2" w:rsidRDefault="002C4850" w:rsidP="00F14055">
            <w:pPr>
              <w:pStyle w:val="BodyText"/>
            </w:pPr>
          </w:p>
        </w:tc>
      </w:tr>
      <w:tr w:rsidR="002C4850" w14:paraId="5403B631" w14:textId="77777777" w:rsidTr="00CB5D01">
        <w:tc>
          <w:tcPr>
            <w:tcW w:w="1526" w:type="dxa"/>
          </w:tcPr>
          <w:p w14:paraId="7986DCE3" w14:textId="77777777" w:rsidR="002C4850" w:rsidRPr="00C93CE2" w:rsidRDefault="002C4850" w:rsidP="00F14055">
            <w:pPr>
              <w:pStyle w:val="BodyText"/>
            </w:pPr>
            <w:r w:rsidRPr="00C93CE2">
              <w:t>Paraffins</w:t>
            </w:r>
            <w:r w:rsidR="00117799">
              <w:fldChar w:fldCharType="begin"/>
            </w:r>
            <w:r w:rsidR="00117799">
              <w:instrText xml:space="preserve"> XE "</w:instrText>
            </w:r>
            <w:r w:rsidR="00117799" w:rsidRPr="00EA1197">
              <w:instrText>Paraffins</w:instrText>
            </w:r>
            <w:r w:rsidR="00117799">
              <w:instrText xml:space="preserve">" </w:instrText>
            </w:r>
            <w:r w:rsidR="00117799">
              <w:fldChar w:fldCharType="end"/>
            </w:r>
          </w:p>
        </w:tc>
        <w:tc>
          <w:tcPr>
            <w:tcW w:w="1211" w:type="dxa"/>
          </w:tcPr>
          <w:p w14:paraId="45D4E02F" w14:textId="77777777" w:rsidR="002C4850" w:rsidRPr="00C93CE2" w:rsidRDefault="002C4850" w:rsidP="00F14055">
            <w:pPr>
              <w:pStyle w:val="BodyText"/>
            </w:pPr>
            <w:r w:rsidRPr="00C93CE2">
              <w:t>Very good</w:t>
            </w:r>
          </w:p>
        </w:tc>
        <w:tc>
          <w:tcPr>
            <w:tcW w:w="1134" w:type="dxa"/>
          </w:tcPr>
          <w:p w14:paraId="12A93E53" w14:textId="77777777" w:rsidR="002C4850" w:rsidRPr="00C93CE2" w:rsidRDefault="002C4850" w:rsidP="00F14055">
            <w:pPr>
              <w:pStyle w:val="BodyText"/>
            </w:pPr>
            <w:r w:rsidRPr="00C93CE2">
              <w:t>Fair</w:t>
            </w:r>
          </w:p>
        </w:tc>
        <w:tc>
          <w:tcPr>
            <w:tcW w:w="1516" w:type="dxa"/>
          </w:tcPr>
          <w:p w14:paraId="01C8A210" w14:textId="77777777" w:rsidR="002C4850" w:rsidRPr="00C93CE2" w:rsidRDefault="002C4850" w:rsidP="00F14055">
            <w:pPr>
              <w:pStyle w:val="BodyText"/>
            </w:pPr>
            <w:r w:rsidRPr="00C93CE2">
              <w:t>Poor</w:t>
            </w:r>
          </w:p>
        </w:tc>
        <w:tc>
          <w:tcPr>
            <w:tcW w:w="1417" w:type="dxa"/>
          </w:tcPr>
          <w:p w14:paraId="08FE043A" w14:textId="77777777" w:rsidR="002C4850" w:rsidRPr="00C93CE2" w:rsidRDefault="002C4850" w:rsidP="00F14055">
            <w:pPr>
              <w:pStyle w:val="BodyText"/>
            </w:pPr>
            <w:r w:rsidRPr="00C93CE2">
              <w:t>Poor</w:t>
            </w:r>
          </w:p>
        </w:tc>
        <w:tc>
          <w:tcPr>
            <w:tcW w:w="1208" w:type="dxa"/>
          </w:tcPr>
          <w:p w14:paraId="13F4D255" w14:textId="77777777" w:rsidR="002C4850" w:rsidRPr="00C93CE2" w:rsidRDefault="002C4850" w:rsidP="00F14055">
            <w:pPr>
              <w:pStyle w:val="BodyText"/>
            </w:pPr>
            <w:r w:rsidRPr="00C93CE2">
              <w:t>Very good</w:t>
            </w:r>
          </w:p>
        </w:tc>
        <w:tc>
          <w:tcPr>
            <w:tcW w:w="1091" w:type="dxa"/>
          </w:tcPr>
          <w:p w14:paraId="3235C643" w14:textId="77777777" w:rsidR="002C4850" w:rsidRPr="00C93CE2" w:rsidRDefault="002C4850" w:rsidP="00F14055">
            <w:pPr>
              <w:pStyle w:val="BodyText"/>
            </w:pPr>
            <w:r w:rsidRPr="00C93CE2">
              <w:t>High</w:t>
            </w:r>
          </w:p>
        </w:tc>
      </w:tr>
      <w:tr w:rsidR="002C4850" w14:paraId="36F58918" w14:textId="77777777" w:rsidTr="00CB5D01">
        <w:tc>
          <w:tcPr>
            <w:tcW w:w="1526" w:type="dxa"/>
          </w:tcPr>
          <w:p w14:paraId="2D7160B0" w14:textId="77777777" w:rsidR="002C4850" w:rsidRPr="00C93CE2" w:rsidRDefault="002C4850" w:rsidP="00F14055">
            <w:pPr>
              <w:pStyle w:val="BodyText"/>
            </w:pPr>
            <w:r w:rsidRPr="00C93CE2">
              <w:t>Isoparaffins</w:t>
            </w:r>
            <w:r w:rsidR="00117799">
              <w:fldChar w:fldCharType="begin"/>
            </w:r>
            <w:r w:rsidR="00117799">
              <w:instrText xml:space="preserve"> XE "</w:instrText>
            </w:r>
            <w:r w:rsidR="00117799" w:rsidRPr="009F1002">
              <w:instrText>Isoparaffins</w:instrText>
            </w:r>
            <w:r w:rsidR="00117799">
              <w:instrText xml:space="preserve">" </w:instrText>
            </w:r>
            <w:r w:rsidR="00117799">
              <w:fldChar w:fldCharType="end"/>
            </w:r>
          </w:p>
        </w:tc>
        <w:tc>
          <w:tcPr>
            <w:tcW w:w="1211" w:type="dxa"/>
          </w:tcPr>
          <w:p w14:paraId="71970ADD" w14:textId="77777777" w:rsidR="002C4850" w:rsidRPr="00C93CE2" w:rsidRDefault="002C4850" w:rsidP="00F14055">
            <w:pPr>
              <w:pStyle w:val="BodyText"/>
            </w:pPr>
            <w:r w:rsidRPr="00C93CE2">
              <w:t>Very good</w:t>
            </w:r>
          </w:p>
        </w:tc>
        <w:tc>
          <w:tcPr>
            <w:tcW w:w="1134" w:type="dxa"/>
          </w:tcPr>
          <w:p w14:paraId="4A88B2B3" w14:textId="77777777" w:rsidR="002C4850" w:rsidRPr="00C93CE2" w:rsidRDefault="002C4850" w:rsidP="00F14055">
            <w:pPr>
              <w:pStyle w:val="BodyText"/>
            </w:pPr>
            <w:r w:rsidRPr="00C93CE2">
              <w:t>Fair</w:t>
            </w:r>
          </w:p>
        </w:tc>
        <w:tc>
          <w:tcPr>
            <w:tcW w:w="1516" w:type="dxa"/>
          </w:tcPr>
          <w:p w14:paraId="793C64F3" w14:textId="77777777" w:rsidR="002C4850" w:rsidRPr="00C93CE2" w:rsidRDefault="002C4850" w:rsidP="00F14055">
            <w:pPr>
              <w:pStyle w:val="BodyText"/>
            </w:pPr>
            <w:r w:rsidRPr="00C93CE2">
              <w:t>Very good</w:t>
            </w:r>
          </w:p>
        </w:tc>
        <w:tc>
          <w:tcPr>
            <w:tcW w:w="1417" w:type="dxa"/>
          </w:tcPr>
          <w:p w14:paraId="1CF9BC02" w14:textId="77777777" w:rsidR="002C4850" w:rsidRPr="00C93CE2" w:rsidRDefault="002C4850" w:rsidP="00F14055">
            <w:pPr>
              <w:pStyle w:val="BodyText"/>
            </w:pPr>
            <w:r w:rsidRPr="00C93CE2">
              <w:t>Good</w:t>
            </w:r>
          </w:p>
        </w:tc>
        <w:tc>
          <w:tcPr>
            <w:tcW w:w="1208" w:type="dxa"/>
          </w:tcPr>
          <w:p w14:paraId="33AE6AC6" w14:textId="77777777" w:rsidR="002C4850" w:rsidRPr="00C93CE2" w:rsidRDefault="002C4850" w:rsidP="00F14055">
            <w:pPr>
              <w:pStyle w:val="BodyText"/>
            </w:pPr>
            <w:r w:rsidRPr="00C93CE2">
              <w:t>Very good</w:t>
            </w:r>
          </w:p>
        </w:tc>
        <w:tc>
          <w:tcPr>
            <w:tcW w:w="1091" w:type="dxa"/>
          </w:tcPr>
          <w:p w14:paraId="454303CC" w14:textId="77777777" w:rsidR="002C4850" w:rsidRPr="00C93CE2" w:rsidRDefault="002C4850" w:rsidP="00F14055">
            <w:pPr>
              <w:pStyle w:val="BodyText"/>
            </w:pPr>
            <w:r w:rsidRPr="00C93CE2">
              <w:t>Good</w:t>
            </w:r>
          </w:p>
        </w:tc>
      </w:tr>
      <w:tr w:rsidR="002C4850" w14:paraId="5AB5B0A9" w14:textId="77777777" w:rsidTr="00CB5D01">
        <w:tc>
          <w:tcPr>
            <w:tcW w:w="1526" w:type="dxa"/>
          </w:tcPr>
          <w:p w14:paraId="04992B59" w14:textId="77777777" w:rsidR="002C4850" w:rsidRPr="00C93CE2" w:rsidRDefault="002C4850" w:rsidP="00F14055">
            <w:pPr>
              <w:pStyle w:val="BodyText"/>
            </w:pPr>
            <w:r w:rsidRPr="00C93CE2">
              <w:t>Naphthenes</w:t>
            </w:r>
            <w:r w:rsidR="00117799">
              <w:fldChar w:fldCharType="begin"/>
            </w:r>
            <w:r w:rsidR="00117799">
              <w:instrText xml:space="preserve"> XE "</w:instrText>
            </w:r>
            <w:r w:rsidR="00117799" w:rsidRPr="00C37C4D">
              <w:instrText>Naphthenes</w:instrText>
            </w:r>
            <w:r w:rsidR="00117799">
              <w:instrText xml:space="preserve">" </w:instrText>
            </w:r>
            <w:r w:rsidR="00117799">
              <w:fldChar w:fldCharType="end"/>
            </w:r>
          </w:p>
        </w:tc>
        <w:tc>
          <w:tcPr>
            <w:tcW w:w="1211" w:type="dxa"/>
          </w:tcPr>
          <w:p w14:paraId="0320AFB5" w14:textId="77777777" w:rsidR="002C4850" w:rsidRPr="00C93CE2" w:rsidRDefault="002C4850" w:rsidP="00F14055">
            <w:pPr>
              <w:pStyle w:val="BodyText"/>
            </w:pPr>
            <w:r w:rsidRPr="00C93CE2">
              <w:t>Good</w:t>
            </w:r>
          </w:p>
        </w:tc>
        <w:tc>
          <w:tcPr>
            <w:tcW w:w="1134" w:type="dxa"/>
          </w:tcPr>
          <w:p w14:paraId="180152FA" w14:textId="77777777" w:rsidR="002C4850" w:rsidRPr="00C93CE2" w:rsidRDefault="002C4850" w:rsidP="00F14055">
            <w:pPr>
              <w:pStyle w:val="BodyText"/>
            </w:pPr>
            <w:r w:rsidRPr="00C93CE2">
              <w:t>Good</w:t>
            </w:r>
          </w:p>
        </w:tc>
        <w:tc>
          <w:tcPr>
            <w:tcW w:w="1516" w:type="dxa"/>
          </w:tcPr>
          <w:p w14:paraId="05D8F859" w14:textId="77777777" w:rsidR="002C4850" w:rsidRPr="00C93CE2" w:rsidRDefault="002C4850" w:rsidP="00F14055">
            <w:pPr>
              <w:pStyle w:val="BodyText"/>
            </w:pPr>
            <w:r w:rsidRPr="00C93CE2">
              <w:t>Fair</w:t>
            </w:r>
          </w:p>
        </w:tc>
        <w:tc>
          <w:tcPr>
            <w:tcW w:w="1417" w:type="dxa"/>
          </w:tcPr>
          <w:p w14:paraId="6FBC294C" w14:textId="77777777" w:rsidR="002C4850" w:rsidRPr="00C93CE2" w:rsidRDefault="002C4850" w:rsidP="00F14055">
            <w:pPr>
              <w:pStyle w:val="BodyText"/>
            </w:pPr>
            <w:r w:rsidRPr="00C93CE2">
              <w:t>Good</w:t>
            </w:r>
          </w:p>
        </w:tc>
        <w:tc>
          <w:tcPr>
            <w:tcW w:w="1208" w:type="dxa"/>
          </w:tcPr>
          <w:p w14:paraId="208946F1" w14:textId="77777777" w:rsidR="002C4850" w:rsidRPr="00C93CE2" w:rsidRDefault="002C4850" w:rsidP="00F14055">
            <w:pPr>
              <w:pStyle w:val="BodyText"/>
            </w:pPr>
            <w:r w:rsidRPr="00C93CE2">
              <w:t>Good</w:t>
            </w:r>
          </w:p>
        </w:tc>
        <w:tc>
          <w:tcPr>
            <w:tcW w:w="1091" w:type="dxa"/>
          </w:tcPr>
          <w:p w14:paraId="4D73489E" w14:textId="77777777" w:rsidR="002C4850" w:rsidRPr="00C93CE2" w:rsidRDefault="002C4850" w:rsidP="00F14055">
            <w:pPr>
              <w:pStyle w:val="BodyText"/>
            </w:pPr>
            <w:r w:rsidRPr="00C93CE2">
              <w:t>Variable</w:t>
            </w:r>
          </w:p>
        </w:tc>
      </w:tr>
      <w:tr w:rsidR="002C4850" w14:paraId="64438005" w14:textId="77777777" w:rsidTr="00CB5D01">
        <w:tc>
          <w:tcPr>
            <w:tcW w:w="1526" w:type="dxa"/>
          </w:tcPr>
          <w:p w14:paraId="07472661" w14:textId="77777777" w:rsidR="002C4850" w:rsidRPr="00C93CE2" w:rsidRDefault="002C4850" w:rsidP="00F14055">
            <w:pPr>
              <w:pStyle w:val="BodyText"/>
            </w:pPr>
            <w:r w:rsidRPr="00C93CE2">
              <w:t>Olefins</w:t>
            </w:r>
            <w:r w:rsidR="00117799">
              <w:fldChar w:fldCharType="begin"/>
            </w:r>
            <w:r w:rsidR="00117799">
              <w:instrText xml:space="preserve"> XE "</w:instrText>
            </w:r>
            <w:r w:rsidR="00117799" w:rsidRPr="002A5E0E">
              <w:instrText>Olefins</w:instrText>
            </w:r>
            <w:r w:rsidR="00117799">
              <w:instrText xml:space="preserve">" </w:instrText>
            </w:r>
            <w:r w:rsidR="00117799">
              <w:fldChar w:fldCharType="end"/>
            </w:r>
          </w:p>
        </w:tc>
        <w:tc>
          <w:tcPr>
            <w:tcW w:w="1211" w:type="dxa"/>
          </w:tcPr>
          <w:p w14:paraId="4F9808B1" w14:textId="77777777" w:rsidR="002C4850" w:rsidRPr="00C93CE2" w:rsidRDefault="002C4850" w:rsidP="00F14055">
            <w:pPr>
              <w:pStyle w:val="BodyText"/>
            </w:pPr>
            <w:r w:rsidRPr="00C93CE2">
              <w:t>Good</w:t>
            </w:r>
          </w:p>
        </w:tc>
        <w:tc>
          <w:tcPr>
            <w:tcW w:w="1134" w:type="dxa"/>
          </w:tcPr>
          <w:p w14:paraId="169243A6" w14:textId="77777777" w:rsidR="002C4850" w:rsidRPr="00C93CE2" w:rsidRDefault="002C4850" w:rsidP="00F14055">
            <w:pPr>
              <w:pStyle w:val="BodyText"/>
            </w:pPr>
            <w:r w:rsidRPr="00C93CE2">
              <w:t>Poor</w:t>
            </w:r>
          </w:p>
        </w:tc>
        <w:tc>
          <w:tcPr>
            <w:tcW w:w="1516" w:type="dxa"/>
          </w:tcPr>
          <w:p w14:paraId="0439E683" w14:textId="77777777" w:rsidR="002C4850" w:rsidRPr="00C93CE2" w:rsidRDefault="002C4850" w:rsidP="00F14055">
            <w:pPr>
              <w:pStyle w:val="BodyText"/>
            </w:pPr>
            <w:r w:rsidRPr="00C93CE2">
              <w:t>Poor</w:t>
            </w:r>
          </w:p>
        </w:tc>
        <w:tc>
          <w:tcPr>
            <w:tcW w:w="1417" w:type="dxa"/>
          </w:tcPr>
          <w:p w14:paraId="3C4CF3B3" w14:textId="77777777" w:rsidR="002C4850" w:rsidRPr="00C93CE2" w:rsidRDefault="002C4850" w:rsidP="00F14055">
            <w:pPr>
              <w:pStyle w:val="BodyText"/>
            </w:pPr>
            <w:r w:rsidRPr="00C93CE2">
              <w:t>Variable</w:t>
            </w:r>
          </w:p>
        </w:tc>
        <w:tc>
          <w:tcPr>
            <w:tcW w:w="1208" w:type="dxa"/>
          </w:tcPr>
          <w:p w14:paraId="6F2DF822" w14:textId="77777777" w:rsidR="002C4850" w:rsidRPr="00C93CE2" w:rsidRDefault="002C4850" w:rsidP="00F14055">
            <w:pPr>
              <w:pStyle w:val="BodyText"/>
            </w:pPr>
            <w:r w:rsidRPr="00C93CE2">
              <w:t>Poor</w:t>
            </w:r>
          </w:p>
        </w:tc>
        <w:tc>
          <w:tcPr>
            <w:tcW w:w="1091" w:type="dxa"/>
          </w:tcPr>
          <w:p w14:paraId="519535F3" w14:textId="77777777" w:rsidR="002C4850" w:rsidRPr="00C93CE2" w:rsidRDefault="002C4850" w:rsidP="00F14055">
            <w:pPr>
              <w:pStyle w:val="BodyText"/>
            </w:pPr>
            <w:r w:rsidRPr="00C93CE2">
              <w:t>Variable</w:t>
            </w:r>
          </w:p>
        </w:tc>
      </w:tr>
      <w:tr w:rsidR="002C4850" w14:paraId="6593C20A" w14:textId="77777777" w:rsidTr="00CB5D01">
        <w:tc>
          <w:tcPr>
            <w:tcW w:w="1526" w:type="dxa"/>
          </w:tcPr>
          <w:p w14:paraId="0C932A5E" w14:textId="77777777" w:rsidR="002C4850" w:rsidRPr="00C93CE2" w:rsidRDefault="002C4850" w:rsidP="00F14055">
            <w:pPr>
              <w:pStyle w:val="BodyText"/>
            </w:pPr>
            <w:r w:rsidRPr="00C93CE2">
              <w:t>Aromatics</w:t>
            </w:r>
            <w:r w:rsidR="00117799">
              <w:fldChar w:fldCharType="begin"/>
            </w:r>
            <w:r w:rsidR="00117799">
              <w:instrText xml:space="preserve"> XE "</w:instrText>
            </w:r>
            <w:r w:rsidR="00117799" w:rsidRPr="00FD78AB">
              <w:instrText>Aromatics</w:instrText>
            </w:r>
            <w:r w:rsidR="00117799">
              <w:instrText xml:space="preserve">" </w:instrText>
            </w:r>
            <w:r w:rsidR="00117799">
              <w:fldChar w:fldCharType="end"/>
            </w:r>
          </w:p>
        </w:tc>
        <w:tc>
          <w:tcPr>
            <w:tcW w:w="1211" w:type="dxa"/>
          </w:tcPr>
          <w:p w14:paraId="04CD16DE" w14:textId="77777777" w:rsidR="002C4850" w:rsidRPr="00C93CE2" w:rsidRDefault="002C4850" w:rsidP="00F14055">
            <w:pPr>
              <w:pStyle w:val="BodyText"/>
            </w:pPr>
            <w:r w:rsidRPr="00C93CE2">
              <w:t>Poor</w:t>
            </w:r>
          </w:p>
        </w:tc>
        <w:tc>
          <w:tcPr>
            <w:tcW w:w="1134" w:type="dxa"/>
          </w:tcPr>
          <w:p w14:paraId="4AF2F766" w14:textId="77777777" w:rsidR="002C4850" w:rsidRPr="00C93CE2" w:rsidRDefault="002C4850" w:rsidP="00F14055">
            <w:pPr>
              <w:pStyle w:val="BodyText"/>
            </w:pPr>
            <w:r w:rsidRPr="00C93CE2">
              <w:t xml:space="preserve">Very </w:t>
            </w:r>
            <w:r w:rsidR="0058250A">
              <w:t>g</w:t>
            </w:r>
            <w:r w:rsidRPr="00C93CE2">
              <w:t>ood</w:t>
            </w:r>
          </w:p>
        </w:tc>
        <w:tc>
          <w:tcPr>
            <w:tcW w:w="1516" w:type="dxa"/>
          </w:tcPr>
          <w:p w14:paraId="6609D919" w14:textId="77777777" w:rsidR="002C4850" w:rsidRPr="00C93CE2" w:rsidRDefault="002C4850" w:rsidP="00F14055">
            <w:pPr>
              <w:pStyle w:val="BodyText"/>
            </w:pPr>
            <w:r w:rsidRPr="00C93CE2">
              <w:t>Good</w:t>
            </w:r>
          </w:p>
        </w:tc>
        <w:tc>
          <w:tcPr>
            <w:tcW w:w="1417" w:type="dxa"/>
          </w:tcPr>
          <w:p w14:paraId="22DA7424" w14:textId="77777777" w:rsidR="002C4850" w:rsidRPr="00C93CE2" w:rsidRDefault="002C4850" w:rsidP="00F14055">
            <w:pPr>
              <w:pStyle w:val="BodyText"/>
            </w:pPr>
            <w:r w:rsidRPr="00C93CE2">
              <w:t>Good</w:t>
            </w:r>
          </w:p>
        </w:tc>
        <w:tc>
          <w:tcPr>
            <w:tcW w:w="1208" w:type="dxa"/>
          </w:tcPr>
          <w:p w14:paraId="31A65DAC" w14:textId="77777777" w:rsidR="002C4850" w:rsidRPr="00C93CE2" w:rsidRDefault="002C4850" w:rsidP="00F14055">
            <w:pPr>
              <w:pStyle w:val="BodyText"/>
            </w:pPr>
            <w:r w:rsidRPr="00C93CE2">
              <w:t>Good, but adverse effect on sealing materials</w:t>
            </w:r>
          </w:p>
        </w:tc>
        <w:tc>
          <w:tcPr>
            <w:tcW w:w="1091" w:type="dxa"/>
          </w:tcPr>
          <w:p w14:paraId="56646C18" w14:textId="77777777" w:rsidR="002C4850" w:rsidRPr="00C93CE2" w:rsidRDefault="002C4850" w:rsidP="00F14055">
            <w:pPr>
              <w:pStyle w:val="BodyText"/>
            </w:pPr>
            <w:r w:rsidRPr="00C93CE2">
              <w:t>Low</w:t>
            </w:r>
          </w:p>
        </w:tc>
      </w:tr>
    </w:tbl>
    <w:p w14:paraId="7087D3FE" w14:textId="77777777" w:rsidR="002C4850" w:rsidRDefault="002C4850" w:rsidP="00F14055">
      <w:pPr>
        <w:pStyle w:val="BodyText"/>
      </w:pPr>
      <w:r>
        <w:t>Aviation gasolines</w:t>
      </w:r>
      <w:r w:rsidR="00117799">
        <w:fldChar w:fldCharType="begin"/>
      </w:r>
      <w:r w:rsidR="00117799">
        <w:instrText xml:space="preserve"> XE "</w:instrText>
      </w:r>
      <w:r w:rsidR="00117799" w:rsidRPr="0081669E">
        <w:instrText>Aviation gasolines</w:instrText>
      </w:r>
      <w:r w:rsidR="00117799">
        <w:instrText xml:space="preserve">" </w:instrText>
      </w:r>
      <w:r w:rsidR="00117799">
        <w:fldChar w:fldCharType="end"/>
      </w:r>
      <w:r>
        <w:t xml:space="preserve"> of higher grades require a predominance of high octane components which do not exist naturally, but which are made available through a variety of refinery processes. The most important of these are:</w:t>
      </w:r>
    </w:p>
    <w:p w14:paraId="25DCB9BA" w14:textId="047866A3" w:rsidR="002C4850" w:rsidRDefault="002C4850" w:rsidP="00F14055">
      <w:pPr>
        <w:pStyle w:val="BodyText"/>
      </w:pPr>
      <w:r>
        <w:t>(1)</w:t>
      </w:r>
      <w:r>
        <w:tab/>
        <w:t>The alkylation</w:t>
      </w:r>
      <w:r w:rsidR="00117799">
        <w:fldChar w:fldCharType="begin"/>
      </w:r>
      <w:r w:rsidR="00117799">
        <w:instrText xml:space="preserve"> XE "</w:instrText>
      </w:r>
      <w:r w:rsidR="00117799" w:rsidRPr="00AF3FD7">
        <w:instrText>alkylation</w:instrText>
      </w:r>
      <w:r w:rsidR="00117799">
        <w:instrText xml:space="preserve">" </w:instrText>
      </w:r>
      <w:r w:rsidR="00117799">
        <w:fldChar w:fldCharType="end"/>
      </w:r>
      <w:r>
        <w:t xml:space="preserve"> process in which unsaturated C</w:t>
      </w:r>
      <w:r w:rsidRPr="00193758">
        <w:rPr>
          <w:vertAlign w:val="subscript"/>
        </w:rPr>
        <w:t>4</w:t>
      </w:r>
      <w:r>
        <w:t xml:space="preserve"> hydrocarbons, obtained from cracked gases</w:t>
      </w:r>
      <w:r w:rsidR="00193758">
        <w:fldChar w:fldCharType="begin"/>
      </w:r>
      <w:r w:rsidR="00193758">
        <w:instrText xml:space="preserve"> XE "</w:instrText>
      </w:r>
      <w:r w:rsidR="00193758" w:rsidRPr="00305BD1">
        <w:instrText>cracked gases</w:instrText>
      </w:r>
      <w:r w:rsidR="00193758">
        <w:instrText xml:space="preserve">" </w:instrText>
      </w:r>
      <w:r w:rsidR="00193758">
        <w:fldChar w:fldCharType="end"/>
      </w:r>
      <w:r>
        <w:t>, are reacted with isobutane</w:t>
      </w:r>
      <w:r w:rsidR="00117799">
        <w:fldChar w:fldCharType="begin"/>
      </w:r>
      <w:r w:rsidR="00117799">
        <w:instrText xml:space="preserve"> XE "</w:instrText>
      </w:r>
      <w:r w:rsidR="00117799" w:rsidRPr="00CD78C7">
        <w:instrText>isobutane</w:instrText>
      </w:r>
      <w:r w:rsidR="00117799">
        <w:instrText xml:space="preserve">" </w:instrText>
      </w:r>
      <w:r w:rsidR="00117799">
        <w:fldChar w:fldCharType="end"/>
      </w:r>
      <w:r>
        <w:t xml:space="preserve"> giving a highly isoparaffin</w:t>
      </w:r>
      <w:r w:rsidR="00117799">
        <w:fldChar w:fldCharType="begin"/>
      </w:r>
      <w:r w:rsidR="00117799">
        <w:instrText xml:space="preserve"> XE "</w:instrText>
      </w:r>
      <w:r w:rsidR="00117799" w:rsidRPr="00852B44">
        <w:instrText>isoparaffin</w:instrText>
      </w:r>
      <w:r w:rsidR="00117799">
        <w:instrText xml:space="preserve">" </w:instrText>
      </w:r>
      <w:r w:rsidR="00117799">
        <w:fldChar w:fldCharType="end"/>
      </w:r>
      <w:r>
        <w:t>ic products;</w:t>
      </w:r>
    </w:p>
    <w:p w14:paraId="1FCDD131" w14:textId="79513872" w:rsidR="002C4850" w:rsidRDefault="002C4850" w:rsidP="00F14055">
      <w:pPr>
        <w:pStyle w:val="BodyText"/>
      </w:pPr>
      <w:r>
        <w:t>(2)</w:t>
      </w:r>
      <w:r>
        <w:tab/>
      </w:r>
      <w:r w:rsidR="006536E0">
        <w:t>Aromatization</w:t>
      </w:r>
      <w:r w:rsidR="00117799">
        <w:fldChar w:fldCharType="begin"/>
      </w:r>
      <w:r w:rsidR="00117799">
        <w:instrText xml:space="preserve"> XE "</w:instrText>
      </w:r>
      <w:r w:rsidR="00193758">
        <w:instrText>a</w:instrText>
      </w:r>
      <w:r w:rsidR="00117799" w:rsidRPr="002A7B0F">
        <w:instrText>romatization</w:instrText>
      </w:r>
      <w:r w:rsidR="00117799">
        <w:instrText xml:space="preserve">" </w:instrText>
      </w:r>
      <w:r w:rsidR="00117799">
        <w:fldChar w:fldCharType="end"/>
      </w:r>
      <w:r>
        <w:t xml:space="preserve"> of naphthenic fraction</w:t>
      </w:r>
      <w:r w:rsidR="00117799">
        <w:fldChar w:fldCharType="begin"/>
      </w:r>
      <w:r w:rsidR="00117799">
        <w:instrText xml:space="preserve"> XE "</w:instrText>
      </w:r>
      <w:r w:rsidR="00117799" w:rsidRPr="001B46FE">
        <w:instrText>naphthenic fraction</w:instrText>
      </w:r>
      <w:r w:rsidR="00117799">
        <w:instrText xml:space="preserve">" </w:instrText>
      </w:r>
      <w:r w:rsidR="00117799">
        <w:fldChar w:fldCharType="end"/>
      </w:r>
      <w:r>
        <w:t xml:space="preserve"> to produce aromatic hydrocarbons</w:t>
      </w:r>
      <w:r w:rsidR="00117799">
        <w:fldChar w:fldCharType="begin"/>
      </w:r>
      <w:r w:rsidR="00117799">
        <w:instrText xml:space="preserve"> XE "</w:instrText>
      </w:r>
      <w:r w:rsidR="00117799" w:rsidRPr="001B02C8">
        <w:instrText>aromatic hydrocarbons</w:instrText>
      </w:r>
      <w:r w:rsidR="00117799">
        <w:instrText xml:space="preserve">" </w:instrText>
      </w:r>
      <w:r w:rsidR="00117799">
        <w:fldChar w:fldCharType="end"/>
      </w:r>
      <w:r>
        <w:t xml:space="preserve"> possessing excellent rich-mixture</w:t>
      </w:r>
      <w:r w:rsidR="00117799">
        <w:fldChar w:fldCharType="begin"/>
      </w:r>
      <w:r w:rsidR="00117799">
        <w:instrText xml:space="preserve"> XE "</w:instrText>
      </w:r>
      <w:r w:rsidR="00117799" w:rsidRPr="00B74387">
        <w:instrText>rich-mixture</w:instrText>
      </w:r>
      <w:r w:rsidR="00117799">
        <w:instrText xml:space="preserve">" </w:instrText>
      </w:r>
      <w:r w:rsidR="00117799">
        <w:fldChar w:fldCharType="end"/>
      </w:r>
      <w:r>
        <w:t xml:space="preserve"> anti-knock ratings</w:t>
      </w:r>
      <w:r w:rsidR="00117799">
        <w:fldChar w:fldCharType="begin"/>
      </w:r>
      <w:r w:rsidR="00117799">
        <w:instrText xml:space="preserve"> XE "</w:instrText>
      </w:r>
      <w:r w:rsidR="00117799" w:rsidRPr="006C31C8">
        <w:instrText>anti-knock ratings</w:instrText>
      </w:r>
      <w:r w:rsidR="00117799">
        <w:instrText xml:space="preserve">" </w:instrText>
      </w:r>
      <w:r w:rsidR="00117799">
        <w:fldChar w:fldCharType="end"/>
      </w:r>
      <w:r>
        <w:t>.</w:t>
      </w:r>
    </w:p>
    <w:p w14:paraId="35DEF641" w14:textId="144C672F" w:rsidR="002C4850" w:rsidRDefault="002C4850" w:rsidP="00F14055">
      <w:pPr>
        <w:pStyle w:val="BodyText"/>
      </w:pPr>
      <w:r>
        <w:t>Alkylate</w:t>
      </w:r>
      <w:r w:rsidR="00E1482C">
        <w:fldChar w:fldCharType="begin"/>
      </w:r>
      <w:r w:rsidR="00E1482C">
        <w:instrText xml:space="preserve"> XE "</w:instrText>
      </w:r>
      <w:r w:rsidR="00193758">
        <w:instrText>a</w:instrText>
      </w:r>
      <w:r w:rsidR="00E1482C" w:rsidRPr="00EF1CF6">
        <w:instrText>lkylate</w:instrText>
      </w:r>
      <w:r w:rsidR="00E1482C">
        <w:instrText xml:space="preserve">" </w:instrText>
      </w:r>
      <w:r w:rsidR="00E1482C">
        <w:fldChar w:fldCharType="end"/>
      </w:r>
      <w:r>
        <w:t xml:space="preserve"> produced from (1) above is deficient in volatility</w:t>
      </w:r>
      <w:r w:rsidR="00117799">
        <w:fldChar w:fldCharType="begin"/>
      </w:r>
      <w:r w:rsidR="00117799">
        <w:instrText xml:space="preserve"> XE "</w:instrText>
      </w:r>
      <w:r w:rsidR="00117799" w:rsidRPr="001F11A3">
        <w:instrText>volatility</w:instrText>
      </w:r>
      <w:r w:rsidR="00117799">
        <w:instrText xml:space="preserve">" </w:instrText>
      </w:r>
      <w:r w:rsidR="00117799">
        <w:fldChar w:fldCharType="end"/>
      </w:r>
      <w:r>
        <w:t xml:space="preserve"> and distillation</w:t>
      </w:r>
      <w:r w:rsidR="00E1482C">
        <w:fldChar w:fldCharType="begin"/>
      </w:r>
      <w:r w:rsidR="00E1482C">
        <w:instrText xml:space="preserve"> XE "</w:instrText>
      </w:r>
      <w:r w:rsidR="00E1482C" w:rsidRPr="00611A7C">
        <w:instrText>distillation</w:instrText>
      </w:r>
      <w:r w:rsidR="00E1482C">
        <w:instrText xml:space="preserve">" </w:instrText>
      </w:r>
      <w:r w:rsidR="00E1482C">
        <w:fldChar w:fldCharType="end"/>
      </w:r>
      <w:r>
        <w:t xml:space="preserve"> characteristics and isopentane</w:t>
      </w:r>
      <w:r w:rsidR="00E1482C">
        <w:fldChar w:fldCharType="begin"/>
      </w:r>
      <w:r w:rsidR="00E1482C">
        <w:instrText xml:space="preserve"> XE "</w:instrText>
      </w:r>
      <w:r w:rsidR="00E1482C" w:rsidRPr="00150700">
        <w:instrText>isopentane</w:instrText>
      </w:r>
      <w:r w:rsidR="00E1482C">
        <w:instrText xml:space="preserve">" </w:instrText>
      </w:r>
      <w:r w:rsidR="00E1482C">
        <w:fldChar w:fldCharType="end"/>
      </w:r>
      <w:r>
        <w:t xml:space="preserve"> is added to improve these qualities. The combinations of alkylate and isopentane known as the alkylate blending agent</w:t>
      </w:r>
      <w:r w:rsidR="00B9649A">
        <w:t xml:space="preserve">, </w:t>
      </w:r>
      <w:r>
        <w:t>is probably the most important source of high anti-knock synthetic components</w:t>
      </w:r>
      <w:r w:rsidR="00E1482C">
        <w:fldChar w:fldCharType="begin"/>
      </w:r>
      <w:r w:rsidR="00E1482C">
        <w:instrText xml:space="preserve"> XE "</w:instrText>
      </w:r>
      <w:r w:rsidR="00E1482C" w:rsidRPr="00AA6225">
        <w:instrText>anti-knock synthetic components</w:instrText>
      </w:r>
      <w:r w:rsidR="00E1482C">
        <w:instrText xml:space="preserve">" </w:instrText>
      </w:r>
      <w:r w:rsidR="00E1482C">
        <w:fldChar w:fldCharType="end"/>
      </w:r>
      <w:r>
        <w:t xml:space="preserve"> for the blending of the three highest aviation gasoline</w:t>
      </w:r>
      <w:r w:rsidR="0014777C">
        <w:fldChar w:fldCharType="begin"/>
      </w:r>
      <w:r w:rsidR="0014777C">
        <w:instrText xml:space="preserve"> XE "</w:instrText>
      </w:r>
      <w:r w:rsidR="0014777C" w:rsidRPr="002341D5">
        <w:instrText>aviation gasoline</w:instrText>
      </w:r>
      <w:r w:rsidR="0014777C">
        <w:instrText xml:space="preserve">" </w:instrText>
      </w:r>
      <w:r w:rsidR="0014777C">
        <w:fldChar w:fldCharType="end"/>
      </w:r>
      <w:r>
        <w:t xml:space="preserve"> grades. The base stock gasoline</w:t>
      </w:r>
      <w:r w:rsidR="00E1482C">
        <w:fldChar w:fldCharType="begin"/>
      </w:r>
      <w:r w:rsidR="00E1482C">
        <w:instrText xml:space="preserve"> XE "</w:instrText>
      </w:r>
      <w:r w:rsidR="00E1482C" w:rsidRPr="002B4483">
        <w:instrText>base stock gasoline</w:instrText>
      </w:r>
      <w:r w:rsidR="00E1482C">
        <w:instrText xml:space="preserve">" </w:instrText>
      </w:r>
      <w:r w:rsidR="00E1482C">
        <w:fldChar w:fldCharType="end"/>
      </w:r>
      <w:r>
        <w:t xml:space="preserve"> with which the synthetics are blended consists of straight run fractions</w:t>
      </w:r>
      <w:r w:rsidR="00E1482C">
        <w:fldChar w:fldCharType="begin"/>
      </w:r>
      <w:r w:rsidR="00E1482C">
        <w:instrText xml:space="preserve"> XE "</w:instrText>
      </w:r>
      <w:r w:rsidR="00E1482C" w:rsidRPr="0015051D">
        <w:instrText>straight run fractions</w:instrText>
      </w:r>
      <w:r w:rsidR="00E1482C">
        <w:instrText xml:space="preserve">" </w:instrText>
      </w:r>
      <w:r w:rsidR="00E1482C">
        <w:fldChar w:fldCharType="end"/>
      </w:r>
      <w:r>
        <w:t xml:space="preserve"> of high initial octane number</w:t>
      </w:r>
      <w:r w:rsidR="00E1482C">
        <w:fldChar w:fldCharType="begin"/>
      </w:r>
      <w:r w:rsidR="00E1482C">
        <w:instrText xml:space="preserve"> XE "</w:instrText>
      </w:r>
      <w:r w:rsidR="00E1482C" w:rsidRPr="001179AA">
        <w:instrText>octane number</w:instrText>
      </w:r>
      <w:r w:rsidR="00E1482C">
        <w:instrText xml:space="preserve">" </w:instrText>
      </w:r>
      <w:r w:rsidR="00E1482C">
        <w:fldChar w:fldCharType="end"/>
      </w:r>
      <w:r>
        <w:t xml:space="preserve"> and lead response</w:t>
      </w:r>
      <w:r w:rsidR="00193758">
        <w:fldChar w:fldCharType="begin"/>
      </w:r>
      <w:r w:rsidR="00193758">
        <w:instrText xml:space="preserve"> XE "</w:instrText>
      </w:r>
      <w:r w:rsidR="00193758" w:rsidRPr="00C15664">
        <w:instrText>lead response</w:instrText>
      </w:r>
      <w:r w:rsidR="00193758">
        <w:instrText xml:space="preserve">" </w:instrText>
      </w:r>
      <w:r w:rsidR="00193758">
        <w:fldChar w:fldCharType="end"/>
      </w:r>
      <w:r>
        <w:t>. The unsaturated compounds</w:t>
      </w:r>
      <w:r w:rsidR="00193758">
        <w:fldChar w:fldCharType="begin"/>
      </w:r>
      <w:r w:rsidR="00193758">
        <w:instrText xml:space="preserve"> XE "</w:instrText>
      </w:r>
      <w:r w:rsidR="00193758" w:rsidRPr="00914FB3">
        <w:instrText>unsaturated compounds</w:instrText>
      </w:r>
      <w:r w:rsidR="00193758">
        <w:instrText xml:space="preserve">" </w:instrText>
      </w:r>
      <w:r w:rsidR="00193758">
        <w:fldChar w:fldCharType="end"/>
      </w:r>
      <w:r>
        <w:t>, the olefins</w:t>
      </w:r>
      <w:r w:rsidR="0014777C">
        <w:fldChar w:fldCharType="begin"/>
      </w:r>
      <w:r w:rsidR="0014777C">
        <w:instrText xml:space="preserve"> XE "</w:instrText>
      </w:r>
      <w:r w:rsidR="0014777C" w:rsidRPr="00F81D3A">
        <w:instrText>olefins</w:instrText>
      </w:r>
      <w:r w:rsidR="0014777C">
        <w:instrText xml:space="preserve">" </w:instrText>
      </w:r>
      <w:r w:rsidR="0014777C">
        <w:fldChar w:fldCharType="end"/>
      </w:r>
      <w:r>
        <w:t>, which are present in cracked stocks</w:t>
      </w:r>
      <w:r w:rsidR="00E1482C">
        <w:fldChar w:fldCharType="begin"/>
      </w:r>
      <w:r w:rsidR="00E1482C">
        <w:instrText xml:space="preserve"> XE "</w:instrText>
      </w:r>
      <w:r w:rsidR="00E1482C" w:rsidRPr="00245DEC">
        <w:instrText>cracked stocks</w:instrText>
      </w:r>
      <w:r w:rsidR="00E1482C">
        <w:instrText xml:space="preserve">" </w:instrText>
      </w:r>
      <w:r w:rsidR="00E1482C">
        <w:fldChar w:fldCharType="end"/>
      </w:r>
      <w:r>
        <w:t>, cannot be used as they are unstable and prone to gum formation</w:t>
      </w:r>
      <w:r w:rsidR="00E1482C">
        <w:fldChar w:fldCharType="begin"/>
      </w:r>
      <w:r w:rsidR="00E1482C">
        <w:instrText xml:space="preserve"> XE "</w:instrText>
      </w:r>
      <w:r w:rsidR="00E1482C" w:rsidRPr="00BD124E">
        <w:instrText>gum formation</w:instrText>
      </w:r>
      <w:r w:rsidR="00E1482C">
        <w:instrText xml:space="preserve">" </w:instrText>
      </w:r>
      <w:r w:rsidR="00E1482C">
        <w:fldChar w:fldCharType="end"/>
      </w:r>
      <w:r>
        <w:t xml:space="preserve">. </w:t>
      </w:r>
    </w:p>
    <w:p w14:paraId="4599F0F5" w14:textId="1518FF3E" w:rsidR="002C4850" w:rsidRDefault="00056FCF" w:rsidP="00F14055">
      <w:pPr>
        <w:pStyle w:val="BodyText"/>
      </w:pPr>
      <w:r>
        <w:t>As discussed in earlier chapters, f</w:t>
      </w:r>
      <w:r w:rsidR="002C4850">
        <w:t xml:space="preserve">inal blending is a most important refinery operation, for selection of the proportions of the various components must be made to give a balanced and economic product meeting the specification requirements. The poor mixture response of the paraffinic components must </w:t>
      </w:r>
      <w:r w:rsidR="006536E0">
        <w:t>be balanced</w:t>
      </w:r>
      <w:r w:rsidR="002C4850">
        <w:t xml:space="preserve"> by the inclusion of some aromatics</w:t>
      </w:r>
      <w:r w:rsidR="0014777C">
        <w:fldChar w:fldCharType="begin"/>
      </w:r>
      <w:r w:rsidR="0014777C">
        <w:instrText xml:space="preserve"> XE "</w:instrText>
      </w:r>
      <w:r w:rsidR="0014777C" w:rsidRPr="002A3554">
        <w:instrText>aromatics</w:instrText>
      </w:r>
      <w:r w:rsidR="0014777C">
        <w:instrText xml:space="preserve">" </w:instrText>
      </w:r>
      <w:r w:rsidR="0014777C">
        <w:fldChar w:fldCharType="end"/>
      </w:r>
      <w:r w:rsidR="002C4850">
        <w:t>, and similarly the low volatility</w:t>
      </w:r>
      <w:r w:rsidR="00117799">
        <w:fldChar w:fldCharType="begin"/>
      </w:r>
      <w:r w:rsidR="00117799">
        <w:instrText xml:space="preserve"> XE "</w:instrText>
      </w:r>
      <w:r w:rsidR="00117799" w:rsidRPr="001F11A3">
        <w:instrText>volatility</w:instrText>
      </w:r>
      <w:r w:rsidR="00117799">
        <w:instrText xml:space="preserve">" </w:instrText>
      </w:r>
      <w:r w:rsidR="00117799">
        <w:fldChar w:fldCharType="end"/>
      </w:r>
      <w:r w:rsidR="002C4850">
        <w:t xml:space="preserve"> of most synthetic blending agents</w:t>
      </w:r>
      <w:r w:rsidR="00E1482C">
        <w:fldChar w:fldCharType="begin"/>
      </w:r>
      <w:r w:rsidR="00E1482C">
        <w:instrText xml:space="preserve"> XE "</w:instrText>
      </w:r>
      <w:r w:rsidR="00E1482C" w:rsidRPr="00D24D6E">
        <w:instrText>synthetic blending agents</w:instrText>
      </w:r>
      <w:r w:rsidR="00E1482C">
        <w:instrText xml:space="preserve">" </w:instrText>
      </w:r>
      <w:r w:rsidR="00E1482C">
        <w:fldChar w:fldCharType="end"/>
      </w:r>
      <w:r w:rsidR="002C4850">
        <w:t xml:space="preserve"> by the addition of more volatile components. </w:t>
      </w:r>
      <w:r w:rsidR="00257298">
        <w:t>Overall,</w:t>
      </w:r>
      <w:r w:rsidR="002C4850">
        <w:t xml:space="preserve"> there is the problem of availability and maximum utilisation of refinery component products.</w:t>
      </w:r>
    </w:p>
    <w:p w14:paraId="3DBDBC93" w14:textId="77777777" w:rsidR="002C4850" w:rsidRDefault="002C4850" w:rsidP="00D509CB">
      <w:pPr>
        <w:pStyle w:val="Heading1"/>
        <w:spacing w:before="120"/>
      </w:pPr>
      <w:bookmarkStart w:id="8" w:name="_Toc58169861"/>
      <w:r>
        <w:lastRenderedPageBreak/>
        <w:t>Avgas 100LL</w:t>
      </w:r>
      <w:r w:rsidR="00425B4C">
        <w:fldChar w:fldCharType="begin"/>
      </w:r>
      <w:r w:rsidR="00425B4C">
        <w:instrText xml:space="preserve"> XE "</w:instrText>
      </w:r>
      <w:r w:rsidR="00425B4C" w:rsidRPr="00F420EA">
        <w:instrText>Avgas 100LL</w:instrText>
      </w:r>
      <w:r w:rsidR="00425B4C">
        <w:instrText xml:space="preserve">" </w:instrText>
      </w:r>
      <w:r w:rsidR="00425B4C">
        <w:fldChar w:fldCharType="end"/>
      </w:r>
      <w:r>
        <w:t xml:space="preserve"> – the new grade</w:t>
      </w:r>
      <w:bookmarkEnd w:id="8"/>
    </w:p>
    <w:p w14:paraId="32F81783" w14:textId="540BCB90" w:rsidR="002C4850" w:rsidRDefault="002C4850" w:rsidP="00F14055">
      <w:pPr>
        <w:pStyle w:val="BodyText"/>
      </w:pPr>
      <w:r>
        <w:t>With the world trend starting in the US</w:t>
      </w:r>
      <w:r w:rsidR="00056FCF">
        <w:t>,</w:t>
      </w:r>
      <w:r>
        <w:t xml:space="preserve"> commencing toward unleaded gasolines</w:t>
      </w:r>
      <w:r w:rsidR="00A86FDA">
        <w:t>,</w:t>
      </w:r>
      <w:r>
        <w:t xml:space="preserve"> the next development in aviation gasolines would be a ‘Low Lead</w:t>
      </w:r>
      <w:r w:rsidR="00E1482C">
        <w:fldChar w:fldCharType="begin"/>
      </w:r>
      <w:r w:rsidR="00E1482C">
        <w:instrText xml:space="preserve"> XE "</w:instrText>
      </w:r>
      <w:r w:rsidR="00E1482C" w:rsidRPr="0026526D">
        <w:instrText>Low Lead</w:instrText>
      </w:r>
      <w:r w:rsidR="00E1482C">
        <w:instrText xml:space="preserve">" </w:instrText>
      </w:r>
      <w:r w:rsidR="00E1482C">
        <w:fldChar w:fldCharType="end"/>
      </w:r>
      <w:r>
        <w:t>’ version. This would be introduced in the U</w:t>
      </w:r>
      <w:r w:rsidR="00056FCF">
        <w:t>nited States</w:t>
      </w:r>
      <w:r w:rsidR="00B9649A">
        <w:t xml:space="preserve"> in 1975;</w:t>
      </w:r>
      <w:r>
        <w:t xml:space="preserve"> it would not come to Australia until the 1980’s</w:t>
      </w:r>
      <w:r w:rsidR="008B1D20">
        <w:t>. It was dyed blue, formerly blue aviation gasoline</w:t>
      </w:r>
      <w:r w:rsidR="0014777C">
        <w:fldChar w:fldCharType="begin"/>
      </w:r>
      <w:r w:rsidR="0014777C">
        <w:instrText xml:space="preserve"> XE "</w:instrText>
      </w:r>
      <w:r w:rsidR="0014777C" w:rsidRPr="002341D5">
        <w:instrText>aviation gasoline</w:instrText>
      </w:r>
      <w:r w:rsidR="0014777C">
        <w:instrText xml:space="preserve">" </w:instrText>
      </w:r>
      <w:r w:rsidR="0014777C">
        <w:fldChar w:fldCharType="end"/>
      </w:r>
      <w:r w:rsidR="008B1D20">
        <w:t xml:space="preserve"> was </w:t>
      </w:r>
      <w:r w:rsidR="00E1482C">
        <w:t xml:space="preserve">Avgas </w:t>
      </w:r>
      <w:r w:rsidR="008B1D20">
        <w:t>91/96 grade</w:t>
      </w:r>
      <w:r w:rsidR="004436AD">
        <w:t>;</w:t>
      </w:r>
      <w:r w:rsidR="00E1482C">
        <w:fldChar w:fldCharType="begin"/>
      </w:r>
      <w:r w:rsidR="00E1482C">
        <w:instrText xml:space="preserve"> XE "</w:instrText>
      </w:r>
      <w:r w:rsidR="00E1482C" w:rsidRPr="00ED1664">
        <w:instrText>Avgas 91/96 grade</w:instrText>
      </w:r>
      <w:r w:rsidR="00E1482C">
        <w:instrText xml:space="preserve">" </w:instrText>
      </w:r>
      <w:r w:rsidR="00E1482C">
        <w:fldChar w:fldCharType="end"/>
      </w:r>
      <w:r w:rsidR="00F15E2C">
        <w:t xml:space="preserve"> however this </w:t>
      </w:r>
      <w:r w:rsidR="00A86FDA">
        <w:t xml:space="preserve">91/96 </w:t>
      </w:r>
      <w:r w:rsidR="00F15E2C">
        <w:t xml:space="preserve">grade had been obsolete for </w:t>
      </w:r>
      <w:r w:rsidR="00452DB6">
        <w:t xml:space="preserve">at least a </w:t>
      </w:r>
      <w:r w:rsidR="00F15E2C">
        <w:t>decade</w:t>
      </w:r>
      <w:r w:rsidR="00452DB6">
        <w:t>.</w:t>
      </w:r>
    </w:p>
    <w:p w14:paraId="72AADAB2" w14:textId="77777777" w:rsidR="002C4850" w:rsidRDefault="002C4850" w:rsidP="00D509CB">
      <w:pPr>
        <w:pStyle w:val="Heading1"/>
        <w:spacing w:before="120"/>
      </w:pPr>
      <w:bookmarkStart w:id="9" w:name="_Toc58169862"/>
      <w:r>
        <w:t>Avgas Specifications &amp; Test Methods 1970’s</w:t>
      </w:r>
      <w:bookmarkEnd w:id="9"/>
    </w:p>
    <w:p w14:paraId="1F94E443" w14:textId="77777777" w:rsidR="002C4850" w:rsidRDefault="002C4850">
      <w:pPr>
        <w:pStyle w:val="Heading7"/>
        <w:framePr w:wrap="around"/>
      </w:pPr>
      <w:r>
        <w:t>British Aviation Gasoline Specification</w:t>
      </w:r>
      <w:r>
        <w:rPr>
          <w:rStyle w:val="EndnoteReference"/>
        </w:rPr>
        <w:endnoteReference w:id="23"/>
      </w:r>
    </w:p>
    <w:p w14:paraId="2E05B316" w14:textId="77777777" w:rsidR="002C4850" w:rsidRDefault="002C4850" w:rsidP="00F14055">
      <w:pPr>
        <w:pStyle w:val="BodyText"/>
      </w:pPr>
      <w:r>
        <w:t xml:space="preserve">The reliance on the British technical standards for aviation products continued through this period. This was the United Kingdom </w:t>
      </w:r>
      <w:r w:rsidR="00F9042E">
        <w:t>Specification</w:t>
      </w:r>
      <w:r>
        <w:t xml:space="preserve"> D</w:t>
      </w:r>
      <w:r w:rsidR="00452DB6">
        <w:t>.</w:t>
      </w:r>
      <w:r>
        <w:t>Eng</w:t>
      </w:r>
      <w:r w:rsidR="00452DB6">
        <w:t>.</w:t>
      </w:r>
      <w:r>
        <w:t>R</w:t>
      </w:r>
      <w:r w:rsidR="00452DB6">
        <w:t>.</w:t>
      </w:r>
      <w:r>
        <w:t>D</w:t>
      </w:r>
      <w:r w:rsidR="00452DB6">
        <w:t>.</w:t>
      </w:r>
      <w:r w:rsidR="00E1482C">
        <w:t xml:space="preserve"> 2485</w:t>
      </w:r>
      <w:r w:rsidR="00E1482C">
        <w:fldChar w:fldCharType="begin"/>
      </w:r>
      <w:r w:rsidR="00E1482C">
        <w:instrText xml:space="preserve"> XE "</w:instrText>
      </w:r>
      <w:r w:rsidR="00E1482C" w:rsidRPr="00925592">
        <w:instrText>D.Eng.R.D. 2485</w:instrText>
      </w:r>
      <w:r w:rsidR="00E1482C">
        <w:instrText xml:space="preserve">" </w:instrText>
      </w:r>
      <w:r w:rsidR="00E1482C">
        <w:fldChar w:fldCharType="end"/>
      </w:r>
      <w:r>
        <w:t xml:space="preserve"> (Director of Engine Research and Development</w:t>
      </w:r>
      <w:r w:rsidR="009601AE">
        <w:fldChar w:fldCharType="begin"/>
      </w:r>
      <w:r w:rsidR="009601AE">
        <w:instrText xml:space="preserve"> XE "</w:instrText>
      </w:r>
      <w:r w:rsidR="009601AE" w:rsidRPr="005A3EE3">
        <w:instrText>Director of Engine Research and Development</w:instrText>
      </w:r>
      <w:r w:rsidR="009601AE">
        <w:instrText xml:space="preserve">" </w:instrText>
      </w:r>
      <w:r w:rsidR="009601AE">
        <w:fldChar w:fldCharType="end"/>
      </w:r>
      <w:r>
        <w:t>) with various amendments – this applied to all grades of aviation gasoline</w:t>
      </w:r>
      <w:r w:rsidR="0014777C">
        <w:fldChar w:fldCharType="begin"/>
      </w:r>
      <w:r w:rsidR="0014777C">
        <w:instrText xml:space="preserve"> XE "</w:instrText>
      </w:r>
      <w:r w:rsidR="0014777C" w:rsidRPr="002341D5">
        <w:instrText>aviation gasoline</w:instrText>
      </w:r>
      <w:r w:rsidR="0014777C">
        <w:instrText xml:space="preserve">" </w:instrText>
      </w:r>
      <w:r w:rsidR="0014777C">
        <w:fldChar w:fldCharType="end"/>
      </w:r>
      <w:r>
        <w:t xml:space="preserve">. </w:t>
      </w:r>
    </w:p>
    <w:p w14:paraId="2BB4172E" w14:textId="77777777" w:rsidR="002C4850" w:rsidRDefault="000330A4" w:rsidP="000330A4">
      <w:pPr>
        <w:pStyle w:val="Caption"/>
        <w:rPr>
          <w:spacing w:val="0"/>
        </w:rPr>
      </w:pPr>
      <w:r>
        <w:t xml:space="preserve">Table </w:t>
      </w:r>
      <w:r w:rsidR="00FD1363">
        <w:fldChar w:fldCharType="begin"/>
      </w:r>
      <w:r w:rsidR="00FD1363">
        <w:instrText xml:space="preserve"> SEQ Table \* ARABIC </w:instrText>
      </w:r>
      <w:r w:rsidR="00FD1363">
        <w:fldChar w:fldCharType="separate"/>
      </w:r>
      <w:r>
        <w:rPr>
          <w:noProof/>
        </w:rPr>
        <w:t>2</w:t>
      </w:r>
      <w:r w:rsidR="00FD1363">
        <w:rPr>
          <w:noProof/>
        </w:rPr>
        <w:fldChar w:fldCharType="end"/>
      </w:r>
      <w:r>
        <w:t xml:space="preserve">. </w:t>
      </w:r>
      <w:r w:rsidR="002C4850">
        <w:rPr>
          <w:spacing w:val="0"/>
        </w:rPr>
        <w:t>Specification:</w:t>
      </w:r>
      <w:r w:rsidR="00F9042E">
        <w:rPr>
          <w:spacing w:val="0"/>
        </w:rPr>
        <w:t xml:space="preserve"> </w:t>
      </w:r>
      <w:r w:rsidR="002C4850">
        <w:rPr>
          <w:spacing w:val="0"/>
        </w:rPr>
        <w:t>(D.Eng.R.D.</w:t>
      </w:r>
      <w:r w:rsidR="00F9042E">
        <w:rPr>
          <w:spacing w:val="0"/>
        </w:rPr>
        <w:t xml:space="preserve"> </w:t>
      </w:r>
      <w:r w:rsidR="002C4850">
        <w:rPr>
          <w:spacing w:val="0"/>
        </w:rPr>
        <w:t>2485</w:t>
      </w:r>
      <w:r w:rsidR="00E1482C">
        <w:rPr>
          <w:spacing w:val="0"/>
        </w:rPr>
        <w:fldChar w:fldCharType="begin"/>
      </w:r>
      <w:r w:rsidR="00E1482C">
        <w:instrText xml:space="preserve"> XE "</w:instrText>
      </w:r>
      <w:r w:rsidR="00E1482C" w:rsidRPr="00925592">
        <w:instrText>D.Eng.R.D. 2485</w:instrText>
      </w:r>
      <w:r w:rsidR="00E1482C">
        <w:instrText xml:space="preserve">" </w:instrText>
      </w:r>
      <w:r w:rsidR="00E1482C">
        <w:rPr>
          <w:spacing w:val="0"/>
        </w:rPr>
        <w:fldChar w:fldCharType="end"/>
      </w:r>
      <w:r w:rsidR="002C4850">
        <w:rPr>
          <w:spacing w:val="0"/>
        </w:rPr>
        <w:t>)</w:t>
      </w:r>
    </w:p>
    <w:tbl>
      <w:tblPr>
        <w:tblW w:w="9214"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4536"/>
        <w:gridCol w:w="992"/>
        <w:gridCol w:w="993"/>
        <w:gridCol w:w="850"/>
        <w:gridCol w:w="992"/>
        <w:gridCol w:w="851"/>
      </w:tblGrid>
      <w:tr w:rsidR="002C4850" w14:paraId="545B5F1A" w14:textId="77777777" w:rsidTr="00D509CB">
        <w:tc>
          <w:tcPr>
            <w:tcW w:w="4536" w:type="dxa"/>
          </w:tcPr>
          <w:p w14:paraId="36E9FE6D" w14:textId="77777777" w:rsidR="002C4850" w:rsidRDefault="002C4850">
            <w:pPr>
              <w:rPr>
                <w:b/>
                <w:sz w:val="20"/>
              </w:rPr>
            </w:pPr>
            <w:r>
              <w:rPr>
                <w:b/>
                <w:sz w:val="20"/>
              </w:rPr>
              <w:t>Grade Designation</w:t>
            </w:r>
          </w:p>
        </w:tc>
        <w:tc>
          <w:tcPr>
            <w:tcW w:w="992" w:type="dxa"/>
          </w:tcPr>
          <w:p w14:paraId="49D276B6" w14:textId="77777777" w:rsidR="002C4850" w:rsidRDefault="002C4850">
            <w:pPr>
              <w:jc w:val="center"/>
              <w:rPr>
                <w:b/>
                <w:sz w:val="20"/>
              </w:rPr>
            </w:pPr>
            <w:r>
              <w:rPr>
                <w:b/>
                <w:sz w:val="20"/>
              </w:rPr>
              <w:t>73</w:t>
            </w:r>
          </w:p>
        </w:tc>
        <w:tc>
          <w:tcPr>
            <w:tcW w:w="993" w:type="dxa"/>
          </w:tcPr>
          <w:p w14:paraId="2A20F92A" w14:textId="77777777" w:rsidR="002C4850" w:rsidRDefault="002C4850">
            <w:pPr>
              <w:jc w:val="center"/>
              <w:rPr>
                <w:b/>
                <w:sz w:val="20"/>
              </w:rPr>
            </w:pPr>
            <w:r>
              <w:rPr>
                <w:b/>
                <w:sz w:val="20"/>
              </w:rPr>
              <w:t>80</w:t>
            </w:r>
          </w:p>
        </w:tc>
        <w:tc>
          <w:tcPr>
            <w:tcW w:w="850" w:type="dxa"/>
          </w:tcPr>
          <w:p w14:paraId="4E0379F4" w14:textId="77777777" w:rsidR="002C4850" w:rsidRDefault="002C4850">
            <w:pPr>
              <w:jc w:val="center"/>
              <w:rPr>
                <w:b/>
                <w:sz w:val="20"/>
              </w:rPr>
            </w:pPr>
            <w:r>
              <w:rPr>
                <w:b/>
                <w:sz w:val="20"/>
              </w:rPr>
              <w:t>91/96</w:t>
            </w:r>
          </w:p>
        </w:tc>
        <w:tc>
          <w:tcPr>
            <w:tcW w:w="992" w:type="dxa"/>
          </w:tcPr>
          <w:p w14:paraId="766A5A3B" w14:textId="77777777" w:rsidR="002C4850" w:rsidRDefault="002C4850">
            <w:pPr>
              <w:ind w:right="-108"/>
              <w:jc w:val="center"/>
              <w:rPr>
                <w:b/>
                <w:sz w:val="20"/>
              </w:rPr>
            </w:pPr>
            <w:r>
              <w:rPr>
                <w:b/>
                <w:sz w:val="20"/>
              </w:rPr>
              <w:t>100/130</w:t>
            </w:r>
          </w:p>
        </w:tc>
        <w:tc>
          <w:tcPr>
            <w:tcW w:w="851" w:type="dxa"/>
          </w:tcPr>
          <w:p w14:paraId="69148C68" w14:textId="77777777" w:rsidR="002C4850" w:rsidRDefault="002C4850">
            <w:pPr>
              <w:jc w:val="center"/>
              <w:rPr>
                <w:b/>
                <w:sz w:val="20"/>
              </w:rPr>
            </w:pPr>
            <w:r>
              <w:rPr>
                <w:b/>
                <w:sz w:val="20"/>
              </w:rPr>
              <w:t>115/145</w:t>
            </w:r>
          </w:p>
        </w:tc>
      </w:tr>
      <w:tr w:rsidR="002C4850" w14:paraId="7098626C" w14:textId="77777777" w:rsidTr="00D509CB">
        <w:trPr>
          <w:cantSplit/>
        </w:trPr>
        <w:tc>
          <w:tcPr>
            <w:tcW w:w="4536" w:type="dxa"/>
          </w:tcPr>
          <w:p w14:paraId="505C42CF" w14:textId="77777777" w:rsidR="002C4850" w:rsidRDefault="002C4850" w:rsidP="00D509CB">
            <w:pPr>
              <w:rPr>
                <w:sz w:val="20"/>
              </w:rPr>
            </w:pPr>
            <w:r>
              <w:rPr>
                <w:sz w:val="20"/>
              </w:rPr>
              <w:t>Appearance</w:t>
            </w:r>
          </w:p>
        </w:tc>
        <w:tc>
          <w:tcPr>
            <w:tcW w:w="4678" w:type="dxa"/>
            <w:gridSpan w:val="5"/>
          </w:tcPr>
          <w:p w14:paraId="7E7BDB48" w14:textId="77777777" w:rsidR="002C4850" w:rsidRDefault="002C4850" w:rsidP="00D509CB">
            <w:pPr>
              <w:jc w:val="center"/>
              <w:rPr>
                <w:sz w:val="20"/>
              </w:rPr>
            </w:pPr>
            <w:r>
              <w:rPr>
                <w:sz w:val="20"/>
              </w:rPr>
              <w:t xml:space="preserve">Visually clear, bright and free from solid matter and undissolved water at normal ambient </w:t>
            </w:r>
            <w:r>
              <w:rPr>
                <w:rFonts w:hint="eastAsia"/>
                <w:sz w:val="20"/>
              </w:rPr>
              <w:t>temperatures</w:t>
            </w:r>
            <w:r>
              <w:rPr>
                <w:sz w:val="20"/>
              </w:rPr>
              <w:t>.</w:t>
            </w:r>
          </w:p>
        </w:tc>
      </w:tr>
      <w:tr w:rsidR="002C4850" w14:paraId="46D1E48E" w14:textId="77777777" w:rsidTr="00D509CB">
        <w:tc>
          <w:tcPr>
            <w:tcW w:w="4536" w:type="dxa"/>
          </w:tcPr>
          <w:p w14:paraId="2104C073" w14:textId="77777777" w:rsidR="002C4850" w:rsidRDefault="00F9042E" w:rsidP="00D509CB">
            <w:pPr>
              <w:rPr>
                <w:sz w:val="20"/>
              </w:rPr>
            </w:pPr>
            <w:r>
              <w:rPr>
                <w:sz w:val="20"/>
              </w:rPr>
              <w:t>Colour</w:t>
            </w:r>
            <w:r w:rsidR="009601AE">
              <w:rPr>
                <w:sz w:val="20"/>
              </w:rPr>
              <w:fldChar w:fldCharType="begin"/>
            </w:r>
            <w:r w:rsidR="009601AE">
              <w:instrText xml:space="preserve"> XE "</w:instrText>
            </w:r>
            <w:r w:rsidR="009601AE" w:rsidRPr="008B2F79">
              <w:rPr>
                <w:sz w:val="20"/>
              </w:rPr>
              <w:instrText>Colour</w:instrText>
            </w:r>
            <w:r w:rsidR="009601AE">
              <w:instrText xml:space="preserve">" </w:instrText>
            </w:r>
            <w:r w:rsidR="009601AE">
              <w:rPr>
                <w:sz w:val="20"/>
              </w:rPr>
              <w:fldChar w:fldCharType="end"/>
            </w:r>
          </w:p>
        </w:tc>
        <w:tc>
          <w:tcPr>
            <w:tcW w:w="992" w:type="dxa"/>
          </w:tcPr>
          <w:p w14:paraId="4E57AEF4" w14:textId="77777777" w:rsidR="002C4850" w:rsidRDefault="002C4850" w:rsidP="00D509CB">
            <w:pPr>
              <w:jc w:val="center"/>
              <w:rPr>
                <w:sz w:val="18"/>
              </w:rPr>
            </w:pPr>
            <w:r>
              <w:rPr>
                <w:sz w:val="18"/>
              </w:rPr>
              <w:t>Colourless</w:t>
            </w:r>
          </w:p>
        </w:tc>
        <w:tc>
          <w:tcPr>
            <w:tcW w:w="993" w:type="dxa"/>
          </w:tcPr>
          <w:p w14:paraId="14DFA2CE" w14:textId="77777777" w:rsidR="002C4850" w:rsidRDefault="002C4850" w:rsidP="00D509CB">
            <w:pPr>
              <w:jc w:val="center"/>
              <w:rPr>
                <w:sz w:val="18"/>
              </w:rPr>
            </w:pPr>
            <w:r>
              <w:rPr>
                <w:sz w:val="18"/>
              </w:rPr>
              <w:t>Colourless</w:t>
            </w:r>
          </w:p>
        </w:tc>
        <w:tc>
          <w:tcPr>
            <w:tcW w:w="850" w:type="dxa"/>
          </w:tcPr>
          <w:p w14:paraId="62757C58" w14:textId="77777777" w:rsidR="002C4850" w:rsidRDefault="002C4850" w:rsidP="00D509CB">
            <w:pPr>
              <w:jc w:val="center"/>
              <w:rPr>
                <w:sz w:val="18"/>
              </w:rPr>
            </w:pPr>
            <w:r>
              <w:rPr>
                <w:sz w:val="18"/>
              </w:rPr>
              <w:t>Blue</w:t>
            </w:r>
          </w:p>
        </w:tc>
        <w:tc>
          <w:tcPr>
            <w:tcW w:w="992" w:type="dxa"/>
          </w:tcPr>
          <w:p w14:paraId="50302F0F" w14:textId="77777777" w:rsidR="002C4850" w:rsidRDefault="002C4850" w:rsidP="00D509CB">
            <w:pPr>
              <w:jc w:val="center"/>
              <w:rPr>
                <w:sz w:val="18"/>
              </w:rPr>
            </w:pPr>
            <w:r>
              <w:rPr>
                <w:sz w:val="18"/>
              </w:rPr>
              <w:t>Green</w:t>
            </w:r>
          </w:p>
        </w:tc>
        <w:tc>
          <w:tcPr>
            <w:tcW w:w="851" w:type="dxa"/>
          </w:tcPr>
          <w:p w14:paraId="638A2C49" w14:textId="77777777" w:rsidR="002C4850" w:rsidRDefault="002C4850" w:rsidP="00D509CB">
            <w:pPr>
              <w:jc w:val="center"/>
              <w:rPr>
                <w:sz w:val="18"/>
              </w:rPr>
            </w:pPr>
            <w:r>
              <w:rPr>
                <w:sz w:val="18"/>
              </w:rPr>
              <w:t>Purple</w:t>
            </w:r>
          </w:p>
        </w:tc>
      </w:tr>
      <w:tr w:rsidR="002C4850" w14:paraId="79090EF6" w14:textId="77777777" w:rsidTr="00D509CB">
        <w:tc>
          <w:tcPr>
            <w:tcW w:w="4536" w:type="dxa"/>
          </w:tcPr>
          <w:p w14:paraId="7D39F4F9" w14:textId="77777777" w:rsidR="002C4850" w:rsidRDefault="002C4850" w:rsidP="00D509CB">
            <w:pPr>
              <w:rPr>
                <w:sz w:val="20"/>
              </w:rPr>
            </w:pPr>
            <w:r>
              <w:rPr>
                <w:sz w:val="20"/>
              </w:rPr>
              <w:t>Sulfur</w:t>
            </w:r>
            <w:r w:rsidR="009601AE">
              <w:rPr>
                <w:sz w:val="20"/>
              </w:rPr>
              <w:fldChar w:fldCharType="begin"/>
            </w:r>
            <w:r w:rsidR="009601AE">
              <w:instrText xml:space="preserve"> XE "</w:instrText>
            </w:r>
            <w:r w:rsidR="009601AE" w:rsidRPr="00B21609">
              <w:rPr>
                <w:sz w:val="20"/>
              </w:rPr>
              <w:instrText>Sulfur</w:instrText>
            </w:r>
            <w:r w:rsidR="009601AE">
              <w:instrText xml:space="preserve">" </w:instrText>
            </w:r>
            <w:r w:rsidR="009601AE">
              <w:rPr>
                <w:sz w:val="20"/>
              </w:rPr>
              <w:fldChar w:fldCharType="end"/>
            </w:r>
            <w:r>
              <w:rPr>
                <w:sz w:val="20"/>
              </w:rPr>
              <w:t xml:space="preserve"> (</w:t>
            </w:r>
            <w:r w:rsidR="00F9042E">
              <w:rPr>
                <w:sz w:val="20"/>
              </w:rPr>
              <w:t>wt.</w:t>
            </w:r>
            <w:r>
              <w:rPr>
                <w:sz w:val="20"/>
              </w:rPr>
              <w:t>%) Max.</w:t>
            </w:r>
          </w:p>
        </w:tc>
        <w:tc>
          <w:tcPr>
            <w:tcW w:w="992" w:type="dxa"/>
          </w:tcPr>
          <w:p w14:paraId="3377E90C" w14:textId="77777777" w:rsidR="002C4850" w:rsidRDefault="002C4850" w:rsidP="00D509CB">
            <w:pPr>
              <w:jc w:val="center"/>
              <w:rPr>
                <w:sz w:val="20"/>
              </w:rPr>
            </w:pPr>
            <w:r>
              <w:rPr>
                <w:sz w:val="20"/>
              </w:rPr>
              <w:t>0.05</w:t>
            </w:r>
          </w:p>
        </w:tc>
        <w:tc>
          <w:tcPr>
            <w:tcW w:w="993" w:type="dxa"/>
          </w:tcPr>
          <w:p w14:paraId="1A343D1D" w14:textId="77777777" w:rsidR="002C4850" w:rsidRDefault="002C4850" w:rsidP="00D509CB">
            <w:pPr>
              <w:jc w:val="center"/>
              <w:rPr>
                <w:sz w:val="20"/>
              </w:rPr>
            </w:pPr>
            <w:r>
              <w:rPr>
                <w:sz w:val="20"/>
              </w:rPr>
              <w:t>0.05</w:t>
            </w:r>
          </w:p>
        </w:tc>
        <w:tc>
          <w:tcPr>
            <w:tcW w:w="850" w:type="dxa"/>
          </w:tcPr>
          <w:p w14:paraId="61194D83" w14:textId="77777777" w:rsidR="002C4850" w:rsidRDefault="002C4850" w:rsidP="00D509CB">
            <w:pPr>
              <w:jc w:val="center"/>
              <w:rPr>
                <w:sz w:val="20"/>
              </w:rPr>
            </w:pPr>
            <w:r>
              <w:rPr>
                <w:sz w:val="20"/>
              </w:rPr>
              <w:t>0.05</w:t>
            </w:r>
          </w:p>
        </w:tc>
        <w:tc>
          <w:tcPr>
            <w:tcW w:w="992" w:type="dxa"/>
          </w:tcPr>
          <w:p w14:paraId="22BF7B79" w14:textId="77777777" w:rsidR="002C4850" w:rsidRDefault="002C4850" w:rsidP="00D509CB">
            <w:pPr>
              <w:jc w:val="center"/>
              <w:rPr>
                <w:sz w:val="20"/>
              </w:rPr>
            </w:pPr>
            <w:r>
              <w:rPr>
                <w:sz w:val="20"/>
              </w:rPr>
              <w:t>0.05</w:t>
            </w:r>
          </w:p>
        </w:tc>
        <w:tc>
          <w:tcPr>
            <w:tcW w:w="851" w:type="dxa"/>
          </w:tcPr>
          <w:p w14:paraId="26F0A57A" w14:textId="77777777" w:rsidR="002C4850" w:rsidRDefault="002C4850" w:rsidP="00D509CB">
            <w:pPr>
              <w:jc w:val="center"/>
              <w:rPr>
                <w:sz w:val="20"/>
              </w:rPr>
            </w:pPr>
            <w:r>
              <w:rPr>
                <w:sz w:val="20"/>
              </w:rPr>
              <w:t>005</w:t>
            </w:r>
          </w:p>
        </w:tc>
      </w:tr>
      <w:tr w:rsidR="002C4850" w14:paraId="6617F041" w14:textId="77777777" w:rsidTr="00D509CB">
        <w:tc>
          <w:tcPr>
            <w:tcW w:w="4536" w:type="dxa"/>
          </w:tcPr>
          <w:p w14:paraId="6B8FE4CE" w14:textId="77777777" w:rsidR="002C4850" w:rsidRDefault="002C4850" w:rsidP="00D509CB">
            <w:pPr>
              <w:rPr>
                <w:sz w:val="20"/>
              </w:rPr>
            </w:pPr>
            <w:r>
              <w:rPr>
                <w:sz w:val="20"/>
              </w:rPr>
              <w:t>Aromatics</w:t>
            </w:r>
            <w:r w:rsidR="00117799">
              <w:rPr>
                <w:sz w:val="20"/>
              </w:rPr>
              <w:fldChar w:fldCharType="begin"/>
            </w:r>
            <w:r w:rsidR="00117799">
              <w:instrText xml:space="preserve"> XE "</w:instrText>
            </w:r>
            <w:r w:rsidR="00117799" w:rsidRPr="00FD78AB">
              <w:instrText>Aromatics</w:instrText>
            </w:r>
            <w:r w:rsidR="00117799">
              <w:instrText xml:space="preserve">" </w:instrText>
            </w:r>
            <w:r w:rsidR="00117799">
              <w:rPr>
                <w:sz w:val="20"/>
              </w:rPr>
              <w:fldChar w:fldCharType="end"/>
            </w:r>
            <w:r>
              <w:rPr>
                <w:sz w:val="20"/>
              </w:rPr>
              <w:t xml:space="preserve"> (vol.%) Min.</w:t>
            </w:r>
          </w:p>
        </w:tc>
        <w:tc>
          <w:tcPr>
            <w:tcW w:w="992" w:type="dxa"/>
          </w:tcPr>
          <w:p w14:paraId="0A49B357" w14:textId="77777777" w:rsidR="002C4850" w:rsidRDefault="002C4850" w:rsidP="00D509CB">
            <w:pPr>
              <w:jc w:val="center"/>
              <w:rPr>
                <w:sz w:val="20"/>
              </w:rPr>
            </w:pPr>
            <w:r>
              <w:rPr>
                <w:sz w:val="20"/>
              </w:rPr>
              <w:t>-</w:t>
            </w:r>
          </w:p>
        </w:tc>
        <w:tc>
          <w:tcPr>
            <w:tcW w:w="993" w:type="dxa"/>
          </w:tcPr>
          <w:p w14:paraId="4871D7DD" w14:textId="77777777" w:rsidR="002C4850" w:rsidRDefault="002C4850" w:rsidP="00D509CB">
            <w:pPr>
              <w:jc w:val="center"/>
              <w:rPr>
                <w:sz w:val="20"/>
              </w:rPr>
            </w:pPr>
            <w:r>
              <w:rPr>
                <w:sz w:val="20"/>
              </w:rPr>
              <w:t>-</w:t>
            </w:r>
          </w:p>
        </w:tc>
        <w:tc>
          <w:tcPr>
            <w:tcW w:w="850" w:type="dxa"/>
          </w:tcPr>
          <w:p w14:paraId="52730928" w14:textId="77777777" w:rsidR="002C4850" w:rsidRDefault="002C4850" w:rsidP="00D509CB">
            <w:pPr>
              <w:jc w:val="center"/>
              <w:rPr>
                <w:sz w:val="20"/>
              </w:rPr>
            </w:pPr>
            <w:r>
              <w:rPr>
                <w:sz w:val="20"/>
              </w:rPr>
              <w:t>-</w:t>
            </w:r>
          </w:p>
        </w:tc>
        <w:tc>
          <w:tcPr>
            <w:tcW w:w="992" w:type="dxa"/>
          </w:tcPr>
          <w:p w14:paraId="22333580" w14:textId="77777777" w:rsidR="002C4850" w:rsidRDefault="002C4850" w:rsidP="00D509CB">
            <w:pPr>
              <w:jc w:val="center"/>
              <w:rPr>
                <w:sz w:val="20"/>
              </w:rPr>
            </w:pPr>
            <w:r>
              <w:rPr>
                <w:sz w:val="20"/>
              </w:rPr>
              <w:t>-</w:t>
            </w:r>
          </w:p>
        </w:tc>
        <w:tc>
          <w:tcPr>
            <w:tcW w:w="851" w:type="dxa"/>
          </w:tcPr>
          <w:p w14:paraId="21982D8B" w14:textId="77777777" w:rsidR="002C4850" w:rsidRDefault="002C4850" w:rsidP="00D509CB">
            <w:pPr>
              <w:jc w:val="center"/>
              <w:rPr>
                <w:sz w:val="20"/>
              </w:rPr>
            </w:pPr>
            <w:r>
              <w:rPr>
                <w:sz w:val="20"/>
              </w:rPr>
              <w:t>5.0</w:t>
            </w:r>
          </w:p>
        </w:tc>
      </w:tr>
      <w:tr w:rsidR="002C4850" w14:paraId="6339F31F" w14:textId="77777777" w:rsidTr="00D509CB">
        <w:tc>
          <w:tcPr>
            <w:tcW w:w="4536" w:type="dxa"/>
          </w:tcPr>
          <w:p w14:paraId="3F68E7BF" w14:textId="77777777" w:rsidR="002C4850" w:rsidRDefault="002C4850" w:rsidP="00D509CB">
            <w:pPr>
              <w:rPr>
                <w:sz w:val="20"/>
              </w:rPr>
            </w:pPr>
            <w:r>
              <w:rPr>
                <w:sz w:val="20"/>
              </w:rPr>
              <w:t>Distillation</w:t>
            </w:r>
            <w:r w:rsidR="009601AE">
              <w:rPr>
                <w:sz w:val="20"/>
              </w:rPr>
              <w:fldChar w:fldCharType="begin"/>
            </w:r>
            <w:r w:rsidR="009601AE">
              <w:instrText xml:space="preserve"> XE "</w:instrText>
            </w:r>
            <w:r w:rsidR="009601AE" w:rsidRPr="00163D16">
              <w:rPr>
                <w:sz w:val="20"/>
              </w:rPr>
              <w:instrText>Distillation</w:instrText>
            </w:r>
            <w:r w:rsidR="009601AE">
              <w:instrText xml:space="preserve">" </w:instrText>
            </w:r>
            <w:r w:rsidR="009601AE">
              <w:rPr>
                <w:sz w:val="20"/>
              </w:rPr>
              <w:fldChar w:fldCharType="end"/>
            </w:r>
            <w:r>
              <w:rPr>
                <w:sz w:val="20"/>
              </w:rPr>
              <w:t>: Initial Boiling Point</w:t>
            </w:r>
          </w:p>
          <w:p w14:paraId="368F6713" w14:textId="77777777" w:rsidR="002C4850" w:rsidRPr="0040660E" w:rsidRDefault="002C4850" w:rsidP="00D509CB">
            <w:pPr>
              <w:rPr>
                <w:sz w:val="20"/>
                <w:lang w:val="nl-NL"/>
              </w:rPr>
            </w:pPr>
            <w:r>
              <w:rPr>
                <w:sz w:val="20"/>
              </w:rPr>
              <w:t xml:space="preserve">Temp 10% Rec. </w:t>
            </w:r>
            <w:r w:rsidRPr="0040660E">
              <w:rPr>
                <w:sz w:val="20"/>
                <w:lang w:val="nl-NL"/>
              </w:rPr>
              <w:t>(deg</w:t>
            </w:r>
            <w:r w:rsidR="00B41556">
              <w:rPr>
                <w:sz w:val="20"/>
                <w:lang w:val="nl-NL"/>
              </w:rPr>
              <w:t>.</w:t>
            </w:r>
            <w:r w:rsidRPr="0040660E">
              <w:rPr>
                <w:sz w:val="20"/>
                <w:lang w:val="nl-NL"/>
              </w:rPr>
              <w:t xml:space="preserve"> C) Min @</w:t>
            </w:r>
          </w:p>
          <w:p w14:paraId="367211D4" w14:textId="77777777" w:rsidR="002C4850" w:rsidRPr="0040660E" w:rsidRDefault="002C4850" w:rsidP="00D509CB">
            <w:pPr>
              <w:rPr>
                <w:sz w:val="20"/>
                <w:lang w:val="nl-NL"/>
              </w:rPr>
            </w:pPr>
            <w:r w:rsidRPr="0040660E">
              <w:rPr>
                <w:sz w:val="20"/>
                <w:lang w:val="nl-NL"/>
              </w:rPr>
              <w:t>Temp 40% Rec. (deg</w:t>
            </w:r>
            <w:r w:rsidR="00B41556">
              <w:rPr>
                <w:sz w:val="20"/>
                <w:lang w:val="nl-NL"/>
              </w:rPr>
              <w:t>.</w:t>
            </w:r>
            <w:r w:rsidRPr="0040660E">
              <w:rPr>
                <w:sz w:val="20"/>
                <w:lang w:val="nl-NL"/>
              </w:rPr>
              <w:t xml:space="preserve"> C) Max @ </w:t>
            </w:r>
          </w:p>
          <w:p w14:paraId="5122C842" w14:textId="77777777" w:rsidR="002C4850" w:rsidRPr="0040660E" w:rsidRDefault="002C4850" w:rsidP="00D509CB">
            <w:pPr>
              <w:rPr>
                <w:sz w:val="20"/>
                <w:lang w:val="nl-NL"/>
              </w:rPr>
            </w:pPr>
            <w:r w:rsidRPr="0040660E">
              <w:rPr>
                <w:sz w:val="20"/>
                <w:lang w:val="nl-NL"/>
              </w:rPr>
              <w:t>Temp 50% Rec. (deg</w:t>
            </w:r>
            <w:r w:rsidR="00B41556">
              <w:rPr>
                <w:sz w:val="20"/>
                <w:lang w:val="nl-NL"/>
              </w:rPr>
              <w:t>.</w:t>
            </w:r>
            <w:r w:rsidRPr="0040660E">
              <w:rPr>
                <w:sz w:val="20"/>
                <w:lang w:val="nl-NL"/>
              </w:rPr>
              <w:t xml:space="preserve"> C) Min @</w:t>
            </w:r>
          </w:p>
          <w:p w14:paraId="3E696870" w14:textId="77777777" w:rsidR="002C4850" w:rsidRPr="0040660E" w:rsidRDefault="002C4850" w:rsidP="00D509CB">
            <w:pPr>
              <w:rPr>
                <w:sz w:val="20"/>
                <w:lang w:val="nl-NL"/>
              </w:rPr>
            </w:pPr>
            <w:r w:rsidRPr="0040660E">
              <w:rPr>
                <w:sz w:val="20"/>
                <w:lang w:val="nl-NL"/>
              </w:rPr>
              <w:t>Temp 90% Rec. (deg</w:t>
            </w:r>
            <w:r w:rsidR="00B41556">
              <w:rPr>
                <w:sz w:val="20"/>
                <w:lang w:val="nl-NL"/>
              </w:rPr>
              <w:t>.</w:t>
            </w:r>
            <w:r w:rsidRPr="0040660E">
              <w:rPr>
                <w:sz w:val="20"/>
                <w:lang w:val="nl-NL"/>
              </w:rPr>
              <w:t xml:space="preserve"> C) Min @</w:t>
            </w:r>
          </w:p>
          <w:p w14:paraId="6CD87012" w14:textId="77777777" w:rsidR="002C4850" w:rsidRPr="0040660E" w:rsidRDefault="002C4850" w:rsidP="00D509CB">
            <w:pPr>
              <w:rPr>
                <w:sz w:val="20"/>
                <w:lang w:val="nl-NL"/>
              </w:rPr>
            </w:pPr>
            <w:r w:rsidRPr="0040660E">
              <w:rPr>
                <w:sz w:val="20"/>
                <w:lang w:val="nl-NL"/>
              </w:rPr>
              <w:t>End Point</w:t>
            </w:r>
            <w:r w:rsidR="009601AE">
              <w:rPr>
                <w:sz w:val="20"/>
                <w:lang w:val="nl-NL"/>
              </w:rPr>
              <w:fldChar w:fldCharType="begin"/>
            </w:r>
            <w:r w:rsidR="009601AE">
              <w:instrText xml:space="preserve"> XE "</w:instrText>
            </w:r>
            <w:r w:rsidR="009601AE" w:rsidRPr="00C05EF9">
              <w:rPr>
                <w:sz w:val="20"/>
                <w:lang w:val="nl-NL"/>
              </w:rPr>
              <w:instrText>End Point</w:instrText>
            </w:r>
            <w:r w:rsidR="009601AE">
              <w:instrText xml:space="preserve">" </w:instrText>
            </w:r>
            <w:r w:rsidR="009601AE">
              <w:rPr>
                <w:sz w:val="20"/>
                <w:lang w:val="nl-NL"/>
              </w:rPr>
              <w:fldChar w:fldCharType="end"/>
            </w:r>
            <w:r w:rsidRPr="0040660E">
              <w:rPr>
                <w:sz w:val="20"/>
                <w:lang w:val="nl-NL"/>
              </w:rPr>
              <w:t xml:space="preserve"> (deg</w:t>
            </w:r>
            <w:r w:rsidR="00B41556">
              <w:rPr>
                <w:sz w:val="20"/>
                <w:lang w:val="nl-NL"/>
              </w:rPr>
              <w:t>.</w:t>
            </w:r>
            <w:r w:rsidRPr="0040660E">
              <w:rPr>
                <w:sz w:val="20"/>
                <w:lang w:val="nl-NL"/>
              </w:rPr>
              <w:t xml:space="preserve"> C)</w:t>
            </w:r>
          </w:p>
          <w:p w14:paraId="46504525" w14:textId="77777777" w:rsidR="002C4850" w:rsidRPr="0040660E" w:rsidRDefault="002C4850" w:rsidP="00D509CB">
            <w:pPr>
              <w:rPr>
                <w:sz w:val="20"/>
                <w:lang w:val="nl-NL"/>
              </w:rPr>
            </w:pPr>
            <w:r w:rsidRPr="0040660E">
              <w:rPr>
                <w:sz w:val="20"/>
                <w:lang w:val="nl-NL"/>
              </w:rPr>
              <w:t>Sum 10% &amp; 50% Evap. Temp Min.</w:t>
            </w:r>
          </w:p>
          <w:p w14:paraId="107977C8" w14:textId="77777777" w:rsidR="002C4850" w:rsidRPr="0040660E" w:rsidRDefault="002C4850" w:rsidP="00D509CB">
            <w:pPr>
              <w:rPr>
                <w:sz w:val="20"/>
                <w:lang w:val="nl-NL"/>
              </w:rPr>
            </w:pPr>
            <w:r w:rsidRPr="0040660E">
              <w:rPr>
                <w:sz w:val="20"/>
                <w:lang w:val="nl-NL"/>
              </w:rPr>
              <w:t>Residue (vol.%) Max</w:t>
            </w:r>
          </w:p>
          <w:p w14:paraId="1EF4F73E" w14:textId="77777777" w:rsidR="002C4850" w:rsidRDefault="002C4850" w:rsidP="00D509CB">
            <w:pPr>
              <w:rPr>
                <w:sz w:val="20"/>
              </w:rPr>
            </w:pPr>
            <w:r w:rsidRPr="0040660E">
              <w:rPr>
                <w:sz w:val="20"/>
                <w:lang w:val="nl-NL"/>
              </w:rPr>
              <w:t>Distillation</w:t>
            </w:r>
            <w:r w:rsidR="009601AE">
              <w:rPr>
                <w:sz w:val="20"/>
                <w:lang w:val="nl-NL"/>
              </w:rPr>
              <w:fldChar w:fldCharType="begin"/>
            </w:r>
            <w:r w:rsidR="009601AE">
              <w:instrText xml:space="preserve"> XE "</w:instrText>
            </w:r>
            <w:r w:rsidR="009601AE" w:rsidRPr="00163D16">
              <w:rPr>
                <w:sz w:val="20"/>
              </w:rPr>
              <w:instrText>Distillation</w:instrText>
            </w:r>
            <w:r w:rsidR="009601AE">
              <w:instrText xml:space="preserve">" </w:instrText>
            </w:r>
            <w:r w:rsidR="009601AE">
              <w:rPr>
                <w:sz w:val="20"/>
                <w:lang w:val="nl-NL"/>
              </w:rPr>
              <w:fldChar w:fldCharType="end"/>
            </w:r>
            <w:r w:rsidRPr="0040660E">
              <w:rPr>
                <w:sz w:val="20"/>
                <w:lang w:val="nl-NL"/>
              </w:rPr>
              <w:t xml:space="preserve"> loss (vol.%) </w:t>
            </w:r>
            <w:r>
              <w:rPr>
                <w:sz w:val="20"/>
              </w:rPr>
              <w:t>Max</w:t>
            </w:r>
          </w:p>
        </w:tc>
        <w:tc>
          <w:tcPr>
            <w:tcW w:w="992" w:type="dxa"/>
          </w:tcPr>
          <w:p w14:paraId="36BDD938" w14:textId="77777777" w:rsidR="002C4850" w:rsidRDefault="002C4850" w:rsidP="00D509CB">
            <w:pPr>
              <w:jc w:val="center"/>
              <w:rPr>
                <w:sz w:val="20"/>
              </w:rPr>
            </w:pPr>
            <w:r>
              <w:rPr>
                <w:sz w:val="20"/>
              </w:rPr>
              <w:t>Report</w:t>
            </w:r>
          </w:p>
          <w:p w14:paraId="2C430F10" w14:textId="77777777" w:rsidR="002C4850" w:rsidRDefault="002C4850" w:rsidP="00D509CB">
            <w:pPr>
              <w:jc w:val="center"/>
              <w:rPr>
                <w:sz w:val="20"/>
              </w:rPr>
            </w:pPr>
            <w:r>
              <w:rPr>
                <w:sz w:val="20"/>
              </w:rPr>
              <w:t>75</w:t>
            </w:r>
          </w:p>
          <w:p w14:paraId="23A5AADC" w14:textId="77777777" w:rsidR="002C4850" w:rsidRDefault="002C4850" w:rsidP="00D509CB">
            <w:pPr>
              <w:jc w:val="center"/>
              <w:rPr>
                <w:sz w:val="20"/>
              </w:rPr>
            </w:pPr>
            <w:r>
              <w:rPr>
                <w:sz w:val="20"/>
              </w:rPr>
              <w:t>75</w:t>
            </w:r>
          </w:p>
          <w:p w14:paraId="25988FCB" w14:textId="77777777" w:rsidR="002C4850" w:rsidRDefault="002C4850" w:rsidP="00D509CB">
            <w:pPr>
              <w:jc w:val="center"/>
              <w:rPr>
                <w:sz w:val="20"/>
              </w:rPr>
            </w:pPr>
            <w:r>
              <w:rPr>
                <w:sz w:val="20"/>
              </w:rPr>
              <w:t>105</w:t>
            </w:r>
          </w:p>
          <w:p w14:paraId="68D1185D" w14:textId="77777777" w:rsidR="002C4850" w:rsidRDefault="002C4850" w:rsidP="00D509CB">
            <w:pPr>
              <w:jc w:val="center"/>
              <w:rPr>
                <w:sz w:val="20"/>
              </w:rPr>
            </w:pPr>
            <w:r>
              <w:rPr>
                <w:sz w:val="20"/>
              </w:rPr>
              <w:t>135</w:t>
            </w:r>
          </w:p>
          <w:p w14:paraId="38A09BC6" w14:textId="77777777" w:rsidR="002C4850" w:rsidRDefault="002C4850" w:rsidP="00D509CB">
            <w:pPr>
              <w:jc w:val="center"/>
              <w:rPr>
                <w:sz w:val="20"/>
              </w:rPr>
            </w:pPr>
            <w:r>
              <w:rPr>
                <w:sz w:val="20"/>
              </w:rPr>
              <w:t>170</w:t>
            </w:r>
          </w:p>
          <w:p w14:paraId="0484DBAB" w14:textId="77777777" w:rsidR="002C4850" w:rsidRDefault="002C4850" w:rsidP="00D509CB">
            <w:pPr>
              <w:jc w:val="center"/>
              <w:rPr>
                <w:sz w:val="20"/>
              </w:rPr>
            </w:pPr>
            <w:r>
              <w:rPr>
                <w:sz w:val="20"/>
              </w:rPr>
              <w:t>135</w:t>
            </w:r>
          </w:p>
          <w:p w14:paraId="77EBCF56" w14:textId="77777777" w:rsidR="002C4850" w:rsidRDefault="002C4850" w:rsidP="00D509CB">
            <w:pPr>
              <w:jc w:val="center"/>
              <w:rPr>
                <w:sz w:val="20"/>
              </w:rPr>
            </w:pPr>
            <w:r>
              <w:rPr>
                <w:sz w:val="20"/>
              </w:rPr>
              <w:t>1.5</w:t>
            </w:r>
          </w:p>
          <w:p w14:paraId="2C7E1A7E" w14:textId="77777777" w:rsidR="002C4850" w:rsidRDefault="002C4850" w:rsidP="00D509CB">
            <w:pPr>
              <w:jc w:val="center"/>
              <w:rPr>
                <w:sz w:val="20"/>
              </w:rPr>
            </w:pPr>
            <w:r>
              <w:rPr>
                <w:sz w:val="20"/>
              </w:rPr>
              <w:t>1.5</w:t>
            </w:r>
          </w:p>
        </w:tc>
        <w:tc>
          <w:tcPr>
            <w:tcW w:w="993" w:type="dxa"/>
          </w:tcPr>
          <w:p w14:paraId="7CCB1E2D" w14:textId="77777777" w:rsidR="002C4850" w:rsidRDefault="002C4850" w:rsidP="00D509CB">
            <w:pPr>
              <w:jc w:val="center"/>
              <w:rPr>
                <w:sz w:val="20"/>
              </w:rPr>
            </w:pPr>
            <w:r>
              <w:rPr>
                <w:sz w:val="20"/>
              </w:rPr>
              <w:t>Report</w:t>
            </w:r>
          </w:p>
          <w:p w14:paraId="17518C5A" w14:textId="77777777" w:rsidR="002C4850" w:rsidRDefault="002C4850" w:rsidP="00D509CB">
            <w:pPr>
              <w:jc w:val="center"/>
              <w:rPr>
                <w:sz w:val="20"/>
              </w:rPr>
            </w:pPr>
            <w:r>
              <w:rPr>
                <w:sz w:val="20"/>
              </w:rPr>
              <w:t>75</w:t>
            </w:r>
          </w:p>
          <w:p w14:paraId="2E8210AB" w14:textId="77777777" w:rsidR="002C4850" w:rsidRDefault="002C4850" w:rsidP="00D509CB">
            <w:pPr>
              <w:jc w:val="center"/>
              <w:rPr>
                <w:sz w:val="20"/>
              </w:rPr>
            </w:pPr>
            <w:r>
              <w:rPr>
                <w:sz w:val="20"/>
              </w:rPr>
              <w:t>75</w:t>
            </w:r>
          </w:p>
          <w:p w14:paraId="4EC63DE5" w14:textId="77777777" w:rsidR="002C4850" w:rsidRDefault="002C4850" w:rsidP="00D509CB">
            <w:pPr>
              <w:jc w:val="center"/>
              <w:rPr>
                <w:sz w:val="20"/>
              </w:rPr>
            </w:pPr>
            <w:r>
              <w:rPr>
                <w:sz w:val="20"/>
              </w:rPr>
              <w:t>105</w:t>
            </w:r>
          </w:p>
          <w:p w14:paraId="264168DD" w14:textId="77777777" w:rsidR="002C4850" w:rsidRDefault="002C4850" w:rsidP="00D509CB">
            <w:pPr>
              <w:jc w:val="center"/>
              <w:rPr>
                <w:sz w:val="20"/>
              </w:rPr>
            </w:pPr>
            <w:r>
              <w:rPr>
                <w:sz w:val="20"/>
              </w:rPr>
              <w:t>135</w:t>
            </w:r>
          </w:p>
          <w:p w14:paraId="3660A4A0" w14:textId="77777777" w:rsidR="002C4850" w:rsidRDefault="002C4850" w:rsidP="00D509CB">
            <w:pPr>
              <w:jc w:val="center"/>
              <w:rPr>
                <w:sz w:val="20"/>
              </w:rPr>
            </w:pPr>
            <w:r>
              <w:rPr>
                <w:sz w:val="20"/>
              </w:rPr>
              <w:t>170</w:t>
            </w:r>
          </w:p>
          <w:p w14:paraId="34986CC3" w14:textId="77777777" w:rsidR="002C4850" w:rsidRDefault="002C4850" w:rsidP="00D509CB">
            <w:pPr>
              <w:jc w:val="center"/>
              <w:rPr>
                <w:sz w:val="20"/>
              </w:rPr>
            </w:pPr>
            <w:r>
              <w:rPr>
                <w:sz w:val="20"/>
              </w:rPr>
              <w:t>135</w:t>
            </w:r>
          </w:p>
          <w:p w14:paraId="56913820" w14:textId="77777777" w:rsidR="002C4850" w:rsidRDefault="002C4850" w:rsidP="00D509CB">
            <w:pPr>
              <w:jc w:val="center"/>
              <w:rPr>
                <w:sz w:val="20"/>
              </w:rPr>
            </w:pPr>
            <w:r>
              <w:rPr>
                <w:sz w:val="20"/>
              </w:rPr>
              <w:t>1.5</w:t>
            </w:r>
          </w:p>
          <w:p w14:paraId="1C2301D0" w14:textId="77777777" w:rsidR="002C4850" w:rsidRDefault="002C4850" w:rsidP="00D509CB">
            <w:pPr>
              <w:jc w:val="center"/>
              <w:rPr>
                <w:sz w:val="20"/>
              </w:rPr>
            </w:pPr>
            <w:r>
              <w:rPr>
                <w:sz w:val="20"/>
              </w:rPr>
              <w:t>1.5</w:t>
            </w:r>
          </w:p>
        </w:tc>
        <w:tc>
          <w:tcPr>
            <w:tcW w:w="850" w:type="dxa"/>
          </w:tcPr>
          <w:p w14:paraId="06094868" w14:textId="77777777" w:rsidR="002C4850" w:rsidRDefault="002C4850" w:rsidP="00D509CB">
            <w:pPr>
              <w:jc w:val="center"/>
              <w:rPr>
                <w:sz w:val="20"/>
              </w:rPr>
            </w:pPr>
            <w:r>
              <w:rPr>
                <w:sz w:val="20"/>
              </w:rPr>
              <w:t>Report</w:t>
            </w:r>
          </w:p>
          <w:p w14:paraId="2D2B67F8" w14:textId="77777777" w:rsidR="002C4850" w:rsidRDefault="002C4850" w:rsidP="00D509CB">
            <w:pPr>
              <w:jc w:val="center"/>
              <w:rPr>
                <w:sz w:val="20"/>
              </w:rPr>
            </w:pPr>
            <w:r>
              <w:rPr>
                <w:sz w:val="20"/>
              </w:rPr>
              <w:t>75</w:t>
            </w:r>
          </w:p>
          <w:p w14:paraId="754052AF" w14:textId="77777777" w:rsidR="002C4850" w:rsidRDefault="002C4850" w:rsidP="00D509CB">
            <w:pPr>
              <w:jc w:val="center"/>
              <w:rPr>
                <w:sz w:val="20"/>
              </w:rPr>
            </w:pPr>
            <w:r>
              <w:rPr>
                <w:sz w:val="20"/>
              </w:rPr>
              <w:t>75</w:t>
            </w:r>
          </w:p>
          <w:p w14:paraId="3FB0E941" w14:textId="77777777" w:rsidR="002C4850" w:rsidRDefault="002C4850" w:rsidP="00D509CB">
            <w:pPr>
              <w:jc w:val="center"/>
              <w:rPr>
                <w:sz w:val="20"/>
              </w:rPr>
            </w:pPr>
            <w:r>
              <w:rPr>
                <w:sz w:val="20"/>
              </w:rPr>
              <w:t>105</w:t>
            </w:r>
          </w:p>
          <w:p w14:paraId="00F128D3" w14:textId="77777777" w:rsidR="002C4850" w:rsidRDefault="002C4850" w:rsidP="00D509CB">
            <w:pPr>
              <w:jc w:val="center"/>
              <w:rPr>
                <w:sz w:val="20"/>
              </w:rPr>
            </w:pPr>
            <w:r>
              <w:rPr>
                <w:sz w:val="20"/>
              </w:rPr>
              <w:t>135</w:t>
            </w:r>
          </w:p>
          <w:p w14:paraId="3EB7E1B2" w14:textId="77777777" w:rsidR="002C4850" w:rsidRDefault="002C4850" w:rsidP="00D509CB">
            <w:pPr>
              <w:jc w:val="center"/>
              <w:rPr>
                <w:sz w:val="20"/>
              </w:rPr>
            </w:pPr>
            <w:r>
              <w:rPr>
                <w:sz w:val="20"/>
              </w:rPr>
              <w:t>170</w:t>
            </w:r>
          </w:p>
          <w:p w14:paraId="2F5A489A" w14:textId="77777777" w:rsidR="002C4850" w:rsidRDefault="002C4850" w:rsidP="00D509CB">
            <w:pPr>
              <w:jc w:val="center"/>
              <w:rPr>
                <w:sz w:val="20"/>
              </w:rPr>
            </w:pPr>
            <w:r>
              <w:rPr>
                <w:sz w:val="20"/>
              </w:rPr>
              <w:t>135</w:t>
            </w:r>
          </w:p>
          <w:p w14:paraId="35A00035" w14:textId="77777777" w:rsidR="002C4850" w:rsidRDefault="002C4850" w:rsidP="00D509CB">
            <w:pPr>
              <w:jc w:val="center"/>
              <w:rPr>
                <w:sz w:val="20"/>
              </w:rPr>
            </w:pPr>
            <w:r>
              <w:rPr>
                <w:sz w:val="20"/>
              </w:rPr>
              <w:t>1.5</w:t>
            </w:r>
          </w:p>
          <w:p w14:paraId="5634B6F0" w14:textId="77777777" w:rsidR="002C4850" w:rsidRDefault="002C4850" w:rsidP="00D509CB">
            <w:pPr>
              <w:jc w:val="center"/>
              <w:rPr>
                <w:sz w:val="20"/>
              </w:rPr>
            </w:pPr>
            <w:r>
              <w:rPr>
                <w:sz w:val="20"/>
              </w:rPr>
              <w:t>1.5</w:t>
            </w:r>
          </w:p>
        </w:tc>
        <w:tc>
          <w:tcPr>
            <w:tcW w:w="992" w:type="dxa"/>
          </w:tcPr>
          <w:p w14:paraId="3F5AEC2E" w14:textId="77777777" w:rsidR="002C4850" w:rsidRDefault="002C4850" w:rsidP="00D509CB">
            <w:pPr>
              <w:jc w:val="center"/>
              <w:rPr>
                <w:sz w:val="20"/>
              </w:rPr>
            </w:pPr>
            <w:r>
              <w:rPr>
                <w:sz w:val="20"/>
              </w:rPr>
              <w:t>Report</w:t>
            </w:r>
          </w:p>
          <w:p w14:paraId="1E237622" w14:textId="77777777" w:rsidR="002C4850" w:rsidRDefault="002C4850" w:rsidP="00D509CB">
            <w:pPr>
              <w:jc w:val="center"/>
              <w:rPr>
                <w:sz w:val="20"/>
              </w:rPr>
            </w:pPr>
            <w:r>
              <w:rPr>
                <w:sz w:val="20"/>
              </w:rPr>
              <w:t>75</w:t>
            </w:r>
          </w:p>
          <w:p w14:paraId="5177AC86" w14:textId="77777777" w:rsidR="002C4850" w:rsidRDefault="002C4850" w:rsidP="00D509CB">
            <w:pPr>
              <w:jc w:val="center"/>
              <w:rPr>
                <w:sz w:val="20"/>
              </w:rPr>
            </w:pPr>
            <w:r>
              <w:rPr>
                <w:sz w:val="20"/>
              </w:rPr>
              <w:t>75</w:t>
            </w:r>
          </w:p>
          <w:p w14:paraId="77227707" w14:textId="77777777" w:rsidR="002C4850" w:rsidRDefault="002C4850" w:rsidP="00D509CB">
            <w:pPr>
              <w:pStyle w:val="ReturnAddress"/>
              <w:rPr>
                <w:spacing w:val="0"/>
              </w:rPr>
            </w:pPr>
            <w:r>
              <w:rPr>
                <w:spacing w:val="0"/>
              </w:rPr>
              <w:t>105</w:t>
            </w:r>
          </w:p>
          <w:p w14:paraId="003D4C65" w14:textId="77777777" w:rsidR="002C4850" w:rsidRDefault="002C4850" w:rsidP="00D509CB">
            <w:pPr>
              <w:jc w:val="center"/>
              <w:rPr>
                <w:sz w:val="20"/>
              </w:rPr>
            </w:pPr>
            <w:r>
              <w:rPr>
                <w:sz w:val="20"/>
              </w:rPr>
              <w:t>135</w:t>
            </w:r>
          </w:p>
          <w:p w14:paraId="4AA8741D" w14:textId="77777777" w:rsidR="002C4850" w:rsidRDefault="002C4850" w:rsidP="00D509CB">
            <w:pPr>
              <w:jc w:val="center"/>
              <w:rPr>
                <w:sz w:val="20"/>
              </w:rPr>
            </w:pPr>
            <w:r>
              <w:rPr>
                <w:sz w:val="20"/>
              </w:rPr>
              <w:t>170</w:t>
            </w:r>
          </w:p>
          <w:p w14:paraId="3B7B69EF" w14:textId="77777777" w:rsidR="002C4850" w:rsidRDefault="002C4850" w:rsidP="00D509CB">
            <w:pPr>
              <w:jc w:val="center"/>
              <w:rPr>
                <w:sz w:val="20"/>
              </w:rPr>
            </w:pPr>
            <w:r>
              <w:rPr>
                <w:sz w:val="20"/>
              </w:rPr>
              <w:t>135</w:t>
            </w:r>
          </w:p>
          <w:p w14:paraId="089BBF2F" w14:textId="77777777" w:rsidR="002C4850" w:rsidRDefault="002C4850" w:rsidP="00D509CB">
            <w:pPr>
              <w:jc w:val="center"/>
              <w:rPr>
                <w:sz w:val="20"/>
              </w:rPr>
            </w:pPr>
            <w:r>
              <w:rPr>
                <w:sz w:val="20"/>
              </w:rPr>
              <w:t>1.5</w:t>
            </w:r>
          </w:p>
          <w:p w14:paraId="5A021AE1" w14:textId="77777777" w:rsidR="002C4850" w:rsidRDefault="002C4850" w:rsidP="00D509CB">
            <w:pPr>
              <w:jc w:val="center"/>
              <w:rPr>
                <w:sz w:val="20"/>
              </w:rPr>
            </w:pPr>
            <w:r>
              <w:rPr>
                <w:sz w:val="20"/>
              </w:rPr>
              <w:t>1.5</w:t>
            </w:r>
          </w:p>
        </w:tc>
        <w:tc>
          <w:tcPr>
            <w:tcW w:w="851" w:type="dxa"/>
          </w:tcPr>
          <w:p w14:paraId="1DCE1B68" w14:textId="77777777" w:rsidR="002C4850" w:rsidRDefault="002C4850" w:rsidP="00D509CB">
            <w:pPr>
              <w:jc w:val="center"/>
              <w:rPr>
                <w:sz w:val="20"/>
              </w:rPr>
            </w:pPr>
            <w:r>
              <w:rPr>
                <w:sz w:val="20"/>
              </w:rPr>
              <w:t>Report</w:t>
            </w:r>
          </w:p>
          <w:p w14:paraId="06FE2D51" w14:textId="77777777" w:rsidR="002C4850" w:rsidRDefault="002C4850" w:rsidP="00D509CB">
            <w:pPr>
              <w:jc w:val="center"/>
              <w:rPr>
                <w:sz w:val="20"/>
              </w:rPr>
            </w:pPr>
            <w:r>
              <w:rPr>
                <w:sz w:val="20"/>
              </w:rPr>
              <w:t>75</w:t>
            </w:r>
          </w:p>
          <w:p w14:paraId="601D294E" w14:textId="77777777" w:rsidR="002C4850" w:rsidRDefault="002C4850" w:rsidP="00D509CB">
            <w:pPr>
              <w:jc w:val="center"/>
              <w:rPr>
                <w:sz w:val="20"/>
              </w:rPr>
            </w:pPr>
            <w:r>
              <w:rPr>
                <w:sz w:val="20"/>
              </w:rPr>
              <w:t>75</w:t>
            </w:r>
          </w:p>
          <w:p w14:paraId="59C68DF8" w14:textId="77777777" w:rsidR="002C4850" w:rsidRDefault="002C4850" w:rsidP="00D509CB">
            <w:pPr>
              <w:jc w:val="center"/>
              <w:rPr>
                <w:sz w:val="20"/>
              </w:rPr>
            </w:pPr>
            <w:r>
              <w:rPr>
                <w:sz w:val="20"/>
              </w:rPr>
              <w:t>105</w:t>
            </w:r>
          </w:p>
          <w:p w14:paraId="31414DDE" w14:textId="77777777" w:rsidR="002C4850" w:rsidRDefault="002C4850" w:rsidP="00D509CB">
            <w:pPr>
              <w:jc w:val="center"/>
              <w:rPr>
                <w:sz w:val="20"/>
              </w:rPr>
            </w:pPr>
            <w:r>
              <w:rPr>
                <w:sz w:val="20"/>
              </w:rPr>
              <w:t>135</w:t>
            </w:r>
          </w:p>
          <w:p w14:paraId="31551145" w14:textId="77777777" w:rsidR="002C4850" w:rsidRDefault="002C4850" w:rsidP="00D509CB">
            <w:pPr>
              <w:jc w:val="center"/>
              <w:rPr>
                <w:sz w:val="20"/>
              </w:rPr>
            </w:pPr>
            <w:r>
              <w:rPr>
                <w:sz w:val="20"/>
              </w:rPr>
              <w:t>170</w:t>
            </w:r>
          </w:p>
          <w:p w14:paraId="278452D1" w14:textId="77777777" w:rsidR="002C4850" w:rsidRDefault="002C4850" w:rsidP="00D509CB">
            <w:pPr>
              <w:jc w:val="center"/>
              <w:rPr>
                <w:sz w:val="20"/>
              </w:rPr>
            </w:pPr>
            <w:r>
              <w:rPr>
                <w:sz w:val="20"/>
              </w:rPr>
              <w:t>135</w:t>
            </w:r>
          </w:p>
          <w:p w14:paraId="1A69F219" w14:textId="77777777" w:rsidR="002C4850" w:rsidRDefault="002C4850" w:rsidP="00D509CB">
            <w:pPr>
              <w:jc w:val="center"/>
              <w:rPr>
                <w:sz w:val="20"/>
              </w:rPr>
            </w:pPr>
            <w:r>
              <w:rPr>
                <w:sz w:val="20"/>
              </w:rPr>
              <w:t>1.5</w:t>
            </w:r>
          </w:p>
          <w:p w14:paraId="6D795836" w14:textId="77777777" w:rsidR="002C4850" w:rsidRDefault="002C4850" w:rsidP="00D509CB">
            <w:pPr>
              <w:jc w:val="center"/>
              <w:rPr>
                <w:sz w:val="20"/>
              </w:rPr>
            </w:pPr>
            <w:r>
              <w:rPr>
                <w:sz w:val="20"/>
              </w:rPr>
              <w:t>1.5</w:t>
            </w:r>
          </w:p>
        </w:tc>
      </w:tr>
      <w:tr w:rsidR="002C4850" w14:paraId="27219216" w14:textId="77777777" w:rsidTr="00D509CB">
        <w:tc>
          <w:tcPr>
            <w:tcW w:w="4536" w:type="dxa"/>
          </w:tcPr>
          <w:p w14:paraId="4130CE7E" w14:textId="77777777" w:rsidR="002C4850" w:rsidRDefault="002C4850" w:rsidP="00D509CB">
            <w:pPr>
              <w:rPr>
                <w:sz w:val="20"/>
              </w:rPr>
            </w:pPr>
            <w:r>
              <w:rPr>
                <w:sz w:val="20"/>
              </w:rPr>
              <w:t>Specific Gravity</w:t>
            </w:r>
            <w:r w:rsidR="009601AE">
              <w:rPr>
                <w:sz w:val="20"/>
              </w:rPr>
              <w:fldChar w:fldCharType="begin"/>
            </w:r>
            <w:r w:rsidR="009601AE">
              <w:instrText xml:space="preserve"> XE "</w:instrText>
            </w:r>
            <w:r w:rsidR="009601AE" w:rsidRPr="00201D66">
              <w:rPr>
                <w:sz w:val="20"/>
              </w:rPr>
              <w:instrText>Specific Gravity</w:instrText>
            </w:r>
            <w:r w:rsidR="009601AE">
              <w:instrText xml:space="preserve">" </w:instrText>
            </w:r>
            <w:r w:rsidR="009601AE">
              <w:rPr>
                <w:sz w:val="20"/>
              </w:rPr>
              <w:fldChar w:fldCharType="end"/>
            </w:r>
            <w:r>
              <w:rPr>
                <w:sz w:val="20"/>
              </w:rPr>
              <w:t xml:space="preserve"> 60</w:t>
            </w:r>
            <w:r>
              <w:rPr>
                <w:sz w:val="20"/>
                <w:vertAlign w:val="superscript"/>
              </w:rPr>
              <w:t>o</w:t>
            </w:r>
            <w:r>
              <w:rPr>
                <w:sz w:val="20"/>
              </w:rPr>
              <w:t>/60</w:t>
            </w:r>
            <w:r>
              <w:rPr>
                <w:sz w:val="20"/>
                <w:vertAlign w:val="superscript"/>
              </w:rPr>
              <w:t>o</w:t>
            </w:r>
            <w:r>
              <w:rPr>
                <w:sz w:val="20"/>
              </w:rPr>
              <w:t>F</w:t>
            </w:r>
          </w:p>
        </w:tc>
        <w:tc>
          <w:tcPr>
            <w:tcW w:w="992" w:type="dxa"/>
          </w:tcPr>
          <w:p w14:paraId="086E96A3" w14:textId="77777777" w:rsidR="002C4850" w:rsidRDefault="002C4850" w:rsidP="00D509CB">
            <w:pPr>
              <w:jc w:val="center"/>
              <w:rPr>
                <w:sz w:val="20"/>
              </w:rPr>
            </w:pPr>
            <w:r>
              <w:rPr>
                <w:sz w:val="20"/>
              </w:rPr>
              <w:t>Report</w:t>
            </w:r>
          </w:p>
        </w:tc>
        <w:tc>
          <w:tcPr>
            <w:tcW w:w="993" w:type="dxa"/>
          </w:tcPr>
          <w:p w14:paraId="15959D0C" w14:textId="77777777" w:rsidR="002C4850" w:rsidRDefault="002C4850" w:rsidP="00D509CB">
            <w:pPr>
              <w:jc w:val="center"/>
              <w:rPr>
                <w:sz w:val="20"/>
              </w:rPr>
            </w:pPr>
            <w:r>
              <w:rPr>
                <w:sz w:val="20"/>
              </w:rPr>
              <w:t>Report</w:t>
            </w:r>
          </w:p>
        </w:tc>
        <w:tc>
          <w:tcPr>
            <w:tcW w:w="850" w:type="dxa"/>
          </w:tcPr>
          <w:p w14:paraId="27B680D2" w14:textId="77777777" w:rsidR="002C4850" w:rsidRDefault="002C4850" w:rsidP="00D509CB">
            <w:pPr>
              <w:jc w:val="center"/>
              <w:rPr>
                <w:sz w:val="20"/>
              </w:rPr>
            </w:pPr>
            <w:r>
              <w:rPr>
                <w:sz w:val="20"/>
              </w:rPr>
              <w:t>Report</w:t>
            </w:r>
          </w:p>
        </w:tc>
        <w:tc>
          <w:tcPr>
            <w:tcW w:w="992" w:type="dxa"/>
          </w:tcPr>
          <w:p w14:paraId="1F78B941" w14:textId="77777777" w:rsidR="002C4850" w:rsidRDefault="002C4850" w:rsidP="00D509CB">
            <w:pPr>
              <w:jc w:val="center"/>
              <w:rPr>
                <w:sz w:val="20"/>
              </w:rPr>
            </w:pPr>
            <w:r>
              <w:rPr>
                <w:sz w:val="20"/>
              </w:rPr>
              <w:t>Report</w:t>
            </w:r>
          </w:p>
        </w:tc>
        <w:tc>
          <w:tcPr>
            <w:tcW w:w="851" w:type="dxa"/>
          </w:tcPr>
          <w:p w14:paraId="7567B898" w14:textId="77777777" w:rsidR="002C4850" w:rsidRDefault="002C4850" w:rsidP="00D509CB">
            <w:pPr>
              <w:jc w:val="center"/>
              <w:rPr>
                <w:sz w:val="20"/>
              </w:rPr>
            </w:pPr>
            <w:r>
              <w:rPr>
                <w:sz w:val="20"/>
              </w:rPr>
              <w:t>Report</w:t>
            </w:r>
          </w:p>
        </w:tc>
      </w:tr>
      <w:tr w:rsidR="002C4850" w14:paraId="189FECE4" w14:textId="77777777" w:rsidTr="00D509CB">
        <w:tc>
          <w:tcPr>
            <w:tcW w:w="4536" w:type="dxa"/>
          </w:tcPr>
          <w:p w14:paraId="4DEE1B00" w14:textId="77777777" w:rsidR="002C4850" w:rsidRPr="0040660E" w:rsidRDefault="002C4850" w:rsidP="00D509CB">
            <w:pPr>
              <w:rPr>
                <w:sz w:val="20"/>
                <w:lang w:val="fr-FR"/>
              </w:rPr>
            </w:pPr>
            <w:r w:rsidRPr="0040660E">
              <w:rPr>
                <w:sz w:val="20"/>
                <w:lang w:val="fr-FR"/>
              </w:rPr>
              <w:t>Reid</w:t>
            </w:r>
            <w:r w:rsidRPr="00F9042E">
              <w:rPr>
                <w:sz w:val="20"/>
              </w:rPr>
              <w:t xml:space="preserve"> Vapour</w:t>
            </w:r>
            <w:r w:rsidRPr="0040660E">
              <w:rPr>
                <w:sz w:val="20"/>
                <w:lang w:val="fr-FR"/>
              </w:rPr>
              <w:t xml:space="preserve"> Pressure</w:t>
            </w:r>
            <w:r w:rsidR="009601AE">
              <w:rPr>
                <w:sz w:val="20"/>
                <w:lang w:val="fr-FR"/>
              </w:rPr>
              <w:fldChar w:fldCharType="begin"/>
            </w:r>
            <w:r w:rsidR="009601AE">
              <w:instrText xml:space="preserve"> XE "</w:instrText>
            </w:r>
            <w:r w:rsidR="009601AE" w:rsidRPr="006E68DC">
              <w:rPr>
                <w:sz w:val="20"/>
                <w:lang w:val="fr-FR"/>
              </w:rPr>
              <w:instrText>Reid</w:instrText>
            </w:r>
            <w:r w:rsidR="009601AE" w:rsidRPr="006E68DC">
              <w:rPr>
                <w:sz w:val="20"/>
              </w:rPr>
              <w:instrText xml:space="preserve"> Vapour</w:instrText>
            </w:r>
            <w:r w:rsidR="009601AE" w:rsidRPr="006E68DC">
              <w:rPr>
                <w:sz w:val="20"/>
                <w:lang w:val="fr-FR"/>
              </w:rPr>
              <w:instrText xml:space="preserve"> Pressure</w:instrText>
            </w:r>
            <w:r w:rsidR="009601AE">
              <w:instrText xml:space="preserve">" </w:instrText>
            </w:r>
            <w:r w:rsidR="009601AE">
              <w:rPr>
                <w:sz w:val="20"/>
                <w:lang w:val="fr-FR"/>
              </w:rPr>
              <w:fldChar w:fldCharType="end"/>
            </w:r>
            <w:r w:rsidRPr="0040660E">
              <w:rPr>
                <w:sz w:val="20"/>
                <w:lang w:val="fr-FR"/>
              </w:rPr>
              <w:t xml:space="preserve"> (@ 37.8 deg</w:t>
            </w:r>
            <w:r w:rsidR="00B41556">
              <w:rPr>
                <w:sz w:val="20"/>
                <w:lang w:val="fr-FR"/>
              </w:rPr>
              <w:t>.</w:t>
            </w:r>
            <w:r w:rsidRPr="0040660E">
              <w:rPr>
                <w:sz w:val="20"/>
                <w:lang w:val="fr-FR"/>
              </w:rPr>
              <w:t xml:space="preserve"> C) psi</w:t>
            </w:r>
          </w:p>
        </w:tc>
        <w:tc>
          <w:tcPr>
            <w:tcW w:w="992" w:type="dxa"/>
          </w:tcPr>
          <w:p w14:paraId="428EB401" w14:textId="77777777" w:rsidR="002C4850" w:rsidRDefault="002C4850" w:rsidP="00D509CB">
            <w:pPr>
              <w:jc w:val="center"/>
              <w:rPr>
                <w:sz w:val="20"/>
              </w:rPr>
            </w:pPr>
            <w:r>
              <w:rPr>
                <w:sz w:val="20"/>
              </w:rPr>
              <w:t>5.5-7.0</w:t>
            </w:r>
          </w:p>
        </w:tc>
        <w:tc>
          <w:tcPr>
            <w:tcW w:w="993" w:type="dxa"/>
          </w:tcPr>
          <w:p w14:paraId="779C5E81" w14:textId="77777777" w:rsidR="002C4850" w:rsidRDefault="002C4850" w:rsidP="00D509CB">
            <w:pPr>
              <w:jc w:val="center"/>
              <w:rPr>
                <w:sz w:val="20"/>
              </w:rPr>
            </w:pPr>
            <w:r>
              <w:rPr>
                <w:sz w:val="20"/>
              </w:rPr>
              <w:t>5.5-7.0</w:t>
            </w:r>
          </w:p>
        </w:tc>
        <w:tc>
          <w:tcPr>
            <w:tcW w:w="850" w:type="dxa"/>
          </w:tcPr>
          <w:p w14:paraId="44E27A64" w14:textId="77777777" w:rsidR="002C4850" w:rsidRDefault="002C4850" w:rsidP="00D509CB">
            <w:pPr>
              <w:jc w:val="center"/>
              <w:rPr>
                <w:sz w:val="20"/>
              </w:rPr>
            </w:pPr>
            <w:r>
              <w:rPr>
                <w:sz w:val="20"/>
              </w:rPr>
              <w:t>5.5-7.0</w:t>
            </w:r>
          </w:p>
        </w:tc>
        <w:tc>
          <w:tcPr>
            <w:tcW w:w="992" w:type="dxa"/>
          </w:tcPr>
          <w:p w14:paraId="3F7E2E29" w14:textId="77777777" w:rsidR="002C4850" w:rsidRDefault="002C4850" w:rsidP="00D509CB">
            <w:pPr>
              <w:jc w:val="center"/>
              <w:rPr>
                <w:sz w:val="20"/>
              </w:rPr>
            </w:pPr>
            <w:r>
              <w:rPr>
                <w:sz w:val="20"/>
              </w:rPr>
              <w:t>5.5-7.0</w:t>
            </w:r>
          </w:p>
        </w:tc>
        <w:tc>
          <w:tcPr>
            <w:tcW w:w="851" w:type="dxa"/>
          </w:tcPr>
          <w:p w14:paraId="66BDC0F2" w14:textId="77777777" w:rsidR="002C4850" w:rsidRDefault="002C4850" w:rsidP="00D509CB">
            <w:pPr>
              <w:jc w:val="center"/>
              <w:rPr>
                <w:sz w:val="20"/>
              </w:rPr>
            </w:pPr>
            <w:r>
              <w:rPr>
                <w:sz w:val="20"/>
              </w:rPr>
              <w:t>5.5-7.0</w:t>
            </w:r>
          </w:p>
        </w:tc>
      </w:tr>
      <w:tr w:rsidR="002C4850" w14:paraId="3EF8BFED" w14:textId="77777777" w:rsidTr="00D509CB">
        <w:tc>
          <w:tcPr>
            <w:tcW w:w="4536" w:type="dxa"/>
          </w:tcPr>
          <w:p w14:paraId="4A4FACA9" w14:textId="77777777" w:rsidR="002C4850" w:rsidRDefault="002C4850" w:rsidP="00D509CB">
            <w:pPr>
              <w:rPr>
                <w:sz w:val="20"/>
              </w:rPr>
            </w:pPr>
            <w:r>
              <w:rPr>
                <w:sz w:val="20"/>
              </w:rPr>
              <w:t>Freezing Point</w:t>
            </w:r>
            <w:r w:rsidR="00351995">
              <w:rPr>
                <w:sz w:val="20"/>
              </w:rPr>
              <w:fldChar w:fldCharType="begin"/>
            </w:r>
            <w:r w:rsidR="00351995">
              <w:instrText xml:space="preserve"> XE "</w:instrText>
            </w:r>
            <w:r w:rsidR="00351995" w:rsidRPr="00351B7A">
              <w:rPr>
                <w:sz w:val="20"/>
              </w:rPr>
              <w:instrText>Freezing Point</w:instrText>
            </w:r>
            <w:r w:rsidR="00351995">
              <w:instrText xml:space="preserve">" </w:instrText>
            </w:r>
            <w:r w:rsidR="00351995">
              <w:rPr>
                <w:sz w:val="20"/>
              </w:rPr>
              <w:fldChar w:fldCharType="end"/>
            </w:r>
            <w:r>
              <w:rPr>
                <w:sz w:val="20"/>
              </w:rPr>
              <w:t xml:space="preserve"> (deg</w:t>
            </w:r>
            <w:r w:rsidR="00B41556">
              <w:rPr>
                <w:sz w:val="20"/>
              </w:rPr>
              <w:t>.</w:t>
            </w:r>
            <w:r>
              <w:rPr>
                <w:sz w:val="20"/>
              </w:rPr>
              <w:t xml:space="preserve"> C) Max</w:t>
            </w:r>
          </w:p>
        </w:tc>
        <w:tc>
          <w:tcPr>
            <w:tcW w:w="992" w:type="dxa"/>
          </w:tcPr>
          <w:p w14:paraId="6D9FB452" w14:textId="77777777" w:rsidR="002C4850" w:rsidRDefault="002C4850" w:rsidP="00D509CB">
            <w:pPr>
              <w:jc w:val="center"/>
              <w:rPr>
                <w:sz w:val="20"/>
              </w:rPr>
            </w:pPr>
            <w:r>
              <w:rPr>
                <w:sz w:val="20"/>
              </w:rPr>
              <w:t>-60</w:t>
            </w:r>
          </w:p>
        </w:tc>
        <w:tc>
          <w:tcPr>
            <w:tcW w:w="993" w:type="dxa"/>
          </w:tcPr>
          <w:p w14:paraId="22D5A155" w14:textId="77777777" w:rsidR="002C4850" w:rsidRDefault="002C4850" w:rsidP="00D509CB">
            <w:pPr>
              <w:jc w:val="center"/>
              <w:rPr>
                <w:sz w:val="20"/>
              </w:rPr>
            </w:pPr>
            <w:r>
              <w:rPr>
                <w:sz w:val="20"/>
              </w:rPr>
              <w:t>-60</w:t>
            </w:r>
          </w:p>
        </w:tc>
        <w:tc>
          <w:tcPr>
            <w:tcW w:w="850" w:type="dxa"/>
          </w:tcPr>
          <w:p w14:paraId="789AF0F3" w14:textId="77777777" w:rsidR="002C4850" w:rsidRDefault="002C4850" w:rsidP="00D509CB">
            <w:pPr>
              <w:jc w:val="center"/>
              <w:rPr>
                <w:sz w:val="20"/>
              </w:rPr>
            </w:pPr>
            <w:r>
              <w:rPr>
                <w:sz w:val="20"/>
              </w:rPr>
              <w:t>-60</w:t>
            </w:r>
          </w:p>
        </w:tc>
        <w:tc>
          <w:tcPr>
            <w:tcW w:w="992" w:type="dxa"/>
          </w:tcPr>
          <w:p w14:paraId="6B1A8785" w14:textId="77777777" w:rsidR="002C4850" w:rsidRDefault="002C4850" w:rsidP="00D509CB">
            <w:pPr>
              <w:jc w:val="center"/>
              <w:rPr>
                <w:sz w:val="20"/>
              </w:rPr>
            </w:pPr>
            <w:r>
              <w:rPr>
                <w:sz w:val="20"/>
              </w:rPr>
              <w:t>-60</w:t>
            </w:r>
          </w:p>
        </w:tc>
        <w:tc>
          <w:tcPr>
            <w:tcW w:w="851" w:type="dxa"/>
          </w:tcPr>
          <w:p w14:paraId="73CDF339" w14:textId="77777777" w:rsidR="002C4850" w:rsidRDefault="002C4850" w:rsidP="00D509CB">
            <w:pPr>
              <w:jc w:val="center"/>
              <w:rPr>
                <w:sz w:val="20"/>
              </w:rPr>
            </w:pPr>
            <w:r>
              <w:rPr>
                <w:sz w:val="20"/>
              </w:rPr>
              <w:t>-60</w:t>
            </w:r>
          </w:p>
        </w:tc>
      </w:tr>
      <w:tr w:rsidR="002C4850" w14:paraId="5AD8AEBB" w14:textId="77777777" w:rsidTr="00D509CB">
        <w:tc>
          <w:tcPr>
            <w:tcW w:w="4536" w:type="dxa"/>
          </w:tcPr>
          <w:p w14:paraId="67E7C86D" w14:textId="77777777" w:rsidR="002C4850" w:rsidRDefault="002C4850" w:rsidP="00D509CB">
            <w:pPr>
              <w:rPr>
                <w:sz w:val="20"/>
              </w:rPr>
            </w:pPr>
            <w:r>
              <w:rPr>
                <w:sz w:val="20"/>
              </w:rPr>
              <w:t>Net Heat of Combustion</w:t>
            </w:r>
            <w:r w:rsidR="00351995">
              <w:rPr>
                <w:sz w:val="20"/>
              </w:rPr>
              <w:fldChar w:fldCharType="begin"/>
            </w:r>
            <w:r w:rsidR="00351995">
              <w:instrText xml:space="preserve"> XE "</w:instrText>
            </w:r>
            <w:r w:rsidR="00351995" w:rsidRPr="004950FE">
              <w:rPr>
                <w:sz w:val="20"/>
              </w:rPr>
              <w:instrText>Heat of Combustion</w:instrText>
            </w:r>
            <w:r w:rsidR="00351995">
              <w:instrText xml:space="preserve">" </w:instrText>
            </w:r>
            <w:r w:rsidR="00351995">
              <w:rPr>
                <w:sz w:val="20"/>
              </w:rPr>
              <w:fldChar w:fldCharType="end"/>
            </w:r>
            <w:r>
              <w:rPr>
                <w:sz w:val="20"/>
              </w:rPr>
              <w:t xml:space="preserve"> (BTU/lb.), or</w:t>
            </w:r>
          </w:p>
          <w:p w14:paraId="4200FBED" w14:textId="77777777" w:rsidR="002C4850" w:rsidRDefault="002C4850" w:rsidP="00D509CB">
            <w:pPr>
              <w:rPr>
                <w:sz w:val="20"/>
              </w:rPr>
            </w:pPr>
            <w:r>
              <w:rPr>
                <w:sz w:val="20"/>
              </w:rPr>
              <w:t>Aniline-Gravity Product</w:t>
            </w:r>
            <w:r w:rsidR="00351995">
              <w:rPr>
                <w:sz w:val="20"/>
              </w:rPr>
              <w:fldChar w:fldCharType="begin"/>
            </w:r>
            <w:r w:rsidR="00351995">
              <w:instrText xml:space="preserve"> XE "</w:instrText>
            </w:r>
            <w:r w:rsidR="00351995" w:rsidRPr="0020380A">
              <w:rPr>
                <w:sz w:val="20"/>
              </w:rPr>
              <w:instrText>Aniline-Gravity Product</w:instrText>
            </w:r>
            <w:r w:rsidR="00351995">
              <w:instrText xml:space="preserve">" </w:instrText>
            </w:r>
            <w:r w:rsidR="00351995">
              <w:rPr>
                <w:sz w:val="20"/>
              </w:rPr>
              <w:fldChar w:fldCharType="end"/>
            </w:r>
            <w:r>
              <w:rPr>
                <w:sz w:val="20"/>
              </w:rPr>
              <w:t xml:space="preserve">   Min</w:t>
            </w:r>
            <w:r w:rsidR="0058250A">
              <w:rPr>
                <w:sz w:val="20"/>
              </w:rPr>
              <w:t>.</w:t>
            </w:r>
          </w:p>
        </w:tc>
        <w:tc>
          <w:tcPr>
            <w:tcW w:w="992" w:type="dxa"/>
          </w:tcPr>
          <w:p w14:paraId="3ACD9661" w14:textId="77777777" w:rsidR="002C4850" w:rsidRDefault="002C4850" w:rsidP="00D509CB">
            <w:pPr>
              <w:jc w:val="center"/>
              <w:rPr>
                <w:sz w:val="20"/>
              </w:rPr>
            </w:pPr>
            <w:r>
              <w:rPr>
                <w:sz w:val="20"/>
              </w:rPr>
              <w:t>18</w:t>
            </w:r>
            <w:r w:rsidR="0058250A">
              <w:rPr>
                <w:sz w:val="20"/>
              </w:rPr>
              <w:t>,</w:t>
            </w:r>
            <w:r>
              <w:rPr>
                <w:sz w:val="20"/>
              </w:rPr>
              <w:t>700</w:t>
            </w:r>
          </w:p>
          <w:p w14:paraId="7C0ED490" w14:textId="77777777" w:rsidR="002C4850" w:rsidRDefault="002C4850" w:rsidP="00D509CB">
            <w:pPr>
              <w:jc w:val="center"/>
              <w:rPr>
                <w:sz w:val="20"/>
              </w:rPr>
            </w:pPr>
            <w:r>
              <w:rPr>
                <w:sz w:val="20"/>
              </w:rPr>
              <w:t>7</w:t>
            </w:r>
            <w:r w:rsidR="0058250A">
              <w:rPr>
                <w:sz w:val="20"/>
              </w:rPr>
              <w:t>,</w:t>
            </w:r>
            <w:r>
              <w:rPr>
                <w:sz w:val="20"/>
              </w:rPr>
              <w:t>500</w:t>
            </w:r>
          </w:p>
        </w:tc>
        <w:tc>
          <w:tcPr>
            <w:tcW w:w="993" w:type="dxa"/>
          </w:tcPr>
          <w:p w14:paraId="5FFD8389" w14:textId="77777777" w:rsidR="002C4850" w:rsidRDefault="002C4850" w:rsidP="00D509CB">
            <w:pPr>
              <w:jc w:val="center"/>
              <w:rPr>
                <w:sz w:val="20"/>
              </w:rPr>
            </w:pPr>
            <w:r>
              <w:rPr>
                <w:sz w:val="20"/>
              </w:rPr>
              <w:t>18</w:t>
            </w:r>
            <w:r w:rsidR="0058250A">
              <w:rPr>
                <w:sz w:val="20"/>
              </w:rPr>
              <w:t>,</w:t>
            </w:r>
            <w:r>
              <w:rPr>
                <w:sz w:val="20"/>
              </w:rPr>
              <w:t>700</w:t>
            </w:r>
          </w:p>
          <w:p w14:paraId="1BABF5EA" w14:textId="77777777" w:rsidR="002C4850" w:rsidRDefault="002C4850" w:rsidP="00D509CB">
            <w:pPr>
              <w:jc w:val="center"/>
              <w:rPr>
                <w:sz w:val="20"/>
              </w:rPr>
            </w:pPr>
            <w:r>
              <w:rPr>
                <w:sz w:val="20"/>
              </w:rPr>
              <w:t>7</w:t>
            </w:r>
            <w:r w:rsidR="0058250A">
              <w:rPr>
                <w:sz w:val="20"/>
              </w:rPr>
              <w:t>,</w:t>
            </w:r>
            <w:r>
              <w:rPr>
                <w:sz w:val="20"/>
              </w:rPr>
              <w:t>500</w:t>
            </w:r>
          </w:p>
        </w:tc>
        <w:tc>
          <w:tcPr>
            <w:tcW w:w="850" w:type="dxa"/>
          </w:tcPr>
          <w:p w14:paraId="2F05CF00" w14:textId="77777777" w:rsidR="002C4850" w:rsidRDefault="002C4850" w:rsidP="00D509CB">
            <w:pPr>
              <w:jc w:val="center"/>
              <w:rPr>
                <w:sz w:val="20"/>
              </w:rPr>
            </w:pPr>
            <w:r>
              <w:rPr>
                <w:sz w:val="20"/>
              </w:rPr>
              <w:t>18</w:t>
            </w:r>
            <w:r w:rsidR="0058250A">
              <w:rPr>
                <w:sz w:val="20"/>
              </w:rPr>
              <w:t>,</w:t>
            </w:r>
            <w:r>
              <w:rPr>
                <w:sz w:val="20"/>
              </w:rPr>
              <w:t>700</w:t>
            </w:r>
          </w:p>
          <w:p w14:paraId="0CE3074C" w14:textId="77777777" w:rsidR="002C4850" w:rsidRDefault="002C4850" w:rsidP="00D509CB">
            <w:pPr>
              <w:jc w:val="center"/>
              <w:rPr>
                <w:sz w:val="20"/>
              </w:rPr>
            </w:pPr>
            <w:r>
              <w:rPr>
                <w:sz w:val="20"/>
              </w:rPr>
              <w:t>7</w:t>
            </w:r>
            <w:r w:rsidR="0058250A">
              <w:rPr>
                <w:sz w:val="20"/>
              </w:rPr>
              <w:t>,</w:t>
            </w:r>
            <w:r>
              <w:rPr>
                <w:sz w:val="20"/>
              </w:rPr>
              <w:t>500</w:t>
            </w:r>
          </w:p>
        </w:tc>
        <w:tc>
          <w:tcPr>
            <w:tcW w:w="992" w:type="dxa"/>
          </w:tcPr>
          <w:p w14:paraId="7C9BAF58" w14:textId="77777777" w:rsidR="002C4850" w:rsidRDefault="002C4850" w:rsidP="00D509CB">
            <w:pPr>
              <w:jc w:val="center"/>
              <w:rPr>
                <w:sz w:val="20"/>
              </w:rPr>
            </w:pPr>
            <w:r>
              <w:rPr>
                <w:sz w:val="20"/>
              </w:rPr>
              <w:t>18</w:t>
            </w:r>
            <w:r w:rsidR="0058250A">
              <w:rPr>
                <w:sz w:val="20"/>
              </w:rPr>
              <w:t>,</w:t>
            </w:r>
            <w:r>
              <w:rPr>
                <w:sz w:val="20"/>
              </w:rPr>
              <w:t>700</w:t>
            </w:r>
          </w:p>
          <w:p w14:paraId="7BA2C0C5" w14:textId="77777777" w:rsidR="002C4850" w:rsidRDefault="002C4850" w:rsidP="00D509CB">
            <w:pPr>
              <w:jc w:val="center"/>
              <w:rPr>
                <w:sz w:val="20"/>
              </w:rPr>
            </w:pPr>
            <w:r>
              <w:rPr>
                <w:sz w:val="20"/>
              </w:rPr>
              <w:t>7</w:t>
            </w:r>
            <w:r w:rsidR="0058250A">
              <w:rPr>
                <w:sz w:val="20"/>
              </w:rPr>
              <w:t>,</w:t>
            </w:r>
            <w:r>
              <w:rPr>
                <w:sz w:val="20"/>
              </w:rPr>
              <w:t>500</w:t>
            </w:r>
          </w:p>
        </w:tc>
        <w:tc>
          <w:tcPr>
            <w:tcW w:w="851" w:type="dxa"/>
          </w:tcPr>
          <w:p w14:paraId="2DCA44DF" w14:textId="77777777" w:rsidR="002C4850" w:rsidRDefault="002C4850" w:rsidP="00D509CB">
            <w:pPr>
              <w:jc w:val="center"/>
              <w:rPr>
                <w:sz w:val="20"/>
              </w:rPr>
            </w:pPr>
            <w:r>
              <w:rPr>
                <w:sz w:val="20"/>
              </w:rPr>
              <w:t>18</w:t>
            </w:r>
            <w:r w:rsidR="0058250A">
              <w:rPr>
                <w:sz w:val="20"/>
              </w:rPr>
              <w:t>,</w:t>
            </w:r>
            <w:r>
              <w:rPr>
                <w:sz w:val="20"/>
              </w:rPr>
              <w:t>900</w:t>
            </w:r>
          </w:p>
          <w:p w14:paraId="43C0E9DD" w14:textId="77777777" w:rsidR="002C4850" w:rsidRDefault="002C4850" w:rsidP="00D509CB">
            <w:pPr>
              <w:jc w:val="center"/>
              <w:rPr>
                <w:sz w:val="20"/>
              </w:rPr>
            </w:pPr>
            <w:r>
              <w:rPr>
                <w:sz w:val="20"/>
              </w:rPr>
              <w:t>9</w:t>
            </w:r>
            <w:r w:rsidR="0058250A">
              <w:rPr>
                <w:sz w:val="20"/>
              </w:rPr>
              <w:t>,</w:t>
            </w:r>
            <w:r>
              <w:rPr>
                <w:sz w:val="20"/>
              </w:rPr>
              <w:t>000</w:t>
            </w:r>
          </w:p>
        </w:tc>
      </w:tr>
      <w:tr w:rsidR="002C4850" w14:paraId="2244AD56" w14:textId="77777777" w:rsidTr="00D509CB">
        <w:trPr>
          <w:cantSplit/>
          <w:trHeight w:val="750"/>
        </w:trPr>
        <w:tc>
          <w:tcPr>
            <w:tcW w:w="4536" w:type="dxa"/>
            <w:tcBorders>
              <w:bottom w:val="single" w:sz="6" w:space="0" w:color="000000"/>
            </w:tcBorders>
          </w:tcPr>
          <w:p w14:paraId="45B427E8" w14:textId="77777777" w:rsidR="002C4850" w:rsidRDefault="002C4850" w:rsidP="00D509CB">
            <w:pPr>
              <w:rPr>
                <w:sz w:val="20"/>
              </w:rPr>
            </w:pPr>
            <w:r>
              <w:rPr>
                <w:sz w:val="20"/>
              </w:rPr>
              <w:t>Knock Rating, Lean mixture</w:t>
            </w:r>
            <w:r w:rsidR="00117799">
              <w:rPr>
                <w:sz w:val="20"/>
              </w:rPr>
              <w:fldChar w:fldCharType="begin"/>
            </w:r>
            <w:r w:rsidR="00117799">
              <w:instrText xml:space="preserve"> XE "</w:instrText>
            </w:r>
            <w:r w:rsidR="00117799" w:rsidRPr="001D3506">
              <w:instrText>Lean mixture</w:instrText>
            </w:r>
            <w:r w:rsidR="00117799">
              <w:instrText xml:space="preserve">" </w:instrText>
            </w:r>
            <w:r w:rsidR="00117799">
              <w:rPr>
                <w:sz w:val="20"/>
              </w:rPr>
              <w:fldChar w:fldCharType="end"/>
            </w:r>
            <w:r>
              <w:rPr>
                <w:sz w:val="20"/>
              </w:rPr>
              <w:t xml:space="preserve"> Motor Method</w:t>
            </w:r>
            <w:r w:rsidR="00351995">
              <w:rPr>
                <w:sz w:val="20"/>
              </w:rPr>
              <w:fldChar w:fldCharType="begin"/>
            </w:r>
            <w:r w:rsidR="00351995">
              <w:instrText xml:space="preserve"> XE "</w:instrText>
            </w:r>
            <w:r w:rsidR="00351995" w:rsidRPr="000751A3">
              <w:rPr>
                <w:sz w:val="20"/>
              </w:rPr>
              <w:instrText>Motor Method</w:instrText>
            </w:r>
            <w:r w:rsidR="00351995">
              <w:instrText xml:space="preserve">" </w:instrText>
            </w:r>
            <w:r w:rsidR="00351995">
              <w:rPr>
                <w:sz w:val="20"/>
              </w:rPr>
              <w:fldChar w:fldCharType="end"/>
            </w:r>
            <w:r>
              <w:rPr>
                <w:sz w:val="20"/>
              </w:rPr>
              <w:t xml:space="preserve"> Min., or</w:t>
            </w:r>
          </w:p>
          <w:p w14:paraId="2B6BBF4E" w14:textId="77777777" w:rsidR="002C4850" w:rsidRDefault="002C4850" w:rsidP="00D509CB">
            <w:pPr>
              <w:rPr>
                <w:sz w:val="20"/>
              </w:rPr>
            </w:pPr>
            <w:r>
              <w:rPr>
                <w:sz w:val="20"/>
              </w:rPr>
              <w:t>Knock Rating, Lean mixture Aviation Method</w:t>
            </w:r>
            <w:r w:rsidR="00351995">
              <w:rPr>
                <w:sz w:val="20"/>
              </w:rPr>
              <w:fldChar w:fldCharType="begin"/>
            </w:r>
            <w:r w:rsidR="00351995">
              <w:instrText xml:space="preserve"> XE "</w:instrText>
            </w:r>
            <w:r w:rsidR="00351995" w:rsidRPr="00C34403">
              <w:rPr>
                <w:sz w:val="20"/>
              </w:rPr>
              <w:instrText>Aviation Method</w:instrText>
            </w:r>
            <w:r w:rsidR="00351995">
              <w:instrText xml:space="preserve">" </w:instrText>
            </w:r>
            <w:r w:rsidR="00351995">
              <w:rPr>
                <w:sz w:val="20"/>
              </w:rPr>
              <w:fldChar w:fldCharType="end"/>
            </w:r>
            <w:r>
              <w:rPr>
                <w:sz w:val="20"/>
              </w:rPr>
              <w:t xml:space="preserve"> Min, or</w:t>
            </w:r>
          </w:p>
          <w:p w14:paraId="5F96ECE0" w14:textId="77777777" w:rsidR="002C4850" w:rsidRDefault="002C4850" w:rsidP="00D509CB">
            <w:pPr>
              <w:rPr>
                <w:sz w:val="20"/>
              </w:rPr>
            </w:pPr>
            <w:r>
              <w:rPr>
                <w:sz w:val="20"/>
              </w:rPr>
              <w:t>Extended Motor Method</w:t>
            </w:r>
          </w:p>
        </w:tc>
        <w:tc>
          <w:tcPr>
            <w:tcW w:w="992" w:type="dxa"/>
            <w:tcBorders>
              <w:bottom w:val="single" w:sz="6" w:space="0" w:color="000000"/>
            </w:tcBorders>
          </w:tcPr>
          <w:p w14:paraId="3C0A298A" w14:textId="77777777" w:rsidR="002C4850" w:rsidRDefault="002C4850" w:rsidP="00D509CB">
            <w:pPr>
              <w:jc w:val="center"/>
              <w:rPr>
                <w:sz w:val="20"/>
              </w:rPr>
            </w:pPr>
            <w:r>
              <w:rPr>
                <w:sz w:val="20"/>
              </w:rPr>
              <w:t>73 ON</w:t>
            </w:r>
          </w:p>
          <w:p w14:paraId="6CE856A4" w14:textId="77777777" w:rsidR="002C4850" w:rsidRDefault="002C4850" w:rsidP="00D509CB">
            <w:pPr>
              <w:jc w:val="center"/>
              <w:rPr>
                <w:sz w:val="20"/>
              </w:rPr>
            </w:pPr>
            <w:r>
              <w:rPr>
                <w:sz w:val="20"/>
              </w:rPr>
              <w:t>-</w:t>
            </w:r>
          </w:p>
          <w:p w14:paraId="2850C4AB" w14:textId="77777777" w:rsidR="002C4850" w:rsidRDefault="002C4850" w:rsidP="00D509CB">
            <w:pPr>
              <w:jc w:val="center"/>
              <w:rPr>
                <w:sz w:val="20"/>
              </w:rPr>
            </w:pPr>
            <w:r>
              <w:rPr>
                <w:sz w:val="20"/>
              </w:rPr>
              <w:t>-</w:t>
            </w:r>
          </w:p>
        </w:tc>
        <w:tc>
          <w:tcPr>
            <w:tcW w:w="993" w:type="dxa"/>
            <w:tcBorders>
              <w:bottom w:val="single" w:sz="6" w:space="0" w:color="000000"/>
            </w:tcBorders>
          </w:tcPr>
          <w:p w14:paraId="3D95ADF6" w14:textId="77777777" w:rsidR="002C4850" w:rsidRDefault="002C4850" w:rsidP="00D509CB">
            <w:pPr>
              <w:jc w:val="center"/>
              <w:rPr>
                <w:sz w:val="20"/>
              </w:rPr>
            </w:pPr>
            <w:r>
              <w:rPr>
                <w:sz w:val="20"/>
              </w:rPr>
              <w:t>80 ON</w:t>
            </w:r>
          </w:p>
          <w:p w14:paraId="323F880A" w14:textId="77777777" w:rsidR="002C4850" w:rsidRDefault="002C4850" w:rsidP="00D509CB">
            <w:pPr>
              <w:jc w:val="center"/>
              <w:rPr>
                <w:sz w:val="20"/>
              </w:rPr>
            </w:pPr>
            <w:r>
              <w:rPr>
                <w:sz w:val="20"/>
              </w:rPr>
              <w:t>-</w:t>
            </w:r>
          </w:p>
          <w:p w14:paraId="4A52C106" w14:textId="77777777" w:rsidR="002C4850" w:rsidRDefault="002C4850" w:rsidP="00D509CB">
            <w:pPr>
              <w:jc w:val="center"/>
              <w:rPr>
                <w:sz w:val="20"/>
              </w:rPr>
            </w:pPr>
            <w:r>
              <w:rPr>
                <w:sz w:val="20"/>
              </w:rPr>
              <w:t>-</w:t>
            </w:r>
          </w:p>
        </w:tc>
        <w:tc>
          <w:tcPr>
            <w:tcW w:w="850" w:type="dxa"/>
            <w:tcBorders>
              <w:bottom w:val="single" w:sz="6" w:space="0" w:color="000000"/>
            </w:tcBorders>
          </w:tcPr>
          <w:p w14:paraId="63C3D167" w14:textId="77777777" w:rsidR="002C4850" w:rsidRDefault="002C4850" w:rsidP="00D509CB">
            <w:pPr>
              <w:jc w:val="center"/>
              <w:rPr>
                <w:sz w:val="20"/>
              </w:rPr>
            </w:pPr>
            <w:r>
              <w:rPr>
                <w:sz w:val="20"/>
              </w:rPr>
              <w:t>90 ON</w:t>
            </w:r>
          </w:p>
          <w:p w14:paraId="6A454E88" w14:textId="77777777" w:rsidR="002C4850" w:rsidRDefault="002C4850" w:rsidP="00D509CB">
            <w:pPr>
              <w:jc w:val="center"/>
              <w:rPr>
                <w:sz w:val="20"/>
              </w:rPr>
            </w:pPr>
            <w:r>
              <w:rPr>
                <w:sz w:val="20"/>
              </w:rPr>
              <w:t>91 ON</w:t>
            </w:r>
          </w:p>
          <w:p w14:paraId="7FE2A9BE" w14:textId="77777777" w:rsidR="002C4850" w:rsidRDefault="002C4850" w:rsidP="00D509CB">
            <w:pPr>
              <w:jc w:val="center"/>
              <w:rPr>
                <w:sz w:val="20"/>
              </w:rPr>
            </w:pPr>
            <w:r>
              <w:rPr>
                <w:sz w:val="20"/>
              </w:rPr>
              <w:t>-</w:t>
            </w:r>
          </w:p>
        </w:tc>
        <w:tc>
          <w:tcPr>
            <w:tcW w:w="992" w:type="dxa"/>
            <w:tcBorders>
              <w:bottom w:val="single" w:sz="6" w:space="0" w:color="000000"/>
            </w:tcBorders>
          </w:tcPr>
          <w:p w14:paraId="3596E545" w14:textId="3F7FD5C0" w:rsidR="002C4850" w:rsidRDefault="00B26D5B" w:rsidP="00D509CB">
            <w:pPr>
              <w:jc w:val="center"/>
              <w:rPr>
                <w:sz w:val="20"/>
              </w:rPr>
            </w:pPr>
            <w:r>
              <w:rPr>
                <w:sz w:val="20"/>
              </w:rPr>
              <w:t>99 ON</w:t>
            </w:r>
          </w:p>
          <w:p w14:paraId="78E65CA8" w14:textId="77777777" w:rsidR="002C4850" w:rsidRDefault="002C4850" w:rsidP="00D509CB">
            <w:pPr>
              <w:jc w:val="center"/>
              <w:rPr>
                <w:sz w:val="20"/>
              </w:rPr>
            </w:pPr>
            <w:r>
              <w:rPr>
                <w:sz w:val="20"/>
              </w:rPr>
              <w:t>100 ON</w:t>
            </w:r>
          </w:p>
          <w:p w14:paraId="387D9C02" w14:textId="77777777" w:rsidR="002C4850" w:rsidRDefault="002C4850" w:rsidP="00D509CB">
            <w:pPr>
              <w:jc w:val="center"/>
              <w:rPr>
                <w:sz w:val="20"/>
              </w:rPr>
            </w:pPr>
            <w:r>
              <w:rPr>
                <w:sz w:val="20"/>
              </w:rPr>
              <w:t>-</w:t>
            </w:r>
          </w:p>
        </w:tc>
        <w:tc>
          <w:tcPr>
            <w:tcW w:w="851" w:type="dxa"/>
            <w:tcBorders>
              <w:bottom w:val="single" w:sz="6" w:space="0" w:color="000000"/>
            </w:tcBorders>
          </w:tcPr>
          <w:p w14:paraId="45D6BFAF" w14:textId="77777777" w:rsidR="002C4850" w:rsidRDefault="002C4850" w:rsidP="00D509CB">
            <w:pPr>
              <w:jc w:val="center"/>
              <w:rPr>
                <w:sz w:val="20"/>
              </w:rPr>
            </w:pPr>
            <w:r>
              <w:rPr>
                <w:sz w:val="20"/>
              </w:rPr>
              <w:t>-</w:t>
            </w:r>
          </w:p>
          <w:p w14:paraId="5A8476F0" w14:textId="77777777" w:rsidR="002C4850" w:rsidRDefault="002C4850" w:rsidP="00D509CB">
            <w:pPr>
              <w:jc w:val="center"/>
              <w:rPr>
                <w:sz w:val="20"/>
              </w:rPr>
            </w:pPr>
            <w:r>
              <w:rPr>
                <w:sz w:val="20"/>
              </w:rPr>
              <w:t>115 PN</w:t>
            </w:r>
          </w:p>
          <w:p w14:paraId="26D3B147" w14:textId="7ACE9247" w:rsidR="002C4850" w:rsidRDefault="00B26D5B" w:rsidP="00D509CB">
            <w:pPr>
              <w:jc w:val="center"/>
              <w:rPr>
                <w:sz w:val="20"/>
              </w:rPr>
            </w:pPr>
            <w:r>
              <w:rPr>
                <w:sz w:val="20"/>
              </w:rPr>
              <w:t>116 PN</w:t>
            </w:r>
          </w:p>
        </w:tc>
      </w:tr>
      <w:tr w:rsidR="002C4850" w14:paraId="0577FDF8" w14:textId="77777777" w:rsidTr="00D509CB">
        <w:tc>
          <w:tcPr>
            <w:tcW w:w="4536" w:type="dxa"/>
          </w:tcPr>
          <w:p w14:paraId="3FBA8D17" w14:textId="77777777" w:rsidR="002C4850" w:rsidRDefault="002C4850" w:rsidP="00D509CB">
            <w:pPr>
              <w:rPr>
                <w:sz w:val="20"/>
              </w:rPr>
            </w:pPr>
            <w:r>
              <w:rPr>
                <w:sz w:val="20"/>
              </w:rPr>
              <w:t>Knock Rating, Rich mixture</w:t>
            </w:r>
            <w:r w:rsidR="00117799">
              <w:rPr>
                <w:sz w:val="20"/>
              </w:rPr>
              <w:fldChar w:fldCharType="begin"/>
            </w:r>
            <w:r w:rsidR="00117799">
              <w:instrText xml:space="preserve"> XE "</w:instrText>
            </w:r>
            <w:r w:rsidR="00117799" w:rsidRPr="00B06F11">
              <w:instrText>Rich mixture</w:instrText>
            </w:r>
            <w:r w:rsidR="00117799">
              <w:instrText xml:space="preserve">" </w:instrText>
            </w:r>
            <w:r w:rsidR="00117799">
              <w:rPr>
                <w:sz w:val="20"/>
              </w:rPr>
              <w:fldChar w:fldCharType="end"/>
            </w:r>
            <w:r>
              <w:rPr>
                <w:sz w:val="20"/>
              </w:rPr>
              <w:t xml:space="preserve"> Supercharge </w:t>
            </w:r>
            <w:r w:rsidR="00F9042E">
              <w:rPr>
                <w:sz w:val="20"/>
              </w:rPr>
              <w:t>Rating</w:t>
            </w:r>
            <w:r w:rsidR="00351995">
              <w:rPr>
                <w:sz w:val="20"/>
              </w:rPr>
              <w:fldChar w:fldCharType="begin"/>
            </w:r>
            <w:r w:rsidR="00351995">
              <w:instrText xml:space="preserve"> XE "</w:instrText>
            </w:r>
            <w:r w:rsidR="00351995" w:rsidRPr="00883ACF">
              <w:rPr>
                <w:sz w:val="20"/>
              </w:rPr>
              <w:instrText>Supercharge Rating</w:instrText>
            </w:r>
            <w:r w:rsidR="00351995">
              <w:instrText xml:space="preserve">" </w:instrText>
            </w:r>
            <w:r w:rsidR="00351995">
              <w:rPr>
                <w:sz w:val="20"/>
              </w:rPr>
              <w:fldChar w:fldCharType="end"/>
            </w:r>
            <w:r w:rsidR="00F9042E">
              <w:rPr>
                <w:sz w:val="20"/>
              </w:rPr>
              <w:t xml:space="preserve"> Min.</w:t>
            </w:r>
          </w:p>
        </w:tc>
        <w:tc>
          <w:tcPr>
            <w:tcW w:w="992" w:type="dxa"/>
          </w:tcPr>
          <w:p w14:paraId="72C384D1" w14:textId="77777777" w:rsidR="002C4850" w:rsidRDefault="002C4850" w:rsidP="00D509CB">
            <w:pPr>
              <w:jc w:val="center"/>
              <w:rPr>
                <w:sz w:val="20"/>
              </w:rPr>
            </w:pPr>
            <w:r>
              <w:rPr>
                <w:sz w:val="20"/>
              </w:rPr>
              <w:t>-</w:t>
            </w:r>
          </w:p>
        </w:tc>
        <w:tc>
          <w:tcPr>
            <w:tcW w:w="993" w:type="dxa"/>
          </w:tcPr>
          <w:p w14:paraId="51CB417B" w14:textId="77777777" w:rsidR="002C4850" w:rsidRDefault="002C4850" w:rsidP="00D509CB">
            <w:pPr>
              <w:jc w:val="center"/>
              <w:rPr>
                <w:sz w:val="20"/>
              </w:rPr>
            </w:pPr>
            <w:r>
              <w:rPr>
                <w:sz w:val="20"/>
              </w:rPr>
              <w:t>-</w:t>
            </w:r>
          </w:p>
        </w:tc>
        <w:tc>
          <w:tcPr>
            <w:tcW w:w="850" w:type="dxa"/>
          </w:tcPr>
          <w:p w14:paraId="7D9BF9C0" w14:textId="77777777" w:rsidR="002C4850" w:rsidRDefault="002C4850" w:rsidP="00D509CB">
            <w:pPr>
              <w:jc w:val="center"/>
              <w:rPr>
                <w:sz w:val="20"/>
              </w:rPr>
            </w:pPr>
            <w:r>
              <w:rPr>
                <w:sz w:val="20"/>
              </w:rPr>
              <w:t>96 ON</w:t>
            </w:r>
          </w:p>
        </w:tc>
        <w:tc>
          <w:tcPr>
            <w:tcW w:w="992" w:type="dxa"/>
          </w:tcPr>
          <w:p w14:paraId="63C9346F" w14:textId="77777777" w:rsidR="002C4850" w:rsidRDefault="002C4850" w:rsidP="00D509CB">
            <w:pPr>
              <w:jc w:val="center"/>
              <w:rPr>
                <w:sz w:val="20"/>
              </w:rPr>
            </w:pPr>
            <w:r>
              <w:rPr>
                <w:sz w:val="20"/>
              </w:rPr>
              <w:t>130 PN</w:t>
            </w:r>
          </w:p>
        </w:tc>
        <w:tc>
          <w:tcPr>
            <w:tcW w:w="851" w:type="dxa"/>
          </w:tcPr>
          <w:p w14:paraId="38ED5F91" w14:textId="77777777" w:rsidR="002C4850" w:rsidRDefault="002C4850" w:rsidP="00D509CB">
            <w:pPr>
              <w:jc w:val="center"/>
              <w:rPr>
                <w:sz w:val="20"/>
              </w:rPr>
            </w:pPr>
            <w:r>
              <w:rPr>
                <w:sz w:val="20"/>
              </w:rPr>
              <w:t>145 PN</w:t>
            </w:r>
          </w:p>
        </w:tc>
      </w:tr>
      <w:tr w:rsidR="002C4850" w14:paraId="22B7543D" w14:textId="77777777" w:rsidTr="00D509CB">
        <w:tc>
          <w:tcPr>
            <w:tcW w:w="4536" w:type="dxa"/>
          </w:tcPr>
          <w:p w14:paraId="6756C0B9" w14:textId="77777777" w:rsidR="002C4850" w:rsidRDefault="002C4850" w:rsidP="00D509CB">
            <w:pPr>
              <w:rPr>
                <w:sz w:val="20"/>
              </w:rPr>
            </w:pPr>
            <w:r>
              <w:rPr>
                <w:sz w:val="20"/>
              </w:rPr>
              <w:lastRenderedPageBreak/>
              <w:t>Copper Strip Corrosion</w:t>
            </w:r>
            <w:r w:rsidR="00351995">
              <w:rPr>
                <w:sz w:val="20"/>
              </w:rPr>
              <w:fldChar w:fldCharType="begin"/>
            </w:r>
            <w:r w:rsidR="00351995">
              <w:instrText xml:space="preserve"> XE "</w:instrText>
            </w:r>
            <w:r w:rsidR="00351995" w:rsidRPr="00081D50">
              <w:rPr>
                <w:sz w:val="20"/>
              </w:rPr>
              <w:instrText>Copper Strip Corrosion</w:instrText>
            </w:r>
            <w:r w:rsidR="00351995">
              <w:instrText xml:space="preserve">" </w:instrText>
            </w:r>
            <w:r w:rsidR="00351995">
              <w:rPr>
                <w:sz w:val="20"/>
              </w:rPr>
              <w:fldChar w:fldCharType="end"/>
            </w:r>
            <w:r>
              <w:rPr>
                <w:sz w:val="20"/>
              </w:rPr>
              <w:t xml:space="preserve"> (2 hrs @100 deg</w:t>
            </w:r>
            <w:r w:rsidR="00F9042E">
              <w:rPr>
                <w:sz w:val="20"/>
              </w:rPr>
              <w:t>.</w:t>
            </w:r>
            <w:r>
              <w:rPr>
                <w:sz w:val="20"/>
              </w:rPr>
              <w:t xml:space="preserve"> C) Max.</w:t>
            </w:r>
          </w:p>
        </w:tc>
        <w:tc>
          <w:tcPr>
            <w:tcW w:w="992" w:type="dxa"/>
          </w:tcPr>
          <w:p w14:paraId="062C6ACD" w14:textId="77777777" w:rsidR="002C4850" w:rsidRDefault="002C4850" w:rsidP="00D509CB">
            <w:pPr>
              <w:jc w:val="center"/>
              <w:rPr>
                <w:sz w:val="20"/>
              </w:rPr>
            </w:pPr>
            <w:r>
              <w:rPr>
                <w:sz w:val="20"/>
              </w:rPr>
              <w:t>1</w:t>
            </w:r>
          </w:p>
        </w:tc>
        <w:tc>
          <w:tcPr>
            <w:tcW w:w="993" w:type="dxa"/>
          </w:tcPr>
          <w:p w14:paraId="7109FC08" w14:textId="77777777" w:rsidR="002C4850" w:rsidRDefault="002C4850" w:rsidP="00D509CB">
            <w:pPr>
              <w:jc w:val="center"/>
              <w:rPr>
                <w:sz w:val="20"/>
              </w:rPr>
            </w:pPr>
            <w:r>
              <w:rPr>
                <w:sz w:val="20"/>
              </w:rPr>
              <w:t>1</w:t>
            </w:r>
          </w:p>
        </w:tc>
        <w:tc>
          <w:tcPr>
            <w:tcW w:w="850" w:type="dxa"/>
          </w:tcPr>
          <w:p w14:paraId="2716BCA3" w14:textId="77777777" w:rsidR="002C4850" w:rsidRDefault="002C4850" w:rsidP="00D509CB">
            <w:pPr>
              <w:jc w:val="center"/>
              <w:rPr>
                <w:sz w:val="20"/>
              </w:rPr>
            </w:pPr>
            <w:r>
              <w:rPr>
                <w:sz w:val="20"/>
              </w:rPr>
              <w:t>1</w:t>
            </w:r>
          </w:p>
        </w:tc>
        <w:tc>
          <w:tcPr>
            <w:tcW w:w="992" w:type="dxa"/>
          </w:tcPr>
          <w:p w14:paraId="2E4F8B43" w14:textId="77777777" w:rsidR="002C4850" w:rsidRDefault="002C4850" w:rsidP="00D509CB">
            <w:pPr>
              <w:jc w:val="center"/>
              <w:rPr>
                <w:sz w:val="20"/>
              </w:rPr>
            </w:pPr>
            <w:r>
              <w:rPr>
                <w:sz w:val="20"/>
              </w:rPr>
              <w:t>1</w:t>
            </w:r>
          </w:p>
        </w:tc>
        <w:tc>
          <w:tcPr>
            <w:tcW w:w="851" w:type="dxa"/>
          </w:tcPr>
          <w:p w14:paraId="3C9E5F35" w14:textId="77777777" w:rsidR="002C4850" w:rsidRDefault="002C4850" w:rsidP="00D509CB">
            <w:pPr>
              <w:jc w:val="center"/>
              <w:rPr>
                <w:sz w:val="20"/>
              </w:rPr>
            </w:pPr>
            <w:r>
              <w:rPr>
                <w:sz w:val="20"/>
              </w:rPr>
              <w:t>1</w:t>
            </w:r>
          </w:p>
        </w:tc>
      </w:tr>
      <w:tr w:rsidR="002C4850" w14:paraId="5900AC94" w14:textId="77777777" w:rsidTr="00D509CB">
        <w:tc>
          <w:tcPr>
            <w:tcW w:w="4536" w:type="dxa"/>
          </w:tcPr>
          <w:p w14:paraId="6E2775C9" w14:textId="74F3CE3C" w:rsidR="002C4850" w:rsidRDefault="002C4850" w:rsidP="00D509CB">
            <w:pPr>
              <w:rPr>
                <w:sz w:val="20"/>
              </w:rPr>
            </w:pPr>
            <w:r>
              <w:rPr>
                <w:sz w:val="20"/>
              </w:rPr>
              <w:t>Potential Gum</w:t>
            </w:r>
            <w:r w:rsidR="00351995">
              <w:rPr>
                <w:sz w:val="20"/>
              </w:rPr>
              <w:fldChar w:fldCharType="begin"/>
            </w:r>
            <w:r w:rsidR="00351995">
              <w:instrText xml:space="preserve"> XE "</w:instrText>
            </w:r>
            <w:r w:rsidR="00351995" w:rsidRPr="001E3B88">
              <w:rPr>
                <w:sz w:val="20"/>
              </w:rPr>
              <w:instrText>Potential Gum</w:instrText>
            </w:r>
            <w:r w:rsidR="00351995">
              <w:instrText xml:space="preserve">" </w:instrText>
            </w:r>
            <w:r w:rsidR="00351995">
              <w:rPr>
                <w:sz w:val="20"/>
              </w:rPr>
              <w:fldChar w:fldCharType="end"/>
            </w:r>
            <w:r>
              <w:rPr>
                <w:sz w:val="20"/>
              </w:rPr>
              <w:t xml:space="preserve"> (16 hr aging mg/100 ml) Max</w:t>
            </w:r>
            <w:r w:rsidR="00193758">
              <w:rPr>
                <w:sz w:val="20"/>
              </w:rPr>
              <w:t>.</w:t>
            </w:r>
          </w:p>
          <w:p w14:paraId="7ADE80C0" w14:textId="77777777" w:rsidR="002C4850" w:rsidRDefault="002C4850" w:rsidP="00D509CB">
            <w:pPr>
              <w:rPr>
                <w:sz w:val="20"/>
              </w:rPr>
            </w:pPr>
            <w:r>
              <w:rPr>
                <w:sz w:val="20"/>
              </w:rPr>
              <w:t>Precipitate (mg/100ml) Max.</w:t>
            </w:r>
          </w:p>
        </w:tc>
        <w:tc>
          <w:tcPr>
            <w:tcW w:w="992" w:type="dxa"/>
          </w:tcPr>
          <w:p w14:paraId="44FE32C5" w14:textId="77777777" w:rsidR="002C4850" w:rsidRDefault="002C4850" w:rsidP="00D509CB">
            <w:pPr>
              <w:jc w:val="center"/>
              <w:rPr>
                <w:sz w:val="20"/>
              </w:rPr>
            </w:pPr>
            <w:r>
              <w:rPr>
                <w:sz w:val="20"/>
              </w:rPr>
              <w:t>6.0</w:t>
            </w:r>
          </w:p>
          <w:p w14:paraId="66EE947E" w14:textId="77777777" w:rsidR="002C4850" w:rsidRDefault="002C4850" w:rsidP="00D509CB">
            <w:pPr>
              <w:jc w:val="center"/>
              <w:rPr>
                <w:sz w:val="20"/>
              </w:rPr>
            </w:pPr>
            <w:r>
              <w:rPr>
                <w:sz w:val="20"/>
              </w:rPr>
              <w:t>2.0</w:t>
            </w:r>
          </w:p>
        </w:tc>
        <w:tc>
          <w:tcPr>
            <w:tcW w:w="993" w:type="dxa"/>
          </w:tcPr>
          <w:p w14:paraId="69C39950" w14:textId="77777777" w:rsidR="002C4850" w:rsidRDefault="002C4850" w:rsidP="00D509CB">
            <w:pPr>
              <w:jc w:val="center"/>
              <w:rPr>
                <w:sz w:val="20"/>
              </w:rPr>
            </w:pPr>
            <w:r>
              <w:rPr>
                <w:sz w:val="20"/>
              </w:rPr>
              <w:t>6.0</w:t>
            </w:r>
          </w:p>
          <w:p w14:paraId="0FDD6F5A" w14:textId="77777777" w:rsidR="002C4850" w:rsidRDefault="002C4850" w:rsidP="00D509CB">
            <w:pPr>
              <w:jc w:val="center"/>
              <w:rPr>
                <w:sz w:val="20"/>
              </w:rPr>
            </w:pPr>
            <w:r>
              <w:rPr>
                <w:sz w:val="20"/>
              </w:rPr>
              <w:t>2.0</w:t>
            </w:r>
          </w:p>
        </w:tc>
        <w:tc>
          <w:tcPr>
            <w:tcW w:w="850" w:type="dxa"/>
          </w:tcPr>
          <w:p w14:paraId="3D0588A4" w14:textId="77777777" w:rsidR="002C4850" w:rsidRDefault="002C4850" w:rsidP="00D509CB">
            <w:pPr>
              <w:jc w:val="center"/>
              <w:rPr>
                <w:sz w:val="20"/>
              </w:rPr>
            </w:pPr>
            <w:r>
              <w:rPr>
                <w:sz w:val="20"/>
              </w:rPr>
              <w:t>6.0</w:t>
            </w:r>
          </w:p>
          <w:p w14:paraId="1857D738" w14:textId="77777777" w:rsidR="002C4850" w:rsidRDefault="002C4850" w:rsidP="00D509CB">
            <w:pPr>
              <w:jc w:val="center"/>
              <w:rPr>
                <w:sz w:val="20"/>
              </w:rPr>
            </w:pPr>
            <w:r>
              <w:rPr>
                <w:sz w:val="20"/>
              </w:rPr>
              <w:t>2.0</w:t>
            </w:r>
          </w:p>
        </w:tc>
        <w:tc>
          <w:tcPr>
            <w:tcW w:w="992" w:type="dxa"/>
          </w:tcPr>
          <w:p w14:paraId="7CE83870" w14:textId="77777777" w:rsidR="002C4850" w:rsidRDefault="002C4850" w:rsidP="00D509CB">
            <w:pPr>
              <w:jc w:val="center"/>
              <w:rPr>
                <w:sz w:val="20"/>
              </w:rPr>
            </w:pPr>
            <w:r>
              <w:rPr>
                <w:sz w:val="20"/>
              </w:rPr>
              <w:t>6.0</w:t>
            </w:r>
          </w:p>
          <w:p w14:paraId="73CA0A42" w14:textId="77777777" w:rsidR="002C4850" w:rsidRDefault="002C4850" w:rsidP="00D509CB">
            <w:pPr>
              <w:jc w:val="center"/>
              <w:rPr>
                <w:sz w:val="20"/>
              </w:rPr>
            </w:pPr>
            <w:r>
              <w:rPr>
                <w:sz w:val="20"/>
              </w:rPr>
              <w:t>2.0</w:t>
            </w:r>
          </w:p>
        </w:tc>
        <w:tc>
          <w:tcPr>
            <w:tcW w:w="851" w:type="dxa"/>
          </w:tcPr>
          <w:p w14:paraId="28F883A2" w14:textId="77777777" w:rsidR="002C4850" w:rsidRDefault="002C4850" w:rsidP="00D509CB">
            <w:pPr>
              <w:jc w:val="center"/>
              <w:rPr>
                <w:sz w:val="20"/>
              </w:rPr>
            </w:pPr>
            <w:r>
              <w:rPr>
                <w:sz w:val="20"/>
              </w:rPr>
              <w:t>6.0</w:t>
            </w:r>
          </w:p>
          <w:p w14:paraId="60DEA8DA" w14:textId="77777777" w:rsidR="002C4850" w:rsidRDefault="002C4850" w:rsidP="00D509CB">
            <w:pPr>
              <w:jc w:val="center"/>
              <w:rPr>
                <w:sz w:val="20"/>
              </w:rPr>
            </w:pPr>
            <w:r>
              <w:rPr>
                <w:sz w:val="20"/>
              </w:rPr>
              <w:t>2.0</w:t>
            </w:r>
          </w:p>
        </w:tc>
      </w:tr>
      <w:tr w:rsidR="002C4850" w14:paraId="38C8E6C5" w14:textId="77777777" w:rsidTr="00D509CB">
        <w:tc>
          <w:tcPr>
            <w:tcW w:w="4536" w:type="dxa"/>
          </w:tcPr>
          <w:p w14:paraId="09E98D80" w14:textId="77777777" w:rsidR="002C4850" w:rsidRDefault="002C4850" w:rsidP="00D509CB">
            <w:pPr>
              <w:rPr>
                <w:sz w:val="20"/>
              </w:rPr>
            </w:pPr>
            <w:r>
              <w:rPr>
                <w:sz w:val="20"/>
              </w:rPr>
              <w:t>Existent Gum</w:t>
            </w:r>
            <w:r w:rsidR="00351995">
              <w:rPr>
                <w:sz w:val="20"/>
              </w:rPr>
              <w:fldChar w:fldCharType="begin"/>
            </w:r>
            <w:r w:rsidR="00351995">
              <w:instrText xml:space="preserve"> XE "</w:instrText>
            </w:r>
            <w:r w:rsidR="00351995" w:rsidRPr="00A12193">
              <w:rPr>
                <w:sz w:val="20"/>
              </w:rPr>
              <w:instrText>Existent Gum</w:instrText>
            </w:r>
            <w:r w:rsidR="00351995">
              <w:instrText xml:space="preserve">" </w:instrText>
            </w:r>
            <w:r w:rsidR="00351995">
              <w:rPr>
                <w:sz w:val="20"/>
              </w:rPr>
              <w:fldChar w:fldCharType="end"/>
            </w:r>
            <w:r>
              <w:rPr>
                <w:sz w:val="20"/>
              </w:rPr>
              <w:t xml:space="preserve"> (mg/100 ml) Max.</w:t>
            </w:r>
          </w:p>
        </w:tc>
        <w:tc>
          <w:tcPr>
            <w:tcW w:w="992" w:type="dxa"/>
          </w:tcPr>
          <w:p w14:paraId="5FE611E8" w14:textId="77777777" w:rsidR="002C4850" w:rsidRDefault="002C4850" w:rsidP="00D509CB">
            <w:pPr>
              <w:jc w:val="center"/>
              <w:rPr>
                <w:sz w:val="20"/>
              </w:rPr>
            </w:pPr>
            <w:r>
              <w:rPr>
                <w:sz w:val="20"/>
              </w:rPr>
              <w:t>3.0</w:t>
            </w:r>
          </w:p>
        </w:tc>
        <w:tc>
          <w:tcPr>
            <w:tcW w:w="993" w:type="dxa"/>
          </w:tcPr>
          <w:p w14:paraId="1849EA25" w14:textId="77777777" w:rsidR="002C4850" w:rsidRDefault="002C4850" w:rsidP="00D509CB">
            <w:pPr>
              <w:jc w:val="center"/>
              <w:rPr>
                <w:sz w:val="20"/>
              </w:rPr>
            </w:pPr>
            <w:r>
              <w:rPr>
                <w:sz w:val="20"/>
              </w:rPr>
              <w:t>3.0</w:t>
            </w:r>
          </w:p>
        </w:tc>
        <w:tc>
          <w:tcPr>
            <w:tcW w:w="850" w:type="dxa"/>
          </w:tcPr>
          <w:p w14:paraId="66A84064" w14:textId="77777777" w:rsidR="002C4850" w:rsidRDefault="002C4850" w:rsidP="00D509CB">
            <w:pPr>
              <w:jc w:val="center"/>
              <w:rPr>
                <w:sz w:val="20"/>
              </w:rPr>
            </w:pPr>
            <w:r>
              <w:rPr>
                <w:sz w:val="20"/>
              </w:rPr>
              <w:t>3.0</w:t>
            </w:r>
          </w:p>
        </w:tc>
        <w:tc>
          <w:tcPr>
            <w:tcW w:w="992" w:type="dxa"/>
          </w:tcPr>
          <w:p w14:paraId="5FBB29F2" w14:textId="77777777" w:rsidR="002C4850" w:rsidRDefault="002C4850" w:rsidP="00D509CB">
            <w:pPr>
              <w:jc w:val="center"/>
              <w:rPr>
                <w:sz w:val="20"/>
              </w:rPr>
            </w:pPr>
            <w:r>
              <w:rPr>
                <w:sz w:val="20"/>
              </w:rPr>
              <w:t>3.0</w:t>
            </w:r>
          </w:p>
        </w:tc>
        <w:tc>
          <w:tcPr>
            <w:tcW w:w="851" w:type="dxa"/>
          </w:tcPr>
          <w:p w14:paraId="2A451F27" w14:textId="77777777" w:rsidR="002C4850" w:rsidRDefault="002C4850" w:rsidP="00D509CB">
            <w:pPr>
              <w:jc w:val="center"/>
              <w:rPr>
                <w:sz w:val="20"/>
              </w:rPr>
            </w:pPr>
            <w:r>
              <w:rPr>
                <w:sz w:val="20"/>
              </w:rPr>
              <w:t>3.0</w:t>
            </w:r>
          </w:p>
        </w:tc>
      </w:tr>
      <w:tr w:rsidR="002C4850" w14:paraId="6573059D" w14:textId="77777777" w:rsidTr="00D509CB">
        <w:trPr>
          <w:cantSplit/>
        </w:trPr>
        <w:tc>
          <w:tcPr>
            <w:tcW w:w="4536" w:type="dxa"/>
            <w:vMerge w:val="restart"/>
          </w:tcPr>
          <w:p w14:paraId="0E49F7F9" w14:textId="483BC8AF" w:rsidR="002C4850" w:rsidRDefault="002C4850" w:rsidP="00D509CB">
            <w:pPr>
              <w:rPr>
                <w:sz w:val="20"/>
              </w:rPr>
            </w:pPr>
            <w:r>
              <w:rPr>
                <w:sz w:val="20"/>
              </w:rPr>
              <w:t>Water Reaction Interface Rating</w:t>
            </w:r>
            <w:r w:rsidR="00351995">
              <w:rPr>
                <w:sz w:val="20"/>
              </w:rPr>
              <w:fldChar w:fldCharType="begin"/>
            </w:r>
            <w:r w:rsidR="00351995">
              <w:instrText xml:space="preserve"> XE "</w:instrText>
            </w:r>
            <w:r w:rsidR="00351995" w:rsidRPr="00A12193">
              <w:rPr>
                <w:sz w:val="20"/>
              </w:rPr>
              <w:instrText>Water Reaction Interface Rating</w:instrText>
            </w:r>
            <w:r w:rsidR="00351995">
              <w:instrText xml:space="preserve">" </w:instrText>
            </w:r>
            <w:r w:rsidR="00351995">
              <w:rPr>
                <w:sz w:val="20"/>
              </w:rPr>
              <w:fldChar w:fldCharType="end"/>
            </w:r>
            <w:r>
              <w:rPr>
                <w:sz w:val="20"/>
              </w:rPr>
              <w:t xml:space="preserve"> Max</w:t>
            </w:r>
            <w:r w:rsidR="00193758">
              <w:rPr>
                <w:sz w:val="20"/>
              </w:rPr>
              <w:t>.</w:t>
            </w:r>
          </w:p>
          <w:p w14:paraId="46BACE38" w14:textId="77777777" w:rsidR="002C4850" w:rsidRDefault="002C4850" w:rsidP="00D509CB">
            <w:pPr>
              <w:rPr>
                <w:sz w:val="20"/>
              </w:rPr>
            </w:pPr>
            <w:r>
              <w:rPr>
                <w:sz w:val="20"/>
              </w:rPr>
              <w:t>Volume Change (ml) Max.</w:t>
            </w:r>
          </w:p>
        </w:tc>
        <w:tc>
          <w:tcPr>
            <w:tcW w:w="992" w:type="dxa"/>
          </w:tcPr>
          <w:p w14:paraId="07860E1E" w14:textId="77777777" w:rsidR="002C4850" w:rsidRDefault="002C4850" w:rsidP="00D509CB">
            <w:pPr>
              <w:jc w:val="center"/>
              <w:rPr>
                <w:sz w:val="20"/>
              </w:rPr>
            </w:pPr>
            <w:r>
              <w:rPr>
                <w:sz w:val="20"/>
              </w:rPr>
              <w:t>2</w:t>
            </w:r>
          </w:p>
          <w:p w14:paraId="3CD84B39" w14:textId="77777777" w:rsidR="002C4850" w:rsidRDefault="002C4850" w:rsidP="00D509CB">
            <w:pPr>
              <w:jc w:val="center"/>
              <w:rPr>
                <w:sz w:val="20"/>
              </w:rPr>
            </w:pPr>
            <w:r>
              <w:rPr>
                <w:sz w:val="20"/>
              </w:rPr>
              <w:t>2</w:t>
            </w:r>
          </w:p>
        </w:tc>
        <w:tc>
          <w:tcPr>
            <w:tcW w:w="993" w:type="dxa"/>
          </w:tcPr>
          <w:p w14:paraId="50CA97A2" w14:textId="77777777" w:rsidR="002C4850" w:rsidRDefault="002C4850" w:rsidP="00D509CB">
            <w:pPr>
              <w:jc w:val="center"/>
              <w:rPr>
                <w:sz w:val="20"/>
              </w:rPr>
            </w:pPr>
            <w:r>
              <w:rPr>
                <w:sz w:val="20"/>
              </w:rPr>
              <w:t>2</w:t>
            </w:r>
          </w:p>
          <w:p w14:paraId="0727F819" w14:textId="77777777" w:rsidR="002C4850" w:rsidRDefault="002C4850" w:rsidP="00D509CB">
            <w:pPr>
              <w:jc w:val="center"/>
              <w:rPr>
                <w:sz w:val="20"/>
              </w:rPr>
            </w:pPr>
            <w:r>
              <w:rPr>
                <w:sz w:val="20"/>
              </w:rPr>
              <w:t>2</w:t>
            </w:r>
          </w:p>
        </w:tc>
        <w:tc>
          <w:tcPr>
            <w:tcW w:w="850" w:type="dxa"/>
          </w:tcPr>
          <w:p w14:paraId="23658D2F" w14:textId="77777777" w:rsidR="002C4850" w:rsidRDefault="002C4850" w:rsidP="00D509CB">
            <w:pPr>
              <w:jc w:val="center"/>
              <w:rPr>
                <w:sz w:val="20"/>
              </w:rPr>
            </w:pPr>
            <w:r>
              <w:rPr>
                <w:sz w:val="20"/>
              </w:rPr>
              <w:t>2</w:t>
            </w:r>
          </w:p>
          <w:p w14:paraId="09E5FD19" w14:textId="77777777" w:rsidR="002C4850" w:rsidRDefault="002C4850" w:rsidP="00D509CB">
            <w:pPr>
              <w:jc w:val="center"/>
              <w:rPr>
                <w:sz w:val="20"/>
              </w:rPr>
            </w:pPr>
            <w:r>
              <w:rPr>
                <w:sz w:val="20"/>
              </w:rPr>
              <w:t>2</w:t>
            </w:r>
          </w:p>
        </w:tc>
        <w:tc>
          <w:tcPr>
            <w:tcW w:w="992" w:type="dxa"/>
          </w:tcPr>
          <w:p w14:paraId="572B6453" w14:textId="77777777" w:rsidR="002C4850" w:rsidRDefault="002C4850" w:rsidP="00D509CB">
            <w:pPr>
              <w:jc w:val="center"/>
              <w:rPr>
                <w:sz w:val="20"/>
              </w:rPr>
            </w:pPr>
            <w:r>
              <w:rPr>
                <w:sz w:val="20"/>
              </w:rPr>
              <w:t>2</w:t>
            </w:r>
          </w:p>
          <w:p w14:paraId="36B49F7E" w14:textId="77777777" w:rsidR="002C4850" w:rsidRDefault="002C4850" w:rsidP="00D509CB">
            <w:pPr>
              <w:jc w:val="center"/>
              <w:rPr>
                <w:sz w:val="20"/>
              </w:rPr>
            </w:pPr>
            <w:r>
              <w:rPr>
                <w:sz w:val="20"/>
              </w:rPr>
              <w:t>2</w:t>
            </w:r>
          </w:p>
        </w:tc>
        <w:tc>
          <w:tcPr>
            <w:tcW w:w="851" w:type="dxa"/>
          </w:tcPr>
          <w:p w14:paraId="4A57685C" w14:textId="77777777" w:rsidR="002C4850" w:rsidRDefault="002C4850" w:rsidP="00D509CB">
            <w:pPr>
              <w:jc w:val="center"/>
              <w:rPr>
                <w:sz w:val="20"/>
              </w:rPr>
            </w:pPr>
            <w:r>
              <w:rPr>
                <w:sz w:val="20"/>
              </w:rPr>
              <w:t>2</w:t>
            </w:r>
          </w:p>
          <w:p w14:paraId="164B651F" w14:textId="77777777" w:rsidR="002C4850" w:rsidRDefault="002C4850" w:rsidP="00D509CB">
            <w:pPr>
              <w:jc w:val="center"/>
              <w:rPr>
                <w:sz w:val="20"/>
              </w:rPr>
            </w:pPr>
            <w:r>
              <w:rPr>
                <w:sz w:val="20"/>
              </w:rPr>
              <w:t>2</w:t>
            </w:r>
          </w:p>
        </w:tc>
      </w:tr>
      <w:tr w:rsidR="002C4850" w14:paraId="5E69D923" w14:textId="77777777" w:rsidTr="00D509CB">
        <w:trPr>
          <w:cantSplit/>
        </w:trPr>
        <w:tc>
          <w:tcPr>
            <w:tcW w:w="4536" w:type="dxa"/>
            <w:vMerge/>
          </w:tcPr>
          <w:p w14:paraId="08AB5073" w14:textId="77777777" w:rsidR="002C4850" w:rsidRDefault="002C4850" w:rsidP="00D509CB">
            <w:pPr>
              <w:rPr>
                <w:sz w:val="20"/>
              </w:rPr>
            </w:pPr>
          </w:p>
        </w:tc>
        <w:tc>
          <w:tcPr>
            <w:tcW w:w="4678" w:type="dxa"/>
            <w:gridSpan w:val="5"/>
          </w:tcPr>
          <w:p w14:paraId="2F39FB49" w14:textId="77777777" w:rsidR="002C4850" w:rsidRDefault="002C4850" w:rsidP="00D509CB">
            <w:pPr>
              <w:jc w:val="center"/>
              <w:rPr>
                <w:sz w:val="20"/>
              </w:rPr>
            </w:pPr>
            <w:r>
              <w:rPr>
                <w:sz w:val="20"/>
              </w:rPr>
              <w:t>Sharp separation, no emulsion or precipitate within or upon either layer</w:t>
            </w:r>
          </w:p>
        </w:tc>
      </w:tr>
      <w:tr w:rsidR="002C4850" w14:paraId="7085DB38" w14:textId="77777777" w:rsidTr="00D509CB">
        <w:tc>
          <w:tcPr>
            <w:tcW w:w="4536" w:type="dxa"/>
          </w:tcPr>
          <w:p w14:paraId="1DBC07B5" w14:textId="77777777" w:rsidR="002C4850" w:rsidRPr="0040660E" w:rsidRDefault="002C4850" w:rsidP="00D509CB">
            <w:pPr>
              <w:rPr>
                <w:sz w:val="20"/>
                <w:lang w:val="fr-FR"/>
              </w:rPr>
            </w:pPr>
            <w:r w:rsidRPr="0040660E">
              <w:rPr>
                <w:sz w:val="20"/>
                <w:lang w:val="fr-FR"/>
              </w:rPr>
              <w:t>Tetra Ethyl Lead</w:t>
            </w:r>
            <w:r w:rsidR="0014777C">
              <w:rPr>
                <w:sz w:val="20"/>
                <w:lang w:val="fr-FR"/>
              </w:rPr>
              <w:fldChar w:fldCharType="begin"/>
            </w:r>
            <w:r w:rsidR="0014777C">
              <w:instrText xml:space="preserve"> XE "</w:instrText>
            </w:r>
            <w:r w:rsidR="0014777C" w:rsidRPr="00254DEE">
              <w:instrText>Tetra Ethyl Lead</w:instrText>
            </w:r>
            <w:r w:rsidR="0014777C">
              <w:instrText xml:space="preserve">" </w:instrText>
            </w:r>
            <w:r w:rsidR="0014777C">
              <w:rPr>
                <w:sz w:val="20"/>
                <w:lang w:val="fr-FR"/>
              </w:rPr>
              <w:fldChar w:fldCharType="end"/>
            </w:r>
            <w:r w:rsidRPr="0040660E">
              <w:rPr>
                <w:sz w:val="20"/>
                <w:lang w:val="fr-FR"/>
              </w:rPr>
              <w:t xml:space="preserve"> Content ml/Imp</w:t>
            </w:r>
            <w:r w:rsidR="00B41556">
              <w:rPr>
                <w:sz w:val="20"/>
                <w:lang w:val="fr-FR"/>
              </w:rPr>
              <w:t>.</w:t>
            </w:r>
            <w:r w:rsidRPr="0040660E">
              <w:rPr>
                <w:sz w:val="20"/>
                <w:lang w:val="fr-FR"/>
              </w:rPr>
              <w:t xml:space="preserve"> Gallon Max.</w:t>
            </w:r>
          </w:p>
          <w:p w14:paraId="5180651F" w14:textId="77777777" w:rsidR="002C4850" w:rsidRPr="0040660E" w:rsidRDefault="002C4850" w:rsidP="00D509CB">
            <w:pPr>
              <w:rPr>
                <w:sz w:val="20"/>
                <w:lang w:val="fr-FR"/>
              </w:rPr>
            </w:pPr>
            <w:r w:rsidRPr="0040660E">
              <w:rPr>
                <w:sz w:val="20"/>
                <w:lang w:val="fr-FR"/>
              </w:rPr>
              <w:t xml:space="preserve">(ml/litre) Max.  </w:t>
            </w:r>
          </w:p>
        </w:tc>
        <w:tc>
          <w:tcPr>
            <w:tcW w:w="992" w:type="dxa"/>
          </w:tcPr>
          <w:p w14:paraId="45B44335" w14:textId="77777777" w:rsidR="002C4850" w:rsidRDefault="002C4850" w:rsidP="00D509CB">
            <w:pPr>
              <w:jc w:val="center"/>
              <w:rPr>
                <w:sz w:val="20"/>
              </w:rPr>
            </w:pPr>
            <w:r>
              <w:rPr>
                <w:sz w:val="20"/>
              </w:rPr>
              <w:t>Nil</w:t>
            </w:r>
          </w:p>
        </w:tc>
        <w:tc>
          <w:tcPr>
            <w:tcW w:w="993" w:type="dxa"/>
          </w:tcPr>
          <w:p w14:paraId="2F832624" w14:textId="77777777" w:rsidR="002C4850" w:rsidRDefault="002C4850" w:rsidP="00D509CB">
            <w:pPr>
              <w:jc w:val="center"/>
              <w:rPr>
                <w:sz w:val="20"/>
              </w:rPr>
            </w:pPr>
            <w:r>
              <w:rPr>
                <w:sz w:val="20"/>
              </w:rPr>
              <w:t>Nil</w:t>
            </w:r>
          </w:p>
        </w:tc>
        <w:tc>
          <w:tcPr>
            <w:tcW w:w="850" w:type="dxa"/>
          </w:tcPr>
          <w:p w14:paraId="555AFD68" w14:textId="77777777" w:rsidR="002C4850" w:rsidRDefault="002C4850" w:rsidP="00D509CB">
            <w:pPr>
              <w:jc w:val="center"/>
              <w:rPr>
                <w:sz w:val="20"/>
              </w:rPr>
            </w:pPr>
            <w:r>
              <w:rPr>
                <w:sz w:val="20"/>
              </w:rPr>
              <w:t>5.52</w:t>
            </w:r>
          </w:p>
          <w:p w14:paraId="1EB85FD1" w14:textId="77777777" w:rsidR="002C4850" w:rsidRDefault="002C4850" w:rsidP="00D509CB">
            <w:pPr>
              <w:jc w:val="center"/>
              <w:rPr>
                <w:sz w:val="20"/>
              </w:rPr>
            </w:pPr>
            <w:r>
              <w:rPr>
                <w:sz w:val="20"/>
              </w:rPr>
              <w:t>(1.22)</w:t>
            </w:r>
          </w:p>
        </w:tc>
        <w:tc>
          <w:tcPr>
            <w:tcW w:w="992" w:type="dxa"/>
          </w:tcPr>
          <w:p w14:paraId="22409105" w14:textId="77777777" w:rsidR="002C4850" w:rsidRDefault="002C4850" w:rsidP="00D509CB">
            <w:pPr>
              <w:jc w:val="center"/>
              <w:rPr>
                <w:sz w:val="20"/>
              </w:rPr>
            </w:pPr>
            <w:r>
              <w:rPr>
                <w:sz w:val="20"/>
              </w:rPr>
              <w:t>5.52</w:t>
            </w:r>
          </w:p>
          <w:p w14:paraId="22083A38" w14:textId="77777777" w:rsidR="002C4850" w:rsidRDefault="002C4850" w:rsidP="00D509CB">
            <w:pPr>
              <w:jc w:val="center"/>
              <w:rPr>
                <w:sz w:val="20"/>
              </w:rPr>
            </w:pPr>
            <w:r>
              <w:rPr>
                <w:sz w:val="20"/>
              </w:rPr>
              <w:t>(1.22)</w:t>
            </w:r>
          </w:p>
        </w:tc>
        <w:tc>
          <w:tcPr>
            <w:tcW w:w="851" w:type="dxa"/>
          </w:tcPr>
          <w:p w14:paraId="30AE422C" w14:textId="77777777" w:rsidR="002C4850" w:rsidRDefault="002C4850" w:rsidP="00D509CB">
            <w:pPr>
              <w:jc w:val="center"/>
              <w:rPr>
                <w:sz w:val="20"/>
              </w:rPr>
            </w:pPr>
            <w:r>
              <w:rPr>
                <w:sz w:val="20"/>
              </w:rPr>
              <w:t>5.52</w:t>
            </w:r>
          </w:p>
          <w:p w14:paraId="282D64EF" w14:textId="77777777" w:rsidR="002C4850" w:rsidRDefault="002C4850" w:rsidP="00D509CB">
            <w:pPr>
              <w:jc w:val="center"/>
              <w:rPr>
                <w:sz w:val="20"/>
              </w:rPr>
            </w:pPr>
            <w:r>
              <w:rPr>
                <w:sz w:val="20"/>
              </w:rPr>
              <w:t>(1.22)</w:t>
            </w:r>
          </w:p>
        </w:tc>
      </w:tr>
    </w:tbl>
    <w:p w14:paraId="5A37EE99" w14:textId="77777777" w:rsidR="002C4850" w:rsidRDefault="002C4850" w:rsidP="00F14055">
      <w:pPr>
        <w:pStyle w:val="BodyText"/>
      </w:pPr>
      <w:r>
        <w:t>Grade 73</w:t>
      </w:r>
      <w:r w:rsidR="00351995">
        <w:fldChar w:fldCharType="begin"/>
      </w:r>
      <w:r w:rsidR="00351995">
        <w:instrText xml:space="preserve"> XE "</w:instrText>
      </w:r>
      <w:r w:rsidR="00351995" w:rsidRPr="004245B8">
        <w:instrText>Grade 73</w:instrText>
      </w:r>
      <w:r w:rsidR="00351995">
        <w:instrText xml:space="preserve">" </w:instrText>
      </w:r>
      <w:r w:rsidR="00351995">
        <w:fldChar w:fldCharType="end"/>
      </w:r>
      <w:r>
        <w:tab/>
        <w:t>A non-leaded aviation gasoline</w:t>
      </w:r>
      <w:r w:rsidR="0014777C">
        <w:fldChar w:fldCharType="begin"/>
      </w:r>
      <w:r w:rsidR="0014777C">
        <w:instrText xml:space="preserve"> XE "</w:instrText>
      </w:r>
      <w:r w:rsidR="0014777C" w:rsidRPr="002341D5">
        <w:instrText>aviation gasoline</w:instrText>
      </w:r>
      <w:r w:rsidR="0014777C">
        <w:instrText xml:space="preserve">" </w:instrText>
      </w:r>
      <w:r w:rsidR="0014777C">
        <w:fldChar w:fldCharType="end"/>
      </w:r>
      <w:r>
        <w:t xml:space="preserve"> for light aircraft.</w:t>
      </w:r>
    </w:p>
    <w:p w14:paraId="2EC95C25" w14:textId="77777777" w:rsidR="002C4850" w:rsidRDefault="002C4850" w:rsidP="00F14055">
      <w:pPr>
        <w:pStyle w:val="BodyText"/>
      </w:pPr>
      <w:r>
        <w:t>Grade 80</w:t>
      </w:r>
      <w:r w:rsidR="00351995">
        <w:fldChar w:fldCharType="begin"/>
      </w:r>
      <w:r w:rsidR="00351995">
        <w:instrText xml:space="preserve"> XE "</w:instrText>
      </w:r>
      <w:r w:rsidR="00351995" w:rsidRPr="0010201B">
        <w:instrText>Grade 80</w:instrText>
      </w:r>
      <w:r w:rsidR="00351995">
        <w:instrText xml:space="preserve">" </w:instrText>
      </w:r>
      <w:r w:rsidR="00351995">
        <w:fldChar w:fldCharType="end"/>
      </w:r>
      <w:r>
        <w:tab/>
        <w:t>An aviation gasoline for light aircraft containing a maximum TEL content of 0.5 ml/US gal. (this is then dyed Red). To meet the British specification D.Eng.R.D. 2485</w:t>
      </w:r>
      <w:r w:rsidR="00E1482C">
        <w:fldChar w:fldCharType="begin"/>
      </w:r>
      <w:r w:rsidR="00E1482C">
        <w:instrText xml:space="preserve"> XE "</w:instrText>
      </w:r>
      <w:r w:rsidR="00E1482C" w:rsidRPr="00925592">
        <w:instrText>D.Eng.R.D. 2485</w:instrText>
      </w:r>
      <w:r w:rsidR="00E1482C">
        <w:instrText xml:space="preserve">" </w:instrText>
      </w:r>
      <w:r w:rsidR="00E1482C">
        <w:fldChar w:fldCharType="end"/>
      </w:r>
      <w:r>
        <w:t xml:space="preserve"> this fuel must be without TEL.</w:t>
      </w:r>
    </w:p>
    <w:p w14:paraId="7DE0B4E1" w14:textId="77777777" w:rsidR="002C4850" w:rsidRDefault="002C4850" w:rsidP="00F14055">
      <w:pPr>
        <w:pStyle w:val="BodyText"/>
      </w:pPr>
      <w:r>
        <w:t>Grade 91/96</w:t>
      </w:r>
      <w:r w:rsidR="00351995">
        <w:fldChar w:fldCharType="begin"/>
      </w:r>
      <w:r w:rsidR="00351995">
        <w:instrText xml:space="preserve"> XE "</w:instrText>
      </w:r>
      <w:r w:rsidR="00351995" w:rsidRPr="00BA42DF">
        <w:instrText>Grade 91/96</w:instrText>
      </w:r>
      <w:r w:rsidR="00351995">
        <w:instrText xml:space="preserve">" </w:instrText>
      </w:r>
      <w:r w:rsidR="00351995">
        <w:fldChar w:fldCharType="end"/>
      </w:r>
      <w:r>
        <w:tab/>
        <w:t>A leaded gasoline containing up to 20% catalytic light ends</w:t>
      </w:r>
      <w:r w:rsidR="00351995">
        <w:fldChar w:fldCharType="begin"/>
      </w:r>
      <w:r w:rsidR="00351995">
        <w:instrText xml:space="preserve"> XE "</w:instrText>
      </w:r>
      <w:r w:rsidR="00351995" w:rsidRPr="00B71121">
        <w:instrText>catalytic light ends</w:instrText>
      </w:r>
      <w:r w:rsidR="00351995">
        <w:instrText xml:space="preserve">" </w:instrText>
      </w:r>
      <w:r w:rsidR="00351995">
        <w:fldChar w:fldCharType="end"/>
      </w:r>
      <w:r>
        <w:t xml:space="preserve"> for use in medium powered aircraft.</w:t>
      </w:r>
    </w:p>
    <w:p w14:paraId="308819D8" w14:textId="77777777" w:rsidR="002C4850" w:rsidRDefault="002C4850" w:rsidP="00F14055">
      <w:pPr>
        <w:pStyle w:val="BodyText"/>
      </w:pPr>
      <w:r>
        <w:t>Grade 100/130</w:t>
      </w:r>
      <w:r w:rsidR="00351995">
        <w:fldChar w:fldCharType="begin"/>
      </w:r>
      <w:r w:rsidR="00351995">
        <w:instrText xml:space="preserve"> XE "</w:instrText>
      </w:r>
      <w:r w:rsidR="00351995" w:rsidRPr="00C54D97">
        <w:instrText>Grade 100/130</w:instrText>
      </w:r>
      <w:r w:rsidR="00351995">
        <w:instrText xml:space="preserve">" </w:instrText>
      </w:r>
      <w:r w:rsidR="00351995">
        <w:fldChar w:fldCharType="end"/>
      </w:r>
      <w:r>
        <w:tab/>
        <w:t>A leaded blended gasoline for medium range transports and military aircraft.</w:t>
      </w:r>
    </w:p>
    <w:p w14:paraId="705441EB" w14:textId="77777777" w:rsidR="002C4850" w:rsidRDefault="002C4850" w:rsidP="00F14055">
      <w:pPr>
        <w:pStyle w:val="BodyText"/>
      </w:pPr>
      <w:r>
        <w:t>Grade 115/145</w:t>
      </w:r>
      <w:r w:rsidR="00351995">
        <w:fldChar w:fldCharType="begin"/>
      </w:r>
      <w:r w:rsidR="00351995">
        <w:instrText xml:space="preserve"> XE "</w:instrText>
      </w:r>
      <w:r w:rsidR="00351995" w:rsidRPr="00A76867">
        <w:instrText>Grade 115/145</w:instrText>
      </w:r>
      <w:r w:rsidR="00351995">
        <w:instrText xml:space="preserve">" </w:instrText>
      </w:r>
      <w:r w:rsidR="00351995">
        <w:fldChar w:fldCharType="end"/>
      </w:r>
      <w:r>
        <w:tab/>
        <w:t>A leaded high performance blended gasoline for long range and high powered military aircraft.</w:t>
      </w:r>
    </w:p>
    <w:p w14:paraId="6B71B507" w14:textId="77777777" w:rsidR="002C4850" w:rsidRDefault="002C4850" w:rsidP="00F14055">
      <w:pPr>
        <w:pStyle w:val="BodyText"/>
      </w:pPr>
      <w:r>
        <w:t>In 1973 the comment was made - Plans are in hand to reduce the aviation gasoline</w:t>
      </w:r>
      <w:r w:rsidR="0014777C">
        <w:fldChar w:fldCharType="begin"/>
      </w:r>
      <w:r w:rsidR="0014777C">
        <w:instrText xml:space="preserve"> XE "</w:instrText>
      </w:r>
      <w:r w:rsidR="0014777C" w:rsidRPr="002341D5">
        <w:instrText>aviation gasoline</w:instrText>
      </w:r>
      <w:r w:rsidR="0014777C">
        <w:instrText xml:space="preserve">" </w:instrText>
      </w:r>
      <w:r w:rsidR="0014777C">
        <w:fldChar w:fldCharType="end"/>
      </w:r>
      <w:r>
        <w:t xml:space="preserve"> grades to two, a 100/130 grade</w:t>
      </w:r>
      <w:r w:rsidR="00351995">
        <w:fldChar w:fldCharType="begin"/>
      </w:r>
      <w:r w:rsidR="00351995">
        <w:instrText xml:space="preserve"> XE "</w:instrText>
      </w:r>
      <w:r w:rsidR="00351995" w:rsidRPr="008D22E2">
        <w:instrText>100/130 grade</w:instrText>
      </w:r>
      <w:r w:rsidR="00351995">
        <w:instrText xml:space="preserve">" </w:instrText>
      </w:r>
      <w:r w:rsidR="00351995">
        <w:fldChar w:fldCharType="end"/>
      </w:r>
      <w:r>
        <w:t xml:space="preserve"> with 2</w:t>
      </w:r>
      <w:r w:rsidR="00D509CB">
        <w:t xml:space="preserve"> </w:t>
      </w:r>
      <w:r>
        <w:t>ml</w:t>
      </w:r>
      <w:r w:rsidR="00D509CB">
        <w:t>.</w:t>
      </w:r>
      <w:r>
        <w:t>/US gal TEL minimum and the existing 115/145 grade</w:t>
      </w:r>
      <w:r w:rsidR="00351995">
        <w:fldChar w:fldCharType="begin"/>
      </w:r>
      <w:r w:rsidR="00351995">
        <w:instrText xml:space="preserve"> XE "</w:instrText>
      </w:r>
      <w:r w:rsidR="00351995" w:rsidRPr="009D7FB6">
        <w:instrText>115/145 grade</w:instrText>
      </w:r>
      <w:r w:rsidR="00351995">
        <w:instrText xml:space="preserve">" </w:instrText>
      </w:r>
      <w:r w:rsidR="00351995">
        <w:fldChar w:fldCharType="end"/>
      </w:r>
      <w:r>
        <w:t>.</w:t>
      </w:r>
    </w:p>
    <w:p w14:paraId="043AB3AD" w14:textId="77777777" w:rsidR="002C4850" w:rsidRDefault="002C4850" w:rsidP="00F14055">
      <w:pPr>
        <w:pStyle w:val="BodyText"/>
      </w:pPr>
      <w:r>
        <w:t>It would not be long before Grade 73</w:t>
      </w:r>
      <w:r w:rsidR="00351995">
        <w:fldChar w:fldCharType="begin"/>
      </w:r>
      <w:r w:rsidR="00351995">
        <w:instrText xml:space="preserve"> XE "</w:instrText>
      </w:r>
      <w:r w:rsidR="00351995" w:rsidRPr="004245B8">
        <w:instrText>Grade 73</w:instrText>
      </w:r>
      <w:r w:rsidR="00351995">
        <w:instrText xml:space="preserve">" </w:instrText>
      </w:r>
      <w:r w:rsidR="00351995">
        <w:fldChar w:fldCharType="end"/>
      </w:r>
      <w:r>
        <w:t xml:space="preserve"> and Grade 91/96</w:t>
      </w:r>
      <w:r w:rsidR="00351995">
        <w:fldChar w:fldCharType="begin"/>
      </w:r>
      <w:r w:rsidR="00351995">
        <w:instrText xml:space="preserve"> XE "</w:instrText>
      </w:r>
      <w:r w:rsidR="00351995" w:rsidRPr="00BA42DF">
        <w:instrText>Grade 91/96</w:instrText>
      </w:r>
      <w:r w:rsidR="00351995">
        <w:instrText xml:space="preserve">" </w:instrText>
      </w:r>
      <w:r w:rsidR="00351995">
        <w:fldChar w:fldCharType="end"/>
      </w:r>
      <w:r>
        <w:t xml:space="preserve"> became obsolete.</w:t>
      </w:r>
    </w:p>
    <w:p w14:paraId="5B0B9723" w14:textId="77777777" w:rsidR="00980B43" w:rsidRDefault="00980B43" w:rsidP="00980B43">
      <w:pPr>
        <w:pStyle w:val="Heading7"/>
        <w:framePr w:wrap="around"/>
      </w:pPr>
      <w:r>
        <w:t>Aircraft Refuelling</w:t>
      </w:r>
    </w:p>
    <w:p w14:paraId="66B208C2" w14:textId="7AD257FB" w:rsidR="002C4850" w:rsidRDefault="002C4850" w:rsidP="00F14055">
      <w:pPr>
        <w:pStyle w:val="BodyText"/>
      </w:pPr>
      <w:r>
        <w:t>Refuelling had also advanced</w:t>
      </w:r>
      <w:r w:rsidR="00980B43">
        <w:t xml:space="preserve"> greatly with both on the ground and particularly inflight refuelling</w:t>
      </w:r>
      <w:r w:rsidR="00ED49AE">
        <w:fldChar w:fldCharType="begin"/>
      </w:r>
      <w:r w:rsidR="00ED49AE">
        <w:instrText xml:space="preserve"> XE "</w:instrText>
      </w:r>
      <w:r w:rsidR="00ED49AE" w:rsidRPr="00311A0C">
        <w:instrText>inflight refuelling</w:instrText>
      </w:r>
      <w:r w:rsidR="00ED49AE">
        <w:instrText xml:space="preserve">" </w:instrText>
      </w:r>
      <w:r w:rsidR="00ED49AE">
        <w:fldChar w:fldCharType="end"/>
      </w:r>
      <w:r>
        <w:t>.</w:t>
      </w:r>
      <w:r w:rsidR="00980B43">
        <w:t xml:space="preserve"> On the ground </w:t>
      </w:r>
      <w:r w:rsidR="00257298">
        <w:t>dual</w:t>
      </w:r>
      <w:r w:rsidR="00980B43">
        <w:t xml:space="preserve"> fuel delivery arms were in service to increase the turnaround time of military aircraft. In the air, inflight refuelling for military aircraft was the norm for long range missions. The bomber types such as </w:t>
      </w:r>
      <w:r w:rsidR="00ED49AE">
        <w:t xml:space="preserve">Boeing </w:t>
      </w:r>
      <w:r w:rsidR="00980B43">
        <w:t>B-5</w:t>
      </w:r>
      <w:r w:rsidR="00483F40">
        <w:t>0</w:t>
      </w:r>
      <w:r w:rsidR="00ED49AE">
        <w:fldChar w:fldCharType="begin"/>
      </w:r>
      <w:r w:rsidR="00ED49AE">
        <w:instrText xml:space="preserve"> XE "</w:instrText>
      </w:r>
      <w:r w:rsidR="00ED49AE" w:rsidRPr="00110A4D">
        <w:instrText>Boeing B-52</w:instrText>
      </w:r>
      <w:r w:rsidR="00ED49AE">
        <w:instrText xml:space="preserve">" </w:instrText>
      </w:r>
      <w:r w:rsidR="00ED49AE">
        <w:fldChar w:fldCharType="end"/>
      </w:r>
      <w:r w:rsidR="00980B43">
        <w:t xml:space="preserve"> and cargo types such as </w:t>
      </w:r>
      <w:r w:rsidR="00ED49AE">
        <w:t xml:space="preserve">Lockheed </w:t>
      </w:r>
      <w:r w:rsidR="00980B43">
        <w:t>C-130</w:t>
      </w:r>
      <w:r w:rsidR="00ED49AE">
        <w:fldChar w:fldCharType="begin"/>
      </w:r>
      <w:r w:rsidR="00ED49AE">
        <w:instrText xml:space="preserve"> XE "</w:instrText>
      </w:r>
      <w:r w:rsidR="00ED49AE" w:rsidRPr="00B309DF">
        <w:instrText>Lockheed C-130</w:instrText>
      </w:r>
      <w:r w:rsidR="00ED49AE">
        <w:instrText xml:space="preserve">" </w:instrText>
      </w:r>
      <w:r w:rsidR="00ED49AE">
        <w:fldChar w:fldCharType="end"/>
      </w:r>
      <w:r w:rsidR="00980B43">
        <w:t xml:space="preserve">’s were converted into inflight tanker refuelling aircraft such as </w:t>
      </w:r>
      <w:r w:rsidR="00A86FDA">
        <w:t xml:space="preserve">the Boeing </w:t>
      </w:r>
      <w:r w:rsidR="0039718E" w:rsidRPr="00ED49AE">
        <w:rPr>
          <w:rFonts w:cs="Arial"/>
          <w:color w:val="111111"/>
          <w:szCs w:val="24"/>
          <w:shd w:val="clear" w:color="auto" w:fill="FFFFFF"/>
        </w:rPr>
        <w:t>KC-135 Stratotanker</w:t>
      </w:r>
      <w:r w:rsidR="00DD1BE6">
        <w:rPr>
          <w:rFonts w:cs="Arial"/>
          <w:color w:val="111111"/>
          <w:szCs w:val="24"/>
          <w:shd w:val="clear" w:color="auto" w:fill="FFFFFF"/>
        </w:rPr>
        <w:fldChar w:fldCharType="begin"/>
      </w:r>
      <w:r w:rsidR="00DD1BE6">
        <w:instrText xml:space="preserve"> XE "</w:instrText>
      </w:r>
      <w:r w:rsidR="00DD1BE6" w:rsidRPr="00630478">
        <w:rPr>
          <w:rFonts w:cs="Arial"/>
          <w:color w:val="111111"/>
          <w:szCs w:val="24"/>
          <w:shd w:val="clear" w:color="auto" w:fill="FFFFFF"/>
        </w:rPr>
        <w:instrText>KC-135 Stratotanker</w:instrText>
      </w:r>
      <w:r w:rsidR="00DD1BE6">
        <w:instrText xml:space="preserve">" </w:instrText>
      </w:r>
      <w:r w:rsidR="00DD1BE6">
        <w:rPr>
          <w:rFonts w:cs="Arial"/>
          <w:color w:val="111111"/>
          <w:szCs w:val="24"/>
          <w:shd w:val="clear" w:color="auto" w:fill="FFFFFF"/>
        </w:rPr>
        <w:fldChar w:fldCharType="end"/>
      </w:r>
      <w:r w:rsidR="00A86FDA">
        <w:rPr>
          <w:rFonts w:cs="Arial"/>
          <w:color w:val="111111"/>
          <w:szCs w:val="24"/>
          <w:shd w:val="clear" w:color="auto" w:fill="FFFFFF"/>
        </w:rPr>
        <w:t xml:space="preserve"> (based on the Boeing 707</w:t>
      </w:r>
      <w:r w:rsidR="00DD1BE6">
        <w:rPr>
          <w:rFonts w:cs="Arial"/>
          <w:color w:val="111111"/>
          <w:szCs w:val="24"/>
          <w:shd w:val="clear" w:color="auto" w:fill="FFFFFF"/>
        </w:rPr>
        <w:fldChar w:fldCharType="begin"/>
      </w:r>
      <w:r w:rsidR="00DD1BE6">
        <w:instrText xml:space="preserve"> XE "</w:instrText>
      </w:r>
      <w:r w:rsidR="00DD1BE6" w:rsidRPr="003D7A60">
        <w:rPr>
          <w:rFonts w:cs="Arial"/>
          <w:color w:val="111111"/>
          <w:szCs w:val="24"/>
          <w:shd w:val="clear" w:color="auto" w:fill="FFFFFF"/>
        </w:rPr>
        <w:instrText>Boeing 707</w:instrText>
      </w:r>
      <w:r w:rsidR="00DD1BE6">
        <w:instrText xml:space="preserve">" </w:instrText>
      </w:r>
      <w:r w:rsidR="00DD1BE6">
        <w:rPr>
          <w:rFonts w:cs="Arial"/>
          <w:color w:val="111111"/>
          <w:szCs w:val="24"/>
          <w:shd w:val="clear" w:color="auto" w:fill="FFFFFF"/>
        </w:rPr>
        <w:fldChar w:fldCharType="end"/>
      </w:r>
      <w:r w:rsidR="00A86FDA">
        <w:rPr>
          <w:rFonts w:cs="Arial"/>
          <w:color w:val="111111"/>
          <w:szCs w:val="24"/>
          <w:shd w:val="clear" w:color="auto" w:fill="FFFFFF"/>
        </w:rPr>
        <w:t xml:space="preserve"> jet airliner) and Lockheed </w:t>
      </w:r>
      <w:r w:rsidR="00A86FDA" w:rsidRPr="00ED49AE">
        <w:rPr>
          <w:szCs w:val="24"/>
        </w:rPr>
        <w:t>KC-130</w:t>
      </w:r>
      <w:r w:rsidR="00DD1BE6">
        <w:rPr>
          <w:szCs w:val="24"/>
        </w:rPr>
        <w:t>.</w:t>
      </w:r>
      <w:r w:rsidR="00A86FDA" w:rsidRPr="00ED49AE">
        <w:rPr>
          <w:szCs w:val="24"/>
        </w:rPr>
        <w:t xml:space="preserve"> </w:t>
      </w:r>
    </w:p>
    <w:p w14:paraId="5706DBA8" w14:textId="77777777" w:rsidR="00D509CB" w:rsidRDefault="00D509CB">
      <w:pPr>
        <w:rPr>
          <w:i/>
          <w:spacing w:val="-5"/>
          <w:sz w:val="22"/>
        </w:rPr>
      </w:pPr>
      <w:r>
        <w:br w:type="page"/>
      </w:r>
    </w:p>
    <w:p w14:paraId="3D25AC6D" w14:textId="350439CB" w:rsidR="002C4850" w:rsidRDefault="002C4850">
      <w:pPr>
        <w:pStyle w:val="Caption"/>
      </w:pPr>
      <w:r>
        <w:lastRenderedPageBreak/>
        <w:t xml:space="preserve">Photo </w:t>
      </w:r>
      <w:r w:rsidR="00FD1363">
        <w:fldChar w:fldCharType="begin"/>
      </w:r>
      <w:r w:rsidR="00FD1363">
        <w:instrText xml:space="preserve"> SEQ Photo \* ARABIC </w:instrText>
      </w:r>
      <w:r w:rsidR="00FD1363">
        <w:fldChar w:fldCharType="separate"/>
      </w:r>
      <w:r w:rsidR="00F30207">
        <w:rPr>
          <w:noProof/>
        </w:rPr>
        <w:t>2</w:t>
      </w:r>
      <w:r w:rsidR="00FA017B">
        <w:rPr>
          <w:noProof/>
        </w:rPr>
        <w:t>9</w:t>
      </w:r>
      <w:r w:rsidR="00FD1363">
        <w:rPr>
          <w:noProof/>
        </w:rPr>
        <w:fldChar w:fldCharType="end"/>
      </w:r>
      <w:r>
        <w:t xml:space="preserve">. RAAF </w:t>
      </w:r>
      <w:r w:rsidR="00ED49AE">
        <w:t xml:space="preserve">Gloster </w:t>
      </w:r>
      <w:r>
        <w:t>Meteor refuelling with jet fuel – note dual refuel arms (1961)</w:t>
      </w:r>
      <w:r w:rsidR="00865054">
        <w:rPr>
          <w:rStyle w:val="EndnoteReference"/>
        </w:rPr>
        <w:endnoteReference w:id="24"/>
      </w:r>
    </w:p>
    <w:p w14:paraId="695496C1" w14:textId="77777777" w:rsidR="002C4850" w:rsidRDefault="004A331F" w:rsidP="00D509CB">
      <w:pPr>
        <w:pStyle w:val="Picture"/>
      </w:pPr>
      <w:r w:rsidRPr="00D509CB">
        <w:rPr>
          <w:noProof/>
          <w:lang w:eastAsia="en-AU"/>
        </w:rPr>
        <w:drawing>
          <wp:inline distT="0" distB="0" distL="0" distR="0" wp14:anchorId="1CF128B7" wp14:editId="6AB3BD4F">
            <wp:extent cx="5342474" cy="2420470"/>
            <wp:effectExtent l="0" t="0" r="0" b="0"/>
            <wp:docPr id="27" name="Picture 27" descr="meteor_A77-510 REFU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eteor_A77-510 REFUEL"/>
                    <pic:cNvPicPr>
                      <a:picLocks noChangeAspect="1" noChangeArrowheads="1"/>
                    </pic:cNvPicPr>
                  </pic:nvPicPr>
                  <pic:blipFill rotWithShape="1">
                    <a:blip r:embed="rId44">
                      <a:extLst>
                        <a:ext uri="{28A0092B-C50C-407E-A947-70E740481C1C}">
                          <a14:useLocalDpi xmlns:a14="http://schemas.microsoft.com/office/drawing/2010/main" val="0"/>
                        </a:ext>
                      </a:extLst>
                    </a:blip>
                    <a:srcRect t="9870" b="11740"/>
                    <a:stretch/>
                  </pic:blipFill>
                  <pic:spPr bwMode="auto">
                    <a:xfrm>
                      <a:off x="0" y="0"/>
                      <a:ext cx="5352083" cy="2424824"/>
                    </a:xfrm>
                    <a:prstGeom prst="rect">
                      <a:avLst/>
                    </a:prstGeom>
                    <a:noFill/>
                    <a:ln>
                      <a:noFill/>
                    </a:ln>
                    <a:extLst>
                      <a:ext uri="{53640926-AAD7-44D8-BBD7-CCE9431645EC}">
                        <a14:shadowObscured xmlns:a14="http://schemas.microsoft.com/office/drawing/2010/main"/>
                      </a:ext>
                    </a:extLst>
                  </pic:spPr>
                </pic:pic>
              </a:graphicData>
            </a:graphic>
          </wp:inline>
        </w:drawing>
      </w:r>
    </w:p>
    <w:p w14:paraId="6D285D0D" w14:textId="77777777" w:rsidR="00865054" w:rsidRPr="00865054" w:rsidRDefault="00865054" w:rsidP="00865054">
      <w:pPr>
        <w:pStyle w:val="BodyText"/>
        <w:rPr>
          <w:sz w:val="22"/>
          <w:szCs w:val="22"/>
        </w:rPr>
      </w:pPr>
      <w:r w:rsidRPr="00865054">
        <w:rPr>
          <w:sz w:val="22"/>
          <w:szCs w:val="22"/>
        </w:rPr>
        <w:t>Gloster Meteor F 8</w:t>
      </w:r>
      <w:r w:rsidRPr="00865054">
        <w:rPr>
          <w:sz w:val="22"/>
          <w:szCs w:val="22"/>
        </w:rPr>
        <w:fldChar w:fldCharType="begin"/>
      </w:r>
      <w:r w:rsidRPr="00865054">
        <w:rPr>
          <w:sz w:val="22"/>
          <w:szCs w:val="22"/>
        </w:rPr>
        <w:instrText xml:space="preserve"> XE "Gloster Meteor F 8" </w:instrText>
      </w:r>
      <w:r w:rsidRPr="00865054">
        <w:rPr>
          <w:sz w:val="22"/>
          <w:szCs w:val="22"/>
        </w:rPr>
        <w:fldChar w:fldCharType="end"/>
      </w:r>
      <w:r w:rsidRPr="00865054">
        <w:rPr>
          <w:sz w:val="22"/>
          <w:szCs w:val="22"/>
        </w:rPr>
        <w:t>, serial A77-510, formerly RAF WE905, 5 October 1961. The aircraft was later converted to a U.21 target drone, to be destroyed by a missile at Woomera</w:t>
      </w:r>
      <w:r w:rsidRPr="00865054">
        <w:rPr>
          <w:sz w:val="22"/>
          <w:szCs w:val="22"/>
        </w:rPr>
        <w:fldChar w:fldCharType="begin"/>
      </w:r>
      <w:r w:rsidRPr="00865054">
        <w:rPr>
          <w:sz w:val="22"/>
          <w:szCs w:val="22"/>
        </w:rPr>
        <w:instrText xml:space="preserve"> XE "Woomera" </w:instrText>
      </w:r>
      <w:r w:rsidRPr="00865054">
        <w:rPr>
          <w:sz w:val="22"/>
          <w:szCs w:val="22"/>
        </w:rPr>
        <w:fldChar w:fldCharType="end"/>
      </w:r>
      <w:r w:rsidRPr="00865054">
        <w:rPr>
          <w:sz w:val="22"/>
          <w:szCs w:val="22"/>
        </w:rPr>
        <w:t xml:space="preserve">, SA, in November 1968. </w:t>
      </w:r>
    </w:p>
    <w:p w14:paraId="4086ADFD" w14:textId="77777777" w:rsidR="002C4850" w:rsidRDefault="002C4850">
      <w:pPr>
        <w:pStyle w:val="Heading1"/>
        <w:spacing w:before="0"/>
      </w:pPr>
      <w:bookmarkStart w:id="10" w:name="_Toc58169863"/>
      <w:r>
        <w:t>Petroleum Laboratories</w:t>
      </w:r>
      <w:r>
        <w:rPr>
          <w:rStyle w:val="EndnoteReference"/>
        </w:rPr>
        <w:endnoteReference w:id="25"/>
      </w:r>
      <w:bookmarkEnd w:id="10"/>
    </w:p>
    <w:p w14:paraId="09CD9CE7" w14:textId="77777777" w:rsidR="002C4850" w:rsidRDefault="002C4850" w:rsidP="00F14055">
      <w:pPr>
        <w:pStyle w:val="BodyText"/>
      </w:pPr>
      <w:r>
        <w:t>From the earliest days of aviation gasoline</w:t>
      </w:r>
      <w:r w:rsidR="0014777C">
        <w:fldChar w:fldCharType="begin"/>
      </w:r>
      <w:r w:rsidR="0014777C">
        <w:instrText xml:space="preserve"> XE "</w:instrText>
      </w:r>
      <w:r w:rsidR="0014777C" w:rsidRPr="002341D5">
        <w:instrText>aviation gasoline</w:instrText>
      </w:r>
      <w:r w:rsidR="0014777C">
        <w:instrText xml:space="preserve">" </w:instrText>
      </w:r>
      <w:r w:rsidR="0014777C">
        <w:fldChar w:fldCharType="end"/>
      </w:r>
      <w:r>
        <w:t xml:space="preserve"> there was always a need to test the fuel to ensure that it met the correct grade and specification required by the customer. </w:t>
      </w:r>
    </w:p>
    <w:p w14:paraId="3009032A" w14:textId="64BB8D5B" w:rsidR="002C4850" w:rsidRDefault="002C4850" w:rsidP="00F14055">
      <w:pPr>
        <w:pStyle w:val="BodyText"/>
      </w:pPr>
      <w:r>
        <w:t>The following is a list of laboratories (prepared by the RAF</w:t>
      </w:r>
      <w:r w:rsidR="00DD1BE6">
        <w:fldChar w:fldCharType="begin"/>
      </w:r>
      <w:r w:rsidR="00DD1BE6">
        <w:instrText xml:space="preserve"> XE "</w:instrText>
      </w:r>
      <w:r w:rsidR="00DD1BE6" w:rsidRPr="00E211A3">
        <w:instrText>RAF</w:instrText>
      </w:r>
      <w:r w:rsidR="00DD1BE6">
        <w:instrText xml:space="preserve">" </w:instrText>
      </w:r>
      <w:r w:rsidR="00DD1BE6">
        <w:fldChar w:fldCharType="end"/>
      </w:r>
      <w:r>
        <w:t xml:space="preserve"> around February 1969), which contained details of petroleum laboratories</w:t>
      </w:r>
      <w:r w:rsidR="00ED49AE">
        <w:fldChar w:fldCharType="begin"/>
      </w:r>
      <w:r w:rsidR="00ED49AE">
        <w:instrText xml:space="preserve"> XE "</w:instrText>
      </w:r>
      <w:r w:rsidR="00ED49AE" w:rsidRPr="00144496">
        <w:instrText>petroleum laboratories</w:instrText>
      </w:r>
      <w:r w:rsidR="00ED49AE">
        <w:instrText xml:space="preserve">" </w:instrText>
      </w:r>
      <w:r w:rsidR="00ED49AE">
        <w:fldChar w:fldCharType="end"/>
      </w:r>
      <w:r>
        <w:t xml:space="preserve"> throughout the world including the facilities available to test fuels (avgas</w:t>
      </w:r>
      <w:r w:rsidR="00157DF9">
        <w:fldChar w:fldCharType="begin"/>
      </w:r>
      <w:r w:rsidR="00157DF9">
        <w:instrText xml:space="preserve"> XE "</w:instrText>
      </w:r>
      <w:r w:rsidR="00157DF9" w:rsidRPr="00B70352">
        <w:instrText>avgas</w:instrText>
      </w:r>
      <w:r w:rsidR="00157DF9">
        <w:instrText xml:space="preserve">" </w:instrText>
      </w:r>
      <w:r w:rsidR="00157DF9">
        <w:fldChar w:fldCharType="end"/>
      </w:r>
      <w:r>
        <w:t xml:space="preserve"> and jet fuel</w:t>
      </w:r>
      <w:r w:rsidR="00157DF9">
        <w:fldChar w:fldCharType="begin"/>
      </w:r>
      <w:r w:rsidR="00157DF9">
        <w:instrText xml:space="preserve"> XE "</w:instrText>
      </w:r>
      <w:r w:rsidR="00157DF9" w:rsidRPr="00143988">
        <w:instrText>jet fuel</w:instrText>
      </w:r>
      <w:r w:rsidR="00157DF9">
        <w:instrText xml:space="preserve">" </w:instrText>
      </w:r>
      <w:r w:rsidR="00157DF9">
        <w:fldChar w:fldCharType="end"/>
      </w:r>
      <w:r>
        <w:t xml:space="preserve">) and lubricants in use by the </w:t>
      </w:r>
      <w:r w:rsidR="00471B79">
        <w:t>RAF</w:t>
      </w:r>
      <w:r>
        <w:t xml:space="preserve"> at this time. The listing is interesting because it can be deduced which laboratories were equipped with supercharge test engines F4 (Rich mixture</w:t>
      </w:r>
      <w:r w:rsidR="00117799">
        <w:fldChar w:fldCharType="begin"/>
      </w:r>
      <w:r w:rsidR="00117799">
        <w:instrText xml:space="preserve"> XE "</w:instrText>
      </w:r>
      <w:r w:rsidR="00117799" w:rsidRPr="00B06F11">
        <w:instrText>Rich mixture</w:instrText>
      </w:r>
      <w:r w:rsidR="00117799">
        <w:instrText xml:space="preserve">" </w:instrText>
      </w:r>
      <w:r w:rsidR="00117799">
        <w:fldChar w:fldCharType="end"/>
      </w:r>
      <w:r>
        <w:t xml:space="preserve"> knock rating), and those with only Motor Octane engines (MON</w:t>
      </w:r>
      <w:r w:rsidR="00157DF9">
        <w:fldChar w:fldCharType="begin"/>
      </w:r>
      <w:r w:rsidR="00157DF9">
        <w:instrText xml:space="preserve"> XE "</w:instrText>
      </w:r>
      <w:r w:rsidR="00157DF9" w:rsidRPr="00870C6F">
        <w:instrText>MON</w:instrText>
      </w:r>
      <w:r w:rsidR="00157DF9">
        <w:instrText xml:space="preserve">" </w:instrText>
      </w:r>
      <w:r w:rsidR="00157DF9">
        <w:fldChar w:fldCharType="end"/>
      </w:r>
      <w:r>
        <w:t>) or F3 (Lean mixture knock rating)</w:t>
      </w:r>
      <w:r w:rsidR="00DA67A0">
        <w:fldChar w:fldCharType="begin"/>
      </w:r>
      <w:r w:rsidR="00DA67A0">
        <w:instrText xml:space="preserve"> XE "</w:instrText>
      </w:r>
      <w:r w:rsidR="00DA67A0" w:rsidRPr="00CC40D7">
        <w:instrText>F3 (Lean mixture knock rating)</w:instrText>
      </w:r>
      <w:r w:rsidR="00DA67A0">
        <w:instrText xml:space="preserve">" </w:instrText>
      </w:r>
      <w:r w:rsidR="00DA67A0">
        <w:fldChar w:fldCharType="end"/>
      </w:r>
      <w:r>
        <w:t>. F4 Engines</w:t>
      </w:r>
      <w:r w:rsidR="00DA67A0">
        <w:fldChar w:fldCharType="begin"/>
      </w:r>
      <w:r w:rsidR="00DA67A0">
        <w:instrText xml:space="preserve"> XE "</w:instrText>
      </w:r>
      <w:r w:rsidR="00DA67A0" w:rsidRPr="001E4F13">
        <w:instrText>F4 Engines</w:instrText>
      </w:r>
      <w:r w:rsidR="00DA67A0">
        <w:instrText xml:space="preserve">" </w:instrText>
      </w:r>
      <w:r w:rsidR="00DA67A0">
        <w:fldChar w:fldCharType="end"/>
      </w:r>
      <w:r>
        <w:t xml:space="preserve"> are only used to test aviation gasoline</w:t>
      </w:r>
      <w:r w:rsidR="0014777C">
        <w:fldChar w:fldCharType="begin"/>
      </w:r>
      <w:r w:rsidR="0014777C">
        <w:instrText xml:space="preserve"> XE "</w:instrText>
      </w:r>
      <w:r w:rsidR="0014777C" w:rsidRPr="002341D5">
        <w:instrText>aviation gasoline</w:instrText>
      </w:r>
      <w:r w:rsidR="0014777C">
        <w:instrText xml:space="preserve">" </w:instrText>
      </w:r>
      <w:r w:rsidR="0014777C">
        <w:fldChar w:fldCharType="end"/>
      </w:r>
      <w:r>
        <w:t>, while MON engines are used for both aviation gasoline</w:t>
      </w:r>
      <w:r w:rsidR="00157DF9">
        <w:fldChar w:fldCharType="begin"/>
      </w:r>
      <w:r w:rsidR="00157DF9">
        <w:instrText xml:space="preserve"> XE "</w:instrText>
      </w:r>
      <w:r w:rsidR="00157DF9" w:rsidRPr="004B73AA">
        <w:instrText>aviation gasoline</w:instrText>
      </w:r>
      <w:r w:rsidR="00157DF9">
        <w:instrText xml:space="preserve">" </w:instrText>
      </w:r>
      <w:r w:rsidR="00157DF9">
        <w:fldChar w:fldCharType="end"/>
      </w:r>
      <w:r>
        <w:t xml:space="preserve"> and motor gasoline</w:t>
      </w:r>
      <w:r w:rsidR="00157DF9">
        <w:fldChar w:fldCharType="begin"/>
      </w:r>
      <w:r w:rsidR="00157DF9">
        <w:instrText xml:space="preserve"> XE "</w:instrText>
      </w:r>
      <w:r w:rsidR="00157DF9" w:rsidRPr="00607B2E">
        <w:instrText>motor gasoline</w:instrText>
      </w:r>
      <w:r w:rsidR="00157DF9">
        <w:instrText xml:space="preserve">" </w:instrText>
      </w:r>
      <w:r w:rsidR="00157DF9">
        <w:fldChar w:fldCharType="end"/>
      </w:r>
      <w:r>
        <w:t>.</w:t>
      </w:r>
    </w:p>
    <w:p w14:paraId="64CB3367" w14:textId="61640A5A" w:rsidR="002C4850" w:rsidRDefault="002C4850" w:rsidP="00F14055">
      <w:pPr>
        <w:pStyle w:val="BodyText"/>
      </w:pPr>
      <w:r>
        <w:t xml:space="preserve">To provide some historical </w:t>
      </w:r>
      <w:r w:rsidR="00056FCF">
        <w:t>context</w:t>
      </w:r>
      <w:r>
        <w:t xml:space="preserve">, at this time </w:t>
      </w:r>
      <w:r w:rsidR="00471B79">
        <w:t>RAF</w:t>
      </w:r>
      <w:r>
        <w:t xml:space="preserve"> units were based in Germany</w:t>
      </w:r>
      <w:r w:rsidR="00DA67A0">
        <w:fldChar w:fldCharType="begin"/>
      </w:r>
      <w:r w:rsidR="00DA67A0">
        <w:instrText xml:space="preserve"> XE "</w:instrText>
      </w:r>
      <w:r w:rsidR="00DA67A0" w:rsidRPr="004A547D">
        <w:instrText>Germany</w:instrText>
      </w:r>
      <w:r w:rsidR="00DA67A0">
        <w:instrText xml:space="preserve">" </w:instrText>
      </w:r>
      <w:r w:rsidR="00DA67A0">
        <w:fldChar w:fldCharType="end"/>
      </w:r>
      <w:r>
        <w:t>, and the Middle East</w:t>
      </w:r>
      <w:r w:rsidR="00DA67A0">
        <w:fldChar w:fldCharType="begin"/>
      </w:r>
      <w:r w:rsidR="00DA67A0">
        <w:instrText xml:space="preserve"> XE "</w:instrText>
      </w:r>
      <w:r w:rsidR="00DA67A0" w:rsidRPr="002A4504">
        <w:instrText>Middle East</w:instrText>
      </w:r>
      <w:r w:rsidR="00DA67A0">
        <w:instrText xml:space="preserve">" </w:instrText>
      </w:r>
      <w:r w:rsidR="00DA67A0">
        <w:fldChar w:fldCharType="end"/>
      </w:r>
      <w:r>
        <w:t>. Some of the oil company facilities (particularly refineries</w:t>
      </w:r>
      <w:r w:rsidR="00157DF9">
        <w:fldChar w:fldCharType="begin"/>
      </w:r>
      <w:r w:rsidR="00157DF9">
        <w:instrText xml:space="preserve"> XE "</w:instrText>
      </w:r>
      <w:r w:rsidR="00157DF9" w:rsidRPr="002A2587">
        <w:instrText>refineries</w:instrText>
      </w:r>
      <w:r w:rsidR="00157DF9">
        <w:instrText xml:space="preserve">" </w:instrText>
      </w:r>
      <w:r w:rsidR="00157DF9">
        <w:fldChar w:fldCharType="end"/>
      </w:r>
      <w:r>
        <w:t>) had been nationalized. The Dutch East Indies</w:t>
      </w:r>
      <w:r w:rsidR="00157DF9">
        <w:fldChar w:fldCharType="begin"/>
      </w:r>
      <w:r w:rsidR="00157DF9">
        <w:instrText xml:space="preserve"> XE "</w:instrText>
      </w:r>
      <w:r w:rsidR="00157DF9" w:rsidRPr="00787D1C">
        <w:instrText>Dutch East Indies</w:instrText>
      </w:r>
      <w:r w:rsidR="00157DF9">
        <w:instrText xml:space="preserve">" </w:instrText>
      </w:r>
      <w:r w:rsidR="00157DF9">
        <w:fldChar w:fldCharType="end"/>
      </w:r>
      <w:r>
        <w:t xml:space="preserve"> were now Indonesia</w:t>
      </w:r>
      <w:r w:rsidR="00DA67A0">
        <w:fldChar w:fldCharType="begin"/>
      </w:r>
      <w:r w:rsidR="00DA67A0">
        <w:instrText xml:space="preserve"> XE "</w:instrText>
      </w:r>
      <w:r w:rsidR="00DA67A0" w:rsidRPr="007E6F99">
        <w:instrText>Indonesia</w:instrText>
      </w:r>
      <w:r w:rsidR="00DA67A0">
        <w:instrText xml:space="preserve">" </w:instrText>
      </w:r>
      <w:r w:rsidR="00DA67A0">
        <w:fldChar w:fldCharType="end"/>
      </w:r>
      <w:r>
        <w:t>.</w:t>
      </w:r>
    </w:p>
    <w:p w14:paraId="627FEBC1" w14:textId="536F22A8" w:rsidR="002C4850" w:rsidRDefault="002C4850">
      <w:pPr>
        <w:pStyle w:val="Heading7"/>
        <w:framePr w:wrap="around"/>
      </w:pPr>
      <w:r>
        <w:t xml:space="preserve">Samples from </w:t>
      </w:r>
      <w:r w:rsidR="00471B79">
        <w:t>RAF</w:t>
      </w:r>
      <w:r>
        <w:t xml:space="preserve"> Units</w:t>
      </w:r>
    </w:p>
    <w:p w14:paraId="6084362F" w14:textId="0A3DF12D" w:rsidR="002C4850" w:rsidRDefault="002C4850" w:rsidP="00F14055">
      <w:pPr>
        <w:pStyle w:val="BodyText"/>
      </w:pPr>
      <w:r>
        <w:t xml:space="preserve">Samples from </w:t>
      </w:r>
      <w:r w:rsidR="00471B79">
        <w:t>RAF</w:t>
      </w:r>
      <w:r>
        <w:t xml:space="preserve"> units were normally sent only to the laboratories operated or supervised by AIS</w:t>
      </w:r>
      <w:r w:rsidR="00DA67A0">
        <w:fldChar w:fldCharType="begin"/>
      </w:r>
      <w:r w:rsidR="00DA67A0">
        <w:instrText xml:space="preserve"> XE "</w:instrText>
      </w:r>
      <w:r w:rsidR="00DA67A0" w:rsidRPr="00802F17">
        <w:instrText>AIS</w:instrText>
      </w:r>
      <w:r w:rsidR="00DA67A0">
        <w:instrText xml:space="preserve">" </w:instrText>
      </w:r>
      <w:r w:rsidR="00DA67A0">
        <w:fldChar w:fldCharType="end"/>
      </w:r>
      <w:r>
        <w:t xml:space="preserve"> or DCI</w:t>
      </w:r>
      <w:r w:rsidR="00DA67A0">
        <w:fldChar w:fldCharType="begin"/>
      </w:r>
      <w:r w:rsidR="00DA67A0">
        <w:instrText xml:space="preserve"> XE "</w:instrText>
      </w:r>
      <w:r w:rsidR="00DA67A0" w:rsidRPr="001572AB">
        <w:instrText>DCI</w:instrText>
      </w:r>
      <w:r w:rsidR="00DA67A0">
        <w:instrText xml:space="preserve">" </w:instrText>
      </w:r>
      <w:r w:rsidR="00DA67A0">
        <w:fldChar w:fldCharType="end"/>
      </w:r>
      <w:r>
        <w:t>. The areas covered by each of these laboratories are given in the listing. [DCI was the U.K. Directorate of Chemical Inspections</w:t>
      </w:r>
      <w:r w:rsidR="00DA67A0">
        <w:fldChar w:fldCharType="begin"/>
      </w:r>
      <w:r w:rsidR="00DA67A0">
        <w:instrText xml:space="preserve"> XE "</w:instrText>
      </w:r>
      <w:r w:rsidR="00DA67A0" w:rsidRPr="00D44603">
        <w:instrText>Directorate of Chemical Inspections</w:instrText>
      </w:r>
      <w:r w:rsidR="00DA67A0">
        <w:instrText xml:space="preserve">" </w:instrText>
      </w:r>
      <w:r w:rsidR="00DA67A0">
        <w:fldChar w:fldCharType="end"/>
      </w:r>
      <w:r>
        <w:t>]. [AIS is thought to be similar organisation under the British Air Ministry</w:t>
      </w:r>
      <w:r w:rsidR="00DA67A0">
        <w:fldChar w:fldCharType="begin"/>
      </w:r>
      <w:r w:rsidR="00DA67A0">
        <w:instrText xml:space="preserve"> XE "</w:instrText>
      </w:r>
      <w:r w:rsidR="00DA67A0" w:rsidRPr="00F641AC">
        <w:instrText>British Air Ministry</w:instrText>
      </w:r>
      <w:r w:rsidR="00DA67A0">
        <w:instrText xml:space="preserve">" </w:instrText>
      </w:r>
      <w:r w:rsidR="00DA67A0">
        <w:fldChar w:fldCharType="end"/>
      </w:r>
      <w:r>
        <w:t>].</w:t>
      </w:r>
    </w:p>
    <w:p w14:paraId="4B1F9891" w14:textId="55EE0ABE" w:rsidR="002C4850" w:rsidRDefault="002C4850">
      <w:pPr>
        <w:pStyle w:val="Heading7"/>
        <w:framePr w:wrap="around"/>
      </w:pPr>
      <w:r>
        <w:t>AIS Approved Laboratories</w:t>
      </w:r>
    </w:p>
    <w:p w14:paraId="162CD74F" w14:textId="6B073A00" w:rsidR="002C4850" w:rsidRDefault="002C4850" w:rsidP="00F14055">
      <w:pPr>
        <w:pStyle w:val="BodyText"/>
      </w:pPr>
      <w:r>
        <w:t>Certain of the oil company laboratories were approved by AIS</w:t>
      </w:r>
      <w:r w:rsidR="00DA67A0">
        <w:fldChar w:fldCharType="begin"/>
      </w:r>
      <w:r w:rsidR="00DA67A0">
        <w:instrText xml:space="preserve"> XE "</w:instrText>
      </w:r>
      <w:r w:rsidR="00DA67A0" w:rsidRPr="00802F17">
        <w:instrText>AIS</w:instrText>
      </w:r>
      <w:r w:rsidR="00DA67A0">
        <w:instrText xml:space="preserve">" </w:instrText>
      </w:r>
      <w:r w:rsidR="00DA67A0">
        <w:fldChar w:fldCharType="end"/>
      </w:r>
      <w:r>
        <w:t xml:space="preserve"> and these are listed below. </w:t>
      </w:r>
      <w:r w:rsidR="00471B79">
        <w:t>RAF</w:t>
      </w:r>
      <w:r>
        <w:t xml:space="preserve"> samples were not to be sent to these laboratories unless the payment of laboratory charges was within the unit’s power and authority had been received from command headquarters.</w:t>
      </w:r>
    </w:p>
    <w:p w14:paraId="514CA300" w14:textId="7E35AA20" w:rsidR="002C4850" w:rsidRDefault="002C4850" w:rsidP="00F14055">
      <w:pPr>
        <w:pStyle w:val="BodyText"/>
      </w:pPr>
      <w:r>
        <w:t xml:space="preserve">Many other petroleum laboratories existed of course throughout the world. From the </w:t>
      </w:r>
      <w:r w:rsidR="00471B79">
        <w:t>RAF</w:t>
      </w:r>
      <w:r>
        <w:t xml:space="preserve"> perspective they were not to be used except in an emergency. A list of such laboratories is also included.</w:t>
      </w:r>
    </w:p>
    <w:p w14:paraId="041624C6" w14:textId="77777777" w:rsidR="002C4850" w:rsidRDefault="002C4850">
      <w:pPr>
        <w:pStyle w:val="Heading7"/>
        <w:framePr w:wrap="around"/>
      </w:pPr>
      <w:r>
        <w:lastRenderedPageBreak/>
        <w:t>Facilities Available</w:t>
      </w:r>
    </w:p>
    <w:p w14:paraId="608D7760" w14:textId="77777777" w:rsidR="002C4850" w:rsidRDefault="002C4850" w:rsidP="00F14055">
      <w:pPr>
        <w:pStyle w:val="BodyText"/>
      </w:pPr>
      <w:r>
        <w:t>The facilities available at each laboratory were classified into four groups. Laboratories with full test facilities including F3 (MON) Test Engine</w:t>
      </w:r>
      <w:r w:rsidR="00DA67A0">
        <w:fldChar w:fldCharType="begin"/>
      </w:r>
      <w:r w:rsidR="00DA67A0">
        <w:instrText xml:space="preserve"> XE "</w:instrText>
      </w:r>
      <w:r w:rsidR="00DA67A0" w:rsidRPr="00BC63B4">
        <w:instrText>F3 (MON) Test Engine</w:instrText>
      </w:r>
      <w:r w:rsidR="00DA67A0">
        <w:instrText xml:space="preserve">" </w:instrText>
      </w:r>
      <w:r w:rsidR="00DA67A0">
        <w:fldChar w:fldCharType="end"/>
      </w:r>
      <w:r>
        <w:t xml:space="preserve"> and F4 (Supercharge Engine)</w:t>
      </w:r>
      <w:r w:rsidR="00DA67A0">
        <w:fldChar w:fldCharType="begin"/>
      </w:r>
      <w:r w:rsidR="00DA67A0">
        <w:instrText xml:space="preserve"> XE "</w:instrText>
      </w:r>
      <w:r w:rsidR="00DA67A0" w:rsidRPr="00BC63B4">
        <w:instrText>F4 (Supercharge Engine)</w:instrText>
      </w:r>
      <w:r w:rsidR="00DA67A0">
        <w:instrText xml:space="preserve">" </w:instrText>
      </w:r>
      <w:r w:rsidR="00DA67A0">
        <w:fldChar w:fldCharType="end"/>
      </w:r>
      <w:r>
        <w:t xml:space="preserve"> were usually limited to refineries or research laboratories – Class 1</w:t>
      </w:r>
      <w:r w:rsidR="00DA67A0">
        <w:fldChar w:fldCharType="begin"/>
      </w:r>
      <w:r w:rsidR="00DA67A0">
        <w:instrText xml:space="preserve"> XE "</w:instrText>
      </w:r>
      <w:r w:rsidR="00DA67A0" w:rsidRPr="00E70C47">
        <w:instrText>Class 1</w:instrText>
      </w:r>
      <w:r w:rsidR="00DA67A0">
        <w:instrText xml:space="preserve">" </w:instrText>
      </w:r>
      <w:r w:rsidR="00DA67A0">
        <w:fldChar w:fldCharType="end"/>
      </w:r>
      <w:r>
        <w:t>. The laboratories around the world were required to test a wide range of aviation petroleum products which included both fuels and lubricants.</w:t>
      </w:r>
    </w:p>
    <w:p w14:paraId="2E29879A" w14:textId="77777777" w:rsidR="002C4850" w:rsidRDefault="002C4850" w:rsidP="00F14055">
      <w:pPr>
        <w:pStyle w:val="BodyText"/>
      </w:pPr>
      <w:r>
        <w:t>Class 1</w:t>
      </w:r>
      <w:r w:rsidR="00DA67A0">
        <w:fldChar w:fldCharType="begin"/>
      </w:r>
      <w:r w:rsidR="00DA67A0">
        <w:instrText xml:space="preserve"> XE "</w:instrText>
      </w:r>
      <w:r w:rsidR="00DA67A0" w:rsidRPr="00E70C47">
        <w:instrText>Class 1</w:instrText>
      </w:r>
      <w:r w:rsidR="00DA67A0">
        <w:instrText xml:space="preserve">" </w:instrText>
      </w:r>
      <w:r w:rsidR="00DA67A0">
        <w:fldChar w:fldCharType="end"/>
      </w:r>
      <w:r>
        <w:t>.</w:t>
      </w:r>
      <w:r>
        <w:tab/>
        <w:t>Full tests on all aviation petroleum products. [F3 &amp; F4 knock engines]</w:t>
      </w:r>
    </w:p>
    <w:p w14:paraId="0A43DDBD" w14:textId="081C5F2D" w:rsidR="002C4850" w:rsidRDefault="002C4850" w:rsidP="00F14055">
      <w:pPr>
        <w:pStyle w:val="BodyText"/>
      </w:pPr>
      <w:r>
        <w:t>Class 2</w:t>
      </w:r>
      <w:r w:rsidR="00DA67A0">
        <w:fldChar w:fldCharType="begin"/>
      </w:r>
      <w:r w:rsidR="00DA67A0">
        <w:instrText xml:space="preserve"> XE "</w:instrText>
      </w:r>
      <w:r w:rsidR="00DA67A0" w:rsidRPr="000D7ABE">
        <w:instrText>Class 2</w:instrText>
      </w:r>
      <w:r w:rsidR="00DA67A0">
        <w:instrText xml:space="preserve">" </w:instrText>
      </w:r>
      <w:r w:rsidR="00DA67A0">
        <w:fldChar w:fldCharType="end"/>
      </w:r>
      <w:r>
        <w:t>.</w:t>
      </w:r>
      <w:r>
        <w:tab/>
        <w:t xml:space="preserve">Full tests on all aviation petroleum products, except rich mixture knock ratings </w:t>
      </w:r>
      <w:r w:rsidR="00056FCF">
        <w:t xml:space="preserve">[F4] </w:t>
      </w:r>
      <w:r>
        <w:t>of gasolines. [F3 (MON) knock engine only]</w:t>
      </w:r>
    </w:p>
    <w:p w14:paraId="689E5760" w14:textId="2A660BFE" w:rsidR="002C4850" w:rsidRDefault="002C4850" w:rsidP="00F14055">
      <w:pPr>
        <w:pStyle w:val="BodyText"/>
      </w:pPr>
      <w:r>
        <w:t>Class 3</w:t>
      </w:r>
      <w:r w:rsidR="00DA67A0">
        <w:fldChar w:fldCharType="begin"/>
      </w:r>
      <w:r w:rsidR="00DA67A0">
        <w:instrText xml:space="preserve"> XE "</w:instrText>
      </w:r>
      <w:r w:rsidR="00DA67A0" w:rsidRPr="00C923F7">
        <w:instrText>Class 3</w:instrText>
      </w:r>
      <w:r w:rsidR="00DA67A0">
        <w:instrText xml:space="preserve">" </w:instrText>
      </w:r>
      <w:r w:rsidR="00DA67A0">
        <w:fldChar w:fldCharType="end"/>
      </w:r>
      <w:r>
        <w:t>.</w:t>
      </w:r>
      <w:r>
        <w:tab/>
        <w:t>Full tests on all aviation petroleum products, except engine testing of gasolines. [No knock engines</w:t>
      </w:r>
      <w:r w:rsidR="00056FCF">
        <w:t xml:space="preserve"> F3 or F4</w:t>
      </w:r>
      <w:r>
        <w:t>]</w:t>
      </w:r>
    </w:p>
    <w:p w14:paraId="1D8AF52A" w14:textId="77777777" w:rsidR="002C4850" w:rsidRDefault="002C4850" w:rsidP="00F14055">
      <w:pPr>
        <w:pStyle w:val="BodyText"/>
      </w:pPr>
      <w:r>
        <w:t>Class 4</w:t>
      </w:r>
      <w:r w:rsidR="00DA67A0">
        <w:fldChar w:fldCharType="begin"/>
      </w:r>
      <w:r w:rsidR="00DA67A0">
        <w:instrText xml:space="preserve"> XE "</w:instrText>
      </w:r>
      <w:r w:rsidR="00DA67A0" w:rsidRPr="0018731E">
        <w:instrText>Class 4</w:instrText>
      </w:r>
      <w:r w:rsidR="00DA67A0">
        <w:instrText xml:space="preserve">" </w:instrText>
      </w:r>
      <w:r w:rsidR="00DA67A0">
        <w:fldChar w:fldCharType="end"/>
      </w:r>
      <w:r>
        <w:t>.</w:t>
      </w:r>
      <w:r>
        <w:tab/>
        <w:t>Short tests on commoner aviation petroleum products.</w:t>
      </w:r>
    </w:p>
    <w:p w14:paraId="76EC0653" w14:textId="77777777" w:rsidR="002C4850" w:rsidRDefault="002C4850">
      <w:pPr>
        <w:pStyle w:val="Caption"/>
        <w:keepNext/>
      </w:pPr>
      <w:r>
        <w:t xml:space="preserve">Table </w:t>
      </w:r>
      <w:r w:rsidR="00FD1363">
        <w:fldChar w:fldCharType="begin"/>
      </w:r>
      <w:r w:rsidR="00FD1363">
        <w:instrText xml:space="preserve"> SEQ Table \* ARABIC </w:instrText>
      </w:r>
      <w:r w:rsidR="00FD1363">
        <w:fldChar w:fldCharType="separate"/>
      </w:r>
      <w:r w:rsidR="000330A4">
        <w:rPr>
          <w:noProof/>
        </w:rPr>
        <w:t>3</w:t>
      </w:r>
      <w:r w:rsidR="00FD1363">
        <w:rPr>
          <w:noProof/>
        </w:rPr>
        <w:fldChar w:fldCharType="end"/>
      </w:r>
      <w:r>
        <w:t>. Laboratories operated by AIS</w:t>
      </w:r>
      <w:r w:rsidR="00DA67A0">
        <w:fldChar w:fldCharType="begin"/>
      </w:r>
      <w:r w:rsidR="00DA67A0">
        <w:instrText xml:space="preserve"> XE "</w:instrText>
      </w:r>
      <w:r w:rsidR="00DA67A0" w:rsidRPr="00802F17">
        <w:instrText>AIS</w:instrText>
      </w:r>
      <w:r w:rsidR="00DA67A0">
        <w:instrText xml:space="preserve">" </w:instrText>
      </w:r>
      <w:r w:rsidR="00DA67A0">
        <w:fldChar w:fldCharType="end"/>
      </w:r>
      <w:r>
        <w:t xml:space="preserve"> or the [British] Army.</w:t>
      </w:r>
    </w:p>
    <w:tbl>
      <w:tblPr>
        <w:tblW w:w="935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31"/>
        <w:gridCol w:w="2739"/>
        <w:gridCol w:w="976"/>
        <w:gridCol w:w="2284"/>
        <w:gridCol w:w="2125"/>
      </w:tblGrid>
      <w:tr w:rsidR="002C4850" w14:paraId="11B77DF0" w14:textId="77777777" w:rsidTr="00166118">
        <w:tc>
          <w:tcPr>
            <w:tcW w:w="1231" w:type="dxa"/>
          </w:tcPr>
          <w:p w14:paraId="57BB9596" w14:textId="77777777" w:rsidR="002C4850" w:rsidRPr="00471B79" w:rsidRDefault="002C4850" w:rsidP="00471B79">
            <w:pPr>
              <w:pStyle w:val="BodyText2"/>
              <w:spacing w:before="0" w:after="0"/>
              <w:rPr>
                <w:spacing w:val="0"/>
                <w:sz w:val="20"/>
              </w:rPr>
            </w:pPr>
            <w:r w:rsidRPr="00471B79">
              <w:rPr>
                <w:spacing w:val="0"/>
                <w:sz w:val="20"/>
              </w:rPr>
              <w:t>Location</w:t>
            </w:r>
          </w:p>
        </w:tc>
        <w:tc>
          <w:tcPr>
            <w:tcW w:w="2739" w:type="dxa"/>
          </w:tcPr>
          <w:p w14:paraId="52668A03" w14:textId="77777777" w:rsidR="002C4850" w:rsidRPr="00471B79" w:rsidRDefault="002C4850" w:rsidP="00471B79">
            <w:pPr>
              <w:pStyle w:val="BodyText2"/>
              <w:spacing w:before="0" w:after="0"/>
              <w:rPr>
                <w:spacing w:val="0"/>
                <w:sz w:val="20"/>
              </w:rPr>
            </w:pPr>
            <w:r w:rsidRPr="00471B79">
              <w:rPr>
                <w:spacing w:val="0"/>
                <w:sz w:val="20"/>
              </w:rPr>
              <w:t>Full address</w:t>
            </w:r>
          </w:p>
        </w:tc>
        <w:tc>
          <w:tcPr>
            <w:tcW w:w="976" w:type="dxa"/>
          </w:tcPr>
          <w:p w14:paraId="42C96BDB" w14:textId="77777777" w:rsidR="002C4850" w:rsidRPr="00471B79" w:rsidRDefault="002C4850" w:rsidP="00471B79">
            <w:pPr>
              <w:pStyle w:val="BodyText2"/>
              <w:spacing w:before="0" w:after="0"/>
              <w:rPr>
                <w:spacing w:val="0"/>
                <w:sz w:val="20"/>
              </w:rPr>
            </w:pPr>
            <w:r w:rsidRPr="00471B79">
              <w:rPr>
                <w:spacing w:val="0"/>
                <w:sz w:val="20"/>
              </w:rPr>
              <w:t>Facilities available</w:t>
            </w:r>
          </w:p>
        </w:tc>
        <w:tc>
          <w:tcPr>
            <w:tcW w:w="2284" w:type="dxa"/>
          </w:tcPr>
          <w:p w14:paraId="443B976F" w14:textId="77777777" w:rsidR="002C4850" w:rsidRPr="00471B79" w:rsidRDefault="002C4850" w:rsidP="00471B79">
            <w:pPr>
              <w:pStyle w:val="BodyText2"/>
              <w:spacing w:before="0" w:after="0"/>
              <w:rPr>
                <w:spacing w:val="0"/>
                <w:sz w:val="20"/>
              </w:rPr>
            </w:pPr>
            <w:r w:rsidRPr="00471B79">
              <w:rPr>
                <w:spacing w:val="0"/>
                <w:sz w:val="20"/>
              </w:rPr>
              <w:t>Remarks</w:t>
            </w:r>
          </w:p>
        </w:tc>
        <w:tc>
          <w:tcPr>
            <w:tcW w:w="2125" w:type="dxa"/>
          </w:tcPr>
          <w:p w14:paraId="3D2D6639" w14:textId="77777777" w:rsidR="002C4850" w:rsidRPr="00471B79" w:rsidRDefault="002C4850" w:rsidP="00471B79">
            <w:pPr>
              <w:pStyle w:val="BodyText2"/>
              <w:spacing w:before="0" w:after="0"/>
              <w:rPr>
                <w:spacing w:val="0"/>
                <w:sz w:val="20"/>
              </w:rPr>
            </w:pPr>
            <w:r w:rsidRPr="00471B79">
              <w:rPr>
                <w:spacing w:val="0"/>
                <w:sz w:val="20"/>
              </w:rPr>
              <w:t>Areas covered</w:t>
            </w:r>
          </w:p>
        </w:tc>
      </w:tr>
      <w:tr w:rsidR="002C4850" w14:paraId="1ADFEF45" w14:textId="77777777" w:rsidTr="00166118">
        <w:tc>
          <w:tcPr>
            <w:tcW w:w="1231" w:type="dxa"/>
          </w:tcPr>
          <w:p w14:paraId="476722E0" w14:textId="77777777" w:rsidR="002C4850" w:rsidRPr="00471B79" w:rsidRDefault="002C4850" w:rsidP="00471B79">
            <w:pPr>
              <w:pStyle w:val="BodyText2"/>
              <w:spacing w:before="0" w:after="0"/>
              <w:rPr>
                <w:spacing w:val="0"/>
                <w:sz w:val="20"/>
              </w:rPr>
            </w:pPr>
            <w:r w:rsidRPr="00471B79">
              <w:rPr>
                <w:spacing w:val="0"/>
                <w:sz w:val="20"/>
              </w:rPr>
              <w:t>Germany</w:t>
            </w:r>
            <w:r w:rsidR="00DA67A0" w:rsidRPr="00471B79">
              <w:rPr>
                <w:spacing w:val="0"/>
                <w:sz w:val="20"/>
              </w:rPr>
              <w:fldChar w:fldCharType="begin"/>
            </w:r>
            <w:r w:rsidR="00DA67A0" w:rsidRPr="00471B79">
              <w:rPr>
                <w:spacing w:val="0"/>
                <w:sz w:val="20"/>
              </w:rPr>
              <w:instrText xml:space="preserve"> XE "Germany" </w:instrText>
            </w:r>
            <w:r w:rsidR="00DA67A0" w:rsidRPr="00471B79">
              <w:rPr>
                <w:spacing w:val="0"/>
                <w:sz w:val="20"/>
              </w:rPr>
              <w:fldChar w:fldCharType="end"/>
            </w:r>
            <w:r w:rsidRPr="00471B79">
              <w:rPr>
                <w:spacing w:val="0"/>
                <w:sz w:val="20"/>
              </w:rPr>
              <w:t xml:space="preserve"> (Moenchen Gladbach</w:t>
            </w:r>
            <w:r w:rsidR="00DA67A0" w:rsidRPr="00471B79">
              <w:rPr>
                <w:spacing w:val="0"/>
                <w:sz w:val="20"/>
              </w:rPr>
              <w:fldChar w:fldCharType="begin"/>
            </w:r>
            <w:r w:rsidR="00DA67A0" w:rsidRPr="00471B79">
              <w:rPr>
                <w:spacing w:val="0"/>
                <w:sz w:val="20"/>
              </w:rPr>
              <w:instrText xml:space="preserve"> XE "Moenchen Gladbach" </w:instrText>
            </w:r>
            <w:r w:rsidR="00DA67A0" w:rsidRPr="00471B79">
              <w:rPr>
                <w:spacing w:val="0"/>
                <w:sz w:val="20"/>
              </w:rPr>
              <w:fldChar w:fldCharType="end"/>
            </w:r>
            <w:r w:rsidRPr="00471B79">
              <w:rPr>
                <w:spacing w:val="0"/>
                <w:sz w:val="20"/>
              </w:rPr>
              <w:t>)</w:t>
            </w:r>
          </w:p>
        </w:tc>
        <w:tc>
          <w:tcPr>
            <w:tcW w:w="2739" w:type="dxa"/>
          </w:tcPr>
          <w:p w14:paraId="5AB1B82D" w14:textId="509971A6" w:rsidR="002C4850" w:rsidRPr="00471B79" w:rsidRDefault="002C4850" w:rsidP="00157DF9">
            <w:pPr>
              <w:pStyle w:val="BodyText2"/>
              <w:spacing w:before="0" w:after="0"/>
              <w:rPr>
                <w:spacing w:val="0"/>
                <w:sz w:val="20"/>
              </w:rPr>
            </w:pPr>
            <w:r w:rsidRPr="00471B79">
              <w:rPr>
                <w:spacing w:val="0"/>
                <w:sz w:val="20"/>
              </w:rPr>
              <w:t>(1) Chemist-in-Charge, HQ4 Petroleum Laboratory, RAOC BFPO 40</w:t>
            </w:r>
            <w:r w:rsidR="002E1B09">
              <w:rPr>
                <w:spacing w:val="0"/>
                <w:sz w:val="20"/>
              </w:rPr>
              <w:fldChar w:fldCharType="begin"/>
            </w:r>
            <w:r w:rsidR="002E1B09">
              <w:instrText xml:space="preserve"> XE "</w:instrText>
            </w:r>
            <w:r w:rsidR="002E1B09" w:rsidRPr="00820976">
              <w:rPr>
                <w:spacing w:val="0"/>
                <w:sz w:val="20"/>
              </w:rPr>
              <w:instrText>RAOC BFPO 40</w:instrText>
            </w:r>
            <w:r w:rsidR="002E1B09">
              <w:instrText xml:space="preserve">" </w:instrText>
            </w:r>
            <w:r w:rsidR="002E1B09">
              <w:rPr>
                <w:spacing w:val="0"/>
                <w:sz w:val="20"/>
              </w:rPr>
              <w:fldChar w:fldCharType="end"/>
            </w:r>
            <w:r w:rsidR="0001732F" w:rsidRPr="00471B79">
              <w:rPr>
                <w:spacing w:val="0"/>
                <w:sz w:val="20"/>
              </w:rPr>
              <w:fldChar w:fldCharType="begin"/>
            </w:r>
            <w:r w:rsidR="0001732F" w:rsidRPr="00471B79">
              <w:rPr>
                <w:spacing w:val="0"/>
                <w:sz w:val="20"/>
              </w:rPr>
              <w:instrText xml:space="preserve"> XE "HQ4 Petroleum Laboratory" </w:instrText>
            </w:r>
            <w:r w:rsidR="0001732F" w:rsidRPr="00471B79">
              <w:rPr>
                <w:spacing w:val="0"/>
                <w:sz w:val="20"/>
              </w:rPr>
              <w:fldChar w:fldCharType="end"/>
            </w:r>
          </w:p>
        </w:tc>
        <w:tc>
          <w:tcPr>
            <w:tcW w:w="976" w:type="dxa"/>
          </w:tcPr>
          <w:p w14:paraId="6EF37727" w14:textId="77777777" w:rsidR="002C4850" w:rsidRPr="00471B79" w:rsidRDefault="002C4850" w:rsidP="00471B79">
            <w:pPr>
              <w:pStyle w:val="BodyText2"/>
              <w:spacing w:before="0" w:after="0"/>
              <w:rPr>
                <w:spacing w:val="0"/>
                <w:sz w:val="20"/>
              </w:rPr>
            </w:pPr>
            <w:r w:rsidRPr="00471B79">
              <w:rPr>
                <w:spacing w:val="0"/>
                <w:sz w:val="20"/>
              </w:rPr>
              <w:t>Class 3</w:t>
            </w:r>
            <w:r w:rsidR="00DA67A0" w:rsidRPr="00471B79">
              <w:rPr>
                <w:spacing w:val="0"/>
                <w:sz w:val="20"/>
              </w:rPr>
              <w:fldChar w:fldCharType="begin"/>
            </w:r>
            <w:r w:rsidR="00DA67A0" w:rsidRPr="00471B79">
              <w:rPr>
                <w:spacing w:val="0"/>
                <w:sz w:val="20"/>
              </w:rPr>
              <w:instrText xml:space="preserve"> XE "Class 3" </w:instrText>
            </w:r>
            <w:r w:rsidR="00DA67A0" w:rsidRPr="00471B79">
              <w:rPr>
                <w:spacing w:val="0"/>
                <w:sz w:val="20"/>
              </w:rPr>
              <w:fldChar w:fldCharType="end"/>
            </w:r>
          </w:p>
        </w:tc>
        <w:tc>
          <w:tcPr>
            <w:tcW w:w="2284" w:type="dxa"/>
          </w:tcPr>
          <w:p w14:paraId="0D2F0716" w14:textId="77777777" w:rsidR="002C4850" w:rsidRPr="00471B79" w:rsidRDefault="002C4850" w:rsidP="00471B79">
            <w:pPr>
              <w:pStyle w:val="BodyText2"/>
              <w:spacing w:before="0" w:after="0"/>
              <w:rPr>
                <w:spacing w:val="0"/>
                <w:sz w:val="20"/>
              </w:rPr>
            </w:pPr>
            <w:r w:rsidRPr="00471B79">
              <w:rPr>
                <w:spacing w:val="0"/>
                <w:sz w:val="20"/>
              </w:rPr>
              <w:t>Cannot test thermal stability</w:t>
            </w:r>
            <w:r w:rsidR="00117799" w:rsidRPr="00471B79">
              <w:rPr>
                <w:spacing w:val="0"/>
                <w:sz w:val="20"/>
              </w:rPr>
              <w:fldChar w:fldCharType="begin"/>
            </w:r>
            <w:r w:rsidR="00117799" w:rsidRPr="00471B79">
              <w:rPr>
                <w:spacing w:val="0"/>
                <w:sz w:val="20"/>
              </w:rPr>
              <w:instrText xml:space="preserve"> XE "stability" </w:instrText>
            </w:r>
            <w:r w:rsidR="00117799" w:rsidRPr="00471B79">
              <w:rPr>
                <w:spacing w:val="0"/>
                <w:sz w:val="20"/>
              </w:rPr>
              <w:fldChar w:fldCharType="end"/>
            </w:r>
            <w:r w:rsidRPr="00471B79">
              <w:rPr>
                <w:spacing w:val="0"/>
                <w:sz w:val="20"/>
              </w:rPr>
              <w:t xml:space="preserve"> or WSIM</w:t>
            </w:r>
            <w:r w:rsidR="0001732F" w:rsidRPr="00471B79">
              <w:rPr>
                <w:spacing w:val="0"/>
                <w:sz w:val="20"/>
              </w:rPr>
              <w:fldChar w:fldCharType="begin"/>
            </w:r>
            <w:r w:rsidR="0001732F" w:rsidRPr="00471B79">
              <w:rPr>
                <w:spacing w:val="0"/>
                <w:sz w:val="20"/>
              </w:rPr>
              <w:instrText xml:space="preserve"> XE "WSIM" </w:instrText>
            </w:r>
            <w:r w:rsidR="0001732F" w:rsidRPr="00471B79">
              <w:rPr>
                <w:spacing w:val="0"/>
                <w:sz w:val="20"/>
              </w:rPr>
              <w:fldChar w:fldCharType="end"/>
            </w:r>
            <w:r w:rsidRPr="00471B79">
              <w:rPr>
                <w:spacing w:val="0"/>
                <w:sz w:val="20"/>
              </w:rPr>
              <w:t xml:space="preserve"> rating of aviation turbine fuels</w:t>
            </w:r>
          </w:p>
        </w:tc>
        <w:tc>
          <w:tcPr>
            <w:tcW w:w="2125" w:type="dxa"/>
          </w:tcPr>
          <w:p w14:paraId="602F8A77" w14:textId="77777777" w:rsidR="002C4850" w:rsidRPr="00471B79" w:rsidRDefault="002C4850" w:rsidP="00471B79">
            <w:pPr>
              <w:pStyle w:val="BodyText2"/>
              <w:spacing w:before="0" w:after="0"/>
              <w:rPr>
                <w:spacing w:val="0"/>
                <w:sz w:val="20"/>
              </w:rPr>
            </w:pPr>
            <w:r w:rsidRPr="00471B79">
              <w:rPr>
                <w:spacing w:val="0"/>
                <w:sz w:val="20"/>
              </w:rPr>
              <w:t>All Europe except Italy</w:t>
            </w:r>
            <w:r w:rsidR="00DA67A0" w:rsidRPr="00471B79">
              <w:rPr>
                <w:spacing w:val="0"/>
                <w:sz w:val="20"/>
              </w:rPr>
              <w:fldChar w:fldCharType="begin"/>
            </w:r>
            <w:r w:rsidR="00DA67A0" w:rsidRPr="00471B79">
              <w:rPr>
                <w:spacing w:val="0"/>
                <w:sz w:val="20"/>
              </w:rPr>
              <w:instrText xml:space="preserve"> XE "Italy" </w:instrText>
            </w:r>
            <w:r w:rsidR="00DA67A0" w:rsidRPr="00471B79">
              <w:rPr>
                <w:spacing w:val="0"/>
                <w:sz w:val="20"/>
              </w:rPr>
              <w:fldChar w:fldCharType="end"/>
            </w:r>
            <w:r w:rsidRPr="00471B79">
              <w:rPr>
                <w:spacing w:val="0"/>
                <w:sz w:val="20"/>
              </w:rPr>
              <w:t>, Greece</w:t>
            </w:r>
            <w:r w:rsidR="00DA67A0" w:rsidRPr="00471B79">
              <w:rPr>
                <w:spacing w:val="0"/>
                <w:sz w:val="20"/>
              </w:rPr>
              <w:fldChar w:fldCharType="begin"/>
            </w:r>
            <w:r w:rsidR="00DA67A0" w:rsidRPr="00471B79">
              <w:rPr>
                <w:spacing w:val="0"/>
                <w:sz w:val="20"/>
              </w:rPr>
              <w:instrText xml:space="preserve"> XE "Greece" </w:instrText>
            </w:r>
            <w:r w:rsidR="00DA67A0" w:rsidRPr="00471B79">
              <w:rPr>
                <w:spacing w:val="0"/>
                <w:sz w:val="20"/>
              </w:rPr>
              <w:fldChar w:fldCharType="end"/>
            </w:r>
            <w:r w:rsidRPr="00471B79">
              <w:rPr>
                <w:spacing w:val="0"/>
                <w:sz w:val="20"/>
              </w:rPr>
              <w:t>, Malta</w:t>
            </w:r>
            <w:r w:rsidR="00DA67A0" w:rsidRPr="00471B79">
              <w:rPr>
                <w:spacing w:val="0"/>
                <w:sz w:val="20"/>
              </w:rPr>
              <w:fldChar w:fldCharType="begin"/>
            </w:r>
            <w:r w:rsidR="00DA67A0" w:rsidRPr="00471B79">
              <w:rPr>
                <w:spacing w:val="0"/>
                <w:sz w:val="20"/>
              </w:rPr>
              <w:instrText xml:space="preserve"> XE "Malta" </w:instrText>
            </w:r>
            <w:r w:rsidR="00DA67A0" w:rsidRPr="00471B79">
              <w:rPr>
                <w:spacing w:val="0"/>
                <w:sz w:val="20"/>
              </w:rPr>
              <w:fldChar w:fldCharType="end"/>
            </w:r>
            <w:r w:rsidRPr="00471B79">
              <w:rPr>
                <w:spacing w:val="0"/>
                <w:sz w:val="20"/>
              </w:rPr>
              <w:t>, Gibraltar</w:t>
            </w:r>
            <w:r w:rsidR="0001732F" w:rsidRPr="00471B79">
              <w:rPr>
                <w:spacing w:val="0"/>
                <w:sz w:val="20"/>
              </w:rPr>
              <w:fldChar w:fldCharType="begin"/>
            </w:r>
            <w:r w:rsidR="0001732F" w:rsidRPr="00471B79">
              <w:rPr>
                <w:spacing w:val="0"/>
                <w:sz w:val="20"/>
              </w:rPr>
              <w:instrText xml:space="preserve"> XE "Gibraltar" </w:instrText>
            </w:r>
            <w:r w:rsidR="0001732F" w:rsidRPr="00471B79">
              <w:rPr>
                <w:spacing w:val="0"/>
                <w:sz w:val="20"/>
              </w:rPr>
              <w:fldChar w:fldCharType="end"/>
            </w:r>
            <w:r w:rsidRPr="00471B79">
              <w:rPr>
                <w:spacing w:val="0"/>
                <w:sz w:val="20"/>
              </w:rPr>
              <w:t xml:space="preserve"> and the UK</w:t>
            </w:r>
          </w:p>
        </w:tc>
      </w:tr>
      <w:tr w:rsidR="002C4850" w14:paraId="347E19E5" w14:textId="77777777" w:rsidTr="00166118">
        <w:tc>
          <w:tcPr>
            <w:tcW w:w="1231" w:type="dxa"/>
          </w:tcPr>
          <w:p w14:paraId="1BEADD18" w14:textId="77777777" w:rsidR="002C4850" w:rsidRPr="00471B79" w:rsidRDefault="002C4850" w:rsidP="00471B79">
            <w:pPr>
              <w:pStyle w:val="BodyText2"/>
              <w:spacing w:before="0" w:after="0"/>
              <w:rPr>
                <w:spacing w:val="0"/>
                <w:sz w:val="20"/>
              </w:rPr>
            </w:pPr>
            <w:r w:rsidRPr="00471B79">
              <w:rPr>
                <w:spacing w:val="0"/>
                <w:sz w:val="20"/>
              </w:rPr>
              <w:t>Germany</w:t>
            </w:r>
            <w:r w:rsidR="00DA67A0" w:rsidRPr="00471B79">
              <w:rPr>
                <w:spacing w:val="0"/>
                <w:sz w:val="20"/>
              </w:rPr>
              <w:fldChar w:fldCharType="begin"/>
            </w:r>
            <w:r w:rsidR="00DA67A0" w:rsidRPr="00471B79">
              <w:rPr>
                <w:spacing w:val="0"/>
                <w:sz w:val="20"/>
              </w:rPr>
              <w:instrText xml:space="preserve"> XE "Germany" </w:instrText>
            </w:r>
            <w:r w:rsidR="00DA67A0" w:rsidRPr="00471B79">
              <w:rPr>
                <w:spacing w:val="0"/>
                <w:sz w:val="20"/>
              </w:rPr>
              <w:fldChar w:fldCharType="end"/>
            </w:r>
            <w:r w:rsidRPr="00471B79">
              <w:rPr>
                <w:spacing w:val="0"/>
                <w:sz w:val="20"/>
              </w:rPr>
              <w:t xml:space="preserve"> (Nienburg)</w:t>
            </w:r>
          </w:p>
        </w:tc>
        <w:tc>
          <w:tcPr>
            <w:tcW w:w="2739" w:type="dxa"/>
          </w:tcPr>
          <w:p w14:paraId="1C30AFF2" w14:textId="01CCCE6D" w:rsidR="002C4850" w:rsidRPr="00471B79" w:rsidRDefault="002C4850" w:rsidP="00471B79">
            <w:pPr>
              <w:pStyle w:val="BodyText2"/>
              <w:spacing w:before="0" w:after="0"/>
              <w:rPr>
                <w:spacing w:val="0"/>
                <w:sz w:val="20"/>
              </w:rPr>
            </w:pPr>
            <w:r w:rsidRPr="00471B79">
              <w:rPr>
                <w:spacing w:val="0"/>
                <w:sz w:val="20"/>
              </w:rPr>
              <w:t>(2) Officer Commanding, No.4 Petroleum Depot, Petroleum Laboratory, RAOC BFPO 33</w:t>
            </w:r>
            <w:r w:rsidR="00157DF9">
              <w:rPr>
                <w:spacing w:val="0"/>
                <w:sz w:val="20"/>
              </w:rPr>
              <w:fldChar w:fldCharType="begin"/>
            </w:r>
            <w:r w:rsidR="00157DF9">
              <w:instrText xml:space="preserve"> XE "</w:instrText>
            </w:r>
            <w:r w:rsidR="00157DF9" w:rsidRPr="000561E7">
              <w:rPr>
                <w:spacing w:val="0"/>
                <w:sz w:val="20"/>
              </w:rPr>
              <w:instrText>RAOC BFPO 33</w:instrText>
            </w:r>
            <w:r w:rsidR="00157DF9">
              <w:instrText xml:space="preserve">" </w:instrText>
            </w:r>
            <w:r w:rsidR="00157DF9">
              <w:rPr>
                <w:spacing w:val="0"/>
                <w:sz w:val="20"/>
              </w:rPr>
              <w:fldChar w:fldCharType="end"/>
            </w:r>
            <w:r w:rsidR="0001732F" w:rsidRPr="00471B79">
              <w:rPr>
                <w:spacing w:val="0"/>
                <w:sz w:val="20"/>
              </w:rPr>
              <w:fldChar w:fldCharType="begin"/>
            </w:r>
            <w:r w:rsidR="0001732F" w:rsidRPr="00471B79">
              <w:rPr>
                <w:spacing w:val="0"/>
                <w:sz w:val="20"/>
              </w:rPr>
              <w:instrText xml:space="preserve"> XE "No.4 Petroleum Depot, Petroleum Laboratory" </w:instrText>
            </w:r>
            <w:r w:rsidR="0001732F" w:rsidRPr="00471B79">
              <w:rPr>
                <w:spacing w:val="0"/>
                <w:sz w:val="20"/>
              </w:rPr>
              <w:fldChar w:fldCharType="end"/>
            </w:r>
          </w:p>
        </w:tc>
        <w:tc>
          <w:tcPr>
            <w:tcW w:w="976" w:type="dxa"/>
          </w:tcPr>
          <w:p w14:paraId="12DAA2AB" w14:textId="77777777" w:rsidR="002C4850" w:rsidRPr="00471B79" w:rsidRDefault="002C4850" w:rsidP="00471B79">
            <w:pPr>
              <w:pStyle w:val="BodyText2"/>
              <w:spacing w:before="0" w:after="0"/>
              <w:rPr>
                <w:spacing w:val="0"/>
                <w:sz w:val="20"/>
              </w:rPr>
            </w:pPr>
            <w:r w:rsidRPr="00471B79">
              <w:rPr>
                <w:spacing w:val="0"/>
                <w:sz w:val="20"/>
              </w:rPr>
              <w:t>Class 2</w:t>
            </w:r>
            <w:r w:rsidR="00DA67A0" w:rsidRPr="00471B79">
              <w:rPr>
                <w:spacing w:val="0"/>
                <w:sz w:val="20"/>
              </w:rPr>
              <w:fldChar w:fldCharType="begin"/>
            </w:r>
            <w:r w:rsidR="00DA67A0" w:rsidRPr="00471B79">
              <w:rPr>
                <w:spacing w:val="0"/>
                <w:sz w:val="20"/>
              </w:rPr>
              <w:instrText xml:space="preserve"> XE "Class 2" </w:instrText>
            </w:r>
            <w:r w:rsidR="00DA67A0" w:rsidRPr="00471B79">
              <w:rPr>
                <w:spacing w:val="0"/>
                <w:sz w:val="20"/>
              </w:rPr>
              <w:fldChar w:fldCharType="end"/>
            </w:r>
          </w:p>
        </w:tc>
        <w:tc>
          <w:tcPr>
            <w:tcW w:w="2284" w:type="dxa"/>
          </w:tcPr>
          <w:p w14:paraId="689F4619" w14:textId="77777777" w:rsidR="002C4850" w:rsidRPr="00471B79" w:rsidRDefault="002C4850" w:rsidP="00471B79">
            <w:pPr>
              <w:pStyle w:val="BodyText2"/>
              <w:spacing w:before="0" w:after="0"/>
              <w:rPr>
                <w:spacing w:val="0"/>
                <w:sz w:val="20"/>
              </w:rPr>
            </w:pPr>
            <w:r w:rsidRPr="00471B79">
              <w:rPr>
                <w:spacing w:val="0"/>
                <w:sz w:val="20"/>
              </w:rPr>
              <w:t>Cannot test thermal stability</w:t>
            </w:r>
            <w:r w:rsidR="00117799" w:rsidRPr="00471B79">
              <w:rPr>
                <w:spacing w:val="0"/>
                <w:sz w:val="20"/>
              </w:rPr>
              <w:fldChar w:fldCharType="begin"/>
            </w:r>
            <w:r w:rsidR="00117799" w:rsidRPr="00471B79">
              <w:rPr>
                <w:spacing w:val="0"/>
                <w:sz w:val="20"/>
              </w:rPr>
              <w:instrText xml:space="preserve"> XE "stability" </w:instrText>
            </w:r>
            <w:r w:rsidR="00117799" w:rsidRPr="00471B79">
              <w:rPr>
                <w:spacing w:val="0"/>
                <w:sz w:val="20"/>
              </w:rPr>
              <w:fldChar w:fldCharType="end"/>
            </w:r>
            <w:r w:rsidRPr="00471B79">
              <w:rPr>
                <w:spacing w:val="0"/>
                <w:sz w:val="20"/>
              </w:rPr>
              <w:t xml:space="preserve"> or WSIM</w:t>
            </w:r>
            <w:r w:rsidR="0001732F" w:rsidRPr="00471B79">
              <w:rPr>
                <w:spacing w:val="0"/>
                <w:sz w:val="20"/>
              </w:rPr>
              <w:fldChar w:fldCharType="begin"/>
            </w:r>
            <w:r w:rsidR="0001732F" w:rsidRPr="00471B79">
              <w:rPr>
                <w:spacing w:val="0"/>
                <w:sz w:val="20"/>
              </w:rPr>
              <w:instrText xml:space="preserve"> XE "WSIM" </w:instrText>
            </w:r>
            <w:r w:rsidR="0001732F" w:rsidRPr="00471B79">
              <w:rPr>
                <w:spacing w:val="0"/>
                <w:sz w:val="20"/>
              </w:rPr>
              <w:fldChar w:fldCharType="end"/>
            </w:r>
            <w:r w:rsidRPr="00471B79">
              <w:rPr>
                <w:spacing w:val="0"/>
                <w:sz w:val="20"/>
              </w:rPr>
              <w:t xml:space="preserve"> rating of aviation turbine fuels</w:t>
            </w:r>
          </w:p>
          <w:p w14:paraId="41510DF7" w14:textId="77777777" w:rsidR="002C4850" w:rsidRPr="00471B79" w:rsidRDefault="002C4850" w:rsidP="00471B79">
            <w:pPr>
              <w:pStyle w:val="BodyText2"/>
              <w:spacing w:before="0" w:after="0"/>
              <w:rPr>
                <w:spacing w:val="0"/>
                <w:sz w:val="20"/>
              </w:rPr>
            </w:pPr>
            <w:r w:rsidRPr="00471B79">
              <w:rPr>
                <w:spacing w:val="0"/>
                <w:sz w:val="20"/>
              </w:rPr>
              <w:t>MON Engine</w:t>
            </w:r>
            <w:r w:rsidR="0001732F" w:rsidRPr="00471B79">
              <w:rPr>
                <w:spacing w:val="0"/>
                <w:sz w:val="20"/>
              </w:rPr>
              <w:fldChar w:fldCharType="begin"/>
            </w:r>
            <w:r w:rsidR="0001732F" w:rsidRPr="00471B79">
              <w:rPr>
                <w:spacing w:val="0"/>
                <w:sz w:val="20"/>
              </w:rPr>
              <w:instrText xml:space="preserve"> XE "MON Engine" </w:instrText>
            </w:r>
            <w:r w:rsidR="0001732F" w:rsidRPr="00471B79">
              <w:rPr>
                <w:spacing w:val="0"/>
                <w:sz w:val="20"/>
              </w:rPr>
              <w:fldChar w:fldCharType="end"/>
            </w:r>
          </w:p>
        </w:tc>
        <w:tc>
          <w:tcPr>
            <w:tcW w:w="2125" w:type="dxa"/>
          </w:tcPr>
          <w:p w14:paraId="5D919140" w14:textId="77777777" w:rsidR="002C4850" w:rsidRPr="00471B79" w:rsidRDefault="002C4850" w:rsidP="00471B79">
            <w:pPr>
              <w:pStyle w:val="BodyText2"/>
              <w:spacing w:before="0" w:after="0"/>
              <w:rPr>
                <w:spacing w:val="0"/>
                <w:sz w:val="20"/>
              </w:rPr>
            </w:pPr>
            <w:r w:rsidRPr="00471B79">
              <w:rPr>
                <w:spacing w:val="0"/>
                <w:sz w:val="20"/>
              </w:rPr>
              <w:t>All Europe except Italy, Greece, Malta, Gibraltar and the UK</w:t>
            </w:r>
          </w:p>
        </w:tc>
      </w:tr>
    </w:tbl>
    <w:p w14:paraId="64B43145" w14:textId="77777777" w:rsidR="002C4850" w:rsidRDefault="002C4850">
      <w:pPr>
        <w:pStyle w:val="Caption"/>
        <w:keepNext/>
      </w:pPr>
      <w:r>
        <w:t xml:space="preserve">Table </w:t>
      </w:r>
      <w:r w:rsidR="00FD1363">
        <w:fldChar w:fldCharType="begin"/>
      </w:r>
      <w:r w:rsidR="00FD1363">
        <w:instrText xml:space="preserve"> SEQ Table \* ARABIC </w:instrText>
      </w:r>
      <w:r w:rsidR="00FD1363">
        <w:fldChar w:fldCharType="separate"/>
      </w:r>
      <w:r w:rsidR="000330A4">
        <w:rPr>
          <w:noProof/>
        </w:rPr>
        <w:t>4</w:t>
      </w:r>
      <w:r w:rsidR="00FD1363">
        <w:rPr>
          <w:noProof/>
        </w:rPr>
        <w:fldChar w:fldCharType="end"/>
      </w:r>
      <w:r>
        <w:t>. Laboratories operated by DCI</w:t>
      </w:r>
      <w:r w:rsidR="00DA67A0">
        <w:fldChar w:fldCharType="begin"/>
      </w:r>
      <w:r w:rsidR="00DA67A0">
        <w:instrText xml:space="preserve"> XE "</w:instrText>
      </w:r>
      <w:r w:rsidR="00DA67A0" w:rsidRPr="001572AB">
        <w:instrText>DCI</w:instrText>
      </w:r>
      <w:r w:rsidR="00DA67A0">
        <w:instrText xml:space="preserve">" </w:instrText>
      </w:r>
      <w:r w:rsidR="00DA67A0">
        <w:fldChar w:fldCharType="end"/>
      </w:r>
      <w:r>
        <w:t>.</w:t>
      </w:r>
    </w:p>
    <w:tbl>
      <w:tblPr>
        <w:tblW w:w="93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6"/>
        <w:gridCol w:w="2824"/>
        <w:gridCol w:w="1270"/>
        <w:gridCol w:w="2230"/>
        <w:gridCol w:w="2161"/>
      </w:tblGrid>
      <w:tr w:rsidR="002C4850" w14:paraId="62A3EA99" w14:textId="77777777" w:rsidTr="00166118">
        <w:tc>
          <w:tcPr>
            <w:tcW w:w="0" w:type="auto"/>
          </w:tcPr>
          <w:p w14:paraId="6FD2FE0D" w14:textId="77777777" w:rsidR="002C4850" w:rsidRPr="00471B79" w:rsidRDefault="002C4850" w:rsidP="00471B79">
            <w:pPr>
              <w:pStyle w:val="BodyText2"/>
              <w:spacing w:before="0" w:after="0"/>
              <w:rPr>
                <w:spacing w:val="0"/>
                <w:sz w:val="20"/>
              </w:rPr>
            </w:pPr>
            <w:r w:rsidRPr="00471B79">
              <w:rPr>
                <w:spacing w:val="0"/>
                <w:sz w:val="20"/>
              </w:rPr>
              <w:t>Location</w:t>
            </w:r>
          </w:p>
        </w:tc>
        <w:tc>
          <w:tcPr>
            <w:tcW w:w="2824" w:type="dxa"/>
          </w:tcPr>
          <w:p w14:paraId="0C693EB3" w14:textId="77777777" w:rsidR="002C4850" w:rsidRPr="00471B79" w:rsidRDefault="002C4850" w:rsidP="00471B79">
            <w:pPr>
              <w:pStyle w:val="BodyText2"/>
              <w:spacing w:before="0" w:after="0"/>
              <w:rPr>
                <w:spacing w:val="0"/>
                <w:sz w:val="20"/>
              </w:rPr>
            </w:pPr>
            <w:r w:rsidRPr="00471B79">
              <w:rPr>
                <w:spacing w:val="0"/>
                <w:sz w:val="20"/>
              </w:rPr>
              <w:t>Full address</w:t>
            </w:r>
          </w:p>
        </w:tc>
        <w:tc>
          <w:tcPr>
            <w:tcW w:w="0" w:type="auto"/>
          </w:tcPr>
          <w:p w14:paraId="3C9703D0" w14:textId="77777777" w:rsidR="002C4850" w:rsidRPr="00471B79" w:rsidRDefault="002C4850" w:rsidP="00471B79">
            <w:pPr>
              <w:pStyle w:val="BodyText2"/>
              <w:spacing w:before="0" w:after="0"/>
              <w:rPr>
                <w:spacing w:val="0"/>
                <w:sz w:val="20"/>
              </w:rPr>
            </w:pPr>
            <w:r w:rsidRPr="00471B79">
              <w:rPr>
                <w:spacing w:val="0"/>
                <w:sz w:val="20"/>
              </w:rPr>
              <w:t>Facilities available</w:t>
            </w:r>
          </w:p>
        </w:tc>
        <w:tc>
          <w:tcPr>
            <w:tcW w:w="2230" w:type="dxa"/>
          </w:tcPr>
          <w:p w14:paraId="087A118A" w14:textId="77777777" w:rsidR="002C4850" w:rsidRPr="00471B79" w:rsidRDefault="002C4850" w:rsidP="00471B79">
            <w:pPr>
              <w:pStyle w:val="BodyText2"/>
              <w:spacing w:before="0" w:after="0"/>
              <w:rPr>
                <w:spacing w:val="0"/>
                <w:sz w:val="20"/>
              </w:rPr>
            </w:pPr>
            <w:r w:rsidRPr="00471B79">
              <w:rPr>
                <w:spacing w:val="0"/>
                <w:sz w:val="20"/>
              </w:rPr>
              <w:t>Remarks</w:t>
            </w:r>
          </w:p>
        </w:tc>
        <w:tc>
          <w:tcPr>
            <w:tcW w:w="2161" w:type="dxa"/>
          </w:tcPr>
          <w:p w14:paraId="4DFF9FD7" w14:textId="77777777" w:rsidR="002C4850" w:rsidRPr="00471B79" w:rsidRDefault="002C4850" w:rsidP="00471B79">
            <w:pPr>
              <w:pStyle w:val="BodyText2"/>
              <w:spacing w:before="0" w:after="0"/>
              <w:rPr>
                <w:spacing w:val="0"/>
                <w:sz w:val="20"/>
              </w:rPr>
            </w:pPr>
            <w:r w:rsidRPr="00471B79">
              <w:rPr>
                <w:spacing w:val="0"/>
                <w:sz w:val="20"/>
              </w:rPr>
              <w:t>Areas covered</w:t>
            </w:r>
          </w:p>
        </w:tc>
      </w:tr>
      <w:tr w:rsidR="002C4850" w14:paraId="77C98A08" w14:textId="77777777" w:rsidTr="00166118">
        <w:tc>
          <w:tcPr>
            <w:tcW w:w="0" w:type="auto"/>
          </w:tcPr>
          <w:p w14:paraId="456BD436" w14:textId="77777777" w:rsidR="002C4850" w:rsidRPr="00471B79" w:rsidRDefault="002C4850" w:rsidP="00471B79">
            <w:pPr>
              <w:pStyle w:val="BodyText2"/>
              <w:spacing w:before="0" w:after="0"/>
              <w:rPr>
                <w:spacing w:val="0"/>
                <w:sz w:val="20"/>
              </w:rPr>
            </w:pPr>
            <w:r w:rsidRPr="00471B79">
              <w:rPr>
                <w:spacing w:val="0"/>
                <w:sz w:val="20"/>
              </w:rPr>
              <w:t>UK</w:t>
            </w:r>
          </w:p>
        </w:tc>
        <w:tc>
          <w:tcPr>
            <w:tcW w:w="2824" w:type="dxa"/>
          </w:tcPr>
          <w:p w14:paraId="54B8F348" w14:textId="6C1313E5" w:rsidR="002C4850" w:rsidRPr="00471B79" w:rsidRDefault="002C4850" w:rsidP="00471B79">
            <w:pPr>
              <w:pStyle w:val="BodyText2"/>
              <w:spacing w:before="0" w:after="0"/>
              <w:rPr>
                <w:spacing w:val="0"/>
                <w:sz w:val="20"/>
              </w:rPr>
            </w:pPr>
            <w:r w:rsidRPr="00471B79">
              <w:rPr>
                <w:spacing w:val="0"/>
                <w:sz w:val="20"/>
              </w:rPr>
              <w:t>(1) Chemist-in-Charge, Chemical Inspectorate</w:t>
            </w:r>
            <w:r w:rsidR="00351DB4">
              <w:rPr>
                <w:spacing w:val="0"/>
                <w:sz w:val="20"/>
              </w:rPr>
              <w:fldChar w:fldCharType="begin"/>
            </w:r>
            <w:r w:rsidR="00351DB4">
              <w:instrText xml:space="preserve"> XE "</w:instrText>
            </w:r>
            <w:r w:rsidR="00351DB4" w:rsidRPr="009F1475">
              <w:rPr>
                <w:spacing w:val="0"/>
                <w:sz w:val="20"/>
              </w:rPr>
              <w:instrText>Chemical Inspectorate</w:instrText>
            </w:r>
            <w:r w:rsidR="00351DB4">
              <w:instrText xml:space="preserve">" </w:instrText>
            </w:r>
            <w:r w:rsidR="00351DB4">
              <w:rPr>
                <w:spacing w:val="0"/>
                <w:sz w:val="20"/>
              </w:rPr>
              <w:fldChar w:fldCharType="end"/>
            </w:r>
            <w:r w:rsidRPr="00471B79">
              <w:rPr>
                <w:spacing w:val="0"/>
                <w:sz w:val="20"/>
              </w:rPr>
              <w:t>, Harefield House</w:t>
            </w:r>
            <w:r w:rsidR="00351DB4">
              <w:rPr>
                <w:spacing w:val="0"/>
                <w:sz w:val="20"/>
              </w:rPr>
              <w:fldChar w:fldCharType="begin"/>
            </w:r>
            <w:r w:rsidR="00351DB4">
              <w:instrText xml:space="preserve"> XE "</w:instrText>
            </w:r>
            <w:r w:rsidR="00351DB4" w:rsidRPr="0061361A">
              <w:rPr>
                <w:spacing w:val="0"/>
                <w:sz w:val="20"/>
              </w:rPr>
              <w:instrText>Harefield House</w:instrText>
            </w:r>
            <w:r w:rsidR="00351DB4">
              <w:instrText xml:space="preserve">" </w:instrText>
            </w:r>
            <w:r w:rsidR="00351DB4">
              <w:rPr>
                <w:spacing w:val="0"/>
                <w:sz w:val="20"/>
              </w:rPr>
              <w:fldChar w:fldCharType="end"/>
            </w:r>
            <w:r w:rsidRPr="00471B79">
              <w:rPr>
                <w:spacing w:val="0"/>
                <w:sz w:val="20"/>
              </w:rPr>
              <w:t>, Harefield, Middlesex</w:t>
            </w:r>
            <w:r w:rsidR="0001732F" w:rsidRPr="00471B79">
              <w:rPr>
                <w:spacing w:val="0"/>
                <w:sz w:val="20"/>
              </w:rPr>
              <w:fldChar w:fldCharType="begin"/>
            </w:r>
            <w:r w:rsidR="0001732F" w:rsidRPr="00471B79">
              <w:rPr>
                <w:spacing w:val="0"/>
                <w:sz w:val="20"/>
              </w:rPr>
              <w:instrText xml:space="preserve"> XE "Chemical Inspectorate</w:instrText>
            </w:r>
            <w:r w:rsidR="001D5CE8" w:rsidRPr="00471B79">
              <w:rPr>
                <w:spacing w:val="0"/>
                <w:sz w:val="20"/>
              </w:rPr>
              <w:instrText xml:space="preserve"> </w:instrText>
            </w:r>
            <w:r w:rsidR="0001732F" w:rsidRPr="00471B79">
              <w:rPr>
                <w:spacing w:val="0"/>
                <w:sz w:val="20"/>
              </w:rPr>
              <w:instrText xml:space="preserve">" </w:instrText>
            </w:r>
            <w:r w:rsidR="0001732F" w:rsidRPr="00471B79">
              <w:rPr>
                <w:spacing w:val="0"/>
                <w:sz w:val="20"/>
              </w:rPr>
              <w:fldChar w:fldCharType="end"/>
            </w:r>
            <w:r w:rsidRPr="00471B79">
              <w:rPr>
                <w:spacing w:val="0"/>
                <w:sz w:val="20"/>
              </w:rPr>
              <w:t xml:space="preserve"> (nearest railway station Denham)</w:t>
            </w:r>
          </w:p>
        </w:tc>
        <w:tc>
          <w:tcPr>
            <w:tcW w:w="0" w:type="auto"/>
          </w:tcPr>
          <w:p w14:paraId="5659FEED" w14:textId="77777777" w:rsidR="002C4850" w:rsidRPr="00471B79" w:rsidRDefault="002C4850" w:rsidP="00471B79">
            <w:pPr>
              <w:pStyle w:val="BodyText2"/>
              <w:spacing w:before="0" w:after="0"/>
              <w:rPr>
                <w:spacing w:val="0"/>
                <w:sz w:val="20"/>
              </w:rPr>
            </w:pPr>
            <w:r w:rsidRPr="00471B79">
              <w:rPr>
                <w:spacing w:val="0"/>
                <w:sz w:val="20"/>
              </w:rPr>
              <w:t>Class 1</w:t>
            </w:r>
            <w:r w:rsidR="00DA67A0" w:rsidRPr="00471B79">
              <w:rPr>
                <w:spacing w:val="0"/>
                <w:sz w:val="20"/>
              </w:rPr>
              <w:fldChar w:fldCharType="begin"/>
            </w:r>
            <w:r w:rsidR="00DA67A0" w:rsidRPr="00471B79">
              <w:rPr>
                <w:spacing w:val="0"/>
                <w:sz w:val="20"/>
              </w:rPr>
              <w:instrText xml:space="preserve"> XE "Class 1" </w:instrText>
            </w:r>
            <w:r w:rsidR="00DA67A0" w:rsidRPr="00471B79">
              <w:rPr>
                <w:spacing w:val="0"/>
                <w:sz w:val="20"/>
              </w:rPr>
              <w:fldChar w:fldCharType="end"/>
            </w:r>
          </w:p>
        </w:tc>
        <w:tc>
          <w:tcPr>
            <w:tcW w:w="2230" w:type="dxa"/>
          </w:tcPr>
          <w:p w14:paraId="5595A7E8" w14:textId="77777777" w:rsidR="002C4850" w:rsidRPr="00471B79" w:rsidRDefault="002C4850" w:rsidP="00471B79">
            <w:pPr>
              <w:pStyle w:val="BodyText2"/>
              <w:spacing w:before="0" w:after="0"/>
              <w:rPr>
                <w:spacing w:val="0"/>
                <w:sz w:val="20"/>
              </w:rPr>
            </w:pPr>
            <w:r w:rsidRPr="00471B79">
              <w:rPr>
                <w:spacing w:val="0"/>
                <w:sz w:val="20"/>
              </w:rPr>
              <w:t>F4 Engine</w:t>
            </w:r>
            <w:r w:rsidR="0001732F" w:rsidRPr="00471B79">
              <w:rPr>
                <w:spacing w:val="0"/>
                <w:sz w:val="20"/>
              </w:rPr>
              <w:fldChar w:fldCharType="begin"/>
            </w:r>
            <w:r w:rsidR="0001732F" w:rsidRPr="00471B79">
              <w:rPr>
                <w:spacing w:val="0"/>
                <w:sz w:val="20"/>
              </w:rPr>
              <w:instrText xml:space="preserve"> XE "F4 Engine" </w:instrText>
            </w:r>
            <w:r w:rsidR="0001732F" w:rsidRPr="00471B79">
              <w:rPr>
                <w:spacing w:val="0"/>
                <w:sz w:val="20"/>
              </w:rPr>
              <w:fldChar w:fldCharType="end"/>
            </w:r>
            <w:r w:rsidRPr="00471B79">
              <w:rPr>
                <w:spacing w:val="0"/>
                <w:sz w:val="20"/>
              </w:rPr>
              <w:t xml:space="preserve">, </w:t>
            </w:r>
          </w:p>
          <w:p w14:paraId="69575901" w14:textId="77777777" w:rsidR="002C4850" w:rsidRPr="00471B79" w:rsidRDefault="002C4850" w:rsidP="00471B79">
            <w:pPr>
              <w:pStyle w:val="BodyText2"/>
              <w:spacing w:before="0" w:after="0"/>
              <w:rPr>
                <w:spacing w:val="0"/>
                <w:sz w:val="20"/>
              </w:rPr>
            </w:pPr>
            <w:r w:rsidRPr="00471B79">
              <w:rPr>
                <w:spacing w:val="0"/>
                <w:sz w:val="20"/>
              </w:rPr>
              <w:t>MON Engine</w:t>
            </w:r>
            <w:r w:rsidR="0001732F" w:rsidRPr="00471B79">
              <w:rPr>
                <w:spacing w:val="0"/>
                <w:sz w:val="20"/>
              </w:rPr>
              <w:fldChar w:fldCharType="begin"/>
            </w:r>
            <w:r w:rsidR="0001732F" w:rsidRPr="00471B79">
              <w:rPr>
                <w:spacing w:val="0"/>
                <w:sz w:val="20"/>
              </w:rPr>
              <w:instrText xml:space="preserve"> XE "MON Engine" </w:instrText>
            </w:r>
            <w:r w:rsidR="0001732F" w:rsidRPr="00471B79">
              <w:rPr>
                <w:spacing w:val="0"/>
                <w:sz w:val="20"/>
              </w:rPr>
              <w:fldChar w:fldCharType="end"/>
            </w:r>
          </w:p>
        </w:tc>
        <w:tc>
          <w:tcPr>
            <w:tcW w:w="2161" w:type="dxa"/>
          </w:tcPr>
          <w:p w14:paraId="56FE6084" w14:textId="43B486BD" w:rsidR="002C4850" w:rsidRPr="00471B79" w:rsidRDefault="002C4850" w:rsidP="00471B79">
            <w:pPr>
              <w:pStyle w:val="BodyText2"/>
              <w:spacing w:before="0" w:after="0"/>
              <w:rPr>
                <w:spacing w:val="0"/>
                <w:sz w:val="20"/>
              </w:rPr>
            </w:pPr>
            <w:r w:rsidRPr="00471B79">
              <w:rPr>
                <w:spacing w:val="0"/>
                <w:sz w:val="20"/>
              </w:rPr>
              <w:t>UK, Gibraltar</w:t>
            </w:r>
            <w:r w:rsidR="00351DB4">
              <w:rPr>
                <w:spacing w:val="0"/>
                <w:sz w:val="20"/>
              </w:rPr>
              <w:fldChar w:fldCharType="begin"/>
            </w:r>
            <w:r w:rsidR="00351DB4">
              <w:instrText xml:space="preserve"> XE "</w:instrText>
            </w:r>
            <w:r w:rsidR="00351DB4" w:rsidRPr="00EE19AF">
              <w:rPr>
                <w:spacing w:val="0"/>
                <w:sz w:val="20"/>
              </w:rPr>
              <w:instrText>Gibraltar</w:instrText>
            </w:r>
            <w:r w:rsidR="00351DB4">
              <w:instrText xml:space="preserve">" </w:instrText>
            </w:r>
            <w:r w:rsidR="00351DB4">
              <w:rPr>
                <w:spacing w:val="0"/>
                <w:sz w:val="20"/>
              </w:rPr>
              <w:fldChar w:fldCharType="end"/>
            </w:r>
            <w:r w:rsidRPr="00471B79">
              <w:rPr>
                <w:spacing w:val="0"/>
                <w:sz w:val="20"/>
              </w:rPr>
              <w:t>, West Africa</w:t>
            </w:r>
            <w:r w:rsidR="0001732F" w:rsidRPr="00471B79">
              <w:rPr>
                <w:spacing w:val="0"/>
                <w:sz w:val="20"/>
              </w:rPr>
              <w:fldChar w:fldCharType="begin"/>
            </w:r>
            <w:r w:rsidR="0001732F" w:rsidRPr="00471B79">
              <w:rPr>
                <w:spacing w:val="0"/>
                <w:sz w:val="20"/>
              </w:rPr>
              <w:instrText xml:space="preserve"> XE "West Africa" </w:instrText>
            </w:r>
            <w:r w:rsidR="0001732F" w:rsidRPr="00471B79">
              <w:rPr>
                <w:spacing w:val="0"/>
                <w:sz w:val="20"/>
              </w:rPr>
              <w:fldChar w:fldCharType="end"/>
            </w:r>
            <w:r w:rsidRPr="00471B79">
              <w:rPr>
                <w:spacing w:val="0"/>
                <w:sz w:val="20"/>
              </w:rPr>
              <w:t>, Caribbean</w:t>
            </w:r>
            <w:r w:rsidR="0001732F" w:rsidRPr="00471B79">
              <w:rPr>
                <w:spacing w:val="0"/>
                <w:sz w:val="20"/>
              </w:rPr>
              <w:fldChar w:fldCharType="begin"/>
            </w:r>
            <w:r w:rsidR="0001732F" w:rsidRPr="00471B79">
              <w:rPr>
                <w:spacing w:val="0"/>
                <w:sz w:val="20"/>
              </w:rPr>
              <w:instrText xml:space="preserve"> XE "Caribbean" </w:instrText>
            </w:r>
            <w:r w:rsidR="0001732F" w:rsidRPr="00471B79">
              <w:rPr>
                <w:spacing w:val="0"/>
                <w:sz w:val="20"/>
              </w:rPr>
              <w:fldChar w:fldCharType="end"/>
            </w:r>
            <w:r w:rsidRPr="00471B79">
              <w:rPr>
                <w:spacing w:val="0"/>
                <w:sz w:val="20"/>
              </w:rPr>
              <w:t>, Azores</w:t>
            </w:r>
            <w:r w:rsidR="0001732F" w:rsidRPr="00471B79">
              <w:rPr>
                <w:spacing w:val="0"/>
                <w:sz w:val="20"/>
              </w:rPr>
              <w:fldChar w:fldCharType="begin"/>
            </w:r>
            <w:r w:rsidR="0001732F" w:rsidRPr="00471B79">
              <w:rPr>
                <w:spacing w:val="0"/>
                <w:sz w:val="20"/>
              </w:rPr>
              <w:instrText xml:space="preserve"> XE "Azores" </w:instrText>
            </w:r>
            <w:r w:rsidR="0001732F" w:rsidRPr="00471B79">
              <w:rPr>
                <w:spacing w:val="0"/>
                <w:sz w:val="20"/>
              </w:rPr>
              <w:fldChar w:fldCharType="end"/>
            </w:r>
            <w:r w:rsidRPr="00471B79">
              <w:rPr>
                <w:spacing w:val="0"/>
                <w:sz w:val="20"/>
              </w:rPr>
              <w:t>, North America</w:t>
            </w:r>
            <w:r w:rsidR="0001732F" w:rsidRPr="00471B79">
              <w:rPr>
                <w:spacing w:val="0"/>
                <w:sz w:val="20"/>
              </w:rPr>
              <w:fldChar w:fldCharType="begin"/>
            </w:r>
            <w:r w:rsidR="0001732F" w:rsidRPr="00471B79">
              <w:rPr>
                <w:spacing w:val="0"/>
                <w:sz w:val="20"/>
              </w:rPr>
              <w:instrText xml:space="preserve"> XE "North America" </w:instrText>
            </w:r>
            <w:r w:rsidR="0001732F" w:rsidRPr="00471B79">
              <w:rPr>
                <w:spacing w:val="0"/>
                <w:sz w:val="20"/>
              </w:rPr>
              <w:fldChar w:fldCharType="end"/>
            </w:r>
          </w:p>
        </w:tc>
      </w:tr>
      <w:tr w:rsidR="002C4850" w14:paraId="05C1C59A" w14:textId="77777777" w:rsidTr="00166118">
        <w:tc>
          <w:tcPr>
            <w:tcW w:w="0" w:type="auto"/>
          </w:tcPr>
          <w:p w14:paraId="09C14C32" w14:textId="77777777" w:rsidR="002C4850" w:rsidRPr="00471B79" w:rsidRDefault="002C4850" w:rsidP="00471B79">
            <w:pPr>
              <w:pStyle w:val="BodyText2"/>
              <w:spacing w:before="0" w:after="0"/>
              <w:rPr>
                <w:spacing w:val="0"/>
                <w:sz w:val="20"/>
              </w:rPr>
            </w:pPr>
            <w:r w:rsidRPr="00471B79">
              <w:rPr>
                <w:spacing w:val="0"/>
                <w:sz w:val="20"/>
              </w:rPr>
              <w:t>UK</w:t>
            </w:r>
          </w:p>
        </w:tc>
        <w:tc>
          <w:tcPr>
            <w:tcW w:w="2824" w:type="dxa"/>
          </w:tcPr>
          <w:p w14:paraId="5794D43B" w14:textId="4311D697" w:rsidR="002C4850" w:rsidRPr="00471B79" w:rsidRDefault="002C4850" w:rsidP="00471B79">
            <w:pPr>
              <w:pStyle w:val="BodyText2"/>
              <w:spacing w:before="0" w:after="0"/>
              <w:rPr>
                <w:spacing w:val="0"/>
                <w:sz w:val="20"/>
              </w:rPr>
            </w:pPr>
            <w:r w:rsidRPr="00471B79">
              <w:rPr>
                <w:spacing w:val="0"/>
                <w:sz w:val="20"/>
              </w:rPr>
              <w:t>(2) Chemist-in-Charge, Chemical Inspectorate, Swynnerton</w:t>
            </w:r>
            <w:r w:rsidR="00351DB4">
              <w:rPr>
                <w:spacing w:val="0"/>
                <w:sz w:val="20"/>
              </w:rPr>
              <w:fldChar w:fldCharType="begin"/>
            </w:r>
            <w:r w:rsidR="00351DB4">
              <w:instrText xml:space="preserve"> XE "</w:instrText>
            </w:r>
            <w:r w:rsidR="00351DB4" w:rsidRPr="00613C6A">
              <w:rPr>
                <w:spacing w:val="0"/>
                <w:sz w:val="20"/>
              </w:rPr>
              <w:instrText>Swynnerton</w:instrText>
            </w:r>
            <w:r w:rsidR="00351DB4">
              <w:instrText xml:space="preserve">" </w:instrText>
            </w:r>
            <w:r w:rsidR="00351DB4">
              <w:rPr>
                <w:spacing w:val="0"/>
                <w:sz w:val="20"/>
              </w:rPr>
              <w:fldChar w:fldCharType="end"/>
            </w:r>
            <w:r w:rsidRPr="00471B79">
              <w:rPr>
                <w:spacing w:val="0"/>
                <w:sz w:val="20"/>
              </w:rPr>
              <w:t>, Stone Staffs</w:t>
            </w:r>
            <w:r w:rsidR="00351DB4">
              <w:rPr>
                <w:spacing w:val="0"/>
                <w:sz w:val="20"/>
              </w:rPr>
              <w:fldChar w:fldCharType="begin"/>
            </w:r>
            <w:r w:rsidR="00351DB4">
              <w:instrText xml:space="preserve"> XE "</w:instrText>
            </w:r>
            <w:r w:rsidR="00351DB4" w:rsidRPr="00803BD7">
              <w:rPr>
                <w:spacing w:val="0"/>
                <w:sz w:val="20"/>
              </w:rPr>
              <w:instrText>Stone Staffs</w:instrText>
            </w:r>
            <w:r w:rsidR="00351DB4">
              <w:instrText xml:space="preserve">" </w:instrText>
            </w:r>
            <w:r w:rsidR="00351DB4">
              <w:rPr>
                <w:spacing w:val="0"/>
                <w:sz w:val="20"/>
              </w:rPr>
              <w:fldChar w:fldCharType="end"/>
            </w:r>
          </w:p>
        </w:tc>
        <w:tc>
          <w:tcPr>
            <w:tcW w:w="0" w:type="auto"/>
          </w:tcPr>
          <w:p w14:paraId="039ED2E0" w14:textId="77777777" w:rsidR="002C4850" w:rsidRPr="00471B79" w:rsidRDefault="002C4850" w:rsidP="00471B79">
            <w:pPr>
              <w:pStyle w:val="BodyText2"/>
              <w:spacing w:before="0" w:after="0"/>
              <w:rPr>
                <w:spacing w:val="0"/>
                <w:sz w:val="20"/>
              </w:rPr>
            </w:pPr>
            <w:r w:rsidRPr="00471B79">
              <w:rPr>
                <w:spacing w:val="0"/>
                <w:sz w:val="20"/>
              </w:rPr>
              <w:t>Class 3</w:t>
            </w:r>
            <w:r w:rsidR="00DA67A0" w:rsidRPr="00471B79">
              <w:rPr>
                <w:spacing w:val="0"/>
                <w:sz w:val="20"/>
              </w:rPr>
              <w:fldChar w:fldCharType="begin"/>
            </w:r>
            <w:r w:rsidR="00DA67A0" w:rsidRPr="00471B79">
              <w:rPr>
                <w:spacing w:val="0"/>
                <w:sz w:val="20"/>
              </w:rPr>
              <w:instrText xml:space="preserve"> XE "Class 3" </w:instrText>
            </w:r>
            <w:r w:rsidR="00DA67A0" w:rsidRPr="00471B79">
              <w:rPr>
                <w:spacing w:val="0"/>
                <w:sz w:val="20"/>
              </w:rPr>
              <w:fldChar w:fldCharType="end"/>
            </w:r>
          </w:p>
        </w:tc>
        <w:tc>
          <w:tcPr>
            <w:tcW w:w="2230" w:type="dxa"/>
          </w:tcPr>
          <w:p w14:paraId="7F0C7D04" w14:textId="77777777" w:rsidR="002C4850" w:rsidRPr="00471B79" w:rsidRDefault="002C4850" w:rsidP="00471B79">
            <w:pPr>
              <w:pStyle w:val="BodyText2"/>
              <w:spacing w:before="0" w:after="0"/>
              <w:rPr>
                <w:spacing w:val="0"/>
                <w:sz w:val="20"/>
              </w:rPr>
            </w:pPr>
            <w:r w:rsidRPr="00471B79">
              <w:rPr>
                <w:spacing w:val="0"/>
                <w:sz w:val="20"/>
              </w:rPr>
              <w:t>Cannot test thermal stability</w:t>
            </w:r>
            <w:r w:rsidR="0001732F" w:rsidRPr="00471B79">
              <w:rPr>
                <w:spacing w:val="0"/>
                <w:sz w:val="20"/>
              </w:rPr>
              <w:fldChar w:fldCharType="begin"/>
            </w:r>
            <w:r w:rsidR="0001732F" w:rsidRPr="00471B79">
              <w:rPr>
                <w:spacing w:val="0"/>
                <w:sz w:val="20"/>
              </w:rPr>
              <w:instrText xml:space="preserve"> XE "thermal stability" </w:instrText>
            </w:r>
            <w:r w:rsidR="0001732F" w:rsidRPr="00471B79">
              <w:rPr>
                <w:spacing w:val="0"/>
                <w:sz w:val="20"/>
              </w:rPr>
              <w:fldChar w:fldCharType="end"/>
            </w:r>
            <w:r w:rsidR="0001732F" w:rsidRPr="00471B79">
              <w:rPr>
                <w:spacing w:val="0"/>
                <w:sz w:val="20"/>
              </w:rPr>
              <w:t xml:space="preserve"> </w:t>
            </w:r>
            <w:r w:rsidRPr="00471B79">
              <w:rPr>
                <w:spacing w:val="0"/>
                <w:sz w:val="20"/>
              </w:rPr>
              <w:t>or WSIM</w:t>
            </w:r>
            <w:r w:rsidR="0001732F" w:rsidRPr="00471B79">
              <w:rPr>
                <w:spacing w:val="0"/>
                <w:sz w:val="20"/>
              </w:rPr>
              <w:fldChar w:fldCharType="begin"/>
            </w:r>
            <w:r w:rsidR="0001732F" w:rsidRPr="00471B79">
              <w:rPr>
                <w:spacing w:val="0"/>
                <w:sz w:val="20"/>
              </w:rPr>
              <w:instrText xml:space="preserve"> XE "WSIM" </w:instrText>
            </w:r>
            <w:r w:rsidR="0001732F" w:rsidRPr="00471B79">
              <w:rPr>
                <w:spacing w:val="0"/>
                <w:sz w:val="20"/>
              </w:rPr>
              <w:fldChar w:fldCharType="end"/>
            </w:r>
            <w:r w:rsidRPr="00471B79">
              <w:rPr>
                <w:spacing w:val="0"/>
                <w:sz w:val="20"/>
              </w:rPr>
              <w:t xml:space="preserve"> rating of aviation turbine fuels</w:t>
            </w:r>
          </w:p>
          <w:p w14:paraId="1D24F1A6" w14:textId="77777777" w:rsidR="002C4850" w:rsidRPr="00471B79" w:rsidRDefault="002C4850" w:rsidP="00471B79">
            <w:pPr>
              <w:pStyle w:val="BodyText2"/>
              <w:spacing w:before="0" w:after="0"/>
              <w:rPr>
                <w:spacing w:val="0"/>
                <w:sz w:val="20"/>
              </w:rPr>
            </w:pPr>
            <w:r w:rsidRPr="00471B79">
              <w:rPr>
                <w:spacing w:val="0"/>
                <w:sz w:val="20"/>
              </w:rPr>
              <w:t>MON Engine</w:t>
            </w:r>
            <w:r w:rsidR="0001732F" w:rsidRPr="00471B79">
              <w:rPr>
                <w:spacing w:val="0"/>
                <w:sz w:val="20"/>
              </w:rPr>
              <w:fldChar w:fldCharType="begin"/>
            </w:r>
            <w:r w:rsidR="0001732F" w:rsidRPr="00471B79">
              <w:rPr>
                <w:spacing w:val="0"/>
                <w:sz w:val="20"/>
              </w:rPr>
              <w:instrText xml:space="preserve"> XE "MON Engine" </w:instrText>
            </w:r>
            <w:r w:rsidR="0001732F" w:rsidRPr="00471B79">
              <w:rPr>
                <w:spacing w:val="0"/>
                <w:sz w:val="20"/>
              </w:rPr>
              <w:fldChar w:fldCharType="end"/>
            </w:r>
          </w:p>
        </w:tc>
        <w:tc>
          <w:tcPr>
            <w:tcW w:w="2161" w:type="dxa"/>
          </w:tcPr>
          <w:p w14:paraId="2D573610" w14:textId="77777777" w:rsidR="002C4850" w:rsidRPr="00471B79" w:rsidRDefault="002C4850" w:rsidP="00471B79">
            <w:pPr>
              <w:pStyle w:val="BodyText2"/>
              <w:spacing w:before="0" w:after="0"/>
              <w:rPr>
                <w:spacing w:val="0"/>
                <w:sz w:val="20"/>
              </w:rPr>
            </w:pPr>
            <w:r w:rsidRPr="00471B79">
              <w:rPr>
                <w:spacing w:val="0"/>
                <w:sz w:val="20"/>
              </w:rPr>
              <w:t>UK</w:t>
            </w:r>
          </w:p>
        </w:tc>
      </w:tr>
      <w:tr w:rsidR="002C4850" w14:paraId="1A1610CB" w14:textId="77777777" w:rsidTr="00166118">
        <w:tc>
          <w:tcPr>
            <w:tcW w:w="0" w:type="auto"/>
          </w:tcPr>
          <w:p w14:paraId="75C66ADA" w14:textId="77777777" w:rsidR="002C4850" w:rsidRPr="00471B79" w:rsidRDefault="002C4850" w:rsidP="00471B79">
            <w:pPr>
              <w:pStyle w:val="BodyText2"/>
              <w:spacing w:before="0" w:after="0"/>
              <w:rPr>
                <w:spacing w:val="0"/>
                <w:sz w:val="20"/>
              </w:rPr>
            </w:pPr>
            <w:r w:rsidRPr="00471B79">
              <w:rPr>
                <w:spacing w:val="0"/>
                <w:sz w:val="20"/>
              </w:rPr>
              <w:t>UK</w:t>
            </w:r>
          </w:p>
        </w:tc>
        <w:tc>
          <w:tcPr>
            <w:tcW w:w="2824" w:type="dxa"/>
          </w:tcPr>
          <w:p w14:paraId="57FE1917" w14:textId="5E1A41FA" w:rsidR="002C4850" w:rsidRPr="00471B79" w:rsidRDefault="002C4850" w:rsidP="00471B79">
            <w:pPr>
              <w:pStyle w:val="BodyText2"/>
              <w:spacing w:before="0" w:after="0"/>
              <w:rPr>
                <w:spacing w:val="0"/>
                <w:sz w:val="20"/>
              </w:rPr>
            </w:pPr>
            <w:r w:rsidRPr="00471B79">
              <w:rPr>
                <w:spacing w:val="0"/>
                <w:sz w:val="20"/>
              </w:rPr>
              <w:t>(3) Chemist-in-Charge, Chemical Inspectorate, Royal Ordnance Factory</w:t>
            </w:r>
            <w:r w:rsidR="00351DB4">
              <w:rPr>
                <w:spacing w:val="0"/>
                <w:sz w:val="20"/>
              </w:rPr>
              <w:fldChar w:fldCharType="begin"/>
            </w:r>
            <w:r w:rsidR="00351DB4">
              <w:instrText xml:space="preserve"> XE "</w:instrText>
            </w:r>
            <w:r w:rsidR="00351DB4" w:rsidRPr="001774EB">
              <w:rPr>
                <w:spacing w:val="0"/>
                <w:sz w:val="20"/>
              </w:rPr>
              <w:instrText>Royal Ordnance Factory</w:instrText>
            </w:r>
            <w:r w:rsidR="00351DB4">
              <w:instrText xml:space="preserve">" </w:instrText>
            </w:r>
            <w:r w:rsidR="00351DB4">
              <w:rPr>
                <w:spacing w:val="0"/>
                <w:sz w:val="20"/>
              </w:rPr>
              <w:fldChar w:fldCharType="end"/>
            </w:r>
            <w:r w:rsidRPr="00471B79">
              <w:rPr>
                <w:spacing w:val="0"/>
                <w:sz w:val="20"/>
              </w:rPr>
              <w:t>, Bishopton</w:t>
            </w:r>
            <w:r w:rsidR="00351DB4">
              <w:rPr>
                <w:spacing w:val="0"/>
                <w:sz w:val="20"/>
              </w:rPr>
              <w:fldChar w:fldCharType="begin"/>
            </w:r>
            <w:r w:rsidR="00351DB4">
              <w:instrText xml:space="preserve"> XE "</w:instrText>
            </w:r>
            <w:r w:rsidR="00351DB4" w:rsidRPr="0014425B">
              <w:rPr>
                <w:spacing w:val="0"/>
                <w:sz w:val="20"/>
              </w:rPr>
              <w:instrText>Bishopton</w:instrText>
            </w:r>
            <w:r w:rsidR="00351DB4">
              <w:instrText xml:space="preserve">" </w:instrText>
            </w:r>
            <w:r w:rsidR="00351DB4">
              <w:rPr>
                <w:spacing w:val="0"/>
                <w:sz w:val="20"/>
              </w:rPr>
              <w:fldChar w:fldCharType="end"/>
            </w:r>
            <w:r w:rsidRPr="00471B79">
              <w:rPr>
                <w:spacing w:val="0"/>
                <w:sz w:val="20"/>
              </w:rPr>
              <w:t>, Renfrewshire</w:t>
            </w:r>
            <w:r w:rsidR="00351DB4">
              <w:rPr>
                <w:spacing w:val="0"/>
                <w:sz w:val="20"/>
              </w:rPr>
              <w:fldChar w:fldCharType="begin"/>
            </w:r>
            <w:r w:rsidR="00351DB4">
              <w:instrText xml:space="preserve"> XE "</w:instrText>
            </w:r>
            <w:r w:rsidR="00351DB4" w:rsidRPr="004C34FA">
              <w:rPr>
                <w:spacing w:val="0"/>
                <w:sz w:val="20"/>
              </w:rPr>
              <w:instrText>Renfrewshire</w:instrText>
            </w:r>
            <w:r w:rsidR="00351DB4">
              <w:instrText xml:space="preserve">" </w:instrText>
            </w:r>
            <w:r w:rsidR="00351DB4">
              <w:rPr>
                <w:spacing w:val="0"/>
                <w:sz w:val="20"/>
              </w:rPr>
              <w:fldChar w:fldCharType="end"/>
            </w:r>
          </w:p>
        </w:tc>
        <w:tc>
          <w:tcPr>
            <w:tcW w:w="0" w:type="auto"/>
          </w:tcPr>
          <w:p w14:paraId="4A1576C6" w14:textId="77777777" w:rsidR="002C4850" w:rsidRPr="00471B79" w:rsidRDefault="002C4850" w:rsidP="00471B79">
            <w:pPr>
              <w:pStyle w:val="BodyText2"/>
              <w:spacing w:before="0" w:after="0"/>
              <w:rPr>
                <w:spacing w:val="0"/>
                <w:sz w:val="20"/>
              </w:rPr>
            </w:pPr>
            <w:r w:rsidRPr="00471B79">
              <w:rPr>
                <w:spacing w:val="0"/>
                <w:sz w:val="20"/>
              </w:rPr>
              <w:t>Testing of AVPIN</w:t>
            </w:r>
            <w:r w:rsidR="0001732F" w:rsidRPr="00471B79">
              <w:rPr>
                <w:spacing w:val="0"/>
                <w:sz w:val="20"/>
              </w:rPr>
              <w:fldChar w:fldCharType="begin"/>
            </w:r>
            <w:r w:rsidR="0001732F" w:rsidRPr="00471B79">
              <w:rPr>
                <w:spacing w:val="0"/>
                <w:sz w:val="20"/>
              </w:rPr>
              <w:instrText xml:space="preserve"> XE "AVPIN" </w:instrText>
            </w:r>
            <w:r w:rsidR="0001732F" w:rsidRPr="00471B79">
              <w:rPr>
                <w:spacing w:val="0"/>
                <w:sz w:val="20"/>
              </w:rPr>
              <w:fldChar w:fldCharType="end"/>
            </w:r>
            <w:r w:rsidRPr="00471B79">
              <w:rPr>
                <w:spacing w:val="0"/>
                <w:sz w:val="20"/>
              </w:rPr>
              <w:t xml:space="preserve"> only</w:t>
            </w:r>
          </w:p>
        </w:tc>
        <w:tc>
          <w:tcPr>
            <w:tcW w:w="2230" w:type="dxa"/>
          </w:tcPr>
          <w:p w14:paraId="347A6797" w14:textId="77777777" w:rsidR="002C4850" w:rsidRPr="00471B79" w:rsidRDefault="002C4850" w:rsidP="00471B79">
            <w:pPr>
              <w:pStyle w:val="BodyText2"/>
              <w:spacing w:before="0" w:after="0"/>
              <w:rPr>
                <w:spacing w:val="0"/>
                <w:sz w:val="20"/>
              </w:rPr>
            </w:pPr>
            <w:r w:rsidRPr="00471B79">
              <w:rPr>
                <w:spacing w:val="0"/>
                <w:sz w:val="20"/>
              </w:rPr>
              <w:t>-</w:t>
            </w:r>
          </w:p>
          <w:p w14:paraId="56E4E7A4" w14:textId="77777777" w:rsidR="002C4850" w:rsidRPr="00471B79" w:rsidRDefault="002C4850" w:rsidP="00471B79">
            <w:pPr>
              <w:pStyle w:val="BodyText2"/>
              <w:spacing w:before="0" w:after="0"/>
              <w:rPr>
                <w:spacing w:val="0"/>
                <w:sz w:val="20"/>
              </w:rPr>
            </w:pPr>
          </w:p>
        </w:tc>
        <w:tc>
          <w:tcPr>
            <w:tcW w:w="2161" w:type="dxa"/>
          </w:tcPr>
          <w:p w14:paraId="26976BFA" w14:textId="77777777" w:rsidR="002C4850" w:rsidRPr="00471B79" w:rsidRDefault="002C4850" w:rsidP="00471B79">
            <w:pPr>
              <w:pStyle w:val="BodyText2"/>
              <w:spacing w:before="0" w:after="0"/>
              <w:rPr>
                <w:spacing w:val="0"/>
                <w:sz w:val="20"/>
              </w:rPr>
            </w:pPr>
            <w:r w:rsidRPr="00471B79">
              <w:rPr>
                <w:spacing w:val="0"/>
                <w:sz w:val="20"/>
              </w:rPr>
              <w:t>UK</w:t>
            </w:r>
          </w:p>
        </w:tc>
      </w:tr>
    </w:tbl>
    <w:p w14:paraId="3E4624D6" w14:textId="77777777" w:rsidR="00471B79" w:rsidRDefault="00471B79" w:rsidP="00471B79">
      <w:pPr>
        <w:pStyle w:val="BodyText2"/>
        <w:spacing w:before="0" w:after="0"/>
        <w:rPr>
          <w:spacing w:val="0"/>
          <w:sz w:val="20"/>
        </w:rPr>
      </w:pPr>
    </w:p>
    <w:p w14:paraId="5B8EED59" w14:textId="40362B53" w:rsidR="002C4850" w:rsidRDefault="00166118" w:rsidP="00471B79">
      <w:pPr>
        <w:pStyle w:val="BodyText2"/>
        <w:spacing w:before="0" w:after="0"/>
        <w:rPr>
          <w:spacing w:val="0"/>
          <w:sz w:val="20"/>
        </w:rPr>
      </w:pPr>
      <w:r w:rsidRPr="00471B79">
        <w:rPr>
          <w:spacing w:val="0"/>
          <w:sz w:val="20"/>
        </w:rPr>
        <w:t>WSIM</w:t>
      </w:r>
      <w:r w:rsidR="00351DB4">
        <w:rPr>
          <w:spacing w:val="0"/>
          <w:sz w:val="20"/>
        </w:rPr>
        <w:fldChar w:fldCharType="begin"/>
      </w:r>
      <w:r w:rsidR="00351DB4">
        <w:instrText xml:space="preserve"> XE "</w:instrText>
      </w:r>
      <w:r w:rsidR="00351DB4" w:rsidRPr="00A07CF1">
        <w:rPr>
          <w:spacing w:val="0"/>
          <w:sz w:val="20"/>
        </w:rPr>
        <w:instrText>WSIM</w:instrText>
      </w:r>
      <w:r w:rsidR="00351DB4">
        <w:instrText xml:space="preserve">" </w:instrText>
      </w:r>
      <w:r w:rsidR="00351DB4">
        <w:rPr>
          <w:spacing w:val="0"/>
          <w:sz w:val="20"/>
        </w:rPr>
        <w:fldChar w:fldCharType="end"/>
      </w:r>
      <w:r w:rsidRPr="00471B79">
        <w:rPr>
          <w:spacing w:val="0"/>
          <w:sz w:val="20"/>
        </w:rPr>
        <w:t xml:space="preserve"> is the Water </w:t>
      </w:r>
      <w:r w:rsidR="00471B79" w:rsidRPr="00471B79">
        <w:rPr>
          <w:spacing w:val="0"/>
          <w:sz w:val="20"/>
        </w:rPr>
        <w:t>S</w:t>
      </w:r>
      <w:r w:rsidRPr="00471B79">
        <w:rPr>
          <w:spacing w:val="0"/>
          <w:sz w:val="20"/>
        </w:rPr>
        <w:t xml:space="preserve">eparation </w:t>
      </w:r>
      <w:r w:rsidR="00471B79" w:rsidRPr="00471B79">
        <w:rPr>
          <w:spacing w:val="0"/>
          <w:sz w:val="20"/>
        </w:rPr>
        <w:t>I</w:t>
      </w:r>
      <w:r w:rsidRPr="00471B79">
        <w:rPr>
          <w:spacing w:val="0"/>
          <w:sz w:val="20"/>
        </w:rPr>
        <w:t xml:space="preserve">ndex </w:t>
      </w:r>
      <w:r w:rsidR="00471B79" w:rsidRPr="00471B79">
        <w:rPr>
          <w:spacing w:val="0"/>
          <w:sz w:val="20"/>
        </w:rPr>
        <w:t>M</w:t>
      </w:r>
      <w:r w:rsidRPr="00471B79">
        <w:rPr>
          <w:spacing w:val="0"/>
          <w:sz w:val="20"/>
        </w:rPr>
        <w:t>odified test.</w:t>
      </w:r>
      <w:r w:rsidR="00471B79" w:rsidRPr="00471B79">
        <w:rPr>
          <w:spacing w:val="0"/>
          <w:sz w:val="20"/>
        </w:rPr>
        <w:t xml:space="preserve"> [The water reaction test is most commonly, specified for commercial Jet A</w:t>
      </w:r>
      <w:r w:rsidR="00351DB4">
        <w:rPr>
          <w:spacing w:val="0"/>
          <w:sz w:val="20"/>
        </w:rPr>
        <w:fldChar w:fldCharType="begin"/>
      </w:r>
      <w:r w:rsidR="00351DB4">
        <w:instrText xml:space="preserve"> XE "</w:instrText>
      </w:r>
      <w:r w:rsidR="00351DB4" w:rsidRPr="006166F0">
        <w:rPr>
          <w:spacing w:val="0"/>
          <w:sz w:val="20"/>
        </w:rPr>
        <w:instrText>Jet A</w:instrText>
      </w:r>
      <w:r w:rsidR="00351DB4">
        <w:instrText xml:space="preserve">" </w:instrText>
      </w:r>
      <w:r w:rsidR="00351DB4">
        <w:rPr>
          <w:spacing w:val="0"/>
          <w:sz w:val="20"/>
        </w:rPr>
        <w:fldChar w:fldCharType="end"/>
      </w:r>
      <w:r w:rsidR="00471B79" w:rsidRPr="00471B79">
        <w:rPr>
          <w:spacing w:val="0"/>
          <w:sz w:val="20"/>
        </w:rPr>
        <w:t xml:space="preserve"> as a means to control materials readily extractable by water or having a tendency to absorb water such as surfactants</w:t>
      </w:r>
      <w:r w:rsidR="00351DB4">
        <w:rPr>
          <w:spacing w:val="0"/>
          <w:sz w:val="20"/>
        </w:rPr>
        <w:fldChar w:fldCharType="begin"/>
      </w:r>
      <w:r w:rsidR="00351DB4">
        <w:instrText xml:space="preserve"> XE "</w:instrText>
      </w:r>
      <w:r w:rsidR="00351DB4" w:rsidRPr="00BD53AB">
        <w:rPr>
          <w:spacing w:val="0"/>
          <w:sz w:val="20"/>
        </w:rPr>
        <w:instrText>surfactants</w:instrText>
      </w:r>
      <w:r w:rsidR="00351DB4">
        <w:instrText xml:space="preserve">" </w:instrText>
      </w:r>
      <w:r w:rsidR="00351DB4">
        <w:rPr>
          <w:spacing w:val="0"/>
          <w:sz w:val="20"/>
        </w:rPr>
        <w:fldChar w:fldCharType="end"/>
      </w:r>
      <w:r w:rsidR="00471B79" w:rsidRPr="00471B79">
        <w:rPr>
          <w:spacing w:val="0"/>
          <w:sz w:val="20"/>
        </w:rPr>
        <w:t>. The test consists of two parts – a separation rating, and an interface rating].</w:t>
      </w:r>
    </w:p>
    <w:p w14:paraId="73E0ED01" w14:textId="77777777" w:rsidR="00471B79" w:rsidRPr="00471B79" w:rsidRDefault="00471B79" w:rsidP="00471B79">
      <w:pPr>
        <w:pStyle w:val="BodyText2"/>
        <w:spacing w:before="0" w:after="0"/>
        <w:rPr>
          <w:spacing w:val="0"/>
          <w:sz w:val="20"/>
        </w:rPr>
      </w:pPr>
    </w:p>
    <w:p w14:paraId="1534529D" w14:textId="77777777" w:rsidR="002C4850" w:rsidRDefault="002C4850">
      <w:pPr>
        <w:pStyle w:val="Heading7"/>
        <w:framePr w:wrap="around"/>
      </w:pPr>
      <w:r>
        <w:t>Oil Company Laboratories</w:t>
      </w:r>
    </w:p>
    <w:p w14:paraId="13521E5D" w14:textId="0443F4C3" w:rsidR="002C4850" w:rsidRDefault="002C4850" w:rsidP="00F14055">
      <w:pPr>
        <w:pStyle w:val="BodyText"/>
      </w:pPr>
      <w:r>
        <w:t>Many of the oil company laboratories were part of a refinery operation which had been established many years earlier. Indeed</w:t>
      </w:r>
      <w:r w:rsidR="00B41556">
        <w:t>,</w:t>
      </w:r>
      <w:r>
        <w:t xml:space="preserve"> some of these facilities had been producing aviation gasolines since the World War I, and many were developed during the 1920’s. Many of the locations are familiar names in the petroleum refining part of the Aviation Gasoline story, places such Abadan</w:t>
      </w:r>
      <w:r w:rsidR="0001732F">
        <w:fldChar w:fldCharType="begin"/>
      </w:r>
      <w:r w:rsidR="0001732F">
        <w:instrText xml:space="preserve"> XE "</w:instrText>
      </w:r>
      <w:r w:rsidR="0001732F" w:rsidRPr="00361EA7">
        <w:instrText>Abadan</w:instrText>
      </w:r>
      <w:r w:rsidR="0001732F">
        <w:instrText xml:space="preserve">" </w:instrText>
      </w:r>
      <w:r w:rsidR="0001732F">
        <w:fldChar w:fldCharType="end"/>
      </w:r>
      <w:r>
        <w:t>, Pladjoe</w:t>
      </w:r>
      <w:r w:rsidR="0001732F">
        <w:fldChar w:fldCharType="begin"/>
      </w:r>
      <w:r w:rsidR="0001732F">
        <w:instrText xml:space="preserve"> XE "</w:instrText>
      </w:r>
      <w:r w:rsidR="0001732F" w:rsidRPr="00BF2398">
        <w:instrText>Pladjoe</w:instrText>
      </w:r>
      <w:r w:rsidR="0001732F">
        <w:instrText xml:space="preserve">" </w:instrText>
      </w:r>
      <w:r w:rsidR="0001732F">
        <w:fldChar w:fldCharType="end"/>
      </w:r>
      <w:r>
        <w:t>, Balik</w:t>
      </w:r>
      <w:r w:rsidR="00471B79">
        <w:t xml:space="preserve"> P</w:t>
      </w:r>
      <w:r>
        <w:t>apan</w:t>
      </w:r>
      <w:r w:rsidR="0001732F">
        <w:fldChar w:fldCharType="begin"/>
      </w:r>
      <w:r w:rsidR="0001732F">
        <w:instrText xml:space="preserve"> XE "</w:instrText>
      </w:r>
      <w:r w:rsidR="0001732F" w:rsidRPr="00E20D6E">
        <w:instrText>Balik Papan</w:instrText>
      </w:r>
      <w:r w:rsidR="0001732F">
        <w:instrText xml:space="preserve">" </w:instrText>
      </w:r>
      <w:r w:rsidR="0001732F">
        <w:fldChar w:fldCharType="end"/>
      </w:r>
      <w:r>
        <w:t>, Bahrein</w:t>
      </w:r>
      <w:r w:rsidR="0001732F">
        <w:fldChar w:fldCharType="begin"/>
      </w:r>
      <w:r w:rsidR="0001732F">
        <w:instrText xml:space="preserve"> XE "</w:instrText>
      </w:r>
      <w:r w:rsidR="0001732F" w:rsidRPr="005E2B75">
        <w:instrText>Bahrein</w:instrText>
      </w:r>
      <w:r w:rsidR="0001732F">
        <w:instrText xml:space="preserve">" </w:instrText>
      </w:r>
      <w:r w:rsidR="0001732F">
        <w:fldChar w:fldCharType="end"/>
      </w:r>
      <w:r>
        <w:t xml:space="preserve">, </w:t>
      </w:r>
      <w:r>
        <w:lastRenderedPageBreak/>
        <w:t>Curaçao</w:t>
      </w:r>
      <w:r w:rsidR="0001732F">
        <w:fldChar w:fldCharType="begin"/>
      </w:r>
      <w:r w:rsidR="0001732F">
        <w:instrText xml:space="preserve"> XE "</w:instrText>
      </w:r>
      <w:r w:rsidR="0001732F" w:rsidRPr="005204FC">
        <w:instrText>Curaçao</w:instrText>
      </w:r>
      <w:r w:rsidR="0001732F">
        <w:instrText xml:space="preserve">" </w:instrText>
      </w:r>
      <w:r w:rsidR="0001732F">
        <w:fldChar w:fldCharType="end"/>
      </w:r>
      <w:r>
        <w:t xml:space="preserve">, etc. Even so, the vast expansion in jet fuel usage (1969) is reflected in the specific testing approvals at some locations. </w:t>
      </w:r>
    </w:p>
    <w:p w14:paraId="50639AA5" w14:textId="6CCB60AB" w:rsidR="002C4850" w:rsidRDefault="002C4850" w:rsidP="00F14055">
      <w:pPr>
        <w:pStyle w:val="BodyText"/>
      </w:pPr>
      <w:r>
        <w:t>It should also be recognised that there is naturally a reliance on those oil companies that had long established British – RAF connections, companies such as Shell</w:t>
      </w:r>
      <w:r w:rsidR="0001732F">
        <w:fldChar w:fldCharType="begin"/>
      </w:r>
      <w:r w:rsidR="0001732F">
        <w:instrText xml:space="preserve"> XE "</w:instrText>
      </w:r>
      <w:r w:rsidR="0001732F" w:rsidRPr="00302537">
        <w:instrText>Shell</w:instrText>
      </w:r>
      <w:r w:rsidR="0001732F">
        <w:instrText xml:space="preserve">" </w:instrText>
      </w:r>
      <w:r w:rsidR="0001732F">
        <w:fldChar w:fldCharType="end"/>
      </w:r>
      <w:r>
        <w:t>. Further, this list was prepared by the RAF</w:t>
      </w:r>
      <w:r w:rsidR="00351DB4">
        <w:fldChar w:fldCharType="begin"/>
      </w:r>
      <w:r w:rsidR="00351DB4">
        <w:instrText xml:space="preserve"> XE "</w:instrText>
      </w:r>
      <w:r w:rsidR="00351DB4" w:rsidRPr="00273079">
        <w:instrText>RAF</w:instrText>
      </w:r>
      <w:r w:rsidR="00351DB4">
        <w:instrText xml:space="preserve">" </w:instrText>
      </w:r>
      <w:r w:rsidR="00351DB4">
        <w:fldChar w:fldCharType="end"/>
      </w:r>
      <w:r>
        <w:t xml:space="preserve"> and so it was only interested in its own area of operation, not those of other nations.</w:t>
      </w:r>
    </w:p>
    <w:p w14:paraId="18308303" w14:textId="77777777" w:rsidR="002C4850" w:rsidRDefault="002C4850" w:rsidP="00F14055">
      <w:pPr>
        <w:pStyle w:val="BodyText"/>
      </w:pPr>
      <w:r>
        <w:t>The following table lists the oil company laboratories which were approved by AIS</w:t>
      </w:r>
      <w:r w:rsidR="00DA67A0">
        <w:fldChar w:fldCharType="begin"/>
      </w:r>
      <w:r w:rsidR="00DA67A0">
        <w:instrText xml:space="preserve"> XE "</w:instrText>
      </w:r>
      <w:r w:rsidR="00DA67A0" w:rsidRPr="00802F17">
        <w:instrText>AIS</w:instrText>
      </w:r>
      <w:r w:rsidR="00DA67A0">
        <w:instrText xml:space="preserve">" </w:instrText>
      </w:r>
      <w:r w:rsidR="00DA67A0">
        <w:fldChar w:fldCharType="end"/>
      </w:r>
      <w:r>
        <w:t>, and classified accordingly.</w:t>
      </w:r>
    </w:p>
    <w:p w14:paraId="181EC01E" w14:textId="77777777" w:rsidR="002C4850" w:rsidRPr="00CA0FD1" w:rsidRDefault="002C4850" w:rsidP="00166118">
      <w:pPr>
        <w:pStyle w:val="Caption"/>
      </w:pPr>
      <w:r w:rsidRPr="00CA0FD1">
        <w:t xml:space="preserve">Table </w:t>
      </w:r>
      <w:r w:rsidR="00FD1363">
        <w:fldChar w:fldCharType="begin"/>
      </w:r>
      <w:r w:rsidR="00FD1363">
        <w:instrText xml:space="preserve"> SEQ Table \* ARABIC </w:instrText>
      </w:r>
      <w:r w:rsidR="00FD1363">
        <w:fldChar w:fldCharType="separate"/>
      </w:r>
      <w:r w:rsidR="000330A4">
        <w:rPr>
          <w:noProof/>
        </w:rPr>
        <w:t>5</w:t>
      </w:r>
      <w:r w:rsidR="00FD1363">
        <w:rPr>
          <w:noProof/>
        </w:rPr>
        <w:fldChar w:fldCharType="end"/>
      </w:r>
      <w:r w:rsidRPr="00CA0FD1">
        <w:t>. Oil Companies approved by AIS</w:t>
      </w:r>
      <w:r w:rsidR="00DA67A0">
        <w:fldChar w:fldCharType="begin"/>
      </w:r>
      <w:r w:rsidR="00DA67A0">
        <w:instrText xml:space="preserve"> XE "</w:instrText>
      </w:r>
      <w:r w:rsidR="00DA67A0" w:rsidRPr="00802F17">
        <w:instrText>AIS</w:instrText>
      </w:r>
      <w:r w:rsidR="00DA67A0">
        <w:instrText xml:space="preserve">" </w:instrText>
      </w:r>
      <w:r w:rsidR="00DA67A0">
        <w:fldChar w:fldCharType="end"/>
      </w:r>
      <w:r w:rsidRPr="00CA0FD1">
        <w:t>.</w:t>
      </w:r>
    </w:p>
    <w:tbl>
      <w:tblPr>
        <w:tblW w:w="947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01"/>
        <w:gridCol w:w="3519"/>
        <w:gridCol w:w="1135"/>
        <w:gridCol w:w="3515"/>
      </w:tblGrid>
      <w:tr w:rsidR="002C4850" w:rsidRPr="00CA0FD1" w14:paraId="7A713CF3" w14:textId="77777777" w:rsidTr="008B0C39">
        <w:tc>
          <w:tcPr>
            <w:tcW w:w="1301" w:type="dxa"/>
          </w:tcPr>
          <w:p w14:paraId="6EBCF0F3" w14:textId="77777777" w:rsidR="002C4850" w:rsidRPr="00166118" w:rsidRDefault="002C4850" w:rsidP="00166118">
            <w:pPr>
              <w:pStyle w:val="BodyText2"/>
              <w:spacing w:before="0" w:after="0"/>
              <w:rPr>
                <w:spacing w:val="0"/>
                <w:sz w:val="22"/>
              </w:rPr>
            </w:pPr>
            <w:r w:rsidRPr="00166118">
              <w:rPr>
                <w:spacing w:val="0"/>
                <w:sz w:val="22"/>
              </w:rPr>
              <w:t>Location</w:t>
            </w:r>
          </w:p>
        </w:tc>
        <w:tc>
          <w:tcPr>
            <w:tcW w:w="3519" w:type="dxa"/>
          </w:tcPr>
          <w:p w14:paraId="61748101" w14:textId="77777777" w:rsidR="002C4850" w:rsidRPr="00166118" w:rsidRDefault="002C4850" w:rsidP="00166118">
            <w:pPr>
              <w:pStyle w:val="BodyText2"/>
              <w:spacing w:before="0" w:after="0"/>
              <w:rPr>
                <w:spacing w:val="0"/>
                <w:sz w:val="22"/>
              </w:rPr>
            </w:pPr>
            <w:r w:rsidRPr="00166118">
              <w:rPr>
                <w:spacing w:val="0"/>
                <w:sz w:val="22"/>
              </w:rPr>
              <w:t>Full address</w:t>
            </w:r>
          </w:p>
        </w:tc>
        <w:tc>
          <w:tcPr>
            <w:tcW w:w="1135" w:type="dxa"/>
          </w:tcPr>
          <w:p w14:paraId="4D85DE67" w14:textId="77777777" w:rsidR="002C4850" w:rsidRPr="00166118" w:rsidRDefault="002C4850" w:rsidP="00166118">
            <w:pPr>
              <w:pStyle w:val="BodyText2"/>
              <w:spacing w:before="0" w:after="0"/>
              <w:rPr>
                <w:spacing w:val="0"/>
                <w:sz w:val="22"/>
              </w:rPr>
            </w:pPr>
            <w:r w:rsidRPr="00166118">
              <w:rPr>
                <w:spacing w:val="0"/>
                <w:sz w:val="22"/>
              </w:rPr>
              <w:t>Facilities available</w:t>
            </w:r>
          </w:p>
        </w:tc>
        <w:tc>
          <w:tcPr>
            <w:tcW w:w="3515" w:type="dxa"/>
          </w:tcPr>
          <w:p w14:paraId="23B1E37F" w14:textId="77777777" w:rsidR="002C4850" w:rsidRPr="00166118" w:rsidRDefault="002C4850" w:rsidP="00166118">
            <w:pPr>
              <w:pStyle w:val="BodyText2"/>
              <w:spacing w:before="0" w:after="0"/>
              <w:rPr>
                <w:spacing w:val="0"/>
                <w:sz w:val="22"/>
              </w:rPr>
            </w:pPr>
            <w:r w:rsidRPr="00166118">
              <w:rPr>
                <w:spacing w:val="0"/>
                <w:sz w:val="22"/>
              </w:rPr>
              <w:t>Remarks</w:t>
            </w:r>
          </w:p>
        </w:tc>
      </w:tr>
      <w:tr w:rsidR="002C4850" w:rsidRPr="00CA0FD1" w14:paraId="24292D71" w14:textId="77777777" w:rsidTr="008B0C39">
        <w:tc>
          <w:tcPr>
            <w:tcW w:w="1301" w:type="dxa"/>
          </w:tcPr>
          <w:p w14:paraId="653C30DC" w14:textId="77777777" w:rsidR="002C4850" w:rsidRPr="00166118" w:rsidRDefault="002C4850" w:rsidP="00166118">
            <w:pPr>
              <w:pStyle w:val="BodyText2"/>
              <w:spacing w:before="0" w:after="0"/>
              <w:rPr>
                <w:spacing w:val="0"/>
                <w:sz w:val="22"/>
              </w:rPr>
            </w:pPr>
            <w:r w:rsidRPr="00166118">
              <w:rPr>
                <w:spacing w:val="0"/>
                <w:sz w:val="22"/>
              </w:rPr>
              <w:t>Iran</w:t>
            </w:r>
            <w:r w:rsidR="0001732F" w:rsidRPr="00166118">
              <w:rPr>
                <w:spacing w:val="0"/>
                <w:sz w:val="22"/>
              </w:rPr>
              <w:fldChar w:fldCharType="begin"/>
            </w:r>
            <w:r w:rsidR="0001732F" w:rsidRPr="00166118">
              <w:rPr>
                <w:spacing w:val="0"/>
                <w:sz w:val="22"/>
              </w:rPr>
              <w:instrText xml:space="preserve"> XE "Iran" </w:instrText>
            </w:r>
            <w:r w:rsidR="0001732F" w:rsidRPr="00166118">
              <w:rPr>
                <w:spacing w:val="0"/>
                <w:sz w:val="22"/>
              </w:rPr>
              <w:fldChar w:fldCharType="end"/>
            </w:r>
          </w:p>
        </w:tc>
        <w:tc>
          <w:tcPr>
            <w:tcW w:w="3519" w:type="dxa"/>
          </w:tcPr>
          <w:p w14:paraId="512B480E" w14:textId="77777777" w:rsidR="002C4850" w:rsidRPr="00166118" w:rsidRDefault="002C4850" w:rsidP="00166118">
            <w:pPr>
              <w:pStyle w:val="BodyText2"/>
              <w:spacing w:before="0" w:after="0"/>
              <w:rPr>
                <w:spacing w:val="0"/>
                <w:sz w:val="22"/>
              </w:rPr>
            </w:pPr>
            <w:r w:rsidRPr="00166118">
              <w:rPr>
                <w:spacing w:val="0"/>
                <w:sz w:val="22"/>
              </w:rPr>
              <w:t>Iranian Oil Refining Co.</w:t>
            </w:r>
            <w:r w:rsidR="0001732F" w:rsidRPr="00166118">
              <w:rPr>
                <w:spacing w:val="0"/>
                <w:sz w:val="22"/>
              </w:rPr>
              <w:fldChar w:fldCharType="begin"/>
            </w:r>
            <w:r w:rsidR="0001732F" w:rsidRPr="00166118">
              <w:rPr>
                <w:spacing w:val="0"/>
                <w:sz w:val="22"/>
              </w:rPr>
              <w:instrText xml:space="preserve"> XE "Iranian Oil Refining Co." </w:instrText>
            </w:r>
            <w:r w:rsidR="0001732F" w:rsidRPr="00166118">
              <w:rPr>
                <w:spacing w:val="0"/>
                <w:sz w:val="22"/>
              </w:rPr>
              <w:fldChar w:fldCharType="end"/>
            </w:r>
            <w:r w:rsidRPr="00166118">
              <w:rPr>
                <w:spacing w:val="0"/>
                <w:sz w:val="22"/>
              </w:rPr>
              <w:t xml:space="preserve"> NV, Abadan</w:t>
            </w:r>
            <w:r w:rsidR="0001732F" w:rsidRPr="00166118">
              <w:rPr>
                <w:spacing w:val="0"/>
                <w:sz w:val="22"/>
              </w:rPr>
              <w:fldChar w:fldCharType="begin"/>
            </w:r>
            <w:r w:rsidR="0001732F" w:rsidRPr="00166118">
              <w:rPr>
                <w:spacing w:val="0"/>
                <w:sz w:val="22"/>
              </w:rPr>
              <w:instrText xml:space="preserve"> XE "Abadan" </w:instrText>
            </w:r>
            <w:r w:rsidR="0001732F" w:rsidRPr="00166118">
              <w:rPr>
                <w:spacing w:val="0"/>
                <w:sz w:val="22"/>
              </w:rPr>
              <w:fldChar w:fldCharType="end"/>
            </w:r>
          </w:p>
        </w:tc>
        <w:tc>
          <w:tcPr>
            <w:tcW w:w="1135" w:type="dxa"/>
          </w:tcPr>
          <w:p w14:paraId="04781CA7" w14:textId="77777777" w:rsidR="002C4850" w:rsidRPr="00166118" w:rsidRDefault="002C4850" w:rsidP="00166118">
            <w:pPr>
              <w:pStyle w:val="BodyText2"/>
              <w:spacing w:before="0" w:after="0"/>
              <w:rPr>
                <w:spacing w:val="0"/>
                <w:sz w:val="22"/>
              </w:rPr>
            </w:pPr>
            <w:r w:rsidRPr="00166118">
              <w:rPr>
                <w:spacing w:val="0"/>
                <w:sz w:val="22"/>
              </w:rPr>
              <w:t>Class 1</w:t>
            </w:r>
            <w:r w:rsidR="00DA67A0" w:rsidRPr="00166118">
              <w:rPr>
                <w:spacing w:val="0"/>
                <w:sz w:val="22"/>
              </w:rPr>
              <w:fldChar w:fldCharType="begin"/>
            </w:r>
            <w:r w:rsidR="00DA67A0" w:rsidRPr="00166118">
              <w:rPr>
                <w:spacing w:val="0"/>
                <w:sz w:val="22"/>
              </w:rPr>
              <w:instrText xml:space="preserve"> XE "Class 1" </w:instrText>
            </w:r>
            <w:r w:rsidR="00DA67A0" w:rsidRPr="00166118">
              <w:rPr>
                <w:spacing w:val="0"/>
                <w:sz w:val="22"/>
              </w:rPr>
              <w:fldChar w:fldCharType="end"/>
            </w:r>
            <w:r w:rsidRPr="00166118">
              <w:rPr>
                <w:spacing w:val="0"/>
                <w:sz w:val="22"/>
              </w:rPr>
              <w:t>*</w:t>
            </w:r>
          </w:p>
        </w:tc>
        <w:tc>
          <w:tcPr>
            <w:tcW w:w="3515" w:type="dxa"/>
          </w:tcPr>
          <w:p w14:paraId="0EEFE4CC" w14:textId="77777777" w:rsidR="002C4850" w:rsidRPr="00166118" w:rsidRDefault="002C4850" w:rsidP="00166118">
            <w:pPr>
              <w:pStyle w:val="BodyText2"/>
              <w:spacing w:before="0" w:after="0"/>
              <w:rPr>
                <w:spacing w:val="0"/>
                <w:sz w:val="22"/>
              </w:rPr>
            </w:pPr>
            <w:r w:rsidRPr="00166118">
              <w:rPr>
                <w:spacing w:val="0"/>
                <w:sz w:val="22"/>
              </w:rPr>
              <w:t>F4 Engine</w:t>
            </w:r>
            <w:r w:rsidR="0001732F" w:rsidRPr="00166118">
              <w:rPr>
                <w:spacing w:val="0"/>
                <w:sz w:val="22"/>
              </w:rPr>
              <w:fldChar w:fldCharType="begin"/>
            </w:r>
            <w:r w:rsidR="0001732F" w:rsidRPr="00166118">
              <w:rPr>
                <w:spacing w:val="0"/>
                <w:sz w:val="22"/>
              </w:rPr>
              <w:instrText xml:space="preserve"> XE "F4 Engine" </w:instrText>
            </w:r>
            <w:r w:rsidR="0001732F" w:rsidRPr="00166118">
              <w:rPr>
                <w:spacing w:val="0"/>
                <w:sz w:val="22"/>
              </w:rPr>
              <w:fldChar w:fldCharType="end"/>
            </w:r>
            <w:r w:rsidRPr="00166118">
              <w:rPr>
                <w:spacing w:val="0"/>
                <w:sz w:val="22"/>
              </w:rPr>
              <w:t>, MON Engine</w:t>
            </w:r>
            <w:r w:rsidR="008B0C39" w:rsidRPr="00166118">
              <w:rPr>
                <w:spacing w:val="0"/>
                <w:sz w:val="22"/>
              </w:rPr>
              <w:t xml:space="preserve"> </w:t>
            </w:r>
            <w:r w:rsidR="0001732F" w:rsidRPr="00166118">
              <w:rPr>
                <w:spacing w:val="0"/>
                <w:sz w:val="22"/>
              </w:rPr>
              <w:fldChar w:fldCharType="begin"/>
            </w:r>
            <w:r w:rsidR="0001732F" w:rsidRPr="00166118">
              <w:rPr>
                <w:spacing w:val="0"/>
                <w:sz w:val="22"/>
              </w:rPr>
              <w:instrText xml:space="preserve"> XE "MON Engine" </w:instrText>
            </w:r>
            <w:r w:rsidR="0001732F" w:rsidRPr="00166118">
              <w:rPr>
                <w:spacing w:val="0"/>
                <w:sz w:val="22"/>
              </w:rPr>
              <w:fldChar w:fldCharType="end"/>
            </w:r>
            <w:r w:rsidRPr="00166118">
              <w:rPr>
                <w:spacing w:val="0"/>
                <w:sz w:val="22"/>
              </w:rPr>
              <w:t>* Less full specification tests on lubricants</w:t>
            </w:r>
          </w:p>
        </w:tc>
      </w:tr>
      <w:tr w:rsidR="002C4850" w:rsidRPr="00CA0FD1" w14:paraId="72020F13" w14:textId="77777777" w:rsidTr="008B0C39">
        <w:tc>
          <w:tcPr>
            <w:tcW w:w="1301" w:type="dxa"/>
          </w:tcPr>
          <w:p w14:paraId="5AC11EE4" w14:textId="77777777" w:rsidR="002C4850" w:rsidRPr="00166118" w:rsidRDefault="002C4850" w:rsidP="00166118">
            <w:pPr>
              <w:pStyle w:val="BodyText2"/>
              <w:spacing w:before="0" w:after="0"/>
              <w:rPr>
                <w:spacing w:val="0"/>
                <w:sz w:val="22"/>
              </w:rPr>
            </w:pPr>
            <w:r w:rsidRPr="00166118">
              <w:rPr>
                <w:spacing w:val="0"/>
                <w:sz w:val="22"/>
              </w:rPr>
              <w:t>Nigeria</w:t>
            </w:r>
            <w:r w:rsidR="0001732F" w:rsidRPr="00166118">
              <w:rPr>
                <w:spacing w:val="0"/>
                <w:sz w:val="22"/>
              </w:rPr>
              <w:fldChar w:fldCharType="begin"/>
            </w:r>
            <w:r w:rsidR="0001732F" w:rsidRPr="00166118">
              <w:rPr>
                <w:spacing w:val="0"/>
                <w:sz w:val="22"/>
              </w:rPr>
              <w:instrText xml:space="preserve"> XE "Nigeria" </w:instrText>
            </w:r>
            <w:r w:rsidR="0001732F" w:rsidRPr="00166118">
              <w:rPr>
                <w:spacing w:val="0"/>
                <w:sz w:val="22"/>
              </w:rPr>
              <w:fldChar w:fldCharType="end"/>
            </w:r>
          </w:p>
        </w:tc>
        <w:tc>
          <w:tcPr>
            <w:tcW w:w="3519" w:type="dxa"/>
          </w:tcPr>
          <w:p w14:paraId="3DCAFEAC" w14:textId="77777777" w:rsidR="002C4850" w:rsidRPr="00166118" w:rsidRDefault="002C4850" w:rsidP="00166118">
            <w:pPr>
              <w:pStyle w:val="BodyText2"/>
              <w:spacing w:before="0" w:after="0"/>
              <w:rPr>
                <w:spacing w:val="0"/>
                <w:sz w:val="22"/>
              </w:rPr>
            </w:pPr>
            <w:r w:rsidRPr="00166118">
              <w:rPr>
                <w:spacing w:val="0"/>
                <w:sz w:val="22"/>
              </w:rPr>
              <w:t>Shell Co. (Nigeria) Ltd.</w:t>
            </w:r>
            <w:r w:rsidR="0001732F" w:rsidRPr="00166118">
              <w:rPr>
                <w:spacing w:val="0"/>
                <w:sz w:val="22"/>
              </w:rPr>
              <w:fldChar w:fldCharType="begin"/>
            </w:r>
            <w:r w:rsidR="0001732F" w:rsidRPr="00166118">
              <w:rPr>
                <w:spacing w:val="0"/>
                <w:sz w:val="22"/>
              </w:rPr>
              <w:instrText xml:space="preserve"> XE "Shell Co. (Nigeria) Ltd." </w:instrText>
            </w:r>
            <w:r w:rsidR="0001732F" w:rsidRPr="00166118">
              <w:rPr>
                <w:spacing w:val="0"/>
                <w:sz w:val="22"/>
              </w:rPr>
              <w:fldChar w:fldCharType="end"/>
            </w:r>
            <w:r w:rsidRPr="00166118">
              <w:rPr>
                <w:spacing w:val="0"/>
                <w:sz w:val="22"/>
              </w:rPr>
              <w:t>, Apapa, Lagos</w:t>
            </w:r>
            <w:r w:rsidR="0001732F" w:rsidRPr="00166118">
              <w:rPr>
                <w:spacing w:val="0"/>
                <w:sz w:val="22"/>
              </w:rPr>
              <w:fldChar w:fldCharType="begin"/>
            </w:r>
            <w:r w:rsidR="0001732F" w:rsidRPr="00166118">
              <w:rPr>
                <w:spacing w:val="0"/>
                <w:sz w:val="22"/>
              </w:rPr>
              <w:instrText xml:space="preserve"> XE "Apapa, Lagos" </w:instrText>
            </w:r>
            <w:r w:rsidR="0001732F" w:rsidRPr="00166118">
              <w:rPr>
                <w:spacing w:val="0"/>
                <w:sz w:val="22"/>
              </w:rPr>
              <w:fldChar w:fldCharType="end"/>
            </w:r>
          </w:p>
        </w:tc>
        <w:tc>
          <w:tcPr>
            <w:tcW w:w="1135" w:type="dxa"/>
          </w:tcPr>
          <w:p w14:paraId="2F98F144" w14:textId="77777777" w:rsidR="002C4850" w:rsidRPr="00166118" w:rsidRDefault="002C4850" w:rsidP="00166118">
            <w:pPr>
              <w:pStyle w:val="BodyText2"/>
              <w:spacing w:before="0" w:after="0"/>
              <w:rPr>
                <w:spacing w:val="0"/>
                <w:sz w:val="22"/>
              </w:rPr>
            </w:pPr>
            <w:r w:rsidRPr="00166118">
              <w:rPr>
                <w:spacing w:val="0"/>
                <w:sz w:val="22"/>
              </w:rPr>
              <w:t>Class 2</w:t>
            </w:r>
            <w:r w:rsidR="00DA67A0" w:rsidRPr="00166118">
              <w:rPr>
                <w:spacing w:val="0"/>
                <w:sz w:val="22"/>
              </w:rPr>
              <w:fldChar w:fldCharType="begin"/>
            </w:r>
            <w:r w:rsidR="00DA67A0" w:rsidRPr="00166118">
              <w:rPr>
                <w:spacing w:val="0"/>
                <w:sz w:val="22"/>
              </w:rPr>
              <w:instrText xml:space="preserve"> XE "Class 2" </w:instrText>
            </w:r>
            <w:r w:rsidR="00DA67A0" w:rsidRPr="00166118">
              <w:rPr>
                <w:spacing w:val="0"/>
                <w:sz w:val="22"/>
              </w:rPr>
              <w:fldChar w:fldCharType="end"/>
            </w:r>
          </w:p>
        </w:tc>
        <w:tc>
          <w:tcPr>
            <w:tcW w:w="3515" w:type="dxa"/>
          </w:tcPr>
          <w:p w14:paraId="196C7CF2" w14:textId="77777777" w:rsidR="002C4850" w:rsidRPr="00166118" w:rsidRDefault="002C4850" w:rsidP="00166118">
            <w:pPr>
              <w:pStyle w:val="BodyText2"/>
              <w:spacing w:before="0" w:after="0"/>
              <w:rPr>
                <w:spacing w:val="0"/>
                <w:sz w:val="22"/>
              </w:rPr>
            </w:pPr>
            <w:r w:rsidRPr="00166118">
              <w:rPr>
                <w:spacing w:val="0"/>
                <w:sz w:val="22"/>
              </w:rPr>
              <w:t>-</w:t>
            </w:r>
          </w:p>
        </w:tc>
      </w:tr>
      <w:tr w:rsidR="002C4850" w:rsidRPr="00CA0FD1" w14:paraId="3A97EE65" w14:textId="77777777" w:rsidTr="008B0C39">
        <w:trPr>
          <w:cantSplit/>
        </w:trPr>
        <w:tc>
          <w:tcPr>
            <w:tcW w:w="1301" w:type="dxa"/>
            <w:vMerge w:val="restart"/>
          </w:tcPr>
          <w:p w14:paraId="540950D3" w14:textId="77777777" w:rsidR="002C4850" w:rsidRPr="00166118" w:rsidRDefault="002C4850" w:rsidP="00166118">
            <w:pPr>
              <w:pStyle w:val="BodyText2"/>
              <w:spacing w:before="0" w:after="0"/>
              <w:rPr>
                <w:spacing w:val="0"/>
                <w:sz w:val="22"/>
              </w:rPr>
            </w:pPr>
            <w:r w:rsidRPr="00166118">
              <w:rPr>
                <w:spacing w:val="0"/>
                <w:sz w:val="22"/>
              </w:rPr>
              <w:t>Indonesia</w:t>
            </w:r>
            <w:r w:rsidR="0001732F" w:rsidRPr="00166118">
              <w:rPr>
                <w:spacing w:val="0"/>
                <w:sz w:val="22"/>
              </w:rPr>
              <w:fldChar w:fldCharType="begin"/>
            </w:r>
            <w:r w:rsidR="0001732F" w:rsidRPr="00166118">
              <w:rPr>
                <w:spacing w:val="0"/>
                <w:sz w:val="22"/>
              </w:rPr>
              <w:instrText xml:space="preserve"> XE "Indonesia" </w:instrText>
            </w:r>
            <w:r w:rsidR="0001732F" w:rsidRPr="00166118">
              <w:rPr>
                <w:spacing w:val="0"/>
                <w:sz w:val="22"/>
              </w:rPr>
              <w:fldChar w:fldCharType="end"/>
            </w:r>
          </w:p>
        </w:tc>
        <w:tc>
          <w:tcPr>
            <w:tcW w:w="3519" w:type="dxa"/>
          </w:tcPr>
          <w:p w14:paraId="046E917D" w14:textId="77777777" w:rsidR="002C4850" w:rsidRPr="00166118" w:rsidRDefault="002C4850" w:rsidP="00166118">
            <w:pPr>
              <w:pStyle w:val="BodyText2"/>
              <w:spacing w:before="0" w:after="0"/>
              <w:rPr>
                <w:spacing w:val="0"/>
                <w:sz w:val="22"/>
              </w:rPr>
            </w:pPr>
            <w:r w:rsidRPr="00166118">
              <w:rPr>
                <w:spacing w:val="0"/>
                <w:sz w:val="22"/>
              </w:rPr>
              <w:t>(1) BPM Refinery, Pladjoe, Sumatra</w:t>
            </w:r>
            <w:r w:rsidR="0001732F" w:rsidRPr="00166118">
              <w:rPr>
                <w:spacing w:val="0"/>
                <w:sz w:val="22"/>
              </w:rPr>
              <w:fldChar w:fldCharType="begin"/>
            </w:r>
            <w:r w:rsidR="0001732F" w:rsidRPr="00166118">
              <w:rPr>
                <w:spacing w:val="0"/>
                <w:sz w:val="22"/>
              </w:rPr>
              <w:instrText xml:space="preserve"> XE "BPM Refinery, Pladjoe, Sumatra" </w:instrText>
            </w:r>
            <w:r w:rsidR="0001732F" w:rsidRPr="00166118">
              <w:rPr>
                <w:spacing w:val="0"/>
                <w:sz w:val="22"/>
              </w:rPr>
              <w:fldChar w:fldCharType="end"/>
            </w:r>
          </w:p>
        </w:tc>
        <w:tc>
          <w:tcPr>
            <w:tcW w:w="1135" w:type="dxa"/>
          </w:tcPr>
          <w:p w14:paraId="20D00BEE" w14:textId="77777777" w:rsidR="002C4850" w:rsidRPr="00166118" w:rsidRDefault="002C4850" w:rsidP="00166118">
            <w:pPr>
              <w:pStyle w:val="BodyText2"/>
              <w:spacing w:before="0" w:after="0"/>
              <w:rPr>
                <w:spacing w:val="0"/>
                <w:sz w:val="22"/>
              </w:rPr>
            </w:pPr>
            <w:r w:rsidRPr="00166118">
              <w:rPr>
                <w:spacing w:val="0"/>
                <w:sz w:val="22"/>
              </w:rPr>
              <w:t>Class 1</w:t>
            </w:r>
            <w:r w:rsidR="00DA67A0" w:rsidRPr="00166118">
              <w:rPr>
                <w:spacing w:val="0"/>
                <w:sz w:val="22"/>
              </w:rPr>
              <w:fldChar w:fldCharType="begin"/>
            </w:r>
            <w:r w:rsidR="00DA67A0" w:rsidRPr="00166118">
              <w:rPr>
                <w:spacing w:val="0"/>
                <w:sz w:val="22"/>
              </w:rPr>
              <w:instrText xml:space="preserve"> XE "Class 1" </w:instrText>
            </w:r>
            <w:r w:rsidR="00DA67A0" w:rsidRPr="00166118">
              <w:rPr>
                <w:spacing w:val="0"/>
                <w:sz w:val="22"/>
              </w:rPr>
              <w:fldChar w:fldCharType="end"/>
            </w:r>
          </w:p>
        </w:tc>
        <w:tc>
          <w:tcPr>
            <w:tcW w:w="3515" w:type="dxa"/>
          </w:tcPr>
          <w:p w14:paraId="686660AE" w14:textId="77777777" w:rsidR="002C4850" w:rsidRPr="00166118" w:rsidRDefault="002C4850" w:rsidP="00166118">
            <w:pPr>
              <w:pStyle w:val="BodyText2"/>
              <w:spacing w:before="0" w:after="0"/>
              <w:rPr>
                <w:spacing w:val="0"/>
                <w:sz w:val="22"/>
              </w:rPr>
            </w:pPr>
            <w:r w:rsidRPr="00166118">
              <w:rPr>
                <w:spacing w:val="0"/>
                <w:sz w:val="22"/>
              </w:rPr>
              <w:t>F4 Engine</w:t>
            </w:r>
            <w:r w:rsidR="0001732F" w:rsidRPr="00166118">
              <w:rPr>
                <w:spacing w:val="0"/>
                <w:sz w:val="22"/>
              </w:rPr>
              <w:fldChar w:fldCharType="begin"/>
            </w:r>
            <w:r w:rsidR="0001732F" w:rsidRPr="00166118">
              <w:rPr>
                <w:spacing w:val="0"/>
                <w:sz w:val="22"/>
              </w:rPr>
              <w:instrText xml:space="preserve"> XE "F4 Engine" </w:instrText>
            </w:r>
            <w:r w:rsidR="0001732F" w:rsidRPr="00166118">
              <w:rPr>
                <w:spacing w:val="0"/>
                <w:sz w:val="22"/>
              </w:rPr>
              <w:fldChar w:fldCharType="end"/>
            </w:r>
            <w:r w:rsidRPr="00166118">
              <w:rPr>
                <w:spacing w:val="0"/>
                <w:sz w:val="22"/>
              </w:rPr>
              <w:t>, MON Engine</w:t>
            </w:r>
            <w:r w:rsidR="0001732F" w:rsidRPr="00166118">
              <w:rPr>
                <w:spacing w:val="0"/>
                <w:sz w:val="22"/>
              </w:rPr>
              <w:fldChar w:fldCharType="begin"/>
            </w:r>
            <w:r w:rsidR="0001732F" w:rsidRPr="00166118">
              <w:rPr>
                <w:spacing w:val="0"/>
                <w:sz w:val="22"/>
              </w:rPr>
              <w:instrText xml:space="preserve"> XE "MON Engine" </w:instrText>
            </w:r>
            <w:r w:rsidR="0001732F" w:rsidRPr="00166118">
              <w:rPr>
                <w:spacing w:val="0"/>
                <w:sz w:val="22"/>
              </w:rPr>
              <w:fldChar w:fldCharType="end"/>
            </w:r>
          </w:p>
        </w:tc>
      </w:tr>
      <w:tr w:rsidR="002C4850" w:rsidRPr="00CA0FD1" w14:paraId="789F7755" w14:textId="77777777" w:rsidTr="008B0C39">
        <w:trPr>
          <w:cantSplit/>
        </w:trPr>
        <w:tc>
          <w:tcPr>
            <w:tcW w:w="1301" w:type="dxa"/>
            <w:vMerge/>
          </w:tcPr>
          <w:p w14:paraId="71A163D7" w14:textId="77777777" w:rsidR="002C4850" w:rsidRPr="00166118" w:rsidRDefault="002C4850" w:rsidP="00166118">
            <w:pPr>
              <w:pStyle w:val="BodyText2"/>
              <w:spacing w:before="0" w:after="0"/>
              <w:rPr>
                <w:spacing w:val="0"/>
                <w:sz w:val="22"/>
              </w:rPr>
            </w:pPr>
          </w:p>
        </w:tc>
        <w:tc>
          <w:tcPr>
            <w:tcW w:w="3519" w:type="dxa"/>
          </w:tcPr>
          <w:p w14:paraId="5780366D" w14:textId="27EDABDD" w:rsidR="002C4850" w:rsidRPr="00166118" w:rsidRDefault="002C4850" w:rsidP="00351DB4">
            <w:pPr>
              <w:pStyle w:val="BodyText2"/>
              <w:spacing w:before="0" w:after="0"/>
              <w:rPr>
                <w:spacing w:val="0"/>
                <w:sz w:val="22"/>
              </w:rPr>
            </w:pPr>
            <w:r w:rsidRPr="00166118">
              <w:rPr>
                <w:spacing w:val="0"/>
                <w:sz w:val="22"/>
              </w:rPr>
              <w:t>(2) Standard Vacuum Co. Ltd., Sungei Gerong</w:t>
            </w:r>
            <w:r w:rsidR="00351DB4">
              <w:rPr>
                <w:spacing w:val="0"/>
                <w:sz w:val="22"/>
              </w:rPr>
              <w:fldChar w:fldCharType="begin"/>
            </w:r>
            <w:r w:rsidR="00351DB4">
              <w:instrText xml:space="preserve"> XE "</w:instrText>
            </w:r>
            <w:r w:rsidR="00351DB4" w:rsidRPr="00D90ED1">
              <w:rPr>
                <w:spacing w:val="0"/>
                <w:sz w:val="22"/>
              </w:rPr>
              <w:instrText>Sungei Gerong</w:instrText>
            </w:r>
            <w:r w:rsidR="00351DB4">
              <w:instrText xml:space="preserve">" </w:instrText>
            </w:r>
            <w:r w:rsidR="00351DB4">
              <w:rPr>
                <w:spacing w:val="0"/>
                <w:sz w:val="22"/>
              </w:rPr>
              <w:fldChar w:fldCharType="end"/>
            </w:r>
            <w:r w:rsidRPr="00166118">
              <w:rPr>
                <w:spacing w:val="0"/>
                <w:sz w:val="22"/>
              </w:rPr>
              <w:t>, Sumatra</w:t>
            </w:r>
            <w:r w:rsidR="0001732F" w:rsidRPr="00166118">
              <w:rPr>
                <w:spacing w:val="0"/>
                <w:sz w:val="22"/>
              </w:rPr>
              <w:fldChar w:fldCharType="begin"/>
            </w:r>
            <w:r w:rsidR="0001732F" w:rsidRPr="00166118">
              <w:rPr>
                <w:spacing w:val="0"/>
                <w:sz w:val="22"/>
              </w:rPr>
              <w:instrText xml:space="preserve"> XE "Standard Vacuum Co. Ltd." </w:instrText>
            </w:r>
            <w:r w:rsidR="0001732F" w:rsidRPr="00166118">
              <w:rPr>
                <w:spacing w:val="0"/>
                <w:sz w:val="22"/>
              </w:rPr>
              <w:fldChar w:fldCharType="end"/>
            </w:r>
          </w:p>
        </w:tc>
        <w:tc>
          <w:tcPr>
            <w:tcW w:w="1135" w:type="dxa"/>
          </w:tcPr>
          <w:p w14:paraId="6CB4CF3C" w14:textId="77777777" w:rsidR="002C4850" w:rsidRPr="00166118" w:rsidRDefault="002C4850" w:rsidP="00166118">
            <w:pPr>
              <w:pStyle w:val="BodyText2"/>
              <w:spacing w:before="0" w:after="0"/>
              <w:rPr>
                <w:spacing w:val="0"/>
                <w:sz w:val="22"/>
              </w:rPr>
            </w:pPr>
            <w:r w:rsidRPr="00166118">
              <w:rPr>
                <w:spacing w:val="0"/>
                <w:sz w:val="22"/>
              </w:rPr>
              <w:t>Class 1</w:t>
            </w:r>
            <w:r w:rsidR="00DA67A0" w:rsidRPr="00166118">
              <w:rPr>
                <w:spacing w:val="0"/>
                <w:sz w:val="22"/>
              </w:rPr>
              <w:fldChar w:fldCharType="begin"/>
            </w:r>
            <w:r w:rsidR="00DA67A0" w:rsidRPr="00166118">
              <w:rPr>
                <w:spacing w:val="0"/>
                <w:sz w:val="22"/>
              </w:rPr>
              <w:instrText xml:space="preserve"> XE "Class 1" </w:instrText>
            </w:r>
            <w:r w:rsidR="00DA67A0" w:rsidRPr="00166118">
              <w:rPr>
                <w:spacing w:val="0"/>
                <w:sz w:val="22"/>
              </w:rPr>
              <w:fldChar w:fldCharType="end"/>
            </w:r>
          </w:p>
        </w:tc>
        <w:tc>
          <w:tcPr>
            <w:tcW w:w="3515" w:type="dxa"/>
          </w:tcPr>
          <w:p w14:paraId="6F7F1041" w14:textId="77777777" w:rsidR="002C4850" w:rsidRPr="00166118" w:rsidRDefault="002C4850" w:rsidP="00166118">
            <w:pPr>
              <w:pStyle w:val="BodyText2"/>
              <w:spacing w:before="0" w:after="0"/>
              <w:rPr>
                <w:spacing w:val="0"/>
                <w:sz w:val="22"/>
              </w:rPr>
            </w:pPr>
            <w:r w:rsidRPr="00166118">
              <w:rPr>
                <w:spacing w:val="0"/>
                <w:sz w:val="22"/>
              </w:rPr>
              <w:t>F4 Engine</w:t>
            </w:r>
            <w:r w:rsidR="0001732F" w:rsidRPr="00166118">
              <w:rPr>
                <w:spacing w:val="0"/>
                <w:sz w:val="22"/>
              </w:rPr>
              <w:fldChar w:fldCharType="begin"/>
            </w:r>
            <w:r w:rsidR="0001732F" w:rsidRPr="00166118">
              <w:rPr>
                <w:spacing w:val="0"/>
                <w:sz w:val="22"/>
              </w:rPr>
              <w:instrText xml:space="preserve"> XE "F4 Engine" </w:instrText>
            </w:r>
            <w:r w:rsidR="0001732F" w:rsidRPr="00166118">
              <w:rPr>
                <w:spacing w:val="0"/>
                <w:sz w:val="22"/>
              </w:rPr>
              <w:fldChar w:fldCharType="end"/>
            </w:r>
            <w:r w:rsidRPr="00166118">
              <w:rPr>
                <w:spacing w:val="0"/>
                <w:sz w:val="22"/>
              </w:rPr>
              <w:t>, MON Engine</w:t>
            </w:r>
            <w:r w:rsidR="0001732F" w:rsidRPr="00166118">
              <w:rPr>
                <w:spacing w:val="0"/>
                <w:sz w:val="22"/>
              </w:rPr>
              <w:fldChar w:fldCharType="begin"/>
            </w:r>
            <w:r w:rsidR="0001732F" w:rsidRPr="00166118">
              <w:rPr>
                <w:spacing w:val="0"/>
                <w:sz w:val="22"/>
              </w:rPr>
              <w:instrText xml:space="preserve"> XE "MON Engine" </w:instrText>
            </w:r>
            <w:r w:rsidR="0001732F" w:rsidRPr="00166118">
              <w:rPr>
                <w:spacing w:val="0"/>
                <w:sz w:val="22"/>
              </w:rPr>
              <w:fldChar w:fldCharType="end"/>
            </w:r>
          </w:p>
        </w:tc>
      </w:tr>
      <w:tr w:rsidR="002C4850" w:rsidRPr="00CA0FD1" w14:paraId="5C5C8980" w14:textId="77777777" w:rsidTr="008B0C39">
        <w:trPr>
          <w:cantSplit/>
        </w:trPr>
        <w:tc>
          <w:tcPr>
            <w:tcW w:w="1301" w:type="dxa"/>
            <w:vMerge/>
          </w:tcPr>
          <w:p w14:paraId="18B20379" w14:textId="77777777" w:rsidR="002C4850" w:rsidRPr="00166118" w:rsidRDefault="002C4850" w:rsidP="00166118">
            <w:pPr>
              <w:pStyle w:val="BodyText2"/>
              <w:spacing w:before="0" w:after="0"/>
              <w:rPr>
                <w:spacing w:val="0"/>
                <w:sz w:val="22"/>
              </w:rPr>
            </w:pPr>
          </w:p>
        </w:tc>
        <w:tc>
          <w:tcPr>
            <w:tcW w:w="3519" w:type="dxa"/>
          </w:tcPr>
          <w:p w14:paraId="003BFBB9" w14:textId="384761E7" w:rsidR="002C4850" w:rsidRPr="00166118" w:rsidRDefault="002C4850" w:rsidP="00166118">
            <w:pPr>
              <w:pStyle w:val="BodyText2"/>
              <w:spacing w:before="0" w:after="0"/>
              <w:rPr>
                <w:spacing w:val="0"/>
                <w:sz w:val="22"/>
              </w:rPr>
            </w:pPr>
            <w:r w:rsidRPr="00166118">
              <w:rPr>
                <w:spacing w:val="0"/>
                <w:sz w:val="22"/>
              </w:rPr>
              <w:t>(3) PT Shell Indonesia</w:t>
            </w:r>
            <w:r w:rsidR="00351DB4">
              <w:rPr>
                <w:spacing w:val="0"/>
                <w:sz w:val="22"/>
              </w:rPr>
              <w:fldChar w:fldCharType="begin"/>
            </w:r>
            <w:r w:rsidR="00351DB4">
              <w:instrText xml:space="preserve"> XE "</w:instrText>
            </w:r>
            <w:r w:rsidR="00351DB4" w:rsidRPr="00E631A2">
              <w:rPr>
                <w:spacing w:val="0"/>
                <w:sz w:val="22"/>
              </w:rPr>
              <w:instrText>PT Shell Indonesia</w:instrText>
            </w:r>
            <w:r w:rsidR="00351DB4">
              <w:instrText xml:space="preserve">" </w:instrText>
            </w:r>
            <w:r w:rsidR="00351DB4">
              <w:rPr>
                <w:spacing w:val="0"/>
                <w:sz w:val="22"/>
              </w:rPr>
              <w:fldChar w:fldCharType="end"/>
            </w:r>
            <w:r w:rsidRPr="00166118">
              <w:rPr>
                <w:spacing w:val="0"/>
                <w:sz w:val="22"/>
              </w:rPr>
              <w:t>, Balik Papan</w:t>
            </w:r>
            <w:r w:rsidR="0001732F" w:rsidRPr="00166118">
              <w:rPr>
                <w:spacing w:val="0"/>
                <w:sz w:val="22"/>
              </w:rPr>
              <w:fldChar w:fldCharType="begin"/>
            </w:r>
            <w:r w:rsidR="0001732F" w:rsidRPr="00166118">
              <w:rPr>
                <w:spacing w:val="0"/>
                <w:sz w:val="22"/>
              </w:rPr>
              <w:instrText xml:space="preserve"> XE "Balik Papan" </w:instrText>
            </w:r>
            <w:r w:rsidR="0001732F" w:rsidRPr="00166118">
              <w:rPr>
                <w:spacing w:val="0"/>
                <w:sz w:val="22"/>
              </w:rPr>
              <w:fldChar w:fldCharType="end"/>
            </w:r>
            <w:r w:rsidRPr="00166118">
              <w:rPr>
                <w:spacing w:val="0"/>
                <w:sz w:val="22"/>
              </w:rPr>
              <w:t>, Kalimantan</w:t>
            </w:r>
            <w:r w:rsidR="00351DB4">
              <w:rPr>
                <w:spacing w:val="0"/>
                <w:sz w:val="22"/>
              </w:rPr>
              <w:fldChar w:fldCharType="begin"/>
            </w:r>
            <w:r w:rsidR="00351DB4">
              <w:instrText xml:space="preserve"> XE "</w:instrText>
            </w:r>
            <w:r w:rsidR="00351DB4" w:rsidRPr="003152D4">
              <w:rPr>
                <w:spacing w:val="0"/>
                <w:sz w:val="22"/>
              </w:rPr>
              <w:instrText>Kalimantan</w:instrText>
            </w:r>
            <w:r w:rsidR="00351DB4">
              <w:instrText xml:space="preserve">" </w:instrText>
            </w:r>
            <w:r w:rsidR="00351DB4">
              <w:rPr>
                <w:spacing w:val="0"/>
                <w:sz w:val="22"/>
              </w:rPr>
              <w:fldChar w:fldCharType="end"/>
            </w:r>
            <w:r w:rsidRPr="00166118">
              <w:rPr>
                <w:spacing w:val="0"/>
                <w:sz w:val="22"/>
              </w:rPr>
              <w:t>, Tim</w:t>
            </w:r>
            <w:r w:rsidR="00F9042E" w:rsidRPr="00166118">
              <w:rPr>
                <w:spacing w:val="0"/>
                <w:sz w:val="22"/>
              </w:rPr>
              <w:t>o</w:t>
            </w:r>
            <w:r w:rsidRPr="00166118">
              <w:rPr>
                <w:spacing w:val="0"/>
                <w:sz w:val="22"/>
              </w:rPr>
              <w:t>r</w:t>
            </w:r>
            <w:r w:rsidR="00351DB4">
              <w:rPr>
                <w:spacing w:val="0"/>
                <w:sz w:val="22"/>
              </w:rPr>
              <w:fldChar w:fldCharType="begin"/>
            </w:r>
            <w:r w:rsidR="00351DB4">
              <w:instrText xml:space="preserve"> XE "</w:instrText>
            </w:r>
            <w:r w:rsidR="00351DB4" w:rsidRPr="004A4570">
              <w:rPr>
                <w:spacing w:val="0"/>
                <w:sz w:val="22"/>
              </w:rPr>
              <w:instrText>Timor</w:instrText>
            </w:r>
            <w:r w:rsidR="00351DB4">
              <w:instrText xml:space="preserve">" </w:instrText>
            </w:r>
            <w:r w:rsidR="00351DB4">
              <w:rPr>
                <w:spacing w:val="0"/>
                <w:sz w:val="22"/>
              </w:rPr>
              <w:fldChar w:fldCharType="end"/>
            </w:r>
            <w:r w:rsidRPr="00166118">
              <w:rPr>
                <w:spacing w:val="0"/>
                <w:sz w:val="22"/>
              </w:rPr>
              <w:t xml:space="preserve"> </w:t>
            </w:r>
          </w:p>
        </w:tc>
        <w:tc>
          <w:tcPr>
            <w:tcW w:w="1135" w:type="dxa"/>
          </w:tcPr>
          <w:p w14:paraId="1834959E" w14:textId="77777777" w:rsidR="002C4850" w:rsidRPr="00166118" w:rsidRDefault="002C4850" w:rsidP="00166118">
            <w:pPr>
              <w:pStyle w:val="BodyText2"/>
              <w:spacing w:before="0" w:after="0"/>
              <w:rPr>
                <w:spacing w:val="0"/>
                <w:sz w:val="22"/>
              </w:rPr>
            </w:pPr>
            <w:r w:rsidRPr="00166118">
              <w:rPr>
                <w:spacing w:val="0"/>
                <w:sz w:val="22"/>
              </w:rPr>
              <w:t>Class 2</w:t>
            </w:r>
            <w:r w:rsidR="00DA67A0" w:rsidRPr="00166118">
              <w:rPr>
                <w:spacing w:val="0"/>
                <w:sz w:val="22"/>
              </w:rPr>
              <w:fldChar w:fldCharType="begin"/>
            </w:r>
            <w:r w:rsidR="00DA67A0" w:rsidRPr="00166118">
              <w:rPr>
                <w:spacing w:val="0"/>
                <w:sz w:val="22"/>
              </w:rPr>
              <w:instrText xml:space="preserve"> XE "Class 2" </w:instrText>
            </w:r>
            <w:r w:rsidR="00DA67A0" w:rsidRPr="00166118">
              <w:rPr>
                <w:spacing w:val="0"/>
                <w:sz w:val="22"/>
              </w:rPr>
              <w:fldChar w:fldCharType="end"/>
            </w:r>
            <w:r w:rsidRPr="00166118">
              <w:rPr>
                <w:spacing w:val="0"/>
                <w:sz w:val="22"/>
              </w:rPr>
              <w:t>**</w:t>
            </w:r>
          </w:p>
        </w:tc>
        <w:tc>
          <w:tcPr>
            <w:tcW w:w="3515" w:type="dxa"/>
          </w:tcPr>
          <w:p w14:paraId="345C84B9" w14:textId="77777777" w:rsidR="002C4850" w:rsidRPr="00166118" w:rsidRDefault="002C4850" w:rsidP="00166118">
            <w:pPr>
              <w:pStyle w:val="BodyText2"/>
              <w:spacing w:before="0" w:after="0"/>
              <w:rPr>
                <w:spacing w:val="0"/>
                <w:sz w:val="22"/>
              </w:rPr>
            </w:pPr>
            <w:r w:rsidRPr="00166118">
              <w:rPr>
                <w:spacing w:val="0"/>
                <w:sz w:val="22"/>
              </w:rPr>
              <w:t>MON Engine</w:t>
            </w:r>
            <w:r w:rsidR="008B0C39" w:rsidRPr="00166118">
              <w:rPr>
                <w:spacing w:val="0"/>
                <w:sz w:val="22"/>
              </w:rPr>
              <w:t xml:space="preserve"> </w:t>
            </w:r>
            <w:r w:rsidR="0001732F" w:rsidRPr="00166118">
              <w:rPr>
                <w:spacing w:val="0"/>
                <w:sz w:val="22"/>
              </w:rPr>
              <w:fldChar w:fldCharType="begin"/>
            </w:r>
            <w:r w:rsidR="0001732F" w:rsidRPr="00166118">
              <w:rPr>
                <w:spacing w:val="0"/>
                <w:sz w:val="22"/>
              </w:rPr>
              <w:instrText xml:space="preserve"> XE "MON Engine" </w:instrText>
            </w:r>
            <w:r w:rsidR="0001732F" w:rsidRPr="00166118">
              <w:rPr>
                <w:spacing w:val="0"/>
                <w:sz w:val="22"/>
              </w:rPr>
              <w:fldChar w:fldCharType="end"/>
            </w:r>
            <w:r w:rsidRPr="00166118">
              <w:rPr>
                <w:spacing w:val="0"/>
                <w:sz w:val="22"/>
              </w:rPr>
              <w:t>** Less full specification tests on lubricants</w:t>
            </w:r>
          </w:p>
        </w:tc>
      </w:tr>
      <w:tr w:rsidR="002C4850" w:rsidRPr="00CA0FD1" w14:paraId="6D171024" w14:textId="77777777" w:rsidTr="008B0C39">
        <w:trPr>
          <w:cantSplit/>
        </w:trPr>
        <w:tc>
          <w:tcPr>
            <w:tcW w:w="1301" w:type="dxa"/>
            <w:vMerge w:val="restart"/>
          </w:tcPr>
          <w:p w14:paraId="6513CCD0" w14:textId="77777777" w:rsidR="002C4850" w:rsidRPr="00166118" w:rsidRDefault="002C4850" w:rsidP="00166118">
            <w:pPr>
              <w:pStyle w:val="BodyText2"/>
              <w:spacing w:before="0" w:after="0"/>
              <w:rPr>
                <w:spacing w:val="0"/>
                <w:sz w:val="22"/>
              </w:rPr>
            </w:pPr>
            <w:r w:rsidRPr="00166118">
              <w:rPr>
                <w:spacing w:val="0"/>
                <w:sz w:val="22"/>
              </w:rPr>
              <w:t>Malaysia</w:t>
            </w:r>
            <w:r w:rsidR="0001732F" w:rsidRPr="00166118">
              <w:rPr>
                <w:spacing w:val="0"/>
                <w:sz w:val="22"/>
              </w:rPr>
              <w:fldChar w:fldCharType="begin"/>
            </w:r>
            <w:r w:rsidR="0001732F" w:rsidRPr="00166118">
              <w:rPr>
                <w:spacing w:val="0"/>
                <w:sz w:val="22"/>
              </w:rPr>
              <w:instrText xml:space="preserve"> XE "Malaysia" </w:instrText>
            </w:r>
            <w:r w:rsidR="0001732F" w:rsidRPr="00166118">
              <w:rPr>
                <w:spacing w:val="0"/>
                <w:sz w:val="22"/>
              </w:rPr>
              <w:fldChar w:fldCharType="end"/>
            </w:r>
          </w:p>
        </w:tc>
        <w:tc>
          <w:tcPr>
            <w:tcW w:w="3519" w:type="dxa"/>
          </w:tcPr>
          <w:p w14:paraId="43A5352F" w14:textId="67F706F1" w:rsidR="002C4850" w:rsidRPr="00166118" w:rsidRDefault="002C4850" w:rsidP="001D5CE8">
            <w:pPr>
              <w:pStyle w:val="BodyText2"/>
              <w:spacing w:before="0" w:after="0"/>
              <w:rPr>
                <w:spacing w:val="0"/>
                <w:sz w:val="22"/>
              </w:rPr>
            </w:pPr>
            <w:r w:rsidRPr="00166118">
              <w:rPr>
                <w:spacing w:val="0"/>
                <w:sz w:val="22"/>
              </w:rPr>
              <w:t>(1) Shell Co. of Singapore Ltd., Palau Bokum</w:t>
            </w:r>
            <w:r w:rsidR="00351DB4">
              <w:rPr>
                <w:spacing w:val="0"/>
                <w:sz w:val="22"/>
              </w:rPr>
              <w:fldChar w:fldCharType="begin"/>
            </w:r>
            <w:r w:rsidR="00351DB4">
              <w:instrText xml:space="preserve"> XE "</w:instrText>
            </w:r>
            <w:r w:rsidR="00351DB4" w:rsidRPr="008344C8">
              <w:rPr>
                <w:spacing w:val="0"/>
                <w:sz w:val="22"/>
              </w:rPr>
              <w:instrText>Palau Bokum</w:instrText>
            </w:r>
            <w:r w:rsidR="00351DB4">
              <w:instrText xml:space="preserve">" </w:instrText>
            </w:r>
            <w:r w:rsidR="00351DB4">
              <w:rPr>
                <w:spacing w:val="0"/>
                <w:sz w:val="22"/>
              </w:rPr>
              <w:fldChar w:fldCharType="end"/>
            </w:r>
            <w:r w:rsidRPr="00166118">
              <w:rPr>
                <w:spacing w:val="0"/>
                <w:sz w:val="22"/>
              </w:rPr>
              <w:t>, Singapore</w:t>
            </w:r>
            <w:r w:rsidR="0001732F" w:rsidRPr="00166118">
              <w:rPr>
                <w:spacing w:val="0"/>
                <w:sz w:val="22"/>
              </w:rPr>
              <w:fldChar w:fldCharType="begin"/>
            </w:r>
            <w:r w:rsidR="0001732F" w:rsidRPr="00166118">
              <w:rPr>
                <w:spacing w:val="0"/>
                <w:sz w:val="22"/>
              </w:rPr>
              <w:instrText xml:space="preserve"> XE "Shell Co. of Singapore Ltd." </w:instrText>
            </w:r>
            <w:r w:rsidR="0001732F" w:rsidRPr="00166118">
              <w:rPr>
                <w:spacing w:val="0"/>
                <w:sz w:val="22"/>
              </w:rPr>
              <w:fldChar w:fldCharType="end"/>
            </w:r>
          </w:p>
        </w:tc>
        <w:tc>
          <w:tcPr>
            <w:tcW w:w="1135" w:type="dxa"/>
          </w:tcPr>
          <w:p w14:paraId="33F61BF3" w14:textId="77777777" w:rsidR="002C4850" w:rsidRPr="00166118" w:rsidRDefault="002C4850" w:rsidP="00166118">
            <w:pPr>
              <w:pStyle w:val="BodyText2"/>
              <w:spacing w:before="0" w:after="0"/>
              <w:rPr>
                <w:spacing w:val="0"/>
                <w:sz w:val="22"/>
              </w:rPr>
            </w:pPr>
            <w:r w:rsidRPr="00166118">
              <w:rPr>
                <w:spacing w:val="0"/>
                <w:sz w:val="22"/>
              </w:rPr>
              <w:t>Class 1</w:t>
            </w:r>
            <w:r w:rsidR="00DA67A0" w:rsidRPr="00166118">
              <w:rPr>
                <w:spacing w:val="0"/>
                <w:sz w:val="22"/>
              </w:rPr>
              <w:fldChar w:fldCharType="begin"/>
            </w:r>
            <w:r w:rsidR="00DA67A0" w:rsidRPr="00166118">
              <w:rPr>
                <w:spacing w:val="0"/>
                <w:sz w:val="22"/>
              </w:rPr>
              <w:instrText xml:space="preserve"> XE "Class 1" </w:instrText>
            </w:r>
            <w:r w:rsidR="00DA67A0" w:rsidRPr="00166118">
              <w:rPr>
                <w:spacing w:val="0"/>
                <w:sz w:val="22"/>
              </w:rPr>
              <w:fldChar w:fldCharType="end"/>
            </w:r>
            <w:r w:rsidRPr="00166118">
              <w:rPr>
                <w:spacing w:val="0"/>
                <w:sz w:val="22"/>
              </w:rPr>
              <w:t>*</w:t>
            </w:r>
          </w:p>
        </w:tc>
        <w:tc>
          <w:tcPr>
            <w:tcW w:w="3515" w:type="dxa"/>
          </w:tcPr>
          <w:p w14:paraId="039B04E2" w14:textId="77777777" w:rsidR="002C4850" w:rsidRPr="00166118" w:rsidRDefault="002C4850" w:rsidP="00166118">
            <w:pPr>
              <w:pStyle w:val="BodyText2"/>
              <w:spacing w:before="0" w:after="0"/>
              <w:rPr>
                <w:spacing w:val="0"/>
                <w:sz w:val="22"/>
              </w:rPr>
            </w:pPr>
            <w:r w:rsidRPr="00166118">
              <w:rPr>
                <w:spacing w:val="0"/>
                <w:sz w:val="22"/>
              </w:rPr>
              <w:t>F4 Engine</w:t>
            </w:r>
            <w:r w:rsidR="0001732F" w:rsidRPr="00166118">
              <w:rPr>
                <w:spacing w:val="0"/>
                <w:sz w:val="22"/>
              </w:rPr>
              <w:fldChar w:fldCharType="begin"/>
            </w:r>
            <w:r w:rsidR="0001732F" w:rsidRPr="00166118">
              <w:rPr>
                <w:spacing w:val="0"/>
                <w:sz w:val="22"/>
              </w:rPr>
              <w:instrText xml:space="preserve"> XE "F4 Engine" </w:instrText>
            </w:r>
            <w:r w:rsidR="0001732F" w:rsidRPr="00166118">
              <w:rPr>
                <w:spacing w:val="0"/>
                <w:sz w:val="22"/>
              </w:rPr>
              <w:fldChar w:fldCharType="end"/>
            </w:r>
            <w:r w:rsidRPr="00166118">
              <w:rPr>
                <w:spacing w:val="0"/>
                <w:sz w:val="22"/>
              </w:rPr>
              <w:t>, MON Engine</w:t>
            </w:r>
            <w:r w:rsidR="008B0C39" w:rsidRPr="00166118">
              <w:rPr>
                <w:spacing w:val="0"/>
                <w:sz w:val="22"/>
              </w:rPr>
              <w:t xml:space="preserve"> </w:t>
            </w:r>
            <w:r w:rsidR="0001732F" w:rsidRPr="00166118">
              <w:rPr>
                <w:spacing w:val="0"/>
                <w:sz w:val="22"/>
              </w:rPr>
              <w:fldChar w:fldCharType="begin"/>
            </w:r>
            <w:r w:rsidR="0001732F" w:rsidRPr="00166118">
              <w:rPr>
                <w:spacing w:val="0"/>
                <w:sz w:val="22"/>
              </w:rPr>
              <w:instrText xml:space="preserve"> XE "MON Engine" </w:instrText>
            </w:r>
            <w:r w:rsidR="0001732F" w:rsidRPr="00166118">
              <w:rPr>
                <w:spacing w:val="0"/>
                <w:sz w:val="22"/>
              </w:rPr>
              <w:fldChar w:fldCharType="end"/>
            </w:r>
            <w:r w:rsidRPr="00166118">
              <w:rPr>
                <w:spacing w:val="0"/>
                <w:sz w:val="22"/>
              </w:rPr>
              <w:t>* Less full specification tests on lubricants</w:t>
            </w:r>
          </w:p>
        </w:tc>
      </w:tr>
      <w:tr w:rsidR="002C4850" w:rsidRPr="00CA0FD1" w14:paraId="05FBF909" w14:textId="77777777" w:rsidTr="008B0C39">
        <w:trPr>
          <w:cantSplit/>
        </w:trPr>
        <w:tc>
          <w:tcPr>
            <w:tcW w:w="1301" w:type="dxa"/>
            <w:vMerge/>
          </w:tcPr>
          <w:p w14:paraId="28D31E34" w14:textId="77777777" w:rsidR="002C4850" w:rsidRPr="00166118" w:rsidRDefault="002C4850" w:rsidP="00166118">
            <w:pPr>
              <w:pStyle w:val="BodyText2"/>
              <w:spacing w:before="0" w:after="0"/>
              <w:rPr>
                <w:spacing w:val="0"/>
                <w:sz w:val="22"/>
              </w:rPr>
            </w:pPr>
          </w:p>
        </w:tc>
        <w:tc>
          <w:tcPr>
            <w:tcW w:w="3519" w:type="dxa"/>
          </w:tcPr>
          <w:p w14:paraId="463A84BC" w14:textId="2954B43A" w:rsidR="002C4850" w:rsidRPr="00166118" w:rsidRDefault="002C4850" w:rsidP="00351DB4">
            <w:pPr>
              <w:pStyle w:val="BodyText2"/>
              <w:spacing w:before="0" w:after="0"/>
              <w:rPr>
                <w:spacing w:val="0"/>
                <w:sz w:val="22"/>
              </w:rPr>
            </w:pPr>
            <w:r w:rsidRPr="00166118">
              <w:rPr>
                <w:spacing w:val="0"/>
                <w:sz w:val="22"/>
              </w:rPr>
              <w:t>(2) Shell Refining Co. (Federation of Malaya) Ltd., Port Dickson</w:t>
            </w:r>
            <w:r w:rsidR="00351DB4">
              <w:rPr>
                <w:spacing w:val="0"/>
                <w:sz w:val="22"/>
              </w:rPr>
              <w:fldChar w:fldCharType="begin"/>
            </w:r>
            <w:r w:rsidR="00351DB4">
              <w:instrText xml:space="preserve"> XE "</w:instrText>
            </w:r>
            <w:r w:rsidR="00351DB4" w:rsidRPr="0047186E">
              <w:rPr>
                <w:spacing w:val="0"/>
                <w:sz w:val="22"/>
              </w:rPr>
              <w:instrText>Port Dickson</w:instrText>
            </w:r>
            <w:r w:rsidR="00351DB4">
              <w:instrText xml:space="preserve">" </w:instrText>
            </w:r>
            <w:r w:rsidR="00351DB4">
              <w:rPr>
                <w:spacing w:val="0"/>
                <w:sz w:val="22"/>
              </w:rPr>
              <w:fldChar w:fldCharType="end"/>
            </w:r>
            <w:r w:rsidRPr="00166118">
              <w:rPr>
                <w:spacing w:val="0"/>
                <w:sz w:val="22"/>
              </w:rPr>
              <w:t>, Malaya</w:t>
            </w:r>
            <w:r w:rsidR="0001732F" w:rsidRPr="00166118">
              <w:rPr>
                <w:spacing w:val="0"/>
                <w:sz w:val="22"/>
              </w:rPr>
              <w:fldChar w:fldCharType="begin"/>
            </w:r>
            <w:r w:rsidR="0001732F" w:rsidRPr="00166118">
              <w:rPr>
                <w:spacing w:val="0"/>
                <w:sz w:val="22"/>
              </w:rPr>
              <w:instrText xml:space="preserve"> XE "Shell Refining Co. " </w:instrText>
            </w:r>
            <w:r w:rsidR="0001732F" w:rsidRPr="00166118">
              <w:rPr>
                <w:spacing w:val="0"/>
                <w:sz w:val="22"/>
              </w:rPr>
              <w:fldChar w:fldCharType="end"/>
            </w:r>
          </w:p>
        </w:tc>
        <w:tc>
          <w:tcPr>
            <w:tcW w:w="1135" w:type="dxa"/>
          </w:tcPr>
          <w:p w14:paraId="4E0303F3" w14:textId="77777777" w:rsidR="002C4850" w:rsidRPr="00166118" w:rsidRDefault="002C4850" w:rsidP="00166118">
            <w:pPr>
              <w:pStyle w:val="BodyText2"/>
              <w:spacing w:before="0" w:after="0"/>
              <w:rPr>
                <w:spacing w:val="0"/>
                <w:sz w:val="22"/>
              </w:rPr>
            </w:pPr>
          </w:p>
        </w:tc>
        <w:tc>
          <w:tcPr>
            <w:tcW w:w="3515" w:type="dxa"/>
          </w:tcPr>
          <w:p w14:paraId="64BB7171" w14:textId="2E91BC2C" w:rsidR="002C4850" w:rsidRPr="00166118" w:rsidRDefault="002C4850" w:rsidP="00166118">
            <w:pPr>
              <w:pStyle w:val="BodyText2"/>
              <w:spacing w:before="0" w:after="0"/>
              <w:rPr>
                <w:spacing w:val="0"/>
                <w:sz w:val="22"/>
              </w:rPr>
            </w:pPr>
            <w:r w:rsidRPr="00166118">
              <w:rPr>
                <w:spacing w:val="0"/>
                <w:sz w:val="22"/>
              </w:rPr>
              <w:t>Approved for the full testing of AVTUR</w:t>
            </w:r>
            <w:r w:rsidR="00351DB4">
              <w:rPr>
                <w:spacing w:val="0"/>
                <w:sz w:val="22"/>
              </w:rPr>
              <w:fldChar w:fldCharType="begin"/>
            </w:r>
            <w:r w:rsidR="00351DB4">
              <w:instrText xml:space="preserve"> XE "</w:instrText>
            </w:r>
            <w:r w:rsidR="00351DB4" w:rsidRPr="009268CA">
              <w:rPr>
                <w:spacing w:val="0"/>
                <w:sz w:val="22"/>
              </w:rPr>
              <w:instrText>AVTUR</w:instrText>
            </w:r>
            <w:r w:rsidR="00351DB4">
              <w:instrText xml:space="preserve">" </w:instrText>
            </w:r>
            <w:r w:rsidR="00351DB4">
              <w:rPr>
                <w:spacing w:val="0"/>
                <w:sz w:val="22"/>
              </w:rPr>
              <w:fldChar w:fldCharType="end"/>
            </w:r>
            <w:r w:rsidRPr="00166118">
              <w:rPr>
                <w:spacing w:val="0"/>
                <w:sz w:val="22"/>
              </w:rPr>
              <w:t xml:space="preserve"> [Jet fuel] only</w:t>
            </w:r>
          </w:p>
        </w:tc>
      </w:tr>
      <w:tr w:rsidR="002C4850" w:rsidRPr="00CA0FD1" w14:paraId="40E4FC34" w14:textId="77777777" w:rsidTr="008B0C39">
        <w:trPr>
          <w:cantSplit/>
        </w:trPr>
        <w:tc>
          <w:tcPr>
            <w:tcW w:w="1301" w:type="dxa"/>
            <w:vMerge/>
          </w:tcPr>
          <w:p w14:paraId="2E8D80D9" w14:textId="77777777" w:rsidR="002C4850" w:rsidRPr="00166118" w:rsidRDefault="002C4850" w:rsidP="00166118">
            <w:pPr>
              <w:pStyle w:val="BodyText2"/>
              <w:spacing w:before="0" w:after="0"/>
              <w:rPr>
                <w:spacing w:val="0"/>
                <w:sz w:val="22"/>
              </w:rPr>
            </w:pPr>
          </w:p>
        </w:tc>
        <w:tc>
          <w:tcPr>
            <w:tcW w:w="3519" w:type="dxa"/>
          </w:tcPr>
          <w:p w14:paraId="0594CF9D" w14:textId="7FD0F9A1" w:rsidR="002C4850" w:rsidRPr="00166118" w:rsidRDefault="002C4850" w:rsidP="00C339A7">
            <w:pPr>
              <w:pStyle w:val="BodyText2"/>
              <w:spacing w:before="0" w:after="0"/>
              <w:rPr>
                <w:spacing w:val="0"/>
                <w:sz w:val="22"/>
              </w:rPr>
            </w:pPr>
            <w:r w:rsidRPr="00166118">
              <w:rPr>
                <w:spacing w:val="0"/>
                <w:sz w:val="22"/>
              </w:rPr>
              <w:t>(3) Shell Malaysia Ltd</w:t>
            </w:r>
            <w:r w:rsidR="00C339A7">
              <w:rPr>
                <w:spacing w:val="0"/>
                <w:sz w:val="22"/>
              </w:rPr>
              <w:fldChar w:fldCharType="begin"/>
            </w:r>
            <w:r w:rsidR="00C339A7">
              <w:instrText xml:space="preserve"> XE "</w:instrText>
            </w:r>
            <w:r w:rsidR="00C339A7" w:rsidRPr="00865399">
              <w:rPr>
                <w:spacing w:val="0"/>
                <w:sz w:val="22"/>
              </w:rPr>
              <w:instrText>Shell Malaysia Ltd</w:instrText>
            </w:r>
            <w:r w:rsidR="00C339A7">
              <w:instrText xml:space="preserve">" </w:instrText>
            </w:r>
            <w:r w:rsidR="00C339A7">
              <w:rPr>
                <w:spacing w:val="0"/>
                <w:sz w:val="22"/>
              </w:rPr>
              <w:fldChar w:fldCharType="end"/>
            </w:r>
            <w:r w:rsidRPr="00166118">
              <w:rPr>
                <w:spacing w:val="0"/>
                <w:sz w:val="22"/>
              </w:rPr>
              <w:t>.</w:t>
            </w:r>
            <w:r w:rsidR="00EE5022" w:rsidRPr="00166118">
              <w:rPr>
                <w:spacing w:val="0"/>
                <w:sz w:val="22"/>
              </w:rPr>
              <w:t>, Woodlands</w:t>
            </w:r>
            <w:r w:rsidR="00C339A7">
              <w:rPr>
                <w:spacing w:val="0"/>
                <w:sz w:val="22"/>
              </w:rPr>
              <w:fldChar w:fldCharType="begin"/>
            </w:r>
            <w:r w:rsidR="00C339A7">
              <w:instrText xml:space="preserve"> XE "</w:instrText>
            </w:r>
            <w:r w:rsidR="00C339A7" w:rsidRPr="00D129D4">
              <w:rPr>
                <w:spacing w:val="0"/>
                <w:sz w:val="22"/>
              </w:rPr>
              <w:instrText>Woodlands</w:instrText>
            </w:r>
            <w:r w:rsidR="00C339A7">
              <w:instrText xml:space="preserve">" </w:instrText>
            </w:r>
            <w:r w:rsidR="00C339A7">
              <w:rPr>
                <w:spacing w:val="0"/>
                <w:sz w:val="22"/>
              </w:rPr>
              <w:fldChar w:fldCharType="end"/>
            </w:r>
            <w:r w:rsidRPr="00166118">
              <w:rPr>
                <w:spacing w:val="0"/>
                <w:sz w:val="22"/>
              </w:rPr>
              <w:t xml:space="preserve"> Installation, Woodlands, Singapore</w:t>
            </w:r>
          </w:p>
        </w:tc>
        <w:tc>
          <w:tcPr>
            <w:tcW w:w="1135" w:type="dxa"/>
          </w:tcPr>
          <w:p w14:paraId="38ED7827" w14:textId="77777777" w:rsidR="002C4850" w:rsidRPr="00166118" w:rsidRDefault="002C4850" w:rsidP="00166118">
            <w:pPr>
              <w:pStyle w:val="BodyText2"/>
              <w:spacing w:before="0" w:after="0"/>
              <w:rPr>
                <w:spacing w:val="0"/>
                <w:sz w:val="22"/>
              </w:rPr>
            </w:pPr>
          </w:p>
        </w:tc>
        <w:tc>
          <w:tcPr>
            <w:tcW w:w="3515" w:type="dxa"/>
          </w:tcPr>
          <w:p w14:paraId="092739E7" w14:textId="77777777" w:rsidR="002C4850" w:rsidRPr="00166118" w:rsidRDefault="002C4850" w:rsidP="00166118">
            <w:pPr>
              <w:pStyle w:val="BodyText2"/>
              <w:spacing w:before="0" w:after="0"/>
              <w:rPr>
                <w:spacing w:val="0"/>
                <w:sz w:val="22"/>
              </w:rPr>
            </w:pPr>
            <w:r w:rsidRPr="00166118">
              <w:rPr>
                <w:spacing w:val="0"/>
                <w:sz w:val="22"/>
              </w:rPr>
              <w:t>Approved for the testing of aviation lubricating oils, less engine, rig and wear tests</w:t>
            </w:r>
          </w:p>
        </w:tc>
      </w:tr>
      <w:tr w:rsidR="002C4850" w:rsidRPr="00CA0FD1" w14:paraId="2967813C" w14:textId="77777777" w:rsidTr="008B0C39">
        <w:tc>
          <w:tcPr>
            <w:tcW w:w="1301" w:type="dxa"/>
          </w:tcPr>
          <w:p w14:paraId="2BAC33F4" w14:textId="77777777" w:rsidR="002C4850" w:rsidRPr="00166118" w:rsidRDefault="002C4850" w:rsidP="00166118">
            <w:pPr>
              <w:pStyle w:val="BodyText2"/>
              <w:spacing w:before="0" w:after="0"/>
              <w:rPr>
                <w:spacing w:val="0"/>
                <w:sz w:val="22"/>
              </w:rPr>
            </w:pPr>
            <w:r w:rsidRPr="00166118">
              <w:rPr>
                <w:spacing w:val="0"/>
                <w:sz w:val="22"/>
              </w:rPr>
              <w:t>Bahrein</w:t>
            </w:r>
            <w:r w:rsidR="0001732F" w:rsidRPr="00166118">
              <w:rPr>
                <w:spacing w:val="0"/>
                <w:sz w:val="22"/>
              </w:rPr>
              <w:fldChar w:fldCharType="begin"/>
            </w:r>
            <w:r w:rsidR="0001732F" w:rsidRPr="00166118">
              <w:rPr>
                <w:spacing w:val="0"/>
                <w:sz w:val="22"/>
              </w:rPr>
              <w:instrText xml:space="preserve"> XE "Bahrein" </w:instrText>
            </w:r>
            <w:r w:rsidR="0001732F" w:rsidRPr="00166118">
              <w:rPr>
                <w:spacing w:val="0"/>
                <w:sz w:val="22"/>
              </w:rPr>
              <w:fldChar w:fldCharType="end"/>
            </w:r>
          </w:p>
        </w:tc>
        <w:tc>
          <w:tcPr>
            <w:tcW w:w="3519" w:type="dxa"/>
          </w:tcPr>
          <w:p w14:paraId="0851E20C" w14:textId="4631CC25" w:rsidR="002C4850" w:rsidRPr="00166118" w:rsidRDefault="002C4850" w:rsidP="00C339A7">
            <w:pPr>
              <w:pStyle w:val="BodyText2"/>
              <w:spacing w:before="0" w:after="0"/>
              <w:rPr>
                <w:spacing w:val="0"/>
                <w:sz w:val="22"/>
              </w:rPr>
            </w:pPr>
            <w:r w:rsidRPr="00166118">
              <w:rPr>
                <w:spacing w:val="0"/>
                <w:sz w:val="22"/>
              </w:rPr>
              <w:t>BAPCO Ltd., Awaii</w:t>
            </w:r>
            <w:r w:rsidR="00C339A7">
              <w:rPr>
                <w:spacing w:val="0"/>
                <w:sz w:val="22"/>
              </w:rPr>
              <w:fldChar w:fldCharType="begin"/>
            </w:r>
            <w:r w:rsidR="00C339A7">
              <w:instrText xml:space="preserve"> XE "</w:instrText>
            </w:r>
            <w:r w:rsidR="00C339A7" w:rsidRPr="00544E45">
              <w:rPr>
                <w:spacing w:val="0"/>
                <w:sz w:val="22"/>
              </w:rPr>
              <w:instrText>Awaii</w:instrText>
            </w:r>
            <w:r w:rsidR="00C339A7">
              <w:instrText xml:space="preserve">" </w:instrText>
            </w:r>
            <w:r w:rsidR="00C339A7">
              <w:rPr>
                <w:spacing w:val="0"/>
                <w:sz w:val="22"/>
              </w:rPr>
              <w:fldChar w:fldCharType="end"/>
            </w:r>
            <w:r w:rsidR="0001732F" w:rsidRPr="00166118">
              <w:rPr>
                <w:spacing w:val="0"/>
                <w:sz w:val="22"/>
              </w:rPr>
              <w:fldChar w:fldCharType="begin"/>
            </w:r>
            <w:r w:rsidR="0001732F" w:rsidRPr="00166118">
              <w:rPr>
                <w:spacing w:val="0"/>
                <w:sz w:val="22"/>
              </w:rPr>
              <w:instrText xml:space="preserve"> XE "BAPCO Ltd</w:instrText>
            </w:r>
            <w:r w:rsidR="00C339A7">
              <w:rPr>
                <w:spacing w:val="0"/>
                <w:sz w:val="22"/>
              </w:rPr>
              <w:instrText>.</w:instrText>
            </w:r>
            <w:r w:rsidR="00C339A7" w:rsidRPr="00166118">
              <w:rPr>
                <w:spacing w:val="0"/>
                <w:sz w:val="22"/>
              </w:rPr>
              <w:instrText xml:space="preserve"> </w:instrText>
            </w:r>
            <w:r w:rsidR="0001732F" w:rsidRPr="00166118">
              <w:rPr>
                <w:spacing w:val="0"/>
                <w:sz w:val="22"/>
              </w:rPr>
              <w:instrText xml:space="preserve">" </w:instrText>
            </w:r>
            <w:r w:rsidR="0001732F" w:rsidRPr="00166118">
              <w:rPr>
                <w:spacing w:val="0"/>
                <w:sz w:val="22"/>
              </w:rPr>
              <w:fldChar w:fldCharType="end"/>
            </w:r>
          </w:p>
        </w:tc>
        <w:tc>
          <w:tcPr>
            <w:tcW w:w="1135" w:type="dxa"/>
          </w:tcPr>
          <w:p w14:paraId="4859A7FF" w14:textId="77777777" w:rsidR="002C4850" w:rsidRPr="00166118" w:rsidRDefault="002C4850" w:rsidP="00166118">
            <w:pPr>
              <w:pStyle w:val="BodyText2"/>
              <w:spacing w:before="0" w:after="0"/>
              <w:rPr>
                <w:spacing w:val="0"/>
                <w:sz w:val="22"/>
              </w:rPr>
            </w:pPr>
            <w:r w:rsidRPr="00166118">
              <w:rPr>
                <w:spacing w:val="0"/>
                <w:sz w:val="22"/>
              </w:rPr>
              <w:t>Class 1</w:t>
            </w:r>
            <w:r w:rsidR="00DA67A0" w:rsidRPr="00166118">
              <w:rPr>
                <w:spacing w:val="0"/>
                <w:sz w:val="22"/>
              </w:rPr>
              <w:fldChar w:fldCharType="begin"/>
            </w:r>
            <w:r w:rsidR="00DA67A0" w:rsidRPr="00166118">
              <w:rPr>
                <w:spacing w:val="0"/>
                <w:sz w:val="22"/>
              </w:rPr>
              <w:instrText xml:space="preserve"> XE "Class 1" </w:instrText>
            </w:r>
            <w:r w:rsidR="00DA67A0" w:rsidRPr="00166118">
              <w:rPr>
                <w:spacing w:val="0"/>
                <w:sz w:val="22"/>
              </w:rPr>
              <w:fldChar w:fldCharType="end"/>
            </w:r>
          </w:p>
        </w:tc>
        <w:tc>
          <w:tcPr>
            <w:tcW w:w="3515" w:type="dxa"/>
          </w:tcPr>
          <w:p w14:paraId="328EBFF9" w14:textId="77777777" w:rsidR="002C4850" w:rsidRPr="00166118" w:rsidRDefault="002C4850" w:rsidP="00166118">
            <w:pPr>
              <w:pStyle w:val="BodyText2"/>
              <w:spacing w:before="0" w:after="0"/>
              <w:rPr>
                <w:spacing w:val="0"/>
                <w:sz w:val="22"/>
              </w:rPr>
            </w:pPr>
            <w:r w:rsidRPr="00166118">
              <w:rPr>
                <w:spacing w:val="0"/>
                <w:sz w:val="22"/>
              </w:rPr>
              <w:t>F4 Engine</w:t>
            </w:r>
            <w:r w:rsidR="0001732F" w:rsidRPr="00166118">
              <w:rPr>
                <w:spacing w:val="0"/>
                <w:sz w:val="22"/>
              </w:rPr>
              <w:fldChar w:fldCharType="begin"/>
            </w:r>
            <w:r w:rsidR="0001732F" w:rsidRPr="00166118">
              <w:rPr>
                <w:spacing w:val="0"/>
                <w:sz w:val="22"/>
              </w:rPr>
              <w:instrText xml:space="preserve"> XE "F4 Engine" </w:instrText>
            </w:r>
            <w:r w:rsidR="0001732F" w:rsidRPr="00166118">
              <w:rPr>
                <w:spacing w:val="0"/>
                <w:sz w:val="22"/>
              </w:rPr>
              <w:fldChar w:fldCharType="end"/>
            </w:r>
            <w:r w:rsidRPr="00166118">
              <w:rPr>
                <w:spacing w:val="0"/>
                <w:sz w:val="22"/>
              </w:rPr>
              <w:t>, MON Engine</w:t>
            </w:r>
            <w:r w:rsidR="008B0C39" w:rsidRPr="00166118">
              <w:rPr>
                <w:spacing w:val="0"/>
                <w:sz w:val="22"/>
              </w:rPr>
              <w:t xml:space="preserve"> </w:t>
            </w:r>
            <w:r w:rsidR="0001732F" w:rsidRPr="00166118">
              <w:rPr>
                <w:spacing w:val="0"/>
                <w:sz w:val="22"/>
              </w:rPr>
              <w:fldChar w:fldCharType="begin"/>
            </w:r>
            <w:r w:rsidR="0001732F" w:rsidRPr="00166118">
              <w:rPr>
                <w:spacing w:val="0"/>
                <w:sz w:val="22"/>
              </w:rPr>
              <w:instrText xml:space="preserve"> XE "MON Engine" </w:instrText>
            </w:r>
            <w:r w:rsidR="0001732F" w:rsidRPr="00166118">
              <w:rPr>
                <w:spacing w:val="0"/>
                <w:sz w:val="22"/>
              </w:rPr>
              <w:fldChar w:fldCharType="end"/>
            </w:r>
            <w:r w:rsidRPr="00166118">
              <w:rPr>
                <w:spacing w:val="0"/>
                <w:sz w:val="22"/>
              </w:rPr>
              <w:t>[This is probably the former Bahrein</w:t>
            </w:r>
            <w:r w:rsidR="0001732F" w:rsidRPr="00166118">
              <w:rPr>
                <w:spacing w:val="0"/>
                <w:sz w:val="22"/>
              </w:rPr>
              <w:fldChar w:fldCharType="begin"/>
            </w:r>
            <w:r w:rsidR="0001732F" w:rsidRPr="00166118">
              <w:rPr>
                <w:spacing w:val="0"/>
                <w:sz w:val="22"/>
              </w:rPr>
              <w:instrText xml:space="preserve"> XE "Bahrein" </w:instrText>
            </w:r>
            <w:r w:rsidR="0001732F" w:rsidRPr="00166118">
              <w:rPr>
                <w:spacing w:val="0"/>
                <w:sz w:val="22"/>
              </w:rPr>
              <w:fldChar w:fldCharType="end"/>
            </w:r>
            <w:r w:rsidRPr="00166118">
              <w:rPr>
                <w:spacing w:val="0"/>
                <w:sz w:val="22"/>
              </w:rPr>
              <w:t xml:space="preserve"> Refinery]</w:t>
            </w:r>
          </w:p>
        </w:tc>
      </w:tr>
      <w:tr w:rsidR="002C4850" w:rsidRPr="00925F0C" w14:paraId="0EC7F8CD" w14:textId="77777777" w:rsidTr="008B0C39">
        <w:tc>
          <w:tcPr>
            <w:tcW w:w="1301" w:type="dxa"/>
          </w:tcPr>
          <w:p w14:paraId="02D5A31B" w14:textId="77777777" w:rsidR="002C4850" w:rsidRPr="00166118" w:rsidRDefault="002C4850" w:rsidP="00166118">
            <w:pPr>
              <w:pStyle w:val="BodyText2"/>
              <w:spacing w:before="0" w:after="0"/>
              <w:rPr>
                <w:spacing w:val="0"/>
                <w:sz w:val="22"/>
              </w:rPr>
            </w:pPr>
            <w:r w:rsidRPr="00166118">
              <w:rPr>
                <w:spacing w:val="0"/>
                <w:sz w:val="22"/>
              </w:rPr>
              <w:t>Aden</w:t>
            </w:r>
          </w:p>
        </w:tc>
        <w:tc>
          <w:tcPr>
            <w:tcW w:w="3519" w:type="dxa"/>
          </w:tcPr>
          <w:p w14:paraId="58DF0126" w14:textId="77777777" w:rsidR="002C4850" w:rsidRPr="00166118" w:rsidRDefault="002C4850" w:rsidP="00166118">
            <w:pPr>
              <w:pStyle w:val="BodyText2"/>
              <w:spacing w:before="0" w:after="0"/>
              <w:rPr>
                <w:spacing w:val="0"/>
                <w:sz w:val="22"/>
              </w:rPr>
            </w:pPr>
            <w:r w:rsidRPr="00166118">
              <w:rPr>
                <w:spacing w:val="0"/>
                <w:sz w:val="22"/>
              </w:rPr>
              <w:t>BP Refinery (Aden) Ltd.</w:t>
            </w:r>
            <w:r w:rsidR="002F454D" w:rsidRPr="00166118">
              <w:rPr>
                <w:spacing w:val="0"/>
                <w:sz w:val="22"/>
              </w:rPr>
              <w:fldChar w:fldCharType="begin"/>
            </w:r>
            <w:r w:rsidR="002F454D" w:rsidRPr="00166118">
              <w:rPr>
                <w:spacing w:val="0"/>
                <w:sz w:val="22"/>
              </w:rPr>
              <w:instrText xml:space="preserve"> XE "BP Refinery (Aden) Ltd." </w:instrText>
            </w:r>
            <w:r w:rsidR="002F454D" w:rsidRPr="00166118">
              <w:rPr>
                <w:spacing w:val="0"/>
                <w:sz w:val="22"/>
              </w:rPr>
              <w:fldChar w:fldCharType="end"/>
            </w:r>
            <w:r w:rsidRPr="00166118">
              <w:rPr>
                <w:spacing w:val="0"/>
                <w:sz w:val="22"/>
              </w:rPr>
              <w:t>,</w:t>
            </w:r>
            <w:r w:rsidR="00B41556" w:rsidRPr="00166118">
              <w:rPr>
                <w:spacing w:val="0"/>
                <w:sz w:val="22"/>
              </w:rPr>
              <w:t xml:space="preserve"> </w:t>
            </w:r>
            <w:r w:rsidRPr="00166118">
              <w:rPr>
                <w:spacing w:val="0"/>
                <w:sz w:val="22"/>
              </w:rPr>
              <w:t>Little Aden</w:t>
            </w:r>
          </w:p>
        </w:tc>
        <w:tc>
          <w:tcPr>
            <w:tcW w:w="1135" w:type="dxa"/>
          </w:tcPr>
          <w:p w14:paraId="7E3BED70" w14:textId="77777777" w:rsidR="002C4850" w:rsidRPr="00166118" w:rsidRDefault="002C4850" w:rsidP="00166118">
            <w:pPr>
              <w:pStyle w:val="BodyText2"/>
              <w:spacing w:before="0" w:after="0"/>
              <w:rPr>
                <w:spacing w:val="0"/>
                <w:sz w:val="22"/>
              </w:rPr>
            </w:pPr>
            <w:r w:rsidRPr="00166118">
              <w:rPr>
                <w:spacing w:val="0"/>
                <w:sz w:val="22"/>
              </w:rPr>
              <w:t>Class 2</w:t>
            </w:r>
            <w:r w:rsidR="00DA67A0" w:rsidRPr="00166118">
              <w:rPr>
                <w:spacing w:val="0"/>
                <w:sz w:val="22"/>
              </w:rPr>
              <w:fldChar w:fldCharType="begin"/>
            </w:r>
            <w:r w:rsidR="00DA67A0" w:rsidRPr="00166118">
              <w:rPr>
                <w:spacing w:val="0"/>
                <w:sz w:val="22"/>
              </w:rPr>
              <w:instrText xml:space="preserve"> XE "Class 2" </w:instrText>
            </w:r>
            <w:r w:rsidR="00DA67A0" w:rsidRPr="00166118">
              <w:rPr>
                <w:spacing w:val="0"/>
                <w:sz w:val="22"/>
              </w:rPr>
              <w:fldChar w:fldCharType="end"/>
            </w:r>
          </w:p>
        </w:tc>
        <w:tc>
          <w:tcPr>
            <w:tcW w:w="3515" w:type="dxa"/>
          </w:tcPr>
          <w:p w14:paraId="5C10E257" w14:textId="77777777" w:rsidR="002C4850" w:rsidRPr="00166118" w:rsidRDefault="002C4850" w:rsidP="00166118">
            <w:pPr>
              <w:pStyle w:val="BodyText2"/>
              <w:spacing w:before="0" w:after="0"/>
              <w:rPr>
                <w:spacing w:val="0"/>
                <w:sz w:val="22"/>
              </w:rPr>
            </w:pPr>
            <w:r w:rsidRPr="00166118">
              <w:rPr>
                <w:spacing w:val="0"/>
                <w:sz w:val="22"/>
              </w:rPr>
              <w:t>MON Engine</w:t>
            </w:r>
            <w:r w:rsidR="0001732F" w:rsidRPr="00166118">
              <w:rPr>
                <w:spacing w:val="0"/>
                <w:sz w:val="22"/>
              </w:rPr>
              <w:fldChar w:fldCharType="begin"/>
            </w:r>
            <w:r w:rsidR="0001732F" w:rsidRPr="00166118">
              <w:rPr>
                <w:spacing w:val="0"/>
                <w:sz w:val="22"/>
              </w:rPr>
              <w:instrText xml:space="preserve"> XE "MON Engine" </w:instrText>
            </w:r>
            <w:r w:rsidR="0001732F" w:rsidRPr="00166118">
              <w:rPr>
                <w:spacing w:val="0"/>
                <w:sz w:val="22"/>
              </w:rPr>
              <w:fldChar w:fldCharType="end"/>
            </w:r>
          </w:p>
        </w:tc>
      </w:tr>
      <w:tr w:rsidR="002C4850" w:rsidRPr="00925F0C" w14:paraId="17591B59" w14:textId="77777777" w:rsidTr="008B0C39">
        <w:trPr>
          <w:cantSplit/>
        </w:trPr>
        <w:tc>
          <w:tcPr>
            <w:tcW w:w="1301" w:type="dxa"/>
            <w:vMerge w:val="restart"/>
          </w:tcPr>
          <w:p w14:paraId="28A0981B" w14:textId="77777777" w:rsidR="002C4850" w:rsidRPr="00166118" w:rsidRDefault="002C4850" w:rsidP="00166118">
            <w:pPr>
              <w:pStyle w:val="BodyText2"/>
              <w:spacing w:before="0" w:after="0"/>
              <w:rPr>
                <w:spacing w:val="0"/>
                <w:sz w:val="22"/>
              </w:rPr>
            </w:pPr>
            <w:r w:rsidRPr="00166118">
              <w:rPr>
                <w:spacing w:val="0"/>
                <w:sz w:val="22"/>
              </w:rPr>
              <w:t>Kenya</w:t>
            </w:r>
            <w:r w:rsidR="002F454D" w:rsidRPr="00166118">
              <w:rPr>
                <w:spacing w:val="0"/>
                <w:sz w:val="22"/>
              </w:rPr>
              <w:fldChar w:fldCharType="begin"/>
            </w:r>
            <w:r w:rsidR="002F454D" w:rsidRPr="00166118">
              <w:rPr>
                <w:spacing w:val="0"/>
                <w:sz w:val="22"/>
              </w:rPr>
              <w:instrText xml:space="preserve"> XE "Kenya" </w:instrText>
            </w:r>
            <w:r w:rsidR="002F454D" w:rsidRPr="00166118">
              <w:rPr>
                <w:spacing w:val="0"/>
                <w:sz w:val="22"/>
              </w:rPr>
              <w:fldChar w:fldCharType="end"/>
            </w:r>
          </w:p>
        </w:tc>
        <w:tc>
          <w:tcPr>
            <w:tcW w:w="3519" w:type="dxa"/>
          </w:tcPr>
          <w:p w14:paraId="33F81029" w14:textId="4AF30AF1" w:rsidR="002C4850" w:rsidRPr="00166118" w:rsidRDefault="002C4850" w:rsidP="001D5CE8">
            <w:pPr>
              <w:pStyle w:val="BodyText2"/>
              <w:spacing w:before="0" w:after="0"/>
              <w:rPr>
                <w:spacing w:val="0"/>
                <w:sz w:val="22"/>
              </w:rPr>
            </w:pPr>
            <w:r w:rsidRPr="00166118">
              <w:rPr>
                <w:spacing w:val="0"/>
                <w:sz w:val="22"/>
              </w:rPr>
              <w:t xml:space="preserve">(1) Kenya Shell Ltd., Shimanzi </w:t>
            </w:r>
            <w:r w:rsidR="00F9042E" w:rsidRPr="00166118">
              <w:rPr>
                <w:spacing w:val="0"/>
                <w:sz w:val="22"/>
              </w:rPr>
              <w:t>Laboratory</w:t>
            </w:r>
            <w:r w:rsidR="00C339A7">
              <w:rPr>
                <w:spacing w:val="0"/>
                <w:sz w:val="22"/>
              </w:rPr>
              <w:fldChar w:fldCharType="begin"/>
            </w:r>
            <w:r w:rsidR="00C339A7">
              <w:instrText xml:space="preserve"> XE "</w:instrText>
            </w:r>
            <w:r w:rsidR="00C339A7" w:rsidRPr="0070401C">
              <w:rPr>
                <w:spacing w:val="0"/>
                <w:sz w:val="22"/>
              </w:rPr>
              <w:instrText>Shimanzi Laboratory</w:instrText>
            </w:r>
            <w:r w:rsidR="00C339A7">
              <w:instrText xml:space="preserve">" </w:instrText>
            </w:r>
            <w:r w:rsidR="00C339A7">
              <w:rPr>
                <w:spacing w:val="0"/>
                <w:sz w:val="22"/>
              </w:rPr>
              <w:fldChar w:fldCharType="end"/>
            </w:r>
            <w:r w:rsidR="00F9042E" w:rsidRPr="00166118">
              <w:rPr>
                <w:spacing w:val="0"/>
                <w:sz w:val="22"/>
              </w:rPr>
              <w:t>, P.O.</w:t>
            </w:r>
            <w:r w:rsidRPr="00166118">
              <w:rPr>
                <w:spacing w:val="0"/>
                <w:sz w:val="22"/>
              </w:rPr>
              <w:t xml:space="preserve"> Box 250, </w:t>
            </w:r>
            <w:r w:rsidR="00F9042E" w:rsidRPr="00166118">
              <w:rPr>
                <w:spacing w:val="0"/>
                <w:sz w:val="22"/>
              </w:rPr>
              <w:t>Mombasa</w:t>
            </w:r>
            <w:r w:rsidR="002F454D" w:rsidRPr="00166118">
              <w:rPr>
                <w:spacing w:val="0"/>
                <w:sz w:val="22"/>
              </w:rPr>
              <w:fldChar w:fldCharType="begin"/>
            </w:r>
            <w:r w:rsidR="002F454D" w:rsidRPr="00166118">
              <w:rPr>
                <w:spacing w:val="0"/>
                <w:sz w:val="22"/>
              </w:rPr>
              <w:instrText xml:space="preserve"> XE "Kenya Shell Ltd." </w:instrText>
            </w:r>
            <w:r w:rsidR="002F454D" w:rsidRPr="00166118">
              <w:rPr>
                <w:spacing w:val="0"/>
                <w:sz w:val="22"/>
              </w:rPr>
              <w:fldChar w:fldCharType="end"/>
            </w:r>
            <w:r w:rsidRPr="00166118">
              <w:rPr>
                <w:spacing w:val="0"/>
                <w:sz w:val="22"/>
              </w:rPr>
              <w:t xml:space="preserve"> </w:t>
            </w:r>
          </w:p>
        </w:tc>
        <w:tc>
          <w:tcPr>
            <w:tcW w:w="1135" w:type="dxa"/>
          </w:tcPr>
          <w:p w14:paraId="4E90D241" w14:textId="77777777" w:rsidR="002C4850" w:rsidRPr="00166118" w:rsidRDefault="002C4850" w:rsidP="00166118">
            <w:pPr>
              <w:pStyle w:val="BodyText2"/>
              <w:spacing w:before="0" w:after="0"/>
              <w:rPr>
                <w:spacing w:val="0"/>
                <w:sz w:val="22"/>
              </w:rPr>
            </w:pPr>
            <w:r w:rsidRPr="00166118">
              <w:rPr>
                <w:spacing w:val="0"/>
                <w:sz w:val="22"/>
              </w:rPr>
              <w:t>Class 3</w:t>
            </w:r>
            <w:r w:rsidR="00DA67A0" w:rsidRPr="00166118">
              <w:rPr>
                <w:spacing w:val="0"/>
                <w:sz w:val="22"/>
              </w:rPr>
              <w:fldChar w:fldCharType="begin"/>
            </w:r>
            <w:r w:rsidR="00DA67A0" w:rsidRPr="00166118">
              <w:rPr>
                <w:spacing w:val="0"/>
                <w:sz w:val="22"/>
              </w:rPr>
              <w:instrText xml:space="preserve"> XE "Class 3" </w:instrText>
            </w:r>
            <w:r w:rsidR="00DA67A0" w:rsidRPr="00166118">
              <w:rPr>
                <w:spacing w:val="0"/>
                <w:sz w:val="22"/>
              </w:rPr>
              <w:fldChar w:fldCharType="end"/>
            </w:r>
          </w:p>
        </w:tc>
        <w:tc>
          <w:tcPr>
            <w:tcW w:w="3515" w:type="dxa"/>
          </w:tcPr>
          <w:p w14:paraId="24DEEDE4" w14:textId="77777777" w:rsidR="002C4850" w:rsidRPr="00166118" w:rsidRDefault="002C4850" w:rsidP="00166118">
            <w:pPr>
              <w:pStyle w:val="BodyText2"/>
              <w:spacing w:before="0" w:after="0"/>
              <w:rPr>
                <w:spacing w:val="0"/>
                <w:sz w:val="22"/>
              </w:rPr>
            </w:pPr>
            <w:r w:rsidRPr="00166118">
              <w:rPr>
                <w:spacing w:val="0"/>
                <w:sz w:val="22"/>
              </w:rPr>
              <w:t>Less thermal stability</w:t>
            </w:r>
            <w:r w:rsidR="00117799" w:rsidRPr="00166118">
              <w:rPr>
                <w:spacing w:val="0"/>
                <w:sz w:val="22"/>
              </w:rPr>
              <w:fldChar w:fldCharType="begin"/>
            </w:r>
            <w:r w:rsidR="00117799" w:rsidRPr="00166118">
              <w:rPr>
                <w:spacing w:val="0"/>
                <w:sz w:val="22"/>
              </w:rPr>
              <w:instrText xml:space="preserve"> XE "stability" </w:instrText>
            </w:r>
            <w:r w:rsidR="00117799" w:rsidRPr="00166118">
              <w:rPr>
                <w:spacing w:val="0"/>
                <w:sz w:val="22"/>
              </w:rPr>
              <w:fldChar w:fldCharType="end"/>
            </w:r>
            <w:r w:rsidRPr="00166118">
              <w:rPr>
                <w:spacing w:val="0"/>
                <w:sz w:val="22"/>
              </w:rPr>
              <w:t xml:space="preserve"> and WSIM</w:t>
            </w:r>
            <w:r w:rsidR="0001732F" w:rsidRPr="00166118">
              <w:rPr>
                <w:spacing w:val="0"/>
                <w:sz w:val="22"/>
              </w:rPr>
              <w:fldChar w:fldCharType="begin"/>
            </w:r>
            <w:r w:rsidR="0001732F" w:rsidRPr="00166118">
              <w:rPr>
                <w:spacing w:val="0"/>
                <w:sz w:val="22"/>
              </w:rPr>
              <w:instrText xml:space="preserve"> XE "WSIM" </w:instrText>
            </w:r>
            <w:r w:rsidR="0001732F" w:rsidRPr="00166118">
              <w:rPr>
                <w:spacing w:val="0"/>
                <w:sz w:val="22"/>
              </w:rPr>
              <w:fldChar w:fldCharType="end"/>
            </w:r>
            <w:r w:rsidRPr="00166118">
              <w:rPr>
                <w:spacing w:val="0"/>
                <w:sz w:val="22"/>
              </w:rPr>
              <w:t xml:space="preserve"> rating of aviation turbine fuels.</w:t>
            </w:r>
          </w:p>
        </w:tc>
      </w:tr>
      <w:tr w:rsidR="002C4850" w:rsidRPr="00925F0C" w14:paraId="3D7DE637" w14:textId="77777777" w:rsidTr="008B0C39">
        <w:trPr>
          <w:cantSplit/>
        </w:trPr>
        <w:tc>
          <w:tcPr>
            <w:tcW w:w="1301" w:type="dxa"/>
            <w:vMerge/>
          </w:tcPr>
          <w:p w14:paraId="507ADECD" w14:textId="77777777" w:rsidR="002C4850" w:rsidRPr="00166118" w:rsidRDefault="002C4850" w:rsidP="00166118">
            <w:pPr>
              <w:pStyle w:val="BodyText2"/>
              <w:spacing w:before="0" w:after="0"/>
              <w:rPr>
                <w:spacing w:val="0"/>
                <w:sz w:val="22"/>
              </w:rPr>
            </w:pPr>
          </w:p>
        </w:tc>
        <w:tc>
          <w:tcPr>
            <w:tcW w:w="3519" w:type="dxa"/>
          </w:tcPr>
          <w:p w14:paraId="14C24487" w14:textId="32E3C59F" w:rsidR="002C4850" w:rsidRPr="00166118" w:rsidRDefault="002C4850" w:rsidP="001D5CE8">
            <w:pPr>
              <w:pStyle w:val="BodyText2"/>
              <w:spacing w:before="0" w:after="0"/>
              <w:rPr>
                <w:spacing w:val="0"/>
                <w:sz w:val="22"/>
              </w:rPr>
            </w:pPr>
            <w:r w:rsidRPr="00166118">
              <w:rPr>
                <w:spacing w:val="0"/>
                <w:sz w:val="22"/>
              </w:rPr>
              <w:t>(2) East African Oil Refineries Oil Ltd, Changamwe</w:t>
            </w:r>
            <w:r w:rsidR="00C339A7">
              <w:rPr>
                <w:spacing w:val="0"/>
                <w:sz w:val="22"/>
              </w:rPr>
              <w:fldChar w:fldCharType="begin"/>
            </w:r>
            <w:r w:rsidR="00C339A7">
              <w:instrText xml:space="preserve"> XE "</w:instrText>
            </w:r>
            <w:r w:rsidR="00C339A7" w:rsidRPr="00F67D72">
              <w:rPr>
                <w:spacing w:val="0"/>
                <w:sz w:val="22"/>
              </w:rPr>
              <w:instrText>Changamwe</w:instrText>
            </w:r>
            <w:r w:rsidR="00C339A7">
              <w:instrText xml:space="preserve">" </w:instrText>
            </w:r>
            <w:r w:rsidR="00C339A7">
              <w:rPr>
                <w:spacing w:val="0"/>
                <w:sz w:val="22"/>
              </w:rPr>
              <w:fldChar w:fldCharType="end"/>
            </w:r>
            <w:r w:rsidRPr="00166118">
              <w:rPr>
                <w:spacing w:val="0"/>
                <w:sz w:val="22"/>
              </w:rPr>
              <w:t xml:space="preserve">, P.O. Box 1169, </w:t>
            </w:r>
            <w:r w:rsidR="00F9042E" w:rsidRPr="00166118">
              <w:rPr>
                <w:spacing w:val="0"/>
                <w:sz w:val="22"/>
              </w:rPr>
              <w:t>Mombasa</w:t>
            </w:r>
            <w:r w:rsidR="002F454D" w:rsidRPr="00166118">
              <w:rPr>
                <w:spacing w:val="0"/>
                <w:sz w:val="22"/>
              </w:rPr>
              <w:fldChar w:fldCharType="begin"/>
            </w:r>
            <w:r w:rsidR="002F454D" w:rsidRPr="00166118">
              <w:rPr>
                <w:spacing w:val="0"/>
                <w:sz w:val="22"/>
              </w:rPr>
              <w:instrText xml:space="preserve"> XE "East African Oil Refineries Oil Ltd</w:instrText>
            </w:r>
            <w:r w:rsidR="001D5CE8">
              <w:rPr>
                <w:spacing w:val="0"/>
                <w:sz w:val="22"/>
              </w:rPr>
              <w:instrText>.</w:instrText>
            </w:r>
            <w:r w:rsidR="002F454D" w:rsidRPr="00166118">
              <w:rPr>
                <w:spacing w:val="0"/>
                <w:sz w:val="22"/>
              </w:rPr>
              <w:instrText xml:space="preserve">" </w:instrText>
            </w:r>
            <w:r w:rsidR="002F454D" w:rsidRPr="00166118">
              <w:rPr>
                <w:spacing w:val="0"/>
                <w:sz w:val="22"/>
              </w:rPr>
              <w:fldChar w:fldCharType="end"/>
            </w:r>
          </w:p>
        </w:tc>
        <w:tc>
          <w:tcPr>
            <w:tcW w:w="1135" w:type="dxa"/>
          </w:tcPr>
          <w:p w14:paraId="7BCBB1A7" w14:textId="77777777" w:rsidR="002C4850" w:rsidRPr="00166118" w:rsidRDefault="002C4850" w:rsidP="00166118">
            <w:pPr>
              <w:pStyle w:val="BodyText2"/>
              <w:spacing w:before="0" w:after="0"/>
              <w:rPr>
                <w:spacing w:val="0"/>
                <w:sz w:val="22"/>
              </w:rPr>
            </w:pPr>
            <w:r w:rsidRPr="00166118">
              <w:rPr>
                <w:spacing w:val="0"/>
                <w:sz w:val="22"/>
              </w:rPr>
              <w:t>Class 2</w:t>
            </w:r>
            <w:r w:rsidR="00DA67A0" w:rsidRPr="00166118">
              <w:rPr>
                <w:spacing w:val="0"/>
                <w:sz w:val="22"/>
              </w:rPr>
              <w:fldChar w:fldCharType="begin"/>
            </w:r>
            <w:r w:rsidR="00DA67A0" w:rsidRPr="00166118">
              <w:rPr>
                <w:spacing w:val="0"/>
                <w:sz w:val="22"/>
              </w:rPr>
              <w:instrText xml:space="preserve"> XE "Class 2" </w:instrText>
            </w:r>
            <w:r w:rsidR="00DA67A0" w:rsidRPr="00166118">
              <w:rPr>
                <w:spacing w:val="0"/>
                <w:sz w:val="22"/>
              </w:rPr>
              <w:fldChar w:fldCharType="end"/>
            </w:r>
          </w:p>
        </w:tc>
        <w:tc>
          <w:tcPr>
            <w:tcW w:w="3515" w:type="dxa"/>
          </w:tcPr>
          <w:p w14:paraId="506B3FDD" w14:textId="77777777" w:rsidR="002C4850" w:rsidRPr="00166118" w:rsidRDefault="002C4850" w:rsidP="00166118">
            <w:pPr>
              <w:pStyle w:val="BodyText2"/>
              <w:spacing w:before="0" w:after="0"/>
              <w:rPr>
                <w:spacing w:val="0"/>
                <w:sz w:val="22"/>
              </w:rPr>
            </w:pPr>
            <w:r w:rsidRPr="00166118">
              <w:rPr>
                <w:spacing w:val="0"/>
                <w:sz w:val="22"/>
              </w:rPr>
              <w:t>Approved for the full testing of aviation fuels, less rich mixture engine ratings on gasolines.</w:t>
            </w:r>
            <w:r w:rsidR="008B0C39" w:rsidRPr="00166118">
              <w:rPr>
                <w:spacing w:val="0"/>
                <w:sz w:val="22"/>
              </w:rPr>
              <w:t xml:space="preserve"> </w:t>
            </w:r>
            <w:r w:rsidRPr="00166118">
              <w:rPr>
                <w:spacing w:val="0"/>
                <w:sz w:val="22"/>
              </w:rPr>
              <w:t>MON Engine</w:t>
            </w:r>
            <w:r w:rsidR="0001732F" w:rsidRPr="00166118">
              <w:rPr>
                <w:spacing w:val="0"/>
                <w:sz w:val="22"/>
              </w:rPr>
              <w:fldChar w:fldCharType="begin"/>
            </w:r>
            <w:r w:rsidR="0001732F" w:rsidRPr="00166118">
              <w:rPr>
                <w:spacing w:val="0"/>
                <w:sz w:val="22"/>
              </w:rPr>
              <w:instrText xml:space="preserve"> XE "MON Engine" </w:instrText>
            </w:r>
            <w:r w:rsidR="0001732F" w:rsidRPr="00166118">
              <w:rPr>
                <w:spacing w:val="0"/>
                <w:sz w:val="22"/>
              </w:rPr>
              <w:fldChar w:fldCharType="end"/>
            </w:r>
          </w:p>
        </w:tc>
      </w:tr>
      <w:tr w:rsidR="002C4850" w:rsidRPr="00925F0C" w14:paraId="22A9FFC9" w14:textId="77777777" w:rsidTr="008B0C39">
        <w:tc>
          <w:tcPr>
            <w:tcW w:w="1301" w:type="dxa"/>
          </w:tcPr>
          <w:p w14:paraId="21F59929" w14:textId="77777777" w:rsidR="002C4850" w:rsidRPr="00166118" w:rsidRDefault="002C4850" w:rsidP="00166118">
            <w:pPr>
              <w:pStyle w:val="BodyText2"/>
              <w:spacing w:before="0" w:after="0"/>
              <w:rPr>
                <w:spacing w:val="0"/>
                <w:sz w:val="22"/>
              </w:rPr>
            </w:pPr>
            <w:r w:rsidRPr="00166118">
              <w:rPr>
                <w:spacing w:val="0"/>
                <w:sz w:val="22"/>
              </w:rPr>
              <w:t>Kuwait</w:t>
            </w:r>
            <w:r w:rsidR="002F454D" w:rsidRPr="00166118">
              <w:rPr>
                <w:spacing w:val="0"/>
                <w:sz w:val="22"/>
              </w:rPr>
              <w:fldChar w:fldCharType="begin"/>
            </w:r>
            <w:r w:rsidR="002F454D" w:rsidRPr="00166118">
              <w:rPr>
                <w:spacing w:val="0"/>
                <w:sz w:val="22"/>
              </w:rPr>
              <w:instrText xml:space="preserve"> XE "Kuwait" </w:instrText>
            </w:r>
            <w:r w:rsidR="002F454D" w:rsidRPr="00166118">
              <w:rPr>
                <w:spacing w:val="0"/>
                <w:sz w:val="22"/>
              </w:rPr>
              <w:fldChar w:fldCharType="end"/>
            </w:r>
          </w:p>
        </w:tc>
        <w:tc>
          <w:tcPr>
            <w:tcW w:w="3519" w:type="dxa"/>
          </w:tcPr>
          <w:p w14:paraId="660170D1" w14:textId="66555F61" w:rsidR="002C4850" w:rsidRPr="00166118" w:rsidRDefault="002C4850" w:rsidP="00C339A7">
            <w:pPr>
              <w:pStyle w:val="BodyText2"/>
              <w:spacing w:before="0" w:after="0"/>
              <w:rPr>
                <w:spacing w:val="0"/>
                <w:sz w:val="22"/>
              </w:rPr>
            </w:pPr>
            <w:r w:rsidRPr="00166118">
              <w:rPr>
                <w:spacing w:val="0"/>
                <w:sz w:val="22"/>
              </w:rPr>
              <w:t>Kuwait Oil Co. Ltd.,</w:t>
            </w:r>
            <w:r w:rsidR="00B41556" w:rsidRPr="00166118">
              <w:rPr>
                <w:spacing w:val="0"/>
                <w:sz w:val="22"/>
              </w:rPr>
              <w:t xml:space="preserve"> </w:t>
            </w:r>
            <w:r w:rsidRPr="00166118">
              <w:rPr>
                <w:spacing w:val="0"/>
                <w:sz w:val="22"/>
              </w:rPr>
              <w:t>El Mina Refinery</w:t>
            </w:r>
            <w:r w:rsidR="00C339A7">
              <w:rPr>
                <w:spacing w:val="0"/>
                <w:sz w:val="22"/>
              </w:rPr>
              <w:fldChar w:fldCharType="begin"/>
            </w:r>
            <w:r w:rsidR="00C339A7">
              <w:instrText xml:space="preserve"> XE "</w:instrText>
            </w:r>
            <w:r w:rsidR="00C339A7" w:rsidRPr="00813D26">
              <w:rPr>
                <w:spacing w:val="0"/>
                <w:sz w:val="22"/>
              </w:rPr>
              <w:instrText>El Mina Refinery</w:instrText>
            </w:r>
            <w:r w:rsidR="00C339A7">
              <w:instrText xml:space="preserve">" </w:instrText>
            </w:r>
            <w:r w:rsidR="00C339A7">
              <w:rPr>
                <w:spacing w:val="0"/>
                <w:sz w:val="22"/>
              </w:rPr>
              <w:fldChar w:fldCharType="end"/>
            </w:r>
            <w:r w:rsidR="002F454D" w:rsidRPr="00166118">
              <w:rPr>
                <w:spacing w:val="0"/>
                <w:sz w:val="22"/>
              </w:rPr>
              <w:fldChar w:fldCharType="begin"/>
            </w:r>
            <w:r w:rsidR="002F454D" w:rsidRPr="00166118">
              <w:rPr>
                <w:spacing w:val="0"/>
                <w:sz w:val="22"/>
              </w:rPr>
              <w:instrText xml:space="preserve"> XE "Kuwait Oil Co. Ltd</w:instrText>
            </w:r>
            <w:r w:rsidR="00C339A7">
              <w:rPr>
                <w:spacing w:val="0"/>
                <w:sz w:val="22"/>
              </w:rPr>
              <w:instrText>.</w:instrText>
            </w:r>
            <w:r w:rsidR="002F454D" w:rsidRPr="00166118">
              <w:rPr>
                <w:spacing w:val="0"/>
                <w:sz w:val="22"/>
              </w:rPr>
              <w:instrText xml:space="preserve"> " </w:instrText>
            </w:r>
            <w:r w:rsidR="002F454D" w:rsidRPr="00166118">
              <w:rPr>
                <w:spacing w:val="0"/>
                <w:sz w:val="22"/>
              </w:rPr>
              <w:fldChar w:fldCharType="end"/>
            </w:r>
          </w:p>
        </w:tc>
        <w:tc>
          <w:tcPr>
            <w:tcW w:w="1135" w:type="dxa"/>
          </w:tcPr>
          <w:p w14:paraId="6051E13C" w14:textId="77777777" w:rsidR="002C4850" w:rsidRPr="00166118" w:rsidRDefault="002C4850" w:rsidP="00166118">
            <w:pPr>
              <w:pStyle w:val="BodyText2"/>
              <w:spacing w:before="0" w:after="0"/>
              <w:rPr>
                <w:spacing w:val="0"/>
                <w:sz w:val="22"/>
              </w:rPr>
            </w:pPr>
            <w:r w:rsidRPr="00166118">
              <w:rPr>
                <w:spacing w:val="0"/>
                <w:sz w:val="22"/>
              </w:rPr>
              <w:t>Class 2</w:t>
            </w:r>
            <w:r w:rsidR="00DA67A0" w:rsidRPr="00166118">
              <w:rPr>
                <w:spacing w:val="0"/>
                <w:sz w:val="22"/>
              </w:rPr>
              <w:fldChar w:fldCharType="begin"/>
            </w:r>
            <w:r w:rsidR="00DA67A0" w:rsidRPr="00166118">
              <w:rPr>
                <w:spacing w:val="0"/>
                <w:sz w:val="22"/>
              </w:rPr>
              <w:instrText xml:space="preserve"> XE "Class 2" </w:instrText>
            </w:r>
            <w:r w:rsidR="00DA67A0" w:rsidRPr="00166118">
              <w:rPr>
                <w:spacing w:val="0"/>
                <w:sz w:val="22"/>
              </w:rPr>
              <w:fldChar w:fldCharType="end"/>
            </w:r>
          </w:p>
        </w:tc>
        <w:tc>
          <w:tcPr>
            <w:tcW w:w="3515" w:type="dxa"/>
          </w:tcPr>
          <w:p w14:paraId="403A966F" w14:textId="77777777" w:rsidR="002C4850" w:rsidRPr="00166118" w:rsidRDefault="002C4850" w:rsidP="00166118">
            <w:pPr>
              <w:pStyle w:val="BodyText2"/>
              <w:spacing w:before="0" w:after="0"/>
              <w:rPr>
                <w:spacing w:val="0"/>
                <w:sz w:val="22"/>
              </w:rPr>
            </w:pPr>
            <w:r w:rsidRPr="00166118">
              <w:rPr>
                <w:spacing w:val="0"/>
                <w:sz w:val="22"/>
              </w:rPr>
              <w:t>Approved for the full testing of aviation fuels, less rich mixture engine ratings on gasolines.</w:t>
            </w:r>
            <w:r w:rsidR="008B0C39" w:rsidRPr="00166118">
              <w:rPr>
                <w:spacing w:val="0"/>
                <w:sz w:val="22"/>
              </w:rPr>
              <w:t xml:space="preserve"> </w:t>
            </w:r>
            <w:r w:rsidRPr="00166118">
              <w:rPr>
                <w:spacing w:val="0"/>
                <w:sz w:val="22"/>
              </w:rPr>
              <w:t>MON Engine</w:t>
            </w:r>
            <w:r w:rsidR="0001732F" w:rsidRPr="00166118">
              <w:rPr>
                <w:spacing w:val="0"/>
                <w:sz w:val="22"/>
              </w:rPr>
              <w:fldChar w:fldCharType="begin"/>
            </w:r>
            <w:r w:rsidR="0001732F" w:rsidRPr="00166118">
              <w:rPr>
                <w:spacing w:val="0"/>
                <w:sz w:val="22"/>
              </w:rPr>
              <w:instrText xml:space="preserve"> XE "MON Engine" </w:instrText>
            </w:r>
            <w:r w:rsidR="0001732F" w:rsidRPr="00166118">
              <w:rPr>
                <w:spacing w:val="0"/>
                <w:sz w:val="22"/>
              </w:rPr>
              <w:fldChar w:fldCharType="end"/>
            </w:r>
          </w:p>
        </w:tc>
      </w:tr>
      <w:tr w:rsidR="002C4850" w:rsidRPr="00925F0C" w14:paraId="30F10006" w14:textId="77777777" w:rsidTr="008B0C39">
        <w:tc>
          <w:tcPr>
            <w:tcW w:w="1301" w:type="dxa"/>
          </w:tcPr>
          <w:p w14:paraId="6EC6853A" w14:textId="77777777" w:rsidR="002C4850" w:rsidRPr="00166118" w:rsidRDefault="002C4850" w:rsidP="00166118">
            <w:pPr>
              <w:pStyle w:val="BodyText2"/>
              <w:spacing w:before="0" w:after="0"/>
              <w:rPr>
                <w:spacing w:val="0"/>
                <w:sz w:val="22"/>
              </w:rPr>
            </w:pPr>
            <w:r w:rsidRPr="00166118">
              <w:rPr>
                <w:spacing w:val="0"/>
                <w:sz w:val="22"/>
              </w:rPr>
              <w:t>Hong Kong</w:t>
            </w:r>
            <w:r w:rsidR="002F454D" w:rsidRPr="00166118">
              <w:rPr>
                <w:spacing w:val="0"/>
                <w:sz w:val="22"/>
              </w:rPr>
              <w:fldChar w:fldCharType="begin"/>
            </w:r>
            <w:r w:rsidR="002F454D" w:rsidRPr="00166118">
              <w:rPr>
                <w:spacing w:val="0"/>
                <w:sz w:val="22"/>
              </w:rPr>
              <w:instrText xml:space="preserve"> XE "Hong Kong" </w:instrText>
            </w:r>
            <w:r w:rsidR="002F454D" w:rsidRPr="00166118">
              <w:rPr>
                <w:spacing w:val="0"/>
                <w:sz w:val="22"/>
              </w:rPr>
              <w:fldChar w:fldCharType="end"/>
            </w:r>
          </w:p>
        </w:tc>
        <w:tc>
          <w:tcPr>
            <w:tcW w:w="3519" w:type="dxa"/>
          </w:tcPr>
          <w:p w14:paraId="50F1FFA6" w14:textId="53CB25E0" w:rsidR="002C4850" w:rsidRPr="00166118" w:rsidRDefault="002C4850" w:rsidP="001D5CE8">
            <w:pPr>
              <w:pStyle w:val="BodyText2"/>
              <w:spacing w:before="0" w:after="0"/>
              <w:rPr>
                <w:spacing w:val="0"/>
                <w:sz w:val="22"/>
              </w:rPr>
            </w:pPr>
            <w:r w:rsidRPr="00166118">
              <w:rPr>
                <w:spacing w:val="0"/>
                <w:sz w:val="22"/>
              </w:rPr>
              <w:t>Shell Co. of Hong Kong Ltd., Kun Ting Installation</w:t>
            </w:r>
            <w:r w:rsidR="00C339A7">
              <w:rPr>
                <w:spacing w:val="0"/>
                <w:sz w:val="22"/>
              </w:rPr>
              <w:fldChar w:fldCharType="begin"/>
            </w:r>
            <w:r w:rsidR="00C339A7">
              <w:instrText xml:space="preserve"> XE "</w:instrText>
            </w:r>
            <w:r w:rsidR="00C339A7" w:rsidRPr="00207D1D">
              <w:rPr>
                <w:spacing w:val="0"/>
                <w:sz w:val="22"/>
              </w:rPr>
              <w:instrText>Kun Ting Installation</w:instrText>
            </w:r>
            <w:r w:rsidR="00C339A7">
              <w:instrText xml:space="preserve">" </w:instrText>
            </w:r>
            <w:r w:rsidR="00C339A7">
              <w:rPr>
                <w:spacing w:val="0"/>
                <w:sz w:val="22"/>
              </w:rPr>
              <w:fldChar w:fldCharType="end"/>
            </w:r>
            <w:r w:rsidR="002F454D" w:rsidRPr="00166118">
              <w:rPr>
                <w:spacing w:val="0"/>
                <w:sz w:val="22"/>
              </w:rPr>
              <w:fldChar w:fldCharType="begin"/>
            </w:r>
            <w:r w:rsidR="002F454D" w:rsidRPr="00166118">
              <w:rPr>
                <w:spacing w:val="0"/>
                <w:sz w:val="22"/>
              </w:rPr>
              <w:instrText xml:space="preserve"> XE "Shell Co. of Hong Kong Ltd." </w:instrText>
            </w:r>
            <w:r w:rsidR="002F454D" w:rsidRPr="00166118">
              <w:rPr>
                <w:spacing w:val="0"/>
                <w:sz w:val="22"/>
              </w:rPr>
              <w:fldChar w:fldCharType="end"/>
            </w:r>
          </w:p>
        </w:tc>
        <w:tc>
          <w:tcPr>
            <w:tcW w:w="1135" w:type="dxa"/>
          </w:tcPr>
          <w:p w14:paraId="6EE96DA0" w14:textId="77777777" w:rsidR="002C4850" w:rsidRPr="00166118" w:rsidRDefault="002C4850" w:rsidP="00166118">
            <w:pPr>
              <w:pStyle w:val="BodyText2"/>
              <w:spacing w:before="0" w:after="0"/>
              <w:rPr>
                <w:spacing w:val="0"/>
                <w:sz w:val="22"/>
              </w:rPr>
            </w:pPr>
            <w:r w:rsidRPr="00166118">
              <w:rPr>
                <w:spacing w:val="0"/>
                <w:sz w:val="22"/>
              </w:rPr>
              <w:t>Class 3</w:t>
            </w:r>
            <w:r w:rsidR="00DA67A0" w:rsidRPr="00166118">
              <w:rPr>
                <w:spacing w:val="0"/>
                <w:sz w:val="22"/>
              </w:rPr>
              <w:fldChar w:fldCharType="begin"/>
            </w:r>
            <w:r w:rsidR="00DA67A0" w:rsidRPr="00166118">
              <w:rPr>
                <w:spacing w:val="0"/>
                <w:sz w:val="22"/>
              </w:rPr>
              <w:instrText xml:space="preserve"> XE "Class 3" </w:instrText>
            </w:r>
            <w:r w:rsidR="00DA67A0" w:rsidRPr="00166118">
              <w:rPr>
                <w:spacing w:val="0"/>
                <w:sz w:val="22"/>
              </w:rPr>
              <w:fldChar w:fldCharType="end"/>
            </w:r>
          </w:p>
        </w:tc>
        <w:tc>
          <w:tcPr>
            <w:tcW w:w="3515" w:type="dxa"/>
          </w:tcPr>
          <w:p w14:paraId="0C1F89AA" w14:textId="77777777" w:rsidR="002C4850" w:rsidRPr="00166118" w:rsidRDefault="002C4850" w:rsidP="00166118">
            <w:pPr>
              <w:pStyle w:val="BodyText2"/>
              <w:spacing w:before="0" w:after="0"/>
              <w:rPr>
                <w:spacing w:val="0"/>
                <w:sz w:val="22"/>
              </w:rPr>
            </w:pPr>
          </w:p>
        </w:tc>
      </w:tr>
      <w:tr w:rsidR="002C4850" w:rsidRPr="00925F0C" w14:paraId="08985D57" w14:textId="77777777" w:rsidTr="008B0C39">
        <w:tc>
          <w:tcPr>
            <w:tcW w:w="1301" w:type="dxa"/>
          </w:tcPr>
          <w:p w14:paraId="289AA1AD" w14:textId="77777777" w:rsidR="002C4850" w:rsidRPr="00166118" w:rsidRDefault="002C4850" w:rsidP="00166118">
            <w:pPr>
              <w:pStyle w:val="BodyText2"/>
              <w:spacing w:before="0" w:after="0"/>
              <w:rPr>
                <w:spacing w:val="0"/>
                <w:sz w:val="22"/>
              </w:rPr>
            </w:pPr>
            <w:r w:rsidRPr="00166118">
              <w:rPr>
                <w:spacing w:val="0"/>
                <w:sz w:val="22"/>
              </w:rPr>
              <w:t>India</w:t>
            </w:r>
            <w:r w:rsidR="002F454D" w:rsidRPr="00166118">
              <w:rPr>
                <w:spacing w:val="0"/>
                <w:sz w:val="22"/>
              </w:rPr>
              <w:fldChar w:fldCharType="begin"/>
            </w:r>
            <w:r w:rsidR="002F454D" w:rsidRPr="00166118">
              <w:rPr>
                <w:spacing w:val="0"/>
                <w:sz w:val="22"/>
              </w:rPr>
              <w:instrText xml:space="preserve"> XE "India" </w:instrText>
            </w:r>
            <w:r w:rsidR="002F454D" w:rsidRPr="00166118">
              <w:rPr>
                <w:spacing w:val="0"/>
                <w:sz w:val="22"/>
              </w:rPr>
              <w:fldChar w:fldCharType="end"/>
            </w:r>
          </w:p>
        </w:tc>
        <w:tc>
          <w:tcPr>
            <w:tcW w:w="3519" w:type="dxa"/>
          </w:tcPr>
          <w:p w14:paraId="4F3925DD" w14:textId="1FA1200E" w:rsidR="002C4850" w:rsidRPr="00166118" w:rsidRDefault="002C4850" w:rsidP="001D5CE8">
            <w:pPr>
              <w:pStyle w:val="BodyText2"/>
              <w:spacing w:before="0" w:after="0"/>
              <w:rPr>
                <w:spacing w:val="0"/>
                <w:sz w:val="22"/>
              </w:rPr>
            </w:pPr>
            <w:r w:rsidRPr="00166118">
              <w:rPr>
                <w:spacing w:val="0"/>
                <w:sz w:val="22"/>
              </w:rPr>
              <w:t>Burmah Shell Co. Ltd., Sewree</w:t>
            </w:r>
            <w:r w:rsidR="00C339A7">
              <w:rPr>
                <w:spacing w:val="0"/>
                <w:sz w:val="22"/>
              </w:rPr>
              <w:fldChar w:fldCharType="begin"/>
            </w:r>
            <w:r w:rsidR="00C339A7">
              <w:instrText xml:space="preserve"> XE "</w:instrText>
            </w:r>
            <w:r w:rsidR="00C339A7" w:rsidRPr="00783E1A">
              <w:rPr>
                <w:spacing w:val="0"/>
                <w:sz w:val="22"/>
              </w:rPr>
              <w:instrText>Sewree</w:instrText>
            </w:r>
            <w:r w:rsidR="00C339A7">
              <w:instrText xml:space="preserve">" </w:instrText>
            </w:r>
            <w:r w:rsidR="00C339A7">
              <w:rPr>
                <w:spacing w:val="0"/>
                <w:sz w:val="22"/>
              </w:rPr>
              <w:fldChar w:fldCharType="end"/>
            </w:r>
            <w:r w:rsidRPr="00166118">
              <w:rPr>
                <w:spacing w:val="0"/>
                <w:sz w:val="22"/>
              </w:rPr>
              <w:t>, Bombay</w:t>
            </w:r>
            <w:r w:rsidR="002F454D" w:rsidRPr="00166118">
              <w:rPr>
                <w:spacing w:val="0"/>
                <w:sz w:val="22"/>
              </w:rPr>
              <w:fldChar w:fldCharType="begin"/>
            </w:r>
            <w:r w:rsidR="002F454D" w:rsidRPr="00166118">
              <w:rPr>
                <w:spacing w:val="0"/>
                <w:sz w:val="22"/>
              </w:rPr>
              <w:instrText xml:space="preserve"> XE "Burmah Shell Co. Ltd. " </w:instrText>
            </w:r>
            <w:r w:rsidR="002F454D" w:rsidRPr="00166118">
              <w:rPr>
                <w:spacing w:val="0"/>
                <w:sz w:val="22"/>
              </w:rPr>
              <w:fldChar w:fldCharType="end"/>
            </w:r>
          </w:p>
        </w:tc>
        <w:tc>
          <w:tcPr>
            <w:tcW w:w="1135" w:type="dxa"/>
          </w:tcPr>
          <w:p w14:paraId="5E6E7C14" w14:textId="77777777" w:rsidR="002C4850" w:rsidRPr="00166118" w:rsidRDefault="002C4850" w:rsidP="00166118">
            <w:pPr>
              <w:pStyle w:val="BodyText2"/>
              <w:spacing w:before="0" w:after="0"/>
              <w:rPr>
                <w:spacing w:val="0"/>
                <w:sz w:val="22"/>
              </w:rPr>
            </w:pPr>
            <w:r w:rsidRPr="00166118">
              <w:rPr>
                <w:spacing w:val="0"/>
                <w:sz w:val="22"/>
              </w:rPr>
              <w:t>Class 2</w:t>
            </w:r>
            <w:r w:rsidR="00DA67A0" w:rsidRPr="00166118">
              <w:rPr>
                <w:spacing w:val="0"/>
                <w:sz w:val="22"/>
              </w:rPr>
              <w:fldChar w:fldCharType="begin"/>
            </w:r>
            <w:r w:rsidR="00DA67A0" w:rsidRPr="00166118">
              <w:rPr>
                <w:spacing w:val="0"/>
                <w:sz w:val="22"/>
              </w:rPr>
              <w:instrText xml:space="preserve"> XE "Class 2" </w:instrText>
            </w:r>
            <w:r w:rsidR="00DA67A0" w:rsidRPr="00166118">
              <w:rPr>
                <w:spacing w:val="0"/>
                <w:sz w:val="22"/>
              </w:rPr>
              <w:fldChar w:fldCharType="end"/>
            </w:r>
          </w:p>
        </w:tc>
        <w:tc>
          <w:tcPr>
            <w:tcW w:w="3515" w:type="dxa"/>
          </w:tcPr>
          <w:p w14:paraId="4F9B0194" w14:textId="77777777" w:rsidR="002C4850" w:rsidRPr="00166118" w:rsidRDefault="002C4850" w:rsidP="00166118">
            <w:pPr>
              <w:pStyle w:val="BodyText2"/>
              <w:spacing w:before="0" w:after="0"/>
              <w:rPr>
                <w:spacing w:val="0"/>
                <w:sz w:val="22"/>
              </w:rPr>
            </w:pPr>
            <w:r w:rsidRPr="00166118">
              <w:rPr>
                <w:spacing w:val="0"/>
                <w:sz w:val="22"/>
              </w:rPr>
              <w:t>MON Engine</w:t>
            </w:r>
            <w:r w:rsidR="0001732F" w:rsidRPr="00166118">
              <w:rPr>
                <w:spacing w:val="0"/>
                <w:sz w:val="22"/>
              </w:rPr>
              <w:fldChar w:fldCharType="begin"/>
            </w:r>
            <w:r w:rsidR="0001732F" w:rsidRPr="00166118">
              <w:rPr>
                <w:spacing w:val="0"/>
                <w:sz w:val="22"/>
              </w:rPr>
              <w:instrText xml:space="preserve"> XE "MON Engine" </w:instrText>
            </w:r>
            <w:r w:rsidR="0001732F" w:rsidRPr="00166118">
              <w:rPr>
                <w:spacing w:val="0"/>
                <w:sz w:val="22"/>
              </w:rPr>
              <w:fldChar w:fldCharType="end"/>
            </w:r>
          </w:p>
        </w:tc>
      </w:tr>
      <w:tr w:rsidR="002C4850" w:rsidRPr="00925F0C" w14:paraId="09ED92BB" w14:textId="77777777" w:rsidTr="008B0C39">
        <w:tc>
          <w:tcPr>
            <w:tcW w:w="1301" w:type="dxa"/>
          </w:tcPr>
          <w:p w14:paraId="58418C86" w14:textId="77777777" w:rsidR="002C4850" w:rsidRPr="00166118" w:rsidRDefault="002C4850" w:rsidP="00166118">
            <w:pPr>
              <w:pStyle w:val="BodyText2"/>
              <w:spacing w:before="0" w:after="0"/>
              <w:rPr>
                <w:spacing w:val="0"/>
                <w:sz w:val="22"/>
              </w:rPr>
            </w:pPr>
            <w:r w:rsidRPr="00166118">
              <w:rPr>
                <w:spacing w:val="0"/>
                <w:sz w:val="22"/>
              </w:rPr>
              <w:t>Netherlands</w:t>
            </w:r>
            <w:r w:rsidR="002F454D" w:rsidRPr="00166118">
              <w:rPr>
                <w:spacing w:val="0"/>
                <w:sz w:val="22"/>
              </w:rPr>
              <w:fldChar w:fldCharType="begin"/>
            </w:r>
            <w:r w:rsidR="002F454D" w:rsidRPr="00166118">
              <w:rPr>
                <w:spacing w:val="0"/>
                <w:sz w:val="22"/>
              </w:rPr>
              <w:instrText xml:space="preserve"> XE "Netherlands" </w:instrText>
            </w:r>
            <w:r w:rsidR="002F454D" w:rsidRPr="00166118">
              <w:rPr>
                <w:spacing w:val="0"/>
                <w:sz w:val="22"/>
              </w:rPr>
              <w:fldChar w:fldCharType="end"/>
            </w:r>
          </w:p>
        </w:tc>
        <w:tc>
          <w:tcPr>
            <w:tcW w:w="3519" w:type="dxa"/>
          </w:tcPr>
          <w:p w14:paraId="65B8DA2D" w14:textId="4AC61153" w:rsidR="002C4850" w:rsidRPr="00166118" w:rsidRDefault="002C4850" w:rsidP="001D5CE8">
            <w:pPr>
              <w:pStyle w:val="BodyText2"/>
              <w:spacing w:before="0" w:after="0"/>
              <w:rPr>
                <w:spacing w:val="0"/>
                <w:sz w:val="22"/>
              </w:rPr>
            </w:pPr>
            <w:r w:rsidRPr="00166118">
              <w:rPr>
                <w:spacing w:val="0"/>
                <w:sz w:val="22"/>
              </w:rPr>
              <w:t>Shell Nederland, Pernis</w:t>
            </w:r>
            <w:r w:rsidR="00C339A7">
              <w:rPr>
                <w:spacing w:val="0"/>
                <w:sz w:val="22"/>
              </w:rPr>
              <w:fldChar w:fldCharType="begin"/>
            </w:r>
            <w:r w:rsidR="00C339A7">
              <w:instrText xml:space="preserve"> XE "</w:instrText>
            </w:r>
            <w:r w:rsidR="00C339A7" w:rsidRPr="00384A9B">
              <w:rPr>
                <w:spacing w:val="0"/>
                <w:sz w:val="22"/>
              </w:rPr>
              <w:instrText>Pernis</w:instrText>
            </w:r>
            <w:r w:rsidR="00C339A7">
              <w:instrText xml:space="preserve">" </w:instrText>
            </w:r>
            <w:r w:rsidR="00C339A7">
              <w:rPr>
                <w:spacing w:val="0"/>
                <w:sz w:val="22"/>
              </w:rPr>
              <w:fldChar w:fldCharType="end"/>
            </w:r>
            <w:r w:rsidRPr="00166118">
              <w:rPr>
                <w:spacing w:val="0"/>
                <w:sz w:val="22"/>
              </w:rPr>
              <w:t>, Postbus 69, ‘s-Gravenhage</w:t>
            </w:r>
            <w:r w:rsidR="00C339A7">
              <w:rPr>
                <w:spacing w:val="0"/>
                <w:sz w:val="22"/>
              </w:rPr>
              <w:fldChar w:fldCharType="begin"/>
            </w:r>
            <w:r w:rsidR="00C339A7">
              <w:instrText xml:space="preserve"> XE "</w:instrText>
            </w:r>
            <w:r w:rsidR="00C339A7" w:rsidRPr="00FB30EC">
              <w:rPr>
                <w:spacing w:val="0"/>
                <w:sz w:val="22"/>
              </w:rPr>
              <w:instrText>s-Gravenhage</w:instrText>
            </w:r>
            <w:r w:rsidR="00C339A7">
              <w:instrText xml:space="preserve">" </w:instrText>
            </w:r>
            <w:r w:rsidR="00C339A7">
              <w:rPr>
                <w:spacing w:val="0"/>
                <w:sz w:val="22"/>
              </w:rPr>
              <w:fldChar w:fldCharType="end"/>
            </w:r>
            <w:r w:rsidR="00EC6048" w:rsidRPr="00166118">
              <w:rPr>
                <w:spacing w:val="0"/>
                <w:sz w:val="22"/>
              </w:rPr>
              <w:fldChar w:fldCharType="begin"/>
            </w:r>
            <w:r w:rsidR="00EC6048" w:rsidRPr="00166118">
              <w:rPr>
                <w:spacing w:val="0"/>
                <w:sz w:val="22"/>
              </w:rPr>
              <w:instrText xml:space="preserve"> XE "Shell Nederland</w:instrText>
            </w:r>
            <w:r w:rsidR="001D5CE8">
              <w:rPr>
                <w:spacing w:val="0"/>
                <w:sz w:val="22"/>
              </w:rPr>
              <w:instrText>.</w:instrText>
            </w:r>
            <w:r w:rsidR="00EC6048" w:rsidRPr="00166118">
              <w:rPr>
                <w:spacing w:val="0"/>
                <w:sz w:val="22"/>
              </w:rPr>
              <w:instrText xml:space="preserve">" </w:instrText>
            </w:r>
            <w:r w:rsidR="00EC6048" w:rsidRPr="00166118">
              <w:rPr>
                <w:spacing w:val="0"/>
                <w:sz w:val="22"/>
              </w:rPr>
              <w:fldChar w:fldCharType="end"/>
            </w:r>
          </w:p>
        </w:tc>
        <w:tc>
          <w:tcPr>
            <w:tcW w:w="1135" w:type="dxa"/>
          </w:tcPr>
          <w:p w14:paraId="7F96E6F5" w14:textId="77777777" w:rsidR="002C4850" w:rsidRPr="00166118" w:rsidRDefault="002C4850" w:rsidP="00166118">
            <w:pPr>
              <w:pStyle w:val="BodyText2"/>
              <w:spacing w:before="0" w:after="0"/>
              <w:rPr>
                <w:spacing w:val="0"/>
                <w:sz w:val="22"/>
              </w:rPr>
            </w:pPr>
            <w:r w:rsidRPr="00166118">
              <w:rPr>
                <w:spacing w:val="0"/>
                <w:sz w:val="22"/>
              </w:rPr>
              <w:t>Class 1</w:t>
            </w:r>
            <w:r w:rsidR="00DA67A0" w:rsidRPr="00166118">
              <w:rPr>
                <w:spacing w:val="0"/>
                <w:sz w:val="22"/>
              </w:rPr>
              <w:fldChar w:fldCharType="begin"/>
            </w:r>
            <w:r w:rsidR="00DA67A0" w:rsidRPr="00166118">
              <w:rPr>
                <w:spacing w:val="0"/>
                <w:sz w:val="22"/>
              </w:rPr>
              <w:instrText xml:space="preserve"> XE "Class 1" </w:instrText>
            </w:r>
            <w:r w:rsidR="00DA67A0" w:rsidRPr="00166118">
              <w:rPr>
                <w:spacing w:val="0"/>
                <w:sz w:val="22"/>
              </w:rPr>
              <w:fldChar w:fldCharType="end"/>
            </w:r>
          </w:p>
        </w:tc>
        <w:tc>
          <w:tcPr>
            <w:tcW w:w="3515" w:type="dxa"/>
          </w:tcPr>
          <w:p w14:paraId="5B273372" w14:textId="77777777" w:rsidR="002C4850" w:rsidRPr="00166118" w:rsidRDefault="002C4850" w:rsidP="00166118">
            <w:pPr>
              <w:pStyle w:val="BodyText2"/>
              <w:spacing w:before="0" w:after="0"/>
              <w:rPr>
                <w:spacing w:val="0"/>
                <w:sz w:val="22"/>
              </w:rPr>
            </w:pPr>
            <w:r w:rsidRPr="00166118">
              <w:rPr>
                <w:spacing w:val="0"/>
                <w:sz w:val="22"/>
              </w:rPr>
              <w:t>F4 Engine</w:t>
            </w:r>
            <w:r w:rsidR="0001732F" w:rsidRPr="00166118">
              <w:rPr>
                <w:spacing w:val="0"/>
                <w:sz w:val="22"/>
              </w:rPr>
              <w:fldChar w:fldCharType="begin"/>
            </w:r>
            <w:r w:rsidR="0001732F" w:rsidRPr="00166118">
              <w:rPr>
                <w:spacing w:val="0"/>
                <w:sz w:val="22"/>
              </w:rPr>
              <w:instrText xml:space="preserve"> XE "F4 Engine" </w:instrText>
            </w:r>
            <w:r w:rsidR="0001732F" w:rsidRPr="00166118">
              <w:rPr>
                <w:spacing w:val="0"/>
                <w:sz w:val="22"/>
              </w:rPr>
              <w:fldChar w:fldCharType="end"/>
            </w:r>
            <w:r w:rsidRPr="00166118">
              <w:rPr>
                <w:spacing w:val="0"/>
                <w:sz w:val="22"/>
              </w:rPr>
              <w:t>, MON Engine</w:t>
            </w:r>
            <w:r w:rsidR="0001732F" w:rsidRPr="00166118">
              <w:rPr>
                <w:spacing w:val="0"/>
                <w:sz w:val="22"/>
              </w:rPr>
              <w:fldChar w:fldCharType="begin"/>
            </w:r>
            <w:r w:rsidR="0001732F" w:rsidRPr="00166118">
              <w:rPr>
                <w:spacing w:val="0"/>
                <w:sz w:val="22"/>
              </w:rPr>
              <w:instrText xml:space="preserve"> XE "MON Engine" </w:instrText>
            </w:r>
            <w:r w:rsidR="0001732F" w:rsidRPr="00166118">
              <w:rPr>
                <w:spacing w:val="0"/>
                <w:sz w:val="22"/>
              </w:rPr>
              <w:fldChar w:fldCharType="end"/>
            </w:r>
          </w:p>
        </w:tc>
      </w:tr>
      <w:tr w:rsidR="002C4850" w:rsidRPr="00925F0C" w14:paraId="3849E585" w14:textId="77777777" w:rsidTr="008B0C39">
        <w:trPr>
          <w:cantSplit/>
        </w:trPr>
        <w:tc>
          <w:tcPr>
            <w:tcW w:w="1301" w:type="dxa"/>
            <w:vMerge w:val="restart"/>
          </w:tcPr>
          <w:p w14:paraId="7A22BC23" w14:textId="77777777" w:rsidR="002C4850" w:rsidRPr="00166118" w:rsidRDefault="002C4850" w:rsidP="00166118">
            <w:pPr>
              <w:pStyle w:val="BodyText2"/>
              <w:spacing w:before="0" w:after="0"/>
              <w:rPr>
                <w:spacing w:val="0"/>
                <w:sz w:val="22"/>
              </w:rPr>
            </w:pPr>
            <w:r w:rsidRPr="00166118">
              <w:rPr>
                <w:spacing w:val="0"/>
                <w:sz w:val="22"/>
              </w:rPr>
              <w:t>Germany</w:t>
            </w:r>
            <w:r w:rsidR="00DA67A0" w:rsidRPr="00166118">
              <w:rPr>
                <w:spacing w:val="0"/>
                <w:sz w:val="22"/>
              </w:rPr>
              <w:fldChar w:fldCharType="begin"/>
            </w:r>
            <w:r w:rsidR="00DA67A0" w:rsidRPr="00166118">
              <w:rPr>
                <w:spacing w:val="0"/>
                <w:sz w:val="22"/>
              </w:rPr>
              <w:instrText xml:space="preserve"> XE "Germany" </w:instrText>
            </w:r>
            <w:r w:rsidR="00DA67A0" w:rsidRPr="00166118">
              <w:rPr>
                <w:spacing w:val="0"/>
                <w:sz w:val="22"/>
              </w:rPr>
              <w:fldChar w:fldCharType="end"/>
            </w:r>
          </w:p>
        </w:tc>
        <w:tc>
          <w:tcPr>
            <w:tcW w:w="3519" w:type="dxa"/>
          </w:tcPr>
          <w:p w14:paraId="2198915D" w14:textId="77777777" w:rsidR="002C4850" w:rsidRPr="00166118" w:rsidRDefault="002C4850" w:rsidP="00166118">
            <w:pPr>
              <w:pStyle w:val="BodyText2"/>
              <w:spacing w:before="0" w:after="0"/>
              <w:rPr>
                <w:spacing w:val="0"/>
                <w:sz w:val="22"/>
              </w:rPr>
            </w:pPr>
            <w:r w:rsidRPr="00166118">
              <w:rPr>
                <w:spacing w:val="0"/>
                <w:sz w:val="22"/>
              </w:rPr>
              <w:t>(1) Deutsche Shell AG, Hamburg</w:t>
            </w:r>
            <w:r w:rsidR="00EC6048" w:rsidRPr="00166118">
              <w:rPr>
                <w:spacing w:val="0"/>
                <w:sz w:val="22"/>
              </w:rPr>
              <w:fldChar w:fldCharType="begin"/>
            </w:r>
            <w:r w:rsidR="00EC6048" w:rsidRPr="00166118">
              <w:rPr>
                <w:spacing w:val="0"/>
                <w:sz w:val="22"/>
              </w:rPr>
              <w:instrText xml:space="preserve"> XE "Deutsche Shell AG, Hamburg" </w:instrText>
            </w:r>
            <w:r w:rsidR="00EC6048" w:rsidRPr="00166118">
              <w:rPr>
                <w:spacing w:val="0"/>
                <w:sz w:val="22"/>
              </w:rPr>
              <w:fldChar w:fldCharType="end"/>
            </w:r>
          </w:p>
        </w:tc>
        <w:tc>
          <w:tcPr>
            <w:tcW w:w="1135" w:type="dxa"/>
          </w:tcPr>
          <w:p w14:paraId="750D5FFE" w14:textId="77777777" w:rsidR="002C4850" w:rsidRPr="00166118" w:rsidRDefault="002C4850" w:rsidP="00166118">
            <w:pPr>
              <w:pStyle w:val="BodyText2"/>
              <w:spacing w:before="0" w:after="0"/>
              <w:rPr>
                <w:spacing w:val="0"/>
                <w:sz w:val="22"/>
              </w:rPr>
            </w:pPr>
            <w:r w:rsidRPr="00166118">
              <w:rPr>
                <w:spacing w:val="0"/>
                <w:sz w:val="22"/>
              </w:rPr>
              <w:t>Class 2</w:t>
            </w:r>
            <w:r w:rsidR="00DA67A0" w:rsidRPr="00166118">
              <w:rPr>
                <w:spacing w:val="0"/>
                <w:sz w:val="22"/>
              </w:rPr>
              <w:fldChar w:fldCharType="begin"/>
            </w:r>
            <w:r w:rsidR="00DA67A0" w:rsidRPr="00166118">
              <w:rPr>
                <w:spacing w:val="0"/>
                <w:sz w:val="22"/>
              </w:rPr>
              <w:instrText xml:space="preserve"> XE "Class 2" </w:instrText>
            </w:r>
            <w:r w:rsidR="00DA67A0" w:rsidRPr="00166118">
              <w:rPr>
                <w:spacing w:val="0"/>
                <w:sz w:val="22"/>
              </w:rPr>
              <w:fldChar w:fldCharType="end"/>
            </w:r>
          </w:p>
        </w:tc>
        <w:tc>
          <w:tcPr>
            <w:tcW w:w="3515" w:type="dxa"/>
          </w:tcPr>
          <w:p w14:paraId="1D2890DB" w14:textId="77777777" w:rsidR="002C4850" w:rsidRPr="00166118" w:rsidRDefault="002C4850" w:rsidP="00166118">
            <w:pPr>
              <w:pStyle w:val="BodyText2"/>
              <w:spacing w:before="0" w:after="0"/>
              <w:rPr>
                <w:spacing w:val="0"/>
                <w:sz w:val="22"/>
              </w:rPr>
            </w:pPr>
          </w:p>
        </w:tc>
      </w:tr>
      <w:tr w:rsidR="002C4850" w:rsidRPr="00925F0C" w14:paraId="7F2849D3" w14:textId="77777777" w:rsidTr="008B0C39">
        <w:trPr>
          <w:cantSplit/>
        </w:trPr>
        <w:tc>
          <w:tcPr>
            <w:tcW w:w="1301" w:type="dxa"/>
            <w:vMerge/>
          </w:tcPr>
          <w:p w14:paraId="05F6EF7E" w14:textId="77777777" w:rsidR="002C4850" w:rsidRPr="00166118" w:rsidRDefault="002C4850" w:rsidP="00166118">
            <w:pPr>
              <w:pStyle w:val="BodyText2"/>
              <w:spacing w:before="0" w:after="0"/>
              <w:rPr>
                <w:spacing w:val="0"/>
                <w:sz w:val="22"/>
              </w:rPr>
            </w:pPr>
          </w:p>
        </w:tc>
        <w:tc>
          <w:tcPr>
            <w:tcW w:w="3519" w:type="dxa"/>
          </w:tcPr>
          <w:p w14:paraId="6D4E75E2" w14:textId="1F82B175" w:rsidR="002C4850" w:rsidRPr="00166118" w:rsidRDefault="002C4850" w:rsidP="00C339A7">
            <w:pPr>
              <w:pStyle w:val="BodyText2"/>
              <w:spacing w:before="0" w:after="0"/>
              <w:rPr>
                <w:spacing w:val="0"/>
                <w:sz w:val="22"/>
                <w:lang w:val="nl-NL"/>
              </w:rPr>
            </w:pPr>
            <w:r w:rsidRPr="00166118">
              <w:rPr>
                <w:spacing w:val="0"/>
                <w:sz w:val="22"/>
                <w:lang w:val="nl-NL"/>
              </w:rPr>
              <w:t>(2) BP Benzin &amp; Petroleum AG, Hamburg</w:t>
            </w:r>
            <w:r w:rsidR="00C339A7">
              <w:rPr>
                <w:spacing w:val="0"/>
                <w:sz w:val="22"/>
                <w:lang w:val="nl-NL"/>
              </w:rPr>
              <w:fldChar w:fldCharType="begin"/>
            </w:r>
            <w:r w:rsidR="00C339A7">
              <w:instrText xml:space="preserve"> XE "</w:instrText>
            </w:r>
            <w:r w:rsidR="00C339A7" w:rsidRPr="00BB51F8">
              <w:rPr>
                <w:spacing w:val="0"/>
                <w:sz w:val="22"/>
                <w:lang w:val="nl-NL"/>
              </w:rPr>
              <w:instrText>Petroleum AG, Hamburg</w:instrText>
            </w:r>
            <w:r w:rsidR="00C339A7">
              <w:instrText xml:space="preserve">" </w:instrText>
            </w:r>
            <w:r w:rsidR="00C339A7">
              <w:rPr>
                <w:spacing w:val="0"/>
                <w:sz w:val="22"/>
                <w:lang w:val="nl-NL"/>
              </w:rPr>
              <w:fldChar w:fldCharType="end"/>
            </w:r>
            <w:r w:rsidR="00EC6048" w:rsidRPr="00C339A7">
              <w:rPr>
                <w:spacing w:val="0"/>
                <w:sz w:val="22"/>
                <w:lang w:val="nl-NL"/>
              </w:rPr>
              <w:fldChar w:fldCharType="begin"/>
            </w:r>
            <w:r w:rsidR="00EC6048" w:rsidRPr="00C339A7">
              <w:rPr>
                <w:spacing w:val="0"/>
                <w:sz w:val="22"/>
              </w:rPr>
              <w:instrText xml:space="preserve"> XE "</w:instrText>
            </w:r>
            <w:r w:rsidR="00EC6048" w:rsidRPr="00C339A7">
              <w:rPr>
                <w:spacing w:val="0"/>
                <w:sz w:val="22"/>
                <w:lang w:val="nl-NL"/>
              </w:rPr>
              <w:instrText>BP Benzin</w:instrText>
            </w:r>
            <w:r w:rsidR="00EC6048" w:rsidRPr="00C339A7">
              <w:rPr>
                <w:spacing w:val="0"/>
                <w:sz w:val="22"/>
              </w:rPr>
              <w:instrText xml:space="preserve">" </w:instrText>
            </w:r>
            <w:r w:rsidR="00EC6048" w:rsidRPr="00C339A7">
              <w:rPr>
                <w:spacing w:val="0"/>
                <w:sz w:val="22"/>
                <w:lang w:val="nl-NL"/>
              </w:rPr>
              <w:fldChar w:fldCharType="end"/>
            </w:r>
          </w:p>
        </w:tc>
        <w:tc>
          <w:tcPr>
            <w:tcW w:w="1135" w:type="dxa"/>
          </w:tcPr>
          <w:p w14:paraId="760D5962" w14:textId="77777777" w:rsidR="002C4850" w:rsidRPr="00166118" w:rsidRDefault="002C4850" w:rsidP="00166118">
            <w:pPr>
              <w:pStyle w:val="BodyText2"/>
              <w:spacing w:before="0" w:after="0"/>
              <w:rPr>
                <w:spacing w:val="0"/>
                <w:sz w:val="22"/>
              </w:rPr>
            </w:pPr>
            <w:r w:rsidRPr="00166118">
              <w:rPr>
                <w:spacing w:val="0"/>
                <w:sz w:val="22"/>
              </w:rPr>
              <w:t>Class 2</w:t>
            </w:r>
            <w:r w:rsidR="00DA67A0" w:rsidRPr="00166118">
              <w:rPr>
                <w:spacing w:val="0"/>
                <w:sz w:val="22"/>
              </w:rPr>
              <w:fldChar w:fldCharType="begin"/>
            </w:r>
            <w:r w:rsidR="00DA67A0" w:rsidRPr="00166118">
              <w:rPr>
                <w:spacing w:val="0"/>
                <w:sz w:val="22"/>
              </w:rPr>
              <w:instrText xml:space="preserve"> XE "Class 2" </w:instrText>
            </w:r>
            <w:r w:rsidR="00DA67A0" w:rsidRPr="00166118">
              <w:rPr>
                <w:spacing w:val="0"/>
                <w:sz w:val="22"/>
              </w:rPr>
              <w:fldChar w:fldCharType="end"/>
            </w:r>
          </w:p>
        </w:tc>
        <w:tc>
          <w:tcPr>
            <w:tcW w:w="3515" w:type="dxa"/>
          </w:tcPr>
          <w:p w14:paraId="792AEF39" w14:textId="77777777" w:rsidR="002C4850" w:rsidRPr="00166118" w:rsidRDefault="002C4850" w:rsidP="00166118">
            <w:pPr>
              <w:pStyle w:val="BodyText2"/>
              <w:spacing w:before="0" w:after="0"/>
              <w:rPr>
                <w:spacing w:val="0"/>
                <w:sz w:val="22"/>
              </w:rPr>
            </w:pPr>
          </w:p>
        </w:tc>
      </w:tr>
      <w:tr w:rsidR="002C4850" w:rsidRPr="00925F0C" w14:paraId="76EF1E5B" w14:textId="77777777" w:rsidTr="008B0C39">
        <w:trPr>
          <w:cantSplit/>
        </w:trPr>
        <w:tc>
          <w:tcPr>
            <w:tcW w:w="1301" w:type="dxa"/>
            <w:vMerge/>
          </w:tcPr>
          <w:p w14:paraId="47A5280D" w14:textId="77777777" w:rsidR="002C4850" w:rsidRPr="00166118" w:rsidRDefault="002C4850" w:rsidP="00166118">
            <w:pPr>
              <w:pStyle w:val="BodyText2"/>
              <w:spacing w:before="0" w:after="0"/>
              <w:rPr>
                <w:spacing w:val="0"/>
                <w:sz w:val="22"/>
              </w:rPr>
            </w:pPr>
          </w:p>
        </w:tc>
        <w:tc>
          <w:tcPr>
            <w:tcW w:w="3519" w:type="dxa"/>
          </w:tcPr>
          <w:p w14:paraId="25FE5311" w14:textId="77777777" w:rsidR="002C4850" w:rsidRPr="00166118" w:rsidRDefault="002C4850" w:rsidP="00166118">
            <w:pPr>
              <w:pStyle w:val="BodyText2"/>
              <w:spacing w:before="0" w:after="0"/>
              <w:rPr>
                <w:spacing w:val="0"/>
                <w:sz w:val="22"/>
              </w:rPr>
            </w:pPr>
            <w:r w:rsidRPr="00166118">
              <w:rPr>
                <w:spacing w:val="0"/>
                <w:sz w:val="22"/>
              </w:rPr>
              <w:t>(3) BV Aral AG, Bochum</w:t>
            </w:r>
            <w:r w:rsidR="00EC6048" w:rsidRPr="00166118">
              <w:rPr>
                <w:spacing w:val="0"/>
                <w:sz w:val="22"/>
              </w:rPr>
              <w:fldChar w:fldCharType="begin"/>
            </w:r>
            <w:r w:rsidR="00EC6048" w:rsidRPr="00166118">
              <w:rPr>
                <w:spacing w:val="0"/>
                <w:sz w:val="22"/>
              </w:rPr>
              <w:instrText xml:space="preserve"> XE "BV Aral AG, Bochum" </w:instrText>
            </w:r>
            <w:r w:rsidR="00EC6048" w:rsidRPr="00166118">
              <w:rPr>
                <w:spacing w:val="0"/>
                <w:sz w:val="22"/>
              </w:rPr>
              <w:fldChar w:fldCharType="end"/>
            </w:r>
          </w:p>
        </w:tc>
        <w:tc>
          <w:tcPr>
            <w:tcW w:w="1135" w:type="dxa"/>
          </w:tcPr>
          <w:p w14:paraId="28C56C93" w14:textId="77777777" w:rsidR="002C4850" w:rsidRPr="00166118" w:rsidRDefault="002C4850" w:rsidP="00166118">
            <w:pPr>
              <w:pStyle w:val="BodyText2"/>
              <w:spacing w:before="0" w:after="0"/>
              <w:rPr>
                <w:spacing w:val="0"/>
                <w:sz w:val="22"/>
              </w:rPr>
            </w:pPr>
            <w:r w:rsidRPr="00166118">
              <w:rPr>
                <w:spacing w:val="0"/>
                <w:sz w:val="22"/>
              </w:rPr>
              <w:t>Class 1</w:t>
            </w:r>
            <w:r w:rsidR="00DA67A0" w:rsidRPr="00166118">
              <w:rPr>
                <w:spacing w:val="0"/>
                <w:sz w:val="22"/>
              </w:rPr>
              <w:fldChar w:fldCharType="begin"/>
            </w:r>
            <w:r w:rsidR="00DA67A0" w:rsidRPr="00166118">
              <w:rPr>
                <w:spacing w:val="0"/>
                <w:sz w:val="22"/>
              </w:rPr>
              <w:instrText xml:space="preserve"> XE "Class 1" </w:instrText>
            </w:r>
            <w:r w:rsidR="00DA67A0" w:rsidRPr="00166118">
              <w:rPr>
                <w:spacing w:val="0"/>
                <w:sz w:val="22"/>
              </w:rPr>
              <w:fldChar w:fldCharType="end"/>
            </w:r>
          </w:p>
        </w:tc>
        <w:tc>
          <w:tcPr>
            <w:tcW w:w="3515" w:type="dxa"/>
          </w:tcPr>
          <w:p w14:paraId="38E2FC20" w14:textId="77777777" w:rsidR="002C4850" w:rsidRPr="00166118" w:rsidRDefault="002C4850" w:rsidP="00166118">
            <w:pPr>
              <w:pStyle w:val="BodyText2"/>
              <w:spacing w:before="0" w:after="0"/>
              <w:rPr>
                <w:spacing w:val="0"/>
                <w:sz w:val="22"/>
              </w:rPr>
            </w:pPr>
            <w:r w:rsidRPr="00166118">
              <w:rPr>
                <w:spacing w:val="0"/>
                <w:sz w:val="22"/>
              </w:rPr>
              <w:t>F4 Engine</w:t>
            </w:r>
            <w:r w:rsidR="0001732F" w:rsidRPr="00166118">
              <w:rPr>
                <w:spacing w:val="0"/>
                <w:sz w:val="22"/>
              </w:rPr>
              <w:fldChar w:fldCharType="begin"/>
            </w:r>
            <w:r w:rsidR="0001732F" w:rsidRPr="00166118">
              <w:rPr>
                <w:spacing w:val="0"/>
                <w:sz w:val="22"/>
              </w:rPr>
              <w:instrText xml:space="preserve"> XE "F4 Engine" </w:instrText>
            </w:r>
            <w:r w:rsidR="0001732F" w:rsidRPr="00166118">
              <w:rPr>
                <w:spacing w:val="0"/>
                <w:sz w:val="22"/>
              </w:rPr>
              <w:fldChar w:fldCharType="end"/>
            </w:r>
            <w:r w:rsidRPr="00166118">
              <w:rPr>
                <w:spacing w:val="0"/>
                <w:sz w:val="22"/>
              </w:rPr>
              <w:t>, MON Engine</w:t>
            </w:r>
            <w:r w:rsidR="0001732F" w:rsidRPr="00166118">
              <w:rPr>
                <w:spacing w:val="0"/>
                <w:sz w:val="22"/>
              </w:rPr>
              <w:fldChar w:fldCharType="begin"/>
            </w:r>
            <w:r w:rsidR="0001732F" w:rsidRPr="00166118">
              <w:rPr>
                <w:spacing w:val="0"/>
                <w:sz w:val="22"/>
              </w:rPr>
              <w:instrText xml:space="preserve"> XE "MON Engine" </w:instrText>
            </w:r>
            <w:r w:rsidR="0001732F" w:rsidRPr="00166118">
              <w:rPr>
                <w:spacing w:val="0"/>
                <w:sz w:val="22"/>
              </w:rPr>
              <w:fldChar w:fldCharType="end"/>
            </w:r>
          </w:p>
        </w:tc>
      </w:tr>
      <w:tr w:rsidR="002C4850" w:rsidRPr="00925F0C" w14:paraId="5C71CF3B" w14:textId="77777777" w:rsidTr="008B0C39">
        <w:tc>
          <w:tcPr>
            <w:tcW w:w="1301" w:type="dxa"/>
          </w:tcPr>
          <w:p w14:paraId="4E6C74E1" w14:textId="77777777" w:rsidR="002C4850" w:rsidRPr="00166118" w:rsidRDefault="002C4850" w:rsidP="00166118">
            <w:pPr>
              <w:pStyle w:val="BodyText2"/>
              <w:spacing w:before="0" w:after="0"/>
              <w:rPr>
                <w:spacing w:val="0"/>
                <w:sz w:val="22"/>
              </w:rPr>
            </w:pPr>
            <w:r w:rsidRPr="00166118">
              <w:rPr>
                <w:spacing w:val="0"/>
                <w:sz w:val="22"/>
              </w:rPr>
              <w:t>Belgium</w:t>
            </w:r>
            <w:r w:rsidR="00EC6048" w:rsidRPr="00166118">
              <w:rPr>
                <w:spacing w:val="0"/>
                <w:sz w:val="22"/>
              </w:rPr>
              <w:fldChar w:fldCharType="begin"/>
            </w:r>
            <w:r w:rsidR="00EC6048" w:rsidRPr="00166118">
              <w:rPr>
                <w:spacing w:val="0"/>
                <w:sz w:val="22"/>
              </w:rPr>
              <w:instrText xml:space="preserve"> XE "Belgium" </w:instrText>
            </w:r>
            <w:r w:rsidR="00EC6048" w:rsidRPr="00166118">
              <w:rPr>
                <w:spacing w:val="0"/>
                <w:sz w:val="22"/>
              </w:rPr>
              <w:fldChar w:fldCharType="end"/>
            </w:r>
          </w:p>
        </w:tc>
        <w:tc>
          <w:tcPr>
            <w:tcW w:w="3519" w:type="dxa"/>
          </w:tcPr>
          <w:p w14:paraId="31CCC444" w14:textId="34B51B9E" w:rsidR="002C4850" w:rsidRPr="00166118" w:rsidRDefault="002C4850" w:rsidP="00C339A7">
            <w:pPr>
              <w:pStyle w:val="BodyText2"/>
              <w:spacing w:before="0" w:after="0"/>
              <w:rPr>
                <w:spacing w:val="0"/>
                <w:sz w:val="22"/>
              </w:rPr>
            </w:pPr>
            <w:r w:rsidRPr="00166118">
              <w:rPr>
                <w:spacing w:val="0"/>
                <w:sz w:val="22"/>
              </w:rPr>
              <w:t>SIBP Refinery, Antwerp</w:t>
            </w:r>
            <w:r w:rsidR="00C339A7">
              <w:rPr>
                <w:spacing w:val="0"/>
                <w:sz w:val="22"/>
              </w:rPr>
              <w:fldChar w:fldCharType="begin"/>
            </w:r>
            <w:r w:rsidR="00C339A7">
              <w:instrText xml:space="preserve"> XE "</w:instrText>
            </w:r>
            <w:r w:rsidR="00C339A7" w:rsidRPr="00F22263">
              <w:rPr>
                <w:spacing w:val="0"/>
                <w:sz w:val="22"/>
              </w:rPr>
              <w:instrText>Antwerp</w:instrText>
            </w:r>
            <w:r w:rsidR="00C339A7">
              <w:instrText xml:space="preserve">" </w:instrText>
            </w:r>
            <w:r w:rsidR="00C339A7">
              <w:rPr>
                <w:spacing w:val="0"/>
                <w:sz w:val="22"/>
              </w:rPr>
              <w:fldChar w:fldCharType="end"/>
            </w:r>
            <w:r w:rsidR="00EC6048" w:rsidRPr="00166118">
              <w:rPr>
                <w:spacing w:val="0"/>
                <w:sz w:val="22"/>
              </w:rPr>
              <w:fldChar w:fldCharType="begin"/>
            </w:r>
            <w:r w:rsidR="00EC6048" w:rsidRPr="00166118">
              <w:rPr>
                <w:spacing w:val="0"/>
                <w:sz w:val="22"/>
              </w:rPr>
              <w:instrText xml:space="preserve"> XE "SIBP Refinery</w:instrText>
            </w:r>
            <w:r w:rsidR="00C339A7" w:rsidRPr="00166118">
              <w:rPr>
                <w:spacing w:val="0"/>
                <w:sz w:val="22"/>
              </w:rPr>
              <w:instrText xml:space="preserve"> </w:instrText>
            </w:r>
            <w:r w:rsidR="00EC6048" w:rsidRPr="00166118">
              <w:rPr>
                <w:spacing w:val="0"/>
                <w:sz w:val="22"/>
              </w:rPr>
              <w:instrText xml:space="preserve">" </w:instrText>
            </w:r>
            <w:r w:rsidR="00EC6048" w:rsidRPr="00166118">
              <w:rPr>
                <w:spacing w:val="0"/>
                <w:sz w:val="22"/>
              </w:rPr>
              <w:fldChar w:fldCharType="end"/>
            </w:r>
            <w:r w:rsidRPr="00166118">
              <w:rPr>
                <w:spacing w:val="0"/>
                <w:sz w:val="22"/>
              </w:rPr>
              <w:t xml:space="preserve"> </w:t>
            </w:r>
          </w:p>
        </w:tc>
        <w:tc>
          <w:tcPr>
            <w:tcW w:w="1135" w:type="dxa"/>
          </w:tcPr>
          <w:p w14:paraId="17922718" w14:textId="77777777" w:rsidR="002C4850" w:rsidRPr="00166118" w:rsidRDefault="002C4850" w:rsidP="00166118">
            <w:pPr>
              <w:pStyle w:val="BodyText2"/>
              <w:spacing w:before="0" w:after="0"/>
              <w:rPr>
                <w:spacing w:val="0"/>
                <w:sz w:val="22"/>
              </w:rPr>
            </w:pPr>
            <w:r w:rsidRPr="00166118">
              <w:rPr>
                <w:spacing w:val="0"/>
                <w:sz w:val="22"/>
              </w:rPr>
              <w:t>Class 2</w:t>
            </w:r>
            <w:r w:rsidR="00DA67A0" w:rsidRPr="00166118">
              <w:rPr>
                <w:spacing w:val="0"/>
                <w:sz w:val="22"/>
              </w:rPr>
              <w:fldChar w:fldCharType="begin"/>
            </w:r>
            <w:r w:rsidR="00DA67A0" w:rsidRPr="00166118">
              <w:rPr>
                <w:spacing w:val="0"/>
                <w:sz w:val="22"/>
              </w:rPr>
              <w:instrText xml:space="preserve"> XE "Class 2" </w:instrText>
            </w:r>
            <w:r w:rsidR="00DA67A0" w:rsidRPr="00166118">
              <w:rPr>
                <w:spacing w:val="0"/>
                <w:sz w:val="22"/>
              </w:rPr>
              <w:fldChar w:fldCharType="end"/>
            </w:r>
          </w:p>
        </w:tc>
        <w:tc>
          <w:tcPr>
            <w:tcW w:w="3515" w:type="dxa"/>
          </w:tcPr>
          <w:p w14:paraId="5CF274A5" w14:textId="77777777" w:rsidR="002C4850" w:rsidRPr="00166118" w:rsidRDefault="002C4850" w:rsidP="00166118">
            <w:pPr>
              <w:pStyle w:val="BodyText2"/>
              <w:spacing w:before="0" w:after="0"/>
              <w:rPr>
                <w:spacing w:val="0"/>
                <w:sz w:val="22"/>
              </w:rPr>
            </w:pPr>
            <w:r w:rsidRPr="00166118">
              <w:rPr>
                <w:spacing w:val="0"/>
                <w:sz w:val="22"/>
              </w:rPr>
              <w:t>MON Engine</w:t>
            </w:r>
            <w:r w:rsidR="0001732F" w:rsidRPr="00166118">
              <w:rPr>
                <w:spacing w:val="0"/>
                <w:sz w:val="22"/>
              </w:rPr>
              <w:fldChar w:fldCharType="begin"/>
            </w:r>
            <w:r w:rsidR="0001732F" w:rsidRPr="00166118">
              <w:rPr>
                <w:spacing w:val="0"/>
                <w:sz w:val="22"/>
              </w:rPr>
              <w:instrText xml:space="preserve"> XE "MON Engine" </w:instrText>
            </w:r>
            <w:r w:rsidR="0001732F" w:rsidRPr="00166118">
              <w:rPr>
                <w:spacing w:val="0"/>
                <w:sz w:val="22"/>
              </w:rPr>
              <w:fldChar w:fldCharType="end"/>
            </w:r>
          </w:p>
        </w:tc>
      </w:tr>
    </w:tbl>
    <w:p w14:paraId="1527FCDA" w14:textId="77777777" w:rsidR="002C4850" w:rsidRPr="00925F0C" w:rsidRDefault="002C4850" w:rsidP="00F14055">
      <w:pPr>
        <w:pStyle w:val="BodyText"/>
      </w:pPr>
    </w:p>
    <w:p w14:paraId="3A1BF8AF" w14:textId="77777777" w:rsidR="002C4850" w:rsidRDefault="002C4850">
      <w:pPr>
        <w:pStyle w:val="Heading7"/>
        <w:framePr w:wrap="around"/>
      </w:pPr>
      <w:r>
        <w:lastRenderedPageBreak/>
        <w:t>Other Laboratory Facilities</w:t>
      </w:r>
    </w:p>
    <w:p w14:paraId="5E2021F9" w14:textId="77777777" w:rsidR="002C4850" w:rsidRDefault="002C4850" w:rsidP="00F14055">
      <w:pPr>
        <w:pStyle w:val="BodyText"/>
      </w:pPr>
      <w:r>
        <w:t>There were also other laboratory facilities available, however these were to be used only in the case of an emergency, and they were also classified accordingly. Again, there was a preference for Shell companies – an internationally renowned company with an established reputation for quality aviation products. Perhaps a cautionary note should be made for those locations listed as ‘</w:t>
      </w:r>
      <w:r>
        <w:rPr>
          <w:i/>
          <w:iCs/>
        </w:rPr>
        <w:t>available through’</w:t>
      </w:r>
      <w:r>
        <w:t xml:space="preserve">, since the test equipment may </w:t>
      </w:r>
      <w:r w:rsidR="00E4557E">
        <w:t xml:space="preserve">be </w:t>
      </w:r>
      <w:r>
        <w:t>utilized at another facility, refer to the comments below.</w:t>
      </w:r>
    </w:p>
    <w:p w14:paraId="11C4237A" w14:textId="77777777" w:rsidR="002C4850" w:rsidRDefault="002C4850">
      <w:pPr>
        <w:pStyle w:val="Caption"/>
        <w:spacing w:before="0"/>
      </w:pPr>
      <w:r>
        <w:t xml:space="preserve">Table </w:t>
      </w:r>
      <w:r w:rsidR="00FD1363">
        <w:fldChar w:fldCharType="begin"/>
      </w:r>
      <w:r w:rsidR="00FD1363">
        <w:instrText xml:space="preserve"> SEQ Table \* ARABIC </w:instrText>
      </w:r>
      <w:r w:rsidR="00FD1363">
        <w:fldChar w:fldCharType="separate"/>
      </w:r>
      <w:r w:rsidR="000330A4">
        <w:rPr>
          <w:noProof/>
        </w:rPr>
        <w:t>6</w:t>
      </w:r>
      <w:r w:rsidR="00FD1363">
        <w:rPr>
          <w:noProof/>
        </w:rPr>
        <w:fldChar w:fldCharType="end"/>
      </w:r>
      <w:r>
        <w:t>. Oil Companies Facilities for emergency use.</w:t>
      </w:r>
    </w:p>
    <w:tbl>
      <w:tblPr>
        <w:tblW w:w="89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94"/>
        <w:gridCol w:w="3909"/>
        <w:gridCol w:w="976"/>
        <w:gridCol w:w="2842"/>
      </w:tblGrid>
      <w:tr w:rsidR="002C4850" w14:paraId="721BB201" w14:textId="77777777" w:rsidTr="003B6A35">
        <w:tc>
          <w:tcPr>
            <w:tcW w:w="1194" w:type="dxa"/>
          </w:tcPr>
          <w:p w14:paraId="2C91C6E1" w14:textId="77777777" w:rsidR="002C4850" w:rsidRPr="00166118" w:rsidRDefault="002C4850" w:rsidP="00166118">
            <w:pPr>
              <w:pStyle w:val="BodyText2"/>
              <w:spacing w:before="0" w:after="0"/>
              <w:rPr>
                <w:spacing w:val="0"/>
                <w:sz w:val="22"/>
              </w:rPr>
            </w:pPr>
            <w:r w:rsidRPr="00166118">
              <w:rPr>
                <w:spacing w:val="0"/>
                <w:sz w:val="22"/>
              </w:rPr>
              <w:t>Location</w:t>
            </w:r>
          </w:p>
        </w:tc>
        <w:tc>
          <w:tcPr>
            <w:tcW w:w="3909" w:type="dxa"/>
          </w:tcPr>
          <w:p w14:paraId="6F876B1F" w14:textId="77777777" w:rsidR="002C4850" w:rsidRPr="00166118" w:rsidRDefault="002C4850" w:rsidP="00166118">
            <w:pPr>
              <w:pStyle w:val="BodyText2"/>
              <w:spacing w:before="0" w:after="0"/>
              <w:rPr>
                <w:spacing w:val="0"/>
                <w:sz w:val="22"/>
              </w:rPr>
            </w:pPr>
            <w:r w:rsidRPr="00166118">
              <w:rPr>
                <w:spacing w:val="0"/>
                <w:sz w:val="22"/>
              </w:rPr>
              <w:t>Full address</w:t>
            </w:r>
          </w:p>
        </w:tc>
        <w:tc>
          <w:tcPr>
            <w:tcW w:w="976" w:type="dxa"/>
          </w:tcPr>
          <w:p w14:paraId="392565BF" w14:textId="77777777" w:rsidR="002C4850" w:rsidRPr="00166118" w:rsidRDefault="002C4850" w:rsidP="00166118">
            <w:pPr>
              <w:pStyle w:val="BodyText2"/>
              <w:spacing w:before="0" w:after="0"/>
              <w:rPr>
                <w:spacing w:val="0"/>
                <w:sz w:val="22"/>
              </w:rPr>
            </w:pPr>
            <w:r w:rsidRPr="00166118">
              <w:rPr>
                <w:spacing w:val="0"/>
                <w:sz w:val="22"/>
              </w:rPr>
              <w:t>Facilities available</w:t>
            </w:r>
          </w:p>
        </w:tc>
        <w:tc>
          <w:tcPr>
            <w:tcW w:w="2842" w:type="dxa"/>
          </w:tcPr>
          <w:p w14:paraId="6ABD1000" w14:textId="77777777" w:rsidR="002C4850" w:rsidRPr="00166118" w:rsidRDefault="002C4850" w:rsidP="00166118">
            <w:pPr>
              <w:pStyle w:val="BodyText2"/>
              <w:spacing w:before="0" w:after="0"/>
              <w:rPr>
                <w:spacing w:val="0"/>
                <w:sz w:val="22"/>
              </w:rPr>
            </w:pPr>
            <w:r w:rsidRPr="00166118">
              <w:rPr>
                <w:spacing w:val="0"/>
                <w:sz w:val="22"/>
              </w:rPr>
              <w:t>Remarks</w:t>
            </w:r>
          </w:p>
        </w:tc>
      </w:tr>
      <w:tr w:rsidR="002C4850" w14:paraId="2FAAE20E" w14:textId="77777777" w:rsidTr="003B6A35">
        <w:tc>
          <w:tcPr>
            <w:tcW w:w="1194" w:type="dxa"/>
          </w:tcPr>
          <w:p w14:paraId="2B88C0AF" w14:textId="77777777" w:rsidR="002C4850" w:rsidRPr="00166118" w:rsidRDefault="002C4850" w:rsidP="00166118">
            <w:pPr>
              <w:pStyle w:val="BodyText2"/>
              <w:spacing w:before="0" w:after="0"/>
              <w:rPr>
                <w:spacing w:val="0"/>
                <w:sz w:val="22"/>
              </w:rPr>
            </w:pPr>
            <w:r w:rsidRPr="00166118">
              <w:rPr>
                <w:spacing w:val="0"/>
                <w:sz w:val="22"/>
              </w:rPr>
              <w:t>France</w:t>
            </w:r>
            <w:r w:rsidR="00EC6048" w:rsidRPr="00166118">
              <w:rPr>
                <w:spacing w:val="0"/>
                <w:sz w:val="22"/>
              </w:rPr>
              <w:fldChar w:fldCharType="begin"/>
            </w:r>
            <w:r w:rsidR="00EC6048" w:rsidRPr="00166118">
              <w:rPr>
                <w:spacing w:val="0"/>
                <w:sz w:val="22"/>
              </w:rPr>
              <w:instrText xml:space="preserve"> XE "France" </w:instrText>
            </w:r>
            <w:r w:rsidR="00EC6048" w:rsidRPr="00166118">
              <w:rPr>
                <w:spacing w:val="0"/>
                <w:sz w:val="22"/>
              </w:rPr>
              <w:fldChar w:fldCharType="end"/>
            </w:r>
          </w:p>
        </w:tc>
        <w:tc>
          <w:tcPr>
            <w:tcW w:w="3909" w:type="dxa"/>
          </w:tcPr>
          <w:p w14:paraId="3854B7D7" w14:textId="77777777" w:rsidR="002C4850" w:rsidRPr="00166118" w:rsidRDefault="002C4850" w:rsidP="00166118">
            <w:pPr>
              <w:pStyle w:val="BodyText2"/>
              <w:spacing w:before="0" w:after="0"/>
              <w:rPr>
                <w:spacing w:val="0"/>
                <w:sz w:val="22"/>
              </w:rPr>
            </w:pPr>
            <w:r w:rsidRPr="00166118">
              <w:rPr>
                <w:spacing w:val="0"/>
                <w:sz w:val="22"/>
              </w:rPr>
              <w:t>SFBP Refinery, Dunkirk</w:t>
            </w:r>
            <w:r w:rsidR="00EC6048" w:rsidRPr="00166118">
              <w:rPr>
                <w:spacing w:val="0"/>
                <w:sz w:val="22"/>
              </w:rPr>
              <w:fldChar w:fldCharType="begin"/>
            </w:r>
            <w:r w:rsidR="00EC6048" w:rsidRPr="00166118">
              <w:rPr>
                <w:spacing w:val="0"/>
                <w:sz w:val="22"/>
              </w:rPr>
              <w:instrText xml:space="preserve"> XE "SFBP Refinery, Dunkirk" </w:instrText>
            </w:r>
            <w:r w:rsidR="00EC6048" w:rsidRPr="00166118">
              <w:rPr>
                <w:spacing w:val="0"/>
                <w:sz w:val="22"/>
              </w:rPr>
              <w:fldChar w:fldCharType="end"/>
            </w:r>
            <w:r w:rsidRPr="00166118">
              <w:rPr>
                <w:spacing w:val="0"/>
                <w:sz w:val="22"/>
              </w:rPr>
              <w:t xml:space="preserve"> </w:t>
            </w:r>
          </w:p>
        </w:tc>
        <w:tc>
          <w:tcPr>
            <w:tcW w:w="976" w:type="dxa"/>
          </w:tcPr>
          <w:p w14:paraId="251D8AC6" w14:textId="77777777" w:rsidR="002C4850" w:rsidRPr="00166118" w:rsidRDefault="002C4850" w:rsidP="00166118">
            <w:pPr>
              <w:pStyle w:val="BodyText2"/>
              <w:spacing w:before="0" w:after="0"/>
              <w:rPr>
                <w:spacing w:val="0"/>
                <w:sz w:val="22"/>
              </w:rPr>
            </w:pPr>
            <w:r w:rsidRPr="00166118">
              <w:rPr>
                <w:spacing w:val="0"/>
                <w:sz w:val="22"/>
              </w:rPr>
              <w:t>Class 2</w:t>
            </w:r>
            <w:r w:rsidR="00DA67A0" w:rsidRPr="00166118">
              <w:rPr>
                <w:spacing w:val="0"/>
                <w:sz w:val="22"/>
              </w:rPr>
              <w:fldChar w:fldCharType="begin"/>
            </w:r>
            <w:r w:rsidR="00DA67A0" w:rsidRPr="00166118">
              <w:rPr>
                <w:spacing w:val="0"/>
                <w:sz w:val="22"/>
              </w:rPr>
              <w:instrText xml:space="preserve"> XE "Class 2" </w:instrText>
            </w:r>
            <w:r w:rsidR="00DA67A0" w:rsidRPr="00166118">
              <w:rPr>
                <w:spacing w:val="0"/>
                <w:sz w:val="22"/>
              </w:rPr>
              <w:fldChar w:fldCharType="end"/>
            </w:r>
          </w:p>
        </w:tc>
        <w:tc>
          <w:tcPr>
            <w:tcW w:w="2842" w:type="dxa"/>
          </w:tcPr>
          <w:p w14:paraId="79619555" w14:textId="77777777" w:rsidR="002C4850" w:rsidRPr="00166118" w:rsidRDefault="002C4850" w:rsidP="00166118">
            <w:pPr>
              <w:pStyle w:val="BodyText2"/>
              <w:spacing w:before="0" w:after="0"/>
              <w:rPr>
                <w:spacing w:val="0"/>
                <w:sz w:val="22"/>
              </w:rPr>
            </w:pPr>
            <w:r w:rsidRPr="00166118">
              <w:rPr>
                <w:spacing w:val="0"/>
                <w:sz w:val="22"/>
              </w:rPr>
              <w:t>MON Engine</w:t>
            </w:r>
            <w:r w:rsidR="0001732F" w:rsidRPr="00166118">
              <w:rPr>
                <w:spacing w:val="0"/>
                <w:sz w:val="22"/>
              </w:rPr>
              <w:fldChar w:fldCharType="begin"/>
            </w:r>
            <w:r w:rsidR="0001732F" w:rsidRPr="00166118">
              <w:rPr>
                <w:spacing w:val="0"/>
                <w:sz w:val="22"/>
              </w:rPr>
              <w:instrText xml:space="preserve"> XE "MON Engine" </w:instrText>
            </w:r>
            <w:r w:rsidR="0001732F" w:rsidRPr="00166118">
              <w:rPr>
                <w:spacing w:val="0"/>
                <w:sz w:val="22"/>
              </w:rPr>
              <w:fldChar w:fldCharType="end"/>
            </w:r>
          </w:p>
        </w:tc>
      </w:tr>
      <w:tr w:rsidR="002C4850" w14:paraId="3E14D47D" w14:textId="77777777" w:rsidTr="003B6A35">
        <w:trPr>
          <w:cantSplit/>
        </w:trPr>
        <w:tc>
          <w:tcPr>
            <w:tcW w:w="1194" w:type="dxa"/>
            <w:vMerge w:val="restart"/>
          </w:tcPr>
          <w:p w14:paraId="49AEF672" w14:textId="77777777" w:rsidR="002C4850" w:rsidRPr="00166118" w:rsidRDefault="002C4850" w:rsidP="00166118">
            <w:pPr>
              <w:pStyle w:val="BodyText2"/>
              <w:spacing w:before="0" w:after="0"/>
              <w:rPr>
                <w:spacing w:val="0"/>
                <w:sz w:val="22"/>
              </w:rPr>
            </w:pPr>
            <w:r w:rsidRPr="00166118">
              <w:rPr>
                <w:spacing w:val="0"/>
                <w:sz w:val="22"/>
              </w:rPr>
              <w:t>West Indies</w:t>
            </w:r>
            <w:r w:rsidR="00EC6048" w:rsidRPr="00166118">
              <w:rPr>
                <w:spacing w:val="0"/>
                <w:sz w:val="22"/>
              </w:rPr>
              <w:fldChar w:fldCharType="begin"/>
            </w:r>
            <w:r w:rsidR="00EC6048" w:rsidRPr="00166118">
              <w:rPr>
                <w:spacing w:val="0"/>
                <w:sz w:val="22"/>
              </w:rPr>
              <w:instrText xml:space="preserve"> XE "West Indies" </w:instrText>
            </w:r>
            <w:r w:rsidR="00EC6048" w:rsidRPr="00166118">
              <w:rPr>
                <w:spacing w:val="0"/>
                <w:sz w:val="22"/>
              </w:rPr>
              <w:fldChar w:fldCharType="end"/>
            </w:r>
          </w:p>
        </w:tc>
        <w:tc>
          <w:tcPr>
            <w:tcW w:w="3909" w:type="dxa"/>
          </w:tcPr>
          <w:p w14:paraId="58315891" w14:textId="77777777" w:rsidR="002C4850" w:rsidRPr="00166118" w:rsidRDefault="002C4850" w:rsidP="001D5CE8">
            <w:pPr>
              <w:pStyle w:val="BodyText2"/>
              <w:spacing w:before="0" w:after="0"/>
              <w:rPr>
                <w:spacing w:val="0"/>
                <w:sz w:val="22"/>
              </w:rPr>
            </w:pPr>
            <w:r w:rsidRPr="00166118">
              <w:rPr>
                <w:spacing w:val="0"/>
                <w:sz w:val="22"/>
              </w:rPr>
              <w:t>(1) United British Oilfields of Trinidad Ltd., Point Forten, Trinidad</w:t>
            </w:r>
            <w:r w:rsidR="00960EC5" w:rsidRPr="00166118">
              <w:rPr>
                <w:spacing w:val="0"/>
                <w:sz w:val="22"/>
              </w:rPr>
              <w:fldChar w:fldCharType="begin"/>
            </w:r>
            <w:r w:rsidR="00960EC5" w:rsidRPr="00166118">
              <w:rPr>
                <w:spacing w:val="0"/>
                <w:sz w:val="22"/>
              </w:rPr>
              <w:instrText xml:space="preserve"> XE "United British Oilfields of Trinidad Ltd." </w:instrText>
            </w:r>
            <w:r w:rsidR="00960EC5" w:rsidRPr="00166118">
              <w:rPr>
                <w:spacing w:val="0"/>
                <w:sz w:val="22"/>
              </w:rPr>
              <w:fldChar w:fldCharType="end"/>
            </w:r>
          </w:p>
        </w:tc>
        <w:tc>
          <w:tcPr>
            <w:tcW w:w="976" w:type="dxa"/>
          </w:tcPr>
          <w:p w14:paraId="781F94C1" w14:textId="77777777" w:rsidR="002C4850" w:rsidRPr="00166118" w:rsidRDefault="002C4850" w:rsidP="00166118">
            <w:pPr>
              <w:pStyle w:val="BodyText2"/>
              <w:spacing w:before="0" w:after="0"/>
              <w:rPr>
                <w:spacing w:val="0"/>
                <w:sz w:val="22"/>
              </w:rPr>
            </w:pPr>
            <w:r w:rsidRPr="00166118">
              <w:rPr>
                <w:spacing w:val="0"/>
                <w:sz w:val="22"/>
              </w:rPr>
              <w:t>Class 1</w:t>
            </w:r>
            <w:r w:rsidR="00DA67A0" w:rsidRPr="00166118">
              <w:rPr>
                <w:spacing w:val="0"/>
                <w:sz w:val="22"/>
              </w:rPr>
              <w:fldChar w:fldCharType="begin"/>
            </w:r>
            <w:r w:rsidR="00DA67A0" w:rsidRPr="00166118">
              <w:rPr>
                <w:spacing w:val="0"/>
                <w:sz w:val="22"/>
              </w:rPr>
              <w:instrText xml:space="preserve"> XE "Class 1" </w:instrText>
            </w:r>
            <w:r w:rsidR="00DA67A0" w:rsidRPr="00166118">
              <w:rPr>
                <w:spacing w:val="0"/>
                <w:sz w:val="22"/>
              </w:rPr>
              <w:fldChar w:fldCharType="end"/>
            </w:r>
          </w:p>
        </w:tc>
        <w:tc>
          <w:tcPr>
            <w:tcW w:w="2842" w:type="dxa"/>
          </w:tcPr>
          <w:p w14:paraId="6E9AA766" w14:textId="77777777" w:rsidR="002C4850" w:rsidRPr="00166118" w:rsidRDefault="002C4850" w:rsidP="00166118">
            <w:pPr>
              <w:pStyle w:val="BodyText2"/>
              <w:spacing w:before="0" w:after="0"/>
              <w:rPr>
                <w:spacing w:val="0"/>
                <w:sz w:val="22"/>
              </w:rPr>
            </w:pPr>
            <w:r w:rsidRPr="00166118">
              <w:rPr>
                <w:spacing w:val="0"/>
                <w:sz w:val="22"/>
              </w:rPr>
              <w:t>F4 Engine</w:t>
            </w:r>
            <w:r w:rsidR="0001732F" w:rsidRPr="00166118">
              <w:rPr>
                <w:spacing w:val="0"/>
                <w:sz w:val="22"/>
              </w:rPr>
              <w:fldChar w:fldCharType="begin"/>
            </w:r>
            <w:r w:rsidR="0001732F" w:rsidRPr="00166118">
              <w:rPr>
                <w:spacing w:val="0"/>
                <w:sz w:val="22"/>
              </w:rPr>
              <w:instrText xml:space="preserve"> XE "F4 Engine" </w:instrText>
            </w:r>
            <w:r w:rsidR="0001732F" w:rsidRPr="00166118">
              <w:rPr>
                <w:spacing w:val="0"/>
                <w:sz w:val="22"/>
              </w:rPr>
              <w:fldChar w:fldCharType="end"/>
            </w:r>
            <w:r w:rsidRPr="00166118">
              <w:rPr>
                <w:spacing w:val="0"/>
                <w:sz w:val="22"/>
              </w:rPr>
              <w:t>, MON Engine</w:t>
            </w:r>
            <w:r w:rsidR="0001732F" w:rsidRPr="00166118">
              <w:rPr>
                <w:spacing w:val="0"/>
                <w:sz w:val="22"/>
              </w:rPr>
              <w:fldChar w:fldCharType="begin"/>
            </w:r>
            <w:r w:rsidR="0001732F" w:rsidRPr="00166118">
              <w:rPr>
                <w:spacing w:val="0"/>
                <w:sz w:val="22"/>
              </w:rPr>
              <w:instrText xml:space="preserve"> XE "MON Engine" </w:instrText>
            </w:r>
            <w:r w:rsidR="0001732F" w:rsidRPr="00166118">
              <w:rPr>
                <w:spacing w:val="0"/>
                <w:sz w:val="22"/>
              </w:rPr>
              <w:fldChar w:fldCharType="end"/>
            </w:r>
          </w:p>
        </w:tc>
      </w:tr>
      <w:tr w:rsidR="002C4850" w14:paraId="1E437504" w14:textId="77777777" w:rsidTr="003B6A35">
        <w:trPr>
          <w:cantSplit/>
        </w:trPr>
        <w:tc>
          <w:tcPr>
            <w:tcW w:w="1194" w:type="dxa"/>
            <w:vMerge/>
          </w:tcPr>
          <w:p w14:paraId="4028908F" w14:textId="77777777" w:rsidR="002C4850" w:rsidRPr="00166118" w:rsidRDefault="002C4850" w:rsidP="00166118">
            <w:pPr>
              <w:pStyle w:val="BodyText2"/>
              <w:spacing w:before="0" w:after="0"/>
              <w:rPr>
                <w:spacing w:val="0"/>
                <w:sz w:val="22"/>
              </w:rPr>
            </w:pPr>
          </w:p>
        </w:tc>
        <w:tc>
          <w:tcPr>
            <w:tcW w:w="3909" w:type="dxa"/>
          </w:tcPr>
          <w:p w14:paraId="6F3E8CEC" w14:textId="77777777" w:rsidR="002C4850" w:rsidRPr="00166118" w:rsidRDefault="002C4850" w:rsidP="001D5CE8">
            <w:pPr>
              <w:pStyle w:val="BodyText2"/>
              <w:spacing w:before="0" w:after="0"/>
              <w:rPr>
                <w:spacing w:val="0"/>
                <w:sz w:val="22"/>
              </w:rPr>
            </w:pPr>
            <w:r w:rsidRPr="00166118">
              <w:rPr>
                <w:spacing w:val="0"/>
                <w:sz w:val="22"/>
              </w:rPr>
              <w:t>(2) Trinidad Leaseholds Ltd., Refinery Laboratory, Point á Pierre, Trinidad</w:t>
            </w:r>
            <w:r w:rsidR="00960EC5" w:rsidRPr="00166118">
              <w:rPr>
                <w:spacing w:val="0"/>
                <w:sz w:val="22"/>
              </w:rPr>
              <w:fldChar w:fldCharType="begin"/>
            </w:r>
            <w:r w:rsidR="00960EC5" w:rsidRPr="00166118">
              <w:rPr>
                <w:spacing w:val="0"/>
                <w:sz w:val="22"/>
              </w:rPr>
              <w:instrText xml:space="preserve"> XE "Trinidad Leaseholds Ltd." </w:instrText>
            </w:r>
            <w:r w:rsidR="00960EC5" w:rsidRPr="00166118">
              <w:rPr>
                <w:spacing w:val="0"/>
                <w:sz w:val="22"/>
              </w:rPr>
              <w:fldChar w:fldCharType="end"/>
            </w:r>
          </w:p>
        </w:tc>
        <w:tc>
          <w:tcPr>
            <w:tcW w:w="976" w:type="dxa"/>
          </w:tcPr>
          <w:p w14:paraId="4DB124CE" w14:textId="77777777" w:rsidR="002C4850" w:rsidRPr="00166118" w:rsidRDefault="002C4850" w:rsidP="00166118">
            <w:pPr>
              <w:pStyle w:val="BodyText2"/>
              <w:spacing w:before="0" w:after="0"/>
              <w:rPr>
                <w:spacing w:val="0"/>
                <w:sz w:val="22"/>
              </w:rPr>
            </w:pPr>
            <w:r w:rsidRPr="00166118">
              <w:rPr>
                <w:spacing w:val="0"/>
                <w:sz w:val="22"/>
              </w:rPr>
              <w:t>Class 1</w:t>
            </w:r>
            <w:r w:rsidR="00DA67A0" w:rsidRPr="00166118">
              <w:rPr>
                <w:spacing w:val="0"/>
                <w:sz w:val="22"/>
              </w:rPr>
              <w:fldChar w:fldCharType="begin"/>
            </w:r>
            <w:r w:rsidR="00DA67A0" w:rsidRPr="00166118">
              <w:rPr>
                <w:spacing w:val="0"/>
                <w:sz w:val="22"/>
              </w:rPr>
              <w:instrText xml:space="preserve"> XE "Class 1" </w:instrText>
            </w:r>
            <w:r w:rsidR="00DA67A0" w:rsidRPr="00166118">
              <w:rPr>
                <w:spacing w:val="0"/>
                <w:sz w:val="22"/>
              </w:rPr>
              <w:fldChar w:fldCharType="end"/>
            </w:r>
          </w:p>
        </w:tc>
        <w:tc>
          <w:tcPr>
            <w:tcW w:w="2842" w:type="dxa"/>
          </w:tcPr>
          <w:p w14:paraId="1FDDE268" w14:textId="77777777" w:rsidR="002C4850" w:rsidRPr="00166118" w:rsidRDefault="002C4850" w:rsidP="00166118">
            <w:pPr>
              <w:pStyle w:val="BodyText2"/>
              <w:spacing w:before="0" w:after="0"/>
              <w:rPr>
                <w:spacing w:val="0"/>
                <w:sz w:val="22"/>
              </w:rPr>
            </w:pPr>
            <w:r w:rsidRPr="00166118">
              <w:rPr>
                <w:spacing w:val="0"/>
                <w:sz w:val="22"/>
              </w:rPr>
              <w:t>F4 Engine</w:t>
            </w:r>
            <w:r w:rsidR="0001732F" w:rsidRPr="00166118">
              <w:rPr>
                <w:spacing w:val="0"/>
                <w:sz w:val="22"/>
              </w:rPr>
              <w:fldChar w:fldCharType="begin"/>
            </w:r>
            <w:r w:rsidR="0001732F" w:rsidRPr="00166118">
              <w:rPr>
                <w:spacing w:val="0"/>
                <w:sz w:val="22"/>
              </w:rPr>
              <w:instrText xml:space="preserve"> XE "F4 Engine" </w:instrText>
            </w:r>
            <w:r w:rsidR="0001732F" w:rsidRPr="00166118">
              <w:rPr>
                <w:spacing w:val="0"/>
                <w:sz w:val="22"/>
              </w:rPr>
              <w:fldChar w:fldCharType="end"/>
            </w:r>
            <w:r w:rsidRPr="00166118">
              <w:rPr>
                <w:spacing w:val="0"/>
                <w:sz w:val="22"/>
              </w:rPr>
              <w:t>, MON Engine</w:t>
            </w:r>
            <w:r w:rsidR="0001732F" w:rsidRPr="00166118">
              <w:rPr>
                <w:spacing w:val="0"/>
                <w:sz w:val="22"/>
              </w:rPr>
              <w:fldChar w:fldCharType="begin"/>
            </w:r>
            <w:r w:rsidR="0001732F" w:rsidRPr="00166118">
              <w:rPr>
                <w:spacing w:val="0"/>
                <w:sz w:val="22"/>
              </w:rPr>
              <w:instrText xml:space="preserve"> XE "MON Engine" </w:instrText>
            </w:r>
            <w:r w:rsidR="0001732F" w:rsidRPr="00166118">
              <w:rPr>
                <w:spacing w:val="0"/>
                <w:sz w:val="22"/>
              </w:rPr>
              <w:fldChar w:fldCharType="end"/>
            </w:r>
          </w:p>
        </w:tc>
      </w:tr>
      <w:tr w:rsidR="002C4850" w14:paraId="1E2B41EF" w14:textId="77777777" w:rsidTr="003B6A35">
        <w:trPr>
          <w:cantSplit/>
        </w:trPr>
        <w:tc>
          <w:tcPr>
            <w:tcW w:w="1194" w:type="dxa"/>
            <w:vMerge/>
          </w:tcPr>
          <w:p w14:paraId="1CECEE00" w14:textId="77777777" w:rsidR="002C4850" w:rsidRPr="00166118" w:rsidRDefault="002C4850" w:rsidP="00166118">
            <w:pPr>
              <w:pStyle w:val="BodyText2"/>
              <w:spacing w:before="0" w:after="0"/>
              <w:rPr>
                <w:spacing w:val="0"/>
                <w:sz w:val="22"/>
              </w:rPr>
            </w:pPr>
          </w:p>
        </w:tc>
        <w:tc>
          <w:tcPr>
            <w:tcW w:w="3909" w:type="dxa"/>
          </w:tcPr>
          <w:p w14:paraId="48733DC8" w14:textId="43DB29AB" w:rsidR="002C4850" w:rsidRPr="00166118" w:rsidRDefault="002C4850" w:rsidP="00166118">
            <w:pPr>
              <w:pStyle w:val="BodyText2"/>
              <w:spacing w:before="0" w:after="0"/>
              <w:rPr>
                <w:spacing w:val="0"/>
                <w:sz w:val="22"/>
                <w:lang w:val="pt-BR"/>
              </w:rPr>
            </w:pPr>
            <w:r w:rsidRPr="00166118">
              <w:rPr>
                <w:spacing w:val="0"/>
                <w:sz w:val="22"/>
                <w:lang w:val="pt-BR"/>
              </w:rPr>
              <w:t>(3) Curacaosche Petroleum Inc</w:t>
            </w:r>
            <w:r w:rsidR="00C339A7">
              <w:rPr>
                <w:spacing w:val="0"/>
                <w:sz w:val="22"/>
                <w:lang w:val="pt-BR"/>
              </w:rPr>
              <w:fldChar w:fldCharType="begin"/>
            </w:r>
            <w:r w:rsidR="00C339A7">
              <w:instrText xml:space="preserve"> XE "</w:instrText>
            </w:r>
            <w:r w:rsidR="00C339A7" w:rsidRPr="00F11DA3">
              <w:rPr>
                <w:spacing w:val="0"/>
                <w:sz w:val="22"/>
                <w:lang w:val="pt-BR"/>
              </w:rPr>
              <w:instrText>Curacaosche Petroleum Inc</w:instrText>
            </w:r>
            <w:r w:rsidR="00C339A7">
              <w:instrText xml:space="preserve">" </w:instrText>
            </w:r>
            <w:r w:rsidR="00C339A7">
              <w:rPr>
                <w:spacing w:val="0"/>
                <w:sz w:val="22"/>
                <w:lang w:val="pt-BR"/>
              </w:rPr>
              <w:fldChar w:fldCharType="end"/>
            </w:r>
            <w:r w:rsidRPr="00166118">
              <w:rPr>
                <w:spacing w:val="0"/>
                <w:sz w:val="22"/>
                <w:lang w:val="pt-BR"/>
              </w:rPr>
              <w:t>., Emmastad, Curaçao</w:t>
            </w:r>
            <w:r w:rsidR="0001732F" w:rsidRPr="00166118">
              <w:rPr>
                <w:spacing w:val="0"/>
                <w:sz w:val="22"/>
                <w:lang w:val="pt-BR"/>
              </w:rPr>
              <w:fldChar w:fldCharType="begin"/>
            </w:r>
            <w:r w:rsidR="0001732F" w:rsidRPr="00166118">
              <w:rPr>
                <w:spacing w:val="0"/>
                <w:sz w:val="22"/>
              </w:rPr>
              <w:instrText xml:space="preserve"> XE "Curaçao" </w:instrText>
            </w:r>
            <w:r w:rsidR="0001732F" w:rsidRPr="00166118">
              <w:rPr>
                <w:spacing w:val="0"/>
                <w:sz w:val="22"/>
                <w:lang w:val="pt-BR"/>
              </w:rPr>
              <w:fldChar w:fldCharType="end"/>
            </w:r>
            <w:r w:rsidRPr="00166118">
              <w:rPr>
                <w:spacing w:val="0"/>
                <w:sz w:val="22"/>
                <w:lang w:val="pt-BR"/>
              </w:rPr>
              <w:t xml:space="preserve">, NWI </w:t>
            </w:r>
          </w:p>
        </w:tc>
        <w:tc>
          <w:tcPr>
            <w:tcW w:w="976" w:type="dxa"/>
          </w:tcPr>
          <w:p w14:paraId="0815FBF3" w14:textId="77777777" w:rsidR="002C4850" w:rsidRPr="00166118" w:rsidRDefault="002C4850" w:rsidP="00166118">
            <w:pPr>
              <w:pStyle w:val="BodyText2"/>
              <w:spacing w:before="0" w:after="0"/>
              <w:rPr>
                <w:spacing w:val="0"/>
                <w:sz w:val="22"/>
              </w:rPr>
            </w:pPr>
            <w:r w:rsidRPr="00166118">
              <w:rPr>
                <w:spacing w:val="0"/>
                <w:sz w:val="22"/>
              </w:rPr>
              <w:t>Class 1</w:t>
            </w:r>
            <w:r w:rsidR="00DA67A0" w:rsidRPr="00166118">
              <w:rPr>
                <w:spacing w:val="0"/>
                <w:sz w:val="22"/>
              </w:rPr>
              <w:fldChar w:fldCharType="begin"/>
            </w:r>
            <w:r w:rsidR="00DA67A0" w:rsidRPr="00166118">
              <w:rPr>
                <w:spacing w:val="0"/>
                <w:sz w:val="22"/>
              </w:rPr>
              <w:instrText xml:space="preserve"> XE "Class 1" </w:instrText>
            </w:r>
            <w:r w:rsidR="00DA67A0" w:rsidRPr="00166118">
              <w:rPr>
                <w:spacing w:val="0"/>
                <w:sz w:val="22"/>
              </w:rPr>
              <w:fldChar w:fldCharType="end"/>
            </w:r>
          </w:p>
        </w:tc>
        <w:tc>
          <w:tcPr>
            <w:tcW w:w="2842" w:type="dxa"/>
          </w:tcPr>
          <w:p w14:paraId="4E6F4808" w14:textId="77777777" w:rsidR="002C4850" w:rsidRPr="00166118" w:rsidRDefault="002C4850" w:rsidP="00166118">
            <w:pPr>
              <w:pStyle w:val="BodyText2"/>
              <w:spacing w:before="0" w:after="0"/>
              <w:rPr>
                <w:spacing w:val="0"/>
                <w:sz w:val="22"/>
              </w:rPr>
            </w:pPr>
            <w:r w:rsidRPr="00166118">
              <w:rPr>
                <w:spacing w:val="0"/>
                <w:sz w:val="22"/>
              </w:rPr>
              <w:t>F4 Engine</w:t>
            </w:r>
            <w:r w:rsidR="0001732F" w:rsidRPr="00166118">
              <w:rPr>
                <w:spacing w:val="0"/>
                <w:sz w:val="22"/>
              </w:rPr>
              <w:fldChar w:fldCharType="begin"/>
            </w:r>
            <w:r w:rsidR="0001732F" w:rsidRPr="00166118">
              <w:rPr>
                <w:spacing w:val="0"/>
                <w:sz w:val="22"/>
              </w:rPr>
              <w:instrText xml:space="preserve"> XE "F4 Engine" </w:instrText>
            </w:r>
            <w:r w:rsidR="0001732F" w:rsidRPr="00166118">
              <w:rPr>
                <w:spacing w:val="0"/>
                <w:sz w:val="22"/>
              </w:rPr>
              <w:fldChar w:fldCharType="end"/>
            </w:r>
            <w:r w:rsidRPr="00166118">
              <w:rPr>
                <w:spacing w:val="0"/>
                <w:sz w:val="22"/>
              </w:rPr>
              <w:t>, MON Engine</w:t>
            </w:r>
            <w:r w:rsidR="0001732F" w:rsidRPr="00166118">
              <w:rPr>
                <w:spacing w:val="0"/>
                <w:sz w:val="22"/>
              </w:rPr>
              <w:fldChar w:fldCharType="begin"/>
            </w:r>
            <w:r w:rsidR="0001732F" w:rsidRPr="00166118">
              <w:rPr>
                <w:spacing w:val="0"/>
                <w:sz w:val="22"/>
              </w:rPr>
              <w:instrText xml:space="preserve"> XE "MON Engine" </w:instrText>
            </w:r>
            <w:r w:rsidR="0001732F" w:rsidRPr="00166118">
              <w:rPr>
                <w:spacing w:val="0"/>
                <w:sz w:val="22"/>
              </w:rPr>
              <w:fldChar w:fldCharType="end"/>
            </w:r>
          </w:p>
        </w:tc>
      </w:tr>
      <w:tr w:rsidR="002C4850" w14:paraId="137E7742" w14:textId="77777777" w:rsidTr="003B6A35">
        <w:trPr>
          <w:cantSplit/>
        </w:trPr>
        <w:tc>
          <w:tcPr>
            <w:tcW w:w="1194" w:type="dxa"/>
          </w:tcPr>
          <w:p w14:paraId="7C8D3E4B" w14:textId="77777777" w:rsidR="002C4850" w:rsidRPr="00166118" w:rsidRDefault="002C4850" w:rsidP="00166118">
            <w:pPr>
              <w:pStyle w:val="BodyText2"/>
              <w:spacing w:before="0" w:after="0"/>
              <w:rPr>
                <w:spacing w:val="0"/>
                <w:sz w:val="22"/>
              </w:rPr>
            </w:pPr>
            <w:r w:rsidRPr="00166118">
              <w:rPr>
                <w:spacing w:val="0"/>
                <w:sz w:val="22"/>
              </w:rPr>
              <w:t>Burma</w:t>
            </w:r>
            <w:r w:rsidR="00960EC5" w:rsidRPr="00166118">
              <w:rPr>
                <w:spacing w:val="0"/>
                <w:sz w:val="22"/>
              </w:rPr>
              <w:fldChar w:fldCharType="begin"/>
            </w:r>
            <w:r w:rsidR="00960EC5" w:rsidRPr="00166118">
              <w:rPr>
                <w:spacing w:val="0"/>
                <w:sz w:val="22"/>
              </w:rPr>
              <w:instrText xml:space="preserve"> XE "Burma" </w:instrText>
            </w:r>
            <w:r w:rsidR="00960EC5" w:rsidRPr="00166118">
              <w:rPr>
                <w:spacing w:val="0"/>
                <w:sz w:val="22"/>
              </w:rPr>
              <w:fldChar w:fldCharType="end"/>
            </w:r>
          </w:p>
        </w:tc>
        <w:tc>
          <w:tcPr>
            <w:tcW w:w="3909" w:type="dxa"/>
          </w:tcPr>
          <w:p w14:paraId="519BC698" w14:textId="77777777" w:rsidR="002C4850" w:rsidRPr="00166118" w:rsidRDefault="002C4850" w:rsidP="001D5CE8">
            <w:pPr>
              <w:pStyle w:val="BodyText2"/>
              <w:spacing w:before="0" w:after="0"/>
              <w:rPr>
                <w:spacing w:val="0"/>
                <w:sz w:val="22"/>
              </w:rPr>
            </w:pPr>
            <w:r w:rsidRPr="00166118">
              <w:rPr>
                <w:spacing w:val="0"/>
                <w:sz w:val="22"/>
              </w:rPr>
              <w:t>The People’s Oil Industry Ltd., Syriam Refinery, Rangoon</w:t>
            </w:r>
            <w:r w:rsidR="00960EC5" w:rsidRPr="00166118">
              <w:rPr>
                <w:spacing w:val="0"/>
                <w:sz w:val="22"/>
              </w:rPr>
              <w:fldChar w:fldCharType="begin"/>
            </w:r>
            <w:r w:rsidR="00960EC5" w:rsidRPr="00166118">
              <w:rPr>
                <w:spacing w:val="0"/>
                <w:sz w:val="22"/>
              </w:rPr>
              <w:instrText xml:space="preserve"> XE "The People’s Oil Industry Ltd., Syriam Refinery</w:instrText>
            </w:r>
            <w:r w:rsidR="001D5CE8" w:rsidRPr="00166118">
              <w:rPr>
                <w:spacing w:val="0"/>
                <w:sz w:val="22"/>
              </w:rPr>
              <w:instrText xml:space="preserve"> </w:instrText>
            </w:r>
            <w:r w:rsidR="00960EC5" w:rsidRPr="00166118">
              <w:rPr>
                <w:spacing w:val="0"/>
                <w:sz w:val="22"/>
              </w:rPr>
              <w:instrText xml:space="preserve">" </w:instrText>
            </w:r>
            <w:r w:rsidR="00960EC5" w:rsidRPr="00166118">
              <w:rPr>
                <w:spacing w:val="0"/>
                <w:sz w:val="22"/>
              </w:rPr>
              <w:fldChar w:fldCharType="end"/>
            </w:r>
          </w:p>
        </w:tc>
        <w:tc>
          <w:tcPr>
            <w:tcW w:w="976" w:type="dxa"/>
          </w:tcPr>
          <w:p w14:paraId="601E9F17" w14:textId="77777777" w:rsidR="002C4850" w:rsidRPr="00166118" w:rsidRDefault="002C4850" w:rsidP="00166118">
            <w:pPr>
              <w:pStyle w:val="BodyText2"/>
              <w:spacing w:before="0" w:after="0"/>
              <w:rPr>
                <w:spacing w:val="0"/>
                <w:sz w:val="22"/>
              </w:rPr>
            </w:pPr>
            <w:r w:rsidRPr="00166118">
              <w:rPr>
                <w:spacing w:val="0"/>
                <w:sz w:val="22"/>
              </w:rPr>
              <w:t>Class 3</w:t>
            </w:r>
            <w:r w:rsidR="00DA67A0" w:rsidRPr="00166118">
              <w:rPr>
                <w:spacing w:val="0"/>
                <w:sz w:val="22"/>
              </w:rPr>
              <w:fldChar w:fldCharType="begin"/>
            </w:r>
            <w:r w:rsidR="00DA67A0" w:rsidRPr="00166118">
              <w:rPr>
                <w:spacing w:val="0"/>
                <w:sz w:val="22"/>
              </w:rPr>
              <w:instrText xml:space="preserve"> XE "Class 3" </w:instrText>
            </w:r>
            <w:r w:rsidR="00DA67A0" w:rsidRPr="00166118">
              <w:rPr>
                <w:spacing w:val="0"/>
                <w:sz w:val="22"/>
              </w:rPr>
              <w:fldChar w:fldCharType="end"/>
            </w:r>
          </w:p>
        </w:tc>
        <w:tc>
          <w:tcPr>
            <w:tcW w:w="2842" w:type="dxa"/>
          </w:tcPr>
          <w:p w14:paraId="11CA2873" w14:textId="77777777" w:rsidR="002C4850" w:rsidRPr="00166118" w:rsidRDefault="002C4850" w:rsidP="00166118">
            <w:pPr>
              <w:pStyle w:val="BodyText2"/>
              <w:spacing w:before="0" w:after="0"/>
              <w:rPr>
                <w:spacing w:val="0"/>
                <w:sz w:val="22"/>
              </w:rPr>
            </w:pPr>
          </w:p>
        </w:tc>
      </w:tr>
      <w:tr w:rsidR="002C4850" w14:paraId="46788212" w14:textId="77777777" w:rsidTr="003B6A35">
        <w:tc>
          <w:tcPr>
            <w:tcW w:w="1194" w:type="dxa"/>
          </w:tcPr>
          <w:p w14:paraId="75B1CA48" w14:textId="77777777" w:rsidR="002C4850" w:rsidRPr="00166118" w:rsidRDefault="002C4850" w:rsidP="00166118">
            <w:pPr>
              <w:pStyle w:val="BodyText2"/>
              <w:spacing w:before="0" w:after="0"/>
              <w:rPr>
                <w:spacing w:val="0"/>
                <w:sz w:val="22"/>
              </w:rPr>
            </w:pPr>
            <w:r w:rsidRPr="00166118">
              <w:rPr>
                <w:spacing w:val="0"/>
                <w:sz w:val="22"/>
              </w:rPr>
              <w:t>Pakistan</w:t>
            </w:r>
            <w:r w:rsidR="00960EC5" w:rsidRPr="00166118">
              <w:rPr>
                <w:spacing w:val="0"/>
                <w:sz w:val="22"/>
              </w:rPr>
              <w:fldChar w:fldCharType="begin"/>
            </w:r>
            <w:r w:rsidR="00960EC5" w:rsidRPr="00166118">
              <w:rPr>
                <w:spacing w:val="0"/>
                <w:sz w:val="22"/>
              </w:rPr>
              <w:instrText xml:space="preserve"> XE "Pakistan" </w:instrText>
            </w:r>
            <w:r w:rsidR="00960EC5" w:rsidRPr="00166118">
              <w:rPr>
                <w:spacing w:val="0"/>
                <w:sz w:val="22"/>
              </w:rPr>
              <w:fldChar w:fldCharType="end"/>
            </w:r>
          </w:p>
        </w:tc>
        <w:tc>
          <w:tcPr>
            <w:tcW w:w="3909" w:type="dxa"/>
          </w:tcPr>
          <w:p w14:paraId="40AA2BE9" w14:textId="711DC4BD" w:rsidR="002C4850" w:rsidRPr="00166118" w:rsidRDefault="002C4850" w:rsidP="001D5CE8">
            <w:pPr>
              <w:pStyle w:val="BodyText2"/>
              <w:spacing w:before="0" w:after="0"/>
              <w:rPr>
                <w:spacing w:val="0"/>
                <w:sz w:val="22"/>
              </w:rPr>
            </w:pPr>
            <w:r w:rsidRPr="00166118">
              <w:rPr>
                <w:spacing w:val="0"/>
                <w:sz w:val="22"/>
              </w:rPr>
              <w:t>Available through:</w:t>
            </w:r>
            <w:r w:rsidR="008B0C39" w:rsidRPr="00166118">
              <w:rPr>
                <w:spacing w:val="0"/>
                <w:sz w:val="22"/>
              </w:rPr>
              <w:t xml:space="preserve"> </w:t>
            </w:r>
            <w:r w:rsidRPr="00166118">
              <w:rPr>
                <w:spacing w:val="0"/>
                <w:sz w:val="22"/>
              </w:rPr>
              <w:t>Burmah-Shell Oil Storage &amp; Distributing Co. of Pakistan Ltd., McLeod Road, Karachi</w:t>
            </w:r>
            <w:r w:rsidR="00F20709">
              <w:rPr>
                <w:spacing w:val="0"/>
                <w:sz w:val="22"/>
              </w:rPr>
              <w:fldChar w:fldCharType="begin"/>
            </w:r>
            <w:r w:rsidR="00F20709">
              <w:instrText xml:space="preserve"> XE "</w:instrText>
            </w:r>
            <w:r w:rsidR="00F20709" w:rsidRPr="00DA0367">
              <w:rPr>
                <w:spacing w:val="0"/>
                <w:sz w:val="22"/>
              </w:rPr>
              <w:instrText>Karachi</w:instrText>
            </w:r>
            <w:r w:rsidR="00F20709">
              <w:instrText xml:space="preserve">" </w:instrText>
            </w:r>
            <w:r w:rsidR="00F20709">
              <w:rPr>
                <w:spacing w:val="0"/>
                <w:sz w:val="22"/>
              </w:rPr>
              <w:fldChar w:fldCharType="end"/>
            </w:r>
            <w:r w:rsidR="00960EC5" w:rsidRPr="00166118">
              <w:rPr>
                <w:spacing w:val="0"/>
                <w:sz w:val="22"/>
              </w:rPr>
              <w:fldChar w:fldCharType="begin"/>
            </w:r>
            <w:r w:rsidR="00960EC5" w:rsidRPr="00166118">
              <w:rPr>
                <w:spacing w:val="0"/>
                <w:sz w:val="22"/>
              </w:rPr>
              <w:instrText xml:space="preserve"> XE "Burmah-Shell Oil Storage &amp; Distributing Co. " </w:instrText>
            </w:r>
            <w:r w:rsidR="00960EC5" w:rsidRPr="00166118">
              <w:rPr>
                <w:spacing w:val="0"/>
                <w:sz w:val="22"/>
              </w:rPr>
              <w:fldChar w:fldCharType="end"/>
            </w:r>
          </w:p>
        </w:tc>
        <w:tc>
          <w:tcPr>
            <w:tcW w:w="976" w:type="dxa"/>
          </w:tcPr>
          <w:p w14:paraId="5B6357F1" w14:textId="77777777" w:rsidR="002C4850" w:rsidRPr="00166118" w:rsidRDefault="002C4850" w:rsidP="00166118">
            <w:pPr>
              <w:pStyle w:val="BodyText2"/>
              <w:spacing w:before="0" w:after="0"/>
              <w:rPr>
                <w:spacing w:val="0"/>
                <w:sz w:val="22"/>
              </w:rPr>
            </w:pPr>
            <w:r w:rsidRPr="00166118">
              <w:rPr>
                <w:spacing w:val="0"/>
                <w:sz w:val="22"/>
              </w:rPr>
              <w:t>Class 2</w:t>
            </w:r>
            <w:r w:rsidR="00DA67A0" w:rsidRPr="00166118">
              <w:rPr>
                <w:spacing w:val="0"/>
                <w:sz w:val="22"/>
              </w:rPr>
              <w:fldChar w:fldCharType="begin"/>
            </w:r>
            <w:r w:rsidR="00DA67A0" w:rsidRPr="00166118">
              <w:rPr>
                <w:spacing w:val="0"/>
                <w:sz w:val="22"/>
              </w:rPr>
              <w:instrText xml:space="preserve"> XE "Class 2" </w:instrText>
            </w:r>
            <w:r w:rsidR="00DA67A0" w:rsidRPr="00166118">
              <w:rPr>
                <w:spacing w:val="0"/>
                <w:sz w:val="22"/>
              </w:rPr>
              <w:fldChar w:fldCharType="end"/>
            </w:r>
          </w:p>
        </w:tc>
        <w:tc>
          <w:tcPr>
            <w:tcW w:w="2842" w:type="dxa"/>
          </w:tcPr>
          <w:p w14:paraId="0D31B1A3" w14:textId="77777777" w:rsidR="002C4850" w:rsidRPr="00166118" w:rsidRDefault="002C4850" w:rsidP="00166118">
            <w:pPr>
              <w:pStyle w:val="BodyText2"/>
              <w:spacing w:before="0" w:after="0"/>
              <w:rPr>
                <w:spacing w:val="0"/>
                <w:sz w:val="22"/>
              </w:rPr>
            </w:pPr>
            <w:r w:rsidRPr="00166118">
              <w:rPr>
                <w:spacing w:val="0"/>
                <w:sz w:val="22"/>
              </w:rPr>
              <w:t>[MON Engine</w:t>
            </w:r>
            <w:r w:rsidR="0001732F" w:rsidRPr="00166118">
              <w:rPr>
                <w:spacing w:val="0"/>
                <w:sz w:val="22"/>
              </w:rPr>
              <w:fldChar w:fldCharType="begin"/>
            </w:r>
            <w:r w:rsidR="0001732F" w:rsidRPr="00166118">
              <w:rPr>
                <w:spacing w:val="0"/>
                <w:sz w:val="22"/>
              </w:rPr>
              <w:instrText xml:space="preserve"> XE "MON Engine" </w:instrText>
            </w:r>
            <w:r w:rsidR="0001732F" w:rsidRPr="00166118">
              <w:rPr>
                <w:spacing w:val="0"/>
                <w:sz w:val="22"/>
              </w:rPr>
              <w:fldChar w:fldCharType="end"/>
            </w:r>
            <w:r w:rsidRPr="00166118">
              <w:rPr>
                <w:spacing w:val="0"/>
                <w:sz w:val="22"/>
              </w:rPr>
              <w:t>]</w:t>
            </w:r>
          </w:p>
        </w:tc>
      </w:tr>
      <w:tr w:rsidR="002C4850" w14:paraId="775C946B" w14:textId="77777777" w:rsidTr="003B6A35">
        <w:tc>
          <w:tcPr>
            <w:tcW w:w="1194" w:type="dxa"/>
          </w:tcPr>
          <w:p w14:paraId="1822CDCC" w14:textId="77777777" w:rsidR="002C4850" w:rsidRPr="00166118" w:rsidRDefault="002C4850" w:rsidP="00166118">
            <w:pPr>
              <w:pStyle w:val="BodyText2"/>
              <w:spacing w:before="0" w:after="0"/>
              <w:rPr>
                <w:spacing w:val="0"/>
                <w:sz w:val="22"/>
              </w:rPr>
            </w:pPr>
            <w:r w:rsidRPr="00166118">
              <w:rPr>
                <w:spacing w:val="0"/>
                <w:sz w:val="22"/>
              </w:rPr>
              <w:t>Japan</w:t>
            </w:r>
            <w:r w:rsidR="00960EC5" w:rsidRPr="00166118">
              <w:rPr>
                <w:spacing w:val="0"/>
                <w:sz w:val="22"/>
              </w:rPr>
              <w:fldChar w:fldCharType="begin"/>
            </w:r>
            <w:r w:rsidR="00960EC5" w:rsidRPr="00166118">
              <w:rPr>
                <w:spacing w:val="0"/>
                <w:sz w:val="22"/>
              </w:rPr>
              <w:instrText xml:space="preserve"> XE "Japan" </w:instrText>
            </w:r>
            <w:r w:rsidR="00960EC5" w:rsidRPr="00166118">
              <w:rPr>
                <w:spacing w:val="0"/>
                <w:sz w:val="22"/>
              </w:rPr>
              <w:fldChar w:fldCharType="end"/>
            </w:r>
          </w:p>
        </w:tc>
        <w:tc>
          <w:tcPr>
            <w:tcW w:w="3909" w:type="dxa"/>
          </w:tcPr>
          <w:p w14:paraId="0A3DDC1C" w14:textId="20096174" w:rsidR="002C4850" w:rsidRPr="00166118" w:rsidRDefault="002C4850" w:rsidP="00166118">
            <w:pPr>
              <w:pStyle w:val="BodyText2"/>
              <w:spacing w:before="0" w:after="0"/>
              <w:rPr>
                <w:spacing w:val="0"/>
                <w:sz w:val="22"/>
              </w:rPr>
            </w:pPr>
            <w:r w:rsidRPr="00166118">
              <w:rPr>
                <w:spacing w:val="0"/>
                <w:sz w:val="22"/>
              </w:rPr>
              <w:t>Available through:</w:t>
            </w:r>
            <w:r w:rsidR="008B0C39" w:rsidRPr="00166118">
              <w:rPr>
                <w:spacing w:val="0"/>
                <w:sz w:val="22"/>
              </w:rPr>
              <w:t xml:space="preserve"> </w:t>
            </w:r>
            <w:r w:rsidRPr="00166118">
              <w:rPr>
                <w:spacing w:val="0"/>
                <w:sz w:val="22"/>
              </w:rPr>
              <w:t>Shell Sekiyu KK</w:t>
            </w:r>
            <w:r w:rsidR="00F20709">
              <w:rPr>
                <w:spacing w:val="0"/>
                <w:sz w:val="22"/>
              </w:rPr>
              <w:fldChar w:fldCharType="begin"/>
            </w:r>
            <w:r w:rsidR="00F20709">
              <w:instrText xml:space="preserve"> XE "</w:instrText>
            </w:r>
            <w:r w:rsidR="00F20709" w:rsidRPr="00111EE8">
              <w:rPr>
                <w:spacing w:val="0"/>
                <w:sz w:val="22"/>
              </w:rPr>
              <w:instrText>Shell Sekiyu KK</w:instrText>
            </w:r>
            <w:r w:rsidR="00F20709">
              <w:instrText xml:space="preserve">" </w:instrText>
            </w:r>
            <w:r w:rsidR="00F20709">
              <w:rPr>
                <w:spacing w:val="0"/>
                <w:sz w:val="22"/>
              </w:rPr>
              <w:fldChar w:fldCharType="end"/>
            </w:r>
            <w:r w:rsidRPr="00166118">
              <w:rPr>
                <w:spacing w:val="0"/>
                <w:sz w:val="22"/>
              </w:rPr>
              <w:t>, Tokyo</w:t>
            </w:r>
            <w:r w:rsidR="00F20709">
              <w:rPr>
                <w:spacing w:val="0"/>
                <w:sz w:val="22"/>
              </w:rPr>
              <w:fldChar w:fldCharType="begin"/>
            </w:r>
            <w:r w:rsidR="00F20709">
              <w:instrText xml:space="preserve"> XE "</w:instrText>
            </w:r>
            <w:r w:rsidR="00F20709" w:rsidRPr="00EE7DE5">
              <w:rPr>
                <w:spacing w:val="0"/>
                <w:sz w:val="22"/>
              </w:rPr>
              <w:instrText>Tokyo</w:instrText>
            </w:r>
            <w:r w:rsidR="00F20709">
              <w:instrText xml:space="preserve">" </w:instrText>
            </w:r>
            <w:r w:rsidR="00F20709">
              <w:rPr>
                <w:spacing w:val="0"/>
                <w:sz w:val="22"/>
              </w:rPr>
              <w:fldChar w:fldCharType="end"/>
            </w:r>
          </w:p>
        </w:tc>
        <w:tc>
          <w:tcPr>
            <w:tcW w:w="976" w:type="dxa"/>
          </w:tcPr>
          <w:p w14:paraId="0231DF37" w14:textId="77777777" w:rsidR="002C4850" w:rsidRPr="00166118" w:rsidRDefault="002C4850" w:rsidP="00166118">
            <w:pPr>
              <w:pStyle w:val="BodyText2"/>
              <w:spacing w:before="0" w:after="0"/>
              <w:rPr>
                <w:spacing w:val="0"/>
                <w:sz w:val="22"/>
              </w:rPr>
            </w:pPr>
            <w:r w:rsidRPr="00166118">
              <w:rPr>
                <w:spacing w:val="0"/>
                <w:sz w:val="22"/>
              </w:rPr>
              <w:t>Class 4</w:t>
            </w:r>
            <w:r w:rsidR="00DA67A0" w:rsidRPr="00166118">
              <w:rPr>
                <w:spacing w:val="0"/>
                <w:sz w:val="22"/>
              </w:rPr>
              <w:fldChar w:fldCharType="begin"/>
            </w:r>
            <w:r w:rsidR="00DA67A0" w:rsidRPr="00166118">
              <w:rPr>
                <w:spacing w:val="0"/>
                <w:sz w:val="22"/>
              </w:rPr>
              <w:instrText xml:space="preserve"> XE "Class 4" </w:instrText>
            </w:r>
            <w:r w:rsidR="00DA67A0" w:rsidRPr="00166118">
              <w:rPr>
                <w:spacing w:val="0"/>
                <w:sz w:val="22"/>
              </w:rPr>
              <w:fldChar w:fldCharType="end"/>
            </w:r>
          </w:p>
        </w:tc>
        <w:tc>
          <w:tcPr>
            <w:tcW w:w="2842" w:type="dxa"/>
          </w:tcPr>
          <w:p w14:paraId="4E4CE791" w14:textId="77777777" w:rsidR="002C4850" w:rsidRPr="00166118" w:rsidRDefault="002C4850" w:rsidP="00166118">
            <w:pPr>
              <w:pStyle w:val="BodyText2"/>
              <w:spacing w:before="0" w:after="0"/>
              <w:rPr>
                <w:spacing w:val="0"/>
                <w:sz w:val="22"/>
              </w:rPr>
            </w:pPr>
          </w:p>
        </w:tc>
      </w:tr>
      <w:tr w:rsidR="002C4850" w14:paraId="55B02363" w14:textId="77777777" w:rsidTr="003B6A35">
        <w:tc>
          <w:tcPr>
            <w:tcW w:w="1194" w:type="dxa"/>
          </w:tcPr>
          <w:p w14:paraId="35B6CF8C" w14:textId="77777777" w:rsidR="002C4850" w:rsidRPr="00166118" w:rsidRDefault="002C4850" w:rsidP="00166118">
            <w:pPr>
              <w:pStyle w:val="BodyText2"/>
              <w:spacing w:before="0" w:after="0"/>
              <w:rPr>
                <w:spacing w:val="0"/>
                <w:sz w:val="22"/>
              </w:rPr>
            </w:pPr>
            <w:r w:rsidRPr="00166118">
              <w:rPr>
                <w:spacing w:val="0"/>
                <w:sz w:val="22"/>
              </w:rPr>
              <w:t>Philippines</w:t>
            </w:r>
            <w:r w:rsidR="00960EC5" w:rsidRPr="00166118">
              <w:rPr>
                <w:spacing w:val="0"/>
                <w:sz w:val="22"/>
              </w:rPr>
              <w:fldChar w:fldCharType="begin"/>
            </w:r>
            <w:r w:rsidR="00960EC5" w:rsidRPr="00166118">
              <w:rPr>
                <w:spacing w:val="0"/>
                <w:sz w:val="22"/>
              </w:rPr>
              <w:instrText xml:space="preserve"> XE "Philippines" </w:instrText>
            </w:r>
            <w:r w:rsidR="00960EC5" w:rsidRPr="00166118">
              <w:rPr>
                <w:spacing w:val="0"/>
                <w:sz w:val="22"/>
              </w:rPr>
              <w:fldChar w:fldCharType="end"/>
            </w:r>
          </w:p>
        </w:tc>
        <w:tc>
          <w:tcPr>
            <w:tcW w:w="3909" w:type="dxa"/>
          </w:tcPr>
          <w:p w14:paraId="4144FF4F" w14:textId="4052234C" w:rsidR="002C4850" w:rsidRPr="00166118" w:rsidRDefault="002C4850" w:rsidP="001D5CE8">
            <w:pPr>
              <w:pStyle w:val="BodyText2"/>
              <w:spacing w:before="0" w:after="0"/>
              <w:rPr>
                <w:spacing w:val="0"/>
                <w:sz w:val="22"/>
              </w:rPr>
            </w:pPr>
            <w:r w:rsidRPr="00166118">
              <w:rPr>
                <w:spacing w:val="0"/>
                <w:sz w:val="22"/>
              </w:rPr>
              <w:t>Available through:</w:t>
            </w:r>
            <w:r w:rsidR="008B0C39" w:rsidRPr="00166118">
              <w:rPr>
                <w:spacing w:val="0"/>
                <w:sz w:val="22"/>
              </w:rPr>
              <w:t xml:space="preserve"> </w:t>
            </w:r>
            <w:r w:rsidRPr="00166118">
              <w:rPr>
                <w:spacing w:val="0"/>
                <w:sz w:val="22"/>
              </w:rPr>
              <w:t>Shell Co. (Philippines) Ltd., Juan Luna St., Manila</w:t>
            </w:r>
            <w:r w:rsidR="00F20709">
              <w:rPr>
                <w:spacing w:val="0"/>
                <w:sz w:val="22"/>
              </w:rPr>
              <w:fldChar w:fldCharType="begin"/>
            </w:r>
            <w:r w:rsidR="00F20709">
              <w:instrText xml:space="preserve"> XE "</w:instrText>
            </w:r>
            <w:r w:rsidR="00F20709" w:rsidRPr="00EC5EB0">
              <w:rPr>
                <w:spacing w:val="0"/>
                <w:sz w:val="22"/>
              </w:rPr>
              <w:instrText>Manila</w:instrText>
            </w:r>
            <w:r w:rsidR="00F20709">
              <w:instrText xml:space="preserve">" </w:instrText>
            </w:r>
            <w:r w:rsidR="00F20709">
              <w:rPr>
                <w:spacing w:val="0"/>
                <w:sz w:val="22"/>
              </w:rPr>
              <w:fldChar w:fldCharType="end"/>
            </w:r>
            <w:r w:rsidR="00960EC5" w:rsidRPr="00166118">
              <w:rPr>
                <w:spacing w:val="0"/>
                <w:sz w:val="22"/>
              </w:rPr>
              <w:fldChar w:fldCharType="begin"/>
            </w:r>
            <w:r w:rsidR="00960EC5" w:rsidRPr="00166118">
              <w:rPr>
                <w:spacing w:val="0"/>
                <w:sz w:val="22"/>
              </w:rPr>
              <w:instrText xml:space="preserve"> XE "Shell Co. (Philippines) Ltd." </w:instrText>
            </w:r>
            <w:r w:rsidR="00960EC5" w:rsidRPr="00166118">
              <w:rPr>
                <w:spacing w:val="0"/>
                <w:sz w:val="22"/>
              </w:rPr>
              <w:fldChar w:fldCharType="end"/>
            </w:r>
          </w:p>
        </w:tc>
        <w:tc>
          <w:tcPr>
            <w:tcW w:w="976" w:type="dxa"/>
          </w:tcPr>
          <w:p w14:paraId="0F033E30" w14:textId="77777777" w:rsidR="002C4850" w:rsidRPr="00166118" w:rsidRDefault="002C4850" w:rsidP="00166118">
            <w:pPr>
              <w:pStyle w:val="BodyText2"/>
              <w:spacing w:before="0" w:after="0"/>
              <w:rPr>
                <w:spacing w:val="0"/>
                <w:sz w:val="22"/>
              </w:rPr>
            </w:pPr>
            <w:r w:rsidRPr="00166118">
              <w:rPr>
                <w:spacing w:val="0"/>
                <w:sz w:val="22"/>
              </w:rPr>
              <w:t>Class 4</w:t>
            </w:r>
            <w:r w:rsidR="00DA67A0" w:rsidRPr="00166118">
              <w:rPr>
                <w:spacing w:val="0"/>
                <w:sz w:val="22"/>
              </w:rPr>
              <w:fldChar w:fldCharType="begin"/>
            </w:r>
            <w:r w:rsidR="00DA67A0" w:rsidRPr="00166118">
              <w:rPr>
                <w:spacing w:val="0"/>
                <w:sz w:val="22"/>
              </w:rPr>
              <w:instrText xml:space="preserve"> XE "Class 4" </w:instrText>
            </w:r>
            <w:r w:rsidR="00DA67A0" w:rsidRPr="00166118">
              <w:rPr>
                <w:spacing w:val="0"/>
                <w:sz w:val="22"/>
              </w:rPr>
              <w:fldChar w:fldCharType="end"/>
            </w:r>
          </w:p>
        </w:tc>
        <w:tc>
          <w:tcPr>
            <w:tcW w:w="2842" w:type="dxa"/>
          </w:tcPr>
          <w:p w14:paraId="0A756BAB" w14:textId="77777777" w:rsidR="002C4850" w:rsidRPr="00166118" w:rsidRDefault="002C4850" w:rsidP="00166118">
            <w:pPr>
              <w:pStyle w:val="BodyText2"/>
              <w:spacing w:before="0" w:after="0"/>
              <w:rPr>
                <w:spacing w:val="0"/>
                <w:sz w:val="22"/>
              </w:rPr>
            </w:pPr>
          </w:p>
        </w:tc>
      </w:tr>
      <w:tr w:rsidR="002C4850" w14:paraId="6A8CFA96" w14:textId="77777777" w:rsidTr="003B6A35">
        <w:tc>
          <w:tcPr>
            <w:tcW w:w="1194" w:type="dxa"/>
          </w:tcPr>
          <w:p w14:paraId="614A6381" w14:textId="77777777" w:rsidR="002C4850" w:rsidRPr="00166118" w:rsidRDefault="002C4850" w:rsidP="00166118">
            <w:pPr>
              <w:pStyle w:val="BodyText2"/>
              <w:spacing w:before="0" w:after="0"/>
              <w:rPr>
                <w:spacing w:val="0"/>
                <w:sz w:val="22"/>
              </w:rPr>
            </w:pPr>
            <w:r w:rsidRPr="00166118">
              <w:rPr>
                <w:spacing w:val="0"/>
                <w:sz w:val="22"/>
              </w:rPr>
              <w:t>New Zealand</w:t>
            </w:r>
            <w:r w:rsidR="00960EC5" w:rsidRPr="00166118">
              <w:rPr>
                <w:spacing w:val="0"/>
                <w:sz w:val="22"/>
              </w:rPr>
              <w:fldChar w:fldCharType="begin"/>
            </w:r>
            <w:r w:rsidR="00960EC5" w:rsidRPr="00166118">
              <w:rPr>
                <w:spacing w:val="0"/>
                <w:sz w:val="22"/>
              </w:rPr>
              <w:instrText xml:space="preserve"> XE "New Zealand" </w:instrText>
            </w:r>
            <w:r w:rsidR="00960EC5" w:rsidRPr="00166118">
              <w:rPr>
                <w:spacing w:val="0"/>
                <w:sz w:val="22"/>
              </w:rPr>
              <w:fldChar w:fldCharType="end"/>
            </w:r>
          </w:p>
        </w:tc>
        <w:tc>
          <w:tcPr>
            <w:tcW w:w="3909" w:type="dxa"/>
          </w:tcPr>
          <w:p w14:paraId="7DD84432" w14:textId="783E630F" w:rsidR="002C4850" w:rsidRPr="00166118" w:rsidRDefault="002C4850" w:rsidP="00166118">
            <w:pPr>
              <w:pStyle w:val="BodyText2"/>
              <w:spacing w:before="0" w:after="0"/>
              <w:rPr>
                <w:spacing w:val="0"/>
                <w:sz w:val="22"/>
              </w:rPr>
            </w:pPr>
            <w:r w:rsidRPr="00166118">
              <w:rPr>
                <w:spacing w:val="0"/>
                <w:sz w:val="22"/>
              </w:rPr>
              <w:t>Available through:</w:t>
            </w:r>
            <w:r w:rsidR="008B0C39" w:rsidRPr="00166118">
              <w:rPr>
                <w:spacing w:val="0"/>
                <w:sz w:val="22"/>
              </w:rPr>
              <w:t xml:space="preserve"> </w:t>
            </w:r>
            <w:r w:rsidRPr="00166118">
              <w:rPr>
                <w:spacing w:val="0"/>
                <w:sz w:val="22"/>
              </w:rPr>
              <w:t>Shell Co. of New Zealand Ltd</w:t>
            </w:r>
            <w:r w:rsidR="00F20709">
              <w:rPr>
                <w:spacing w:val="0"/>
                <w:sz w:val="22"/>
              </w:rPr>
              <w:fldChar w:fldCharType="begin"/>
            </w:r>
            <w:r w:rsidR="00F20709">
              <w:instrText xml:space="preserve"> XE "</w:instrText>
            </w:r>
            <w:r w:rsidR="00F20709" w:rsidRPr="00204AC4">
              <w:rPr>
                <w:spacing w:val="0"/>
                <w:sz w:val="22"/>
              </w:rPr>
              <w:instrText>Shell Co. of New Zealand Ltd</w:instrText>
            </w:r>
            <w:r w:rsidR="00F20709">
              <w:instrText xml:space="preserve">" </w:instrText>
            </w:r>
            <w:r w:rsidR="00F20709">
              <w:rPr>
                <w:spacing w:val="0"/>
                <w:sz w:val="22"/>
              </w:rPr>
              <w:fldChar w:fldCharType="end"/>
            </w:r>
            <w:r w:rsidRPr="00166118">
              <w:rPr>
                <w:spacing w:val="0"/>
                <w:sz w:val="22"/>
              </w:rPr>
              <w:t>., AMP Building, Customs House Quay, Wellington</w:t>
            </w:r>
            <w:r w:rsidR="00F20709">
              <w:rPr>
                <w:spacing w:val="0"/>
                <w:sz w:val="22"/>
              </w:rPr>
              <w:fldChar w:fldCharType="begin"/>
            </w:r>
            <w:r w:rsidR="00F20709">
              <w:instrText xml:space="preserve"> XE "</w:instrText>
            </w:r>
            <w:r w:rsidR="00F20709" w:rsidRPr="007E5EB5">
              <w:rPr>
                <w:spacing w:val="0"/>
                <w:sz w:val="22"/>
              </w:rPr>
              <w:instrText>Wellington</w:instrText>
            </w:r>
            <w:r w:rsidR="00F20709">
              <w:instrText xml:space="preserve">" </w:instrText>
            </w:r>
            <w:r w:rsidR="00F20709">
              <w:rPr>
                <w:spacing w:val="0"/>
                <w:sz w:val="22"/>
              </w:rPr>
              <w:fldChar w:fldCharType="end"/>
            </w:r>
          </w:p>
        </w:tc>
        <w:tc>
          <w:tcPr>
            <w:tcW w:w="976" w:type="dxa"/>
          </w:tcPr>
          <w:p w14:paraId="6CBD276D" w14:textId="77777777" w:rsidR="002C4850" w:rsidRPr="00166118" w:rsidRDefault="002C4850" w:rsidP="00166118">
            <w:pPr>
              <w:pStyle w:val="BodyText2"/>
              <w:spacing w:before="0" w:after="0"/>
              <w:rPr>
                <w:spacing w:val="0"/>
                <w:sz w:val="22"/>
              </w:rPr>
            </w:pPr>
            <w:r w:rsidRPr="00166118">
              <w:rPr>
                <w:spacing w:val="0"/>
                <w:sz w:val="22"/>
              </w:rPr>
              <w:t>Class 2</w:t>
            </w:r>
            <w:r w:rsidR="00DA67A0" w:rsidRPr="00166118">
              <w:rPr>
                <w:spacing w:val="0"/>
                <w:sz w:val="22"/>
              </w:rPr>
              <w:fldChar w:fldCharType="begin"/>
            </w:r>
            <w:r w:rsidR="00DA67A0" w:rsidRPr="00166118">
              <w:rPr>
                <w:spacing w:val="0"/>
                <w:sz w:val="22"/>
              </w:rPr>
              <w:instrText xml:space="preserve"> XE "Class 2" </w:instrText>
            </w:r>
            <w:r w:rsidR="00DA67A0" w:rsidRPr="00166118">
              <w:rPr>
                <w:spacing w:val="0"/>
                <w:sz w:val="22"/>
              </w:rPr>
              <w:fldChar w:fldCharType="end"/>
            </w:r>
          </w:p>
        </w:tc>
        <w:tc>
          <w:tcPr>
            <w:tcW w:w="2842" w:type="dxa"/>
          </w:tcPr>
          <w:p w14:paraId="2F9E64C7" w14:textId="77777777" w:rsidR="002C4850" w:rsidRPr="00166118" w:rsidRDefault="002C4850" w:rsidP="00166118">
            <w:pPr>
              <w:pStyle w:val="BodyText2"/>
              <w:spacing w:before="0" w:after="0"/>
              <w:rPr>
                <w:spacing w:val="0"/>
                <w:sz w:val="22"/>
              </w:rPr>
            </w:pPr>
            <w:r w:rsidRPr="00166118">
              <w:rPr>
                <w:spacing w:val="0"/>
                <w:sz w:val="22"/>
              </w:rPr>
              <w:t>[MON Engine</w:t>
            </w:r>
            <w:r w:rsidR="0001732F" w:rsidRPr="00166118">
              <w:rPr>
                <w:spacing w:val="0"/>
                <w:sz w:val="22"/>
              </w:rPr>
              <w:fldChar w:fldCharType="begin"/>
            </w:r>
            <w:r w:rsidR="0001732F" w:rsidRPr="00166118">
              <w:rPr>
                <w:spacing w:val="0"/>
                <w:sz w:val="22"/>
              </w:rPr>
              <w:instrText xml:space="preserve"> XE "MON Engine" </w:instrText>
            </w:r>
            <w:r w:rsidR="0001732F" w:rsidRPr="00166118">
              <w:rPr>
                <w:spacing w:val="0"/>
                <w:sz w:val="22"/>
              </w:rPr>
              <w:fldChar w:fldCharType="end"/>
            </w:r>
            <w:r w:rsidRPr="00166118">
              <w:rPr>
                <w:spacing w:val="0"/>
                <w:sz w:val="22"/>
              </w:rPr>
              <w:t>]</w:t>
            </w:r>
          </w:p>
        </w:tc>
      </w:tr>
      <w:tr w:rsidR="002C4850" w14:paraId="21DA3B8E" w14:textId="77777777" w:rsidTr="003B6A35">
        <w:tc>
          <w:tcPr>
            <w:tcW w:w="1194" w:type="dxa"/>
          </w:tcPr>
          <w:p w14:paraId="3D763398" w14:textId="77777777" w:rsidR="002C4850" w:rsidRPr="00166118" w:rsidRDefault="002C4850" w:rsidP="00166118">
            <w:pPr>
              <w:pStyle w:val="BodyText2"/>
              <w:spacing w:before="0" w:after="0"/>
              <w:rPr>
                <w:spacing w:val="0"/>
                <w:sz w:val="22"/>
              </w:rPr>
            </w:pPr>
            <w:r w:rsidRPr="00166118">
              <w:rPr>
                <w:spacing w:val="0"/>
                <w:sz w:val="22"/>
              </w:rPr>
              <w:t>Australia</w:t>
            </w:r>
            <w:r w:rsidR="00960EC5" w:rsidRPr="00166118">
              <w:rPr>
                <w:spacing w:val="0"/>
                <w:sz w:val="22"/>
              </w:rPr>
              <w:fldChar w:fldCharType="begin"/>
            </w:r>
            <w:r w:rsidR="00960EC5" w:rsidRPr="00166118">
              <w:rPr>
                <w:spacing w:val="0"/>
                <w:sz w:val="22"/>
              </w:rPr>
              <w:instrText xml:space="preserve"> XE "Australia" </w:instrText>
            </w:r>
            <w:r w:rsidR="00960EC5" w:rsidRPr="00166118">
              <w:rPr>
                <w:spacing w:val="0"/>
                <w:sz w:val="22"/>
              </w:rPr>
              <w:fldChar w:fldCharType="end"/>
            </w:r>
          </w:p>
        </w:tc>
        <w:tc>
          <w:tcPr>
            <w:tcW w:w="3909" w:type="dxa"/>
          </w:tcPr>
          <w:p w14:paraId="7AA625A8" w14:textId="429CA427" w:rsidR="002C4850" w:rsidRPr="00166118" w:rsidRDefault="002C4850" w:rsidP="00166118">
            <w:pPr>
              <w:pStyle w:val="BodyText2"/>
              <w:spacing w:before="0" w:after="0"/>
              <w:rPr>
                <w:spacing w:val="0"/>
                <w:sz w:val="22"/>
              </w:rPr>
            </w:pPr>
            <w:r w:rsidRPr="00166118">
              <w:rPr>
                <w:spacing w:val="0"/>
                <w:sz w:val="22"/>
              </w:rPr>
              <w:t>Available through:</w:t>
            </w:r>
            <w:r w:rsidR="008B0C39" w:rsidRPr="00166118">
              <w:rPr>
                <w:spacing w:val="0"/>
                <w:sz w:val="22"/>
              </w:rPr>
              <w:t xml:space="preserve"> </w:t>
            </w:r>
            <w:r w:rsidRPr="00166118">
              <w:rPr>
                <w:spacing w:val="0"/>
                <w:sz w:val="22"/>
              </w:rPr>
              <w:t>Shell Co. of Australia Ltd., Shell Corner, 163 William St. Melbourne C1, Vic</w:t>
            </w:r>
            <w:r w:rsidR="003B6A35">
              <w:rPr>
                <w:spacing w:val="0"/>
                <w:sz w:val="22"/>
              </w:rPr>
              <w:t>.</w:t>
            </w:r>
            <w:r w:rsidR="00960EC5" w:rsidRPr="00166118">
              <w:rPr>
                <w:spacing w:val="0"/>
                <w:sz w:val="22"/>
              </w:rPr>
              <w:fldChar w:fldCharType="begin"/>
            </w:r>
            <w:r w:rsidR="00960EC5" w:rsidRPr="00166118">
              <w:rPr>
                <w:spacing w:val="0"/>
                <w:sz w:val="22"/>
              </w:rPr>
              <w:instrText xml:space="preserve"> XE "Shell Co. of Australia Ltd</w:instrText>
            </w:r>
            <w:r w:rsidR="00F20709">
              <w:rPr>
                <w:spacing w:val="0"/>
                <w:sz w:val="22"/>
              </w:rPr>
              <w:instrText>.</w:instrText>
            </w:r>
            <w:r w:rsidR="00960EC5" w:rsidRPr="00166118">
              <w:rPr>
                <w:spacing w:val="0"/>
                <w:sz w:val="22"/>
              </w:rPr>
              <w:instrText xml:space="preserve"> " </w:instrText>
            </w:r>
            <w:r w:rsidR="00960EC5" w:rsidRPr="00166118">
              <w:rPr>
                <w:spacing w:val="0"/>
                <w:sz w:val="22"/>
              </w:rPr>
              <w:fldChar w:fldCharType="end"/>
            </w:r>
          </w:p>
          <w:p w14:paraId="52FF9D42" w14:textId="77777777" w:rsidR="002C4850" w:rsidRPr="00166118" w:rsidRDefault="002C4850" w:rsidP="00166118">
            <w:pPr>
              <w:pStyle w:val="BodyText2"/>
              <w:spacing w:before="0" w:after="0"/>
              <w:rPr>
                <w:spacing w:val="0"/>
                <w:sz w:val="22"/>
              </w:rPr>
            </w:pPr>
            <w:r w:rsidRPr="00166118">
              <w:rPr>
                <w:spacing w:val="0"/>
                <w:sz w:val="22"/>
              </w:rPr>
              <w:t>Laboratories situated at:</w:t>
            </w:r>
            <w:r w:rsidR="008B0C39" w:rsidRPr="00166118">
              <w:rPr>
                <w:spacing w:val="0"/>
                <w:sz w:val="22"/>
              </w:rPr>
              <w:t xml:space="preserve"> </w:t>
            </w:r>
            <w:r w:rsidRPr="00166118">
              <w:rPr>
                <w:spacing w:val="0"/>
                <w:sz w:val="22"/>
              </w:rPr>
              <w:t>Newport, Victoria</w:t>
            </w:r>
            <w:r w:rsidR="00960EC5" w:rsidRPr="00166118">
              <w:rPr>
                <w:spacing w:val="0"/>
                <w:sz w:val="22"/>
              </w:rPr>
              <w:fldChar w:fldCharType="begin"/>
            </w:r>
            <w:r w:rsidR="00960EC5" w:rsidRPr="00166118">
              <w:rPr>
                <w:spacing w:val="0"/>
                <w:sz w:val="22"/>
              </w:rPr>
              <w:instrText xml:space="preserve"> XE "Newport, Victoria" </w:instrText>
            </w:r>
            <w:r w:rsidR="00960EC5" w:rsidRPr="00166118">
              <w:rPr>
                <w:spacing w:val="0"/>
                <w:sz w:val="22"/>
              </w:rPr>
              <w:fldChar w:fldCharType="end"/>
            </w:r>
          </w:p>
          <w:p w14:paraId="3340D74D" w14:textId="77777777" w:rsidR="002C4850" w:rsidRPr="00166118" w:rsidRDefault="002C4850" w:rsidP="00166118">
            <w:pPr>
              <w:pStyle w:val="BodyText2"/>
              <w:spacing w:before="0" w:after="0"/>
              <w:rPr>
                <w:spacing w:val="0"/>
                <w:sz w:val="22"/>
              </w:rPr>
            </w:pPr>
            <w:r w:rsidRPr="00166118">
              <w:rPr>
                <w:spacing w:val="0"/>
                <w:sz w:val="22"/>
              </w:rPr>
              <w:t>Sydney</w:t>
            </w:r>
            <w:r w:rsidR="00960EC5" w:rsidRPr="00166118">
              <w:rPr>
                <w:spacing w:val="0"/>
                <w:sz w:val="22"/>
              </w:rPr>
              <w:fldChar w:fldCharType="begin"/>
            </w:r>
            <w:r w:rsidR="00960EC5" w:rsidRPr="00166118">
              <w:rPr>
                <w:spacing w:val="0"/>
                <w:sz w:val="22"/>
              </w:rPr>
              <w:instrText xml:space="preserve"> XE "Sydney" </w:instrText>
            </w:r>
            <w:r w:rsidR="00960EC5" w:rsidRPr="00166118">
              <w:rPr>
                <w:spacing w:val="0"/>
                <w:sz w:val="22"/>
              </w:rPr>
              <w:fldChar w:fldCharType="end"/>
            </w:r>
          </w:p>
          <w:p w14:paraId="59907525" w14:textId="77777777" w:rsidR="002C4850" w:rsidRPr="00166118" w:rsidRDefault="002C4850" w:rsidP="00166118">
            <w:pPr>
              <w:pStyle w:val="BodyText2"/>
              <w:spacing w:before="0" w:after="0"/>
              <w:rPr>
                <w:spacing w:val="0"/>
                <w:sz w:val="22"/>
              </w:rPr>
            </w:pPr>
            <w:r w:rsidRPr="00166118">
              <w:rPr>
                <w:spacing w:val="0"/>
                <w:sz w:val="22"/>
              </w:rPr>
              <w:t>Adelaide</w:t>
            </w:r>
            <w:r w:rsidR="00960EC5" w:rsidRPr="00166118">
              <w:rPr>
                <w:spacing w:val="0"/>
                <w:sz w:val="22"/>
              </w:rPr>
              <w:fldChar w:fldCharType="begin"/>
            </w:r>
            <w:r w:rsidR="00960EC5" w:rsidRPr="00166118">
              <w:rPr>
                <w:spacing w:val="0"/>
                <w:sz w:val="22"/>
              </w:rPr>
              <w:instrText xml:space="preserve"> XE "Adelaide" </w:instrText>
            </w:r>
            <w:r w:rsidR="00960EC5" w:rsidRPr="00166118">
              <w:rPr>
                <w:spacing w:val="0"/>
                <w:sz w:val="22"/>
              </w:rPr>
              <w:fldChar w:fldCharType="end"/>
            </w:r>
          </w:p>
          <w:p w14:paraId="15EAF3EC" w14:textId="77777777" w:rsidR="002C4850" w:rsidRPr="00166118" w:rsidRDefault="002C4850" w:rsidP="00166118">
            <w:pPr>
              <w:pStyle w:val="BodyText2"/>
              <w:spacing w:before="0" w:after="0"/>
              <w:rPr>
                <w:spacing w:val="0"/>
                <w:sz w:val="22"/>
              </w:rPr>
            </w:pPr>
            <w:r w:rsidRPr="00166118">
              <w:rPr>
                <w:spacing w:val="0"/>
                <w:sz w:val="22"/>
              </w:rPr>
              <w:t>Brisbane</w:t>
            </w:r>
            <w:r w:rsidR="00960EC5" w:rsidRPr="00166118">
              <w:rPr>
                <w:spacing w:val="0"/>
                <w:sz w:val="22"/>
              </w:rPr>
              <w:fldChar w:fldCharType="begin"/>
            </w:r>
            <w:r w:rsidR="00960EC5" w:rsidRPr="00166118">
              <w:rPr>
                <w:spacing w:val="0"/>
                <w:sz w:val="22"/>
              </w:rPr>
              <w:instrText xml:space="preserve"> XE "Brisbane" </w:instrText>
            </w:r>
            <w:r w:rsidR="00960EC5" w:rsidRPr="00166118">
              <w:rPr>
                <w:spacing w:val="0"/>
                <w:sz w:val="22"/>
              </w:rPr>
              <w:fldChar w:fldCharType="end"/>
            </w:r>
          </w:p>
          <w:p w14:paraId="719C524A" w14:textId="77777777" w:rsidR="002C4850" w:rsidRPr="00166118" w:rsidRDefault="002C4850" w:rsidP="00166118">
            <w:pPr>
              <w:pStyle w:val="BodyText2"/>
              <w:spacing w:before="0" w:after="0"/>
              <w:rPr>
                <w:spacing w:val="0"/>
                <w:sz w:val="22"/>
              </w:rPr>
            </w:pPr>
            <w:r w:rsidRPr="00166118">
              <w:rPr>
                <w:spacing w:val="0"/>
                <w:sz w:val="22"/>
              </w:rPr>
              <w:t>Perth</w:t>
            </w:r>
            <w:r w:rsidR="00960EC5" w:rsidRPr="00166118">
              <w:rPr>
                <w:spacing w:val="0"/>
                <w:sz w:val="22"/>
              </w:rPr>
              <w:fldChar w:fldCharType="begin"/>
            </w:r>
            <w:r w:rsidR="00960EC5" w:rsidRPr="00166118">
              <w:rPr>
                <w:spacing w:val="0"/>
                <w:sz w:val="22"/>
              </w:rPr>
              <w:instrText xml:space="preserve"> XE "Perth" </w:instrText>
            </w:r>
            <w:r w:rsidR="00960EC5" w:rsidRPr="00166118">
              <w:rPr>
                <w:spacing w:val="0"/>
                <w:sz w:val="22"/>
              </w:rPr>
              <w:fldChar w:fldCharType="end"/>
            </w:r>
          </w:p>
        </w:tc>
        <w:tc>
          <w:tcPr>
            <w:tcW w:w="976" w:type="dxa"/>
          </w:tcPr>
          <w:p w14:paraId="150DCB82" w14:textId="77777777" w:rsidR="002C4850" w:rsidRPr="00166118" w:rsidRDefault="002C4850" w:rsidP="00166118">
            <w:pPr>
              <w:pStyle w:val="BodyText2"/>
              <w:spacing w:before="0" w:after="0"/>
              <w:rPr>
                <w:spacing w:val="0"/>
                <w:sz w:val="22"/>
              </w:rPr>
            </w:pPr>
          </w:p>
          <w:p w14:paraId="4D44FFFC" w14:textId="77777777" w:rsidR="002C4850" w:rsidRDefault="002C4850" w:rsidP="00166118">
            <w:pPr>
              <w:pStyle w:val="BodyText2"/>
              <w:spacing w:before="0" w:after="0"/>
              <w:rPr>
                <w:spacing w:val="0"/>
                <w:sz w:val="22"/>
              </w:rPr>
            </w:pPr>
          </w:p>
          <w:p w14:paraId="6B1D4481" w14:textId="77777777" w:rsidR="00166118" w:rsidRDefault="00166118" w:rsidP="00166118">
            <w:pPr>
              <w:pStyle w:val="BodyText2"/>
              <w:spacing w:before="0" w:after="0"/>
              <w:rPr>
                <w:spacing w:val="0"/>
                <w:sz w:val="22"/>
              </w:rPr>
            </w:pPr>
          </w:p>
          <w:p w14:paraId="5CDA0086" w14:textId="77777777" w:rsidR="002C4850" w:rsidRPr="00166118" w:rsidRDefault="002C4850" w:rsidP="00166118">
            <w:pPr>
              <w:pStyle w:val="BodyText2"/>
              <w:spacing w:before="0" w:after="0"/>
              <w:rPr>
                <w:spacing w:val="0"/>
                <w:sz w:val="22"/>
              </w:rPr>
            </w:pPr>
          </w:p>
          <w:p w14:paraId="3252F1AB" w14:textId="77777777" w:rsidR="002C4850" w:rsidRPr="00166118" w:rsidRDefault="002C4850" w:rsidP="00166118">
            <w:pPr>
              <w:pStyle w:val="BodyText2"/>
              <w:spacing w:before="0" w:after="0"/>
              <w:rPr>
                <w:spacing w:val="0"/>
                <w:sz w:val="22"/>
              </w:rPr>
            </w:pPr>
            <w:r w:rsidRPr="00166118">
              <w:rPr>
                <w:spacing w:val="0"/>
                <w:sz w:val="22"/>
              </w:rPr>
              <w:t>Class 1</w:t>
            </w:r>
            <w:r w:rsidR="00DA67A0" w:rsidRPr="00166118">
              <w:rPr>
                <w:spacing w:val="0"/>
                <w:sz w:val="22"/>
              </w:rPr>
              <w:fldChar w:fldCharType="begin"/>
            </w:r>
            <w:r w:rsidR="00DA67A0" w:rsidRPr="00166118">
              <w:rPr>
                <w:spacing w:val="0"/>
                <w:sz w:val="22"/>
              </w:rPr>
              <w:instrText xml:space="preserve"> XE "Class 1" </w:instrText>
            </w:r>
            <w:r w:rsidR="00DA67A0" w:rsidRPr="00166118">
              <w:rPr>
                <w:spacing w:val="0"/>
                <w:sz w:val="22"/>
              </w:rPr>
              <w:fldChar w:fldCharType="end"/>
            </w:r>
          </w:p>
          <w:p w14:paraId="330DF08F" w14:textId="77777777" w:rsidR="002C4850" w:rsidRPr="00166118" w:rsidRDefault="002C4850" w:rsidP="00166118">
            <w:pPr>
              <w:pStyle w:val="BodyText2"/>
              <w:spacing w:before="0" w:after="0"/>
              <w:rPr>
                <w:spacing w:val="0"/>
                <w:sz w:val="22"/>
              </w:rPr>
            </w:pPr>
            <w:r w:rsidRPr="00166118">
              <w:rPr>
                <w:spacing w:val="0"/>
                <w:sz w:val="22"/>
              </w:rPr>
              <w:t>Class 2</w:t>
            </w:r>
            <w:r w:rsidR="00DA67A0" w:rsidRPr="00166118">
              <w:rPr>
                <w:spacing w:val="0"/>
                <w:sz w:val="22"/>
              </w:rPr>
              <w:fldChar w:fldCharType="begin"/>
            </w:r>
            <w:r w:rsidR="00DA67A0" w:rsidRPr="00166118">
              <w:rPr>
                <w:spacing w:val="0"/>
                <w:sz w:val="22"/>
              </w:rPr>
              <w:instrText xml:space="preserve"> XE "Class 2" </w:instrText>
            </w:r>
            <w:r w:rsidR="00DA67A0" w:rsidRPr="00166118">
              <w:rPr>
                <w:spacing w:val="0"/>
                <w:sz w:val="22"/>
              </w:rPr>
              <w:fldChar w:fldCharType="end"/>
            </w:r>
          </w:p>
          <w:p w14:paraId="38D263B5" w14:textId="77777777" w:rsidR="002C4850" w:rsidRPr="00166118" w:rsidRDefault="002C4850" w:rsidP="00166118">
            <w:pPr>
              <w:pStyle w:val="BodyText2"/>
              <w:spacing w:before="0" w:after="0"/>
              <w:rPr>
                <w:spacing w:val="0"/>
                <w:sz w:val="22"/>
              </w:rPr>
            </w:pPr>
            <w:r w:rsidRPr="00166118">
              <w:rPr>
                <w:spacing w:val="0"/>
                <w:sz w:val="22"/>
              </w:rPr>
              <w:t>Class 4</w:t>
            </w:r>
            <w:r w:rsidR="00DA67A0" w:rsidRPr="00166118">
              <w:rPr>
                <w:spacing w:val="0"/>
                <w:sz w:val="22"/>
              </w:rPr>
              <w:fldChar w:fldCharType="begin"/>
            </w:r>
            <w:r w:rsidR="00DA67A0" w:rsidRPr="00166118">
              <w:rPr>
                <w:spacing w:val="0"/>
                <w:sz w:val="22"/>
              </w:rPr>
              <w:instrText xml:space="preserve"> XE "Class 4" </w:instrText>
            </w:r>
            <w:r w:rsidR="00DA67A0" w:rsidRPr="00166118">
              <w:rPr>
                <w:spacing w:val="0"/>
                <w:sz w:val="22"/>
              </w:rPr>
              <w:fldChar w:fldCharType="end"/>
            </w:r>
          </w:p>
          <w:p w14:paraId="7A47F4B6" w14:textId="77777777" w:rsidR="002C4850" w:rsidRPr="00166118" w:rsidRDefault="002C4850" w:rsidP="00166118">
            <w:pPr>
              <w:pStyle w:val="BodyText2"/>
              <w:spacing w:before="0" w:after="0"/>
              <w:rPr>
                <w:spacing w:val="0"/>
                <w:sz w:val="22"/>
              </w:rPr>
            </w:pPr>
            <w:r w:rsidRPr="00166118">
              <w:rPr>
                <w:spacing w:val="0"/>
                <w:sz w:val="22"/>
              </w:rPr>
              <w:t>Class 4</w:t>
            </w:r>
            <w:r w:rsidR="00DA67A0" w:rsidRPr="00166118">
              <w:rPr>
                <w:spacing w:val="0"/>
                <w:sz w:val="22"/>
              </w:rPr>
              <w:fldChar w:fldCharType="begin"/>
            </w:r>
            <w:r w:rsidR="00DA67A0" w:rsidRPr="00166118">
              <w:rPr>
                <w:spacing w:val="0"/>
                <w:sz w:val="22"/>
              </w:rPr>
              <w:instrText xml:space="preserve"> XE "Class 4" </w:instrText>
            </w:r>
            <w:r w:rsidR="00DA67A0" w:rsidRPr="00166118">
              <w:rPr>
                <w:spacing w:val="0"/>
                <w:sz w:val="22"/>
              </w:rPr>
              <w:fldChar w:fldCharType="end"/>
            </w:r>
            <w:r w:rsidR="00DA67A0" w:rsidRPr="00166118">
              <w:rPr>
                <w:spacing w:val="0"/>
                <w:sz w:val="22"/>
              </w:rPr>
              <w:fldChar w:fldCharType="begin"/>
            </w:r>
            <w:r w:rsidR="00DA67A0" w:rsidRPr="00166118">
              <w:rPr>
                <w:spacing w:val="0"/>
                <w:sz w:val="22"/>
              </w:rPr>
              <w:instrText xml:space="preserve"> XE "Class 4" </w:instrText>
            </w:r>
            <w:r w:rsidR="00DA67A0" w:rsidRPr="00166118">
              <w:rPr>
                <w:spacing w:val="0"/>
                <w:sz w:val="22"/>
              </w:rPr>
              <w:fldChar w:fldCharType="end"/>
            </w:r>
          </w:p>
        </w:tc>
        <w:tc>
          <w:tcPr>
            <w:tcW w:w="2842" w:type="dxa"/>
          </w:tcPr>
          <w:p w14:paraId="3583E1C7" w14:textId="77777777" w:rsidR="002C4850" w:rsidRPr="00166118" w:rsidRDefault="002C4850" w:rsidP="00166118">
            <w:pPr>
              <w:pStyle w:val="BodyText2"/>
              <w:spacing w:before="0" w:after="0"/>
              <w:rPr>
                <w:spacing w:val="0"/>
                <w:sz w:val="22"/>
              </w:rPr>
            </w:pPr>
          </w:p>
          <w:p w14:paraId="1F796C48" w14:textId="77777777" w:rsidR="002C4850" w:rsidRPr="00166118" w:rsidRDefault="002C4850" w:rsidP="00166118">
            <w:pPr>
              <w:pStyle w:val="BodyText2"/>
              <w:spacing w:before="0" w:after="0"/>
              <w:rPr>
                <w:spacing w:val="0"/>
                <w:sz w:val="22"/>
              </w:rPr>
            </w:pPr>
          </w:p>
          <w:p w14:paraId="103BC998" w14:textId="77777777" w:rsidR="002C4850" w:rsidRPr="00166118" w:rsidRDefault="002C4850" w:rsidP="00166118">
            <w:pPr>
              <w:pStyle w:val="BodyText2"/>
              <w:spacing w:before="0" w:after="0"/>
              <w:rPr>
                <w:spacing w:val="0"/>
                <w:sz w:val="22"/>
              </w:rPr>
            </w:pPr>
          </w:p>
          <w:p w14:paraId="60B191FA" w14:textId="77777777" w:rsidR="002C4850" w:rsidRPr="00166118" w:rsidRDefault="002C4850" w:rsidP="00166118">
            <w:pPr>
              <w:pStyle w:val="BodyText2"/>
              <w:spacing w:before="0" w:after="0"/>
              <w:rPr>
                <w:spacing w:val="0"/>
                <w:sz w:val="22"/>
              </w:rPr>
            </w:pPr>
          </w:p>
          <w:p w14:paraId="173A01C9" w14:textId="77777777" w:rsidR="002C4850" w:rsidRPr="00166118" w:rsidRDefault="002C4850" w:rsidP="00166118">
            <w:pPr>
              <w:pStyle w:val="BodyText2"/>
              <w:spacing w:before="0" w:after="0"/>
              <w:rPr>
                <w:spacing w:val="0"/>
                <w:sz w:val="22"/>
              </w:rPr>
            </w:pPr>
            <w:r w:rsidRPr="00166118">
              <w:rPr>
                <w:spacing w:val="0"/>
                <w:sz w:val="22"/>
              </w:rPr>
              <w:t>[F4 Engine</w:t>
            </w:r>
            <w:r w:rsidR="0001732F" w:rsidRPr="00166118">
              <w:rPr>
                <w:spacing w:val="0"/>
                <w:sz w:val="22"/>
              </w:rPr>
              <w:fldChar w:fldCharType="begin"/>
            </w:r>
            <w:r w:rsidR="0001732F" w:rsidRPr="00166118">
              <w:rPr>
                <w:spacing w:val="0"/>
                <w:sz w:val="22"/>
              </w:rPr>
              <w:instrText xml:space="preserve"> XE "F4 Engine" </w:instrText>
            </w:r>
            <w:r w:rsidR="0001732F" w:rsidRPr="00166118">
              <w:rPr>
                <w:spacing w:val="0"/>
                <w:sz w:val="22"/>
              </w:rPr>
              <w:fldChar w:fldCharType="end"/>
            </w:r>
            <w:r w:rsidRPr="00166118">
              <w:rPr>
                <w:spacing w:val="0"/>
                <w:sz w:val="22"/>
              </w:rPr>
              <w:t>, MON Engine</w:t>
            </w:r>
            <w:r w:rsidR="0001732F" w:rsidRPr="00166118">
              <w:rPr>
                <w:spacing w:val="0"/>
                <w:sz w:val="22"/>
              </w:rPr>
              <w:fldChar w:fldCharType="begin"/>
            </w:r>
            <w:r w:rsidR="0001732F" w:rsidRPr="00166118">
              <w:rPr>
                <w:spacing w:val="0"/>
                <w:sz w:val="22"/>
              </w:rPr>
              <w:instrText xml:space="preserve"> XE "MON Engine" </w:instrText>
            </w:r>
            <w:r w:rsidR="0001732F" w:rsidRPr="00166118">
              <w:rPr>
                <w:spacing w:val="0"/>
                <w:sz w:val="22"/>
              </w:rPr>
              <w:fldChar w:fldCharType="end"/>
            </w:r>
            <w:r w:rsidRPr="00166118">
              <w:rPr>
                <w:spacing w:val="0"/>
                <w:sz w:val="22"/>
              </w:rPr>
              <w:t>] (See Note 1.)</w:t>
            </w:r>
          </w:p>
          <w:p w14:paraId="276326F5" w14:textId="77777777" w:rsidR="002C4850" w:rsidRPr="00166118" w:rsidRDefault="002C4850" w:rsidP="00166118">
            <w:pPr>
              <w:pStyle w:val="BodyText2"/>
              <w:spacing w:before="0" w:after="0"/>
              <w:rPr>
                <w:spacing w:val="0"/>
                <w:sz w:val="22"/>
              </w:rPr>
            </w:pPr>
            <w:r w:rsidRPr="00166118">
              <w:rPr>
                <w:spacing w:val="0"/>
                <w:sz w:val="22"/>
              </w:rPr>
              <w:t>[MON Engine</w:t>
            </w:r>
            <w:r w:rsidR="0001732F" w:rsidRPr="00166118">
              <w:rPr>
                <w:spacing w:val="0"/>
                <w:sz w:val="22"/>
              </w:rPr>
              <w:fldChar w:fldCharType="begin"/>
            </w:r>
            <w:r w:rsidR="0001732F" w:rsidRPr="00166118">
              <w:rPr>
                <w:spacing w:val="0"/>
                <w:sz w:val="22"/>
              </w:rPr>
              <w:instrText xml:space="preserve"> XE "MON Engine" </w:instrText>
            </w:r>
            <w:r w:rsidR="0001732F" w:rsidRPr="00166118">
              <w:rPr>
                <w:spacing w:val="0"/>
                <w:sz w:val="22"/>
              </w:rPr>
              <w:fldChar w:fldCharType="end"/>
            </w:r>
            <w:r w:rsidRPr="00166118">
              <w:rPr>
                <w:spacing w:val="0"/>
                <w:sz w:val="22"/>
              </w:rPr>
              <w:t>]</w:t>
            </w:r>
          </w:p>
        </w:tc>
      </w:tr>
      <w:tr w:rsidR="002C4850" w14:paraId="2CD74A0B" w14:textId="77777777" w:rsidTr="003B6A35">
        <w:tc>
          <w:tcPr>
            <w:tcW w:w="1194" w:type="dxa"/>
          </w:tcPr>
          <w:p w14:paraId="4C2B730D" w14:textId="77777777" w:rsidR="002C4850" w:rsidRPr="00166118" w:rsidRDefault="002C4850" w:rsidP="00166118">
            <w:pPr>
              <w:pStyle w:val="BodyText2"/>
              <w:spacing w:before="0" w:after="0"/>
              <w:rPr>
                <w:spacing w:val="0"/>
                <w:sz w:val="22"/>
              </w:rPr>
            </w:pPr>
            <w:r w:rsidRPr="00166118">
              <w:rPr>
                <w:spacing w:val="0"/>
                <w:sz w:val="22"/>
              </w:rPr>
              <w:t>Greece</w:t>
            </w:r>
            <w:r w:rsidR="00960EC5" w:rsidRPr="00166118">
              <w:rPr>
                <w:spacing w:val="0"/>
                <w:sz w:val="22"/>
              </w:rPr>
              <w:fldChar w:fldCharType="begin"/>
            </w:r>
            <w:r w:rsidR="00960EC5" w:rsidRPr="00166118">
              <w:rPr>
                <w:spacing w:val="0"/>
                <w:sz w:val="22"/>
              </w:rPr>
              <w:instrText xml:space="preserve"> XE "Greece" </w:instrText>
            </w:r>
            <w:r w:rsidR="00960EC5" w:rsidRPr="00166118">
              <w:rPr>
                <w:spacing w:val="0"/>
                <w:sz w:val="22"/>
              </w:rPr>
              <w:fldChar w:fldCharType="end"/>
            </w:r>
          </w:p>
        </w:tc>
        <w:tc>
          <w:tcPr>
            <w:tcW w:w="3909" w:type="dxa"/>
          </w:tcPr>
          <w:p w14:paraId="39E9A9F7" w14:textId="2DCD636A" w:rsidR="002C4850" w:rsidRPr="00166118" w:rsidRDefault="002C4850" w:rsidP="00166118">
            <w:pPr>
              <w:pStyle w:val="BodyText2"/>
              <w:spacing w:before="0" w:after="0"/>
              <w:rPr>
                <w:spacing w:val="0"/>
                <w:sz w:val="22"/>
              </w:rPr>
            </w:pPr>
            <w:r w:rsidRPr="00166118">
              <w:rPr>
                <w:spacing w:val="0"/>
                <w:sz w:val="22"/>
              </w:rPr>
              <w:t>Shell Co. (Hellas) Ltd</w:t>
            </w:r>
            <w:r w:rsidR="00F20709">
              <w:rPr>
                <w:spacing w:val="0"/>
                <w:sz w:val="22"/>
              </w:rPr>
              <w:fldChar w:fldCharType="begin"/>
            </w:r>
            <w:r w:rsidR="00F20709">
              <w:instrText xml:space="preserve"> XE "</w:instrText>
            </w:r>
            <w:r w:rsidR="00F20709" w:rsidRPr="00520534">
              <w:rPr>
                <w:spacing w:val="0"/>
                <w:sz w:val="22"/>
              </w:rPr>
              <w:instrText>Shell Co. (Hellas) Ltd</w:instrText>
            </w:r>
            <w:r w:rsidR="00F20709">
              <w:instrText xml:space="preserve">" </w:instrText>
            </w:r>
            <w:r w:rsidR="00F20709">
              <w:rPr>
                <w:spacing w:val="0"/>
                <w:sz w:val="22"/>
              </w:rPr>
              <w:fldChar w:fldCharType="end"/>
            </w:r>
            <w:r w:rsidRPr="00166118">
              <w:rPr>
                <w:spacing w:val="0"/>
                <w:sz w:val="22"/>
              </w:rPr>
              <w:t>., 2B America Street, Athens</w:t>
            </w:r>
            <w:r w:rsidR="00F20709">
              <w:rPr>
                <w:spacing w:val="0"/>
                <w:sz w:val="22"/>
              </w:rPr>
              <w:fldChar w:fldCharType="begin"/>
            </w:r>
            <w:r w:rsidR="00F20709">
              <w:instrText xml:space="preserve"> XE "</w:instrText>
            </w:r>
            <w:r w:rsidR="00F20709" w:rsidRPr="00FA4EB5">
              <w:rPr>
                <w:spacing w:val="0"/>
                <w:sz w:val="22"/>
              </w:rPr>
              <w:instrText>Athens</w:instrText>
            </w:r>
            <w:r w:rsidR="00F20709">
              <w:instrText xml:space="preserve">" </w:instrText>
            </w:r>
            <w:r w:rsidR="00F20709">
              <w:rPr>
                <w:spacing w:val="0"/>
                <w:sz w:val="22"/>
              </w:rPr>
              <w:fldChar w:fldCharType="end"/>
            </w:r>
          </w:p>
        </w:tc>
        <w:tc>
          <w:tcPr>
            <w:tcW w:w="976" w:type="dxa"/>
          </w:tcPr>
          <w:p w14:paraId="542A4651" w14:textId="77777777" w:rsidR="002C4850" w:rsidRPr="00166118" w:rsidRDefault="002C4850" w:rsidP="00166118">
            <w:pPr>
              <w:pStyle w:val="BodyText2"/>
              <w:spacing w:before="0" w:after="0"/>
              <w:rPr>
                <w:spacing w:val="0"/>
                <w:sz w:val="22"/>
              </w:rPr>
            </w:pPr>
            <w:r w:rsidRPr="00166118">
              <w:rPr>
                <w:spacing w:val="0"/>
                <w:sz w:val="22"/>
              </w:rPr>
              <w:t>Class 3</w:t>
            </w:r>
            <w:r w:rsidR="00DA67A0" w:rsidRPr="00166118">
              <w:rPr>
                <w:spacing w:val="0"/>
                <w:sz w:val="22"/>
              </w:rPr>
              <w:fldChar w:fldCharType="begin"/>
            </w:r>
            <w:r w:rsidR="00DA67A0" w:rsidRPr="00166118">
              <w:rPr>
                <w:spacing w:val="0"/>
                <w:sz w:val="22"/>
              </w:rPr>
              <w:instrText xml:space="preserve"> XE "Class 3" </w:instrText>
            </w:r>
            <w:r w:rsidR="00DA67A0" w:rsidRPr="00166118">
              <w:rPr>
                <w:spacing w:val="0"/>
                <w:sz w:val="22"/>
              </w:rPr>
              <w:fldChar w:fldCharType="end"/>
            </w:r>
          </w:p>
        </w:tc>
        <w:tc>
          <w:tcPr>
            <w:tcW w:w="2842" w:type="dxa"/>
          </w:tcPr>
          <w:p w14:paraId="74D8663E" w14:textId="77777777" w:rsidR="002C4850" w:rsidRPr="00166118" w:rsidRDefault="002C4850" w:rsidP="00166118">
            <w:pPr>
              <w:pStyle w:val="BodyText2"/>
              <w:spacing w:before="0" w:after="0"/>
              <w:rPr>
                <w:spacing w:val="0"/>
                <w:sz w:val="22"/>
              </w:rPr>
            </w:pPr>
          </w:p>
        </w:tc>
      </w:tr>
      <w:tr w:rsidR="002C4850" w14:paraId="505D60EF" w14:textId="77777777" w:rsidTr="003B6A35">
        <w:tc>
          <w:tcPr>
            <w:tcW w:w="1194" w:type="dxa"/>
          </w:tcPr>
          <w:p w14:paraId="5A4042AA" w14:textId="77777777" w:rsidR="002C4850" w:rsidRPr="00166118" w:rsidRDefault="002C4850" w:rsidP="00166118">
            <w:pPr>
              <w:pStyle w:val="BodyText2"/>
              <w:spacing w:before="0" w:after="0"/>
              <w:rPr>
                <w:spacing w:val="0"/>
                <w:sz w:val="22"/>
              </w:rPr>
            </w:pPr>
            <w:r w:rsidRPr="00166118">
              <w:rPr>
                <w:spacing w:val="0"/>
                <w:sz w:val="22"/>
              </w:rPr>
              <w:t>Belgium</w:t>
            </w:r>
          </w:p>
        </w:tc>
        <w:tc>
          <w:tcPr>
            <w:tcW w:w="3909" w:type="dxa"/>
          </w:tcPr>
          <w:p w14:paraId="6E4A5636" w14:textId="77777777" w:rsidR="002C4850" w:rsidRPr="00166118" w:rsidRDefault="002C4850" w:rsidP="00D7048B">
            <w:pPr>
              <w:pStyle w:val="BodyText2"/>
              <w:spacing w:before="0" w:after="0"/>
              <w:rPr>
                <w:spacing w:val="0"/>
                <w:sz w:val="22"/>
              </w:rPr>
            </w:pPr>
            <w:r w:rsidRPr="00166118">
              <w:rPr>
                <w:spacing w:val="0"/>
                <w:sz w:val="22"/>
              </w:rPr>
              <w:t>Available through:</w:t>
            </w:r>
            <w:r w:rsidR="008B0C39" w:rsidRPr="00166118">
              <w:rPr>
                <w:spacing w:val="0"/>
                <w:sz w:val="22"/>
              </w:rPr>
              <w:t xml:space="preserve"> </w:t>
            </w:r>
            <w:r w:rsidRPr="00166118">
              <w:rPr>
                <w:spacing w:val="0"/>
                <w:sz w:val="22"/>
              </w:rPr>
              <w:t>Belgium Shell Co. Ltd, 47 Cantersteen, Brussels.</w:t>
            </w:r>
            <w:r w:rsidR="00960EC5" w:rsidRPr="00166118">
              <w:rPr>
                <w:spacing w:val="0"/>
                <w:sz w:val="22"/>
              </w:rPr>
              <w:fldChar w:fldCharType="begin"/>
            </w:r>
            <w:r w:rsidR="00960EC5" w:rsidRPr="00166118">
              <w:rPr>
                <w:spacing w:val="0"/>
                <w:sz w:val="22"/>
              </w:rPr>
              <w:instrText xml:space="preserve"> XE "Belgium Shell Co. Ltd,  </w:instrText>
            </w:r>
            <w:r w:rsidR="00960EC5" w:rsidRPr="00166118">
              <w:rPr>
                <w:spacing w:val="0"/>
                <w:sz w:val="22"/>
              </w:rPr>
              <w:fldChar w:fldCharType="end"/>
            </w:r>
            <w:r w:rsidRPr="00166118">
              <w:rPr>
                <w:spacing w:val="0"/>
                <w:sz w:val="22"/>
              </w:rPr>
              <w:t xml:space="preserve"> Laboratory situated at: Ghent</w:t>
            </w:r>
            <w:r w:rsidR="00960EC5" w:rsidRPr="00166118">
              <w:rPr>
                <w:spacing w:val="0"/>
                <w:sz w:val="22"/>
              </w:rPr>
              <w:fldChar w:fldCharType="begin"/>
            </w:r>
            <w:r w:rsidR="00960EC5" w:rsidRPr="00166118">
              <w:rPr>
                <w:spacing w:val="0"/>
                <w:sz w:val="22"/>
              </w:rPr>
              <w:instrText xml:space="preserve"> XE "Ghent" </w:instrText>
            </w:r>
            <w:r w:rsidR="00960EC5" w:rsidRPr="00166118">
              <w:rPr>
                <w:spacing w:val="0"/>
                <w:sz w:val="22"/>
              </w:rPr>
              <w:fldChar w:fldCharType="end"/>
            </w:r>
          </w:p>
        </w:tc>
        <w:tc>
          <w:tcPr>
            <w:tcW w:w="976" w:type="dxa"/>
          </w:tcPr>
          <w:p w14:paraId="34DA4962" w14:textId="77777777" w:rsidR="002C4850" w:rsidRPr="00166118" w:rsidRDefault="002C4850" w:rsidP="00166118">
            <w:pPr>
              <w:pStyle w:val="BodyText2"/>
              <w:spacing w:before="0" w:after="0"/>
              <w:rPr>
                <w:spacing w:val="0"/>
                <w:sz w:val="22"/>
              </w:rPr>
            </w:pPr>
          </w:p>
          <w:p w14:paraId="353E0081" w14:textId="77777777" w:rsidR="002C4850" w:rsidRPr="00166118" w:rsidRDefault="002C4850" w:rsidP="00166118">
            <w:pPr>
              <w:pStyle w:val="BodyText2"/>
              <w:spacing w:before="0" w:after="0"/>
              <w:rPr>
                <w:spacing w:val="0"/>
                <w:sz w:val="22"/>
              </w:rPr>
            </w:pPr>
            <w:r w:rsidRPr="00166118">
              <w:rPr>
                <w:spacing w:val="0"/>
                <w:sz w:val="22"/>
              </w:rPr>
              <w:t>Class 4</w:t>
            </w:r>
            <w:r w:rsidR="00DA67A0" w:rsidRPr="00166118">
              <w:rPr>
                <w:spacing w:val="0"/>
                <w:sz w:val="22"/>
              </w:rPr>
              <w:fldChar w:fldCharType="begin"/>
            </w:r>
            <w:r w:rsidR="00DA67A0" w:rsidRPr="00166118">
              <w:rPr>
                <w:spacing w:val="0"/>
                <w:sz w:val="22"/>
              </w:rPr>
              <w:instrText xml:space="preserve"> XE "Class 4" </w:instrText>
            </w:r>
            <w:r w:rsidR="00DA67A0" w:rsidRPr="00166118">
              <w:rPr>
                <w:spacing w:val="0"/>
                <w:sz w:val="22"/>
              </w:rPr>
              <w:fldChar w:fldCharType="end"/>
            </w:r>
          </w:p>
        </w:tc>
        <w:tc>
          <w:tcPr>
            <w:tcW w:w="2842" w:type="dxa"/>
          </w:tcPr>
          <w:p w14:paraId="26A62EC7" w14:textId="77777777" w:rsidR="002C4850" w:rsidRPr="00166118" w:rsidRDefault="002C4850" w:rsidP="00166118">
            <w:pPr>
              <w:pStyle w:val="BodyText2"/>
              <w:spacing w:before="0" w:after="0"/>
              <w:rPr>
                <w:spacing w:val="0"/>
                <w:sz w:val="22"/>
              </w:rPr>
            </w:pPr>
          </w:p>
        </w:tc>
      </w:tr>
    </w:tbl>
    <w:p w14:paraId="295C8618" w14:textId="76CBB670" w:rsidR="002C4850" w:rsidRDefault="002C4850" w:rsidP="00F14055">
      <w:pPr>
        <w:pStyle w:val="BodyText"/>
      </w:pPr>
      <w:r>
        <w:t xml:space="preserve">Note 1. </w:t>
      </w:r>
      <w:r w:rsidR="008B0C39">
        <w:t>On a personal note; t</w:t>
      </w:r>
      <w:r>
        <w:t>he author was a trainee chemist at Shell Newport Laboratory</w:t>
      </w:r>
      <w:r w:rsidR="00960EC5">
        <w:fldChar w:fldCharType="begin"/>
      </w:r>
      <w:r w:rsidR="00960EC5">
        <w:instrText xml:space="preserve"> XE "</w:instrText>
      </w:r>
      <w:r w:rsidR="00960EC5" w:rsidRPr="006E2928">
        <w:instrText>Shell Newport Laboratory</w:instrText>
      </w:r>
      <w:r w:rsidR="00960EC5">
        <w:instrText xml:space="preserve">" </w:instrText>
      </w:r>
      <w:r w:rsidR="00960EC5">
        <w:fldChar w:fldCharType="end"/>
      </w:r>
      <w:r>
        <w:t xml:space="preserve"> 1965-66; at that time there was only a Research Octane engine there. The only F4 engin</w:t>
      </w:r>
      <w:r w:rsidR="009E0D63">
        <w:t>e</w:t>
      </w:r>
      <w:r w:rsidR="00960EC5">
        <w:fldChar w:fldCharType="begin"/>
      </w:r>
      <w:r w:rsidR="00960EC5">
        <w:instrText xml:space="preserve"> XE "</w:instrText>
      </w:r>
      <w:r w:rsidR="00960EC5" w:rsidRPr="00C010CD">
        <w:instrText>F4 engin</w:instrText>
      </w:r>
      <w:r w:rsidR="009E0D63">
        <w:instrText>e</w:instrText>
      </w:r>
      <w:r w:rsidR="00960EC5">
        <w:instrText xml:space="preserve">" </w:instrText>
      </w:r>
      <w:r w:rsidR="00960EC5">
        <w:fldChar w:fldCharType="end"/>
      </w:r>
      <w:r>
        <w:t xml:space="preserve"> available was at PRA (Mobil) Altona Refinery</w:t>
      </w:r>
      <w:r w:rsidR="00960EC5">
        <w:fldChar w:fldCharType="begin"/>
      </w:r>
      <w:r w:rsidR="00960EC5">
        <w:instrText xml:space="preserve"> XE "</w:instrText>
      </w:r>
      <w:r w:rsidR="00960EC5" w:rsidRPr="006A1AB7">
        <w:instrText>PRA (Mobil) Altona Refinery</w:instrText>
      </w:r>
      <w:r w:rsidR="00960EC5">
        <w:instrText xml:space="preserve">" </w:instrText>
      </w:r>
      <w:r w:rsidR="00960EC5">
        <w:fldChar w:fldCharType="end"/>
      </w:r>
      <w:r w:rsidR="00E4557E">
        <w:t xml:space="preserve"> located at Altona, Victoria</w:t>
      </w:r>
      <w:r>
        <w:t>.</w:t>
      </w:r>
    </w:p>
    <w:p w14:paraId="5D911551" w14:textId="77777777" w:rsidR="002C4850" w:rsidRDefault="002C4850">
      <w:pPr>
        <w:pStyle w:val="Heading7"/>
        <w:framePr w:wrap="around"/>
      </w:pPr>
      <w:r>
        <w:t>Australian Situation</w:t>
      </w:r>
    </w:p>
    <w:p w14:paraId="21EBB306" w14:textId="77777777" w:rsidR="002C4850" w:rsidRDefault="002C4850" w:rsidP="00F14055">
      <w:pPr>
        <w:pStyle w:val="BodyText"/>
      </w:pPr>
      <w:r>
        <w:t>Similar arrangements were in place in Australia for the Royal Australian Air Force</w:t>
      </w:r>
      <w:r w:rsidR="00960EC5">
        <w:fldChar w:fldCharType="begin"/>
      </w:r>
      <w:r w:rsidR="00960EC5">
        <w:instrText xml:space="preserve"> XE "</w:instrText>
      </w:r>
      <w:r w:rsidR="00960EC5" w:rsidRPr="001E7A01">
        <w:instrText>Royal Australian Air Force</w:instrText>
      </w:r>
      <w:r w:rsidR="00960EC5">
        <w:instrText xml:space="preserve">" </w:instrText>
      </w:r>
      <w:r w:rsidR="00960EC5">
        <w:fldChar w:fldCharType="end"/>
      </w:r>
      <w:r>
        <w:t xml:space="preserve"> (RAAF). The oil company laboratories in Australia were approved/authorised by Department of Quality Assurance (DQA)</w:t>
      </w:r>
      <w:r w:rsidR="00960EC5">
        <w:fldChar w:fldCharType="begin"/>
      </w:r>
      <w:r w:rsidR="00960EC5">
        <w:instrText xml:space="preserve"> XE "</w:instrText>
      </w:r>
      <w:r w:rsidR="00960EC5" w:rsidRPr="00F93778">
        <w:instrText>Department of Quality Assurance (DQA)</w:instrText>
      </w:r>
      <w:r w:rsidR="00960EC5">
        <w:instrText xml:space="preserve">" </w:instrText>
      </w:r>
      <w:r w:rsidR="00960EC5">
        <w:fldChar w:fldCharType="end"/>
      </w:r>
      <w:r>
        <w:t xml:space="preserve"> (on behalf of the RAAF) and required the laboratory to be approved by the (Australian) National Association of </w:t>
      </w:r>
      <w:r>
        <w:lastRenderedPageBreak/>
        <w:t>Testing Authorities (NATA)</w:t>
      </w:r>
      <w:r w:rsidR="00960EC5">
        <w:fldChar w:fldCharType="begin"/>
      </w:r>
      <w:r w:rsidR="00960EC5">
        <w:instrText xml:space="preserve"> XE "</w:instrText>
      </w:r>
      <w:r w:rsidR="00960EC5" w:rsidRPr="00726163">
        <w:instrText>National Association of Testing Authorities (NATA)</w:instrText>
      </w:r>
      <w:r w:rsidR="00960EC5">
        <w:instrText xml:space="preserve">" </w:instrText>
      </w:r>
      <w:r w:rsidR="00960EC5">
        <w:fldChar w:fldCharType="end"/>
      </w:r>
      <w:r>
        <w:t>. NATA approved the laboratories and also approved those persons authorised to sign laboratory test reports. [The author was a NATA test signatory</w:t>
      </w:r>
      <w:r w:rsidR="00960EC5">
        <w:fldChar w:fldCharType="begin"/>
      </w:r>
      <w:r w:rsidR="00960EC5">
        <w:instrText xml:space="preserve"> XE "</w:instrText>
      </w:r>
      <w:r w:rsidR="00960EC5" w:rsidRPr="00880A08">
        <w:instrText>NATA test signatory</w:instrText>
      </w:r>
      <w:r w:rsidR="00960EC5">
        <w:instrText xml:space="preserve">" </w:instrText>
      </w:r>
      <w:r w:rsidR="00960EC5">
        <w:fldChar w:fldCharType="end"/>
      </w:r>
      <w:r>
        <w:t xml:space="preserve"> for aviation fuels</w:t>
      </w:r>
      <w:r w:rsidR="00960EC5">
        <w:fldChar w:fldCharType="begin"/>
      </w:r>
      <w:r w:rsidR="00960EC5">
        <w:instrText xml:space="preserve"> XE "</w:instrText>
      </w:r>
      <w:r w:rsidR="00960EC5" w:rsidRPr="00675231">
        <w:instrText>aviation fuels</w:instrText>
      </w:r>
      <w:r w:rsidR="00960EC5">
        <w:instrText xml:space="preserve">" </w:instrText>
      </w:r>
      <w:r w:rsidR="00960EC5">
        <w:fldChar w:fldCharType="end"/>
      </w:r>
      <w:r>
        <w:t xml:space="preserve"> at Petroleum Refineries Australia</w:t>
      </w:r>
      <w:r w:rsidR="00960EC5">
        <w:fldChar w:fldCharType="begin"/>
      </w:r>
      <w:r w:rsidR="00960EC5">
        <w:instrText xml:space="preserve"> XE "</w:instrText>
      </w:r>
      <w:r w:rsidR="00960EC5" w:rsidRPr="000B67D8">
        <w:instrText>Petroleum Refineries Australia</w:instrText>
      </w:r>
      <w:r w:rsidR="00960EC5">
        <w:instrText xml:space="preserve">" </w:instrText>
      </w:r>
      <w:r w:rsidR="00960EC5">
        <w:fldChar w:fldCharType="end"/>
      </w:r>
      <w:r>
        <w:t xml:space="preserve">, </w:t>
      </w:r>
      <w:r w:rsidR="00E4557E">
        <w:t xml:space="preserve">Altona Refinery </w:t>
      </w:r>
      <w:r>
        <w:t>Laboratory</w:t>
      </w:r>
      <w:r w:rsidR="00960EC5">
        <w:fldChar w:fldCharType="begin"/>
      </w:r>
      <w:r w:rsidR="00960EC5">
        <w:instrText xml:space="preserve"> XE "</w:instrText>
      </w:r>
      <w:r w:rsidR="00960EC5" w:rsidRPr="00A903F2">
        <w:instrText>Altona Refinery Laboratory</w:instrText>
      </w:r>
      <w:r w:rsidR="00960EC5">
        <w:instrText xml:space="preserve">" </w:instrText>
      </w:r>
      <w:r w:rsidR="00960EC5">
        <w:fldChar w:fldCharType="end"/>
      </w:r>
      <w:r>
        <w:t xml:space="preserve"> from 1967-70, and again 1976-79</w:t>
      </w:r>
      <w:r w:rsidR="00E4557E">
        <w:t xml:space="preserve"> when he was Chief Chemist at Altona Refinery Laboratory</w:t>
      </w:r>
      <w:r>
        <w:t>].</w:t>
      </w:r>
    </w:p>
    <w:p w14:paraId="6A3FA48D" w14:textId="29545720" w:rsidR="002C4850" w:rsidRDefault="000330A4" w:rsidP="009329A3">
      <w:pPr>
        <w:pStyle w:val="Caption"/>
      </w:pPr>
      <w:r>
        <w:t xml:space="preserve">Photo </w:t>
      </w:r>
      <w:r w:rsidR="00FA017B">
        <w:t>30</w:t>
      </w:r>
      <w:r>
        <w:t xml:space="preserve">. </w:t>
      </w:r>
      <w:r w:rsidR="009329A3">
        <w:t xml:space="preserve">USAF </w:t>
      </w:r>
      <w:r w:rsidR="00906FB3" w:rsidRPr="00906FB3">
        <w:t>North American T-28 Trojan</w:t>
      </w:r>
      <w:r w:rsidR="009E0D63">
        <w:fldChar w:fldCharType="begin"/>
      </w:r>
      <w:r w:rsidR="009E0D63">
        <w:instrText xml:space="preserve"> XE "</w:instrText>
      </w:r>
      <w:r w:rsidR="009E0D63" w:rsidRPr="0022524E">
        <w:instrText>North American T-28 Trojan</w:instrText>
      </w:r>
      <w:r w:rsidR="009E0D63">
        <w:instrText>"</w:instrText>
      </w:r>
      <w:r w:rsidR="009E0D63">
        <w:fldChar w:fldCharType="end"/>
      </w:r>
      <w:r w:rsidR="009329A3">
        <w:t xml:space="preserve"> showing the radial piston engines – Petroch Services </w:t>
      </w:r>
    </w:p>
    <w:p w14:paraId="269897FB" w14:textId="77777777" w:rsidR="00A8676B" w:rsidRDefault="004A331F" w:rsidP="00F14055">
      <w:pPr>
        <w:pStyle w:val="Picture"/>
      </w:pPr>
      <w:r>
        <w:rPr>
          <w:noProof/>
          <w:lang w:eastAsia="en-AU"/>
        </w:rPr>
        <w:drawing>
          <wp:inline distT="0" distB="0" distL="0" distR="0" wp14:anchorId="0C726ED2" wp14:editId="1D123014">
            <wp:extent cx="5058269" cy="3667076"/>
            <wp:effectExtent l="0" t="0" r="0" b="0"/>
            <wp:docPr id="29" name="Picture 29" descr="sh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h20"/>
                    <pic:cNvPicPr>
                      <a:picLocks noChangeAspect="1" noChangeArrowheads="1"/>
                    </pic:cNvPicPr>
                  </pic:nvPicPr>
                  <pic:blipFill rotWithShape="1">
                    <a:blip r:embed="rId45">
                      <a:extLst>
                        <a:ext uri="{28A0092B-C50C-407E-A947-70E740481C1C}">
                          <a14:useLocalDpi xmlns:a14="http://schemas.microsoft.com/office/drawing/2010/main" val="0"/>
                        </a:ext>
                      </a:extLst>
                    </a:blip>
                    <a:srcRect t="3650"/>
                    <a:stretch/>
                  </pic:blipFill>
                  <pic:spPr bwMode="auto">
                    <a:xfrm>
                      <a:off x="0" y="0"/>
                      <a:ext cx="5151968" cy="3735005"/>
                    </a:xfrm>
                    <a:prstGeom prst="rect">
                      <a:avLst/>
                    </a:prstGeom>
                    <a:noFill/>
                    <a:ln>
                      <a:noFill/>
                    </a:ln>
                    <a:extLst>
                      <a:ext uri="{53640926-AAD7-44D8-BBD7-CCE9431645EC}">
                        <a14:shadowObscured xmlns:a14="http://schemas.microsoft.com/office/drawing/2010/main"/>
                      </a:ext>
                    </a:extLst>
                  </pic:spPr>
                </pic:pic>
              </a:graphicData>
            </a:graphic>
          </wp:inline>
        </w:drawing>
      </w:r>
    </w:p>
    <w:p w14:paraId="470B3B18" w14:textId="77777777" w:rsidR="002C4850" w:rsidRDefault="002C4850">
      <w:pPr>
        <w:pStyle w:val="Heading1"/>
      </w:pPr>
      <w:bookmarkStart w:id="11" w:name="_Toc58169864"/>
      <w:r>
        <w:t>Oil Companies and Refineries</w:t>
      </w:r>
      <w:bookmarkEnd w:id="11"/>
    </w:p>
    <w:p w14:paraId="14E6E96E" w14:textId="36D6061C" w:rsidR="00184D6B" w:rsidRDefault="002C4850" w:rsidP="00F14055">
      <w:pPr>
        <w:pStyle w:val="BodyText"/>
      </w:pPr>
      <w:r>
        <w:t>The Iranian situation</w:t>
      </w:r>
      <w:r w:rsidR="00906FB3">
        <w:fldChar w:fldCharType="begin"/>
      </w:r>
      <w:r w:rsidR="00906FB3">
        <w:instrText xml:space="preserve"> XE "</w:instrText>
      </w:r>
      <w:r w:rsidR="00906FB3" w:rsidRPr="00287712">
        <w:instrText>Iranian situation</w:instrText>
      </w:r>
      <w:r w:rsidR="00906FB3">
        <w:instrText xml:space="preserve">" </w:instrText>
      </w:r>
      <w:r w:rsidR="00906FB3">
        <w:fldChar w:fldCharType="end"/>
      </w:r>
      <w:r>
        <w:t xml:space="preserve"> in 1951 resulted in a shift in philosophy of refinery location – while crude oil could be obtained from around the world, the threat to supply of finished petroleum products from refineries made it desirable to locate the refinery is a region where governments were stable, and ship the crude oil away from trouble spots. This philosophy continued well into the 1960’s and 1970’s in Australia</w:t>
      </w:r>
      <w:r w:rsidR="00452DB6">
        <w:t>, t</w:t>
      </w:r>
      <w:r>
        <w:t>he Far East</w:t>
      </w:r>
      <w:r w:rsidR="009E0D63">
        <w:fldChar w:fldCharType="begin"/>
      </w:r>
      <w:r w:rsidR="009E0D63">
        <w:instrText xml:space="preserve"> XE "</w:instrText>
      </w:r>
      <w:r w:rsidR="009E0D63" w:rsidRPr="00993861">
        <w:instrText>Far East</w:instrText>
      </w:r>
      <w:r w:rsidR="009E0D63">
        <w:instrText xml:space="preserve">" </w:instrText>
      </w:r>
      <w:r w:rsidR="009E0D63">
        <w:fldChar w:fldCharType="end"/>
      </w:r>
      <w:r w:rsidR="00452DB6">
        <w:t xml:space="preserve"> and Western Europe</w:t>
      </w:r>
      <w:r w:rsidR="009E0D63">
        <w:fldChar w:fldCharType="begin"/>
      </w:r>
      <w:r w:rsidR="009E0D63">
        <w:instrText xml:space="preserve"> XE "</w:instrText>
      </w:r>
      <w:r w:rsidR="009E0D63" w:rsidRPr="005C7049">
        <w:instrText>Western Europe</w:instrText>
      </w:r>
      <w:r w:rsidR="009E0D63">
        <w:instrText xml:space="preserve">" </w:instrText>
      </w:r>
      <w:r w:rsidR="009E0D63">
        <w:fldChar w:fldCharType="end"/>
      </w:r>
      <w:r w:rsidR="00452DB6">
        <w:t xml:space="preserve">. </w:t>
      </w:r>
    </w:p>
    <w:p w14:paraId="7995CF0A" w14:textId="2F8D1BED" w:rsidR="002C4850" w:rsidRDefault="00452DB6" w:rsidP="00F14055">
      <w:pPr>
        <w:pStyle w:val="BodyText"/>
      </w:pPr>
      <w:r>
        <w:t>There was a trend in refinery construction to build small</w:t>
      </w:r>
      <w:r w:rsidR="000B68E7">
        <w:t>, cheap,</w:t>
      </w:r>
      <w:r>
        <w:t xml:space="preserve"> compact refineries which were termed ‘once-through’ </w:t>
      </w:r>
      <w:r w:rsidR="000B68E7">
        <w:t>refineries</w:t>
      </w:r>
      <w:r w:rsidR="00906FB3">
        <w:fldChar w:fldCharType="begin"/>
      </w:r>
      <w:r w:rsidR="00906FB3">
        <w:instrText xml:space="preserve"> XE "</w:instrText>
      </w:r>
      <w:r w:rsidR="00906FB3" w:rsidRPr="00123914">
        <w:instrText>once-through refineries</w:instrText>
      </w:r>
      <w:r w:rsidR="00906FB3">
        <w:instrText xml:space="preserve">" </w:instrText>
      </w:r>
      <w:r w:rsidR="00906FB3">
        <w:fldChar w:fldCharType="end"/>
      </w:r>
      <w:r w:rsidR="000B68E7">
        <w:t xml:space="preserve"> </w:t>
      </w:r>
      <w:r>
        <w:t>with minimal intermediate tankage – crude oil</w:t>
      </w:r>
      <w:r w:rsidR="00906FB3">
        <w:fldChar w:fldCharType="begin"/>
      </w:r>
      <w:r w:rsidR="00906FB3">
        <w:instrText xml:space="preserve"> XE "</w:instrText>
      </w:r>
      <w:r w:rsidR="00906FB3" w:rsidRPr="00AB0426">
        <w:instrText>crude oil</w:instrText>
      </w:r>
      <w:r w:rsidR="00906FB3">
        <w:instrText xml:space="preserve">" </w:instrText>
      </w:r>
      <w:r w:rsidR="00906FB3">
        <w:fldChar w:fldCharType="end"/>
      </w:r>
      <w:r>
        <w:t xml:space="preserve"> in, finished product out. These refineries consisted of </w:t>
      </w:r>
      <w:r w:rsidR="00184D6B">
        <w:t>a crude splitter uni</w:t>
      </w:r>
      <w:r w:rsidR="009E0D63">
        <w:t>t</w:t>
      </w:r>
      <w:r w:rsidR="00906FB3">
        <w:fldChar w:fldCharType="begin"/>
      </w:r>
      <w:r w:rsidR="00906FB3">
        <w:instrText xml:space="preserve"> XE "</w:instrText>
      </w:r>
      <w:r w:rsidR="00906FB3" w:rsidRPr="000E0C7E">
        <w:instrText>crude splitter uni</w:instrText>
      </w:r>
      <w:r w:rsidR="009E0D63">
        <w:instrText>t</w:instrText>
      </w:r>
      <w:r w:rsidR="00906FB3">
        <w:instrText xml:space="preserve">" </w:instrText>
      </w:r>
      <w:r w:rsidR="00906FB3">
        <w:fldChar w:fldCharType="end"/>
      </w:r>
      <w:r w:rsidR="00184D6B">
        <w:t xml:space="preserve"> of approximately 50-70,000 barrels per day, wide cut Catalytic Hydrodesulphurizing Unit (CHD)</w:t>
      </w:r>
      <w:r w:rsidR="00906FB3">
        <w:fldChar w:fldCharType="begin"/>
      </w:r>
      <w:r w:rsidR="00906FB3">
        <w:instrText xml:space="preserve"> XE "</w:instrText>
      </w:r>
      <w:r w:rsidR="00906FB3" w:rsidRPr="00FC24BF">
        <w:instrText>Catalytic Hydrodesulphurizing Unit (CHD)</w:instrText>
      </w:r>
      <w:r w:rsidR="00906FB3">
        <w:instrText xml:space="preserve">" </w:instrText>
      </w:r>
      <w:r w:rsidR="00906FB3">
        <w:fldChar w:fldCharType="end"/>
      </w:r>
      <w:r w:rsidR="00184D6B">
        <w:t xml:space="preserve"> to remove sulphur</w:t>
      </w:r>
      <w:r w:rsidR="00117799">
        <w:fldChar w:fldCharType="begin"/>
      </w:r>
      <w:r w:rsidR="00117799">
        <w:instrText xml:space="preserve"> XE "</w:instrText>
      </w:r>
      <w:r w:rsidR="00117799" w:rsidRPr="00084809">
        <w:instrText>sulphur</w:instrText>
      </w:r>
      <w:r w:rsidR="00117799">
        <w:instrText xml:space="preserve">" </w:instrText>
      </w:r>
      <w:r w:rsidR="00117799">
        <w:fldChar w:fldCharType="end"/>
      </w:r>
      <w:r w:rsidR="00184D6B">
        <w:t xml:space="preserve"> from all products except fuel oil</w:t>
      </w:r>
      <w:r w:rsidR="00906FB3">
        <w:fldChar w:fldCharType="begin"/>
      </w:r>
      <w:r w:rsidR="00906FB3">
        <w:instrText xml:space="preserve"> XE "</w:instrText>
      </w:r>
      <w:r w:rsidR="00906FB3" w:rsidRPr="00CA5D89">
        <w:instrText>fuel oil</w:instrText>
      </w:r>
      <w:r w:rsidR="00906FB3">
        <w:instrText xml:space="preserve">" </w:instrText>
      </w:r>
      <w:r w:rsidR="00906FB3">
        <w:fldChar w:fldCharType="end"/>
      </w:r>
      <w:r w:rsidR="00184D6B">
        <w:t>, one fractionator</w:t>
      </w:r>
      <w:r w:rsidR="00906FB3">
        <w:fldChar w:fldCharType="begin"/>
      </w:r>
      <w:r w:rsidR="00906FB3">
        <w:instrText xml:space="preserve"> XE "</w:instrText>
      </w:r>
      <w:r w:rsidR="00906FB3" w:rsidRPr="006A15DD">
        <w:instrText>fractionator</w:instrText>
      </w:r>
      <w:r w:rsidR="00906FB3">
        <w:instrText xml:space="preserve">" </w:instrText>
      </w:r>
      <w:r w:rsidR="00906FB3">
        <w:fldChar w:fldCharType="end"/>
      </w:r>
      <w:r w:rsidR="00184D6B">
        <w:t xml:space="preserve"> to produce gasoline</w:t>
      </w:r>
      <w:r w:rsidR="00906FB3">
        <w:fldChar w:fldCharType="begin"/>
      </w:r>
      <w:r w:rsidR="00906FB3">
        <w:instrText xml:space="preserve"> XE "</w:instrText>
      </w:r>
      <w:r w:rsidR="00906FB3" w:rsidRPr="004E10B3">
        <w:instrText>gasoline</w:instrText>
      </w:r>
      <w:r w:rsidR="00906FB3">
        <w:instrText xml:space="preserve">" </w:instrText>
      </w:r>
      <w:r w:rsidR="00906FB3">
        <w:fldChar w:fldCharType="end"/>
      </w:r>
      <w:r w:rsidR="00184D6B">
        <w:t>/naphtha</w:t>
      </w:r>
      <w:r w:rsidR="00906FB3">
        <w:fldChar w:fldCharType="begin"/>
      </w:r>
      <w:r w:rsidR="00906FB3">
        <w:instrText xml:space="preserve"> XE "</w:instrText>
      </w:r>
      <w:r w:rsidR="00906FB3" w:rsidRPr="00192865">
        <w:instrText>naphtha</w:instrText>
      </w:r>
      <w:r w:rsidR="00906FB3">
        <w:instrText xml:space="preserve">" </w:instrText>
      </w:r>
      <w:r w:rsidR="00906FB3">
        <w:fldChar w:fldCharType="end"/>
      </w:r>
      <w:r w:rsidR="00184D6B">
        <w:t>, kerosene</w:t>
      </w:r>
      <w:r w:rsidR="00906FB3">
        <w:fldChar w:fldCharType="begin"/>
      </w:r>
      <w:r w:rsidR="00906FB3">
        <w:instrText xml:space="preserve"> XE "</w:instrText>
      </w:r>
      <w:r w:rsidR="00906FB3" w:rsidRPr="001F3930">
        <w:instrText>kerosene</w:instrText>
      </w:r>
      <w:r w:rsidR="00906FB3">
        <w:instrText xml:space="preserve">" </w:instrText>
      </w:r>
      <w:r w:rsidR="00906FB3">
        <w:fldChar w:fldCharType="end"/>
      </w:r>
      <w:r w:rsidR="00184D6B">
        <w:t xml:space="preserve"> (jet fuel</w:t>
      </w:r>
      <w:r w:rsidR="00906FB3">
        <w:fldChar w:fldCharType="begin"/>
      </w:r>
      <w:r w:rsidR="00906FB3">
        <w:instrText xml:space="preserve"> XE "</w:instrText>
      </w:r>
      <w:r w:rsidR="00906FB3" w:rsidRPr="005D65E1">
        <w:instrText>jet fuel</w:instrText>
      </w:r>
      <w:r w:rsidR="00906FB3">
        <w:instrText xml:space="preserve">" </w:instrText>
      </w:r>
      <w:r w:rsidR="00906FB3">
        <w:fldChar w:fldCharType="end"/>
      </w:r>
      <w:r w:rsidR="00184D6B">
        <w:t>), automotive diesel</w:t>
      </w:r>
      <w:r w:rsidR="00906FB3">
        <w:fldChar w:fldCharType="begin"/>
      </w:r>
      <w:r w:rsidR="00906FB3">
        <w:instrText xml:space="preserve"> XE "</w:instrText>
      </w:r>
      <w:r w:rsidR="00906FB3" w:rsidRPr="00654CB7">
        <w:instrText>automotive diesel</w:instrText>
      </w:r>
      <w:r w:rsidR="00906FB3">
        <w:instrText xml:space="preserve">" </w:instrText>
      </w:r>
      <w:r w:rsidR="00906FB3">
        <w:fldChar w:fldCharType="end"/>
      </w:r>
      <w:r w:rsidR="00184D6B">
        <w:t>, with one catalytic reformer</w:t>
      </w:r>
      <w:r w:rsidR="00906FB3">
        <w:fldChar w:fldCharType="begin"/>
      </w:r>
      <w:r w:rsidR="00906FB3">
        <w:instrText xml:space="preserve"> XE "</w:instrText>
      </w:r>
      <w:r w:rsidR="00906FB3" w:rsidRPr="001F024C">
        <w:instrText>catalytic reformer</w:instrText>
      </w:r>
      <w:r w:rsidR="00906FB3">
        <w:instrText xml:space="preserve">" </w:instrText>
      </w:r>
      <w:r w:rsidR="00906FB3">
        <w:fldChar w:fldCharType="end"/>
      </w:r>
      <w:r w:rsidR="00184D6B">
        <w:t xml:space="preserve"> to improve the octane of the straight run naphtha</w:t>
      </w:r>
      <w:r w:rsidR="00906FB3">
        <w:fldChar w:fldCharType="begin"/>
      </w:r>
      <w:r w:rsidR="00906FB3">
        <w:instrText xml:space="preserve"> XE "</w:instrText>
      </w:r>
      <w:r w:rsidR="00906FB3" w:rsidRPr="00DD4B5B">
        <w:instrText>straight run naphtha</w:instrText>
      </w:r>
      <w:r w:rsidR="00906FB3">
        <w:instrText xml:space="preserve">" </w:instrText>
      </w:r>
      <w:r w:rsidR="00906FB3">
        <w:fldChar w:fldCharType="end"/>
      </w:r>
      <w:r w:rsidR="00184D6B">
        <w:t>. Ancillary units and services would include waste water treatment</w:t>
      </w:r>
      <w:r w:rsidR="00906FB3">
        <w:fldChar w:fldCharType="begin"/>
      </w:r>
      <w:r w:rsidR="00906FB3">
        <w:instrText xml:space="preserve"> XE "</w:instrText>
      </w:r>
      <w:r w:rsidR="00906FB3" w:rsidRPr="0024228A">
        <w:instrText>waste water treatment</w:instrText>
      </w:r>
      <w:r w:rsidR="00906FB3">
        <w:instrText xml:space="preserve">" </w:instrText>
      </w:r>
      <w:r w:rsidR="00906FB3">
        <w:fldChar w:fldCharType="end"/>
      </w:r>
      <w:r w:rsidR="00184D6B">
        <w:t>, boilers</w:t>
      </w:r>
      <w:r w:rsidR="00906FB3">
        <w:fldChar w:fldCharType="begin"/>
      </w:r>
      <w:r w:rsidR="00906FB3">
        <w:instrText xml:space="preserve"> XE "</w:instrText>
      </w:r>
      <w:r w:rsidR="00906FB3" w:rsidRPr="00794A89">
        <w:instrText>boilers</w:instrText>
      </w:r>
      <w:r w:rsidR="00906FB3">
        <w:instrText xml:space="preserve">" </w:instrText>
      </w:r>
      <w:r w:rsidR="00906FB3">
        <w:fldChar w:fldCharType="end"/>
      </w:r>
      <w:r w:rsidR="00184D6B">
        <w:t>, power generation, and other distillation units to produce solvent</w:t>
      </w:r>
      <w:r w:rsidR="00906FB3">
        <w:fldChar w:fldCharType="begin"/>
      </w:r>
      <w:r w:rsidR="00906FB3">
        <w:instrText xml:space="preserve"> XE "</w:instrText>
      </w:r>
      <w:r w:rsidR="00906FB3" w:rsidRPr="00DF0E3D">
        <w:instrText>solvent</w:instrText>
      </w:r>
      <w:r w:rsidR="00906FB3">
        <w:instrText xml:space="preserve">" </w:instrText>
      </w:r>
      <w:r w:rsidR="00906FB3">
        <w:fldChar w:fldCharType="end"/>
      </w:r>
      <w:r w:rsidR="00184D6B">
        <w:t xml:space="preserve"> products from the naphthas</w:t>
      </w:r>
      <w:r w:rsidR="00906FB3">
        <w:fldChar w:fldCharType="begin"/>
      </w:r>
      <w:r w:rsidR="00906FB3">
        <w:instrText xml:space="preserve"> XE "</w:instrText>
      </w:r>
      <w:r w:rsidR="00906FB3" w:rsidRPr="00CF7C94">
        <w:instrText>naphthas</w:instrText>
      </w:r>
      <w:r w:rsidR="00906FB3">
        <w:instrText xml:space="preserve">" </w:instrText>
      </w:r>
      <w:r w:rsidR="00906FB3">
        <w:fldChar w:fldCharType="end"/>
      </w:r>
      <w:r w:rsidR="00184D6B">
        <w:t>. These units did not have a catalytic cracker</w:t>
      </w:r>
      <w:r w:rsidR="00906FB3">
        <w:fldChar w:fldCharType="begin"/>
      </w:r>
      <w:r w:rsidR="00906FB3">
        <w:instrText xml:space="preserve"> XE "</w:instrText>
      </w:r>
      <w:r w:rsidR="00906FB3" w:rsidRPr="00856DA7">
        <w:instrText>catalytic cracker</w:instrText>
      </w:r>
      <w:r w:rsidR="00906FB3">
        <w:instrText xml:space="preserve">" </w:instrText>
      </w:r>
      <w:r w:rsidR="00906FB3">
        <w:fldChar w:fldCharType="end"/>
      </w:r>
      <w:r w:rsidR="00184D6B">
        <w:t xml:space="preserve"> or alkylation</w:t>
      </w:r>
      <w:r w:rsidR="00117799">
        <w:fldChar w:fldCharType="begin"/>
      </w:r>
      <w:r w:rsidR="00117799">
        <w:instrText xml:space="preserve"> XE "</w:instrText>
      </w:r>
      <w:r w:rsidR="00117799" w:rsidRPr="00AF3FD7">
        <w:instrText>alkylation</w:instrText>
      </w:r>
      <w:r w:rsidR="00117799">
        <w:instrText xml:space="preserve">" </w:instrText>
      </w:r>
      <w:r w:rsidR="00117799">
        <w:fldChar w:fldCharType="end"/>
      </w:r>
      <w:r w:rsidR="00184D6B">
        <w:t xml:space="preserve"> units. They were cheap to build</w:t>
      </w:r>
      <w:r w:rsidR="000B68E7">
        <w:t>,</w:t>
      </w:r>
      <w:r w:rsidR="00184D6B">
        <w:t xml:space="preserve"> and quick to construct</w:t>
      </w:r>
      <w:r w:rsidR="000B68E7">
        <w:t xml:space="preserve"> – </w:t>
      </w:r>
      <w:r w:rsidR="000B68E7" w:rsidRPr="00DA5810">
        <w:rPr>
          <w:bCs/>
        </w:rPr>
        <w:t>but they could not make aviation gasoline</w:t>
      </w:r>
      <w:r w:rsidR="0014777C">
        <w:rPr>
          <w:b/>
        </w:rPr>
        <w:fldChar w:fldCharType="begin"/>
      </w:r>
      <w:r w:rsidR="0014777C">
        <w:instrText xml:space="preserve"> XE "</w:instrText>
      </w:r>
      <w:r w:rsidR="0014777C" w:rsidRPr="002341D5">
        <w:instrText>aviation gasoline</w:instrText>
      </w:r>
      <w:r w:rsidR="0014777C">
        <w:instrText xml:space="preserve">" </w:instrText>
      </w:r>
      <w:r w:rsidR="0014777C">
        <w:rPr>
          <w:b/>
        </w:rPr>
        <w:fldChar w:fldCharType="end"/>
      </w:r>
      <w:r w:rsidR="000B68E7">
        <w:t>.</w:t>
      </w:r>
      <w:r w:rsidR="002C4850">
        <w:t xml:space="preserve"> </w:t>
      </w:r>
      <w:r w:rsidR="000B68E7">
        <w:t>In Australia, Petroleum Refineries Australia</w:t>
      </w:r>
      <w:r w:rsidR="00906FB3">
        <w:fldChar w:fldCharType="begin"/>
      </w:r>
      <w:r w:rsidR="00906FB3">
        <w:instrText xml:space="preserve"> XE "</w:instrText>
      </w:r>
      <w:r w:rsidR="00906FB3" w:rsidRPr="00E50695">
        <w:instrText>Petroleum Refineries Australia</w:instrText>
      </w:r>
      <w:r w:rsidR="00906FB3">
        <w:instrText xml:space="preserve">" </w:instrText>
      </w:r>
      <w:r w:rsidR="00906FB3">
        <w:fldChar w:fldCharType="end"/>
      </w:r>
      <w:r w:rsidR="000B68E7">
        <w:t xml:space="preserve"> (Mobil/Esso) built the Stanvac Refinery</w:t>
      </w:r>
      <w:r w:rsidR="00906FB3">
        <w:fldChar w:fldCharType="begin"/>
      </w:r>
      <w:r w:rsidR="00906FB3">
        <w:instrText xml:space="preserve"> XE "</w:instrText>
      </w:r>
      <w:r w:rsidR="00906FB3" w:rsidRPr="00D55A0B">
        <w:instrText>Stanvac Refinery</w:instrText>
      </w:r>
      <w:r w:rsidR="00906FB3">
        <w:instrText xml:space="preserve">" </w:instrText>
      </w:r>
      <w:r w:rsidR="00906FB3">
        <w:fldChar w:fldCharType="end"/>
      </w:r>
      <w:r w:rsidR="000B68E7">
        <w:t xml:space="preserve"> at Adelaide</w:t>
      </w:r>
      <w:r w:rsidR="00906FB3">
        <w:fldChar w:fldCharType="begin"/>
      </w:r>
      <w:r w:rsidR="00906FB3">
        <w:instrText xml:space="preserve"> XE "</w:instrText>
      </w:r>
      <w:r w:rsidR="00906FB3" w:rsidRPr="00D37148">
        <w:instrText>Adelaide</w:instrText>
      </w:r>
      <w:r w:rsidR="00906FB3">
        <w:instrText xml:space="preserve">" </w:instrText>
      </w:r>
      <w:r w:rsidR="00906FB3">
        <w:fldChar w:fldCharType="end"/>
      </w:r>
      <w:r w:rsidR="000B68E7">
        <w:t xml:space="preserve"> in South Australia; BP</w:t>
      </w:r>
      <w:r w:rsidR="00906FB3">
        <w:fldChar w:fldCharType="begin"/>
      </w:r>
      <w:r w:rsidR="00906FB3">
        <w:instrText xml:space="preserve"> XE "</w:instrText>
      </w:r>
      <w:r w:rsidR="00906FB3" w:rsidRPr="005B6DB8">
        <w:instrText>BP</w:instrText>
      </w:r>
      <w:r w:rsidR="00906FB3">
        <w:instrText xml:space="preserve">" </w:instrText>
      </w:r>
      <w:r w:rsidR="00906FB3">
        <w:fldChar w:fldCharType="end"/>
      </w:r>
      <w:r w:rsidR="000B68E7">
        <w:t xml:space="preserve"> built a similar refinery at Westernport, Victoria</w:t>
      </w:r>
      <w:r w:rsidR="00906FB3">
        <w:fldChar w:fldCharType="begin"/>
      </w:r>
      <w:r w:rsidR="00906FB3">
        <w:instrText xml:space="preserve"> XE "</w:instrText>
      </w:r>
      <w:r w:rsidR="00906FB3" w:rsidRPr="000A4959">
        <w:instrText>Westernport, Victoria</w:instrText>
      </w:r>
      <w:r w:rsidR="00906FB3">
        <w:instrText xml:space="preserve">" </w:instrText>
      </w:r>
      <w:r w:rsidR="00906FB3">
        <w:fldChar w:fldCharType="end"/>
      </w:r>
      <w:r w:rsidR="000B68E7">
        <w:t xml:space="preserve">. </w:t>
      </w:r>
    </w:p>
    <w:p w14:paraId="0334A7AD" w14:textId="286F7EF5" w:rsidR="00731C47" w:rsidRDefault="00731C47" w:rsidP="00F14055">
      <w:pPr>
        <w:pStyle w:val="BodyText"/>
      </w:pPr>
      <w:r>
        <w:lastRenderedPageBreak/>
        <w:t>The next step up was a larger refinery configuration with the usual crude unit</w:t>
      </w:r>
      <w:r w:rsidR="009E0D63">
        <w:fldChar w:fldCharType="begin"/>
      </w:r>
      <w:r w:rsidR="009E0D63">
        <w:instrText xml:space="preserve"> XE "</w:instrText>
      </w:r>
      <w:r w:rsidR="009E0D63" w:rsidRPr="00677283">
        <w:instrText>crude unit</w:instrText>
      </w:r>
      <w:r w:rsidR="009E0D63">
        <w:instrText xml:space="preserve">" </w:instrText>
      </w:r>
      <w:r w:rsidR="009E0D63">
        <w:fldChar w:fldCharType="end"/>
      </w:r>
      <w:r>
        <w:t>s, catalytic cracker</w:t>
      </w:r>
      <w:r w:rsidR="009E0D63">
        <w:fldChar w:fldCharType="begin"/>
      </w:r>
      <w:r w:rsidR="009E0D63">
        <w:instrText xml:space="preserve"> XE "</w:instrText>
      </w:r>
      <w:r w:rsidR="009E0D63" w:rsidRPr="00744DDF">
        <w:instrText>catalytic cracker</w:instrText>
      </w:r>
      <w:r w:rsidR="009E0D63">
        <w:instrText xml:space="preserve">" </w:instrText>
      </w:r>
      <w:r w:rsidR="009E0D63">
        <w:fldChar w:fldCharType="end"/>
      </w:r>
      <w:r>
        <w:t>, alkylation</w:t>
      </w:r>
      <w:r w:rsidR="00117799">
        <w:fldChar w:fldCharType="begin"/>
      </w:r>
      <w:r w:rsidR="00117799">
        <w:instrText xml:space="preserve"> XE "</w:instrText>
      </w:r>
      <w:r w:rsidR="00117799" w:rsidRPr="00AF3FD7">
        <w:instrText>alkylation</w:instrText>
      </w:r>
      <w:r w:rsidR="00117799">
        <w:instrText xml:space="preserve">" </w:instrText>
      </w:r>
      <w:r w:rsidR="00117799">
        <w:fldChar w:fldCharType="end"/>
      </w:r>
      <w:r>
        <w:t xml:space="preserve"> unit and catalytic reformer</w:t>
      </w:r>
      <w:r w:rsidR="00B05152">
        <w:fldChar w:fldCharType="begin"/>
      </w:r>
      <w:r w:rsidR="00B05152">
        <w:instrText xml:space="preserve"> XE "</w:instrText>
      </w:r>
      <w:r w:rsidR="00B05152" w:rsidRPr="00D7167F">
        <w:instrText>catalytic reformer</w:instrText>
      </w:r>
      <w:r w:rsidR="00B05152">
        <w:instrText xml:space="preserve">" </w:instrText>
      </w:r>
      <w:r w:rsidR="00B05152">
        <w:fldChar w:fldCharType="end"/>
      </w:r>
      <w:r>
        <w:t>, with CHD unit</w:t>
      </w:r>
      <w:r w:rsidR="00B05152">
        <w:fldChar w:fldCharType="begin"/>
      </w:r>
      <w:r w:rsidR="00B05152">
        <w:instrText xml:space="preserve"> XE "</w:instrText>
      </w:r>
      <w:r w:rsidR="00B05152" w:rsidRPr="004D3ACC">
        <w:instrText>CHD unit</w:instrText>
      </w:r>
      <w:r w:rsidR="00B05152">
        <w:instrText xml:space="preserve">" </w:instrText>
      </w:r>
      <w:r w:rsidR="00B05152">
        <w:fldChar w:fldCharType="end"/>
      </w:r>
      <w:r>
        <w:t xml:space="preserve"> and </w:t>
      </w:r>
      <w:r w:rsidR="00F9042E">
        <w:t>ancillary</w:t>
      </w:r>
      <w:r>
        <w:t xml:space="preserve"> treatment plants. Refineries constructed in Australia to this design were Amoco</w:t>
      </w:r>
      <w:r w:rsidR="00B05152">
        <w:fldChar w:fldCharType="begin"/>
      </w:r>
      <w:r w:rsidR="00B05152">
        <w:instrText xml:space="preserve"> XE "</w:instrText>
      </w:r>
      <w:r w:rsidR="00B05152" w:rsidRPr="00E813FE">
        <w:instrText>Amoco</w:instrText>
      </w:r>
      <w:r w:rsidR="00B05152">
        <w:instrText xml:space="preserve">" </w:instrText>
      </w:r>
      <w:r w:rsidR="00B05152">
        <w:fldChar w:fldCharType="end"/>
      </w:r>
      <w:r>
        <w:t xml:space="preserve"> (later BP) Bulwer Island Refinery</w:t>
      </w:r>
      <w:r w:rsidR="00B05152">
        <w:fldChar w:fldCharType="begin"/>
      </w:r>
      <w:r w:rsidR="00B05152">
        <w:instrText xml:space="preserve"> XE "</w:instrText>
      </w:r>
      <w:r w:rsidR="00B05152" w:rsidRPr="003A36C9">
        <w:instrText>Bulwer Island Refinery</w:instrText>
      </w:r>
      <w:r w:rsidR="00B05152">
        <w:instrText xml:space="preserve">" </w:instrText>
      </w:r>
      <w:r w:rsidR="00B05152">
        <w:fldChar w:fldCharType="end"/>
      </w:r>
      <w:r>
        <w:t>, and AMPOL Refinery</w:t>
      </w:r>
      <w:r w:rsidR="00B05152">
        <w:fldChar w:fldCharType="begin"/>
      </w:r>
      <w:r w:rsidR="00B05152">
        <w:instrText xml:space="preserve"> XE "</w:instrText>
      </w:r>
      <w:r w:rsidR="00B05152" w:rsidRPr="00A34C19">
        <w:instrText>AMPOL Refinery</w:instrText>
      </w:r>
      <w:r w:rsidR="00B05152">
        <w:instrText xml:space="preserve">" </w:instrText>
      </w:r>
      <w:r w:rsidR="00B05152">
        <w:fldChar w:fldCharType="end"/>
      </w:r>
      <w:r>
        <w:t xml:space="preserve"> in Brisbane</w:t>
      </w:r>
      <w:r w:rsidR="00B05152">
        <w:fldChar w:fldCharType="begin"/>
      </w:r>
      <w:r w:rsidR="00B05152">
        <w:instrText xml:space="preserve"> XE "</w:instrText>
      </w:r>
      <w:r w:rsidR="00B05152" w:rsidRPr="000A13FE">
        <w:instrText>Brisbane</w:instrText>
      </w:r>
      <w:r w:rsidR="00B05152">
        <w:instrText xml:space="preserve">" </w:instrText>
      </w:r>
      <w:r w:rsidR="00B05152">
        <w:fldChar w:fldCharType="end"/>
      </w:r>
      <w:r>
        <w:t xml:space="preserve">, Queensland. </w:t>
      </w:r>
    </w:p>
    <w:p w14:paraId="161140D6" w14:textId="77777777" w:rsidR="00E76D9F" w:rsidRDefault="00731C47" w:rsidP="00F14055">
      <w:pPr>
        <w:pStyle w:val="BodyText"/>
      </w:pPr>
      <w:r>
        <w:t>The rationale for the refinery configuration depended on the local petroleum needs and regional export market. So</w:t>
      </w:r>
      <w:r w:rsidR="00E4557E">
        <w:t>,</w:t>
      </w:r>
      <w:r>
        <w:t xml:space="preserve"> if the local demand was high then large refineries would be built.</w:t>
      </w:r>
      <w:r w:rsidR="00E76D9F" w:rsidRPr="00E76D9F">
        <w:t xml:space="preserve"> </w:t>
      </w:r>
      <w:r w:rsidR="00E76D9F">
        <w:t>Large refineries were constructed in the Singapore</w:t>
      </w:r>
      <w:r w:rsidR="00B05152">
        <w:fldChar w:fldCharType="begin"/>
      </w:r>
      <w:r w:rsidR="00B05152">
        <w:instrText xml:space="preserve"> XE "</w:instrText>
      </w:r>
      <w:r w:rsidR="00B05152" w:rsidRPr="006B2A87">
        <w:instrText>Singapore</w:instrText>
      </w:r>
      <w:r w:rsidR="00B05152">
        <w:instrText xml:space="preserve">" </w:instrText>
      </w:r>
      <w:r w:rsidR="00B05152">
        <w:fldChar w:fldCharType="end"/>
      </w:r>
      <w:r w:rsidR="00E76D9F">
        <w:t xml:space="preserve"> region by American oil companies Mobil</w:t>
      </w:r>
      <w:r w:rsidR="00B05152">
        <w:fldChar w:fldCharType="begin"/>
      </w:r>
      <w:r w:rsidR="00B05152">
        <w:instrText xml:space="preserve"> XE "</w:instrText>
      </w:r>
      <w:r w:rsidR="00B05152" w:rsidRPr="001B7CB3">
        <w:instrText>Mobil</w:instrText>
      </w:r>
      <w:r w:rsidR="00B05152">
        <w:instrText xml:space="preserve">" </w:instrText>
      </w:r>
      <w:r w:rsidR="00B05152">
        <w:fldChar w:fldCharType="end"/>
      </w:r>
      <w:r w:rsidR="00E76D9F">
        <w:t xml:space="preserve"> and Esso</w:t>
      </w:r>
      <w:r w:rsidR="00B05152">
        <w:fldChar w:fldCharType="begin"/>
      </w:r>
      <w:r w:rsidR="00B05152">
        <w:instrText xml:space="preserve"> XE "</w:instrText>
      </w:r>
      <w:r w:rsidR="00B05152" w:rsidRPr="000D1020">
        <w:instrText>Esso</w:instrText>
      </w:r>
      <w:r w:rsidR="00B05152">
        <w:instrText xml:space="preserve">" </w:instrText>
      </w:r>
      <w:r w:rsidR="00B05152">
        <w:fldChar w:fldCharType="end"/>
      </w:r>
      <w:r w:rsidR="00E76D9F">
        <w:t xml:space="preserve">. </w:t>
      </w:r>
      <w:r w:rsidR="00AD36C8">
        <w:t>In the last decades of the 20</w:t>
      </w:r>
      <w:r w:rsidR="00AD36C8" w:rsidRPr="00AD36C8">
        <w:rPr>
          <w:vertAlign w:val="superscript"/>
        </w:rPr>
        <w:t>th</w:t>
      </w:r>
      <w:r w:rsidR="00AD36C8">
        <w:t xml:space="preserve"> century, many of the major oil companies would merge into larger</w:t>
      </w:r>
      <w:r w:rsidR="000E7AE8">
        <w:t>,</w:t>
      </w:r>
      <w:r w:rsidR="00AD36C8">
        <w:t xml:space="preserve"> but fewer conglomerates.</w:t>
      </w:r>
    </w:p>
    <w:p w14:paraId="2EF112EF" w14:textId="77777777" w:rsidR="00E76D9F" w:rsidRDefault="00E76D9F" w:rsidP="00F14055">
      <w:pPr>
        <w:pStyle w:val="BodyText"/>
      </w:pPr>
      <w:r>
        <w:t>Socony-Vacuum</w:t>
      </w:r>
      <w:r w:rsidR="00B05152">
        <w:fldChar w:fldCharType="begin"/>
      </w:r>
      <w:r w:rsidR="00B05152">
        <w:instrText xml:space="preserve"> XE "</w:instrText>
      </w:r>
      <w:r w:rsidR="00B05152" w:rsidRPr="001704A2">
        <w:instrText>Socony-Vacuum</w:instrText>
      </w:r>
      <w:r w:rsidR="00B05152">
        <w:instrText xml:space="preserve">" </w:instrText>
      </w:r>
      <w:r w:rsidR="00B05152">
        <w:fldChar w:fldCharType="end"/>
      </w:r>
      <w:r>
        <w:t xml:space="preserve"> soon to become Mobil Oil</w:t>
      </w:r>
      <w:r w:rsidR="00B05152">
        <w:fldChar w:fldCharType="begin"/>
      </w:r>
      <w:r w:rsidR="00B05152">
        <w:instrText xml:space="preserve"> XE "</w:instrText>
      </w:r>
      <w:r w:rsidR="00B05152" w:rsidRPr="00F67EAB">
        <w:instrText>Mobil Oil</w:instrText>
      </w:r>
      <w:r w:rsidR="00B05152">
        <w:instrText xml:space="preserve">" </w:instrText>
      </w:r>
      <w:r w:rsidR="00B05152">
        <w:fldChar w:fldCharType="end"/>
      </w:r>
      <w:r>
        <w:t xml:space="preserve"> </w:t>
      </w:r>
      <w:r w:rsidR="00D75EE8">
        <w:t>operated</w:t>
      </w:r>
      <w:r>
        <w:t xml:space="preserve"> the following refineries</w:t>
      </w:r>
      <w:r w:rsidR="00D75EE8">
        <w:t xml:space="preserve"> in 1978. By the end of the </w:t>
      </w:r>
      <w:r w:rsidR="003B6A35">
        <w:t>20</w:t>
      </w:r>
      <w:r w:rsidR="003B6A35" w:rsidRPr="003B6A35">
        <w:rPr>
          <w:vertAlign w:val="superscript"/>
        </w:rPr>
        <w:t>th</w:t>
      </w:r>
      <w:r w:rsidR="003B6A35">
        <w:t xml:space="preserve"> </w:t>
      </w:r>
      <w:r w:rsidR="00D75EE8">
        <w:t>century several had been shut</w:t>
      </w:r>
      <w:r w:rsidR="000E7AE8">
        <w:t xml:space="preserve"> </w:t>
      </w:r>
      <w:r w:rsidR="00D75EE8">
        <w:t>down or sold off.</w:t>
      </w:r>
    </w:p>
    <w:p w14:paraId="71702659" w14:textId="77777777" w:rsidR="00AD36C8" w:rsidRDefault="00AD36C8" w:rsidP="00AD36C8">
      <w:pPr>
        <w:pStyle w:val="Caption"/>
      </w:pPr>
      <w:r>
        <w:t xml:space="preserve">Table </w:t>
      </w:r>
      <w:r w:rsidR="00FD1363">
        <w:fldChar w:fldCharType="begin"/>
      </w:r>
      <w:r w:rsidR="00FD1363">
        <w:instrText xml:space="preserve"> SEQ Table \* ARABIC </w:instrText>
      </w:r>
      <w:r w:rsidR="00FD1363">
        <w:fldChar w:fldCharType="separate"/>
      </w:r>
      <w:r w:rsidR="000330A4">
        <w:rPr>
          <w:noProof/>
        </w:rPr>
        <w:t>7</w:t>
      </w:r>
      <w:r w:rsidR="00FD1363">
        <w:rPr>
          <w:noProof/>
        </w:rPr>
        <w:fldChar w:fldCharType="end"/>
      </w:r>
      <w:r>
        <w:t>. Mobil Refineries in 1978</w:t>
      </w:r>
    </w:p>
    <w:tbl>
      <w:tblPr>
        <w:tblStyle w:val="TableGrid"/>
        <w:tblW w:w="10065" w:type="dxa"/>
        <w:tblInd w:w="-176" w:type="dxa"/>
        <w:tblLook w:val="01E0" w:firstRow="1" w:lastRow="1" w:firstColumn="1" w:lastColumn="1" w:noHBand="0" w:noVBand="0"/>
      </w:tblPr>
      <w:tblGrid>
        <w:gridCol w:w="2269"/>
        <w:gridCol w:w="991"/>
        <w:gridCol w:w="3121"/>
        <w:gridCol w:w="1700"/>
        <w:gridCol w:w="1984"/>
      </w:tblGrid>
      <w:tr w:rsidR="00AD36C8" w14:paraId="745616EA" w14:textId="77777777" w:rsidTr="00B26D5B">
        <w:tc>
          <w:tcPr>
            <w:tcW w:w="2269" w:type="dxa"/>
          </w:tcPr>
          <w:p w14:paraId="767C2821" w14:textId="77777777" w:rsidR="00AD36C8" w:rsidRPr="003B6A35" w:rsidRDefault="00AD36C8" w:rsidP="00F14055">
            <w:pPr>
              <w:pStyle w:val="BodyText"/>
              <w:rPr>
                <w:sz w:val="22"/>
                <w:szCs w:val="22"/>
              </w:rPr>
            </w:pPr>
            <w:r w:rsidRPr="003B6A35">
              <w:rPr>
                <w:sz w:val="22"/>
                <w:szCs w:val="22"/>
              </w:rPr>
              <w:t>Location</w:t>
            </w:r>
          </w:p>
        </w:tc>
        <w:tc>
          <w:tcPr>
            <w:tcW w:w="991" w:type="dxa"/>
          </w:tcPr>
          <w:p w14:paraId="141C6750" w14:textId="77777777" w:rsidR="00AD36C8" w:rsidRPr="003B6A35" w:rsidRDefault="00AD36C8" w:rsidP="00F14055">
            <w:pPr>
              <w:pStyle w:val="BodyText"/>
              <w:rPr>
                <w:sz w:val="22"/>
                <w:szCs w:val="22"/>
              </w:rPr>
            </w:pPr>
            <w:r w:rsidRPr="003B6A35">
              <w:rPr>
                <w:sz w:val="22"/>
                <w:szCs w:val="22"/>
              </w:rPr>
              <w:t>Crude Capacity MBSD</w:t>
            </w:r>
          </w:p>
        </w:tc>
        <w:tc>
          <w:tcPr>
            <w:tcW w:w="3121" w:type="dxa"/>
          </w:tcPr>
          <w:p w14:paraId="20B41C24" w14:textId="77777777" w:rsidR="00AD36C8" w:rsidRPr="003B6A35" w:rsidRDefault="00AD36C8" w:rsidP="00F14055">
            <w:pPr>
              <w:pStyle w:val="BodyText"/>
              <w:rPr>
                <w:sz w:val="22"/>
                <w:szCs w:val="22"/>
              </w:rPr>
            </w:pPr>
            <w:r w:rsidRPr="003B6A35">
              <w:rPr>
                <w:sz w:val="22"/>
                <w:szCs w:val="22"/>
              </w:rPr>
              <w:t>Cracker</w:t>
            </w:r>
            <w:r w:rsidR="005703B5" w:rsidRPr="003B6A35">
              <w:rPr>
                <w:sz w:val="22"/>
                <w:szCs w:val="22"/>
              </w:rPr>
              <w:fldChar w:fldCharType="begin"/>
            </w:r>
            <w:r w:rsidR="005703B5" w:rsidRPr="003B6A35">
              <w:rPr>
                <w:sz w:val="22"/>
                <w:szCs w:val="22"/>
              </w:rPr>
              <w:instrText xml:space="preserve"> XE "Cracker" </w:instrText>
            </w:r>
            <w:r w:rsidR="005703B5" w:rsidRPr="003B6A35">
              <w:rPr>
                <w:sz w:val="22"/>
                <w:szCs w:val="22"/>
              </w:rPr>
              <w:fldChar w:fldCharType="end"/>
            </w:r>
            <w:r w:rsidRPr="003B6A35">
              <w:rPr>
                <w:sz w:val="22"/>
                <w:szCs w:val="22"/>
              </w:rPr>
              <w:t xml:space="preserve"> Type/Capacity BSD</w:t>
            </w:r>
          </w:p>
        </w:tc>
        <w:tc>
          <w:tcPr>
            <w:tcW w:w="1700" w:type="dxa"/>
          </w:tcPr>
          <w:p w14:paraId="38A84DC5" w14:textId="77777777" w:rsidR="00AD36C8" w:rsidRPr="003B6A35" w:rsidRDefault="00AD36C8" w:rsidP="00F14055">
            <w:pPr>
              <w:pStyle w:val="BodyText"/>
              <w:rPr>
                <w:sz w:val="22"/>
                <w:szCs w:val="22"/>
              </w:rPr>
            </w:pPr>
            <w:r w:rsidRPr="003B6A35">
              <w:rPr>
                <w:sz w:val="22"/>
                <w:szCs w:val="22"/>
              </w:rPr>
              <w:t>Alkylation</w:t>
            </w:r>
            <w:r w:rsidR="005703B5" w:rsidRPr="003B6A35">
              <w:rPr>
                <w:sz w:val="22"/>
                <w:szCs w:val="22"/>
              </w:rPr>
              <w:fldChar w:fldCharType="begin"/>
            </w:r>
            <w:r w:rsidR="005703B5" w:rsidRPr="003B6A35">
              <w:rPr>
                <w:sz w:val="22"/>
                <w:szCs w:val="22"/>
              </w:rPr>
              <w:instrText xml:space="preserve"> XE "Alkylation" </w:instrText>
            </w:r>
            <w:r w:rsidR="005703B5" w:rsidRPr="003B6A35">
              <w:rPr>
                <w:sz w:val="22"/>
                <w:szCs w:val="22"/>
              </w:rPr>
              <w:fldChar w:fldCharType="end"/>
            </w:r>
            <w:r w:rsidRPr="003B6A35">
              <w:rPr>
                <w:sz w:val="22"/>
                <w:szCs w:val="22"/>
              </w:rPr>
              <w:t xml:space="preserve"> Type/Capacity BSD</w:t>
            </w:r>
          </w:p>
        </w:tc>
        <w:tc>
          <w:tcPr>
            <w:tcW w:w="1984" w:type="dxa"/>
          </w:tcPr>
          <w:p w14:paraId="2BBC5D5A" w14:textId="77777777" w:rsidR="00AD36C8" w:rsidRDefault="00AD36C8" w:rsidP="00F14055">
            <w:pPr>
              <w:pStyle w:val="BodyText"/>
            </w:pPr>
          </w:p>
        </w:tc>
      </w:tr>
      <w:tr w:rsidR="00AD36C8" w14:paraId="28E3C604" w14:textId="77777777" w:rsidTr="00B26D5B">
        <w:tc>
          <w:tcPr>
            <w:tcW w:w="2269" w:type="dxa"/>
          </w:tcPr>
          <w:p w14:paraId="25BA0B51" w14:textId="77777777" w:rsidR="00AD36C8" w:rsidRPr="0040660E" w:rsidRDefault="00AD36C8" w:rsidP="004205F0">
            <w:pPr>
              <w:pStyle w:val="BodyText2"/>
              <w:spacing w:before="0" w:after="0"/>
              <w:rPr>
                <w:spacing w:val="0"/>
                <w:sz w:val="22"/>
                <w:szCs w:val="22"/>
                <w:lang w:val="it-IT"/>
              </w:rPr>
            </w:pPr>
            <w:r w:rsidRPr="0040660E">
              <w:rPr>
                <w:spacing w:val="0"/>
                <w:sz w:val="22"/>
                <w:szCs w:val="22"/>
                <w:lang w:val="it-IT"/>
              </w:rPr>
              <w:t>Torrance, California</w:t>
            </w:r>
            <w:r w:rsidR="005703B5">
              <w:rPr>
                <w:spacing w:val="0"/>
                <w:sz w:val="22"/>
                <w:szCs w:val="22"/>
                <w:lang w:val="it-IT"/>
              </w:rPr>
              <w:fldChar w:fldCharType="begin"/>
            </w:r>
            <w:r w:rsidR="005703B5">
              <w:instrText xml:space="preserve"> XE "</w:instrText>
            </w:r>
            <w:r w:rsidR="005703B5" w:rsidRPr="00967697">
              <w:rPr>
                <w:spacing w:val="0"/>
                <w:sz w:val="22"/>
                <w:szCs w:val="22"/>
                <w:lang w:val="it-IT"/>
              </w:rPr>
              <w:instrText>Torrance, California</w:instrText>
            </w:r>
            <w:r w:rsidR="005703B5">
              <w:instrText xml:space="preserve">" </w:instrText>
            </w:r>
            <w:r w:rsidR="005703B5">
              <w:rPr>
                <w:spacing w:val="0"/>
                <w:sz w:val="22"/>
                <w:szCs w:val="22"/>
                <w:lang w:val="it-IT"/>
              </w:rPr>
              <w:fldChar w:fldCharType="end"/>
            </w:r>
            <w:r w:rsidRPr="0040660E">
              <w:rPr>
                <w:spacing w:val="0"/>
                <w:sz w:val="22"/>
                <w:szCs w:val="22"/>
                <w:lang w:val="it-IT"/>
              </w:rPr>
              <w:t xml:space="preserve">, U.S.A. </w:t>
            </w:r>
          </w:p>
        </w:tc>
        <w:tc>
          <w:tcPr>
            <w:tcW w:w="991" w:type="dxa"/>
          </w:tcPr>
          <w:p w14:paraId="6D50E316" w14:textId="77777777" w:rsidR="00AD36C8" w:rsidRPr="009378C0" w:rsidRDefault="00AD36C8" w:rsidP="002F7076">
            <w:pPr>
              <w:pStyle w:val="BodyText2"/>
              <w:spacing w:before="0" w:after="0"/>
              <w:jc w:val="center"/>
              <w:rPr>
                <w:spacing w:val="0"/>
                <w:sz w:val="22"/>
                <w:szCs w:val="22"/>
              </w:rPr>
            </w:pPr>
            <w:r w:rsidRPr="009378C0">
              <w:rPr>
                <w:spacing w:val="0"/>
                <w:sz w:val="22"/>
                <w:szCs w:val="22"/>
              </w:rPr>
              <w:t>123.5</w:t>
            </w:r>
          </w:p>
        </w:tc>
        <w:tc>
          <w:tcPr>
            <w:tcW w:w="3121" w:type="dxa"/>
          </w:tcPr>
          <w:p w14:paraId="5324B9D4" w14:textId="77777777" w:rsidR="00AD36C8" w:rsidRPr="009378C0" w:rsidRDefault="00714146" w:rsidP="00E4557E">
            <w:pPr>
              <w:pStyle w:val="BodyText2"/>
              <w:spacing w:before="0" w:after="0"/>
              <w:rPr>
                <w:spacing w:val="0"/>
                <w:sz w:val="22"/>
                <w:szCs w:val="22"/>
              </w:rPr>
            </w:pPr>
            <w:r w:rsidRPr="009378C0">
              <w:rPr>
                <w:spacing w:val="0"/>
                <w:sz w:val="22"/>
                <w:szCs w:val="22"/>
              </w:rPr>
              <w:t>FCC (UOP)</w:t>
            </w:r>
            <w:r w:rsidR="00B05152">
              <w:rPr>
                <w:spacing w:val="0"/>
                <w:sz w:val="22"/>
                <w:szCs w:val="22"/>
              </w:rPr>
              <w:fldChar w:fldCharType="begin"/>
            </w:r>
            <w:r w:rsidR="00B05152">
              <w:instrText xml:space="preserve"> XE "</w:instrText>
            </w:r>
            <w:r w:rsidR="00B05152" w:rsidRPr="007731F4">
              <w:rPr>
                <w:spacing w:val="0"/>
                <w:sz w:val="22"/>
                <w:szCs w:val="22"/>
              </w:rPr>
              <w:instrText>FCC (UOP)</w:instrText>
            </w:r>
            <w:r w:rsidR="00B05152">
              <w:instrText xml:space="preserve">" </w:instrText>
            </w:r>
            <w:r w:rsidR="00B05152">
              <w:rPr>
                <w:spacing w:val="0"/>
                <w:sz w:val="22"/>
                <w:szCs w:val="22"/>
              </w:rPr>
              <w:fldChar w:fldCharType="end"/>
            </w:r>
            <w:r w:rsidRPr="009378C0">
              <w:rPr>
                <w:spacing w:val="0"/>
                <w:sz w:val="22"/>
                <w:szCs w:val="22"/>
              </w:rPr>
              <w:t>, Cap</w:t>
            </w:r>
            <w:r w:rsidR="009378C0">
              <w:rPr>
                <w:spacing w:val="0"/>
                <w:sz w:val="22"/>
                <w:szCs w:val="22"/>
              </w:rPr>
              <w:t>.</w:t>
            </w:r>
            <w:r w:rsidRPr="009378C0">
              <w:rPr>
                <w:spacing w:val="0"/>
                <w:sz w:val="22"/>
                <w:szCs w:val="22"/>
              </w:rPr>
              <w:t xml:space="preserve"> 60,000</w:t>
            </w:r>
          </w:p>
        </w:tc>
        <w:tc>
          <w:tcPr>
            <w:tcW w:w="1700" w:type="dxa"/>
          </w:tcPr>
          <w:p w14:paraId="42F9D727" w14:textId="235CC167" w:rsidR="00AD36C8" w:rsidRPr="009378C0" w:rsidRDefault="00714146" w:rsidP="00E4557E">
            <w:pPr>
              <w:pStyle w:val="BodyText2"/>
              <w:spacing w:before="0" w:after="0"/>
              <w:rPr>
                <w:spacing w:val="0"/>
                <w:sz w:val="22"/>
                <w:szCs w:val="22"/>
              </w:rPr>
            </w:pPr>
            <w:r w:rsidRPr="009378C0">
              <w:rPr>
                <w:spacing w:val="0"/>
                <w:sz w:val="22"/>
                <w:szCs w:val="22"/>
              </w:rPr>
              <w:t>HF (UOP)</w:t>
            </w:r>
            <w:r w:rsidR="00B05152">
              <w:rPr>
                <w:spacing w:val="0"/>
                <w:sz w:val="22"/>
                <w:szCs w:val="22"/>
              </w:rPr>
              <w:fldChar w:fldCharType="begin"/>
            </w:r>
            <w:r w:rsidR="00B05152">
              <w:instrText xml:space="preserve"> XE "</w:instrText>
            </w:r>
            <w:r w:rsidR="00B05152" w:rsidRPr="003C1221">
              <w:rPr>
                <w:spacing w:val="0"/>
                <w:sz w:val="22"/>
                <w:szCs w:val="22"/>
              </w:rPr>
              <w:instrText>HF (UOP)</w:instrText>
            </w:r>
            <w:r w:rsidR="00B05152">
              <w:instrText xml:space="preserve">" </w:instrText>
            </w:r>
            <w:r w:rsidR="00B05152">
              <w:rPr>
                <w:spacing w:val="0"/>
                <w:sz w:val="22"/>
                <w:szCs w:val="22"/>
              </w:rPr>
              <w:fldChar w:fldCharType="end"/>
            </w:r>
            <w:r w:rsidRPr="009378C0">
              <w:rPr>
                <w:spacing w:val="0"/>
                <w:sz w:val="22"/>
                <w:szCs w:val="22"/>
              </w:rPr>
              <w:t>,</w:t>
            </w:r>
            <w:r w:rsidR="00B26D5B">
              <w:rPr>
                <w:spacing w:val="0"/>
                <w:sz w:val="22"/>
                <w:szCs w:val="22"/>
              </w:rPr>
              <w:t xml:space="preserve">  </w:t>
            </w:r>
            <w:r w:rsidRPr="009378C0">
              <w:rPr>
                <w:spacing w:val="0"/>
                <w:sz w:val="22"/>
                <w:szCs w:val="22"/>
              </w:rPr>
              <w:t xml:space="preserve"> Cap</w:t>
            </w:r>
            <w:r w:rsidR="009378C0" w:rsidRPr="009378C0">
              <w:rPr>
                <w:spacing w:val="0"/>
                <w:sz w:val="22"/>
                <w:szCs w:val="22"/>
              </w:rPr>
              <w:t>.</w:t>
            </w:r>
            <w:r w:rsidRPr="009378C0">
              <w:rPr>
                <w:spacing w:val="0"/>
                <w:sz w:val="22"/>
                <w:szCs w:val="22"/>
              </w:rPr>
              <w:t xml:space="preserve"> 10,500</w:t>
            </w:r>
          </w:p>
        </w:tc>
        <w:tc>
          <w:tcPr>
            <w:tcW w:w="1984" w:type="dxa"/>
          </w:tcPr>
          <w:p w14:paraId="05BFC48B" w14:textId="3023F255" w:rsidR="00AD36C8" w:rsidRPr="009378C0" w:rsidRDefault="00E4557E" w:rsidP="004205F0">
            <w:pPr>
              <w:pStyle w:val="BodyText2"/>
              <w:spacing w:before="0" w:after="0"/>
              <w:rPr>
                <w:spacing w:val="0"/>
                <w:sz w:val="22"/>
                <w:szCs w:val="22"/>
              </w:rPr>
            </w:pPr>
            <w:r>
              <w:rPr>
                <w:spacing w:val="0"/>
                <w:sz w:val="22"/>
                <w:szCs w:val="22"/>
              </w:rPr>
              <w:t>Made avgas</w:t>
            </w:r>
            <w:r w:rsidR="00CD036A">
              <w:rPr>
                <w:spacing w:val="0"/>
                <w:sz w:val="22"/>
                <w:szCs w:val="22"/>
              </w:rPr>
              <w:t>, sold 2016</w:t>
            </w:r>
            <w:r w:rsidR="00B32FC6">
              <w:rPr>
                <w:spacing w:val="0"/>
                <w:sz w:val="22"/>
                <w:szCs w:val="22"/>
              </w:rPr>
              <w:fldChar w:fldCharType="begin"/>
            </w:r>
            <w:r w:rsidR="00B32FC6">
              <w:instrText xml:space="preserve"> XE "</w:instrText>
            </w:r>
            <w:r w:rsidR="00B32FC6" w:rsidRPr="009426F3">
              <w:rPr>
                <w:spacing w:val="0"/>
                <w:sz w:val="22"/>
                <w:szCs w:val="22"/>
              </w:rPr>
              <w:instrText>avgas</w:instrText>
            </w:r>
            <w:r w:rsidR="00B32FC6">
              <w:instrText xml:space="preserve">" </w:instrText>
            </w:r>
            <w:r w:rsidR="00B32FC6">
              <w:rPr>
                <w:spacing w:val="0"/>
                <w:sz w:val="22"/>
                <w:szCs w:val="22"/>
              </w:rPr>
              <w:fldChar w:fldCharType="end"/>
            </w:r>
          </w:p>
        </w:tc>
      </w:tr>
      <w:tr w:rsidR="00AD36C8" w14:paraId="34044843" w14:textId="77777777" w:rsidTr="00B26D5B">
        <w:tc>
          <w:tcPr>
            <w:tcW w:w="2269" w:type="dxa"/>
          </w:tcPr>
          <w:p w14:paraId="45303FCD" w14:textId="77777777" w:rsidR="00AD36C8" w:rsidRPr="0040660E" w:rsidRDefault="00AD36C8" w:rsidP="004205F0">
            <w:pPr>
              <w:pStyle w:val="BodyText2"/>
              <w:spacing w:before="0" w:after="0"/>
              <w:rPr>
                <w:spacing w:val="0"/>
                <w:sz w:val="22"/>
                <w:szCs w:val="22"/>
                <w:lang w:val="fr-FR"/>
              </w:rPr>
            </w:pPr>
            <w:r w:rsidRPr="0040660E">
              <w:rPr>
                <w:spacing w:val="0"/>
                <w:sz w:val="22"/>
                <w:szCs w:val="22"/>
                <w:lang w:val="fr-FR"/>
              </w:rPr>
              <w:t>Joliet, Illinois</w:t>
            </w:r>
            <w:r w:rsidR="005703B5">
              <w:rPr>
                <w:spacing w:val="0"/>
                <w:sz w:val="22"/>
                <w:szCs w:val="22"/>
                <w:lang w:val="fr-FR"/>
              </w:rPr>
              <w:fldChar w:fldCharType="begin"/>
            </w:r>
            <w:r w:rsidR="005703B5">
              <w:instrText xml:space="preserve"> XE "</w:instrText>
            </w:r>
            <w:r w:rsidR="005703B5" w:rsidRPr="00FB68D3">
              <w:rPr>
                <w:spacing w:val="0"/>
                <w:sz w:val="22"/>
                <w:szCs w:val="22"/>
                <w:lang w:val="fr-FR"/>
              </w:rPr>
              <w:instrText>Joliet, Illinois</w:instrText>
            </w:r>
            <w:r w:rsidR="005703B5">
              <w:instrText xml:space="preserve">" </w:instrText>
            </w:r>
            <w:r w:rsidR="005703B5">
              <w:rPr>
                <w:spacing w:val="0"/>
                <w:sz w:val="22"/>
                <w:szCs w:val="22"/>
                <w:lang w:val="fr-FR"/>
              </w:rPr>
              <w:fldChar w:fldCharType="end"/>
            </w:r>
            <w:r w:rsidRPr="0040660E">
              <w:rPr>
                <w:spacing w:val="0"/>
                <w:sz w:val="22"/>
                <w:szCs w:val="22"/>
                <w:lang w:val="fr-FR"/>
              </w:rPr>
              <w:t>, U.S.A.</w:t>
            </w:r>
          </w:p>
        </w:tc>
        <w:tc>
          <w:tcPr>
            <w:tcW w:w="991" w:type="dxa"/>
          </w:tcPr>
          <w:p w14:paraId="670C65B9" w14:textId="77777777" w:rsidR="00AD36C8" w:rsidRPr="009378C0" w:rsidRDefault="00AD36C8" w:rsidP="002F7076">
            <w:pPr>
              <w:pStyle w:val="BodyText2"/>
              <w:spacing w:before="0" w:after="0"/>
              <w:jc w:val="center"/>
              <w:rPr>
                <w:spacing w:val="0"/>
                <w:sz w:val="22"/>
                <w:szCs w:val="22"/>
              </w:rPr>
            </w:pPr>
            <w:r w:rsidRPr="009378C0">
              <w:rPr>
                <w:spacing w:val="0"/>
                <w:sz w:val="22"/>
                <w:szCs w:val="22"/>
              </w:rPr>
              <w:t>175</w:t>
            </w:r>
          </w:p>
        </w:tc>
        <w:tc>
          <w:tcPr>
            <w:tcW w:w="3121" w:type="dxa"/>
          </w:tcPr>
          <w:p w14:paraId="61A76AA2" w14:textId="77777777" w:rsidR="00AD36C8" w:rsidRPr="009378C0" w:rsidRDefault="00617424" w:rsidP="00E4557E">
            <w:pPr>
              <w:pStyle w:val="BodyText2"/>
              <w:spacing w:before="0" w:after="0"/>
              <w:rPr>
                <w:spacing w:val="0"/>
                <w:sz w:val="22"/>
                <w:szCs w:val="22"/>
              </w:rPr>
            </w:pPr>
            <w:r w:rsidRPr="009378C0">
              <w:rPr>
                <w:spacing w:val="0"/>
                <w:sz w:val="22"/>
                <w:szCs w:val="22"/>
              </w:rPr>
              <w:t>FCC (UOP)</w:t>
            </w:r>
            <w:r w:rsidR="00B05152">
              <w:rPr>
                <w:spacing w:val="0"/>
                <w:sz w:val="22"/>
                <w:szCs w:val="22"/>
              </w:rPr>
              <w:fldChar w:fldCharType="begin"/>
            </w:r>
            <w:r w:rsidR="00B05152">
              <w:instrText xml:space="preserve"> XE "</w:instrText>
            </w:r>
            <w:r w:rsidR="00B05152" w:rsidRPr="007731F4">
              <w:rPr>
                <w:spacing w:val="0"/>
                <w:sz w:val="22"/>
                <w:szCs w:val="22"/>
              </w:rPr>
              <w:instrText>FCC (UOP)</w:instrText>
            </w:r>
            <w:r w:rsidR="00B05152">
              <w:instrText xml:space="preserve">" </w:instrText>
            </w:r>
            <w:r w:rsidR="00B05152">
              <w:rPr>
                <w:spacing w:val="0"/>
                <w:sz w:val="22"/>
                <w:szCs w:val="22"/>
              </w:rPr>
              <w:fldChar w:fldCharType="end"/>
            </w:r>
            <w:r w:rsidRPr="009378C0">
              <w:rPr>
                <w:spacing w:val="0"/>
                <w:sz w:val="22"/>
                <w:szCs w:val="22"/>
              </w:rPr>
              <w:t>, Cap</w:t>
            </w:r>
            <w:r w:rsidR="009378C0">
              <w:rPr>
                <w:spacing w:val="0"/>
                <w:sz w:val="22"/>
                <w:szCs w:val="22"/>
              </w:rPr>
              <w:t>.</w:t>
            </w:r>
            <w:r w:rsidRPr="009378C0">
              <w:rPr>
                <w:spacing w:val="0"/>
                <w:sz w:val="22"/>
                <w:szCs w:val="22"/>
              </w:rPr>
              <w:t xml:space="preserve"> 98,000</w:t>
            </w:r>
          </w:p>
        </w:tc>
        <w:tc>
          <w:tcPr>
            <w:tcW w:w="1700" w:type="dxa"/>
          </w:tcPr>
          <w:p w14:paraId="6EB2AF6D" w14:textId="77777777" w:rsidR="00AD36C8" w:rsidRPr="009378C0" w:rsidRDefault="00714146" w:rsidP="00E4557E">
            <w:pPr>
              <w:pStyle w:val="BodyText2"/>
              <w:spacing w:before="0" w:after="0"/>
              <w:rPr>
                <w:spacing w:val="0"/>
                <w:sz w:val="22"/>
                <w:szCs w:val="22"/>
              </w:rPr>
            </w:pPr>
            <w:r w:rsidRPr="009378C0">
              <w:rPr>
                <w:spacing w:val="0"/>
                <w:sz w:val="22"/>
                <w:szCs w:val="22"/>
              </w:rPr>
              <w:t>HF (Phillips)</w:t>
            </w:r>
            <w:r w:rsidR="005703B5">
              <w:rPr>
                <w:spacing w:val="0"/>
                <w:sz w:val="22"/>
                <w:szCs w:val="22"/>
              </w:rPr>
              <w:fldChar w:fldCharType="begin"/>
            </w:r>
            <w:r w:rsidR="005703B5">
              <w:instrText xml:space="preserve"> XE "</w:instrText>
            </w:r>
            <w:r w:rsidR="005703B5" w:rsidRPr="00F43AAE">
              <w:rPr>
                <w:spacing w:val="0"/>
                <w:sz w:val="22"/>
                <w:szCs w:val="22"/>
              </w:rPr>
              <w:instrText>HF (Phillips)</w:instrText>
            </w:r>
            <w:r w:rsidR="005703B5">
              <w:instrText xml:space="preserve">" </w:instrText>
            </w:r>
            <w:r w:rsidR="005703B5">
              <w:rPr>
                <w:spacing w:val="0"/>
                <w:sz w:val="22"/>
                <w:szCs w:val="22"/>
              </w:rPr>
              <w:fldChar w:fldCharType="end"/>
            </w:r>
            <w:r w:rsidRPr="009378C0">
              <w:rPr>
                <w:spacing w:val="0"/>
                <w:sz w:val="22"/>
                <w:szCs w:val="22"/>
              </w:rPr>
              <w:t>, Cap</w:t>
            </w:r>
            <w:r w:rsidR="009378C0" w:rsidRPr="009378C0">
              <w:rPr>
                <w:spacing w:val="0"/>
                <w:sz w:val="22"/>
                <w:szCs w:val="22"/>
              </w:rPr>
              <w:t>.</w:t>
            </w:r>
            <w:r w:rsidRPr="009378C0">
              <w:rPr>
                <w:spacing w:val="0"/>
                <w:sz w:val="22"/>
                <w:szCs w:val="22"/>
              </w:rPr>
              <w:t xml:space="preserve"> 18,000 </w:t>
            </w:r>
          </w:p>
        </w:tc>
        <w:tc>
          <w:tcPr>
            <w:tcW w:w="1984" w:type="dxa"/>
          </w:tcPr>
          <w:p w14:paraId="5800DBFC" w14:textId="77777777" w:rsidR="00AD36C8" w:rsidRPr="009378C0" w:rsidRDefault="00617424" w:rsidP="004205F0">
            <w:pPr>
              <w:pStyle w:val="BodyText2"/>
              <w:spacing w:before="0" w:after="0"/>
              <w:rPr>
                <w:spacing w:val="0"/>
                <w:sz w:val="22"/>
                <w:szCs w:val="22"/>
              </w:rPr>
            </w:pPr>
            <w:r w:rsidRPr="009378C0">
              <w:rPr>
                <w:spacing w:val="0"/>
                <w:sz w:val="22"/>
                <w:szCs w:val="22"/>
              </w:rPr>
              <w:t>Built 1970’s</w:t>
            </w:r>
          </w:p>
        </w:tc>
      </w:tr>
      <w:tr w:rsidR="00AD36C8" w14:paraId="71E20785" w14:textId="77777777" w:rsidTr="00B26D5B">
        <w:tc>
          <w:tcPr>
            <w:tcW w:w="2269" w:type="dxa"/>
          </w:tcPr>
          <w:p w14:paraId="2354F388" w14:textId="77777777" w:rsidR="00AD36C8" w:rsidRPr="009378C0" w:rsidRDefault="00AD36C8" w:rsidP="004205F0">
            <w:pPr>
              <w:pStyle w:val="BodyText2"/>
              <w:spacing w:before="0" w:after="0"/>
              <w:rPr>
                <w:spacing w:val="0"/>
                <w:sz w:val="22"/>
                <w:szCs w:val="22"/>
              </w:rPr>
            </w:pPr>
            <w:r w:rsidRPr="009378C0">
              <w:rPr>
                <w:spacing w:val="0"/>
                <w:sz w:val="22"/>
                <w:szCs w:val="22"/>
              </w:rPr>
              <w:t>Augusta, Kansas</w:t>
            </w:r>
            <w:r w:rsidR="005703B5">
              <w:rPr>
                <w:spacing w:val="0"/>
                <w:sz w:val="22"/>
                <w:szCs w:val="22"/>
              </w:rPr>
              <w:fldChar w:fldCharType="begin"/>
            </w:r>
            <w:r w:rsidR="005703B5">
              <w:instrText xml:space="preserve"> XE "</w:instrText>
            </w:r>
            <w:r w:rsidR="005703B5" w:rsidRPr="00FD1544">
              <w:rPr>
                <w:spacing w:val="0"/>
                <w:sz w:val="22"/>
                <w:szCs w:val="22"/>
              </w:rPr>
              <w:instrText>Augusta, Kansas</w:instrText>
            </w:r>
            <w:r w:rsidR="005703B5">
              <w:instrText xml:space="preserve">" </w:instrText>
            </w:r>
            <w:r w:rsidR="005703B5">
              <w:rPr>
                <w:spacing w:val="0"/>
                <w:sz w:val="22"/>
                <w:szCs w:val="22"/>
              </w:rPr>
              <w:fldChar w:fldCharType="end"/>
            </w:r>
            <w:r w:rsidRPr="009378C0">
              <w:rPr>
                <w:spacing w:val="0"/>
                <w:sz w:val="22"/>
                <w:szCs w:val="22"/>
              </w:rPr>
              <w:t>, U.S.A.</w:t>
            </w:r>
          </w:p>
        </w:tc>
        <w:tc>
          <w:tcPr>
            <w:tcW w:w="991" w:type="dxa"/>
          </w:tcPr>
          <w:p w14:paraId="0D0F5CEF" w14:textId="77777777" w:rsidR="00AD36C8" w:rsidRPr="009378C0" w:rsidRDefault="00AD36C8" w:rsidP="002F7076">
            <w:pPr>
              <w:pStyle w:val="BodyText2"/>
              <w:spacing w:before="0" w:after="0"/>
              <w:jc w:val="center"/>
              <w:rPr>
                <w:spacing w:val="0"/>
                <w:sz w:val="22"/>
                <w:szCs w:val="22"/>
              </w:rPr>
            </w:pPr>
            <w:r w:rsidRPr="009378C0">
              <w:rPr>
                <w:spacing w:val="0"/>
                <w:sz w:val="22"/>
                <w:szCs w:val="22"/>
              </w:rPr>
              <w:t>50</w:t>
            </w:r>
          </w:p>
        </w:tc>
        <w:tc>
          <w:tcPr>
            <w:tcW w:w="3121" w:type="dxa"/>
          </w:tcPr>
          <w:p w14:paraId="216CFCF7" w14:textId="77777777" w:rsidR="00AD36C8" w:rsidRPr="009378C0" w:rsidRDefault="00617424" w:rsidP="004205F0">
            <w:pPr>
              <w:pStyle w:val="BodyText2"/>
              <w:spacing w:before="0" w:after="0"/>
              <w:rPr>
                <w:spacing w:val="0"/>
                <w:sz w:val="22"/>
                <w:szCs w:val="22"/>
              </w:rPr>
            </w:pPr>
            <w:r w:rsidRPr="009378C0">
              <w:rPr>
                <w:spacing w:val="0"/>
                <w:sz w:val="22"/>
                <w:szCs w:val="22"/>
              </w:rPr>
              <w:t>TCC (Type 20-95)</w:t>
            </w:r>
            <w:r w:rsidR="005703B5">
              <w:rPr>
                <w:spacing w:val="0"/>
                <w:sz w:val="22"/>
                <w:szCs w:val="22"/>
              </w:rPr>
              <w:fldChar w:fldCharType="begin"/>
            </w:r>
            <w:r w:rsidR="005703B5">
              <w:instrText xml:space="preserve"> XE "</w:instrText>
            </w:r>
            <w:r w:rsidR="005703B5" w:rsidRPr="00700E8E">
              <w:rPr>
                <w:spacing w:val="0"/>
                <w:sz w:val="22"/>
                <w:szCs w:val="22"/>
              </w:rPr>
              <w:instrText>TCC (Type 20-95)</w:instrText>
            </w:r>
            <w:r w:rsidR="005703B5">
              <w:instrText xml:space="preserve">" </w:instrText>
            </w:r>
            <w:r w:rsidR="005703B5">
              <w:rPr>
                <w:spacing w:val="0"/>
                <w:sz w:val="22"/>
                <w:szCs w:val="22"/>
              </w:rPr>
              <w:fldChar w:fldCharType="end"/>
            </w:r>
            <w:r w:rsidRPr="009378C0">
              <w:rPr>
                <w:spacing w:val="0"/>
                <w:sz w:val="22"/>
                <w:szCs w:val="22"/>
              </w:rPr>
              <w:t>, Cap 21,000</w:t>
            </w:r>
          </w:p>
        </w:tc>
        <w:tc>
          <w:tcPr>
            <w:tcW w:w="1700" w:type="dxa"/>
          </w:tcPr>
          <w:p w14:paraId="6D3155C9" w14:textId="77777777" w:rsidR="00AD36C8" w:rsidRPr="009378C0" w:rsidRDefault="00714146" w:rsidP="00E4557E">
            <w:pPr>
              <w:pStyle w:val="BodyText2"/>
              <w:spacing w:before="0" w:after="0"/>
              <w:rPr>
                <w:spacing w:val="0"/>
                <w:sz w:val="22"/>
                <w:szCs w:val="22"/>
              </w:rPr>
            </w:pPr>
            <w:r w:rsidRPr="009378C0">
              <w:rPr>
                <w:spacing w:val="0"/>
                <w:sz w:val="22"/>
                <w:szCs w:val="22"/>
              </w:rPr>
              <w:t>HF (Phillips)</w:t>
            </w:r>
            <w:r w:rsidR="005703B5">
              <w:rPr>
                <w:spacing w:val="0"/>
                <w:sz w:val="22"/>
                <w:szCs w:val="22"/>
              </w:rPr>
              <w:fldChar w:fldCharType="begin"/>
            </w:r>
            <w:r w:rsidR="005703B5">
              <w:instrText xml:space="preserve"> XE "</w:instrText>
            </w:r>
            <w:r w:rsidR="005703B5" w:rsidRPr="00F43AAE">
              <w:rPr>
                <w:spacing w:val="0"/>
                <w:sz w:val="22"/>
                <w:szCs w:val="22"/>
              </w:rPr>
              <w:instrText>HF (Phillips)</w:instrText>
            </w:r>
            <w:r w:rsidR="005703B5">
              <w:instrText xml:space="preserve">" </w:instrText>
            </w:r>
            <w:r w:rsidR="005703B5">
              <w:rPr>
                <w:spacing w:val="0"/>
                <w:sz w:val="22"/>
                <w:szCs w:val="22"/>
              </w:rPr>
              <w:fldChar w:fldCharType="end"/>
            </w:r>
            <w:r w:rsidRPr="009378C0">
              <w:rPr>
                <w:spacing w:val="0"/>
                <w:sz w:val="22"/>
                <w:szCs w:val="22"/>
              </w:rPr>
              <w:t>, Cap</w:t>
            </w:r>
            <w:r w:rsidR="009378C0" w:rsidRPr="009378C0">
              <w:rPr>
                <w:spacing w:val="0"/>
                <w:sz w:val="22"/>
                <w:szCs w:val="22"/>
              </w:rPr>
              <w:t>.</w:t>
            </w:r>
            <w:r w:rsidRPr="009378C0">
              <w:rPr>
                <w:spacing w:val="0"/>
                <w:sz w:val="22"/>
                <w:szCs w:val="22"/>
              </w:rPr>
              <w:t xml:space="preserve"> 3,800</w:t>
            </w:r>
          </w:p>
        </w:tc>
        <w:tc>
          <w:tcPr>
            <w:tcW w:w="1984" w:type="dxa"/>
          </w:tcPr>
          <w:p w14:paraId="18B4F9DB" w14:textId="0CD7F86C" w:rsidR="00AD36C8" w:rsidRPr="009378C0" w:rsidRDefault="003B6A35" w:rsidP="00CD036A">
            <w:pPr>
              <w:pStyle w:val="BodyText2"/>
              <w:spacing w:before="0" w:after="0"/>
              <w:rPr>
                <w:spacing w:val="0"/>
                <w:sz w:val="22"/>
                <w:szCs w:val="22"/>
              </w:rPr>
            </w:pPr>
            <w:r>
              <w:rPr>
                <w:spacing w:val="0"/>
                <w:sz w:val="22"/>
                <w:szCs w:val="22"/>
              </w:rPr>
              <w:t xml:space="preserve">Sold 1983 </w:t>
            </w:r>
          </w:p>
        </w:tc>
      </w:tr>
      <w:tr w:rsidR="00AD36C8" w14:paraId="10946D8A" w14:textId="77777777" w:rsidTr="00B26D5B">
        <w:tc>
          <w:tcPr>
            <w:tcW w:w="2269" w:type="dxa"/>
          </w:tcPr>
          <w:p w14:paraId="074765AB" w14:textId="77777777" w:rsidR="00AD36C8" w:rsidRPr="009378C0" w:rsidRDefault="00AD36C8" w:rsidP="004205F0">
            <w:pPr>
              <w:pStyle w:val="BodyText2"/>
              <w:spacing w:before="0" w:after="0"/>
              <w:rPr>
                <w:spacing w:val="0"/>
                <w:sz w:val="22"/>
                <w:szCs w:val="22"/>
              </w:rPr>
            </w:pPr>
            <w:r w:rsidRPr="009378C0">
              <w:rPr>
                <w:spacing w:val="0"/>
                <w:sz w:val="22"/>
                <w:szCs w:val="22"/>
              </w:rPr>
              <w:t>Paulsboro, New Jersey</w:t>
            </w:r>
            <w:r w:rsidR="005703B5">
              <w:rPr>
                <w:spacing w:val="0"/>
                <w:sz w:val="22"/>
                <w:szCs w:val="22"/>
              </w:rPr>
              <w:fldChar w:fldCharType="begin"/>
            </w:r>
            <w:r w:rsidR="005703B5">
              <w:instrText xml:space="preserve"> XE "</w:instrText>
            </w:r>
            <w:r w:rsidR="005703B5" w:rsidRPr="00EA2C18">
              <w:rPr>
                <w:spacing w:val="0"/>
                <w:sz w:val="22"/>
                <w:szCs w:val="22"/>
              </w:rPr>
              <w:instrText>Paulsboro, New Jersey</w:instrText>
            </w:r>
            <w:r w:rsidR="005703B5">
              <w:instrText xml:space="preserve">" </w:instrText>
            </w:r>
            <w:r w:rsidR="005703B5">
              <w:rPr>
                <w:spacing w:val="0"/>
                <w:sz w:val="22"/>
                <w:szCs w:val="22"/>
              </w:rPr>
              <w:fldChar w:fldCharType="end"/>
            </w:r>
            <w:r w:rsidR="005703B5">
              <w:rPr>
                <w:spacing w:val="0"/>
                <w:sz w:val="22"/>
                <w:szCs w:val="22"/>
              </w:rPr>
              <w:t>, U.S.A.</w:t>
            </w:r>
          </w:p>
        </w:tc>
        <w:tc>
          <w:tcPr>
            <w:tcW w:w="991" w:type="dxa"/>
          </w:tcPr>
          <w:p w14:paraId="5913F769" w14:textId="77777777" w:rsidR="00AD36C8" w:rsidRPr="009378C0" w:rsidRDefault="00AD36C8" w:rsidP="002F7076">
            <w:pPr>
              <w:pStyle w:val="BodyText2"/>
              <w:spacing w:before="0" w:after="0"/>
              <w:jc w:val="center"/>
              <w:rPr>
                <w:spacing w:val="0"/>
                <w:sz w:val="22"/>
                <w:szCs w:val="22"/>
              </w:rPr>
            </w:pPr>
            <w:r w:rsidRPr="009378C0">
              <w:rPr>
                <w:spacing w:val="0"/>
                <w:sz w:val="22"/>
                <w:szCs w:val="22"/>
              </w:rPr>
              <w:t>98</w:t>
            </w:r>
          </w:p>
        </w:tc>
        <w:tc>
          <w:tcPr>
            <w:tcW w:w="3121" w:type="dxa"/>
          </w:tcPr>
          <w:p w14:paraId="6E074A03" w14:textId="77777777" w:rsidR="00617424" w:rsidRPr="009378C0" w:rsidRDefault="00617424" w:rsidP="00E4557E">
            <w:pPr>
              <w:pStyle w:val="BodyText2"/>
              <w:spacing w:before="0" w:after="0"/>
              <w:rPr>
                <w:spacing w:val="0"/>
                <w:sz w:val="22"/>
                <w:szCs w:val="22"/>
              </w:rPr>
            </w:pPr>
            <w:r w:rsidRPr="009378C0">
              <w:rPr>
                <w:spacing w:val="0"/>
                <w:sz w:val="22"/>
                <w:szCs w:val="22"/>
              </w:rPr>
              <w:t>FCC (UOP)</w:t>
            </w:r>
            <w:r w:rsidR="00B05152">
              <w:rPr>
                <w:spacing w:val="0"/>
                <w:sz w:val="22"/>
                <w:szCs w:val="22"/>
              </w:rPr>
              <w:fldChar w:fldCharType="begin"/>
            </w:r>
            <w:r w:rsidR="00B05152">
              <w:instrText xml:space="preserve"> XE "</w:instrText>
            </w:r>
            <w:r w:rsidR="00B05152" w:rsidRPr="007731F4">
              <w:rPr>
                <w:spacing w:val="0"/>
                <w:sz w:val="22"/>
                <w:szCs w:val="22"/>
              </w:rPr>
              <w:instrText>FCC (UOP)</w:instrText>
            </w:r>
            <w:r w:rsidR="00B05152">
              <w:instrText xml:space="preserve">" </w:instrText>
            </w:r>
            <w:r w:rsidR="00B05152">
              <w:rPr>
                <w:spacing w:val="0"/>
                <w:sz w:val="22"/>
                <w:szCs w:val="22"/>
              </w:rPr>
              <w:fldChar w:fldCharType="end"/>
            </w:r>
            <w:r w:rsidRPr="009378C0">
              <w:rPr>
                <w:spacing w:val="0"/>
                <w:sz w:val="22"/>
                <w:szCs w:val="22"/>
              </w:rPr>
              <w:t>, Cap</w:t>
            </w:r>
            <w:r w:rsidR="009378C0">
              <w:rPr>
                <w:spacing w:val="0"/>
                <w:sz w:val="22"/>
                <w:szCs w:val="22"/>
              </w:rPr>
              <w:t>.</w:t>
            </w:r>
            <w:r w:rsidRPr="009378C0">
              <w:rPr>
                <w:spacing w:val="0"/>
                <w:sz w:val="22"/>
                <w:szCs w:val="22"/>
              </w:rPr>
              <w:t xml:space="preserve"> </w:t>
            </w:r>
            <w:r w:rsidR="00714146" w:rsidRPr="009378C0">
              <w:rPr>
                <w:spacing w:val="0"/>
                <w:sz w:val="22"/>
                <w:szCs w:val="22"/>
              </w:rPr>
              <w:t>30</w:t>
            </w:r>
            <w:r w:rsidRPr="009378C0">
              <w:rPr>
                <w:spacing w:val="0"/>
                <w:sz w:val="22"/>
                <w:szCs w:val="22"/>
              </w:rPr>
              <w:t>,000</w:t>
            </w:r>
          </w:p>
        </w:tc>
        <w:tc>
          <w:tcPr>
            <w:tcW w:w="1700" w:type="dxa"/>
          </w:tcPr>
          <w:p w14:paraId="28AF513F" w14:textId="77777777" w:rsidR="00AD36C8" w:rsidRPr="009378C0" w:rsidRDefault="00714146" w:rsidP="00E4557E">
            <w:pPr>
              <w:pStyle w:val="BodyText2"/>
              <w:spacing w:before="0" w:after="0"/>
              <w:rPr>
                <w:spacing w:val="0"/>
                <w:sz w:val="22"/>
                <w:szCs w:val="22"/>
              </w:rPr>
            </w:pPr>
            <w:r w:rsidRPr="009378C0">
              <w:rPr>
                <w:spacing w:val="0"/>
                <w:sz w:val="22"/>
                <w:szCs w:val="22"/>
              </w:rPr>
              <w:t>HF (Phillips)</w:t>
            </w:r>
            <w:r w:rsidR="005703B5">
              <w:rPr>
                <w:spacing w:val="0"/>
                <w:sz w:val="22"/>
                <w:szCs w:val="22"/>
              </w:rPr>
              <w:fldChar w:fldCharType="begin"/>
            </w:r>
            <w:r w:rsidR="005703B5">
              <w:instrText xml:space="preserve"> XE "</w:instrText>
            </w:r>
            <w:r w:rsidR="005703B5" w:rsidRPr="00F43AAE">
              <w:rPr>
                <w:spacing w:val="0"/>
                <w:sz w:val="22"/>
                <w:szCs w:val="22"/>
              </w:rPr>
              <w:instrText>HF (Phillips)</w:instrText>
            </w:r>
            <w:r w:rsidR="005703B5">
              <w:instrText xml:space="preserve">" </w:instrText>
            </w:r>
            <w:r w:rsidR="005703B5">
              <w:rPr>
                <w:spacing w:val="0"/>
                <w:sz w:val="22"/>
                <w:szCs w:val="22"/>
              </w:rPr>
              <w:fldChar w:fldCharType="end"/>
            </w:r>
            <w:r w:rsidRPr="009378C0">
              <w:rPr>
                <w:spacing w:val="0"/>
                <w:sz w:val="22"/>
                <w:szCs w:val="22"/>
              </w:rPr>
              <w:t>, Cap</w:t>
            </w:r>
            <w:r w:rsidR="009378C0" w:rsidRPr="009378C0">
              <w:rPr>
                <w:spacing w:val="0"/>
                <w:sz w:val="22"/>
                <w:szCs w:val="22"/>
              </w:rPr>
              <w:t>.</w:t>
            </w:r>
            <w:r w:rsidRPr="009378C0">
              <w:rPr>
                <w:spacing w:val="0"/>
                <w:sz w:val="22"/>
                <w:szCs w:val="22"/>
              </w:rPr>
              <w:t xml:space="preserve"> 2,300</w:t>
            </w:r>
          </w:p>
        </w:tc>
        <w:tc>
          <w:tcPr>
            <w:tcW w:w="1984" w:type="dxa"/>
          </w:tcPr>
          <w:p w14:paraId="68CCB6F9" w14:textId="74CC3A9F" w:rsidR="00AD36C8" w:rsidRPr="009378C0" w:rsidRDefault="0013243E" w:rsidP="004205F0">
            <w:pPr>
              <w:pStyle w:val="BodyText2"/>
              <w:spacing w:before="0" w:after="0"/>
              <w:rPr>
                <w:spacing w:val="0"/>
                <w:sz w:val="22"/>
                <w:szCs w:val="22"/>
              </w:rPr>
            </w:pPr>
            <w:r>
              <w:rPr>
                <w:spacing w:val="0"/>
                <w:sz w:val="22"/>
                <w:szCs w:val="22"/>
              </w:rPr>
              <w:t>Sold 2010</w:t>
            </w:r>
          </w:p>
        </w:tc>
      </w:tr>
      <w:tr w:rsidR="00AD36C8" w14:paraId="03D854CB" w14:textId="77777777" w:rsidTr="00B26D5B">
        <w:tc>
          <w:tcPr>
            <w:tcW w:w="2269" w:type="dxa"/>
          </w:tcPr>
          <w:p w14:paraId="293AFD02" w14:textId="77777777" w:rsidR="00AD36C8" w:rsidRPr="009378C0" w:rsidRDefault="00AD36C8" w:rsidP="004205F0">
            <w:pPr>
              <w:pStyle w:val="BodyText2"/>
              <w:spacing w:before="0" w:after="0"/>
              <w:rPr>
                <w:spacing w:val="0"/>
                <w:sz w:val="22"/>
                <w:szCs w:val="22"/>
              </w:rPr>
            </w:pPr>
            <w:r w:rsidRPr="009378C0">
              <w:rPr>
                <w:spacing w:val="0"/>
                <w:sz w:val="22"/>
                <w:szCs w:val="22"/>
              </w:rPr>
              <w:t>Beaumont, Texas</w:t>
            </w:r>
            <w:r w:rsidR="005703B5">
              <w:rPr>
                <w:spacing w:val="0"/>
                <w:sz w:val="22"/>
                <w:szCs w:val="22"/>
              </w:rPr>
              <w:fldChar w:fldCharType="begin"/>
            </w:r>
            <w:r w:rsidR="005703B5">
              <w:instrText xml:space="preserve"> XE "</w:instrText>
            </w:r>
            <w:r w:rsidR="005703B5" w:rsidRPr="005812F4">
              <w:rPr>
                <w:spacing w:val="0"/>
                <w:sz w:val="22"/>
                <w:szCs w:val="22"/>
              </w:rPr>
              <w:instrText>Beaumont, Texas</w:instrText>
            </w:r>
            <w:r w:rsidR="005703B5">
              <w:instrText xml:space="preserve">" </w:instrText>
            </w:r>
            <w:r w:rsidR="005703B5">
              <w:rPr>
                <w:spacing w:val="0"/>
                <w:sz w:val="22"/>
                <w:szCs w:val="22"/>
              </w:rPr>
              <w:fldChar w:fldCharType="end"/>
            </w:r>
            <w:r w:rsidRPr="009378C0">
              <w:rPr>
                <w:spacing w:val="0"/>
                <w:sz w:val="22"/>
                <w:szCs w:val="22"/>
              </w:rPr>
              <w:t>, U.S.A.</w:t>
            </w:r>
          </w:p>
        </w:tc>
        <w:tc>
          <w:tcPr>
            <w:tcW w:w="991" w:type="dxa"/>
          </w:tcPr>
          <w:p w14:paraId="57090034" w14:textId="77777777" w:rsidR="00AD36C8" w:rsidRPr="009378C0" w:rsidRDefault="00AD36C8" w:rsidP="002F7076">
            <w:pPr>
              <w:pStyle w:val="BodyText2"/>
              <w:spacing w:before="0" w:after="0"/>
              <w:jc w:val="center"/>
              <w:rPr>
                <w:spacing w:val="0"/>
                <w:sz w:val="22"/>
                <w:szCs w:val="22"/>
              </w:rPr>
            </w:pPr>
            <w:r w:rsidRPr="009378C0">
              <w:rPr>
                <w:spacing w:val="0"/>
                <w:sz w:val="22"/>
                <w:szCs w:val="22"/>
              </w:rPr>
              <w:t>335</w:t>
            </w:r>
          </w:p>
        </w:tc>
        <w:tc>
          <w:tcPr>
            <w:tcW w:w="3121" w:type="dxa"/>
          </w:tcPr>
          <w:p w14:paraId="0F59B9DD" w14:textId="77777777" w:rsidR="00E4557E" w:rsidRDefault="00714146" w:rsidP="00E4557E">
            <w:pPr>
              <w:pStyle w:val="BodyText2"/>
              <w:spacing w:before="0" w:after="0"/>
              <w:rPr>
                <w:spacing w:val="0"/>
                <w:sz w:val="22"/>
                <w:szCs w:val="22"/>
              </w:rPr>
            </w:pPr>
            <w:r w:rsidRPr="009378C0">
              <w:rPr>
                <w:spacing w:val="0"/>
                <w:sz w:val="22"/>
                <w:szCs w:val="22"/>
              </w:rPr>
              <w:t>TCC (Type 25-290), Cap</w:t>
            </w:r>
            <w:r w:rsidR="009378C0">
              <w:rPr>
                <w:spacing w:val="0"/>
                <w:sz w:val="22"/>
                <w:szCs w:val="22"/>
              </w:rPr>
              <w:t>.</w:t>
            </w:r>
            <w:r w:rsidRPr="009378C0">
              <w:rPr>
                <w:spacing w:val="0"/>
                <w:sz w:val="22"/>
                <w:szCs w:val="22"/>
              </w:rPr>
              <w:t xml:space="preserve"> 20,000</w:t>
            </w:r>
          </w:p>
          <w:p w14:paraId="003C0724" w14:textId="77777777" w:rsidR="00AD36C8" w:rsidRPr="009378C0" w:rsidRDefault="00714146" w:rsidP="00E4557E">
            <w:pPr>
              <w:pStyle w:val="BodyText2"/>
              <w:spacing w:before="0" w:after="0"/>
              <w:rPr>
                <w:spacing w:val="0"/>
                <w:sz w:val="22"/>
                <w:szCs w:val="22"/>
              </w:rPr>
            </w:pPr>
            <w:r w:rsidRPr="009378C0">
              <w:rPr>
                <w:spacing w:val="0"/>
                <w:sz w:val="22"/>
                <w:szCs w:val="22"/>
              </w:rPr>
              <w:t>FCC (UOP)</w:t>
            </w:r>
            <w:r w:rsidR="00B05152">
              <w:rPr>
                <w:spacing w:val="0"/>
                <w:sz w:val="22"/>
                <w:szCs w:val="22"/>
              </w:rPr>
              <w:fldChar w:fldCharType="begin"/>
            </w:r>
            <w:r w:rsidR="00B05152">
              <w:instrText xml:space="preserve"> XE "</w:instrText>
            </w:r>
            <w:r w:rsidR="00B05152" w:rsidRPr="007731F4">
              <w:rPr>
                <w:spacing w:val="0"/>
                <w:sz w:val="22"/>
                <w:szCs w:val="22"/>
              </w:rPr>
              <w:instrText>FCC (UOP)</w:instrText>
            </w:r>
            <w:r w:rsidR="00B05152">
              <w:instrText xml:space="preserve">" </w:instrText>
            </w:r>
            <w:r w:rsidR="00B05152">
              <w:rPr>
                <w:spacing w:val="0"/>
                <w:sz w:val="22"/>
                <w:szCs w:val="22"/>
              </w:rPr>
              <w:fldChar w:fldCharType="end"/>
            </w:r>
            <w:r w:rsidRPr="009378C0">
              <w:rPr>
                <w:spacing w:val="0"/>
                <w:sz w:val="22"/>
                <w:szCs w:val="22"/>
              </w:rPr>
              <w:t>, Cap</w:t>
            </w:r>
            <w:r w:rsidR="009378C0">
              <w:rPr>
                <w:spacing w:val="0"/>
                <w:sz w:val="22"/>
                <w:szCs w:val="22"/>
              </w:rPr>
              <w:t>.</w:t>
            </w:r>
            <w:r w:rsidRPr="009378C0">
              <w:rPr>
                <w:spacing w:val="0"/>
                <w:sz w:val="22"/>
                <w:szCs w:val="22"/>
              </w:rPr>
              <w:t xml:space="preserve"> 98,000</w:t>
            </w:r>
          </w:p>
        </w:tc>
        <w:tc>
          <w:tcPr>
            <w:tcW w:w="1700" w:type="dxa"/>
          </w:tcPr>
          <w:p w14:paraId="19EA97DE" w14:textId="77777777" w:rsidR="00AD36C8" w:rsidRPr="009378C0" w:rsidRDefault="00714146" w:rsidP="004205F0">
            <w:pPr>
              <w:pStyle w:val="BodyText2"/>
              <w:spacing w:before="0" w:after="0"/>
              <w:rPr>
                <w:spacing w:val="0"/>
                <w:sz w:val="22"/>
                <w:szCs w:val="22"/>
              </w:rPr>
            </w:pPr>
            <w:r w:rsidRPr="009378C0">
              <w:rPr>
                <w:spacing w:val="0"/>
                <w:sz w:val="22"/>
                <w:szCs w:val="22"/>
              </w:rPr>
              <w:t>Stratco H</w:t>
            </w:r>
            <w:r w:rsidRPr="005703B5">
              <w:rPr>
                <w:spacing w:val="0"/>
                <w:sz w:val="22"/>
                <w:szCs w:val="22"/>
                <w:vertAlign w:val="subscript"/>
              </w:rPr>
              <w:t>2</w:t>
            </w:r>
            <w:r w:rsidRPr="009378C0">
              <w:rPr>
                <w:spacing w:val="0"/>
                <w:sz w:val="22"/>
                <w:szCs w:val="22"/>
              </w:rPr>
              <w:t>SO</w:t>
            </w:r>
            <w:r w:rsidRPr="005703B5">
              <w:rPr>
                <w:spacing w:val="0"/>
                <w:sz w:val="22"/>
                <w:szCs w:val="22"/>
                <w:vertAlign w:val="subscript"/>
              </w:rPr>
              <w:t>4</w:t>
            </w:r>
            <w:r w:rsidR="005703B5">
              <w:rPr>
                <w:spacing w:val="0"/>
                <w:sz w:val="22"/>
                <w:szCs w:val="22"/>
                <w:vertAlign w:val="subscript"/>
              </w:rPr>
              <w:fldChar w:fldCharType="begin"/>
            </w:r>
            <w:r w:rsidR="005703B5">
              <w:instrText xml:space="preserve"> XE "</w:instrText>
            </w:r>
            <w:r w:rsidR="005703B5" w:rsidRPr="00BC5BCE">
              <w:rPr>
                <w:spacing w:val="0"/>
                <w:sz w:val="22"/>
                <w:szCs w:val="22"/>
              </w:rPr>
              <w:instrText>Stratco H</w:instrText>
            </w:r>
            <w:r w:rsidR="005703B5" w:rsidRPr="00BC5BCE">
              <w:rPr>
                <w:spacing w:val="0"/>
                <w:sz w:val="22"/>
                <w:szCs w:val="22"/>
                <w:vertAlign w:val="subscript"/>
              </w:rPr>
              <w:instrText>2</w:instrText>
            </w:r>
            <w:r w:rsidR="005703B5" w:rsidRPr="00BC5BCE">
              <w:rPr>
                <w:spacing w:val="0"/>
                <w:sz w:val="22"/>
                <w:szCs w:val="22"/>
              </w:rPr>
              <w:instrText>SO</w:instrText>
            </w:r>
            <w:r w:rsidR="005703B5" w:rsidRPr="00BC5BCE">
              <w:rPr>
                <w:spacing w:val="0"/>
                <w:sz w:val="22"/>
                <w:szCs w:val="22"/>
                <w:vertAlign w:val="subscript"/>
              </w:rPr>
              <w:instrText>4</w:instrText>
            </w:r>
            <w:r w:rsidR="005703B5">
              <w:instrText xml:space="preserve">" </w:instrText>
            </w:r>
            <w:r w:rsidR="005703B5">
              <w:rPr>
                <w:spacing w:val="0"/>
                <w:sz w:val="22"/>
                <w:szCs w:val="22"/>
                <w:vertAlign w:val="subscript"/>
              </w:rPr>
              <w:fldChar w:fldCharType="end"/>
            </w:r>
            <w:r w:rsidRPr="009378C0">
              <w:rPr>
                <w:spacing w:val="0"/>
                <w:sz w:val="22"/>
                <w:szCs w:val="22"/>
              </w:rPr>
              <w:t xml:space="preserve">, Cap 13,600 </w:t>
            </w:r>
          </w:p>
        </w:tc>
        <w:tc>
          <w:tcPr>
            <w:tcW w:w="1984" w:type="dxa"/>
          </w:tcPr>
          <w:p w14:paraId="57D0E46F" w14:textId="77777777" w:rsidR="00AD36C8" w:rsidRPr="009378C0" w:rsidRDefault="00AD36C8" w:rsidP="004205F0">
            <w:pPr>
              <w:pStyle w:val="BodyText2"/>
              <w:spacing w:before="0" w:after="0"/>
              <w:rPr>
                <w:spacing w:val="0"/>
                <w:sz w:val="22"/>
                <w:szCs w:val="22"/>
              </w:rPr>
            </w:pPr>
          </w:p>
        </w:tc>
      </w:tr>
      <w:tr w:rsidR="00AD36C8" w14:paraId="6D41E69C" w14:textId="77777777" w:rsidTr="00B26D5B">
        <w:tc>
          <w:tcPr>
            <w:tcW w:w="2269" w:type="dxa"/>
          </w:tcPr>
          <w:p w14:paraId="1D39ACF7" w14:textId="77777777" w:rsidR="00AD36C8" w:rsidRPr="009378C0" w:rsidRDefault="00AD36C8" w:rsidP="004205F0">
            <w:pPr>
              <w:pStyle w:val="BodyText2"/>
              <w:spacing w:before="0" w:after="0"/>
              <w:rPr>
                <w:spacing w:val="0"/>
                <w:sz w:val="22"/>
                <w:szCs w:val="22"/>
              </w:rPr>
            </w:pPr>
            <w:r w:rsidRPr="009378C0">
              <w:rPr>
                <w:spacing w:val="0"/>
                <w:sz w:val="22"/>
                <w:szCs w:val="22"/>
              </w:rPr>
              <w:t>Ferndale, Washington</w:t>
            </w:r>
            <w:r w:rsidR="005703B5">
              <w:rPr>
                <w:spacing w:val="0"/>
                <w:sz w:val="22"/>
                <w:szCs w:val="22"/>
              </w:rPr>
              <w:fldChar w:fldCharType="begin"/>
            </w:r>
            <w:r w:rsidR="005703B5">
              <w:instrText xml:space="preserve"> XE "</w:instrText>
            </w:r>
            <w:r w:rsidR="005703B5" w:rsidRPr="00EE1E65">
              <w:rPr>
                <w:spacing w:val="0"/>
                <w:sz w:val="22"/>
                <w:szCs w:val="22"/>
              </w:rPr>
              <w:instrText>Ferndale, Washington</w:instrText>
            </w:r>
            <w:r w:rsidR="005703B5">
              <w:instrText xml:space="preserve">" </w:instrText>
            </w:r>
            <w:r w:rsidR="005703B5">
              <w:rPr>
                <w:spacing w:val="0"/>
                <w:sz w:val="22"/>
                <w:szCs w:val="22"/>
              </w:rPr>
              <w:fldChar w:fldCharType="end"/>
            </w:r>
            <w:r w:rsidRPr="009378C0">
              <w:rPr>
                <w:spacing w:val="0"/>
                <w:sz w:val="22"/>
                <w:szCs w:val="22"/>
              </w:rPr>
              <w:t>, U.S.A.</w:t>
            </w:r>
          </w:p>
        </w:tc>
        <w:tc>
          <w:tcPr>
            <w:tcW w:w="991" w:type="dxa"/>
          </w:tcPr>
          <w:p w14:paraId="48AD4291" w14:textId="77777777" w:rsidR="00AD36C8" w:rsidRPr="009378C0" w:rsidRDefault="00AD36C8" w:rsidP="002F7076">
            <w:pPr>
              <w:pStyle w:val="BodyText2"/>
              <w:spacing w:before="0" w:after="0"/>
              <w:jc w:val="center"/>
              <w:rPr>
                <w:spacing w:val="0"/>
                <w:sz w:val="22"/>
                <w:szCs w:val="22"/>
              </w:rPr>
            </w:pPr>
            <w:r w:rsidRPr="009378C0">
              <w:rPr>
                <w:spacing w:val="0"/>
                <w:sz w:val="22"/>
                <w:szCs w:val="22"/>
              </w:rPr>
              <w:t>71.5</w:t>
            </w:r>
          </w:p>
        </w:tc>
        <w:tc>
          <w:tcPr>
            <w:tcW w:w="3121" w:type="dxa"/>
          </w:tcPr>
          <w:p w14:paraId="39DF8F6A" w14:textId="77777777" w:rsidR="00AD36C8" w:rsidRPr="009378C0" w:rsidRDefault="00617424" w:rsidP="004205F0">
            <w:pPr>
              <w:pStyle w:val="BodyText2"/>
              <w:spacing w:before="0" w:after="0"/>
              <w:rPr>
                <w:spacing w:val="0"/>
                <w:sz w:val="22"/>
                <w:szCs w:val="22"/>
              </w:rPr>
            </w:pPr>
            <w:r w:rsidRPr="009378C0">
              <w:rPr>
                <w:spacing w:val="0"/>
                <w:sz w:val="22"/>
                <w:szCs w:val="22"/>
              </w:rPr>
              <w:t>TCC (Type 25-130)</w:t>
            </w:r>
            <w:r w:rsidR="005703B5">
              <w:rPr>
                <w:spacing w:val="0"/>
                <w:sz w:val="22"/>
                <w:szCs w:val="22"/>
              </w:rPr>
              <w:fldChar w:fldCharType="begin"/>
            </w:r>
            <w:r w:rsidR="005703B5">
              <w:instrText xml:space="preserve"> XE "</w:instrText>
            </w:r>
            <w:r w:rsidR="005703B5" w:rsidRPr="00EA25BE">
              <w:rPr>
                <w:spacing w:val="0"/>
                <w:sz w:val="22"/>
                <w:szCs w:val="22"/>
              </w:rPr>
              <w:instrText>TCC (Type 25-130)</w:instrText>
            </w:r>
            <w:r w:rsidR="005703B5">
              <w:instrText xml:space="preserve">" </w:instrText>
            </w:r>
            <w:r w:rsidR="005703B5">
              <w:rPr>
                <w:spacing w:val="0"/>
                <w:sz w:val="22"/>
                <w:szCs w:val="22"/>
              </w:rPr>
              <w:fldChar w:fldCharType="end"/>
            </w:r>
            <w:r w:rsidRPr="009378C0">
              <w:rPr>
                <w:spacing w:val="0"/>
                <w:sz w:val="22"/>
                <w:szCs w:val="22"/>
              </w:rPr>
              <w:t>, Cap</w:t>
            </w:r>
            <w:r w:rsidR="009378C0">
              <w:rPr>
                <w:spacing w:val="0"/>
                <w:sz w:val="22"/>
                <w:szCs w:val="22"/>
              </w:rPr>
              <w:t>.</w:t>
            </w:r>
            <w:r w:rsidRPr="009378C0">
              <w:rPr>
                <w:spacing w:val="0"/>
                <w:sz w:val="22"/>
                <w:szCs w:val="22"/>
              </w:rPr>
              <w:t xml:space="preserve"> 22,000</w:t>
            </w:r>
          </w:p>
        </w:tc>
        <w:tc>
          <w:tcPr>
            <w:tcW w:w="1700" w:type="dxa"/>
          </w:tcPr>
          <w:p w14:paraId="508DAE13" w14:textId="77777777" w:rsidR="00AD36C8" w:rsidRPr="009378C0" w:rsidRDefault="00714146" w:rsidP="00E4557E">
            <w:pPr>
              <w:pStyle w:val="BodyText2"/>
              <w:spacing w:before="0" w:after="0"/>
              <w:rPr>
                <w:spacing w:val="0"/>
                <w:sz w:val="22"/>
                <w:szCs w:val="22"/>
              </w:rPr>
            </w:pPr>
            <w:r w:rsidRPr="009378C0">
              <w:rPr>
                <w:spacing w:val="0"/>
                <w:sz w:val="22"/>
                <w:szCs w:val="22"/>
              </w:rPr>
              <w:t>HF (Phillips)</w:t>
            </w:r>
            <w:r w:rsidR="005703B5">
              <w:rPr>
                <w:spacing w:val="0"/>
                <w:sz w:val="22"/>
                <w:szCs w:val="22"/>
              </w:rPr>
              <w:fldChar w:fldCharType="begin"/>
            </w:r>
            <w:r w:rsidR="005703B5">
              <w:instrText xml:space="preserve"> XE "</w:instrText>
            </w:r>
            <w:r w:rsidR="005703B5" w:rsidRPr="00F43AAE">
              <w:rPr>
                <w:spacing w:val="0"/>
                <w:sz w:val="22"/>
                <w:szCs w:val="22"/>
              </w:rPr>
              <w:instrText>HF (Phillips)</w:instrText>
            </w:r>
            <w:r w:rsidR="005703B5">
              <w:instrText xml:space="preserve">" </w:instrText>
            </w:r>
            <w:r w:rsidR="005703B5">
              <w:rPr>
                <w:spacing w:val="0"/>
                <w:sz w:val="22"/>
                <w:szCs w:val="22"/>
              </w:rPr>
              <w:fldChar w:fldCharType="end"/>
            </w:r>
            <w:r w:rsidRPr="009378C0">
              <w:rPr>
                <w:spacing w:val="0"/>
                <w:sz w:val="22"/>
                <w:szCs w:val="22"/>
              </w:rPr>
              <w:t>, Cap</w:t>
            </w:r>
            <w:r w:rsidR="009378C0" w:rsidRPr="009378C0">
              <w:rPr>
                <w:spacing w:val="0"/>
                <w:sz w:val="22"/>
                <w:szCs w:val="22"/>
              </w:rPr>
              <w:t>.</w:t>
            </w:r>
            <w:r w:rsidRPr="009378C0">
              <w:rPr>
                <w:spacing w:val="0"/>
                <w:sz w:val="22"/>
                <w:szCs w:val="22"/>
              </w:rPr>
              <w:t xml:space="preserve"> 5,400</w:t>
            </w:r>
          </w:p>
        </w:tc>
        <w:tc>
          <w:tcPr>
            <w:tcW w:w="1984" w:type="dxa"/>
          </w:tcPr>
          <w:p w14:paraId="665BDD33" w14:textId="77777777" w:rsidR="00AD36C8" w:rsidRPr="009378C0" w:rsidRDefault="00AD36C8" w:rsidP="004205F0">
            <w:pPr>
              <w:pStyle w:val="BodyText2"/>
              <w:spacing w:before="0" w:after="0"/>
              <w:rPr>
                <w:spacing w:val="0"/>
                <w:sz w:val="22"/>
                <w:szCs w:val="22"/>
              </w:rPr>
            </w:pPr>
            <w:r w:rsidRPr="009378C0">
              <w:rPr>
                <w:spacing w:val="0"/>
                <w:sz w:val="22"/>
                <w:szCs w:val="22"/>
              </w:rPr>
              <w:t>Sold to BP</w:t>
            </w:r>
          </w:p>
        </w:tc>
      </w:tr>
      <w:tr w:rsidR="00AD36C8" w14:paraId="48829826" w14:textId="77777777" w:rsidTr="00B26D5B">
        <w:tc>
          <w:tcPr>
            <w:tcW w:w="2269" w:type="dxa"/>
          </w:tcPr>
          <w:p w14:paraId="1438DCE5" w14:textId="77777777" w:rsidR="00AD36C8" w:rsidRPr="009378C0" w:rsidRDefault="00AD36C8" w:rsidP="004205F0">
            <w:pPr>
              <w:pStyle w:val="BodyText2"/>
              <w:spacing w:before="0" w:after="0"/>
              <w:rPr>
                <w:spacing w:val="0"/>
                <w:sz w:val="22"/>
                <w:szCs w:val="22"/>
              </w:rPr>
            </w:pPr>
            <w:r w:rsidRPr="009378C0">
              <w:rPr>
                <w:spacing w:val="0"/>
                <w:sz w:val="22"/>
                <w:szCs w:val="22"/>
              </w:rPr>
              <w:t>Durban, South Africa</w:t>
            </w:r>
            <w:r w:rsidR="005703B5">
              <w:rPr>
                <w:spacing w:val="0"/>
                <w:sz w:val="22"/>
                <w:szCs w:val="22"/>
              </w:rPr>
              <w:fldChar w:fldCharType="begin"/>
            </w:r>
            <w:r w:rsidR="005703B5">
              <w:instrText xml:space="preserve"> XE "</w:instrText>
            </w:r>
            <w:r w:rsidR="005703B5" w:rsidRPr="004410A6">
              <w:rPr>
                <w:spacing w:val="0"/>
                <w:sz w:val="22"/>
                <w:szCs w:val="22"/>
              </w:rPr>
              <w:instrText>Durban, South Africa</w:instrText>
            </w:r>
            <w:r w:rsidR="005703B5">
              <w:instrText xml:space="preserve">" </w:instrText>
            </w:r>
            <w:r w:rsidR="005703B5">
              <w:rPr>
                <w:spacing w:val="0"/>
                <w:sz w:val="22"/>
                <w:szCs w:val="22"/>
              </w:rPr>
              <w:fldChar w:fldCharType="end"/>
            </w:r>
            <w:r w:rsidRPr="009378C0">
              <w:rPr>
                <w:spacing w:val="0"/>
                <w:sz w:val="22"/>
                <w:szCs w:val="22"/>
              </w:rPr>
              <w:t xml:space="preserve"> </w:t>
            </w:r>
          </w:p>
        </w:tc>
        <w:tc>
          <w:tcPr>
            <w:tcW w:w="991" w:type="dxa"/>
          </w:tcPr>
          <w:p w14:paraId="647EF828" w14:textId="77777777" w:rsidR="00AD36C8" w:rsidRPr="009378C0" w:rsidRDefault="00AD36C8" w:rsidP="002F7076">
            <w:pPr>
              <w:pStyle w:val="BodyText2"/>
              <w:spacing w:before="0" w:after="0"/>
              <w:jc w:val="center"/>
              <w:rPr>
                <w:spacing w:val="0"/>
                <w:sz w:val="22"/>
                <w:szCs w:val="22"/>
              </w:rPr>
            </w:pPr>
            <w:r w:rsidRPr="009378C0">
              <w:rPr>
                <w:spacing w:val="0"/>
                <w:sz w:val="22"/>
                <w:szCs w:val="22"/>
              </w:rPr>
              <w:t>1</w:t>
            </w:r>
            <w:r w:rsidR="002F7076" w:rsidRPr="009378C0">
              <w:rPr>
                <w:spacing w:val="0"/>
                <w:sz w:val="22"/>
                <w:szCs w:val="22"/>
              </w:rPr>
              <w:t>16.5</w:t>
            </w:r>
          </w:p>
        </w:tc>
        <w:tc>
          <w:tcPr>
            <w:tcW w:w="3121" w:type="dxa"/>
          </w:tcPr>
          <w:p w14:paraId="760314DB" w14:textId="77777777" w:rsidR="00AD36C8" w:rsidRPr="009378C0" w:rsidRDefault="00AD36C8" w:rsidP="004205F0">
            <w:pPr>
              <w:pStyle w:val="BodyText2"/>
              <w:spacing w:before="0" w:after="0"/>
              <w:rPr>
                <w:spacing w:val="0"/>
                <w:sz w:val="22"/>
                <w:szCs w:val="22"/>
              </w:rPr>
            </w:pPr>
          </w:p>
        </w:tc>
        <w:tc>
          <w:tcPr>
            <w:tcW w:w="1700" w:type="dxa"/>
          </w:tcPr>
          <w:p w14:paraId="6F441F33" w14:textId="77777777" w:rsidR="00AD36C8" w:rsidRPr="009378C0" w:rsidRDefault="004205F0" w:rsidP="00E4557E">
            <w:pPr>
              <w:pStyle w:val="BodyText2"/>
              <w:spacing w:before="0" w:after="0"/>
              <w:rPr>
                <w:spacing w:val="0"/>
                <w:sz w:val="22"/>
                <w:szCs w:val="22"/>
              </w:rPr>
            </w:pPr>
            <w:r w:rsidRPr="009378C0">
              <w:rPr>
                <w:spacing w:val="0"/>
                <w:sz w:val="22"/>
                <w:szCs w:val="22"/>
              </w:rPr>
              <w:t>HF (Phillips)</w:t>
            </w:r>
            <w:r w:rsidR="005703B5">
              <w:rPr>
                <w:spacing w:val="0"/>
                <w:sz w:val="22"/>
                <w:szCs w:val="22"/>
              </w:rPr>
              <w:fldChar w:fldCharType="begin"/>
            </w:r>
            <w:r w:rsidR="005703B5">
              <w:instrText xml:space="preserve"> XE "</w:instrText>
            </w:r>
            <w:r w:rsidR="005703B5" w:rsidRPr="00F43AAE">
              <w:rPr>
                <w:spacing w:val="0"/>
                <w:sz w:val="22"/>
                <w:szCs w:val="22"/>
              </w:rPr>
              <w:instrText>HF (Phillips)</w:instrText>
            </w:r>
            <w:r w:rsidR="005703B5">
              <w:instrText xml:space="preserve">" </w:instrText>
            </w:r>
            <w:r w:rsidR="005703B5">
              <w:rPr>
                <w:spacing w:val="0"/>
                <w:sz w:val="22"/>
                <w:szCs w:val="22"/>
              </w:rPr>
              <w:fldChar w:fldCharType="end"/>
            </w:r>
            <w:r w:rsidRPr="009378C0">
              <w:rPr>
                <w:spacing w:val="0"/>
                <w:sz w:val="22"/>
                <w:szCs w:val="22"/>
              </w:rPr>
              <w:t>, Cap</w:t>
            </w:r>
            <w:r w:rsidR="009378C0" w:rsidRPr="009378C0">
              <w:rPr>
                <w:spacing w:val="0"/>
                <w:sz w:val="22"/>
                <w:szCs w:val="22"/>
              </w:rPr>
              <w:t>.</w:t>
            </w:r>
            <w:r w:rsidRPr="009378C0">
              <w:rPr>
                <w:spacing w:val="0"/>
                <w:sz w:val="22"/>
                <w:szCs w:val="22"/>
              </w:rPr>
              <w:t xml:space="preserve"> 2,600</w:t>
            </w:r>
          </w:p>
        </w:tc>
        <w:tc>
          <w:tcPr>
            <w:tcW w:w="1984" w:type="dxa"/>
          </w:tcPr>
          <w:p w14:paraId="236DDB4B" w14:textId="718013B8" w:rsidR="00AD36C8" w:rsidRPr="009378C0" w:rsidRDefault="00F57E98" w:rsidP="004205F0">
            <w:pPr>
              <w:pStyle w:val="BodyText2"/>
              <w:spacing w:before="0" w:after="0"/>
              <w:rPr>
                <w:spacing w:val="0"/>
                <w:sz w:val="22"/>
                <w:szCs w:val="22"/>
              </w:rPr>
            </w:pPr>
            <w:r>
              <w:rPr>
                <w:spacing w:val="0"/>
                <w:sz w:val="22"/>
                <w:szCs w:val="22"/>
              </w:rPr>
              <w:t>Sold</w:t>
            </w:r>
          </w:p>
        </w:tc>
      </w:tr>
      <w:tr w:rsidR="00AD36C8" w14:paraId="286E5799" w14:textId="77777777" w:rsidTr="00B26D5B">
        <w:tc>
          <w:tcPr>
            <w:tcW w:w="2269" w:type="dxa"/>
          </w:tcPr>
          <w:p w14:paraId="5513C3B8" w14:textId="77777777" w:rsidR="00AD36C8" w:rsidRPr="009378C0" w:rsidRDefault="00AD36C8" w:rsidP="004205F0">
            <w:pPr>
              <w:pStyle w:val="BodyText2"/>
              <w:spacing w:before="0" w:after="0"/>
              <w:rPr>
                <w:spacing w:val="0"/>
                <w:sz w:val="22"/>
                <w:szCs w:val="22"/>
              </w:rPr>
            </w:pPr>
            <w:r w:rsidRPr="009378C0">
              <w:rPr>
                <w:spacing w:val="0"/>
                <w:sz w:val="22"/>
                <w:szCs w:val="22"/>
              </w:rPr>
              <w:t>Adelaide, Australia</w:t>
            </w:r>
            <w:r w:rsidR="005703B5">
              <w:rPr>
                <w:spacing w:val="0"/>
                <w:sz w:val="22"/>
                <w:szCs w:val="22"/>
              </w:rPr>
              <w:fldChar w:fldCharType="begin"/>
            </w:r>
            <w:r w:rsidR="005703B5">
              <w:instrText xml:space="preserve"> XE "</w:instrText>
            </w:r>
            <w:r w:rsidR="005703B5" w:rsidRPr="00D14D8C">
              <w:rPr>
                <w:spacing w:val="0"/>
                <w:sz w:val="22"/>
                <w:szCs w:val="22"/>
              </w:rPr>
              <w:instrText>Adelaide, Australia</w:instrText>
            </w:r>
            <w:r w:rsidR="005703B5">
              <w:instrText xml:space="preserve">" </w:instrText>
            </w:r>
            <w:r w:rsidR="005703B5">
              <w:rPr>
                <w:spacing w:val="0"/>
                <w:sz w:val="22"/>
                <w:szCs w:val="22"/>
              </w:rPr>
              <w:fldChar w:fldCharType="end"/>
            </w:r>
          </w:p>
        </w:tc>
        <w:tc>
          <w:tcPr>
            <w:tcW w:w="991" w:type="dxa"/>
          </w:tcPr>
          <w:p w14:paraId="7248427B" w14:textId="77777777" w:rsidR="00AD36C8" w:rsidRPr="009378C0" w:rsidRDefault="00617424" w:rsidP="002F7076">
            <w:pPr>
              <w:pStyle w:val="BodyText2"/>
              <w:spacing w:before="0" w:after="0"/>
              <w:jc w:val="center"/>
              <w:rPr>
                <w:spacing w:val="0"/>
                <w:sz w:val="22"/>
                <w:szCs w:val="22"/>
              </w:rPr>
            </w:pPr>
            <w:r w:rsidRPr="009378C0">
              <w:rPr>
                <w:spacing w:val="0"/>
                <w:sz w:val="22"/>
                <w:szCs w:val="22"/>
              </w:rPr>
              <w:t>75</w:t>
            </w:r>
          </w:p>
        </w:tc>
        <w:tc>
          <w:tcPr>
            <w:tcW w:w="3121" w:type="dxa"/>
          </w:tcPr>
          <w:p w14:paraId="592B6450" w14:textId="77777777" w:rsidR="00AD36C8" w:rsidRPr="009378C0" w:rsidRDefault="009378C0" w:rsidP="004205F0">
            <w:pPr>
              <w:pStyle w:val="BodyText2"/>
              <w:spacing w:before="0" w:after="0"/>
              <w:rPr>
                <w:spacing w:val="0"/>
                <w:sz w:val="22"/>
                <w:szCs w:val="22"/>
              </w:rPr>
            </w:pPr>
            <w:r w:rsidRPr="009378C0">
              <w:rPr>
                <w:spacing w:val="0"/>
                <w:sz w:val="22"/>
                <w:szCs w:val="22"/>
              </w:rPr>
              <w:t>None</w:t>
            </w:r>
          </w:p>
        </w:tc>
        <w:tc>
          <w:tcPr>
            <w:tcW w:w="1700" w:type="dxa"/>
          </w:tcPr>
          <w:p w14:paraId="70B4462C" w14:textId="77777777" w:rsidR="00AD36C8" w:rsidRPr="009378C0" w:rsidRDefault="009378C0" w:rsidP="004205F0">
            <w:pPr>
              <w:pStyle w:val="BodyText2"/>
              <w:spacing w:before="0" w:after="0"/>
              <w:rPr>
                <w:spacing w:val="0"/>
                <w:sz w:val="22"/>
                <w:szCs w:val="22"/>
              </w:rPr>
            </w:pPr>
            <w:r w:rsidRPr="009378C0">
              <w:rPr>
                <w:spacing w:val="0"/>
                <w:sz w:val="22"/>
                <w:szCs w:val="22"/>
              </w:rPr>
              <w:t>N</w:t>
            </w:r>
            <w:r w:rsidR="00617424" w:rsidRPr="009378C0">
              <w:rPr>
                <w:spacing w:val="0"/>
                <w:sz w:val="22"/>
                <w:szCs w:val="22"/>
              </w:rPr>
              <w:t>one</w:t>
            </w:r>
          </w:p>
        </w:tc>
        <w:tc>
          <w:tcPr>
            <w:tcW w:w="1984" w:type="dxa"/>
          </w:tcPr>
          <w:p w14:paraId="4EF50284" w14:textId="77777777" w:rsidR="00AD36C8" w:rsidRPr="009378C0" w:rsidRDefault="00617424" w:rsidP="004205F0">
            <w:pPr>
              <w:pStyle w:val="BodyText2"/>
              <w:spacing w:before="0" w:after="0"/>
              <w:rPr>
                <w:spacing w:val="0"/>
                <w:sz w:val="22"/>
                <w:szCs w:val="22"/>
              </w:rPr>
            </w:pPr>
            <w:r w:rsidRPr="009378C0">
              <w:rPr>
                <w:spacing w:val="0"/>
                <w:sz w:val="22"/>
                <w:szCs w:val="22"/>
              </w:rPr>
              <w:t>Closed 2004</w:t>
            </w:r>
          </w:p>
        </w:tc>
      </w:tr>
      <w:tr w:rsidR="00AD36C8" w14:paraId="511BE692" w14:textId="77777777" w:rsidTr="00B26D5B">
        <w:tc>
          <w:tcPr>
            <w:tcW w:w="2269" w:type="dxa"/>
          </w:tcPr>
          <w:p w14:paraId="2C2353A9" w14:textId="094A3072" w:rsidR="00AD36C8" w:rsidRPr="009378C0" w:rsidRDefault="00AD36C8" w:rsidP="005E6CCF">
            <w:pPr>
              <w:pStyle w:val="BodyText2"/>
              <w:spacing w:before="0" w:after="0"/>
              <w:rPr>
                <w:spacing w:val="0"/>
                <w:sz w:val="22"/>
                <w:szCs w:val="22"/>
              </w:rPr>
            </w:pPr>
            <w:r w:rsidRPr="009378C0">
              <w:rPr>
                <w:spacing w:val="0"/>
                <w:sz w:val="22"/>
                <w:szCs w:val="22"/>
              </w:rPr>
              <w:t>Altona, Australia</w:t>
            </w:r>
            <w:r w:rsidR="005703B5">
              <w:rPr>
                <w:spacing w:val="0"/>
                <w:sz w:val="22"/>
                <w:szCs w:val="22"/>
              </w:rPr>
              <w:fldChar w:fldCharType="begin"/>
            </w:r>
            <w:r w:rsidR="005703B5">
              <w:instrText xml:space="preserve"> XE "</w:instrText>
            </w:r>
            <w:r w:rsidR="005703B5" w:rsidRPr="00233155">
              <w:rPr>
                <w:spacing w:val="0"/>
                <w:sz w:val="22"/>
                <w:szCs w:val="22"/>
              </w:rPr>
              <w:instrText>Altona</w:instrText>
            </w:r>
            <w:r w:rsidR="005703B5">
              <w:instrText xml:space="preserve">" </w:instrText>
            </w:r>
            <w:r w:rsidR="005703B5">
              <w:rPr>
                <w:spacing w:val="0"/>
                <w:sz w:val="22"/>
                <w:szCs w:val="22"/>
              </w:rPr>
              <w:fldChar w:fldCharType="end"/>
            </w:r>
          </w:p>
        </w:tc>
        <w:tc>
          <w:tcPr>
            <w:tcW w:w="991" w:type="dxa"/>
          </w:tcPr>
          <w:p w14:paraId="624D5462" w14:textId="77777777" w:rsidR="00AD36C8" w:rsidRPr="009378C0" w:rsidRDefault="00617424" w:rsidP="002F7076">
            <w:pPr>
              <w:pStyle w:val="BodyText2"/>
              <w:spacing w:before="0" w:after="0"/>
              <w:jc w:val="center"/>
              <w:rPr>
                <w:spacing w:val="0"/>
                <w:sz w:val="22"/>
                <w:szCs w:val="22"/>
              </w:rPr>
            </w:pPr>
            <w:r w:rsidRPr="009378C0">
              <w:rPr>
                <w:spacing w:val="0"/>
                <w:sz w:val="22"/>
                <w:szCs w:val="22"/>
              </w:rPr>
              <w:t>100</w:t>
            </w:r>
          </w:p>
        </w:tc>
        <w:tc>
          <w:tcPr>
            <w:tcW w:w="3121" w:type="dxa"/>
          </w:tcPr>
          <w:p w14:paraId="4BAB1336" w14:textId="77777777" w:rsidR="00AD36C8" w:rsidRPr="009378C0" w:rsidRDefault="004205F0" w:rsidP="004205F0">
            <w:pPr>
              <w:pStyle w:val="BodyText2"/>
              <w:spacing w:before="0" w:after="0"/>
              <w:rPr>
                <w:spacing w:val="0"/>
                <w:sz w:val="22"/>
                <w:szCs w:val="22"/>
              </w:rPr>
            </w:pPr>
            <w:r w:rsidRPr="009378C0">
              <w:rPr>
                <w:spacing w:val="0"/>
                <w:sz w:val="22"/>
                <w:szCs w:val="22"/>
              </w:rPr>
              <w:t>TCC (Type 20-95)</w:t>
            </w:r>
            <w:r w:rsidR="005703B5">
              <w:rPr>
                <w:spacing w:val="0"/>
                <w:sz w:val="22"/>
                <w:szCs w:val="22"/>
              </w:rPr>
              <w:fldChar w:fldCharType="begin"/>
            </w:r>
            <w:r w:rsidR="005703B5">
              <w:instrText xml:space="preserve"> XE "</w:instrText>
            </w:r>
            <w:r w:rsidR="005703B5" w:rsidRPr="00700E8E">
              <w:rPr>
                <w:spacing w:val="0"/>
                <w:sz w:val="22"/>
                <w:szCs w:val="22"/>
              </w:rPr>
              <w:instrText>TCC (Type 20-95)</w:instrText>
            </w:r>
            <w:r w:rsidR="005703B5">
              <w:instrText xml:space="preserve">" </w:instrText>
            </w:r>
            <w:r w:rsidR="005703B5">
              <w:rPr>
                <w:spacing w:val="0"/>
                <w:sz w:val="22"/>
                <w:szCs w:val="22"/>
              </w:rPr>
              <w:fldChar w:fldCharType="end"/>
            </w:r>
            <w:r w:rsidRPr="009378C0">
              <w:rPr>
                <w:spacing w:val="0"/>
                <w:sz w:val="22"/>
                <w:szCs w:val="22"/>
              </w:rPr>
              <w:t>, Cap</w:t>
            </w:r>
            <w:r w:rsidR="009378C0">
              <w:rPr>
                <w:spacing w:val="0"/>
                <w:sz w:val="22"/>
                <w:szCs w:val="22"/>
              </w:rPr>
              <w:t>.</w:t>
            </w:r>
            <w:r w:rsidRPr="009378C0">
              <w:rPr>
                <w:spacing w:val="0"/>
                <w:sz w:val="22"/>
                <w:szCs w:val="22"/>
              </w:rPr>
              <w:t xml:space="preserve"> 25,000</w:t>
            </w:r>
          </w:p>
        </w:tc>
        <w:tc>
          <w:tcPr>
            <w:tcW w:w="1700" w:type="dxa"/>
          </w:tcPr>
          <w:p w14:paraId="7D0CCFC3" w14:textId="77777777" w:rsidR="00AD36C8" w:rsidRPr="009378C0" w:rsidRDefault="00714146" w:rsidP="004205F0">
            <w:pPr>
              <w:pStyle w:val="BodyText2"/>
              <w:spacing w:before="0" w:after="0"/>
              <w:rPr>
                <w:spacing w:val="0"/>
                <w:sz w:val="22"/>
                <w:szCs w:val="22"/>
              </w:rPr>
            </w:pPr>
            <w:r w:rsidRPr="009378C0">
              <w:rPr>
                <w:spacing w:val="0"/>
                <w:sz w:val="22"/>
                <w:szCs w:val="22"/>
              </w:rPr>
              <w:t>H</w:t>
            </w:r>
            <w:r w:rsidRPr="00B32FC6">
              <w:rPr>
                <w:spacing w:val="0"/>
                <w:sz w:val="22"/>
                <w:szCs w:val="22"/>
                <w:vertAlign w:val="subscript"/>
              </w:rPr>
              <w:t>2</w:t>
            </w:r>
            <w:r w:rsidRPr="009378C0">
              <w:rPr>
                <w:spacing w:val="0"/>
                <w:sz w:val="22"/>
                <w:szCs w:val="22"/>
              </w:rPr>
              <w:t>SO</w:t>
            </w:r>
            <w:r w:rsidRPr="00B32FC6">
              <w:rPr>
                <w:spacing w:val="0"/>
                <w:sz w:val="22"/>
                <w:szCs w:val="22"/>
                <w:vertAlign w:val="subscript"/>
              </w:rPr>
              <w:t>4</w:t>
            </w:r>
            <w:r w:rsidRPr="009378C0">
              <w:rPr>
                <w:spacing w:val="0"/>
                <w:sz w:val="22"/>
                <w:szCs w:val="22"/>
              </w:rPr>
              <w:t xml:space="preserve"> (Kellogg)</w:t>
            </w:r>
            <w:r w:rsidR="00B32FC6">
              <w:rPr>
                <w:spacing w:val="0"/>
                <w:sz w:val="22"/>
                <w:szCs w:val="22"/>
              </w:rPr>
              <w:fldChar w:fldCharType="begin"/>
            </w:r>
            <w:r w:rsidR="00B32FC6">
              <w:instrText xml:space="preserve"> XE "</w:instrText>
            </w:r>
            <w:r w:rsidR="00B32FC6" w:rsidRPr="007278EC">
              <w:rPr>
                <w:spacing w:val="0"/>
                <w:sz w:val="22"/>
                <w:szCs w:val="22"/>
              </w:rPr>
              <w:instrText>H</w:instrText>
            </w:r>
            <w:r w:rsidR="00B32FC6" w:rsidRPr="007278EC">
              <w:rPr>
                <w:spacing w:val="0"/>
                <w:sz w:val="22"/>
                <w:szCs w:val="22"/>
                <w:vertAlign w:val="subscript"/>
              </w:rPr>
              <w:instrText>2</w:instrText>
            </w:r>
            <w:r w:rsidR="00B32FC6" w:rsidRPr="007278EC">
              <w:rPr>
                <w:spacing w:val="0"/>
                <w:sz w:val="22"/>
                <w:szCs w:val="22"/>
              </w:rPr>
              <w:instrText>SO</w:instrText>
            </w:r>
            <w:r w:rsidR="00B32FC6" w:rsidRPr="007278EC">
              <w:rPr>
                <w:spacing w:val="0"/>
                <w:sz w:val="22"/>
                <w:szCs w:val="22"/>
                <w:vertAlign w:val="subscript"/>
              </w:rPr>
              <w:instrText>4</w:instrText>
            </w:r>
            <w:r w:rsidR="00B32FC6" w:rsidRPr="007278EC">
              <w:rPr>
                <w:spacing w:val="0"/>
                <w:sz w:val="22"/>
                <w:szCs w:val="22"/>
              </w:rPr>
              <w:instrText xml:space="preserve"> (Kellogg)</w:instrText>
            </w:r>
            <w:r w:rsidR="00B32FC6">
              <w:instrText xml:space="preserve">" </w:instrText>
            </w:r>
            <w:r w:rsidR="00B32FC6">
              <w:rPr>
                <w:spacing w:val="0"/>
                <w:sz w:val="22"/>
                <w:szCs w:val="22"/>
              </w:rPr>
              <w:fldChar w:fldCharType="end"/>
            </w:r>
            <w:r w:rsidRPr="009378C0">
              <w:rPr>
                <w:spacing w:val="0"/>
                <w:sz w:val="22"/>
                <w:szCs w:val="22"/>
              </w:rPr>
              <w:t>, Cap</w:t>
            </w:r>
            <w:r w:rsidR="009378C0" w:rsidRPr="009378C0">
              <w:rPr>
                <w:spacing w:val="0"/>
                <w:sz w:val="22"/>
                <w:szCs w:val="22"/>
              </w:rPr>
              <w:t>.</w:t>
            </w:r>
            <w:r w:rsidR="004205F0" w:rsidRPr="009378C0">
              <w:rPr>
                <w:spacing w:val="0"/>
                <w:sz w:val="22"/>
                <w:szCs w:val="22"/>
              </w:rPr>
              <w:t xml:space="preserve"> 2,200</w:t>
            </w:r>
          </w:p>
        </w:tc>
        <w:tc>
          <w:tcPr>
            <w:tcW w:w="1984" w:type="dxa"/>
          </w:tcPr>
          <w:p w14:paraId="6F8B612D" w14:textId="77777777" w:rsidR="00AD36C8" w:rsidRPr="009378C0" w:rsidRDefault="00E4557E" w:rsidP="000E7AE8">
            <w:pPr>
              <w:pStyle w:val="BodyText2"/>
              <w:spacing w:before="0" w:after="0"/>
              <w:rPr>
                <w:spacing w:val="0"/>
                <w:sz w:val="22"/>
                <w:szCs w:val="22"/>
              </w:rPr>
            </w:pPr>
            <w:r>
              <w:rPr>
                <w:spacing w:val="0"/>
                <w:sz w:val="22"/>
                <w:szCs w:val="22"/>
              </w:rPr>
              <w:t>Ceased avgas 2000</w:t>
            </w:r>
          </w:p>
        </w:tc>
      </w:tr>
      <w:tr w:rsidR="00AD36C8" w14:paraId="782CAA90" w14:textId="77777777" w:rsidTr="00B26D5B">
        <w:tc>
          <w:tcPr>
            <w:tcW w:w="2269" w:type="dxa"/>
          </w:tcPr>
          <w:p w14:paraId="3669462E" w14:textId="77777777" w:rsidR="00AD36C8" w:rsidRPr="009378C0" w:rsidRDefault="00617424" w:rsidP="004205F0">
            <w:pPr>
              <w:pStyle w:val="BodyText2"/>
              <w:spacing w:before="0" w:after="0"/>
              <w:rPr>
                <w:spacing w:val="0"/>
                <w:sz w:val="22"/>
                <w:szCs w:val="22"/>
              </w:rPr>
            </w:pPr>
            <w:r w:rsidRPr="009378C0">
              <w:rPr>
                <w:spacing w:val="0"/>
                <w:sz w:val="22"/>
                <w:szCs w:val="22"/>
              </w:rPr>
              <w:t>Jurong, Singapore</w:t>
            </w:r>
            <w:r w:rsidR="005703B5">
              <w:rPr>
                <w:spacing w:val="0"/>
                <w:sz w:val="22"/>
                <w:szCs w:val="22"/>
              </w:rPr>
              <w:fldChar w:fldCharType="begin"/>
            </w:r>
            <w:r w:rsidR="005703B5">
              <w:instrText xml:space="preserve"> XE "</w:instrText>
            </w:r>
            <w:r w:rsidR="005703B5" w:rsidRPr="00F9342A">
              <w:rPr>
                <w:spacing w:val="0"/>
                <w:sz w:val="22"/>
                <w:szCs w:val="22"/>
              </w:rPr>
              <w:instrText>Jurong, Singapore</w:instrText>
            </w:r>
            <w:r w:rsidR="005703B5">
              <w:instrText xml:space="preserve">" </w:instrText>
            </w:r>
            <w:r w:rsidR="005703B5">
              <w:rPr>
                <w:spacing w:val="0"/>
                <w:sz w:val="22"/>
                <w:szCs w:val="22"/>
              </w:rPr>
              <w:fldChar w:fldCharType="end"/>
            </w:r>
          </w:p>
        </w:tc>
        <w:tc>
          <w:tcPr>
            <w:tcW w:w="991" w:type="dxa"/>
          </w:tcPr>
          <w:p w14:paraId="7FB63610" w14:textId="77777777" w:rsidR="00AD36C8" w:rsidRPr="009378C0" w:rsidRDefault="00617424" w:rsidP="002F7076">
            <w:pPr>
              <w:pStyle w:val="BodyText2"/>
              <w:spacing w:before="0" w:after="0"/>
              <w:jc w:val="center"/>
              <w:rPr>
                <w:spacing w:val="0"/>
                <w:sz w:val="22"/>
                <w:szCs w:val="22"/>
              </w:rPr>
            </w:pPr>
            <w:r w:rsidRPr="009378C0">
              <w:rPr>
                <w:spacing w:val="0"/>
                <w:sz w:val="22"/>
                <w:szCs w:val="22"/>
              </w:rPr>
              <w:t>1</w:t>
            </w:r>
            <w:r w:rsidR="004205F0" w:rsidRPr="009378C0">
              <w:rPr>
                <w:spacing w:val="0"/>
                <w:sz w:val="22"/>
                <w:szCs w:val="22"/>
              </w:rPr>
              <w:t>89</w:t>
            </w:r>
          </w:p>
        </w:tc>
        <w:tc>
          <w:tcPr>
            <w:tcW w:w="3121" w:type="dxa"/>
          </w:tcPr>
          <w:p w14:paraId="0C44FE79" w14:textId="77777777" w:rsidR="00AD36C8" w:rsidRPr="009378C0" w:rsidRDefault="00AD36C8" w:rsidP="004205F0">
            <w:pPr>
              <w:pStyle w:val="BodyText2"/>
              <w:spacing w:before="0" w:after="0"/>
              <w:rPr>
                <w:spacing w:val="0"/>
                <w:sz w:val="22"/>
                <w:szCs w:val="22"/>
              </w:rPr>
            </w:pPr>
          </w:p>
        </w:tc>
        <w:tc>
          <w:tcPr>
            <w:tcW w:w="1700" w:type="dxa"/>
          </w:tcPr>
          <w:p w14:paraId="4DE328C5" w14:textId="77777777" w:rsidR="00AD36C8" w:rsidRPr="009378C0" w:rsidRDefault="00AD36C8" w:rsidP="004205F0">
            <w:pPr>
              <w:pStyle w:val="BodyText2"/>
              <w:spacing w:before="0" w:after="0"/>
              <w:rPr>
                <w:spacing w:val="0"/>
                <w:sz w:val="22"/>
                <w:szCs w:val="22"/>
              </w:rPr>
            </w:pPr>
          </w:p>
        </w:tc>
        <w:tc>
          <w:tcPr>
            <w:tcW w:w="1984" w:type="dxa"/>
          </w:tcPr>
          <w:p w14:paraId="1E9FEBFA" w14:textId="77777777" w:rsidR="00AD36C8" w:rsidRPr="009378C0" w:rsidRDefault="00AD36C8" w:rsidP="004205F0">
            <w:pPr>
              <w:pStyle w:val="BodyText2"/>
              <w:spacing w:before="0" w:after="0"/>
              <w:rPr>
                <w:spacing w:val="0"/>
                <w:sz w:val="22"/>
                <w:szCs w:val="22"/>
              </w:rPr>
            </w:pPr>
          </w:p>
        </w:tc>
      </w:tr>
      <w:tr w:rsidR="00AD36C8" w14:paraId="017803EF" w14:textId="77777777" w:rsidTr="00B26D5B">
        <w:tc>
          <w:tcPr>
            <w:tcW w:w="2269" w:type="dxa"/>
          </w:tcPr>
          <w:p w14:paraId="649840DC" w14:textId="77777777" w:rsidR="00AD36C8" w:rsidRPr="009378C0" w:rsidRDefault="00617424" w:rsidP="004205F0">
            <w:pPr>
              <w:pStyle w:val="BodyText2"/>
              <w:spacing w:before="0" w:after="0"/>
              <w:rPr>
                <w:spacing w:val="0"/>
                <w:sz w:val="22"/>
                <w:szCs w:val="22"/>
              </w:rPr>
            </w:pPr>
            <w:r w:rsidRPr="009378C0">
              <w:rPr>
                <w:spacing w:val="0"/>
                <w:sz w:val="22"/>
                <w:szCs w:val="22"/>
              </w:rPr>
              <w:t>Frontignan, France</w:t>
            </w:r>
            <w:r w:rsidR="005703B5">
              <w:rPr>
                <w:spacing w:val="0"/>
                <w:sz w:val="22"/>
                <w:szCs w:val="22"/>
              </w:rPr>
              <w:fldChar w:fldCharType="begin"/>
            </w:r>
            <w:r w:rsidR="005703B5">
              <w:instrText xml:space="preserve"> XE "</w:instrText>
            </w:r>
            <w:r w:rsidR="005703B5" w:rsidRPr="006558F4">
              <w:rPr>
                <w:spacing w:val="0"/>
                <w:sz w:val="22"/>
                <w:szCs w:val="22"/>
              </w:rPr>
              <w:instrText>Frontignan, France</w:instrText>
            </w:r>
            <w:r w:rsidR="005703B5">
              <w:instrText xml:space="preserve">" </w:instrText>
            </w:r>
            <w:r w:rsidR="005703B5">
              <w:rPr>
                <w:spacing w:val="0"/>
                <w:sz w:val="22"/>
                <w:szCs w:val="22"/>
              </w:rPr>
              <w:fldChar w:fldCharType="end"/>
            </w:r>
          </w:p>
        </w:tc>
        <w:tc>
          <w:tcPr>
            <w:tcW w:w="991" w:type="dxa"/>
          </w:tcPr>
          <w:p w14:paraId="3FFD1D26" w14:textId="77777777" w:rsidR="00AD36C8" w:rsidRPr="009378C0" w:rsidRDefault="00617424" w:rsidP="002F7076">
            <w:pPr>
              <w:pStyle w:val="BodyText2"/>
              <w:spacing w:before="0" w:after="0"/>
              <w:jc w:val="center"/>
              <w:rPr>
                <w:spacing w:val="0"/>
                <w:sz w:val="22"/>
                <w:szCs w:val="22"/>
              </w:rPr>
            </w:pPr>
            <w:r w:rsidRPr="009378C0">
              <w:rPr>
                <w:spacing w:val="0"/>
                <w:sz w:val="22"/>
                <w:szCs w:val="22"/>
              </w:rPr>
              <w:t>120</w:t>
            </w:r>
          </w:p>
        </w:tc>
        <w:tc>
          <w:tcPr>
            <w:tcW w:w="3121" w:type="dxa"/>
          </w:tcPr>
          <w:p w14:paraId="6C5423DA" w14:textId="77777777" w:rsidR="00AD36C8" w:rsidRPr="009378C0" w:rsidRDefault="00AD36C8" w:rsidP="004205F0">
            <w:pPr>
              <w:pStyle w:val="BodyText2"/>
              <w:spacing w:before="0" w:after="0"/>
              <w:rPr>
                <w:spacing w:val="0"/>
                <w:sz w:val="22"/>
                <w:szCs w:val="22"/>
              </w:rPr>
            </w:pPr>
          </w:p>
        </w:tc>
        <w:tc>
          <w:tcPr>
            <w:tcW w:w="1700" w:type="dxa"/>
          </w:tcPr>
          <w:p w14:paraId="72F0555B" w14:textId="77777777" w:rsidR="00AD36C8" w:rsidRPr="009378C0" w:rsidRDefault="00AD36C8" w:rsidP="004205F0">
            <w:pPr>
              <w:pStyle w:val="BodyText2"/>
              <w:spacing w:before="0" w:after="0"/>
              <w:rPr>
                <w:spacing w:val="0"/>
                <w:sz w:val="22"/>
                <w:szCs w:val="22"/>
              </w:rPr>
            </w:pPr>
          </w:p>
        </w:tc>
        <w:tc>
          <w:tcPr>
            <w:tcW w:w="1984" w:type="dxa"/>
          </w:tcPr>
          <w:p w14:paraId="09078B4F" w14:textId="2BFF754B" w:rsidR="00AD36C8" w:rsidRPr="009378C0" w:rsidRDefault="0013243E" w:rsidP="004205F0">
            <w:pPr>
              <w:pStyle w:val="BodyText2"/>
              <w:spacing w:before="0" w:after="0"/>
              <w:rPr>
                <w:spacing w:val="0"/>
                <w:sz w:val="22"/>
                <w:szCs w:val="22"/>
              </w:rPr>
            </w:pPr>
            <w:r>
              <w:rPr>
                <w:spacing w:val="0"/>
                <w:sz w:val="22"/>
                <w:szCs w:val="22"/>
              </w:rPr>
              <w:t>Closed 1986</w:t>
            </w:r>
          </w:p>
        </w:tc>
      </w:tr>
      <w:tr w:rsidR="00AD36C8" w14:paraId="4FE98242" w14:textId="77777777" w:rsidTr="00B26D5B">
        <w:tc>
          <w:tcPr>
            <w:tcW w:w="2269" w:type="dxa"/>
          </w:tcPr>
          <w:p w14:paraId="743B9E12" w14:textId="77777777" w:rsidR="00AD36C8" w:rsidRPr="009378C0" w:rsidRDefault="00617424" w:rsidP="004205F0">
            <w:pPr>
              <w:pStyle w:val="BodyText2"/>
              <w:spacing w:before="0" w:after="0"/>
              <w:rPr>
                <w:spacing w:val="0"/>
                <w:sz w:val="22"/>
                <w:szCs w:val="22"/>
              </w:rPr>
            </w:pPr>
            <w:r w:rsidRPr="009378C0">
              <w:rPr>
                <w:spacing w:val="0"/>
                <w:sz w:val="22"/>
                <w:szCs w:val="22"/>
              </w:rPr>
              <w:t>Gravenchon, France</w:t>
            </w:r>
            <w:r w:rsidR="005703B5">
              <w:rPr>
                <w:spacing w:val="0"/>
                <w:sz w:val="22"/>
                <w:szCs w:val="22"/>
              </w:rPr>
              <w:fldChar w:fldCharType="begin"/>
            </w:r>
            <w:r w:rsidR="005703B5">
              <w:instrText xml:space="preserve"> XE "</w:instrText>
            </w:r>
            <w:r w:rsidR="005703B5" w:rsidRPr="003E09C2">
              <w:rPr>
                <w:spacing w:val="0"/>
                <w:sz w:val="22"/>
                <w:szCs w:val="22"/>
              </w:rPr>
              <w:instrText>Gravenchon, France</w:instrText>
            </w:r>
            <w:r w:rsidR="005703B5">
              <w:instrText xml:space="preserve">" </w:instrText>
            </w:r>
            <w:r w:rsidR="005703B5">
              <w:rPr>
                <w:spacing w:val="0"/>
                <w:sz w:val="22"/>
                <w:szCs w:val="22"/>
              </w:rPr>
              <w:fldChar w:fldCharType="end"/>
            </w:r>
          </w:p>
        </w:tc>
        <w:tc>
          <w:tcPr>
            <w:tcW w:w="991" w:type="dxa"/>
          </w:tcPr>
          <w:p w14:paraId="2E2C05DD" w14:textId="77777777" w:rsidR="00AD36C8" w:rsidRPr="009378C0" w:rsidRDefault="00617424" w:rsidP="002F7076">
            <w:pPr>
              <w:pStyle w:val="BodyText2"/>
              <w:spacing w:before="0" w:after="0"/>
              <w:jc w:val="center"/>
              <w:rPr>
                <w:spacing w:val="0"/>
                <w:sz w:val="22"/>
                <w:szCs w:val="22"/>
              </w:rPr>
            </w:pPr>
            <w:r w:rsidRPr="009378C0">
              <w:rPr>
                <w:spacing w:val="0"/>
                <w:sz w:val="22"/>
                <w:szCs w:val="22"/>
              </w:rPr>
              <w:t>72.5</w:t>
            </w:r>
          </w:p>
        </w:tc>
        <w:tc>
          <w:tcPr>
            <w:tcW w:w="3121" w:type="dxa"/>
          </w:tcPr>
          <w:p w14:paraId="69E9AEE6" w14:textId="77777777" w:rsidR="00AD36C8" w:rsidRPr="009378C0" w:rsidRDefault="00AD36C8" w:rsidP="004205F0">
            <w:pPr>
              <w:pStyle w:val="BodyText2"/>
              <w:spacing w:before="0" w:after="0"/>
              <w:rPr>
                <w:spacing w:val="0"/>
                <w:sz w:val="22"/>
                <w:szCs w:val="22"/>
              </w:rPr>
            </w:pPr>
          </w:p>
        </w:tc>
        <w:tc>
          <w:tcPr>
            <w:tcW w:w="1700" w:type="dxa"/>
          </w:tcPr>
          <w:p w14:paraId="44E78F90" w14:textId="77777777" w:rsidR="00AD36C8" w:rsidRPr="009378C0" w:rsidRDefault="00AD36C8" w:rsidP="004205F0">
            <w:pPr>
              <w:pStyle w:val="BodyText2"/>
              <w:spacing w:before="0" w:after="0"/>
              <w:rPr>
                <w:spacing w:val="0"/>
                <w:sz w:val="22"/>
                <w:szCs w:val="22"/>
              </w:rPr>
            </w:pPr>
          </w:p>
        </w:tc>
        <w:tc>
          <w:tcPr>
            <w:tcW w:w="1984" w:type="dxa"/>
          </w:tcPr>
          <w:p w14:paraId="027B5145" w14:textId="77777777" w:rsidR="00AD36C8" w:rsidRPr="009378C0" w:rsidRDefault="00617424" w:rsidP="004205F0">
            <w:pPr>
              <w:pStyle w:val="BodyText2"/>
              <w:spacing w:before="0" w:after="0"/>
              <w:rPr>
                <w:spacing w:val="0"/>
                <w:sz w:val="22"/>
                <w:szCs w:val="22"/>
              </w:rPr>
            </w:pPr>
            <w:r w:rsidRPr="009378C0">
              <w:rPr>
                <w:spacing w:val="0"/>
                <w:sz w:val="22"/>
                <w:szCs w:val="22"/>
              </w:rPr>
              <w:t>Closed</w:t>
            </w:r>
          </w:p>
        </w:tc>
      </w:tr>
      <w:tr w:rsidR="00AD36C8" w14:paraId="19FE151F" w14:textId="77777777" w:rsidTr="00B26D5B">
        <w:tc>
          <w:tcPr>
            <w:tcW w:w="2269" w:type="dxa"/>
          </w:tcPr>
          <w:p w14:paraId="4C36EEAD" w14:textId="77777777" w:rsidR="00AD36C8" w:rsidRPr="009378C0" w:rsidRDefault="00F9042E" w:rsidP="005703B5">
            <w:pPr>
              <w:pStyle w:val="BodyText2"/>
              <w:spacing w:before="0" w:after="0"/>
              <w:rPr>
                <w:spacing w:val="0"/>
                <w:sz w:val="22"/>
                <w:szCs w:val="22"/>
              </w:rPr>
            </w:pPr>
            <w:r w:rsidRPr="009378C0">
              <w:rPr>
                <w:spacing w:val="0"/>
                <w:sz w:val="22"/>
                <w:szCs w:val="22"/>
              </w:rPr>
              <w:t>Wilhelmshaven</w:t>
            </w:r>
            <w:r w:rsidR="00617424" w:rsidRPr="009378C0">
              <w:rPr>
                <w:spacing w:val="0"/>
                <w:sz w:val="22"/>
                <w:szCs w:val="22"/>
              </w:rPr>
              <w:t>, Germany</w:t>
            </w:r>
            <w:r w:rsidR="005703B5">
              <w:rPr>
                <w:spacing w:val="0"/>
                <w:sz w:val="22"/>
                <w:szCs w:val="22"/>
              </w:rPr>
              <w:fldChar w:fldCharType="begin"/>
            </w:r>
            <w:r w:rsidR="005703B5">
              <w:instrText xml:space="preserve"> XE "</w:instrText>
            </w:r>
            <w:r w:rsidR="005703B5" w:rsidRPr="001379AC">
              <w:rPr>
                <w:spacing w:val="0"/>
                <w:sz w:val="22"/>
                <w:szCs w:val="22"/>
              </w:rPr>
              <w:instrText>Wilhelmshaven, Germany</w:instrText>
            </w:r>
            <w:r w:rsidR="005703B5">
              <w:instrText xml:space="preserve">" </w:instrText>
            </w:r>
            <w:r w:rsidR="005703B5">
              <w:rPr>
                <w:spacing w:val="0"/>
                <w:sz w:val="22"/>
                <w:szCs w:val="22"/>
              </w:rPr>
              <w:fldChar w:fldCharType="end"/>
            </w:r>
          </w:p>
        </w:tc>
        <w:tc>
          <w:tcPr>
            <w:tcW w:w="991" w:type="dxa"/>
          </w:tcPr>
          <w:p w14:paraId="726F4560" w14:textId="77777777" w:rsidR="00AD36C8" w:rsidRPr="009378C0" w:rsidRDefault="00617424" w:rsidP="002F7076">
            <w:pPr>
              <w:pStyle w:val="BodyText2"/>
              <w:spacing w:before="0" w:after="0"/>
              <w:jc w:val="center"/>
              <w:rPr>
                <w:spacing w:val="0"/>
                <w:sz w:val="22"/>
                <w:szCs w:val="22"/>
              </w:rPr>
            </w:pPr>
            <w:r w:rsidRPr="009378C0">
              <w:rPr>
                <w:spacing w:val="0"/>
                <w:sz w:val="22"/>
                <w:szCs w:val="22"/>
              </w:rPr>
              <w:t>160</w:t>
            </w:r>
          </w:p>
        </w:tc>
        <w:tc>
          <w:tcPr>
            <w:tcW w:w="3121" w:type="dxa"/>
          </w:tcPr>
          <w:p w14:paraId="31C56E9C" w14:textId="77777777" w:rsidR="00AD36C8" w:rsidRPr="009378C0" w:rsidRDefault="00AD36C8" w:rsidP="004205F0">
            <w:pPr>
              <w:pStyle w:val="BodyText2"/>
              <w:spacing w:before="0" w:after="0"/>
              <w:rPr>
                <w:spacing w:val="0"/>
                <w:sz w:val="22"/>
                <w:szCs w:val="22"/>
              </w:rPr>
            </w:pPr>
          </w:p>
        </w:tc>
        <w:tc>
          <w:tcPr>
            <w:tcW w:w="1700" w:type="dxa"/>
          </w:tcPr>
          <w:p w14:paraId="7E311E86" w14:textId="77777777" w:rsidR="00AD36C8" w:rsidRPr="009378C0" w:rsidRDefault="00AD36C8" w:rsidP="004205F0">
            <w:pPr>
              <w:pStyle w:val="BodyText2"/>
              <w:spacing w:before="0" w:after="0"/>
              <w:rPr>
                <w:spacing w:val="0"/>
                <w:sz w:val="22"/>
                <w:szCs w:val="22"/>
              </w:rPr>
            </w:pPr>
          </w:p>
        </w:tc>
        <w:tc>
          <w:tcPr>
            <w:tcW w:w="1984" w:type="dxa"/>
          </w:tcPr>
          <w:p w14:paraId="3D6D024D" w14:textId="58B6D3CE" w:rsidR="00AD36C8" w:rsidRPr="009378C0" w:rsidRDefault="00402210" w:rsidP="004205F0">
            <w:pPr>
              <w:pStyle w:val="BodyText2"/>
              <w:spacing w:before="0" w:after="0"/>
              <w:rPr>
                <w:spacing w:val="0"/>
                <w:sz w:val="22"/>
                <w:szCs w:val="22"/>
              </w:rPr>
            </w:pPr>
            <w:r>
              <w:rPr>
                <w:spacing w:val="0"/>
                <w:sz w:val="22"/>
                <w:szCs w:val="22"/>
              </w:rPr>
              <w:t>Sold 2006</w:t>
            </w:r>
          </w:p>
        </w:tc>
      </w:tr>
      <w:tr w:rsidR="00AD36C8" w14:paraId="2585DFA5" w14:textId="77777777" w:rsidTr="00B26D5B">
        <w:tc>
          <w:tcPr>
            <w:tcW w:w="2269" w:type="dxa"/>
          </w:tcPr>
          <w:p w14:paraId="437D153C" w14:textId="77777777" w:rsidR="00AD36C8" w:rsidRPr="009378C0" w:rsidRDefault="00617424" w:rsidP="005703B5">
            <w:pPr>
              <w:pStyle w:val="BodyText2"/>
              <w:spacing w:before="0" w:after="0"/>
              <w:rPr>
                <w:spacing w:val="0"/>
                <w:sz w:val="22"/>
                <w:szCs w:val="22"/>
              </w:rPr>
            </w:pPr>
            <w:r w:rsidRPr="009378C0">
              <w:rPr>
                <w:spacing w:val="0"/>
                <w:sz w:val="22"/>
                <w:szCs w:val="22"/>
              </w:rPr>
              <w:t>Wöerth, Germany</w:t>
            </w:r>
            <w:r w:rsidR="005703B5">
              <w:rPr>
                <w:spacing w:val="0"/>
                <w:sz w:val="22"/>
                <w:szCs w:val="22"/>
              </w:rPr>
              <w:fldChar w:fldCharType="begin"/>
            </w:r>
            <w:r w:rsidR="005703B5">
              <w:instrText xml:space="preserve"> XE "</w:instrText>
            </w:r>
            <w:r w:rsidR="005703B5" w:rsidRPr="00216C41">
              <w:rPr>
                <w:spacing w:val="0"/>
                <w:sz w:val="22"/>
                <w:szCs w:val="22"/>
              </w:rPr>
              <w:instrText>Wöerth, Germany</w:instrText>
            </w:r>
            <w:r w:rsidR="005703B5">
              <w:instrText xml:space="preserve">" </w:instrText>
            </w:r>
            <w:r w:rsidR="005703B5">
              <w:rPr>
                <w:spacing w:val="0"/>
                <w:sz w:val="22"/>
                <w:szCs w:val="22"/>
              </w:rPr>
              <w:fldChar w:fldCharType="end"/>
            </w:r>
          </w:p>
        </w:tc>
        <w:tc>
          <w:tcPr>
            <w:tcW w:w="991" w:type="dxa"/>
          </w:tcPr>
          <w:p w14:paraId="30A489DF" w14:textId="77777777" w:rsidR="00AD36C8" w:rsidRPr="009378C0" w:rsidRDefault="00617424" w:rsidP="002F7076">
            <w:pPr>
              <w:pStyle w:val="BodyText2"/>
              <w:spacing w:before="0" w:after="0"/>
              <w:jc w:val="center"/>
              <w:rPr>
                <w:spacing w:val="0"/>
                <w:sz w:val="22"/>
                <w:szCs w:val="22"/>
              </w:rPr>
            </w:pPr>
            <w:r w:rsidRPr="009378C0">
              <w:rPr>
                <w:spacing w:val="0"/>
                <w:sz w:val="22"/>
                <w:szCs w:val="22"/>
              </w:rPr>
              <w:t>7</w:t>
            </w:r>
            <w:r w:rsidR="002F7076" w:rsidRPr="009378C0">
              <w:rPr>
                <w:spacing w:val="0"/>
                <w:sz w:val="22"/>
                <w:szCs w:val="22"/>
              </w:rPr>
              <w:t>3</w:t>
            </w:r>
          </w:p>
        </w:tc>
        <w:tc>
          <w:tcPr>
            <w:tcW w:w="3121" w:type="dxa"/>
          </w:tcPr>
          <w:p w14:paraId="3349F925" w14:textId="77777777" w:rsidR="00AD36C8" w:rsidRPr="009378C0" w:rsidRDefault="002F7076" w:rsidP="00E4557E">
            <w:pPr>
              <w:pStyle w:val="BodyText2"/>
              <w:spacing w:before="0" w:after="0"/>
              <w:rPr>
                <w:spacing w:val="0"/>
                <w:sz w:val="22"/>
                <w:szCs w:val="22"/>
              </w:rPr>
            </w:pPr>
            <w:r w:rsidRPr="009378C0">
              <w:rPr>
                <w:spacing w:val="0"/>
                <w:sz w:val="22"/>
                <w:szCs w:val="22"/>
              </w:rPr>
              <w:t>FCC (UOP)</w:t>
            </w:r>
            <w:r w:rsidR="00B05152">
              <w:rPr>
                <w:spacing w:val="0"/>
                <w:sz w:val="22"/>
                <w:szCs w:val="22"/>
              </w:rPr>
              <w:fldChar w:fldCharType="begin"/>
            </w:r>
            <w:r w:rsidR="00B05152">
              <w:instrText xml:space="preserve"> XE "</w:instrText>
            </w:r>
            <w:r w:rsidR="00B05152" w:rsidRPr="007731F4">
              <w:rPr>
                <w:spacing w:val="0"/>
                <w:sz w:val="22"/>
                <w:szCs w:val="22"/>
              </w:rPr>
              <w:instrText>FCC (UOP)</w:instrText>
            </w:r>
            <w:r w:rsidR="00B05152">
              <w:instrText xml:space="preserve">" </w:instrText>
            </w:r>
            <w:r w:rsidR="00B05152">
              <w:rPr>
                <w:spacing w:val="0"/>
                <w:sz w:val="22"/>
                <w:szCs w:val="22"/>
              </w:rPr>
              <w:fldChar w:fldCharType="end"/>
            </w:r>
            <w:r w:rsidRPr="009378C0">
              <w:rPr>
                <w:spacing w:val="0"/>
                <w:sz w:val="22"/>
                <w:szCs w:val="22"/>
              </w:rPr>
              <w:t>, Cap</w:t>
            </w:r>
            <w:r w:rsidR="009378C0">
              <w:rPr>
                <w:spacing w:val="0"/>
                <w:sz w:val="22"/>
                <w:szCs w:val="22"/>
              </w:rPr>
              <w:t>.</w:t>
            </w:r>
            <w:r w:rsidRPr="009378C0">
              <w:rPr>
                <w:spacing w:val="0"/>
                <w:sz w:val="22"/>
                <w:szCs w:val="22"/>
              </w:rPr>
              <w:t xml:space="preserve"> 16,000</w:t>
            </w:r>
          </w:p>
        </w:tc>
        <w:tc>
          <w:tcPr>
            <w:tcW w:w="1700" w:type="dxa"/>
          </w:tcPr>
          <w:p w14:paraId="37E7BEB5" w14:textId="77777777" w:rsidR="00AD36C8" w:rsidRPr="009378C0" w:rsidRDefault="009378C0" w:rsidP="004205F0">
            <w:pPr>
              <w:pStyle w:val="BodyText2"/>
              <w:spacing w:before="0" w:after="0"/>
              <w:rPr>
                <w:spacing w:val="0"/>
                <w:sz w:val="22"/>
                <w:szCs w:val="22"/>
              </w:rPr>
            </w:pPr>
            <w:r w:rsidRPr="009378C0">
              <w:rPr>
                <w:spacing w:val="0"/>
                <w:sz w:val="22"/>
                <w:szCs w:val="22"/>
              </w:rPr>
              <w:t>None</w:t>
            </w:r>
          </w:p>
        </w:tc>
        <w:tc>
          <w:tcPr>
            <w:tcW w:w="1984" w:type="dxa"/>
          </w:tcPr>
          <w:p w14:paraId="508BFD6B" w14:textId="77777777" w:rsidR="00AD36C8" w:rsidRPr="009378C0" w:rsidRDefault="00617424" w:rsidP="004205F0">
            <w:pPr>
              <w:pStyle w:val="BodyText2"/>
              <w:spacing w:before="0" w:after="0"/>
              <w:rPr>
                <w:spacing w:val="0"/>
                <w:sz w:val="22"/>
                <w:szCs w:val="22"/>
              </w:rPr>
            </w:pPr>
            <w:r w:rsidRPr="009378C0">
              <w:rPr>
                <w:spacing w:val="0"/>
                <w:sz w:val="22"/>
                <w:szCs w:val="22"/>
              </w:rPr>
              <w:t>Closed</w:t>
            </w:r>
          </w:p>
        </w:tc>
      </w:tr>
      <w:tr w:rsidR="00AD36C8" w14:paraId="4C8855FA" w14:textId="77777777" w:rsidTr="00B26D5B">
        <w:tc>
          <w:tcPr>
            <w:tcW w:w="2269" w:type="dxa"/>
          </w:tcPr>
          <w:p w14:paraId="1BE17464" w14:textId="77777777" w:rsidR="00AD36C8" w:rsidRPr="009378C0" w:rsidRDefault="00617424" w:rsidP="004205F0">
            <w:pPr>
              <w:pStyle w:val="BodyText2"/>
              <w:spacing w:before="0" w:after="0"/>
              <w:rPr>
                <w:spacing w:val="0"/>
                <w:sz w:val="22"/>
                <w:szCs w:val="22"/>
              </w:rPr>
            </w:pPr>
            <w:r w:rsidRPr="009378C0">
              <w:rPr>
                <w:spacing w:val="0"/>
                <w:sz w:val="22"/>
                <w:szCs w:val="22"/>
              </w:rPr>
              <w:t>Naples, Italy</w:t>
            </w:r>
            <w:r w:rsidR="005703B5">
              <w:rPr>
                <w:spacing w:val="0"/>
                <w:sz w:val="22"/>
                <w:szCs w:val="22"/>
              </w:rPr>
              <w:fldChar w:fldCharType="begin"/>
            </w:r>
            <w:r w:rsidR="005703B5">
              <w:instrText xml:space="preserve"> XE "</w:instrText>
            </w:r>
            <w:r w:rsidR="005703B5" w:rsidRPr="00A76F73">
              <w:rPr>
                <w:spacing w:val="0"/>
                <w:sz w:val="22"/>
                <w:szCs w:val="22"/>
              </w:rPr>
              <w:instrText>Naples, Italy</w:instrText>
            </w:r>
            <w:r w:rsidR="005703B5">
              <w:instrText xml:space="preserve">" </w:instrText>
            </w:r>
            <w:r w:rsidR="005703B5">
              <w:rPr>
                <w:spacing w:val="0"/>
                <w:sz w:val="22"/>
                <w:szCs w:val="22"/>
              </w:rPr>
              <w:fldChar w:fldCharType="end"/>
            </w:r>
          </w:p>
        </w:tc>
        <w:tc>
          <w:tcPr>
            <w:tcW w:w="991" w:type="dxa"/>
          </w:tcPr>
          <w:p w14:paraId="333AE3B1" w14:textId="77777777" w:rsidR="00AD36C8" w:rsidRPr="009378C0" w:rsidRDefault="00617424" w:rsidP="002F7076">
            <w:pPr>
              <w:pStyle w:val="BodyText2"/>
              <w:spacing w:before="0" w:after="0"/>
              <w:jc w:val="center"/>
              <w:rPr>
                <w:spacing w:val="0"/>
                <w:sz w:val="22"/>
                <w:szCs w:val="22"/>
              </w:rPr>
            </w:pPr>
            <w:r w:rsidRPr="009378C0">
              <w:rPr>
                <w:spacing w:val="0"/>
                <w:sz w:val="22"/>
                <w:szCs w:val="22"/>
              </w:rPr>
              <w:t>130</w:t>
            </w:r>
          </w:p>
        </w:tc>
        <w:tc>
          <w:tcPr>
            <w:tcW w:w="3121" w:type="dxa"/>
          </w:tcPr>
          <w:p w14:paraId="753DBC16" w14:textId="77777777" w:rsidR="00AD36C8" w:rsidRPr="009378C0" w:rsidRDefault="00AD36C8" w:rsidP="004205F0">
            <w:pPr>
              <w:pStyle w:val="BodyText2"/>
              <w:spacing w:before="0" w:after="0"/>
              <w:rPr>
                <w:spacing w:val="0"/>
                <w:sz w:val="22"/>
                <w:szCs w:val="22"/>
              </w:rPr>
            </w:pPr>
          </w:p>
        </w:tc>
        <w:tc>
          <w:tcPr>
            <w:tcW w:w="1700" w:type="dxa"/>
          </w:tcPr>
          <w:p w14:paraId="5C65A06F" w14:textId="77777777" w:rsidR="00AD36C8" w:rsidRPr="009378C0" w:rsidRDefault="00AD36C8" w:rsidP="004205F0">
            <w:pPr>
              <w:pStyle w:val="BodyText2"/>
              <w:spacing w:before="0" w:after="0"/>
              <w:rPr>
                <w:spacing w:val="0"/>
                <w:sz w:val="22"/>
                <w:szCs w:val="22"/>
              </w:rPr>
            </w:pPr>
          </w:p>
        </w:tc>
        <w:tc>
          <w:tcPr>
            <w:tcW w:w="1984" w:type="dxa"/>
          </w:tcPr>
          <w:p w14:paraId="41C8B9AF" w14:textId="1517932C" w:rsidR="00AD36C8" w:rsidRPr="009378C0" w:rsidRDefault="00F57E98" w:rsidP="004205F0">
            <w:pPr>
              <w:pStyle w:val="BodyText2"/>
              <w:spacing w:before="0" w:after="0"/>
              <w:rPr>
                <w:spacing w:val="0"/>
                <w:sz w:val="22"/>
                <w:szCs w:val="22"/>
              </w:rPr>
            </w:pPr>
            <w:r>
              <w:rPr>
                <w:spacing w:val="0"/>
                <w:sz w:val="22"/>
                <w:szCs w:val="22"/>
              </w:rPr>
              <w:t>Sold 2018</w:t>
            </w:r>
          </w:p>
        </w:tc>
      </w:tr>
      <w:tr w:rsidR="00AD36C8" w14:paraId="708C172E" w14:textId="77777777" w:rsidTr="00B26D5B">
        <w:tc>
          <w:tcPr>
            <w:tcW w:w="2269" w:type="dxa"/>
          </w:tcPr>
          <w:p w14:paraId="255724C6" w14:textId="77777777" w:rsidR="00AD36C8" w:rsidRPr="009378C0" w:rsidRDefault="00617424" w:rsidP="004205F0">
            <w:pPr>
              <w:pStyle w:val="BodyText2"/>
              <w:spacing w:before="0" w:after="0"/>
              <w:rPr>
                <w:spacing w:val="0"/>
                <w:sz w:val="22"/>
                <w:szCs w:val="22"/>
              </w:rPr>
            </w:pPr>
            <w:r w:rsidRPr="009378C0">
              <w:rPr>
                <w:spacing w:val="0"/>
                <w:sz w:val="22"/>
                <w:szCs w:val="22"/>
              </w:rPr>
              <w:t>Coryton, U.K.</w:t>
            </w:r>
            <w:r w:rsidR="005703B5">
              <w:rPr>
                <w:spacing w:val="0"/>
                <w:sz w:val="22"/>
                <w:szCs w:val="22"/>
              </w:rPr>
              <w:fldChar w:fldCharType="begin"/>
            </w:r>
            <w:r w:rsidR="005703B5">
              <w:instrText xml:space="preserve"> XE "</w:instrText>
            </w:r>
            <w:r w:rsidR="005703B5" w:rsidRPr="004924E4">
              <w:rPr>
                <w:spacing w:val="0"/>
                <w:sz w:val="22"/>
                <w:szCs w:val="22"/>
              </w:rPr>
              <w:instrText>Coryton, U.K.</w:instrText>
            </w:r>
            <w:r w:rsidR="005703B5">
              <w:instrText xml:space="preserve">" </w:instrText>
            </w:r>
            <w:r w:rsidR="005703B5">
              <w:rPr>
                <w:spacing w:val="0"/>
                <w:sz w:val="22"/>
                <w:szCs w:val="22"/>
              </w:rPr>
              <w:fldChar w:fldCharType="end"/>
            </w:r>
          </w:p>
        </w:tc>
        <w:tc>
          <w:tcPr>
            <w:tcW w:w="991" w:type="dxa"/>
          </w:tcPr>
          <w:p w14:paraId="1B2A8850" w14:textId="77777777" w:rsidR="00AD36C8" w:rsidRPr="009378C0" w:rsidRDefault="00617424" w:rsidP="002F7076">
            <w:pPr>
              <w:pStyle w:val="BodyText2"/>
              <w:spacing w:before="0" w:after="0"/>
              <w:jc w:val="center"/>
              <w:rPr>
                <w:spacing w:val="0"/>
                <w:sz w:val="22"/>
                <w:szCs w:val="22"/>
              </w:rPr>
            </w:pPr>
            <w:r w:rsidRPr="009378C0">
              <w:rPr>
                <w:spacing w:val="0"/>
                <w:sz w:val="22"/>
                <w:szCs w:val="22"/>
              </w:rPr>
              <w:t>175</w:t>
            </w:r>
          </w:p>
        </w:tc>
        <w:tc>
          <w:tcPr>
            <w:tcW w:w="3121" w:type="dxa"/>
          </w:tcPr>
          <w:p w14:paraId="49BC2A5F" w14:textId="77777777" w:rsidR="00AD36C8" w:rsidRPr="009378C0" w:rsidRDefault="004205F0" w:rsidP="004205F0">
            <w:pPr>
              <w:pStyle w:val="BodyText2"/>
              <w:spacing w:before="0" w:after="0"/>
              <w:rPr>
                <w:spacing w:val="0"/>
                <w:sz w:val="22"/>
                <w:szCs w:val="22"/>
              </w:rPr>
            </w:pPr>
            <w:r w:rsidRPr="009378C0">
              <w:rPr>
                <w:spacing w:val="0"/>
                <w:sz w:val="22"/>
                <w:szCs w:val="22"/>
              </w:rPr>
              <w:t>TCC (Type 13-77)</w:t>
            </w:r>
            <w:r w:rsidR="005703B5">
              <w:rPr>
                <w:spacing w:val="0"/>
                <w:sz w:val="22"/>
                <w:szCs w:val="22"/>
              </w:rPr>
              <w:fldChar w:fldCharType="begin"/>
            </w:r>
            <w:r w:rsidR="005703B5">
              <w:instrText xml:space="preserve"> XE "</w:instrText>
            </w:r>
            <w:r w:rsidR="005703B5" w:rsidRPr="00CA31B8">
              <w:rPr>
                <w:spacing w:val="0"/>
                <w:sz w:val="22"/>
                <w:szCs w:val="22"/>
              </w:rPr>
              <w:instrText>TCC (Type 13-77)</w:instrText>
            </w:r>
            <w:r w:rsidR="005703B5">
              <w:instrText xml:space="preserve">" </w:instrText>
            </w:r>
            <w:r w:rsidR="005703B5">
              <w:rPr>
                <w:spacing w:val="0"/>
                <w:sz w:val="22"/>
                <w:szCs w:val="22"/>
              </w:rPr>
              <w:fldChar w:fldCharType="end"/>
            </w:r>
            <w:r w:rsidRPr="009378C0">
              <w:rPr>
                <w:spacing w:val="0"/>
                <w:sz w:val="22"/>
                <w:szCs w:val="22"/>
              </w:rPr>
              <w:t>, Cap</w:t>
            </w:r>
            <w:r w:rsidR="009378C0">
              <w:rPr>
                <w:spacing w:val="0"/>
                <w:sz w:val="22"/>
                <w:szCs w:val="22"/>
              </w:rPr>
              <w:t>.</w:t>
            </w:r>
            <w:r w:rsidRPr="009378C0">
              <w:rPr>
                <w:spacing w:val="0"/>
                <w:sz w:val="22"/>
                <w:szCs w:val="22"/>
              </w:rPr>
              <w:t xml:space="preserve"> 21,000</w:t>
            </w:r>
          </w:p>
          <w:p w14:paraId="52B25906" w14:textId="77777777" w:rsidR="004205F0" w:rsidRPr="009378C0" w:rsidRDefault="004205F0" w:rsidP="004205F0">
            <w:pPr>
              <w:pStyle w:val="BodyText2"/>
              <w:spacing w:before="0" w:after="0"/>
              <w:rPr>
                <w:spacing w:val="0"/>
                <w:sz w:val="22"/>
                <w:szCs w:val="22"/>
              </w:rPr>
            </w:pPr>
            <w:r w:rsidRPr="009378C0">
              <w:rPr>
                <w:spacing w:val="0"/>
                <w:sz w:val="22"/>
                <w:szCs w:val="22"/>
              </w:rPr>
              <w:t>FCC (UOP)</w:t>
            </w:r>
            <w:r w:rsidR="00B05152">
              <w:rPr>
                <w:spacing w:val="0"/>
                <w:sz w:val="22"/>
                <w:szCs w:val="22"/>
              </w:rPr>
              <w:fldChar w:fldCharType="begin"/>
            </w:r>
            <w:r w:rsidR="00B05152">
              <w:instrText xml:space="preserve"> XE "</w:instrText>
            </w:r>
            <w:r w:rsidR="00B05152" w:rsidRPr="007731F4">
              <w:rPr>
                <w:spacing w:val="0"/>
                <w:sz w:val="22"/>
                <w:szCs w:val="22"/>
              </w:rPr>
              <w:instrText>FCC (UOP)</w:instrText>
            </w:r>
            <w:r w:rsidR="00B05152">
              <w:instrText xml:space="preserve">" </w:instrText>
            </w:r>
            <w:r w:rsidR="00B05152">
              <w:rPr>
                <w:spacing w:val="0"/>
                <w:sz w:val="22"/>
                <w:szCs w:val="22"/>
              </w:rPr>
              <w:fldChar w:fldCharType="end"/>
            </w:r>
            <w:r w:rsidRPr="009378C0">
              <w:rPr>
                <w:spacing w:val="0"/>
                <w:sz w:val="22"/>
                <w:szCs w:val="22"/>
              </w:rPr>
              <w:t>, Cap 38,000</w:t>
            </w:r>
          </w:p>
        </w:tc>
        <w:tc>
          <w:tcPr>
            <w:tcW w:w="1700" w:type="dxa"/>
          </w:tcPr>
          <w:p w14:paraId="1F0E2535" w14:textId="77777777" w:rsidR="00AD36C8" w:rsidRPr="009378C0" w:rsidRDefault="004205F0" w:rsidP="00E4557E">
            <w:pPr>
              <w:pStyle w:val="BodyText2"/>
              <w:spacing w:before="0" w:after="0"/>
              <w:rPr>
                <w:spacing w:val="0"/>
                <w:sz w:val="22"/>
                <w:szCs w:val="22"/>
              </w:rPr>
            </w:pPr>
            <w:r w:rsidRPr="009378C0">
              <w:rPr>
                <w:spacing w:val="0"/>
                <w:sz w:val="22"/>
                <w:szCs w:val="22"/>
              </w:rPr>
              <w:t>HF (Phillips)</w:t>
            </w:r>
            <w:r w:rsidR="005703B5">
              <w:rPr>
                <w:spacing w:val="0"/>
                <w:sz w:val="22"/>
                <w:szCs w:val="22"/>
              </w:rPr>
              <w:fldChar w:fldCharType="begin"/>
            </w:r>
            <w:r w:rsidR="005703B5">
              <w:instrText xml:space="preserve"> XE "</w:instrText>
            </w:r>
            <w:r w:rsidR="005703B5" w:rsidRPr="00F43AAE">
              <w:rPr>
                <w:spacing w:val="0"/>
                <w:sz w:val="22"/>
                <w:szCs w:val="22"/>
              </w:rPr>
              <w:instrText>HF (Phillips)</w:instrText>
            </w:r>
            <w:r w:rsidR="005703B5">
              <w:instrText xml:space="preserve">" </w:instrText>
            </w:r>
            <w:r w:rsidR="005703B5">
              <w:rPr>
                <w:spacing w:val="0"/>
                <w:sz w:val="22"/>
                <w:szCs w:val="22"/>
              </w:rPr>
              <w:fldChar w:fldCharType="end"/>
            </w:r>
            <w:r w:rsidRPr="009378C0">
              <w:rPr>
                <w:spacing w:val="0"/>
                <w:sz w:val="22"/>
                <w:szCs w:val="22"/>
              </w:rPr>
              <w:t>, Cap</w:t>
            </w:r>
            <w:r w:rsidR="009378C0" w:rsidRPr="009378C0">
              <w:rPr>
                <w:spacing w:val="0"/>
                <w:sz w:val="22"/>
                <w:szCs w:val="22"/>
              </w:rPr>
              <w:t>.</w:t>
            </w:r>
            <w:r w:rsidRPr="009378C0">
              <w:rPr>
                <w:spacing w:val="0"/>
                <w:sz w:val="22"/>
                <w:szCs w:val="22"/>
              </w:rPr>
              <w:t xml:space="preserve"> 13,000</w:t>
            </w:r>
          </w:p>
        </w:tc>
        <w:tc>
          <w:tcPr>
            <w:tcW w:w="1984" w:type="dxa"/>
          </w:tcPr>
          <w:p w14:paraId="7CB6168D" w14:textId="77777777" w:rsidR="00AD36C8" w:rsidRPr="009378C0" w:rsidRDefault="00617424" w:rsidP="004205F0">
            <w:pPr>
              <w:pStyle w:val="BodyText2"/>
              <w:spacing w:before="0" w:after="0"/>
              <w:rPr>
                <w:spacing w:val="0"/>
                <w:sz w:val="22"/>
                <w:szCs w:val="22"/>
              </w:rPr>
            </w:pPr>
            <w:r w:rsidRPr="009378C0">
              <w:rPr>
                <w:spacing w:val="0"/>
                <w:sz w:val="22"/>
                <w:szCs w:val="22"/>
              </w:rPr>
              <w:t>Sold to BP</w:t>
            </w:r>
          </w:p>
        </w:tc>
      </w:tr>
    </w:tbl>
    <w:p w14:paraId="49623892" w14:textId="5437DA3B" w:rsidR="00731C47" w:rsidRDefault="005703B5" w:rsidP="00F14055">
      <w:pPr>
        <w:pStyle w:val="BodyText"/>
      </w:pPr>
      <w:r>
        <w:t>Note: The author visited the following Mobil refineries at Torrance California</w:t>
      </w:r>
      <w:r>
        <w:fldChar w:fldCharType="begin"/>
      </w:r>
      <w:r>
        <w:instrText xml:space="preserve"> XE "</w:instrText>
      </w:r>
      <w:r w:rsidRPr="00967697">
        <w:rPr>
          <w:spacing w:val="0"/>
          <w:sz w:val="22"/>
          <w:szCs w:val="22"/>
          <w:lang w:val="it-IT"/>
        </w:rPr>
        <w:instrText>Torrance, California</w:instrText>
      </w:r>
      <w:r>
        <w:instrText xml:space="preserve">" </w:instrText>
      </w:r>
      <w:r>
        <w:fldChar w:fldCharType="end"/>
      </w:r>
      <w:r>
        <w:t>, Joliet Illinois</w:t>
      </w:r>
      <w:r>
        <w:fldChar w:fldCharType="begin"/>
      </w:r>
      <w:r>
        <w:instrText xml:space="preserve"> XE "</w:instrText>
      </w:r>
      <w:r w:rsidRPr="00FB68D3">
        <w:rPr>
          <w:spacing w:val="0"/>
          <w:sz w:val="22"/>
          <w:szCs w:val="22"/>
          <w:lang w:val="fr-FR"/>
        </w:rPr>
        <w:instrText>Joliet, Illinois</w:instrText>
      </w:r>
      <w:r>
        <w:instrText xml:space="preserve">" </w:instrText>
      </w:r>
      <w:r>
        <w:fldChar w:fldCharType="end"/>
      </w:r>
      <w:r>
        <w:t>, Augusta, Kansas</w:t>
      </w:r>
      <w:r>
        <w:fldChar w:fldCharType="begin"/>
      </w:r>
      <w:r>
        <w:instrText xml:space="preserve"> XE "</w:instrText>
      </w:r>
      <w:r w:rsidRPr="00FD1544">
        <w:rPr>
          <w:spacing w:val="0"/>
          <w:sz w:val="22"/>
          <w:szCs w:val="22"/>
        </w:rPr>
        <w:instrText>Augusta, Kansas</w:instrText>
      </w:r>
      <w:r>
        <w:instrText xml:space="preserve">" </w:instrText>
      </w:r>
      <w:r>
        <w:fldChar w:fldCharType="end"/>
      </w:r>
      <w:r>
        <w:t>, Paulsboro New Jersey</w:t>
      </w:r>
      <w:r>
        <w:fldChar w:fldCharType="begin"/>
      </w:r>
      <w:r>
        <w:instrText xml:space="preserve"> XE "</w:instrText>
      </w:r>
      <w:r w:rsidRPr="00EA2C18">
        <w:rPr>
          <w:spacing w:val="0"/>
          <w:sz w:val="22"/>
          <w:szCs w:val="22"/>
        </w:rPr>
        <w:instrText>Paulsboro, New Jersey</w:instrText>
      </w:r>
      <w:r>
        <w:instrText xml:space="preserve">" </w:instrText>
      </w:r>
      <w:r>
        <w:fldChar w:fldCharType="end"/>
      </w:r>
      <w:r>
        <w:t>, Adelaide</w:t>
      </w:r>
      <w:r w:rsidR="00A524FB">
        <w:t xml:space="preserve"> Australia, Altona</w:t>
      </w:r>
      <w:r>
        <w:t xml:space="preserve"> Australia, Jurong Singapore</w:t>
      </w:r>
      <w:r>
        <w:fldChar w:fldCharType="begin"/>
      </w:r>
      <w:r>
        <w:instrText xml:space="preserve"> XE "</w:instrText>
      </w:r>
      <w:r w:rsidRPr="00F9342A">
        <w:rPr>
          <w:spacing w:val="0"/>
          <w:sz w:val="22"/>
          <w:szCs w:val="22"/>
        </w:rPr>
        <w:instrText>Jurong, Singapore</w:instrText>
      </w:r>
      <w:r>
        <w:instrText xml:space="preserve">" </w:instrText>
      </w:r>
      <w:r>
        <w:fldChar w:fldCharType="end"/>
      </w:r>
      <w:r>
        <w:t>, Wöerth Germany</w:t>
      </w:r>
      <w:r>
        <w:fldChar w:fldCharType="begin"/>
      </w:r>
      <w:r>
        <w:instrText xml:space="preserve"> XE "</w:instrText>
      </w:r>
      <w:r w:rsidRPr="00216C41">
        <w:rPr>
          <w:spacing w:val="0"/>
          <w:sz w:val="22"/>
          <w:szCs w:val="22"/>
        </w:rPr>
        <w:instrText>Wöerth, Germany</w:instrText>
      </w:r>
      <w:r>
        <w:instrText xml:space="preserve">" </w:instrText>
      </w:r>
      <w:r>
        <w:fldChar w:fldCharType="end"/>
      </w:r>
      <w:r>
        <w:t>, Coryton</w:t>
      </w:r>
      <w:r w:rsidR="00A524FB">
        <w:t xml:space="preserve"> </w:t>
      </w:r>
      <w:r>
        <w:t>U.K.</w:t>
      </w:r>
    </w:p>
    <w:p w14:paraId="5821126D" w14:textId="77777777" w:rsidR="00822DB6" w:rsidRDefault="00822DB6" w:rsidP="00822DB6">
      <w:pPr>
        <w:pStyle w:val="Heading7"/>
        <w:framePr w:wrap="around"/>
      </w:pPr>
      <w:r>
        <w:lastRenderedPageBreak/>
        <w:t>Changes in Direction for Oil Industry</w:t>
      </w:r>
    </w:p>
    <w:p w14:paraId="07CCD431" w14:textId="07CF06A8" w:rsidR="00822DB6" w:rsidRDefault="00822DB6" w:rsidP="00F14055">
      <w:pPr>
        <w:pStyle w:val="BodyText"/>
      </w:pPr>
      <w:r>
        <w:t>There were two significant developments which would impact on the oil industry throughout, but particularly in the United States. These would become part of every business and enter the oil industry lexicon – these were ‘Energy Conservation</w:t>
      </w:r>
      <w:r w:rsidR="00B32FC6">
        <w:fldChar w:fldCharType="begin"/>
      </w:r>
      <w:r w:rsidR="00B32FC6">
        <w:instrText xml:space="preserve"> XE "</w:instrText>
      </w:r>
      <w:r w:rsidR="002E1B09">
        <w:instrText>e</w:instrText>
      </w:r>
      <w:r w:rsidR="00B32FC6" w:rsidRPr="00FF032F">
        <w:instrText xml:space="preserve">nergy </w:instrText>
      </w:r>
      <w:r w:rsidR="002E1B09">
        <w:instrText>c</w:instrText>
      </w:r>
      <w:r w:rsidR="00B32FC6" w:rsidRPr="00FF032F">
        <w:instrText>onservation</w:instrText>
      </w:r>
      <w:r w:rsidR="00B32FC6">
        <w:instrText xml:space="preserve">" </w:instrText>
      </w:r>
      <w:r w:rsidR="00B32FC6">
        <w:fldChar w:fldCharType="end"/>
      </w:r>
      <w:r>
        <w:t>’ as a result of the 1974 Oil Crisis</w:t>
      </w:r>
      <w:r w:rsidR="00B32FC6">
        <w:fldChar w:fldCharType="begin"/>
      </w:r>
      <w:r w:rsidR="00B32FC6">
        <w:instrText xml:space="preserve"> XE "</w:instrText>
      </w:r>
      <w:r w:rsidR="002E1B09">
        <w:instrText>o</w:instrText>
      </w:r>
      <w:r w:rsidR="00B32FC6" w:rsidRPr="003A475C">
        <w:instrText xml:space="preserve">il </w:instrText>
      </w:r>
      <w:r w:rsidR="002E1B09">
        <w:instrText>c</w:instrText>
      </w:r>
      <w:r w:rsidR="00B32FC6" w:rsidRPr="003A475C">
        <w:instrText>risis</w:instrText>
      </w:r>
      <w:r w:rsidR="00B32FC6">
        <w:instrText xml:space="preserve">" </w:instrText>
      </w:r>
      <w:r w:rsidR="00B32FC6">
        <w:fldChar w:fldCharType="end"/>
      </w:r>
      <w:r>
        <w:t xml:space="preserve">, and awareness of the damage that was taking place to the ‘Environment’.  </w:t>
      </w:r>
    </w:p>
    <w:p w14:paraId="57F50130" w14:textId="77777777" w:rsidR="005C251D" w:rsidRDefault="004910EA" w:rsidP="00F14055">
      <w:pPr>
        <w:pStyle w:val="BodyText"/>
      </w:pPr>
      <w:r>
        <w:t xml:space="preserve">In 1973-74 there was </w:t>
      </w:r>
      <w:r w:rsidR="00822DB6">
        <w:t>a</w:t>
      </w:r>
      <w:r>
        <w:t xml:space="preserve"> significant world event with the OPEC</w:t>
      </w:r>
      <w:r w:rsidR="00B32FC6">
        <w:fldChar w:fldCharType="begin"/>
      </w:r>
      <w:r w:rsidR="00B32FC6">
        <w:instrText xml:space="preserve"> XE "</w:instrText>
      </w:r>
      <w:r w:rsidR="00B32FC6" w:rsidRPr="00F777CD">
        <w:instrText>OPEC</w:instrText>
      </w:r>
      <w:r w:rsidR="00B32FC6">
        <w:instrText xml:space="preserve">" </w:instrText>
      </w:r>
      <w:r w:rsidR="00B32FC6">
        <w:fldChar w:fldCharType="end"/>
      </w:r>
      <w:r>
        <w:t xml:space="preserve"> restriction on oil exports- the days of cheap oil were over and efficiencies of larger new refineries were now important. Oil companies had become world-wide integrated energy businesses</w:t>
      </w:r>
      <w:r w:rsidR="005C251D">
        <w:t xml:space="preserve">. </w:t>
      </w:r>
    </w:p>
    <w:p w14:paraId="6D3B80C7" w14:textId="77777777" w:rsidR="00822DB6" w:rsidRDefault="00822DB6" w:rsidP="00F14055">
      <w:pPr>
        <w:pStyle w:val="BodyText"/>
      </w:pPr>
      <w:r>
        <w:t>Concerns for the environment and in particular the effect of lead</w:t>
      </w:r>
      <w:r w:rsidR="00117799">
        <w:fldChar w:fldCharType="begin"/>
      </w:r>
      <w:r w:rsidR="00117799">
        <w:instrText xml:space="preserve"> XE "</w:instrText>
      </w:r>
      <w:r w:rsidR="00117799" w:rsidRPr="00E80037">
        <w:instrText>lead</w:instrText>
      </w:r>
      <w:r w:rsidR="00117799">
        <w:instrText xml:space="preserve">" </w:instrText>
      </w:r>
      <w:r w:rsidR="00117799">
        <w:fldChar w:fldCharType="end"/>
      </w:r>
      <w:r>
        <w:t>, resulted in the push to ‘unleaded gasolines</w:t>
      </w:r>
      <w:r w:rsidR="00B32FC6">
        <w:fldChar w:fldCharType="begin"/>
      </w:r>
      <w:r w:rsidR="00B32FC6">
        <w:instrText xml:space="preserve"> XE "</w:instrText>
      </w:r>
      <w:r w:rsidR="00B32FC6" w:rsidRPr="007645AC">
        <w:instrText>unleaded gasolines</w:instrText>
      </w:r>
      <w:r w:rsidR="00B32FC6">
        <w:instrText xml:space="preserve">" </w:instrText>
      </w:r>
      <w:r w:rsidR="00B32FC6">
        <w:fldChar w:fldCharType="end"/>
      </w:r>
      <w:r>
        <w:t xml:space="preserve">’ in 1974. It would not be until </w:t>
      </w:r>
      <w:r w:rsidR="0066407C">
        <w:t>1984 that unleaded gasoline</w:t>
      </w:r>
      <w:r w:rsidR="00E1482C">
        <w:fldChar w:fldCharType="begin"/>
      </w:r>
      <w:r w:rsidR="00E1482C">
        <w:instrText xml:space="preserve"> XE "</w:instrText>
      </w:r>
      <w:r w:rsidR="00E1482C" w:rsidRPr="00D64CB7">
        <w:instrText>unleaded gasoline</w:instrText>
      </w:r>
      <w:r w:rsidR="00E1482C">
        <w:instrText xml:space="preserve">" </w:instrText>
      </w:r>
      <w:r w:rsidR="00E1482C">
        <w:fldChar w:fldCharType="end"/>
      </w:r>
      <w:r w:rsidR="0066407C">
        <w:t xml:space="preserve"> was introduced into Australia.</w:t>
      </w:r>
      <w:r>
        <w:t xml:space="preserve"> </w:t>
      </w:r>
      <w:r w:rsidR="0066407C">
        <w:t>B</w:t>
      </w:r>
      <w:r>
        <w:t xml:space="preserve">y </w:t>
      </w:r>
      <w:r w:rsidR="0066407C">
        <w:t>the Commonwealth Government</w:t>
      </w:r>
      <w:r w:rsidR="00B32FC6">
        <w:fldChar w:fldCharType="begin"/>
      </w:r>
      <w:r w:rsidR="00B32FC6">
        <w:instrText xml:space="preserve"> XE "</w:instrText>
      </w:r>
      <w:r w:rsidR="00B32FC6" w:rsidRPr="00553F08">
        <w:instrText>Commonwealth Government</w:instrText>
      </w:r>
      <w:r w:rsidR="00B32FC6">
        <w:instrText xml:space="preserve">" </w:instrText>
      </w:r>
      <w:r w:rsidR="00B32FC6">
        <w:fldChar w:fldCharType="end"/>
      </w:r>
      <w:r w:rsidR="0066407C">
        <w:t xml:space="preserve"> phased out leaded petrol</w:t>
      </w:r>
      <w:r w:rsidR="00B32FC6">
        <w:fldChar w:fldCharType="begin"/>
      </w:r>
      <w:r w:rsidR="00B32FC6">
        <w:instrText xml:space="preserve"> XE "</w:instrText>
      </w:r>
      <w:r w:rsidR="00B32FC6" w:rsidRPr="0089357E">
        <w:instrText>leaded petrol</w:instrText>
      </w:r>
      <w:r w:rsidR="00B32FC6">
        <w:instrText xml:space="preserve">" </w:instrText>
      </w:r>
      <w:r w:rsidR="00B32FC6">
        <w:fldChar w:fldCharType="end"/>
      </w:r>
      <w:r w:rsidR="0066407C">
        <w:t xml:space="preserve"> in Australia as of 1 January 2002 and</w:t>
      </w:r>
      <w:r>
        <w:t xml:space="preserve"> leaded automotive gasoline</w:t>
      </w:r>
      <w:r w:rsidR="00B32FC6">
        <w:fldChar w:fldCharType="begin"/>
      </w:r>
      <w:r w:rsidR="00B32FC6">
        <w:instrText xml:space="preserve"> XE "</w:instrText>
      </w:r>
      <w:r w:rsidR="00B32FC6" w:rsidRPr="006F4C7B">
        <w:instrText>automotive gasoline</w:instrText>
      </w:r>
      <w:r w:rsidR="00B32FC6">
        <w:instrText xml:space="preserve">" </w:instrText>
      </w:r>
      <w:r w:rsidR="00B32FC6">
        <w:fldChar w:fldCharType="end"/>
      </w:r>
      <w:r>
        <w:t xml:space="preserve"> would be </w:t>
      </w:r>
      <w:r w:rsidR="006152D9">
        <w:t>become part of history. However</w:t>
      </w:r>
      <w:r w:rsidR="00AB5B37">
        <w:t>,</w:t>
      </w:r>
      <w:r w:rsidR="006152D9">
        <w:t xml:space="preserve"> aviation gasoline</w:t>
      </w:r>
      <w:r w:rsidR="0014777C">
        <w:fldChar w:fldCharType="begin"/>
      </w:r>
      <w:r w:rsidR="0014777C">
        <w:instrText xml:space="preserve"> XE "</w:instrText>
      </w:r>
      <w:r w:rsidR="0014777C" w:rsidRPr="002341D5">
        <w:instrText>aviation gasoline</w:instrText>
      </w:r>
      <w:r w:rsidR="0014777C">
        <w:instrText xml:space="preserve">" </w:instrText>
      </w:r>
      <w:r w:rsidR="0014777C">
        <w:fldChar w:fldCharType="end"/>
      </w:r>
      <w:r w:rsidR="006152D9">
        <w:t xml:space="preserve"> continued to contain alkyl lead</w:t>
      </w:r>
      <w:r w:rsidR="00B32FC6">
        <w:fldChar w:fldCharType="begin"/>
      </w:r>
      <w:r w:rsidR="00B32FC6">
        <w:instrText xml:space="preserve"> XE "</w:instrText>
      </w:r>
      <w:r w:rsidR="00B32FC6" w:rsidRPr="00B7333B">
        <w:instrText>alkyl lead</w:instrText>
      </w:r>
      <w:r w:rsidR="00B32FC6">
        <w:instrText xml:space="preserve">" </w:instrText>
      </w:r>
      <w:r w:rsidR="00B32FC6">
        <w:fldChar w:fldCharType="end"/>
      </w:r>
      <w:r w:rsidR="006152D9">
        <w:t>.</w:t>
      </w:r>
    </w:p>
    <w:p w14:paraId="1EC8332D" w14:textId="77777777" w:rsidR="005C251D" w:rsidRDefault="005C251D" w:rsidP="005C251D">
      <w:pPr>
        <w:pStyle w:val="Heading7"/>
        <w:framePr w:wrap="around"/>
      </w:pPr>
      <w:r>
        <w:t>1978 Oil Production</w:t>
      </w:r>
    </w:p>
    <w:p w14:paraId="016019F2" w14:textId="2C3F0A76" w:rsidR="005C251D" w:rsidRDefault="005C251D" w:rsidP="00F14055">
      <w:pPr>
        <w:pStyle w:val="BodyText"/>
      </w:pPr>
      <w:r>
        <w:t>Since the birth of the U.S</w:t>
      </w:r>
      <w:r w:rsidR="002E1B09">
        <w:t>.</w:t>
      </w:r>
      <w:r>
        <w:t xml:space="preserve"> Oil industry in 1859, oil companies had expanded and developed their facilities to meet the demands of a modern industrialized society. In 1859 total U.S. crude oil production was 2,000 barrels, by 1978 it was 3.2 billion barrels. The total world production was 22 billion barrels and the United States had slipped to third in crude oil production. </w:t>
      </w:r>
    </w:p>
    <w:p w14:paraId="5ED00F29" w14:textId="7035215F" w:rsidR="004910EA" w:rsidRDefault="005C251D" w:rsidP="00E76D9F">
      <w:pPr>
        <w:pStyle w:val="Caption"/>
      </w:pPr>
      <w:r>
        <w:t xml:space="preserve">Table </w:t>
      </w:r>
      <w:r w:rsidR="00FD1363">
        <w:fldChar w:fldCharType="begin"/>
      </w:r>
      <w:r w:rsidR="00FD1363">
        <w:instrText xml:space="preserve"> SEQ Table \* ARABIC </w:instrText>
      </w:r>
      <w:r w:rsidR="00FD1363">
        <w:fldChar w:fldCharType="separate"/>
      </w:r>
      <w:r w:rsidR="000330A4">
        <w:rPr>
          <w:noProof/>
        </w:rPr>
        <w:t>8</w:t>
      </w:r>
      <w:r w:rsidR="00FD1363">
        <w:rPr>
          <w:noProof/>
        </w:rPr>
        <w:fldChar w:fldCharType="end"/>
      </w:r>
      <w:r>
        <w:t>.</w:t>
      </w:r>
      <w:r w:rsidR="00582E07">
        <w:t xml:space="preserve"> </w:t>
      </w:r>
      <w:r>
        <w:t>Crude Oil Production 1978</w:t>
      </w:r>
      <w:r>
        <w:rPr>
          <w:rStyle w:val="EndnoteReference"/>
        </w:rPr>
        <w:endnoteReference w:id="26"/>
      </w:r>
      <w:r w:rsidR="004910EA">
        <w:t xml:space="preserve">  </w:t>
      </w:r>
    </w:p>
    <w:tbl>
      <w:tblPr>
        <w:tblStyle w:val="TableGrid"/>
        <w:tblW w:w="0" w:type="auto"/>
        <w:tblInd w:w="959" w:type="dxa"/>
        <w:tblLook w:val="01E0" w:firstRow="1" w:lastRow="1" w:firstColumn="1" w:lastColumn="1" w:noHBand="0" w:noVBand="0"/>
      </w:tblPr>
      <w:tblGrid>
        <w:gridCol w:w="1889"/>
        <w:gridCol w:w="4031"/>
      </w:tblGrid>
      <w:tr w:rsidR="00E76D9F" w14:paraId="1C16FD59" w14:textId="77777777">
        <w:tc>
          <w:tcPr>
            <w:tcW w:w="1889" w:type="dxa"/>
          </w:tcPr>
          <w:p w14:paraId="6EE28537" w14:textId="77777777" w:rsidR="00E76D9F" w:rsidRDefault="00E76D9F" w:rsidP="00E451AA">
            <w:pPr>
              <w:pStyle w:val="BodyText2"/>
            </w:pPr>
            <w:r>
              <w:t>Country</w:t>
            </w:r>
          </w:p>
        </w:tc>
        <w:tc>
          <w:tcPr>
            <w:tcW w:w="4031" w:type="dxa"/>
          </w:tcPr>
          <w:p w14:paraId="031D74D0" w14:textId="77777777" w:rsidR="00E76D9F" w:rsidRDefault="00E76D9F" w:rsidP="00E451AA">
            <w:pPr>
              <w:pStyle w:val="BodyText2"/>
            </w:pPr>
            <w:r>
              <w:t>Oil production – million barrels</w:t>
            </w:r>
          </w:p>
        </w:tc>
      </w:tr>
      <w:tr w:rsidR="00E76D9F" w14:paraId="5F08C3AE" w14:textId="77777777">
        <w:tc>
          <w:tcPr>
            <w:tcW w:w="1889" w:type="dxa"/>
          </w:tcPr>
          <w:p w14:paraId="3901F223" w14:textId="77777777" w:rsidR="00E76D9F" w:rsidRDefault="00E76D9F" w:rsidP="00E451AA">
            <w:pPr>
              <w:pStyle w:val="BodyText2"/>
            </w:pPr>
            <w:r>
              <w:t>Soviet Russia</w:t>
            </w:r>
            <w:r w:rsidR="00B32FC6">
              <w:fldChar w:fldCharType="begin"/>
            </w:r>
            <w:r w:rsidR="00B32FC6">
              <w:instrText xml:space="preserve"> XE "</w:instrText>
            </w:r>
            <w:r w:rsidR="00B32FC6" w:rsidRPr="008B5F39">
              <w:instrText>Soviet Russia</w:instrText>
            </w:r>
            <w:r w:rsidR="00B32FC6">
              <w:instrText xml:space="preserve">" </w:instrText>
            </w:r>
            <w:r w:rsidR="00B32FC6">
              <w:fldChar w:fldCharType="end"/>
            </w:r>
          </w:p>
        </w:tc>
        <w:tc>
          <w:tcPr>
            <w:tcW w:w="4031" w:type="dxa"/>
          </w:tcPr>
          <w:p w14:paraId="1AB2F90A" w14:textId="77777777" w:rsidR="00E76D9F" w:rsidRDefault="00E76D9F" w:rsidP="00E451AA">
            <w:pPr>
              <w:pStyle w:val="BodyText2"/>
              <w:jc w:val="center"/>
            </w:pPr>
            <w:r>
              <w:t>4,100</w:t>
            </w:r>
          </w:p>
        </w:tc>
      </w:tr>
      <w:tr w:rsidR="00E76D9F" w14:paraId="1175AED8" w14:textId="77777777">
        <w:tc>
          <w:tcPr>
            <w:tcW w:w="1889" w:type="dxa"/>
          </w:tcPr>
          <w:p w14:paraId="6E47DC40" w14:textId="77777777" w:rsidR="00E76D9F" w:rsidRDefault="00E76D9F" w:rsidP="00E451AA">
            <w:pPr>
              <w:pStyle w:val="BodyText2"/>
            </w:pPr>
            <w:r>
              <w:t>Saudi Arabia</w:t>
            </w:r>
            <w:r w:rsidR="00B32FC6">
              <w:fldChar w:fldCharType="begin"/>
            </w:r>
            <w:r w:rsidR="00B32FC6">
              <w:instrText xml:space="preserve"> XE "</w:instrText>
            </w:r>
            <w:r w:rsidR="00B32FC6" w:rsidRPr="00EA2798">
              <w:instrText>Saudi Arabia</w:instrText>
            </w:r>
            <w:r w:rsidR="00B32FC6">
              <w:instrText xml:space="preserve">" </w:instrText>
            </w:r>
            <w:r w:rsidR="00B32FC6">
              <w:fldChar w:fldCharType="end"/>
            </w:r>
          </w:p>
        </w:tc>
        <w:tc>
          <w:tcPr>
            <w:tcW w:w="4031" w:type="dxa"/>
          </w:tcPr>
          <w:p w14:paraId="55D96E9F" w14:textId="77777777" w:rsidR="00E76D9F" w:rsidRDefault="00E76D9F" w:rsidP="00E451AA">
            <w:pPr>
              <w:pStyle w:val="BodyText2"/>
              <w:jc w:val="center"/>
            </w:pPr>
            <w:r>
              <w:t>(Ranked second)</w:t>
            </w:r>
          </w:p>
        </w:tc>
      </w:tr>
      <w:tr w:rsidR="00E76D9F" w14:paraId="13EEBC07" w14:textId="77777777">
        <w:tc>
          <w:tcPr>
            <w:tcW w:w="1889" w:type="dxa"/>
          </w:tcPr>
          <w:p w14:paraId="6AC14937" w14:textId="77777777" w:rsidR="00E76D9F" w:rsidRDefault="00E76D9F" w:rsidP="00E451AA">
            <w:pPr>
              <w:pStyle w:val="BodyText2"/>
            </w:pPr>
            <w:r>
              <w:t>United States</w:t>
            </w:r>
            <w:r w:rsidR="00B32FC6">
              <w:fldChar w:fldCharType="begin"/>
            </w:r>
            <w:r w:rsidR="00B32FC6">
              <w:instrText xml:space="preserve"> XE "</w:instrText>
            </w:r>
            <w:r w:rsidR="00B32FC6" w:rsidRPr="00AF026D">
              <w:instrText>United States</w:instrText>
            </w:r>
            <w:r w:rsidR="00B32FC6">
              <w:instrText xml:space="preserve">" </w:instrText>
            </w:r>
            <w:r w:rsidR="00B32FC6">
              <w:fldChar w:fldCharType="end"/>
            </w:r>
          </w:p>
        </w:tc>
        <w:tc>
          <w:tcPr>
            <w:tcW w:w="4031" w:type="dxa"/>
          </w:tcPr>
          <w:p w14:paraId="1422BE64" w14:textId="77777777" w:rsidR="00E76D9F" w:rsidRDefault="00E76D9F" w:rsidP="00E451AA">
            <w:pPr>
              <w:pStyle w:val="BodyText2"/>
              <w:jc w:val="center"/>
            </w:pPr>
            <w:r>
              <w:t>3,180</w:t>
            </w:r>
          </w:p>
        </w:tc>
      </w:tr>
      <w:tr w:rsidR="00E76D9F" w14:paraId="4A67B974" w14:textId="77777777">
        <w:tc>
          <w:tcPr>
            <w:tcW w:w="1889" w:type="dxa"/>
          </w:tcPr>
          <w:p w14:paraId="48B006C6" w14:textId="77777777" w:rsidR="00E76D9F" w:rsidRDefault="00E76D9F" w:rsidP="00E451AA">
            <w:pPr>
              <w:pStyle w:val="BodyText2"/>
            </w:pPr>
            <w:r>
              <w:t>Iran</w:t>
            </w:r>
            <w:r w:rsidR="00B32FC6">
              <w:fldChar w:fldCharType="begin"/>
            </w:r>
            <w:r w:rsidR="00B32FC6">
              <w:instrText xml:space="preserve"> XE "</w:instrText>
            </w:r>
            <w:r w:rsidR="00B32FC6" w:rsidRPr="00AF026D">
              <w:instrText>Iran</w:instrText>
            </w:r>
            <w:r w:rsidR="00B32FC6">
              <w:instrText xml:space="preserve">" </w:instrText>
            </w:r>
            <w:r w:rsidR="00B32FC6">
              <w:fldChar w:fldCharType="end"/>
            </w:r>
          </w:p>
        </w:tc>
        <w:tc>
          <w:tcPr>
            <w:tcW w:w="4031" w:type="dxa"/>
          </w:tcPr>
          <w:p w14:paraId="2400B68B" w14:textId="77777777" w:rsidR="00E76D9F" w:rsidRDefault="00E76D9F" w:rsidP="00E451AA">
            <w:pPr>
              <w:pStyle w:val="BodyText2"/>
              <w:jc w:val="center"/>
            </w:pPr>
            <w:r>
              <w:t>1,900</w:t>
            </w:r>
          </w:p>
        </w:tc>
      </w:tr>
      <w:tr w:rsidR="00E76D9F" w14:paraId="159A7630" w14:textId="77777777">
        <w:tc>
          <w:tcPr>
            <w:tcW w:w="1889" w:type="dxa"/>
          </w:tcPr>
          <w:p w14:paraId="08427182" w14:textId="77777777" w:rsidR="00E76D9F" w:rsidRDefault="00E76D9F" w:rsidP="00E451AA">
            <w:pPr>
              <w:pStyle w:val="BodyText2"/>
            </w:pPr>
            <w:r>
              <w:t>Iraq</w:t>
            </w:r>
            <w:r w:rsidR="00B32FC6">
              <w:fldChar w:fldCharType="begin"/>
            </w:r>
            <w:r w:rsidR="00B32FC6">
              <w:instrText xml:space="preserve"> XE "</w:instrText>
            </w:r>
            <w:r w:rsidR="00B32FC6" w:rsidRPr="001D7EE1">
              <w:instrText>Iraq</w:instrText>
            </w:r>
            <w:r w:rsidR="00B32FC6">
              <w:instrText xml:space="preserve">" </w:instrText>
            </w:r>
            <w:r w:rsidR="00B32FC6">
              <w:fldChar w:fldCharType="end"/>
            </w:r>
          </w:p>
        </w:tc>
        <w:tc>
          <w:tcPr>
            <w:tcW w:w="4031" w:type="dxa"/>
          </w:tcPr>
          <w:p w14:paraId="78093DF2" w14:textId="77777777" w:rsidR="00E76D9F" w:rsidRDefault="00E76D9F" w:rsidP="00E451AA">
            <w:pPr>
              <w:pStyle w:val="BodyText2"/>
              <w:jc w:val="center"/>
            </w:pPr>
            <w:r>
              <w:t>1,000</w:t>
            </w:r>
          </w:p>
        </w:tc>
      </w:tr>
    </w:tbl>
    <w:p w14:paraId="61B4B9EC" w14:textId="54FDA9A8" w:rsidR="00F24A12" w:rsidRDefault="00F24A12" w:rsidP="00F14055">
      <w:pPr>
        <w:pStyle w:val="BodyText"/>
      </w:pPr>
      <w:r>
        <w:t>In US</w:t>
      </w:r>
      <w:r w:rsidR="00E76D9F">
        <w:t xml:space="preserve"> there were</w:t>
      </w:r>
      <w:r>
        <w:t xml:space="preserve"> 311 refineries operated by 140 companies </w:t>
      </w:r>
      <w:r w:rsidR="00E76D9F">
        <w:t xml:space="preserve">with </w:t>
      </w:r>
      <w:r>
        <w:t>capacit</w:t>
      </w:r>
      <w:r w:rsidR="00E76D9F">
        <w:t>ies ranging from as small as</w:t>
      </w:r>
      <w:r>
        <w:t xml:space="preserve"> 190 BSD to </w:t>
      </w:r>
      <w:r w:rsidR="00E76D9F">
        <w:t xml:space="preserve">the large refineries of </w:t>
      </w:r>
      <w:r>
        <w:t>500,000 BSD</w:t>
      </w:r>
      <w:r w:rsidR="00E76D9F">
        <w:t>.</w:t>
      </w:r>
    </w:p>
    <w:p w14:paraId="6D4D6C32" w14:textId="705B736C" w:rsidR="00F24A12" w:rsidRDefault="00F24A12" w:rsidP="00F14055">
      <w:pPr>
        <w:pStyle w:val="BodyText"/>
      </w:pPr>
      <w:r>
        <w:t xml:space="preserve">While commercial aviation </w:t>
      </w:r>
      <w:r w:rsidR="00E76D9F">
        <w:t xml:space="preserve">had </w:t>
      </w:r>
      <w:r>
        <w:t>converted to jet aircraft, in the US</w:t>
      </w:r>
      <w:r w:rsidR="00A524FB">
        <w:t>,</w:t>
      </w:r>
      <w:r>
        <w:t xml:space="preserve"> there was still a demand for aviation gasoline</w:t>
      </w:r>
      <w:r w:rsidR="0014777C">
        <w:fldChar w:fldCharType="begin"/>
      </w:r>
      <w:r w:rsidR="0014777C">
        <w:instrText xml:space="preserve"> XE "</w:instrText>
      </w:r>
      <w:r w:rsidR="0014777C" w:rsidRPr="002341D5">
        <w:instrText>aviation gasoline</w:instrText>
      </w:r>
      <w:r w:rsidR="0014777C">
        <w:instrText xml:space="preserve">" </w:instrText>
      </w:r>
      <w:r w:rsidR="0014777C">
        <w:fldChar w:fldCharType="end"/>
      </w:r>
      <w:r>
        <w:t xml:space="preserve"> for small aircraft operators such as farmers for crop dusting and spraying. In 1978 the </w:t>
      </w:r>
      <w:r w:rsidR="00F57E98">
        <w:t>US</w:t>
      </w:r>
      <w:r>
        <w:t xml:space="preserve"> market for avgas</w:t>
      </w:r>
      <w:r w:rsidR="00B32FC6">
        <w:fldChar w:fldCharType="begin"/>
      </w:r>
      <w:r w:rsidR="00B32FC6">
        <w:instrText xml:space="preserve"> XE "</w:instrText>
      </w:r>
      <w:r w:rsidR="00B32FC6" w:rsidRPr="00DE0F27">
        <w:instrText>avgas</w:instrText>
      </w:r>
      <w:r w:rsidR="00B32FC6">
        <w:instrText xml:space="preserve">" </w:instrText>
      </w:r>
      <w:r w:rsidR="00B32FC6">
        <w:fldChar w:fldCharType="end"/>
      </w:r>
      <w:r>
        <w:t xml:space="preserve"> was </w:t>
      </w:r>
      <w:r w:rsidR="00E76D9F">
        <w:t xml:space="preserve">still </w:t>
      </w:r>
      <w:r>
        <w:t>594,000,000 US Gallons</w:t>
      </w:r>
      <w:r w:rsidR="00E76D9F">
        <w:t xml:space="preserve"> (2.25 billion litres, or 14 million barrels)</w:t>
      </w:r>
      <w:r w:rsidR="00A524FB">
        <w:t>.</w:t>
      </w:r>
      <w:r>
        <w:t xml:space="preserve"> </w:t>
      </w:r>
    </w:p>
    <w:p w14:paraId="4E3CB5B8" w14:textId="7F67D7DD" w:rsidR="00F24A12" w:rsidRDefault="00F24A12" w:rsidP="00F14055">
      <w:pPr>
        <w:pStyle w:val="BodyText"/>
      </w:pPr>
      <w:r>
        <w:t xml:space="preserve">In </w:t>
      </w:r>
      <w:r w:rsidR="004743A6">
        <w:t xml:space="preserve">the </w:t>
      </w:r>
      <w:r w:rsidR="001251E4">
        <w:t>US</w:t>
      </w:r>
      <w:r w:rsidR="004743A6">
        <w:t xml:space="preserve"> the</w:t>
      </w:r>
      <w:r>
        <w:t xml:space="preserve"> demand </w:t>
      </w:r>
      <w:r w:rsidR="004743A6">
        <w:t xml:space="preserve">for jet fuel </w:t>
      </w:r>
      <w:r w:rsidR="00E76D9F">
        <w:t xml:space="preserve">in 1959 </w:t>
      </w:r>
      <w:r w:rsidR="004743A6">
        <w:t xml:space="preserve">was </w:t>
      </w:r>
      <w:r w:rsidR="00E76D9F">
        <w:t>105 million barrels (</w:t>
      </w:r>
      <w:r>
        <w:t>4.4 billion US gallons</w:t>
      </w:r>
      <w:r w:rsidR="00E76D9F">
        <w:t>)</w:t>
      </w:r>
      <w:r>
        <w:t xml:space="preserve">, </w:t>
      </w:r>
      <w:r w:rsidR="00E76D9F">
        <w:t>by</w:t>
      </w:r>
      <w:r>
        <w:t xml:space="preserve"> 1978 it was </w:t>
      </w:r>
      <w:r w:rsidR="00E76D9F">
        <w:t>314 million barrels (</w:t>
      </w:r>
      <w:r>
        <w:t>13.2 billion US gallons</w:t>
      </w:r>
      <w:r w:rsidR="00E76D9F">
        <w:t>)</w:t>
      </w:r>
      <w:r w:rsidR="00A524FB">
        <w:t>.</w:t>
      </w:r>
      <w:r>
        <w:t xml:space="preserve">  </w:t>
      </w:r>
    </w:p>
    <w:p w14:paraId="0A1441EB" w14:textId="21FBAB5E" w:rsidR="002C4850" w:rsidRDefault="002C4850" w:rsidP="00A76831">
      <w:pPr>
        <w:pStyle w:val="Heading1"/>
        <w:spacing w:before="0"/>
      </w:pPr>
      <w:bookmarkStart w:id="12" w:name="_Toc58169865"/>
      <w:r>
        <w:lastRenderedPageBreak/>
        <w:t>Airspeed records - Jet Power rules!</w:t>
      </w:r>
      <w:bookmarkEnd w:id="12"/>
    </w:p>
    <w:p w14:paraId="46318154" w14:textId="77777777" w:rsidR="002C4850" w:rsidRDefault="002C4850" w:rsidP="00F14055">
      <w:pPr>
        <w:pStyle w:val="BodyText"/>
      </w:pPr>
      <w:r>
        <w:t>The advances in jet military aircraft both in speed and performance resulted in the domination of air speed records almost as an incidental event. These jet</w:t>
      </w:r>
      <w:r w:rsidR="00AB5B37">
        <w:t>-</w:t>
      </w:r>
      <w:r>
        <w:t xml:space="preserve"> powered (turbojet</w:t>
      </w:r>
      <w:r w:rsidR="006C3EC2">
        <w:fldChar w:fldCharType="begin"/>
      </w:r>
      <w:r w:rsidR="006C3EC2">
        <w:instrText xml:space="preserve"> XE "</w:instrText>
      </w:r>
      <w:r w:rsidR="006C3EC2" w:rsidRPr="00DF48A9">
        <w:instrText>turbojet</w:instrText>
      </w:r>
      <w:r w:rsidR="006C3EC2">
        <w:instrText xml:space="preserve">" </w:instrText>
      </w:r>
      <w:r w:rsidR="006C3EC2">
        <w:fldChar w:fldCharType="end"/>
      </w:r>
      <w:r>
        <w:t xml:space="preserve"> and turbo-ramjet</w:t>
      </w:r>
      <w:r w:rsidR="006C3EC2">
        <w:fldChar w:fldCharType="begin"/>
      </w:r>
      <w:r w:rsidR="006C3EC2">
        <w:instrText xml:space="preserve"> XE "</w:instrText>
      </w:r>
      <w:r w:rsidR="006C3EC2" w:rsidRPr="00350DC5">
        <w:instrText>turbo-ramjet</w:instrText>
      </w:r>
      <w:r w:rsidR="006C3EC2">
        <w:instrText xml:space="preserve">" </w:instrText>
      </w:r>
      <w:r w:rsidR="006C3EC2">
        <w:fldChar w:fldCharType="end"/>
      </w:r>
      <w:r>
        <w:t>) aircraft were designed for special purpose applications and operating on purpose designed jet fuels such as JP-7</w:t>
      </w:r>
      <w:r w:rsidR="00B32FC6">
        <w:fldChar w:fldCharType="begin"/>
      </w:r>
      <w:r w:rsidR="00B32FC6">
        <w:instrText xml:space="preserve"> XE "</w:instrText>
      </w:r>
      <w:r w:rsidR="00B32FC6" w:rsidRPr="00366B77">
        <w:instrText>JP-7</w:instrText>
      </w:r>
      <w:r w:rsidR="00B32FC6">
        <w:instrText xml:space="preserve">" </w:instrText>
      </w:r>
      <w:r w:rsidR="00B32FC6">
        <w:fldChar w:fldCharType="end"/>
      </w:r>
      <w:r>
        <w:t xml:space="preserve"> and the like - aircraft such as the Lockheed SR-71A ‘Blackbird’</w:t>
      </w:r>
      <w:r w:rsidR="00B32FC6">
        <w:fldChar w:fldCharType="begin"/>
      </w:r>
      <w:r w:rsidR="00B32FC6">
        <w:instrText xml:space="preserve"> XE "</w:instrText>
      </w:r>
      <w:r w:rsidR="00B32FC6" w:rsidRPr="00590E68">
        <w:instrText>Lockheed SR-71A ‘Blackbird’</w:instrText>
      </w:r>
      <w:r w:rsidR="00B32FC6">
        <w:instrText xml:space="preserve">" </w:instrText>
      </w:r>
      <w:r w:rsidR="00B32FC6">
        <w:fldChar w:fldCharType="end"/>
      </w:r>
      <w:r>
        <w:t xml:space="preserve"> high altitude reconnaissance aircraft which reached over 3,500 Km/hr (2,193 mph), or as aircraft speed was now quoted ‘Mach 2.96’, nearly three times the speed of sound. </w:t>
      </w:r>
    </w:p>
    <w:p w14:paraId="743B4CC1" w14:textId="77777777" w:rsidR="002C4850" w:rsidRDefault="002C4850" w:rsidP="00F14055">
      <w:pPr>
        <w:pStyle w:val="BodyText"/>
      </w:pPr>
      <w:r>
        <w:t xml:space="preserve">The days of aircraft specifically designed to tackle the air speed records were long gone. Indeed, man (and woman) would fly considerable faster in a craft that far exceeded the fastest jet aircraft – the spacecraft, for by now the ‘Space Age’ had arrived and there was the mission to be the first to land on the Moon.  </w:t>
      </w:r>
    </w:p>
    <w:p w14:paraId="21FC6EC4" w14:textId="77777777" w:rsidR="002C4850" w:rsidRDefault="002C4850">
      <w:pPr>
        <w:pStyle w:val="Caption"/>
      </w:pPr>
      <w:r>
        <w:t xml:space="preserve">Table </w:t>
      </w:r>
      <w:r w:rsidR="00FD1363">
        <w:fldChar w:fldCharType="begin"/>
      </w:r>
      <w:r w:rsidR="00FD1363">
        <w:instrText xml:space="preserve"> S</w:instrText>
      </w:r>
      <w:r w:rsidR="00FD1363">
        <w:instrText xml:space="preserve">EQ Table \* ARABIC </w:instrText>
      </w:r>
      <w:r w:rsidR="00FD1363">
        <w:fldChar w:fldCharType="separate"/>
      </w:r>
      <w:r w:rsidR="000330A4">
        <w:rPr>
          <w:noProof/>
        </w:rPr>
        <w:t>9</w:t>
      </w:r>
      <w:r w:rsidR="00FD1363">
        <w:rPr>
          <w:noProof/>
        </w:rPr>
        <w:fldChar w:fldCharType="end"/>
      </w:r>
      <w:r>
        <w:t>. Air Speed Records</w:t>
      </w:r>
      <w:r>
        <w:rPr>
          <w:rStyle w:val="EndnoteReference"/>
        </w:rPr>
        <w:endnoteReference w:id="27"/>
      </w:r>
    </w:p>
    <w:tbl>
      <w:tblPr>
        <w:tblW w:w="9215" w:type="dxa"/>
        <w:tblInd w:w="-176"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1418"/>
        <w:gridCol w:w="1843"/>
        <w:gridCol w:w="2268"/>
        <w:gridCol w:w="1985"/>
        <w:gridCol w:w="1701"/>
      </w:tblGrid>
      <w:tr w:rsidR="002C4850" w14:paraId="2F1459C8" w14:textId="77777777" w:rsidTr="00050569">
        <w:trPr>
          <w:trHeight w:val="384"/>
        </w:trPr>
        <w:tc>
          <w:tcPr>
            <w:tcW w:w="1418" w:type="dxa"/>
            <w:tcBorders>
              <w:bottom w:val="single" w:sz="12" w:space="0" w:color="000000"/>
            </w:tcBorders>
          </w:tcPr>
          <w:p w14:paraId="6C322958" w14:textId="77777777" w:rsidR="002C4850" w:rsidRPr="00270E99" w:rsidRDefault="002C4850" w:rsidP="00F14055">
            <w:pPr>
              <w:pStyle w:val="BodyText"/>
            </w:pPr>
            <w:r w:rsidRPr="00270E99">
              <w:t>Date</w:t>
            </w:r>
          </w:p>
        </w:tc>
        <w:tc>
          <w:tcPr>
            <w:tcW w:w="1843" w:type="dxa"/>
            <w:tcBorders>
              <w:bottom w:val="single" w:sz="12" w:space="0" w:color="000000"/>
            </w:tcBorders>
          </w:tcPr>
          <w:p w14:paraId="5B69147F" w14:textId="77777777" w:rsidR="002C4850" w:rsidRPr="00270E99" w:rsidRDefault="002C4850" w:rsidP="00F14055">
            <w:pPr>
              <w:pStyle w:val="BodyText"/>
            </w:pPr>
            <w:r w:rsidRPr="00270E99">
              <w:t>Location</w:t>
            </w:r>
          </w:p>
        </w:tc>
        <w:tc>
          <w:tcPr>
            <w:tcW w:w="2268" w:type="dxa"/>
            <w:tcBorders>
              <w:bottom w:val="single" w:sz="12" w:space="0" w:color="000000"/>
            </w:tcBorders>
          </w:tcPr>
          <w:p w14:paraId="69442BF8" w14:textId="77777777" w:rsidR="002C4850" w:rsidRPr="00270E99" w:rsidRDefault="002C4850" w:rsidP="00F14055">
            <w:pPr>
              <w:pStyle w:val="BodyText"/>
            </w:pPr>
            <w:r w:rsidRPr="00270E99">
              <w:t>Pilot</w:t>
            </w:r>
          </w:p>
        </w:tc>
        <w:tc>
          <w:tcPr>
            <w:tcW w:w="1985" w:type="dxa"/>
            <w:tcBorders>
              <w:bottom w:val="single" w:sz="12" w:space="0" w:color="000000"/>
            </w:tcBorders>
          </w:tcPr>
          <w:p w14:paraId="7757AF25" w14:textId="77777777" w:rsidR="002C4850" w:rsidRPr="00270E99" w:rsidRDefault="002C4850" w:rsidP="00F14055">
            <w:pPr>
              <w:pStyle w:val="BodyText"/>
            </w:pPr>
            <w:r w:rsidRPr="00270E99">
              <w:t>Aircraft</w:t>
            </w:r>
          </w:p>
        </w:tc>
        <w:tc>
          <w:tcPr>
            <w:tcW w:w="1701" w:type="dxa"/>
            <w:tcBorders>
              <w:bottom w:val="single" w:sz="12" w:space="0" w:color="000000"/>
            </w:tcBorders>
          </w:tcPr>
          <w:p w14:paraId="79E7076A" w14:textId="77777777" w:rsidR="002C4850" w:rsidRPr="00270E99" w:rsidRDefault="002C4850" w:rsidP="00F14055">
            <w:pPr>
              <w:pStyle w:val="BodyText"/>
            </w:pPr>
            <w:r w:rsidRPr="00270E99">
              <w:t>Achieved Km/hr</w:t>
            </w:r>
          </w:p>
        </w:tc>
      </w:tr>
      <w:tr w:rsidR="002C4850" w14:paraId="4A5A38D7" w14:textId="77777777" w:rsidTr="00050569">
        <w:trPr>
          <w:trHeight w:val="384"/>
        </w:trPr>
        <w:tc>
          <w:tcPr>
            <w:tcW w:w="1418" w:type="dxa"/>
            <w:tcBorders>
              <w:top w:val="single" w:sz="12" w:space="0" w:color="000000"/>
            </w:tcBorders>
          </w:tcPr>
          <w:p w14:paraId="3AC51344" w14:textId="77777777" w:rsidR="002C4850" w:rsidRPr="00270E99" w:rsidRDefault="002C4850" w:rsidP="00F14055">
            <w:pPr>
              <w:pStyle w:val="BodyText"/>
            </w:pPr>
            <w:r w:rsidRPr="00270E99">
              <w:t>22 Nov 1961</w:t>
            </w:r>
          </w:p>
        </w:tc>
        <w:tc>
          <w:tcPr>
            <w:tcW w:w="1843" w:type="dxa"/>
            <w:tcBorders>
              <w:top w:val="single" w:sz="12" w:space="0" w:color="000000"/>
            </w:tcBorders>
          </w:tcPr>
          <w:p w14:paraId="3580E7BA" w14:textId="77777777" w:rsidR="002C4850" w:rsidRPr="00270E99" w:rsidRDefault="002C4850" w:rsidP="00F14055">
            <w:pPr>
              <w:pStyle w:val="BodyText"/>
            </w:pPr>
            <w:r w:rsidRPr="00270E99">
              <w:t>Edwards Air Force Base USA</w:t>
            </w:r>
            <w:r w:rsidR="006C3EC2">
              <w:fldChar w:fldCharType="begin"/>
            </w:r>
            <w:r w:rsidR="006C3EC2">
              <w:instrText xml:space="preserve"> XE "</w:instrText>
            </w:r>
            <w:r w:rsidR="006C3EC2" w:rsidRPr="000B0819">
              <w:instrText>Edwards Air Force Base USA</w:instrText>
            </w:r>
            <w:r w:rsidR="006C3EC2">
              <w:instrText xml:space="preserve">" </w:instrText>
            </w:r>
            <w:r w:rsidR="006C3EC2">
              <w:fldChar w:fldCharType="end"/>
            </w:r>
          </w:p>
        </w:tc>
        <w:tc>
          <w:tcPr>
            <w:tcW w:w="2268" w:type="dxa"/>
            <w:tcBorders>
              <w:top w:val="single" w:sz="12" w:space="0" w:color="000000"/>
            </w:tcBorders>
          </w:tcPr>
          <w:p w14:paraId="2D46A41C" w14:textId="77777777" w:rsidR="002C4850" w:rsidRPr="00270E99" w:rsidRDefault="002C4850" w:rsidP="00F14055">
            <w:pPr>
              <w:pStyle w:val="BodyText"/>
            </w:pPr>
            <w:r w:rsidRPr="00270E99">
              <w:t>Robert B Robinson</w:t>
            </w:r>
            <w:r w:rsidR="006C3EC2">
              <w:fldChar w:fldCharType="begin"/>
            </w:r>
            <w:r w:rsidR="006C3EC2">
              <w:instrText xml:space="preserve"> XE "</w:instrText>
            </w:r>
            <w:r w:rsidR="006C3EC2" w:rsidRPr="00574998">
              <w:instrText>Robert B Robinson</w:instrText>
            </w:r>
            <w:r w:rsidR="006C3EC2">
              <w:instrText xml:space="preserve">" </w:instrText>
            </w:r>
            <w:r w:rsidR="006C3EC2">
              <w:fldChar w:fldCharType="end"/>
            </w:r>
          </w:p>
        </w:tc>
        <w:tc>
          <w:tcPr>
            <w:tcW w:w="1985" w:type="dxa"/>
            <w:tcBorders>
              <w:top w:val="single" w:sz="12" w:space="0" w:color="000000"/>
            </w:tcBorders>
          </w:tcPr>
          <w:p w14:paraId="0A12A256" w14:textId="77777777" w:rsidR="002C4850" w:rsidRPr="00270E99" w:rsidRDefault="002C4850" w:rsidP="00F14055">
            <w:pPr>
              <w:pStyle w:val="BodyText"/>
            </w:pPr>
            <w:r w:rsidRPr="00270E99">
              <w:t>McDonnell F4H-1F Phantom II</w:t>
            </w:r>
            <w:r w:rsidR="006C3EC2">
              <w:fldChar w:fldCharType="begin"/>
            </w:r>
            <w:r w:rsidR="006C3EC2">
              <w:instrText xml:space="preserve"> XE "</w:instrText>
            </w:r>
            <w:r w:rsidR="006C3EC2" w:rsidRPr="00A30B77">
              <w:instrText>McDonnell F4H-1F Phantom II</w:instrText>
            </w:r>
            <w:r w:rsidR="006C3EC2">
              <w:instrText xml:space="preserve">" </w:instrText>
            </w:r>
            <w:r w:rsidR="006C3EC2">
              <w:fldChar w:fldCharType="end"/>
            </w:r>
            <w:r w:rsidRPr="00270E99">
              <w:t xml:space="preserve"> </w:t>
            </w:r>
          </w:p>
        </w:tc>
        <w:tc>
          <w:tcPr>
            <w:tcW w:w="1701" w:type="dxa"/>
            <w:tcBorders>
              <w:top w:val="single" w:sz="12" w:space="0" w:color="000000"/>
            </w:tcBorders>
          </w:tcPr>
          <w:p w14:paraId="07EA80C2" w14:textId="77777777" w:rsidR="002C4850" w:rsidRPr="00270E99" w:rsidRDefault="002C4850" w:rsidP="00F14055">
            <w:pPr>
              <w:pStyle w:val="BodyText"/>
            </w:pPr>
            <w:r w:rsidRPr="00270E99">
              <w:t>2</w:t>
            </w:r>
            <w:r w:rsidR="00653699">
              <w:t>,</w:t>
            </w:r>
            <w:r w:rsidRPr="00270E99">
              <w:t>585.41</w:t>
            </w:r>
          </w:p>
        </w:tc>
      </w:tr>
      <w:tr w:rsidR="002C4850" w14:paraId="2A7FBE7B" w14:textId="77777777" w:rsidTr="00050569">
        <w:tc>
          <w:tcPr>
            <w:tcW w:w="1418" w:type="dxa"/>
          </w:tcPr>
          <w:p w14:paraId="024369F3" w14:textId="77777777" w:rsidR="002C4850" w:rsidRPr="00270E99" w:rsidRDefault="002C4850" w:rsidP="00F14055">
            <w:pPr>
              <w:pStyle w:val="BodyText"/>
            </w:pPr>
            <w:r w:rsidRPr="00270E99">
              <w:t>7 Jul 1962</w:t>
            </w:r>
          </w:p>
        </w:tc>
        <w:tc>
          <w:tcPr>
            <w:tcW w:w="1843" w:type="dxa"/>
          </w:tcPr>
          <w:p w14:paraId="6F443A95" w14:textId="77777777" w:rsidR="002C4850" w:rsidRPr="00270E99" w:rsidRDefault="002C4850" w:rsidP="00F14055">
            <w:pPr>
              <w:pStyle w:val="BodyText"/>
            </w:pPr>
            <w:r w:rsidRPr="00270E99">
              <w:t>Podmoskownoe, USSR</w:t>
            </w:r>
            <w:r w:rsidR="006C3EC2">
              <w:fldChar w:fldCharType="begin"/>
            </w:r>
            <w:r w:rsidR="006C3EC2">
              <w:instrText xml:space="preserve"> XE "</w:instrText>
            </w:r>
            <w:r w:rsidR="006C3EC2" w:rsidRPr="00ED66FD">
              <w:instrText>Podmoskownoe, USSR</w:instrText>
            </w:r>
            <w:r w:rsidR="006C3EC2">
              <w:instrText xml:space="preserve">" </w:instrText>
            </w:r>
            <w:r w:rsidR="006C3EC2">
              <w:fldChar w:fldCharType="end"/>
            </w:r>
          </w:p>
        </w:tc>
        <w:tc>
          <w:tcPr>
            <w:tcW w:w="2268" w:type="dxa"/>
          </w:tcPr>
          <w:p w14:paraId="278865E3" w14:textId="77777777" w:rsidR="002C4850" w:rsidRPr="00270E99" w:rsidRDefault="002C4850" w:rsidP="00F14055">
            <w:pPr>
              <w:pStyle w:val="BodyText"/>
            </w:pPr>
            <w:r w:rsidRPr="00270E99">
              <w:t>Georgii Mossolov</w:t>
            </w:r>
            <w:r w:rsidR="006C3EC2">
              <w:fldChar w:fldCharType="begin"/>
            </w:r>
            <w:r w:rsidR="006C3EC2">
              <w:instrText xml:space="preserve"> XE "</w:instrText>
            </w:r>
            <w:r w:rsidR="006C3EC2" w:rsidRPr="00CC5064">
              <w:instrText>Georgii Mossolov</w:instrText>
            </w:r>
            <w:r w:rsidR="006C3EC2">
              <w:instrText xml:space="preserve">" </w:instrText>
            </w:r>
            <w:r w:rsidR="006C3EC2">
              <w:fldChar w:fldCharType="end"/>
            </w:r>
          </w:p>
        </w:tc>
        <w:tc>
          <w:tcPr>
            <w:tcW w:w="1985" w:type="dxa"/>
          </w:tcPr>
          <w:p w14:paraId="36B97455" w14:textId="77777777" w:rsidR="002C4850" w:rsidRPr="00270E99" w:rsidRDefault="002C4850" w:rsidP="00F14055">
            <w:pPr>
              <w:pStyle w:val="BodyText"/>
            </w:pPr>
            <w:r w:rsidRPr="00270E99">
              <w:t>Mikoyan E-166</w:t>
            </w:r>
            <w:r w:rsidR="006C3EC2">
              <w:fldChar w:fldCharType="begin"/>
            </w:r>
            <w:r w:rsidR="006C3EC2">
              <w:instrText xml:space="preserve"> XE "</w:instrText>
            </w:r>
            <w:r w:rsidR="006C3EC2" w:rsidRPr="00B92F76">
              <w:instrText>Mikoyan E-166</w:instrText>
            </w:r>
            <w:r w:rsidR="006C3EC2">
              <w:instrText xml:space="preserve">" </w:instrText>
            </w:r>
            <w:r w:rsidR="006C3EC2">
              <w:fldChar w:fldCharType="end"/>
            </w:r>
            <w:r w:rsidRPr="00270E99">
              <w:t xml:space="preserve"> </w:t>
            </w:r>
          </w:p>
        </w:tc>
        <w:tc>
          <w:tcPr>
            <w:tcW w:w="1701" w:type="dxa"/>
          </w:tcPr>
          <w:p w14:paraId="03B0A392" w14:textId="77777777" w:rsidR="002C4850" w:rsidRPr="00270E99" w:rsidRDefault="002C4850" w:rsidP="00F14055">
            <w:pPr>
              <w:pStyle w:val="BodyText"/>
            </w:pPr>
            <w:r w:rsidRPr="00270E99">
              <w:t>2</w:t>
            </w:r>
            <w:r w:rsidR="00653699">
              <w:t>,</w:t>
            </w:r>
            <w:r w:rsidRPr="00270E99">
              <w:t>680.99</w:t>
            </w:r>
          </w:p>
        </w:tc>
      </w:tr>
      <w:tr w:rsidR="002C4850" w14:paraId="1BCB1868" w14:textId="77777777" w:rsidTr="00050569">
        <w:tc>
          <w:tcPr>
            <w:tcW w:w="1418" w:type="dxa"/>
          </w:tcPr>
          <w:p w14:paraId="01BB2F22" w14:textId="77777777" w:rsidR="002C4850" w:rsidRPr="00270E99" w:rsidRDefault="002C4850" w:rsidP="00F14055">
            <w:pPr>
              <w:pStyle w:val="BodyText"/>
            </w:pPr>
            <w:r w:rsidRPr="00270E99">
              <w:t>May 1965</w:t>
            </w:r>
          </w:p>
        </w:tc>
        <w:tc>
          <w:tcPr>
            <w:tcW w:w="1843" w:type="dxa"/>
          </w:tcPr>
          <w:p w14:paraId="050BD28B" w14:textId="77777777" w:rsidR="002C4850" w:rsidRPr="00270E99" w:rsidRDefault="002C4850" w:rsidP="00F14055">
            <w:pPr>
              <w:pStyle w:val="BodyText"/>
            </w:pPr>
            <w:r w:rsidRPr="00270E99">
              <w:t>Edwards Air Force Base USA</w:t>
            </w:r>
            <w:r w:rsidR="006C3EC2">
              <w:fldChar w:fldCharType="begin"/>
            </w:r>
            <w:r w:rsidR="006C3EC2">
              <w:instrText xml:space="preserve"> XE "</w:instrText>
            </w:r>
            <w:r w:rsidR="006C3EC2" w:rsidRPr="000B0819">
              <w:instrText>Edwards Air Force Base USA</w:instrText>
            </w:r>
            <w:r w:rsidR="006C3EC2">
              <w:instrText xml:space="preserve">" </w:instrText>
            </w:r>
            <w:r w:rsidR="006C3EC2">
              <w:fldChar w:fldCharType="end"/>
            </w:r>
          </w:p>
        </w:tc>
        <w:tc>
          <w:tcPr>
            <w:tcW w:w="2268" w:type="dxa"/>
          </w:tcPr>
          <w:p w14:paraId="3198D1E7" w14:textId="77777777" w:rsidR="002C4850" w:rsidRPr="00270E99" w:rsidRDefault="002C4850" w:rsidP="00F14055">
            <w:pPr>
              <w:pStyle w:val="BodyText"/>
            </w:pPr>
            <w:r w:rsidRPr="00270E99">
              <w:t>Robert L Stephens</w:t>
            </w:r>
            <w:r w:rsidR="006C3EC2">
              <w:fldChar w:fldCharType="begin"/>
            </w:r>
            <w:r w:rsidR="006C3EC2">
              <w:instrText xml:space="preserve"> XE "</w:instrText>
            </w:r>
            <w:r w:rsidR="006C3EC2" w:rsidRPr="00907D6D">
              <w:instrText>Robert L Stephens</w:instrText>
            </w:r>
            <w:r w:rsidR="006C3EC2">
              <w:instrText xml:space="preserve">" </w:instrText>
            </w:r>
            <w:r w:rsidR="006C3EC2">
              <w:fldChar w:fldCharType="end"/>
            </w:r>
            <w:r w:rsidRPr="00270E99">
              <w:t xml:space="preserve"> &amp; Daniel Andre</w:t>
            </w:r>
            <w:r w:rsidR="006C3EC2">
              <w:fldChar w:fldCharType="begin"/>
            </w:r>
            <w:r w:rsidR="006C3EC2">
              <w:instrText xml:space="preserve"> XE "</w:instrText>
            </w:r>
            <w:r w:rsidR="006C3EC2" w:rsidRPr="00CC07D4">
              <w:instrText>Daniel Andre</w:instrText>
            </w:r>
            <w:r w:rsidR="006C3EC2">
              <w:instrText xml:space="preserve">" </w:instrText>
            </w:r>
            <w:r w:rsidR="006C3EC2">
              <w:fldChar w:fldCharType="end"/>
            </w:r>
          </w:p>
        </w:tc>
        <w:tc>
          <w:tcPr>
            <w:tcW w:w="1985" w:type="dxa"/>
          </w:tcPr>
          <w:p w14:paraId="4EB94640" w14:textId="77777777" w:rsidR="002C4850" w:rsidRPr="00270E99" w:rsidRDefault="002C4850" w:rsidP="00F14055">
            <w:pPr>
              <w:pStyle w:val="BodyText"/>
            </w:pPr>
            <w:r w:rsidRPr="00270E99">
              <w:t>Lockheed YF-12A</w:t>
            </w:r>
            <w:r w:rsidR="006C3EC2">
              <w:fldChar w:fldCharType="begin"/>
            </w:r>
            <w:r w:rsidR="006C3EC2">
              <w:instrText xml:space="preserve"> XE "</w:instrText>
            </w:r>
            <w:r w:rsidR="006C3EC2" w:rsidRPr="00BA7DD1">
              <w:instrText>Lockheed YF-12A</w:instrText>
            </w:r>
            <w:r w:rsidR="006C3EC2">
              <w:instrText xml:space="preserve">" </w:instrText>
            </w:r>
            <w:r w:rsidR="006C3EC2">
              <w:fldChar w:fldCharType="end"/>
            </w:r>
            <w:r w:rsidRPr="00270E99">
              <w:t xml:space="preserve"> </w:t>
            </w:r>
          </w:p>
        </w:tc>
        <w:tc>
          <w:tcPr>
            <w:tcW w:w="1701" w:type="dxa"/>
          </w:tcPr>
          <w:p w14:paraId="34C8F0D0" w14:textId="77777777" w:rsidR="002C4850" w:rsidRPr="00270E99" w:rsidRDefault="002C4850" w:rsidP="00F14055">
            <w:pPr>
              <w:pStyle w:val="BodyText"/>
            </w:pPr>
            <w:r w:rsidRPr="00270E99">
              <w:t>3</w:t>
            </w:r>
            <w:r w:rsidR="00653699">
              <w:t>,</w:t>
            </w:r>
            <w:r w:rsidRPr="00270E99">
              <w:t>331.503</w:t>
            </w:r>
          </w:p>
        </w:tc>
      </w:tr>
      <w:tr w:rsidR="002C4850" w14:paraId="40337388" w14:textId="77777777" w:rsidTr="00050569">
        <w:tc>
          <w:tcPr>
            <w:tcW w:w="1418" w:type="dxa"/>
          </w:tcPr>
          <w:p w14:paraId="59741423" w14:textId="77777777" w:rsidR="002C4850" w:rsidRPr="00270E99" w:rsidRDefault="002C4850" w:rsidP="00F14055">
            <w:pPr>
              <w:pStyle w:val="BodyText"/>
            </w:pPr>
            <w:r w:rsidRPr="00270E99">
              <w:t>8 Jul 1976</w:t>
            </w:r>
          </w:p>
        </w:tc>
        <w:tc>
          <w:tcPr>
            <w:tcW w:w="1843" w:type="dxa"/>
          </w:tcPr>
          <w:p w14:paraId="5535720F" w14:textId="77777777" w:rsidR="002C4850" w:rsidRPr="00270E99" w:rsidRDefault="002C4850" w:rsidP="00F14055">
            <w:pPr>
              <w:pStyle w:val="BodyText"/>
            </w:pPr>
            <w:r w:rsidRPr="00270E99">
              <w:t>Edwards Air Force Base USA</w:t>
            </w:r>
            <w:r w:rsidR="006C3EC2">
              <w:fldChar w:fldCharType="begin"/>
            </w:r>
            <w:r w:rsidR="006C3EC2">
              <w:instrText xml:space="preserve"> XE "</w:instrText>
            </w:r>
            <w:r w:rsidR="006C3EC2" w:rsidRPr="000B0819">
              <w:instrText>Edwards Air Force Base USA</w:instrText>
            </w:r>
            <w:r w:rsidR="006C3EC2">
              <w:instrText xml:space="preserve">" </w:instrText>
            </w:r>
            <w:r w:rsidR="006C3EC2">
              <w:fldChar w:fldCharType="end"/>
            </w:r>
          </w:p>
        </w:tc>
        <w:tc>
          <w:tcPr>
            <w:tcW w:w="2268" w:type="dxa"/>
          </w:tcPr>
          <w:p w14:paraId="7E658023" w14:textId="78DC7149" w:rsidR="002C4850" w:rsidRPr="00270E99" w:rsidRDefault="002C4850" w:rsidP="00336466">
            <w:pPr>
              <w:pStyle w:val="BodyText"/>
            </w:pPr>
            <w:r w:rsidRPr="00270E99">
              <w:t>Eldon W</w:t>
            </w:r>
            <w:r w:rsidR="00336466">
              <w:t xml:space="preserve"> </w:t>
            </w:r>
            <w:r w:rsidRPr="00270E99">
              <w:t>Joersz</w:t>
            </w:r>
            <w:r w:rsidR="006C3EC2">
              <w:fldChar w:fldCharType="begin"/>
            </w:r>
            <w:r w:rsidR="006C3EC2">
              <w:instrText xml:space="preserve"> XE "</w:instrText>
            </w:r>
            <w:r w:rsidR="006C3EC2" w:rsidRPr="00D742D9">
              <w:instrText>Eldon W Joersz</w:instrText>
            </w:r>
            <w:r w:rsidR="006C3EC2">
              <w:instrText xml:space="preserve">" </w:instrText>
            </w:r>
            <w:r w:rsidR="006C3EC2">
              <w:fldChar w:fldCharType="end"/>
            </w:r>
            <w:r w:rsidRPr="00270E99">
              <w:t xml:space="preserve"> &amp; George T</w:t>
            </w:r>
            <w:r w:rsidR="00336466">
              <w:t xml:space="preserve"> </w:t>
            </w:r>
            <w:r w:rsidRPr="00270E99">
              <w:t>Morgan Jr</w:t>
            </w:r>
            <w:r w:rsidR="006C3EC2">
              <w:t>.</w:t>
            </w:r>
            <w:r w:rsidR="006C3EC2">
              <w:fldChar w:fldCharType="begin"/>
            </w:r>
            <w:r w:rsidR="006C3EC2">
              <w:instrText xml:space="preserve"> XE "</w:instrText>
            </w:r>
            <w:r w:rsidR="006C3EC2" w:rsidRPr="00E62A6A">
              <w:instrText>George T Morgan Jr.</w:instrText>
            </w:r>
            <w:r w:rsidR="006C3EC2">
              <w:instrText xml:space="preserve">" </w:instrText>
            </w:r>
            <w:r w:rsidR="006C3EC2">
              <w:fldChar w:fldCharType="end"/>
            </w:r>
          </w:p>
        </w:tc>
        <w:tc>
          <w:tcPr>
            <w:tcW w:w="1985" w:type="dxa"/>
          </w:tcPr>
          <w:p w14:paraId="16F1C4FD" w14:textId="77777777" w:rsidR="002C4850" w:rsidRPr="00270E99" w:rsidRDefault="002C4850" w:rsidP="00F14055">
            <w:pPr>
              <w:pStyle w:val="BodyText"/>
            </w:pPr>
            <w:r w:rsidRPr="00270E99">
              <w:t>Lockheed SR-71A ‘Blackbird’</w:t>
            </w:r>
            <w:r w:rsidR="006C3EC2">
              <w:fldChar w:fldCharType="begin"/>
            </w:r>
            <w:r w:rsidR="006C3EC2">
              <w:instrText xml:space="preserve"> XE "</w:instrText>
            </w:r>
            <w:r w:rsidR="006C3EC2" w:rsidRPr="006970F8">
              <w:instrText>Lockheed SR-71A ‘Blackbird’</w:instrText>
            </w:r>
            <w:r w:rsidR="006C3EC2">
              <w:instrText xml:space="preserve">" </w:instrText>
            </w:r>
            <w:r w:rsidR="006C3EC2">
              <w:fldChar w:fldCharType="end"/>
            </w:r>
          </w:p>
        </w:tc>
        <w:tc>
          <w:tcPr>
            <w:tcW w:w="1701" w:type="dxa"/>
          </w:tcPr>
          <w:p w14:paraId="541EE491" w14:textId="77777777" w:rsidR="002C4850" w:rsidRPr="00270E99" w:rsidRDefault="002C4850" w:rsidP="00F14055">
            <w:pPr>
              <w:pStyle w:val="BodyText"/>
            </w:pPr>
            <w:r w:rsidRPr="00270E99">
              <w:t>3</w:t>
            </w:r>
            <w:r w:rsidR="00653699">
              <w:t>,</w:t>
            </w:r>
            <w:r w:rsidRPr="00270E99">
              <w:t>529.549</w:t>
            </w:r>
          </w:p>
        </w:tc>
      </w:tr>
    </w:tbl>
    <w:p w14:paraId="10E3EE9E" w14:textId="2DE0B945" w:rsidR="002C4850" w:rsidRDefault="002C4850" w:rsidP="00A76831">
      <w:pPr>
        <w:pStyle w:val="Caption"/>
      </w:pPr>
      <w:r>
        <w:t xml:space="preserve">Photo </w:t>
      </w:r>
      <w:r w:rsidR="00C524EB">
        <w:t>3</w:t>
      </w:r>
      <w:r w:rsidR="00FA017B">
        <w:t>1</w:t>
      </w:r>
      <w:r>
        <w:t>. Lockheed SR-71A ‘Blackbird</w:t>
      </w:r>
      <w:r w:rsidR="0052299F">
        <w:t>’</w:t>
      </w:r>
      <w:r w:rsidR="00757316">
        <w:fldChar w:fldCharType="begin"/>
      </w:r>
      <w:r w:rsidR="00757316">
        <w:instrText xml:space="preserve"> XE "</w:instrText>
      </w:r>
      <w:r w:rsidR="00757316" w:rsidRPr="006050C6">
        <w:instrText>Lockheed SR-71A Blackbird</w:instrText>
      </w:r>
      <w:r w:rsidR="00C904B7">
        <w:instrText>”</w:instrText>
      </w:r>
      <w:r w:rsidR="00757316">
        <w:instrText xml:space="preserve"> </w:instrText>
      </w:r>
      <w:r w:rsidR="00757316">
        <w:fldChar w:fldCharType="end"/>
      </w:r>
      <w:r>
        <w:t xml:space="preserve"> in flight’</w:t>
      </w:r>
    </w:p>
    <w:p w14:paraId="1345DE72" w14:textId="77777777" w:rsidR="002C4850" w:rsidRDefault="004A331F" w:rsidP="00F14055">
      <w:pPr>
        <w:pStyle w:val="Picture"/>
      </w:pPr>
      <w:r>
        <w:rPr>
          <w:noProof/>
          <w:lang w:eastAsia="en-AU"/>
        </w:rPr>
        <w:drawing>
          <wp:inline distT="0" distB="0" distL="0" distR="0" wp14:anchorId="5DCB352C" wp14:editId="247F5D26">
            <wp:extent cx="5558589" cy="1676228"/>
            <wp:effectExtent l="0" t="0" r="4445" b="6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6">
                      <a:extLst>
                        <a:ext uri="{28A0092B-C50C-407E-A947-70E740481C1C}">
                          <a14:useLocalDpi xmlns:a14="http://schemas.microsoft.com/office/drawing/2010/main" val="0"/>
                        </a:ext>
                      </a:extLst>
                    </a:blip>
                    <a:srcRect t="19403" b="22761"/>
                    <a:stretch/>
                  </pic:blipFill>
                  <pic:spPr bwMode="auto">
                    <a:xfrm>
                      <a:off x="0" y="0"/>
                      <a:ext cx="5571510" cy="1680124"/>
                    </a:xfrm>
                    <a:prstGeom prst="rect">
                      <a:avLst/>
                    </a:prstGeom>
                    <a:noFill/>
                    <a:ln>
                      <a:noFill/>
                    </a:ln>
                    <a:extLst>
                      <a:ext uri="{53640926-AAD7-44D8-BBD7-CCE9431645EC}">
                        <a14:shadowObscured xmlns:a14="http://schemas.microsoft.com/office/drawing/2010/main"/>
                      </a:ext>
                    </a:extLst>
                  </pic:spPr>
                </pic:pic>
              </a:graphicData>
            </a:graphic>
          </wp:inline>
        </w:drawing>
      </w:r>
    </w:p>
    <w:p w14:paraId="7A7373FB" w14:textId="77777777" w:rsidR="0052299F" w:rsidRDefault="0052299F">
      <w:pPr>
        <w:rPr>
          <w:spacing w:val="-5"/>
          <w:sz w:val="24"/>
        </w:rPr>
      </w:pPr>
      <w:r>
        <w:br w:type="page"/>
      </w:r>
    </w:p>
    <w:p w14:paraId="3A3569B5" w14:textId="55BA0FFE" w:rsidR="002C4850" w:rsidRDefault="002C4850" w:rsidP="00F14055">
      <w:pPr>
        <w:pStyle w:val="BodyText"/>
      </w:pPr>
      <w:r>
        <w:lastRenderedPageBreak/>
        <w:t>But even achieving the world speed record did not save the fastest aircraft from being assigned to the scrap heap when the next advance in technology replaced them – spy satellites</w:t>
      </w:r>
      <w:r w:rsidR="00C904B7">
        <w:fldChar w:fldCharType="begin"/>
      </w:r>
      <w:r w:rsidR="00C904B7">
        <w:instrText xml:space="preserve"> XE "</w:instrText>
      </w:r>
      <w:r w:rsidR="00C904B7" w:rsidRPr="00B000CE">
        <w:instrText>spy satellites</w:instrText>
      </w:r>
      <w:r w:rsidR="00C904B7">
        <w:instrText xml:space="preserve">" </w:instrText>
      </w:r>
      <w:r w:rsidR="00C904B7">
        <w:fldChar w:fldCharType="end"/>
      </w:r>
      <w:r>
        <w:t>. If they were lucky</w:t>
      </w:r>
      <w:r w:rsidR="004D42EE">
        <w:t>,</w:t>
      </w:r>
      <w:r>
        <w:t xml:space="preserve"> they became museum gate guardians and put on display. Fortunately</w:t>
      </w:r>
      <w:r w:rsidR="00AB5B37">
        <w:t>,</w:t>
      </w:r>
      <w:r>
        <w:t xml:space="preserve"> some of their predecessors would be saved for aerospace museums. </w:t>
      </w:r>
    </w:p>
    <w:p w14:paraId="2E25129B" w14:textId="5466F921" w:rsidR="002C4850" w:rsidRDefault="002C4850">
      <w:pPr>
        <w:pStyle w:val="Caption"/>
      </w:pPr>
      <w:r>
        <w:t xml:space="preserve">Photo </w:t>
      </w:r>
      <w:r w:rsidR="00350CDB">
        <w:t>3</w:t>
      </w:r>
      <w:r w:rsidR="00FA017B">
        <w:t>2</w:t>
      </w:r>
      <w:r w:rsidR="00350CDB">
        <w:t>.</w:t>
      </w:r>
      <w:r>
        <w:t xml:space="preserve"> Lockheed SR-71 ‘Blackbird’</w:t>
      </w:r>
      <w:r w:rsidR="006C3EC2">
        <w:fldChar w:fldCharType="begin"/>
      </w:r>
      <w:r w:rsidR="006C3EC2">
        <w:instrText xml:space="preserve"> XE "</w:instrText>
      </w:r>
      <w:r w:rsidR="00C904B7">
        <w:instrText xml:space="preserve">Lockheed SR-71 </w:instrText>
      </w:r>
      <w:r w:rsidR="006C3EC2" w:rsidRPr="00D34F01">
        <w:instrText>Blackbird</w:instrText>
      </w:r>
      <w:r w:rsidR="006C3EC2">
        <w:instrText xml:space="preserve">" </w:instrText>
      </w:r>
      <w:r w:rsidR="006C3EC2">
        <w:fldChar w:fldCharType="end"/>
      </w:r>
      <w:r>
        <w:t xml:space="preserve"> – ‘gate guardian’ at San Diego Aerospace Museum</w:t>
      </w:r>
      <w:r w:rsidR="006C3EC2">
        <w:fldChar w:fldCharType="begin"/>
      </w:r>
      <w:r w:rsidR="006C3EC2">
        <w:instrText xml:space="preserve"> XE "</w:instrText>
      </w:r>
      <w:r w:rsidR="006C3EC2" w:rsidRPr="004818EB">
        <w:instrText>San Diego Aerospace Museum</w:instrText>
      </w:r>
      <w:r w:rsidR="006C3EC2">
        <w:instrText xml:space="preserve">" </w:instrText>
      </w:r>
      <w:r w:rsidR="006C3EC2">
        <w:fldChar w:fldCharType="end"/>
      </w:r>
      <w:r>
        <w:t xml:space="preserve"> </w:t>
      </w:r>
      <w:r w:rsidR="00350CDB">
        <w:t>(</w:t>
      </w:r>
      <w:r>
        <w:t>1998</w:t>
      </w:r>
      <w:r w:rsidR="00004905">
        <w:t>- Petroch Services</w:t>
      </w:r>
      <w:r w:rsidR="00350CDB">
        <w:t>)</w:t>
      </w:r>
      <w:r w:rsidR="00004905">
        <w:t xml:space="preserve"> </w:t>
      </w:r>
    </w:p>
    <w:p w14:paraId="5F479395" w14:textId="77777777" w:rsidR="002C4850" w:rsidRDefault="004A331F" w:rsidP="00F14055">
      <w:pPr>
        <w:pStyle w:val="Picture"/>
      </w:pPr>
      <w:r>
        <w:rPr>
          <w:noProof/>
          <w:lang w:eastAsia="en-AU"/>
        </w:rPr>
        <w:drawing>
          <wp:inline distT="0" distB="0" distL="0" distR="0" wp14:anchorId="0C64DB29" wp14:editId="6A126B12">
            <wp:extent cx="5527943" cy="366649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32311" cy="3669390"/>
                    </a:xfrm>
                    <a:prstGeom prst="rect">
                      <a:avLst/>
                    </a:prstGeom>
                    <a:noFill/>
                  </pic:spPr>
                </pic:pic>
              </a:graphicData>
            </a:graphic>
          </wp:inline>
        </w:drawing>
      </w:r>
    </w:p>
    <w:p w14:paraId="57F59BB6" w14:textId="77777777" w:rsidR="002C4850" w:rsidRDefault="002C4850">
      <w:pPr>
        <w:pStyle w:val="Heading1"/>
      </w:pPr>
      <w:bookmarkStart w:id="13" w:name="_Toc58169866"/>
      <w:r>
        <w:t>Epilogue for 1979</w:t>
      </w:r>
      <w:bookmarkEnd w:id="13"/>
    </w:p>
    <w:p w14:paraId="04637421" w14:textId="209B91D2" w:rsidR="002C4850" w:rsidRDefault="002C4850" w:rsidP="00F14055">
      <w:pPr>
        <w:pStyle w:val="BodyText"/>
      </w:pPr>
      <w:r>
        <w:t xml:space="preserve">At the start of 1960 there was still a need of </w:t>
      </w:r>
      <w:r w:rsidR="00336466">
        <w:t>a</w:t>
      </w:r>
      <w:r>
        <w:t xml:space="preserve">viation </w:t>
      </w:r>
      <w:r w:rsidR="00336466">
        <w:t>g</w:t>
      </w:r>
      <w:r>
        <w:t>asoline</w:t>
      </w:r>
      <w:r w:rsidR="006C3EC2">
        <w:fldChar w:fldCharType="begin"/>
      </w:r>
      <w:r w:rsidR="006C3EC2">
        <w:instrText xml:space="preserve"> XE "</w:instrText>
      </w:r>
      <w:r w:rsidR="00C904B7">
        <w:instrText>a</w:instrText>
      </w:r>
      <w:r w:rsidR="006C3EC2" w:rsidRPr="00010C0E">
        <w:instrText xml:space="preserve">viation </w:instrText>
      </w:r>
      <w:r w:rsidR="00C904B7">
        <w:instrText>g</w:instrText>
      </w:r>
      <w:r w:rsidR="006C3EC2" w:rsidRPr="00010C0E">
        <w:instrText>asoline</w:instrText>
      </w:r>
      <w:r w:rsidR="006C3EC2">
        <w:instrText xml:space="preserve">" </w:instrText>
      </w:r>
      <w:r w:rsidR="006C3EC2">
        <w:fldChar w:fldCharType="end"/>
      </w:r>
      <w:r>
        <w:t xml:space="preserve"> as the military aircraft destined for scrap heap found one more </w:t>
      </w:r>
      <w:r w:rsidR="0052299F">
        <w:t xml:space="preserve">significant </w:t>
      </w:r>
      <w:r>
        <w:t>war to fight - in Vietnam</w:t>
      </w:r>
      <w:r w:rsidR="006C3EC2">
        <w:fldChar w:fldCharType="begin"/>
      </w:r>
      <w:r w:rsidR="006C3EC2">
        <w:instrText xml:space="preserve"> XE "</w:instrText>
      </w:r>
      <w:r w:rsidR="006C3EC2" w:rsidRPr="00746951">
        <w:instrText>Vietnam</w:instrText>
      </w:r>
      <w:r w:rsidR="006C3EC2">
        <w:instrText xml:space="preserve">" </w:instrText>
      </w:r>
      <w:r w:rsidR="006C3EC2">
        <w:fldChar w:fldCharType="end"/>
      </w:r>
      <w:r w:rsidR="0052299F">
        <w:t>,</w:t>
      </w:r>
      <w:r w:rsidR="00AB5B37">
        <w:t xml:space="preserve"> or became the air power of smaller </w:t>
      </w:r>
      <w:r w:rsidR="00257298">
        <w:t>countries,</w:t>
      </w:r>
      <w:r w:rsidR="00FA017B">
        <w:t xml:space="preserve"> </w:t>
      </w:r>
      <w:r w:rsidR="00AB5B37">
        <w:t xml:space="preserve">who built their air forces on surplus </w:t>
      </w:r>
      <w:r w:rsidR="0052299F">
        <w:t>Allied WWII aircraft and engaged in their own battles</w:t>
      </w:r>
      <w:r>
        <w:t>. But by the end of the 70’s the jet aircraft dominated the skies in nearly every mode of air operation – military service, civil operations. The only market, which would survive the onslaught of jet power, would be the light aircraft operations</w:t>
      </w:r>
      <w:r w:rsidR="0052299F">
        <w:t xml:space="preserve"> and obsolete warbirds</w:t>
      </w:r>
      <w:r>
        <w:t>; and this continues today.</w:t>
      </w:r>
    </w:p>
    <w:p w14:paraId="766AD5C0" w14:textId="77777777" w:rsidR="002C4850" w:rsidRDefault="002C4850" w:rsidP="00F14055">
      <w:pPr>
        <w:pStyle w:val="BodyText"/>
      </w:pPr>
      <w:r>
        <w:t>However</w:t>
      </w:r>
      <w:r w:rsidR="00653699">
        <w:t>,</w:t>
      </w:r>
      <w:r>
        <w:t xml:space="preserve"> there was still one more development to come in the Aviation Gasoline story.</w:t>
      </w:r>
    </w:p>
    <w:p w14:paraId="7B9716B1" w14:textId="77777777" w:rsidR="002C4850" w:rsidRDefault="002C4850" w:rsidP="00F14055">
      <w:pPr>
        <w:pStyle w:val="BodyText"/>
      </w:pPr>
    </w:p>
    <w:p w14:paraId="6E4E6C86" w14:textId="77777777" w:rsidR="002C4850" w:rsidRDefault="002C4850" w:rsidP="00F14055">
      <w:pPr>
        <w:pStyle w:val="BodyText"/>
        <w:sectPr w:rsidR="002C4850" w:rsidSect="005678E9">
          <w:footerReference w:type="first" r:id="rId48"/>
          <w:endnotePr>
            <w:numFmt w:val="decimal"/>
          </w:endnotePr>
          <w:pgSz w:w="11907" w:h="16839" w:code="9"/>
          <w:pgMar w:top="1701" w:right="1134" w:bottom="1701" w:left="1701" w:header="958" w:footer="958" w:gutter="0"/>
          <w:cols w:space="360"/>
          <w:titlePg/>
        </w:sectPr>
      </w:pPr>
    </w:p>
    <w:p w14:paraId="1623EE34" w14:textId="77777777" w:rsidR="00257298" w:rsidRPr="00257298" w:rsidRDefault="002C4850" w:rsidP="001A4C1F">
      <w:pPr>
        <w:pStyle w:val="Heading1"/>
        <w:rPr>
          <w:rFonts w:ascii="Garamond" w:hAnsi="Garamond"/>
          <w:noProof/>
        </w:rPr>
      </w:pPr>
      <w:bookmarkStart w:id="14" w:name="_Toc58169867"/>
      <w:r>
        <w:lastRenderedPageBreak/>
        <w:t>Index</w:t>
      </w:r>
      <w:bookmarkEnd w:id="14"/>
      <w:r w:rsidR="00863F88" w:rsidRPr="002E1B09">
        <w:rPr>
          <w:rFonts w:ascii="Garamond" w:hAnsi="Garamond"/>
          <w:sz w:val="18"/>
          <w:szCs w:val="18"/>
        </w:rPr>
        <w:fldChar w:fldCharType="begin"/>
      </w:r>
      <w:r w:rsidR="00863F88" w:rsidRPr="002E1B09">
        <w:rPr>
          <w:rFonts w:ascii="Garamond" w:hAnsi="Garamond"/>
          <w:sz w:val="18"/>
          <w:szCs w:val="18"/>
        </w:rPr>
        <w:instrText xml:space="preserve"> INDEX \e "</w:instrText>
      </w:r>
      <w:r w:rsidR="00863F88" w:rsidRPr="002E1B09">
        <w:rPr>
          <w:rFonts w:ascii="Garamond" w:hAnsi="Garamond"/>
          <w:sz w:val="18"/>
          <w:szCs w:val="18"/>
        </w:rPr>
        <w:tab/>
        <w:instrText xml:space="preserve">" \h "A" \c "2" \z "3081" </w:instrText>
      </w:r>
      <w:r w:rsidR="00863F88" w:rsidRPr="002E1B09">
        <w:rPr>
          <w:rFonts w:ascii="Garamond" w:hAnsi="Garamond"/>
          <w:sz w:val="18"/>
          <w:szCs w:val="18"/>
        </w:rPr>
        <w:fldChar w:fldCharType="separate"/>
      </w:r>
    </w:p>
    <w:p w14:paraId="2A0FD8AA" w14:textId="77777777" w:rsidR="00257298" w:rsidRPr="00257298" w:rsidRDefault="00257298" w:rsidP="001A4C1F">
      <w:pPr>
        <w:pStyle w:val="Heading1"/>
        <w:rPr>
          <w:rFonts w:ascii="Garamond" w:hAnsi="Garamond"/>
          <w:noProof/>
          <w:sz w:val="18"/>
          <w:szCs w:val="18"/>
        </w:rPr>
        <w:sectPr w:rsidR="00257298" w:rsidRPr="00257298" w:rsidSect="00257298">
          <w:headerReference w:type="default" r:id="rId49"/>
          <w:footerReference w:type="default" r:id="rId50"/>
          <w:headerReference w:type="first" r:id="rId51"/>
          <w:endnotePr>
            <w:numFmt w:val="decimal"/>
          </w:endnotePr>
          <w:type w:val="continuous"/>
          <w:pgSz w:w="11907" w:h="16839" w:code="1"/>
          <w:pgMar w:top="1440" w:right="1800" w:bottom="1440" w:left="1800" w:header="720" w:footer="720" w:gutter="0"/>
          <w:cols w:space="720"/>
        </w:sectPr>
      </w:pPr>
    </w:p>
    <w:p w14:paraId="3CF7BE69"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1</w:t>
      </w:r>
    </w:p>
    <w:p w14:paraId="0750950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100 Octane</w:t>
      </w:r>
      <w:r w:rsidRPr="00257298">
        <w:rPr>
          <w:rFonts w:ascii="Garamond" w:hAnsi="Garamond"/>
          <w:noProof/>
        </w:rPr>
        <w:tab/>
        <w:t>26</w:t>
      </w:r>
    </w:p>
    <w:p w14:paraId="3971903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100/130 grade</w:t>
      </w:r>
      <w:r w:rsidRPr="00257298">
        <w:rPr>
          <w:rFonts w:ascii="Garamond" w:hAnsi="Garamond"/>
          <w:noProof/>
        </w:rPr>
        <w:tab/>
        <w:t>29</w:t>
      </w:r>
    </w:p>
    <w:p w14:paraId="54B799E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115/145 grade</w:t>
      </w:r>
      <w:r w:rsidRPr="00257298">
        <w:rPr>
          <w:rFonts w:ascii="Garamond" w:hAnsi="Garamond"/>
          <w:noProof/>
        </w:rPr>
        <w:tab/>
        <w:t>29</w:t>
      </w:r>
    </w:p>
    <w:p w14:paraId="229804A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176</w:t>
      </w:r>
      <w:r w:rsidRPr="00257298">
        <w:rPr>
          <w:rFonts w:ascii="Garamond" w:hAnsi="Garamond"/>
          <w:noProof/>
          <w:vertAlign w:val="superscript"/>
        </w:rPr>
        <w:t>th</w:t>
      </w:r>
      <w:r w:rsidRPr="00257298">
        <w:rPr>
          <w:rFonts w:ascii="Garamond" w:hAnsi="Garamond"/>
          <w:noProof/>
        </w:rPr>
        <w:t xml:space="preserve"> Air Despatch Company</w:t>
      </w:r>
      <w:r w:rsidRPr="00257298">
        <w:rPr>
          <w:rFonts w:ascii="Garamond" w:hAnsi="Garamond"/>
          <w:noProof/>
        </w:rPr>
        <w:tab/>
        <w:t>21, 25</w:t>
      </w:r>
    </w:p>
    <w:p w14:paraId="3CF7CE1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1</w:t>
      </w:r>
      <w:r w:rsidRPr="00257298">
        <w:rPr>
          <w:rFonts w:ascii="Garamond" w:hAnsi="Garamond"/>
          <w:noProof/>
          <w:vertAlign w:val="superscript"/>
        </w:rPr>
        <w:t xml:space="preserve">st </w:t>
      </w:r>
      <w:r w:rsidRPr="00257298">
        <w:rPr>
          <w:rFonts w:ascii="Garamond" w:hAnsi="Garamond"/>
          <w:noProof/>
        </w:rPr>
        <w:t>Australian Logistic Support Group</w:t>
      </w:r>
      <w:r w:rsidRPr="00257298">
        <w:rPr>
          <w:rFonts w:ascii="Garamond" w:hAnsi="Garamond"/>
          <w:noProof/>
        </w:rPr>
        <w:tab/>
        <w:t>21, 24</w:t>
      </w:r>
    </w:p>
    <w:p w14:paraId="09AB1F0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1</w:t>
      </w:r>
      <w:r w:rsidRPr="00257298">
        <w:rPr>
          <w:rFonts w:ascii="Garamond" w:hAnsi="Garamond"/>
          <w:noProof/>
          <w:vertAlign w:val="superscript"/>
        </w:rPr>
        <w:t>st</w:t>
      </w:r>
      <w:r w:rsidRPr="00257298">
        <w:rPr>
          <w:rFonts w:ascii="Garamond" w:hAnsi="Garamond"/>
          <w:noProof/>
        </w:rPr>
        <w:t xml:space="preserve"> Australian Task Force</w:t>
      </w:r>
      <w:r w:rsidRPr="00257298">
        <w:rPr>
          <w:rFonts w:ascii="Garamond" w:hAnsi="Garamond"/>
          <w:noProof/>
        </w:rPr>
        <w:tab/>
        <w:t>17, 23</w:t>
      </w:r>
    </w:p>
    <w:p w14:paraId="04D1357F"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3</w:t>
      </w:r>
    </w:p>
    <w:p w14:paraId="68FDEB3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35</w:t>
      </w:r>
      <w:r w:rsidRPr="00257298">
        <w:rPr>
          <w:rFonts w:ascii="Garamond" w:hAnsi="Garamond"/>
          <w:noProof/>
          <w:vertAlign w:val="superscript"/>
        </w:rPr>
        <w:t>th</w:t>
      </w:r>
      <w:r w:rsidRPr="00257298">
        <w:rPr>
          <w:rFonts w:ascii="Garamond" w:hAnsi="Garamond"/>
          <w:noProof/>
        </w:rPr>
        <w:t xml:space="preserve"> Tactical Fighter Wing</w:t>
      </w:r>
      <w:r w:rsidRPr="00257298">
        <w:rPr>
          <w:rFonts w:ascii="Garamond" w:hAnsi="Garamond"/>
          <w:noProof/>
        </w:rPr>
        <w:tab/>
        <w:t>5</w:t>
      </w:r>
    </w:p>
    <w:p w14:paraId="703602B5"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4</w:t>
      </w:r>
    </w:p>
    <w:p w14:paraId="6312D682" w14:textId="77777777" w:rsidR="00257298" w:rsidRPr="00257298" w:rsidRDefault="00257298">
      <w:pPr>
        <w:pStyle w:val="Index1"/>
        <w:tabs>
          <w:tab w:val="right" w:leader="dot" w:pos="3783"/>
        </w:tabs>
        <w:rPr>
          <w:rFonts w:ascii="Garamond" w:hAnsi="Garamond"/>
          <w:noProof/>
        </w:rPr>
      </w:pPr>
      <w:r w:rsidRPr="00257298">
        <w:rPr>
          <w:rFonts w:ascii="Garamond" w:hAnsi="Garamond" w:cs="Arial"/>
          <w:noProof/>
          <w:color w:val="000000"/>
        </w:rPr>
        <w:t>4RAR</w:t>
      </w:r>
      <w:r w:rsidRPr="00257298">
        <w:rPr>
          <w:rFonts w:ascii="Garamond" w:hAnsi="Garamond"/>
          <w:noProof/>
        </w:rPr>
        <w:tab/>
        <w:t>25</w:t>
      </w:r>
    </w:p>
    <w:p w14:paraId="64BC23B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4</w:t>
      </w:r>
      <w:r w:rsidRPr="00257298">
        <w:rPr>
          <w:rFonts w:ascii="Garamond" w:hAnsi="Garamond"/>
          <w:noProof/>
          <w:vertAlign w:val="superscript"/>
        </w:rPr>
        <w:t>th</w:t>
      </w:r>
      <w:r w:rsidRPr="00257298">
        <w:rPr>
          <w:rFonts w:ascii="Garamond" w:hAnsi="Garamond"/>
          <w:noProof/>
        </w:rPr>
        <w:t xml:space="preserve"> Battalion</w:t>
      </w:r>
      <w:r w:rsidRPr="00257298">
        <w:rPr>
          <w:rFonts w:ascii="Garamond" w:hAnsi="Garamond"/>
          <w:noProof/>
        </w:rPr>
        <w:tab/>
        <w:t>25</w:t>
      </w:r>
    </w:p>
    <w:p w14:paraId="20B26824"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5</w:t>
      </w:r>
    </w:p>
    <w:p w14:paraId="7751E5F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5RAR</w:t>
      </w:r>
      <w:r w:rsidRPr="00257298">
        <w:rPr>
          <w:rFonts w:ascii="Garamond" w:hAnsi="Garamond"/>
          <w:noProof/>
        </w:rPr>
        <w:tab/>
        <w:t>22</w:t>
      </w:r>
    </w:p>
    <w:p w14:paraId="1BEF6FF3"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6</w:t>
      </w:r>
    </w:p>
    <w:p w14:paraId="4BA67AA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6RAR</w:t>
      </w:r>
      <w:r w:rsidRPr="00257298">
        <w:rPr>
          <w:rFonts w:ascii="Garamond" w:hAnsi="Garamond"/>
          <w:noProof/>
        </w:rPr>
        <w:tab/>
        <w:t>22</w:t>
      </w:r>
    </w:p>
    <w:p w14:paraId="4CBBDCB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6</w:t>
      </w:r>
      <w:r w:rsidRPr="00257298">
        <w:rPr>
          <w:rFonts w:ascii="Garamond" w:hAnsi="Garamond"/>
          <w:noProof/>
          <w:vertAlign w:val="superscript"/>
        </w:rPr>
        <w:t>th</w:t>
      </w:r>
      <w:r w:rsidRPr="00257298">
        <w:rPr>
          <w:rFonts w:ascii="Garamond" w:hAnsi="Garamond"/>
          <w:noProof/>
        </w:rPr>
        <w:t xml:space="preserve"> Battalion</w:t>
      </w:r>
      <w:r w:rsidRPr="00257298">
        <w:rPr>
          <w:rFonts w:ascii="Garamond" w:hAnsi="Garamond"/>
          <w:noProof/>
        </w:rPr>
        <w:tab/>
        <w:t>22</w:t>
      </w:r>
    </w:p>
    <w:p w14:paraId="5E0F2AFA"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7</w:t>
      </w:r>
    </w:p>
    <w:p w14:paraId="06F0922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7</w:t>
      </w:r>
      <w:r w:rsidRPr="00257298">
        <w:rPr>
          <w:rFonts w:ascii="Garamond" w:hAnsi="Garamond"/>
          <w:noProof/>
          <w:vertAlign w:val="superscript"/>
        </w:rPr>
        <w:t>th</w:t>
      </w:r>
      <w:r w:rsidRPr="00257298">
        <w:rPr>
          <w:rFonts w:ascii="Garamond" w:hAnsi="Garamond"/>
          <w:noProof/>
        </w:rPr>
        <w:t xml:space="preserve"> Air Force</w:t>
      </w:r>
      <w:r w:rsidRPr="00257298">
        <w:rPr>
          <w:rFonts w:ascii="Garamond" w:hAnsi="Garamond"/>
          <w:noProof/>
        </w:rPr>
        <w:tab/>
        <w:t>5</w:t>
      </w:r>
    </w:p>
    <w:p w14:paraId="56230FF8"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8</w:t>
      </w:r>
    </w:p>
    <w:p w14:paraId="1A28935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8</w:t>
      </w:r>
      <w:r w:rsidRPr="00257298">
        <w:rPr>
          <w:rFonts w:ascii="Garamond" w:hAnsi="Garamond"/>
          <w:noProof/>
          <w:vertAlign w:val="superscript"/>
        </w:rPr>
        <w:t>th</w:t>
      </w:r>
      <w:r w:rsidRPr="00257298">
        <w:rPr>
          <w:rFonts w:ascii="Garamond" w:hAnsi="Garamond"/>
          <w:noProof/>
        </w:rPr>
        <w:t xml:space="preserve"> Petroleum Platoon Detachment</w:t>
      </w:r>
      <w:r w:rsidRPr="00257298">
        <w:rPr>
          <w:rFonts w:ascii="Garamond" w:hAnsi="Garamond"/>
          <w:noProof/>
        </w:rPr>
        <w:tab/>
        <w:t>23, 24</w:t>
      </w:r>
    </w:p>
    <w:p w14:paraId="21A8EF7C"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9</w:t>
      </w:r>
    </w:p>
    <w:p w14:paraId="68F82616" w14:textId="77777777" w:rsidR="00257298" w:rsidRPr="00257298" w:rsidRDefault="00257298">
      <w:pPr>
        <w:pStyle w:val="Index1"/>
        <w:tabs>
          <w:tab w:val="right" w:leader="dot" w:pos="3783"/>
        </w:tabs>
        <w:rPr>
          <w:rFonts w:ascii="Garamond" w:hAnsi="Garamond"/>
          <w:noProof/>
        </w:rPr>
      </w:pPr>
      <w:r w:rsidRPr="00257298">
        <w:rPr>
          <w:rFonts w:ascii="Garamond" w:hAnsi="Garamond" w:cs="Arial"/>
          <w:noProof/>
          <w:color w:val="000000"/>
        </w:rPr>
        <w:t>9 Platoon, C Company</w:t>
      </w:r>
      <w:r w:rsidRPr="00257298">
        <w:rPr>
          <w:rFonts w:ascii="Garamond" w:hAnsi="Garamond"/>
          <w:noProof/>
        </w:rPr>
        <w:tab/>
        <w:t>25</w:t>
      </w:r>
    </w:p>
    <w:p w14:paraId="12DA031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9</w:t>
      </w:r>
      <w:r w:rsidRPr="00257298">
        <w:rPr>
          <w:rFonts w:ascii="Garamond" w:hAnsi="Garamond"/>
          <w:noProof/>
          <w:vertAlign w:val="superscript"/>
        </w:rPr>
        <w:t>th</w:t>
      </w:r>
      <w:r w:rsidRPr="00257298">
        <w:rPr>
          <w:rFonts w:ascii="Garamond" w:hAnsi="Garamond"/>
          <w:noProof/>
        </w:rPr>
        <w:t xml:space="preserve"> Platoon</w:t>
      </w:r>
      <w:r w:rsidRPr="00257298">
        <w:rPr>
          <w:rFonts w:ascii="Garamond" w:hAnsi="Garamond"/>
          <w:noProof/>
        </w:rPr>
        <w:tab/>
        <w:t>25</w:t>
      </w:r>
    </w:p>
    <w:p w14:paraId="50B669AB"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A</w:t>
      </w:r>
    </w:p>
    <w:p w14:paraId="0100A1D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 Squadron, 3rd Cavalry Regiment</w:t>
      </w:r>
      <w:r w:rsidRPr="00257298">
        <w:rPr>
          <w:rFonts w:ascii="Garamond" w:hAnsi="Garamond"/>
          <w:noProof/>
        </w:rPr>
        <w:tab/>
        <w:t>22</w:t>
      </w:r>
    </w:p>
    <w:p w14:paraId="104C502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Abadan</w:t>
      </w:r>
      <w:r w:rsidRPr="00257298">
        <w:rPr>
          <w:rFonts w:ascii="Garamond" w:hAnsi="Garamond"/>
          <w:noProof/>
        </w:rPr>
        <w:tab/>
        <w:t>31, 32</w:t>
      </w:r>
    </w:p>
    <w:p w14:paraId="5AAAB1D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acid treatment</w:t>
      </w:r>
      <w:r w:rsidRPr="00257298">
        <w:rPr>
          <w:rFonts w:ascii="Garamond" w:hAnsi="Garamond"/>
          <w:noProof/>
        </w:rPr>
        <w:tab/>
        <w:t>26</w:t>
      </w:r>
    </w:p>
    <w:p w14:paraId="6176799C" w14:textId="3EDBAFA2" w:rsidR="00257298" w:rsidRPr="00257298" w:rsidRDefault="00257298">
      <w:pPr>
        <w:pStyle w:val="Index1"/>
        <w:tabs>
          <w:tab w:val="right" w:leader="dot" w:pos="3783"/>
        </w:tabs>
        <w:rPr>
          <w:rFonts w:ascii="Garamond" w:hAnsi="Garamond"/>
          <w:noProof/>
        </w:rPr>
      </w:pPr>
      <w:r w:rsidRPr="00257298">
        <w:rPr>
          <w:rFonts w:ascii="Garamond" w:hAnsi="Garamond"/>
          <w:noProof/>
        </w:rPr>
        <w:t>Adelaide</w:t>
      </w:r>
      <w:r w:rsidRPr="00257298">
        <w:rPr>
          <w:rFonts w:ascii="Garamond" w:hAnsi="Garamond"/>
          <w:noProof/>
        </w:rPr>
        <w:tab/>
        <w:t>33, 34</w:t>
      </w:r>
      <w:r w:rsidR="00242645">
        <w:rPr>
          <w:rFonts w:ascii="Garamond" w:hAnsi="Garamond"/>
          <w:noProof/>
        </w:rPr>
        <w:t>, 35</w:t>
      </w:r>
    </w:p>
    <w:p w14:paraId="1F44C37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Aermacchi MB-326</w:t>
      </w:r>
      <w:r w:rsidRPr="00257298">
        <w:rPr>
          <w:rFonts w:ascii="Garamond" w:hAnsi="Garamond"/>
          <w:noProof/>
        </w:rPr>
        <w:tab/>
        <w:t>4</w:t>
      </w:r>
    </w:p>
    <w:p w14:paraId="2C0BD65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Agent Orange</w:t>
      </w:r>
      <w:r w:rsidRPr="00257298">
        <w:rPr>
          <w:rFonts w:ascii="Garamond" w:hAnsi="Garamond"/>
          <w:noProof/>
        </w:rPr>
        <w:tab/>
        <w:t>15</w:t>
      </w:r>
    </w:p>
    <w:p w14:paraId="5D29C7B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Air Despatch Company</w:t>
      </w:r>
      <w:r w:rsidRPr="00257298">
        <w:rPr>
          <w:rFonts w:ascii="Garamond" w:hAnsi="Garamond"/>
          <w:noProof/>
        </w:rPr>
        <w:tab/>
        <w:t>25</w:t>
      </w:r>
    </w:p>
    <w:p w14:paraId="26DF1BE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AIS</w:t>
      </w:r>
      <w:r w:rsidRPr="00257298">
        <w:rPr>
          <w:rFonts w:ascii="Garamond" w:hAnsi="Garamond"/>
          <w:noProof/>
        </w:rPr>
        <w:tab/>
        <w:t>30, 31, 32</w:t>
      </w:r>
    </w:p>
    <w:p w14:paraId="583E731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alcohols</w:t>
      </w:r>
      <w:r w:rsidRPr="00257298">
        <w:rPr>
          <w:rFonts w:ascii="Garamond" w:hAnsi="Garamond"/>
          <w:noProof/>
        </w:rPr>
        <w:tab/>
        <w:t>26</w:t>
      </w:r>
    </w:p>
    <w:p w14:paraId="6ED30596"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Alitalia</w:t>
      </w:r>
      <w:r w:rsidRPr="00257298">
        <w:rPr>
          <w:rFonts w:ascii="Garamond" w:hAnsi="Garamond"/>
          <w:noProof/>
        </w:rPr>
        <w:tab/>
        <w:t>3</w:t>
      </w:r>
    </w:p>
    <w:p w14:paraId="308A347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alkyl lead</w:t>
      </w:r>
      <w:r w:rsidRPr="00257298">
        <w:rPr>
          <w:rFonts w:ascii="Garamond" w:hAnsi="Garamond"/>
          <w:noProof/>
        </w:rPr>
        <w:tab/>
        <w:t>36</w:t>
      </w:r>
    </w:p>
    <w:p w14:paraId="410BA58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alkylate</w:t>
      </w:r>
      <w:r w:rsidRPr="00257298">
        <w:rPr>
          <w:rFonts w:ascii="Garamond" w:hAnsi="Garamond"/>
          <w:noProof/>
        </w:rPr>
        <w:tab/>
        <w:t>27</w:t>
      </w:r>
    </w:p>
    <w:p w14:paraId="76D90B6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alkylation</w:t>
      </w:r>
      <w:r w:rsidRPr="00257298">
        <w:rPr>
          <w:rFonts w:ascii="Garamond" w:hAnsi="Garamond"/>
          <w:noProof/>
        </w:rPr>
        <w:tab/>
        <w:t>26, 27, 34, 35</w:t>
      </w:r>
    </w:p>
    <w:p w14:paraId="61783CE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Alpha Jet</w:t>
      </w:r>
      <w:r w:rsidRPr="00257298">
        <w:rPr>
          <w:rFonts w:ascii="Garamond" w:hAnsi="Garamond"/>
          <w:noProof/>
        </w:rPr>
        <w:tab/>
        <w:t>6</w:t>
      </w:r>
    </w:p>
    <w:p w14:paraId="5CC5731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Altona</w:t>
      </w:r>
      <w:r w:rsidRPr="00257298">
        <w:rPr>
          <w:rFonts w:ascii="Garamond" w:hAnsi="Garamond"/>
          <w:noProof/>
        </w:rPr>
        <w:tab/>
        <w:t>35</w:t>
      </w:r>
    </w:p>
    <w:p w14:paraId="1DDDE96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Altona Refinery Laboratory</w:t>
      </w:r>
      <w:r w:rsidRPr="00257298">
        <w:rPr>
          <w:rFonts w:ascii="Garamond" w:hAnsi="Garamond"/>
          <w:noProof/>
        </w:rPr>
        <w:tab/>
        <w:t>34</w:t>
      </w:r>
    </w:p>
    <w:p w14:paraId="6550651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Amberley</w:t>
      </w:r>
      <w:r w:rsidRPr="00257298">
        <w:rPr>
          <w:rFonts w:ascii="Garamond" w:hAnsi="Garamond"/>
          <w:noProof/>
        </w:rPr>
        <w:tab/>
        <w:t>3, 5, 6</w:t>
      </w:r>
    </w:p>
    <w:p w14:paraId="58431E8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Amoco</w:t>
      </w:r>
      <w:r w:rsidRPr="00257298">
        <w:rPr>
          <w:rFonts w:ascii="Garamond" w:hAnsi="Garamond"/>
          <w:noProof/>
        </w:rPr>
        <w:tab/>
        <w:t>35</w:t>
      </w:r>
    </w:p>
    <w:p w14:paraId="21F75F4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AMPOL Refinery</w:t>
      </w:r>
      <w:r w:rsidRPr="00257298">
        <w:rPr>
          <w:rFonts w:ascii="Garamond" w:hAnsi="Garamond"/>
          <w:noProof/>
        </w:rPr>
        <w:tab/>
        <w:t>35</w:t>
      </w:r>
    </w:p>
    <w:p w14:paraId="2A0F547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Aniline-Gravity Product</w:t>
      </w:r>
      <w:r w:rsidRPr="00257298">
        <w:rPr>
          <w:rFonts w:ascii="Garamond" w:hAnsi="Garamond"/>
          <w:noProof/>
        </w:rPr>
        <w:tab/>
        <w:t>28</w:t>
      </w:r>
    </w:p>
    <w:p w14:paraId="2928A7C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Annam</w:t>
      </w:r>
      <w:r w:rsidRPr="00257298">
        <w:rPr>
          <w:rFonts w:ascii="Garamond" w:hAnsi="Garamond"/>
          <w:noProof/>
        </w:rPr>
        <w:tab/>
        <w:t>16</w:t>
      </w:r>
    </w:p>
    <w:p w14:paraId="17BA81B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Ansett Airlines</w:t>
      </w:r>
      <w:r w:rsidRPr="00257298">
        <w:rPr>
          <w:rFonts w:ascii="Garamond" w:hAnsi="Garamond"/>
          <w:noProof/>
        </w:rPr>
        <w:tab/>
        <w:t>5</w:t>
      </w:r>
    </w:p>
    <w:p w14:paraId="690F61A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Ansett-ANA</w:t>
      </w:r>
      <w:r w:rsidRPr="00257298">
        <w:rPr>
          <w:rFonts w:ascii="Garamond" w:hAnsi="Garamond"/>
          <w:noProof/>
        </w:rPr>
        <w:tab/>
        <w:t>4, 5</w:t>
      </w:r>
    </w:p>
    <w:p w14:paraId="0E2266D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anti-knock ratings</w:t>
      </w:r>
      <w:r w:rsidRPr="00257298">
        <w:rPr>
          <w:rFonts w:ascii="Garamond" w:hAnsi="Garamond"/>
          <w:noProof/>
        </w:rPr>
        <w:tab/>
        <w:t>27</w:t>
      </w:r>
    </w:p>
    <w:p w14:paraId="58D0F74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anti-knock synthetic components</w:t>
      </w:r>
      <w:r w:rsidRPr="00257298">
        <w:rPr>
          <w:rFonts w:ascii="Garamond" w:hAnsi="Garamond"/>
          <w:noProof/>
        </w:rPr>
        <w:tab/>
        <w:t>27</w:t>
      </w:r>
    </w:p>
    <w:p w14:paraId="63ABA4E7" w14:textId="1E2A29A9" w:rsidR="00257298" w:rsidRPr="00257298" w:rsidRDefault="00257298">
      <w:pPr>
        <w:pStyle w:val="Index1"/>
        <w:tabs>
          <w:tab w:val="right" w:leader="dot" w:pos="3783"/>
        </w:tabs>
        <w:rPr>
          <w:rFonts w:ascii="Garamond" w:hAnsi="Garamond"/>
          <w:noProof/>
        </w:rPr>
      </w:pPr>
      <w:r w:rsidRPr="00257298">
        <w:rPr>
          <w:rFonts w:ascii="Garamond" w:hAnsi="Garamond"/>
          <w:noProof/>
        </w:rPr>
        <w:t>anti-knock value</w:t>
      </w:r>
      <w:r w:rsidRPr="00257298">
        <w:rPr>
          <w:rFonts w:ascii="Garamond" w:hAnsi="Garamond"/>
          <w:noProof/>
        </w:rPr>
        <w:tab/>
        <w:t>26</w:t>
      </w:r>
      <w:r w:rsidR="00242645">
        <w:rPr>
          <w:rFonts w:ascii="Garamond" w:hAnsi="Garamond"/>
          <w:noProof/>
        </w:rPr>
        <w:t>, 27</w:t>
      </w:r>
    </w:p>
    <w:p w14:paraId="5E65521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anti-war movement</w:t>
      </w:r>
      <w:r w:rsidRPr="00257298">
        <w:rPr>
          <w:rFonts w:ascii="Garamond" w:hAnsi="Garamond"/>
          <w:noProof/>
        </w:rPr>
        <w:tab/>
        <w:t>15</w:t>
      </w:r>
    </w:p>
    <w:p w14:paraId="700A9BC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Antwerp</w:t>
      </w:r>
      <w:r w:rsidRPr="00257298">
        <w:rPr>
          <w:rFonts w:ascii="Garamond" w:hAnsi="Garamond"/>
          <w:noProof/>
        </w:rPr>
        <w:tab/>
        <w:t>32</w:t>
      </w:r>
    </w:p>
    <w:p w14:paraId="6206612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Apapa, Lagos</w:t>
      </w:r>
      <w:r w:rsidRPr="00257298">
        <w:rPr>
          <w:rFonts w:ascii="Garamond" w:hAnsi="Garamond"/>
          <w:noProof/>
        </w:rPr>
        <w:tab/>
        <w:t>32</w:t>
      </w:r>
    </w:p>
    <w:p w14:paraId="29CA02C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aromatic hydrocarbons</w:t>
      </w:r>
      <w:r w:rsidRPr="00257298">
        <w:rPr>
          <w:rFonts w:ascii="Garamond" w:hAnsi="Garamond"/>
          <w:noProof/>
        </w:rPr>
        <w:tab/>
        <w:t>27</w:t>
      </w:r>
    </w:p>
    <w:p w14:paraId="45D9CF42" w14:textId="757C1658" w:rsidR="00257298" w:rsidRPr="00257298" w:rsidRDefault="00257298">
      <w:pPr>
        <w:pStyle w:val="Index1"/>
        <w:tabs>
          <w:tab w:val="right" w:leader="dot" w:pos="3783"/>
        </w:tabs>
        <w:rPr>
          <w:rFonts w:ascii="Garamond" w:hAnsi="Garamond"/>
          <w:noProof/>
        </w:rPr>
      </w:pPr>
      <w:r w:rsidRPr="00257298">
        <w:rPr>
          <w:rFonts w:ascii="Garamond" w:hAnsi="Garamond"/>
          <w:noProof/>
        </w:rPr>
        <w:t>aromatics</w:t>
      </w:r>
      <w:r w:rsidRPr="00257298">
        <w:rPr>
          <w:rFonts w:ascii="Garamond" w:hAnsi="Garamond"/>
          <w:noProof/>
        </w:rPr>
        <w:tab/>
        <w:t>26, 27</w:t>
      </w:r>
      <w:r w:rsidR="00242645">
        <w:rPr>
          <w:rFonts w:ascii="Garamond" w:hAnsi="Garamond"/>
          <w:noProof/>
        </w:rPr>
        <w:t>, 28</w:t>
      </w:r>
    </w:p>
    <w:p w14:paraId="67312C2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aromatization</w:t>
      </w:r>
      <w:r w:rsidRPr="00257298">
        <w:rPr>
          <w:rFonts w:ascii="Garamond" w:hAnsi="Garamond"/>
          <w:noProof/>
        </w:rPr>
        <w:tab/>
        <w:t>27</w:t>
      </w:r>
    </w:p>
    <w:p w14:paraId="647856B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Athens</w:t>
      </w:r>
      <w:r w:rsidRPr="00257298">
        <w:rPr>
          <w:rFonts w:ascii="Garamond" w:hAnsi="Garamond"/>
          <w:noProof/>
        </w:rPr>
        <w:tab/>
        <w:t>33</w:t>
      </w:r>
    </w:p>
    <w:p w14:paraId="77A4B12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Augusta, Kansas</w:t>
      </w:r>
      <w:r w:rsidRPr="00257298">
        <w:rPr>
          <w:rFonts w:ascii="Garamond" w:hAnsi="Garamond"/>
          <w:noProof/>
        </w:rPr>
        <w:tab/>
        <w:t>35</w:t>
      </w:r>
    </w:p>
    <w:p w14:paraId="042D283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Australia</w:t>
      </w:r>
      <w:r w:rsidRPr="00257298">
        <w:rPr>
          <w:rFonts w:ascii="Garamond" w:hAnsi="Garamond"/>
          <w:noProof/>
        </w:rPr>
        <w:tab/>
        <w:t>33</w:t>
      </w:r>
    </w:p>
    <w:p w14:paraId="536CBA5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Australian Army</w:t>
      </w:r>
      <w:r w:rsidRPr="00257298">
        <w:rPr>
          <w:rFonts w:ascii="Garamond" w:hAnsi="Garamond"/>
          <w:noProof/>
        </w:rPr>
        <w:tab/>
        <w:t>6, 7, 17</w:t>
      </w:r>
    </w:p>
    <w:p w14:paraId="0D359F2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Australian Army Training Team Vietnam</w:t>
      </w:r>
      <w:r w:rsidRPr="00257298">
        <w:rPr>
          <w:rFonts w:ascii="Garamond" w:hAnsi="Garamond"/>
          <w:noProof/>
        </w:rPr>
        <w:tab/>
        <w:t>17</w:t>
      </w:r>
    </w:p>
    <w:p w14:paraId="5D28800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Australian government</w:t>
      </w:r>
      <w:r w:rsidRPr="00257298">
        <w:rPr>
          <w:rFonts w:ascii="Garamond" w:hAnsi="Garamond"/>
          <w:noProof/>
        </w:rPr>
        <w:tab/>
        <w:t>16</w:t>
      </w:r>
    </w:p>
    <w:p w14:paraId="75C5527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Australian Task Force</w:t>
      </w:r>
      <w:r w:rsidRPr="00257298">
        <w:rPr>
          <w:rFonts w:ascii="Garamond" w:hAnsi="Garamond"/>
          <w:noProof/>
        </w:rPr>
        <w:tab/>
        <w:t>22</w:t>
      </w:r>
    </w:p>
    <w:p w14:paraId="2DFA17C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Australian War Memorial, Canberra</w:t>
      </w:r>
      <w:r w:rsidRPr="00257298">
        <w:rPr>
          <w:rFonts w:ascii="Garamond" w:hAnsi="Garamond"/>
          <w:noProof/>
        </w:rPr>
        <w:tab/>
        <w:t>7</w:t>
      </w:r>
    </w:p>
    <w:p w14:paraId="6E6EA75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automotive diesel</w:t>
      </w:r>
      <w:r w:rsidRPr="00257298">
        <w:rPr>
          <w:rFonts w:ascii="Garamond" w:hAnsi="Garamond"/>
          <w:noProof/>
        </w:rPr>
        <w:tab/>
        <w:t>34</w:t>
      </w:r>
    </w:p>
    <w:p w14:paraId="2617DA4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automotive gasoline</w:t>
      </w:r>
      <w:r w:rsidRPr="00257298">
        <w:rPr>
          <w:rFonts w:ascii="Garamond" w:hAnsi="Garamond"/>
          <w:noProof/>
        </w:rPr>
        <w:tab/>
        <w:t>36</w:t>
      </w:r>
    </w:p>
    <w:p w14:paraId="7C1EA04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Avalon</w:t>
      </w:r>
      <w:r w:rsidRPr="00257298">
        <w:rPr>
          <w:rFonts w:ascii="Garamond" w:hAnsi="Garamond"/>
          <w:noProof/>
        </w:rPr>
        <w:tab/>
        <w:t>5, 6</w:t>
      </w:r>
    </w:p>
    <w:p w14:paraId="3DF88C21" w14:textId="68D42BC0" w:rsidR="00257298" w:rsidRPr="00257298" w:rsidRDefault="00257298">
      <w:pPr>
        <w:pStyle w:val="Index1"/>
        <w:tabs>
          <w:tab w:val="right" w:leader="dot" w:pos="3783"/>
        </w:tabs>
        <w:rPr>
          <w:rFonts w:ascii="Garamond" w:hAnsi="Garamond"/>
          <w:noProof/>
        </w:rPr>
      </w:pPr>
      <w:r w:rsidRPr="00257298">
        <w:rPr>
          <w:rFonts w:ascii="Garamond" w:hAnsi="Garamond"/>
          <w:noProof/>
        </w:rPr>
        <w:t>avgas</w:t>
      </w:r>
      <w:r w:rsidRPr="00257298">
        <w:rPr>
          <w:rFonts w:ascii="Garamond" w:hAnsi="Garamond"/>
          <w:noProof/>
        </w:rPr>
        <w:tab/>
      </w:r>
      <w:r w:rsidR="00BB370F">
        <w:rPr>
          <w:rFonts w:ascii="Garamond" w:hAnsi="Garamond"/>
          <w:noProof/>
        </w:rPr>
        <w:t xml:space="preserve">8, 10, 11, </w:t>
      </w:r>
      <w:r w:rsidRPr="00257298">
        <w:rPr>
          <w:rFonts w:ascii="Garamond" w:hAnsi="Garamond"/>
          <w:noProof/>
        </w:rPr>
        <w:t>30, 35, 36</w:t>
      </w:r>
    </w:p>
    <w:p w14:paraId="300244C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Avgas 100</w:t>
      </w:r>
      <w:r w:rsidRPr="00257298">
        <w:rPr>
          <w:rFonts w:ascii="Garamond" w:hAnsi="Garamond"/>
          <w:noProof/>
        </w:rPr>
        <w:tab/>
        <w:t>10</w:t>
      </w:r>
    </w:p>
    <w:p w14:paraId="6215E8F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Avgas 100LL</w:t>
      </w:r>
      <w:r w:rsidRPr="00257298">
        <w:rPr>
          <w:rFonts w:ascii="Garamond" w:hAnsi="Garamond"/>
          <w:noProof/>
        </w:rPr>
        <w:tab/>
        <w:t>10, 28</w:t>
      </w:r>
    </w:p>
    <w:p w14:paraId="7D96B4E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Avgas 115/145</w:t>
      </w:r>
      <w:r w:rsidRPr="00257298">
        <w:rPr>
          <w:rFonts w:ascii="Garamond" w:hAnsi="Garamond"/>
          <w:noProof/>
        </w:rPr>
        <w:tab/>
        <w:t>8, 10</w:t>
      </w:r>
    </w:p>
    <w:p w14:paraId="19A5E63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Avgas 91/96 grade</w:t>
      </w:r>
      <w:r w:rsidRPr="00257298">
        <w:rPr>
          <w:rFonts w:ascii="Garamond" w:hAnsi="Garamond"/>
          <w:noProof/>
        </w:rPr>
        <w:tab/>
        <w:t>28</w:t>
      </w:r>
    </w:p>
    <w:p w14:paraId="0C7DBB1A" w14:textId="7EBA4D56" w:rsidR="00257298" w:rsidRPr="00257298" w:rsidRDefault="00257298">
      <w:pPr>
        <w:pStyle w:val="Index1"/>
        <w:tabs>
          <w:tab w:val="right" w:leader="dot" w:pos="3783"/>
        </w:tabs>
        <w:rPr>
          <w:rFonts w:ascii="Garamond" w:hAnsi="Garamond"/>
          <w:noProof/>
        </w:rPr>
      </w:pPr>
      <w:r w:rsidRPr="00257298">
        <w:rPr>
          <w:rFonts w:ascii="Garamond" w:hAnsi="Garamond"/>
          <w:noProof/>
        </w:rPr>
        <w:t>aviation fuel</w:t>
      </w:r>
      <w:r w:rsidRPr="00257298">
        <w:rPr>
          <w:rFonts w:ascii="Garamond" w:hAnsi="Garamond"/>
          <w:noProof/>
        </w:rPr>
        <w:tab/>
        <w:t>23, 25</w:t>
      </w:r>
      <w:r w:rsidR="00242645">
        <w:rPr>
          <w:rFonts w:ascii="Garamond" w:hAnsi="Garamond"/>
          <w:noProof/>
        </w:rPr>
        <w:t>, 34</w:t>
      </w:r>
    </w:p>
    <w:p w14:paraId="0FB341B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aviation gasoline</w:t>
      </w:r>
      <w:r w:rsidRPr="00257298">
        <w:rPr>
          <w:rFonts w:ascii="Garamond" w:hAnsi="Garamond"/>
          <w:noProof/>
        </w:rPr>
        <w:tab/>
        <w:t>11, 26, 27, 28, 29, 30, 34, 36, 38</w:t>
      </w:r>
    </w:p>
    <w:p w14:paraId="0E4F19F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Aviation Method</w:t>
      </w:r>
      <w:r w:rsidRPr="00257298">
        <w:rPr>
          <w:rFonts w:ascii="Garamond" w:hAnsi="Garamond"/>
          <w:noProof/>
        </w:rPr>
        <w:tab/>
        <w:t>28</w:t>
      </w:r>
    </w:p>
    <w:p w14:paraId="0BA2E9E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Avon Sabres</w:t>
      </w:r>
      <w:r w:rsidRPr="00257298">
        <w:rPr>
          <w:rFonts w:ascii="Garamond" w:hAnsi="Garamond"/>
          <w:noProof/>
        </w:rPr>
        <w:tab/>
        <w:t>6</w:t>
      </w:r>
    </w:p>
    <w:p w14:paraId="03F4E57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AVPIN</w:t>
      </w:r>
      <w:r w:rsidRPr="00257298">
        <w:rPr>
          <w:rFonts w:ascii="Garamond" w:hAnsi="Garamond"/>
          <w:noProof/>
        </w:rPr>
        <w:tab/>
        <w:t>31</w:t>
      </w:r>
    </w:p>
    <w:p w14:paraId="6514D5A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Avro Vulcan 1A</w:t>
      </w:r>
      <w:r w:rsidRPr="00257298">
        <w:rPr>
          <w:rFonts w:ascii="Garamond" w:hAnsi="Garamond"/>
          <w:noProof/>
        </w:rPr>
        <w:tab/>
        <w:t>3</w:t>
      </w:r>
    </w:p>
    <w:p w14:paraId="6B567C47" w14:textId="758D1C06" w:rsidR="00257298" w:rsidRPr="00257298" w:rsidRDefault="00257298">
      <w:pPr>
        <w:pStyle w:val="Index1"/>
        <w:tabs>
          <w:tab w:val="right" w:leader="dot" w:pos="3783"/>
        </w:tabs>
        <w:rPr>
          <w:rFonts w:ascii="Garamond" w:hAnsi="Garamond"/>
          <w:noProof/>
        </w:rPr>
      </w:pPr>
      <w:r w:rsidRPr="00257298">
        <w:rPr>
          <w:rFonts w:ascii="Garamond" w:hAnsi="Garamond"/>
          <w:noProof/>
        </w:rPr>
        <w:t>Avtur</w:t>
      </w:r>
      <w:r w:rsidRPr="00257298">
        <w:rPr>
          <w:rFonts w:ascii="Garamond" w:hAnsi="Garamond"/>
          <w:noProof/>
        </w:rPr>
        <w:tab/>
        <w:t>8</w:t>
      </w:r>
      <w:r w:rsidR="00D166D3">
        <w:rPr>
          <w:rFonts w:ascii="Garamond" w:hAnsi="Garamond"/>
          <w:noProof/>
        </w:rPr>
        <w:t>, 32</w:t>
      </w:r>
    </w:p>
    <w:p w14:paraId="189FA4B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Awaii</w:t>
      </w:r>
      <w:r w:rsidRPr="00257298">
        <w:rPr>
          <w:rFonts w:ascii="Garamond" w:hAnsi="Garamond"/>
          <w:noProof/>
        </w:rPr>
        <w:tab/>
        <w:t>32</w:t>
      </w:r>
    </w:p>
    <w:p w14:paraId="3F7E16E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Azores</w:t>
      </w:r>
      <w:r w:rsidRPr="00257298">
        <w:rPr>
          <w:rFonts w:ascii="Garamond" w:hAnsi="Garamond"/>
          <w:noProof/>
        </w:rPr>
        <w:tab/>
        <w:t>31</w:t>
      </w:r>
    </w:p>
    <w:p w14:paraId="63419EBE"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B</w:t>
      </w:r>
    </w:p>
    <w:p w14:paraId="6773BE6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 Squadron, 1st Armoured Regiment</w:t>
      </w:r>
      <w:r w:rsidRPr="00257298">
        <w:rPr>
          <w:rFonts w:ascii="Garamond" w:hAnsi="Garamond"/>
          <w:noProof/>
        </w:rPr>
        <w:tab/>
        <w:t>23</w:t>
      </w:r>
    </w:p>
    <w:p w14:paraId="5E5C7E6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BAC-111</w:t>
      </w:r>
      <w:r w:rsidRPr="00257298">
        <w:rPr>
          <w:rFonts w:ascii="Garamond" w:hAnsi="Garamond"/>
          <w:noProof/>
        </w:rPr>
        <w:tab/>
        <w:t>4</w:t>
      </w:r>
    </w:p>
    <w:p w14:paraId="1D69774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BAe Hawk</w:t>
      </w:r>
      <w:r w:rsidRPr="00257298">
        <w:rPr>
          <w:rFonts w:ascii="Garamond" w:hAnsi="Garamond"/>
          <w:noProof/>
        </w:rPr>
        <w:tab/>
        <w:t>6</w:t>
      </w:r>
    </w:p>
    <w:p w14:paraId="7212AEE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Bahrein</w:t>
      </w:r>
      <w:r w:rsidRPr="00257298">
        <w:rPr>
          <w:rFonts w:ascii="Garamond" w:hAnsi="Garamond"/>
          <w:noProof/>
        </w:rPr>
        <w:tab/>
        <w:t>31, 32</w:t>
      </w:r>
    </w:p>
    <w:p w14:paraId="51CD676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Balik Papan</w:t>
      </w:r>
      <w:r w:rsidRPr="00257298">
        <w:rPr>
          <w:rFonts w:ascii="Garamond" w:hAnsi="Garamond"/>
          <w:noProof/>
        </w:rPr>
        <w:tab/>
        <w:t>31, 32</w:t>
      </w:r>
    </w:p>
    <w:p w14:paraId="5005BCC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Bankstown</w:t>
      </w:r>
      <w:r w:rsidRPr="00257298">
        <w:rPr>
          <w:rFonts w:ascii="Garamond" w:hAnsi="Garamond"/>
          <w:noProof/>
        </w:rPr>
        <w:tab/>
        <w:t>4, 5, 6</w:t>
      </w:r>
    </w:p>
    <w:p w14:paraId="0727112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BAPCO Ltd.</w:t>
      </w:r>
      <w:r w:rsidRPr="00257298">
        <w:rPr>
          <w:rFonts w:ascii="Garamond" w:hAnsi="Garamond"/>
          <w:noProof/>
        </w:rPr>
        <w:tab/>
        <w:t>32</w:t>
      </w:r>
    </w:p>
    <w:p w14:paraId="00C8F0B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base stock gasoline</w:t>
      </w:r>
      <w:r w:rsidRPr="00257298">
        <w:rPr>
          <w:rFonts w:ascii="Garamond" w:hAnsi="Garamond"/>
          <w:noProof/>
        </w:rPr>
        <w:tab/>
        <w:t>27</w:t>
      </w:r>
    </w:p>
    <w:p w14:paraId="37C83CA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Beaumont, Texas</w:t>
      </w:r>
      <w:r w:rsidRPr="00257298">
        <w:rPr>
          <w:rFonts w:ascii="Garamond" w:hAnsi="Garamond"/>
          <w:noProof/>
        </w:rPr>
        <w:tab/>
        <w:t>35</w:t>
      </w:r>
    </w:p>
    <w:p w14:paraId="17CBC32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Beech Queen Air A80</w:t>
      </w:r>
      <w:r w:rsidRPr="00257298">
        <w:rPr>
          <w:rFonts w:ascii="Garamond" w:hAnsi="Garamond"/>
          <w:noProof/>
        </w:rPr>
        <w:tab/>
        <w:t>4</w:t>
      </w:r>
    </w:p>
    <w:p w14:paraId="7F09ED4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Belgium</w:t>
      </w:r>
      <w:r w:rsidRPr="00257298">
        <w:rPr>
          <w:rFonts w:ascii="Garamond" w:hAnsi="Garamond"/>
          <w:noProof/>
        </w:rPr>
        <w:tab/>
        <w:t>32</w:t>
      </w:r>
    </w:p>
    <w:p w14:paraId="3AE1B02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Belgium Shell Co. Ltd,</w:t>
      </w:r>
      <w:r w:rsidRPr="00257298">
        <w:rPr>
          <w:rFonts w:ascii="Garamond" w:hAnsi="Garamond"/>
          <w:noProof/>
        </w:rPr>
        <w:tab/>
        <w:t>33</w:t>
      </w:r>
    </w:p>
    <w:p w14:paraId="7F2F10A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Bell 47G-2</w:t>
      </w:r>
      <w:r w:rsidRPr="00257298">
        <w:rPr>
          <w:rFonts w:ascii="Garamond" w:hAnsi="Garamond"/>
          <w:noProof/>
        </w:rPr>
        <w:tab/>
        <w:t>3</w:t>
      </w:r>
    </w:p>
    <w:p w14:paraId="4B9E734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Bell 47G-3B-1 Sioux helicopter</w:t>
      </w:r>
      <w:r w:rsidRPr="00257298">
        <w:rPr>
          <w:rFonts w:ascii="Garamond" w:hAnsi="Garamond"/>
          <w:noProof/>
        </w:rPr>
        <w:tab/>
        <w:t>7</w:t>
      </w:r>
    </w:p>
    <w:p w14:paraId="18B9C6B6"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Bell Kiowa helicopter</w:t>
      </w:r>
      <w:r w:rsidRPr="00257298">
        <w:rPr>
          <w:rFonts w:ascii="Garamond" w:hAnsi="Garamond"/>
          <w:noProof/>
        </w:rPr>
        <w:tab/>
        <w:t>6</w:t>
      </w:r>
    </w:p>
    <w:p w14:paraId="2A08EC0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Bell UH-1B Iroquois</w:t>
      </w:r>
      <w:r w:rsidRPr="00257298">
        <w:rPr>
          <w:rFonts w:ascii="Garamond" w:hAnsi="Garamond"/>
          <w:noProof/>
        </w:rPr>
        <w:tab/>
        <w:t>3, 4</w:t>
      </w:r>
    </w:p>
    <w:p w14:paraId="33531C4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Bert Hinkler</w:t>
      </w:r>
      <w:r w:rsidRPr="00257298">
        <w:rPr>
          <w:rFonts w:ascii="Garamond" w:hAnsi="Garamond"/>
          <w:noProof/>
        </w:rPr>
        <w:tab/>
        <w:t>7</w:t>
      </w:r>
    </w:p>
    <w:p w14:paraId="167002C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Bishopton</w:t>
      </w:r>
      <w:r w:rsidRPr="00257298">
        <w:rPr>
          <w:rFonts w:ascii="Garamond" w:hAnsi="Garamond"/>
          <w:noProof/>
        </w:rPr>
        <w:tab/>
        <w:t>31</w:t>
      </w:r>
    </w:p>
    <w:p w14:paraId="6226FD8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Bitten Norman BN-2A Islander</w:t>
      </w:r>
      <w:r w:rsidRPr="00257298">
        <w:rPr>
          <w:rFonts w:ascii="Garamond" w:hAnsi="Garamond"/>
          <w:noProof/>
        </w:rPr>
        <w:tab/>
        <w:t>5</w:t>
      </w:r>
    </w:p>
    <w:p w14:paraId="0CD92C9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blendstock</w:t>
      </w:r>
      <w:r w:rsidRPr="00257298">
        <w:rPr>
          <w:rFonts w:ascii="Garamond" w:hAnsi="Garamond"/>
          <w:noProof/>
        </w:rPr>
        <w:tab/>
        <w:t>26</w:t>
      </w:r>
    </w:p>
    <w:p w14:paraId="028F683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Boeing 707</w:t>
      </w:r>
      <w:r w:rsidRPr="00257298">
        <w:rPr>
          <w:rFonts w:ascii="Garamond" w:hAnsi="Garamond"/>
          <w:noProof/>
        </w:rPr>
        <w:tab/>
        <w:t>3, 8, 29</w:t>
      </w:r>
    </w:p>
    <w:p w14:paraId="529D6F3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Boeing 727-77QC</w:t>
      </w:r>
      <w:r w:rsidRPr="00257298">
        <w:rPr>
          <w:rFonts w:ascii="Garamond" w:hAnsi="Garamond"/>
          <w:noProof/>
        </w:rPr>
        <w:tab/>
        <w:t>5</w:t>
      </w:r>
    </w:p>
    <w:p w14:paraId="7CBFEF56"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Boeing 747</w:t>
      </w:r>
      <w:r w:rsidRPr="00257298">
        <w:rPr>
          <w:rFonts w:ascii="Garamond" w:hAnsi="Garamond"/>
          <w:noProof/>
        </w:rPr>
        <w:tab/>
        <w:t>6, 7</w:t>
      </w:r>
    </w:p>
    <w:p w14:paraId="6A4DB81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lastRenderedPageBreak/>
        <w:t>Boeing B-52</w:t>
      </w:r>
      <w:r w:rsidRPr="00257298">
        <w:rPr>
          <w:rFonts w:ascii="Garamond" w:hAnsi="Garamond"/>
          <w:noProof/>
        </w:rPr>
        <w:tab/>
        <w:t>29</w:t>
      </w:r>
    </w:p>
    <w:p w14:paraId="429C4251" w14:textId="469B3B59" w:rsidR="00257298" w:rsidRPr="00257298" w:rsidRDefault="00257298">
      <w:pPr>
        <w:pStyle w:val="Index1"/>
        <w:tabs>
          <w:tab w:val="right" w:leader="dot" w:pos="3783"/>
        </w:tabs>
        <w:rPr>
          <w:rFonts w:ascii="Garamond" w:hAnsi="Garamond"/>
          <w:noProof/>
        </w:rPr>
      </w:pPr>
      <w:r w:rsidRPr="00257298">
        <w:rPr>
          <w:rFonts w:ascii="Garamond" w:hAnsi="Garamond"/>
          <w:noProof/>
        </w:rPr>
        <w:t>Boeing CH-47 Chinook</w:t>
      </w:r>
      <w:r w:rsidRPr="00257298">
        <w:rPr>
          <w:rFonts w:ascii="Garamond" w:hAnsi="Garamond"/>
          <w:noProof/>
        </w:rPr>
        <w:tab/>
      </w:r>
      <w:r w:rsidR="00242645">
        <w:rPr>
          <w:rFonts w:ascii="Garamond" w:hAnsi="Garamond"/>
          <w:noProof/>
        </w:rPr>
        <w:t xml:space="preserve">5, </w:t>
      </w:r>
      <w:r w:rsidRPr="00257298">
        <w:rPr>
          <w:rFonts w:ascii="Garamond" w:hAnsi="Garamond"/>
          <w:noProof/>
        </w:rPr>
        <w:t>6</w:t>
      </w:r>
    </w:p>
    <w:p w14:paraId="0F062A2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boilers</w:t>
      </w:r>
      <w:r w:rsidRPr="00257298">
        <w:rPr>
          <w:rFonts w:ascii="Garamond" w:hAnsi="Garamond"/>
          <w:noProof/>
        </w:rPr>
        <w:tab/>
        <w:t>34</w:t>
      </w:r>
    </w:p>
    <w:p w14:paraId="7A8CF229" w14:textId="77777777" w:rsidR="00257298" w:rsidRPr="00257298" w:rsidRDefault="00257298">
      <w:pPr>
        <w:pStyle w:val="Index1"/>
        <w:tabs>
          <w:tab w:val="right" w:leader="dot" w:pos="3783"/>
        </w:tabs>
        <w:rPr>
          <w:rFonts w:ascii="Garamond" w:hAnsi="Garamond"/>
          <w:noProof/>
        </w:rPr>
      </w:pPr>
      <w:r w:rsidRPr="00257298">
        <w:rPr>
          <w:rFonts w:ascii="Garamond" w:hAnsi="Garamond" w:cs="Arial"/>
          <w:noProof/>
          <w:color w:val="000000"/>
        </w:rPr>
        <w:t>Bokah</w:t>
      </w:r>
      <w:r w:rsidRPr="00257298">
        <w:rPr>
          <w:rFonts w:ascii="Garamond" w:hAnsi="Garamond"/>
          <w:noProof/>
        </w:rPr>
        <w:tab/>
        <w:t>25</w:t>
      </w:r>
    </w:p>
    <w:p w14:paraId="0C330BBB" w14:textId="77777777" w:rsidR="00257298" w:rsidRPr="00257298" w:rsidRDefault="00257298">
      <w:pPr>
        <w:pStyle w:val="Index1"/>
        <w:tabs>
          <w:tab w:val="right" w:leader="dot" w:pos="3783"/>
        </w:tabs>
        <w:rPr>
          <w:rFonts w:ascii="Garamond" w:hAnsi="Garamond"/>
          <w:noProof/>
        </w:rPr>
      </w:pPr>
      <w:r w:rsidRPr="00257298">
        <w:rPr>
          <w:rFonts w:ascii="Garamond" w:hAnsi="Garamond" w:cs="Arial"/>
          <w:noProof/>
          <w:color w:val="000000"/>
        </w:rPr>
        <w:t>Borneo</w:t>
      </w:r>
      <w:r w:rsidRPr="00257298">
        <w:rPr>
          <w:rFonts w:ascii="Garamond" w:hAnsi="Garamond"/>
          <w:noProof/>
        </w:rPr>
        <w:tab/>
        <w:t>25</w:t>
      </w:r>
    </w:p>
    <w:p w14:paraId="1D55A9BA" w14:textId="77777777" w:rsidR="00257298" w:rsidRPr="00257298" w:rsidRDefault="00257298">
      <w:pPr>
        <w:pStyle w:val="Index1"/>
        <w:tabs>
          <w:tab w:val="right" w:leader="dot" w:pos="3783"/>
        </w:tabs>
        <w:rPr>
          <w:rFonts w:ascii="Garamond" w:hAnsi="Garamond"/>
          <w:noProof/>
        </w:rPr>
      </w:pPr>
      <w:r w:rsidRPr="00257298">
        <w:rPr>
          <w:rFonts w:ascii="Garamond" w:hAnsi="Garamond" w:cs="Arial"/>
          <w:noProof/>
          <w:color w:val="000000"/>
        </w:rPr>
        <w:t>Bowen bunker</w:t>
      </w:r>
      <w:r w:rsidRPr="00257298">
        <w:rPr>
          <w:rFonts w:ascii="Garamond" w:hAnsi="Garamond"/>
          <w:noProof/>
        </w:rPr>
        <w:tab/>
        <w:t>25</w:t>
      </w:r>
    </w:p>
    <w:p w14:paraId="7A5CFF2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BP</w:t>
      </w:r>
      <w:r w:rsidRPr="00257298">
        <w:rPr>
          <w:rFonts w:ascii="Garamond" w:hAnsi="Garamond"/>
          <w:noProof/>
        </w:rPr>
        <w:tab/>
        <w:t>34</w:t>
      </w:r>
    </w:p>
    <w:p w14:paraId="5CB5C9B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lang w:val="nl-NL"/>
        </w:rPr>
        <w:t>BP Benzin</w:t>
      </w:r>
      <w:r w:rsidRPr="00257298">
        <w:rPr>
          <w:rFonts w:ascii="Garamond" w:hAnsi="Garamond"/>
          <w:noProof/>
        </w:rPr>
        <w:tab/>
        <w:t>32</w:t>
      </w:r>
    </w:p>
    <w:p w14:paraId="450975F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BP Refinery (Aden) Ltd.</w:t>
      </w:r>
      <w:r w:rsidRPr="00257298">
        <w:rPr>
          <w:rFonts w:ascii="Garamond" w:hAnsi="Garamond"/>
          <w:noProof/>
        </w:rPr>
        <w:tab/>
        <w:t>32</w:t>
      </w:r>
    </w:p>
    <w:p w14:paraId="170016F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BPM Refinery, Pladjoe, Sumatra</w:t>
      </w:r>
      <w:r w:rsidRPr="00257298">
        <w:rPr>
          <w:rFonts w:ascii="Garamond" w:hAnsi="Garamond"/>
          <w:noProof/>
        </w:rPr>
        <w:tab/>
        <w:t>32</w:t>
      </w:r>
    </w:p>
    <w:p w14:paraId="797DFA7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Brisbane</w:t>
      </w:r>
      <w:r w:rsidRPr="00257298">
        <w:rPr>
          <w:rFonts w:ascii="Garamond" w:hAnsi="Garamond"/>
          <w:noProof/>
        </w:rPr>
        <w:tab/>
        <w:t>33, 35</w:t>
      </w:r>
    </w:p>
    <w:p w14:paraId="70FD8C6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Bristol Freighter</w:t>
      </w:r>
      <w:r w:rsidRPr="00257298">
        <w:rPr>
          <w:rFonts w:ascii="Garamond" w:hAnsi="Garamond"/>
          <w:noProof/>
        </w:rPr>
        <w:tab/>
        <w:t>4</w:t>
      </w:r>
    </w:p>
    <w:p w14:paraId="4A01279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British Air Ministry</w:t>
      </w:r>
      <w:r w:rsidRPr="00257298">
        <w:rPr>
          <w:rFonts w:ascii="Garamond" w:hAnsi="Garamond"/>
          <w:noProof/>
        </w:rPr>
        <w:tab/>
        <w:t>30</w:t>
      </w:r>
    </w:p>
    <w:p w14:paraId="295968C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bromine</w:t>
      </w:r>
      <w:r w:rsidRPr="00257298">
        <w:rPr>
          <w:rFonts w:ascii="Garamond" w:hAnsi="Garamond"/>
          <w:noProof/>
        </w:rPr>
        <w:tab/>
        <w:t>26</w:t>
      </w:r>
    </w:p>
    <w:p w14:paraId="66169E9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Bulwer Island Refinery</w:t>
      </w:r>
      <w:r w:rsidRPr="00257298">
        <w:rPr>
          <w:rFonts w:ascii="Garamond" w:hAnsi="Garamond"/>
          <w:noProof/>
        </w:rPr>
        <w:tab/>
        <w:t>35</w:t>
      </w:r>
    </w:p>
    <w:p w14:paraId="0CCE2AE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Burma</w:t>
      </w:r>
      <w:r w:rsidRPr="00257298">
        <w:rPr>
          <w:rFonts w:ascii="Garamond" w:hAnsi="Garamond"/>
          <w:noProof/>
        </w:rPr>
        <w:tab/>
        <w:t>33</w:t>
      </w:r>
    </w:p>
    <w:p w14:paraId="5C51581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Burmah Shell Co. Ltd.</w:t>
      </w:r>
      <w:r w:rsidRPr="00257298">
        <w:rPr>
          <w:rFonts w:ascii="Garamond" w:hAnsi="Garamond"/>
          <w:noProof/>
        </w:rPr>
        <w:tab/>
        <w:t>32</w:t>
      </w:r>
    </w:p>
    <w:p w14:paraId="37ACE7E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Burmah-Shell Oil Storage &amp; Distributing Co.</w:t>
      </w:r>
      <w:r w:rsidRPr="00257298">
        <w:rPr>
          <w:rFonts w:ascii="Garamond" w:hAnsi="Garamond"/>
          <w:noProof/>
        </w:rPr>
        <w:tab/>
        <w:t>33</w:t>
      </w:r>
    </w:p>
    <w:p w14:paraId="7F48A32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Butane</w:t>
      </w:r>
      <w:r w:rsidRPr="00257298">
        <w:rPr>
          <w:rFonts w:ascii="Garamond" w:hAnsi="Garamond"/>
          <w:noProof/>
        </w:rPr>
        <w:tab/>
        <w:t>26</w:t>
      </w:r>
    </w:p>
    <w:p w14:paraId="20A868D6"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Butterworth</w:t>
      </w:r>
      <w:r w:rsidRPr="00257298">
        <w:rPr>
          <w:rFonts w:ascii="Garamond" w:hAnsi="Garamond"/>
          <w:noProof/>
        </w:rPr>
        <w:tab/>
        <w:t>5</w:t>
      </w:r>
    </w:p>
    <w:p w14:paraId="77CAA6D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BV Aral AG, Bochum</w:t>
      </w:r>
      <w:r w:rsidRPr="00257298">
        <w:rPr>
          <w:rFonts w:ascii="Garamond" w:hAnsi="Garamond"/>
          <w:noProof/>
        </w:rPr>
        <w:tab/>
        <w:t>32</w:t>
      </w:r>
    </w:p>
    <w:p w14:paraId="346F82CA"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C</w:t>
      </w:r>
    </w:p>
    <w:p w14:paraId="34F93C7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CAC Sabres</w:t>
      </w:r>
      <w:r w:rsidRPr="00257298">
        <w:rPr>
          <w:rFonts w:ascii="Garamond" w:hAnsi="Garamond"/>
          <w:noProof/>
        </w:rPr>
        <w:tab/>
        <w:t>3</w:t>
      </w:r>
    </w:p>
    <w:p w14:paraId="5890E30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Cambodia</w:t>
      </w:r>
      <w:r w:rsidRPr="00257298">
        <w:rPr>
          <w:rFonts w:ascii="Garamond" w:hAnsi="Garamond"/>
          <w:noProof/>
        </w:rPr>
        <w:tab/>
        <w:t>15</w:t>
      </w:r>
    </w:p>
    <w:p w14:paraId="4962D99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Canberra</w:t>
      </w:r>
      <w:r w:rsidRPr="00257298">
        <w:rPr>
          <w:rFonts w:ascii="Garamond" w:hAnsi="Garamond"/>
          <w:noProof/>
        </w:rPr>
        <w:tab/>
        <w:t>5, 7, 17</w:t>
      </w:r>
    </w:p>
    <w:p w14:paraId="5D29078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Capt. P. Peelgrane</w:t>
      </w:r>
      <w:r w:rsidRPr="00257298">
        <w:rPr>
          <w:rFonts w:ascii="Garamond" w:hAnsi="Garamond"/>
          <w:noProof/>
        </w:rPr>
        <w:tab/>
        <w:t>6</w:t>
      </w:r>
    </w:p>
    <w:p w14:paraId="0A130EC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carbon</w:t>
      </w:r>
      <w:r w:rsidRPr="00257298">
        <w:rPr>
          <w:rFonts w:ascii="Garamond" w:hAnsi="Garamond"/>
          <w:noProof/>
        </w:rPr>
        <w:tab/>
        <w:t>26</w:t>
      </w:r>
    </w:p>
    <w:p w14:paraId="182AB36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Caribbean</w:t>
      </w:r>
      <w:r w:rsidRPr="00257298">
        <w:rPr>
          <w:rFonts w:ascii="Garamond" w:hAnsi="Garamond"/>
          <w:noProof/>
        </w:rPr>
        <w:tab/>
        <w:t>31</w:t>
      </w:r>
    </w:p>
    <w:p w14:paraId="39301D8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Caribou</w:t>
      </w:r>
      <w:r w:rsidRPr="00257298">
        <w:rPr>
          <w:rFonts w:ascii="Garamond" w:hAnsi="Garamond"/>
          <w:noProof/>
        </w:rPr>
        <w:tab/>
        <w:t>4, 6, 17, 20</w:t>
      </w:r>
    </w:p>
    <w:p w14:paraId="46F9DE5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Casa C-101</w:t>
      </w:r>
      <w:r w:rsidRPr="00257298">
        <w:rPr>
          <w:rFonts w:ascii="Garamond" w:hAnsi="Garamond"/>
          <w:noProof/>
        </w:rPr>
        <w:tab/>
        <w:t>6</w:t>
      </w:r>
    </w:p>
    <w:p w14:paraId="7AD2BEC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catalytic cracker</w:t>
      </w:r>
      <w:r w:rsidRPr="00257298">
        <w:rPr>
          <w:rFonts w:ascii="Garamond" w:hAnsi="Garamond"/>
          <w:noProof/>
        </w:rPr>
        <w:tab/>
        <w:t>34, 35</w:t>
      </w:r>
    </w:p>
    <w:p w14:paraId="01ED29E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Catalytic Hydrodesulphurizing Unit (CHD)</w:t>
      </w:r>
      <w:r w:rsidRPr="00257298">
        <w:rPr>
          <w:rFonts w:ascii="Garamond" w:hAnsi="Garamond"/>
          <w:noProof/>
        </w:rPr>
        <w:tab/>
        <w:t>34</w:t>
      </w:r>
    </w:p>
    <w:p w14:paraId="026DBF3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catalytic light ends</w:t>
      </w:r>
      <w:r w:rsidRPr="00257298">
        <w:rPr>
          <w:rFonts w:ascii="Garamond" w:hAnsi="Garamond"/>
          <w:noProof/>
        </w:rPr>
        <w:tab/>
        <w:t>29</w:t>
      </w:r>
    </w:p>
    <w:p w14:paraId="474D663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catalytic reformer</w:t>
      </w:r>
      <w:r w:rsidRPr="00257298">
        <w:rPr>
          <w:rFonts w:ascii="Garamond" w:hAnsi="Garamond"/>
          <w:noProof/>
        </w:rPr>
        <w:tab/>
        <w:t>34, 35</w:t>
      </w:r>
    </w:p>
    <w:p w14:paraId="7F57368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catalytic reforming</w:t>
      </w:r>
      <w:r w:rsidRPr="00257298">
        <w:rPr>
          <w:rFonts w:ascii="Garamond" w:hAnsi="Garamond"/>
          <w:noProof/>
        </w:rPr>
        <w:tab/>
        <w:t>26</w:t>
      </w:r>
    </w:p>
    <w:p w14:paraId="4FD3901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Catalytically Cracked Heavy Naphtha</w:t>
      </w:r>
      <w:r w:rsidRPr="00257298">
        <w:rPr>
          <w:rFonts w:ascii="Garamond" w:hAnsi="Garamond"/>
          <w:noProof/>
        </w:rPr>
        <w:tab/>
        <w:t>26</w:t>
      </w:r>
    </w:p>
    <w:p w14:paraId="024C95D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Catalytically Cracked Light Naphtha</w:t>
      </w:r>
      <w:r w:rsidRPr="00257298">
        <w:rPr>
          <w:rFonts w:ascii="Garamond" w:hAnsi="Garamond"/>
          <w:noProof/>
        </w:rPr>
        <w:tab/>
        <w:t>26</w:t>
      </w:r>
    </w:p>
    <w:p w14:paraId="4F1DCCE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Central Flying School</w:t>
      </w:r>
      <w:r w:rsidRPr="00257298">
        <w:rPr>
          <w:rFonts w:ascii="Garamond" w:hAnsi="Garamond"/>
          <w:noProof/>
        </w:rPr>
        <w:tab/>
        <w:t>5</w:t>
      </w:r>
    </w:p>
    <w:p w14:paraId="454B55D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Centurion tank</w:t>
      </w:r>
      <w:r w:rsidRPr="00257298">
        <w:rPr>
          <w:rFonts w:ascii="Garamond" w:hAnsi="Garamond"/>
          <w:noProof/>
        </w:rPr>
        <w:tab/>
        <w:t>23</w:t>
      </w:r>
    </w:p>
    <w:p w14:paraId="7628533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Cessna 337 Super Sky Master</w:t>
      </w:r>
      <w:r w:rsidRPr="00257298">
        <w:rPr>
          <w:rFonts w:ascii="Garamond" w:hAnsi="Garamond"/>
          <w:noProof/>
        </w:rPr>
        <w:tab/>
        <w:t>9</w:t>
      </w:r>
    </w:p>
    <w:p w14:paraId="040C9350" w14:textId="77777777" w:rsidR="00257298" w:rsidRPr="00257298" w:rsidRDefault="00257298">
      <w:pPr>
        <w:pStyle w:val="Index1"/>
        <w:tabs>
          <w:tab w:val="right" w:leader="dot" w:pos="3783"/>
        </w:tabs>
        <w:rPr>
          <w:rFonts w:ascii="Garamond" w:hAnsi="Garamond"/>
          <w:noProof/>
        </w:rPr>
      </w:pPr>
      <w:r w:rsidRPr="00242645">
        <w:rPr>
          <w:rFonts w:ascii="Garamond" w:hAnsi="Garamond"/>
          <w:iCs/>
          <w:noProof/>
        </w:rPr>
        <w:t>Cessna O-2A</w:t>
      </w:r>
      <w:r w:rsidRPr="00257298">
        <w:rPr>
          <w:rFonts w:ascii="Garamond" w:hAnsi="Garamond"/>
          <w:noProof/>
        </w:rPr>
        <w:tab/>
        <w:t>8, 9, 10</w:t>
      </w:r>
    </w:p>
    <w:p w14:paraId="717C182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Changamwe</w:t>
      </w:r>
      <w:r w:rsidRPr="00257298">
        <w:rPr>
          <w:rFonts w:ascii="Garamond" w:hAnsi="Garamond"/>
          <w:noProof/>
        </w:rPr>
        <w:tab/>
        <w:t>32</w:t>
      </w:r>
    </w:p>
    <w:p w14:paraId="40B6D9C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CHD unit</w:t>
      </w:r>
      <w:r w:rsidRPr="00257298">
        <w:rPr>
          <w:rFonts w:ascii="Garamond" w:hAnsi="Garamond"/>
          <w:noProof/>
        </w:rPr>
        <w:tab/>
        <w:t>35</w:t>
      </w:r>
    </w:p>
    <w:p w14:paraId="41CD398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Chemical Inspectorate</w:t>
      </w:r>
      <w:r w:rsidRPr="00257298">
        <w:rPr>
          <w:rFonts w:ascii="Garamond" w:hAnsi="Garamond"/>
          <w:noProof/>
        </w:rPr>
        <w:tab/>
        <w:t>31</w:t>
      </w:r>
    </w:p>
    <w:p w14:paraId="6BEF9B1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China</w:t>
      </w:r>
      <w:r w:rsidRPr="00257298">
        <w:rPr>
          <w:rFonts w:ascii="Garamond" w:hAnsi="Garamond"/>
          <w:noProof/>
        </w:rPr>
        <w:tab/>
        <w:t>15, 16</w:t>
      </w:r>
    </w:p>
    <w:p w14:paraId="621DCF7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Chinook helicopter</w:t>
      </w:r>
      <w:r w:rsidRPr="00257298">
        <w:rPr>
          <w:rFonts w:ascii="Garamond" w:hAnsi="Garamond"/>
          <w:noProof/>
        </w:rPr>
        <w:tab/>
        <w:t>25</w:t>
      </w:r>
    </w:p>
    <w:p w14:paraId="2CAE04A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Class 1</w:t>
      </w:r>
      <w:r w:rsidRPr="00257298">
        <w:rPr>
          <w:rFonts w:ascii="Garamond" w:hAnsi="Garamond"/>
          <w:noProof/>
        </w:rPr>
        <w:tab/>
        <w:t>31, 32, 33</w:t>
      </w:r>
    </w:p>
    <w:p w14:paraId="2AF4E8B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Class 2</w:t>
      </w:r>
      <w:r w:rsidRPr="00257298">
        <w:rPr>
          <w:rFonts w:ascii="Garamond" w:hAnsi="Garamond"/>
          <w:noProof/>
        </w:rPr>
        <w:tab/>
        <w:t>31, 32, 33</w:t>
      </w:r>
    </w:p>
    <w:p w14:paraId="108F6B0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Class 3</w:t>
      </w:r>
      <w:r w:rsidRPr="00257298">
        <w:rPr>
          <w:rFonts w:ascii="Garamond" w:hAnsi="Garamond"/>
          <w:noProof/>
        </w:rPr>
        <w:tab/>
        <w:t>31, 32, 33</w:t>
      </w:r>
    </w:p>
    <w:p w14:paraId="6908A84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Class 4</w:t>
      </w:r>
      <w:r w:rsidRPr="00257298">
        <w:rPr>
          <w:rFonts w:ascii="Garamond" w:hAnsi="Garamond"/>
          <w:noProof/>
        </w:rPr>
        <w:tab/>
        <w:t>31, 33</w:t>
      </w:r>
    </w:p>
    <w:p w14:paraId="0C2C9E5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Clearance Diving Team</w:t>
      </w:r>
      <w:r w:rsidRPr="00257298">
        <w:rPr>
          <w:rFonts w:ascii="Garamond" w:hAnsi="Garamond"/>
          <w:noProof/>
        </w:rPr>
        <w:tab/>
        <w:t>17</w:t>
      </w:r>
    </w:p>
    <w:p w14:paraId="26C3FED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Col. R.R. Harding</w:t>
      </w:r>
      <w:r w:rsidRPr="00257298">
        <w:rPr>
          <w:rFonts w:ascii="Garamond" w:hAnsi="Garamond"/>
          <w:noProof/>
        </w:rPr>
        <w:tab/>
        <w:t>7</w:t>
      </w:r>
    </w:p>
    <w:p w14:paraId="481492F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Cold War</w:t>
      </w:r>
      <w:r w:rsidRPr="00257298">
        <w:rPr>
          <w:rFonts w:ascii="Garamond" w:hAnsi="Garamond"/>
          <w:noProof/>
        </w:rPr>
        <w:tab/>
        <w:t>12</w:t>
      </w:r>
    </w:p>
    <w:p w14:paraId="5857CAA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Colour</w:t>
      </w:r>
      <w:r w:rsidRPr="00257298">
        <w:rPr>
          <w:rFonts w:ascii="Garamond" w:hAnsi="Garamond"/>
          <w:noProof/>
        </w:rPr>
        <w:tab/>
        <w:t>28</w:t>
      </w:r>
    </w:p>
    <w:p w14:paraId="3B0735B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Commonwealth Government</w:t>
      </w:r>
      <w:r w:rsidRPr="00257298">
        <w:rPr>
          <w:rFonts w:ascii="Garamond" w:hAnsi="Garamond"/>
          <w:noProof/>
        </w:rPr>
        <w:tab/>
        <w:t>36</w:t>
      </w:r>
    </w:p>
    <w:p w14:paraId="1EA4E31C" w14:textId="77777777" w:rsidR="00257298" w:rsidRPr="00257298" w:rsidRDefault="00257298">
      <w:pPr>
        <w:pStyle w:val="Index1"/>
        <w:tabs>
          <w:tab w:val="right" w:leader="dot" w:pos="3783"/>
        </w:tabs>
        <w:rPr>
          <w:rFonts w:ascii="Garamond" w:hAnsi="Garamond"/>
          <w:noProof/>
        </w:rPr>
      </w:pPr>
      <w:r w:rsidRPr="00257298">
        <w:rPr>
          <w:rFonts w:ascii="Garamond" w:hAnsi="Garamond" w:cs="Arial"/>
          <w:noProof/>
          <w:color w:val="000000"/>
        </w:rPr>
        <w:t>condensation</w:t>
      </w:r>
      <w:r w:rsidRPr="00257298">
        <w:rPr>
          <w:rFonts w:ascii="Garamond" w:hAnsi="Garamond"/>
          <w:noProof/>
        </w:rPr>
        <w:tab/>
        <w:t>24</w:t>
      </w:r>
    </w:p>
    <w:p w14:paraId="36A9680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Copper Strip Corrosion</w:t>
      </w:r>
      <w:r w:rsidRPr="00257298">
        <w:rPr>
          <w:rFonts w:ascii="Garamond" w:hAnsi="Garamond"/>
          <w:noProof/>
        </w:rPr>
        <w:tab/>
        <w:t>29</w:t>
      </w:r>
    </w:p>
    <w:p w14:paraId="1C090A5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Coryton, U.K.</w:t>
      </w:r>
      <w:r w:rsidRPr="00257298">
        <w:rPr>
          <w:rFonts w:ascii="Garamond" w:hAnsi="Garamond"/>
          <w:noProof/>
        </w:rPr>
        <w:tab/>
        <w:t>35</w:t>
      </w:r>
    </w:p>
    <w:p w14:paraId="21DDB89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cracked gases</w:t>
      </w:r>
      <w:r w:rsidRPr="00257298">
        <w:rPr>
          <w:rFonts w:ascii="Garamond" w:hAnsi="Garamond"/>
          <w:noProof/>
        </w:rPr>
        <w:tab/>
        <w:t>27</w:t>
      </w:r>
    </w:p>
    <w:p w14:paraId="51FF59A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cracked stocks</w:t>
      </w:r>
      <w:r w:rsidRPr="00257298">
        <w:rPr>
          <w:rFonts w:ascii="Garamond" w:hAnsi="Garamond"/>
          <w:noProof/>
        </w:rPr>
        <w:tab/>
        <w:t>27</w:t>
      </w:r>
    </w:p>
    <w:p w14:paraId="4C1F9C4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Cracker</w:t>
      </w:r>
      <w:r w:rsidRPr="00257298">
        <w:rPr>
          <w:rFonts w:ascii="Garamond" w:hAnsi="Garamond"/>
          <w:noProof/>
        </w:rPr>
        <w:tab/>
        <w:t>35</w:t>
      </w:r>
    </w:p>
    <w:p w14:paraId="73BC5C76"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crude oil</w:t>
      </w:r>
      <w:r w:rsidRPr="00257298">
        <w:rPr>
          <w:rFonts w:ascii="Garamond" w:hAnsi="Garamond"/>
          <w:noProof/>
        </w:rPr>
        <w:tab/>
        <w:t>26, 34</w:t>
      </w:r>
    </w:p>
    <w:p w14:paraId="1C340BF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crude splitter unit</w:t>
      </w:r>
      <w:r w:rsidRPr="00257298">
        <w:rPr>
          <w:rFonts w:ascii="Garamond" w:hAnsi="Garamond"/>
          <w:noProof/>
        </w:rPr>
        <w:tab/>
        <w:t>34</w:t>
      </w:r>
    </w:p>
    <w:p w14:paraId="13BAAD6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crude unit</w:t>
      </w:r>
      <w:r w:rsidRPr="00257298">
        <w:rPr>
          <w:rFonts w:ascii="Garamond" w:hAnsi="Garamond"/>
          <w:noProof/>
        </w:rPr>
        <w:tab/>
        <w:t>35</w:t>
      </w:r>
    </w:p>
    <w:p w14:paraId="7B9B69F6"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CT-4 Airtrainer</w:t>
      </w:r>
      <w:r w:rsidRPr="00257298">
        <w:rPr>
          <w:rFonts w:ascii="Garamond" w:hAnsi="Garamond"/>
          <w:noProof/>
        </w:rPr>
        <w:tab/>
        <w:t>6</w:t>
      </w:r>
    </w:p>
    <w:p w14:paraId="143CF3E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Curaçao</w:t>
      </w:r>
      <w:r w:rsidRPr="00257298">
        <w:rPr>
          <w:rFonts w:ascii="Garamond" w:hAnsi="Garamond"/>
          <w:noProof/>
        </w:rPr>
        <w:tab/>
        <w:t>32, 33</w:t>
      </w:r>
    </w:p>
    <w:p w14:paraId="0165062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lang w:val="pt-BR"/>
        </w:rPr>
        <w:t>Curacaosche Petroleum Inc</w:t>
      </w:r>
      <w:r w:rsidRPr="00257298">
        <w:rPr>
          <w:rFonts w:ascii="Garamond" w:hAnsi="Garamond"/>
          <w:noProof/>
        </w:rPr>
        <w:tab/>
        <w:t>33</w:t>
      </w:r>
    </w:p>
    <w:p w14:paraId="1BA928CF"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D</w:t>
      </w:r>
    </w:p>
    <w:p w14:paraId="438F5A9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D.Eng.R.D. 2485</w:t>
      </w:r>
      <w:r w:rsidRPr="00257298">
        <w:rPr>
          <w:rFonts w:ascii="Garamond" w:hAnsi="Garamond"/>
          <w:noProof/>
        </w:rPr>
        <w:tab/>
        <w:t>28, 29</w:t>
      </w:r>
    </w:p>
    <w:p w14:paraId="6D939D46"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Da Nang</w:t>
      </w:r>
      <w:r w:rsidRPr="00257298">
        <w:rPr>
          <w:rFonts w:ascii="Garamond" w:hAnsi="Garamond"/>
          <w:noProof/>
        </w:rPr>
        <w:tab/>
        <w:t>20</w:t>
      </w:r>
    </w:p>
    <w:p w14:paraId="530567F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Daniel Andre</w:t>
      </w:r>
      <w:r w:rsidRPr="00257298">
        <w:rPr>
          <w:rFonts w:ascii="Garamond" w:hAnsi="Garamond"/>
          <w:noProof/>
        </w:rPr>
        <w:tab/>
        <w:t>37</w:t>
      </w:r>
    </w:p>
    <w:p w14:paraId="11731B9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Darwin, NT</w:t>
      </w:r>
      <w:r w:rsidRPr="00257298">
        <w:rPr>
          <w:rFonts w:ascii="Garamond" w:hAnsi="Garamond"/>
          <w:noProof/>
        </w:rPr>
        <w:tab/>
        <w:t>7</w:t>
      </w:r>
    </w:p>
    <w:p w14:paraId="07F56E8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Dassault Mirage IIIB</w:t>
      </w:r>
      <w:r w:rsidRPr="00257298">
        <w:rPr>
          <w:rFonts w:ascii="Garamond" w:hAnsi="Garamond"/>
          <w:noProof/>
        </w:rPr>
        <w:tab/>
        <w:t>3</w:t>
      </w:r>
    </w:p>
    <w:p w14:paraId="6D9E1D9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Dassault Mirage III-O</w:t>
      </w:r>
      <w:r w:rsidRPr="00257298">
        <w:rPr>
          <w:rFonts w:ascii="Garamond" w:hAnsi="Garamond"/>
          <w:noProof/>
        </w:rPr>
        <w:tab/>
        <w:t>3, 4, 5</w:t>
      </w:r>
    </w:p>
    <w:p w14:paraId="65E2F17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Dassault Mystere 20</w:t>
      </w:r>
      <w:r w:rsidRPr="00257298">
        <w:rPr>
          <w:rFonts w:ascii="Garamond" w:hAnsi="Garamond"/>
          <w:noProof/>
        </w:rPr>
        <w:tab/>
        <w:t>4</w:t>
      </w:r>
    </w:p>
    <w:p w14:paraId="4E555AF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DCI</w:t>
      </w:r>
      <w:r w:rsidRPr="00257298">
        <w:rPr>
          <w:rFonts w:ascii="Garamond" w:hAnsi="Garamond"/>
          <w:noProof/>
        </w:rPr>
        <w:tab/>
        <w:t>30, 31</w:t>
      </w:r>
    </w:p>
    <w:p w14:paraId="3B9054B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Deltas</w:t>
      </w:r>
      <w:r w:rsidRPr="00257298">
        <w:rPr>
          <w:rFonts w:ascii="Garamond" w:hAnsi="Garamond"/>
          <w:noProof/>
        </w:rPr>
        <w:tab/>
        <w:t>5</w:t>
      </w:r>
    </w:p>
    <w:p w14:paraId="2B0E717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demilitarized zone</w:t>
      </w:r>
      <w:r w:rsidRPr="00257298">
        <w:rPr>
          <w:rFonts w:ascii="Garamond" w:hAnsi="Garamond"/>
          <w:noProof/>
        </w:rPr>
        <w:tab/>
        <w:t>13</w:t>
      </w:r>
    </w:p>
    <w:p w14:paraId="642356D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Democratic National Convention</w:t>
      </w:r>
      <w:r w:rsidRPr="00257298">
        <w:rPr>
          <w:rFonts w:ascii="Garamond" w:hAnsi="Garamond"/>
          <w:noProof/>
        </w:rPr>
        <w:tab/>
        <w:t>15</w:t>
      </w:r>
    </w:p>
    <w:p w14:paraId="3AC75EE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Democratic Republic of Vietnam</w:t>
      </w:r>
      <w:r w:rsidRPr="00257298">
        <w:rPr>
          <w:rFonts w:ascii="Garamond" w:hAnsi="Garamond"/>
          <w:noProof/>
        </w:rPr>
        <w:tab/>
        <w:t>12</w:t>
      </w:r>
    </w:p>
    <w:p w14:paraId="0D91AEB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Department of Civil Aviation</w:t>
      </w:r>
      <w:r w:rsidRPr="00257298">
        <w:rPr>
          <w:rFonts w:ascii="Garamond" w:hAnsi="Garamond"/>
          <w:noProof/>
        </w:rPr>
        <w:tab/>
        <w:t>6</w:t>
      </w:r>
    </w:p>
    <w:p w14:paraId="28E8B60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Department of Defence</w:t>
      </w:r>
      <w:r w:rsidRPr="00257298">
        <w:rPr>
          <w:rFonts w:ascii="Garamond" w:hAnsi="Garamond"/>
          <w:noProof/>
        </w:rPr>
        <w:tab/>
        <w:t>6</w:t>
      </w:r>
    </w:p>
    <w:p w14:paraId="029B83E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Department of Quality Assurance (DQA)</w:t>
      </w:r>
      <w:r w:rsidRPr="00257298">
        <w:rPr>
          <w:rFonts w:ascii="Garamond" w:hAnsi="Garamond"/>
          <w:noProof/>
        </w:rPr>
        <w:tab/>
        <w:t>33</w:t>
      </w:r>
    </w:p>
    <w:p w14:paraId="231F331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Department of Transport</w:t>
      </w:r>
      <w:r w:rsidRPr="00257298">
        <w:rPr>
          <w:rFonts w:ascii="Garamond" w:hAnsi="Garamond"/>
          <w:noProof/>
        </w:rPr>
        <w:tab/>
        <w:t>6</w:t>
      </w:r>
    </w:p>
    <w:p w14:paraId="7EF6F55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Deutsche Shell AG, Hamburg</w:t>
      </w:r>
      <w:r w:rsidRPr="00257298">
        <w:rPr>
          <w:rFonts w:ascii="Garamond" w:hAnsi="Garamond"/>
          <w:noProof/>
        </w:rPr>
        <w:tab/>
        <w:t>32</w:t>
      </w:r>
    </w:p>
    <w:p w14:paraId="632EACC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DH.82 Tiger Moth</w:t>
      </w:r>
      <w:r w:rsidRPr="00257298">
        <w:rPr>
          <w:rFonts w:ascii="Garamond" w:hAnsi="Garamond"/>
          <w:noProof/>
        </w:rPr>
        <w:tab/>
        <w:t>7</w:t>
      </w:r>
    </w:p>
    <w:p w14:paraId="10A6FB2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DHA Drover Mk 3</w:t>
      </w:r>
      <w:r w:rsidRPr="00257298">
        <w:rPr>
          <w:rFonts w:ascii="Garamond" w:hAnsi="Garamond"/>
          <w:noProof/>
        </w:rPr>
        <w:tab/>
        <w:t>3</w:t>
      </w:r>
    </w:p>
    <w:p w14:paraId="70FEBF9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DHC-4 Caribou</w:t>
      </w:r>
      <w:r w:rsidRPr="00257298">
        <w:rPr>
          <w:rFonts w:ascii="Garamond" w:hAnsi="Garamond"/>
          <w:noProof/>
        </w:rPr>
        <w:tab/>
        <w:t>4, 6</w:t>
      </w:r>
    </w:p>
    <w:p w14:paraId="7809FB2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Dien Bien Phu</w:t>
      </w:r>
      <w:r w:rsidRPr="00257298">
        <w:rPr>
          <w:rFonts w:ascii="Garamond" w:hAnsi="Garamond"/>
          <w:noProof/>
        </w:rPr>
        <w:tab/>
        <w:t>12</w:t>
      </w:r>
    </w:p>
    <w:p w14:paraId="31F59AA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Director of Engine Research and Development</w:t>
      </w:r>
      <w:r w:rsidRPr="00257298">
        <w:rPr>
          <w:rFonts w:ascii="Garamond" w:hAnsi="Garamond"/>
          <w:noProof/>
        </w:rPr>
        <w:tab/>
        <w:t>28</w:t>
      </w:r>
    </w:p>
    <w:p w14:paraId="363BDB0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Directorate of Chemical Inspections</w:t>
      </w:r>
      <w:r w:rsidRPr="00257298">
        <w:rPr>
          <w:rFonts w:ascii="Garamond" w:hAnsi="Garamond"/>
          <w:noProof/>
        </w:rPr>
        <w:tab/>
        <w:t>30</w:t>
      </w:r>
    </w:p>
    <w:p w14:paraId="314D8E6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dissolved water</w:t>
      </w:r>
      <w:r w:rsidRPr="00257298">
        <w:rPr>
          <w:rFonts w:ascii="Garamond" w:hAnsi="Garamond"/>
          <w:noProof/>
        </w:rPr>
        <w:tab/>
        <w:t>26</w:t>
      </w:r>
    </w:p>
    <w:p w14:paraId="075BF0FD" w14:textId="00BC5F1D" w:rsidR="00257298" w:rsidRPr="00257298" w:rsidRDefault="00257298">
      <w:pPr>
        <w:pStyle w:val="Index1"/>
        <w:tabs>
          <w:tab w:val="right" w:leader="dot" w:pos="3783"/>
        </w:tabs>
        <w:rPr>
          <w:rFonts w:ascii="Garamond" w:hAnsi="Garamond"/>
          <w:noProof/>
        </w:rPr>
      </w:pPr>
      <w:r w:rsidRPr="00257298">
        <w:rPr>
          <w:rFonts w:ascii="Garamond" w:hAnsi="Garamond"/>
          <w:noProof/>
        </w:rPr>
        <w:t>distillation</w:t>
      </w:r>
      <w:r w:rsidRPr="00257298">
        <w:rPr>
          <w:rFonts w:ascii="Garamond" w:hAnsi="Garamond"/>
          <w:noProof/>
        </w:rPr>
        <w:tab/>
        <w:t>27</w:t>
      </w:r>
      <w:r w:rsidR="00242645">
        <w:rPr>
          <w:rFonts w:ascii="Garamond" w:hAnsi="Garamond"/>
          <w:noProof/>
        </w:rPr>
        <w:t>, 28</w:t>
      </w:r>
    </w:p>
    <w:p w14:paraId="3826356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domino theory</w:t>
      </w:r>
      <w:r w:rsidRPr="00257298">
        <w:rPr>
          <w:rFonts w:ascii="Garamond" w:hAnsi="Garamond"/>
          <w:noProof/>
        </w:rPr>
        <w:tab/>
        <w:t>13</w:t>
      </w:r>
    </w:p>
    <w:p w14:paraId="2CDAE32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Douglas DC-3 Dakota</w:t>
      </w:r>
      <w:r w:rsidRPr="00257298">
        <w:rPr>
          <w:rFonts w:ascii="Garamond" w:hAnsi="Garamond"/>
          <w:noProof/>
        </w:rPr>
        <w:tab/>
        <w:t>4</w:t>
      </w:r>
    </w:p>
    <w:p w14:paraId="6449B80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Douglas DC-8</w:t>
      </w:r>
      <w:r w:rsidRPr="00257298">
        <w:rPr>
          <w:rFonts w:ascii="Garamond" w:hAnsi="Garamond"/>
          <w:noProof/>
        </w:rPr>
        <w:tab/>
        <w:t>3, 8</w:t>
      </w:r>
    </w:p>
    <w:p w14:paraId="7B266C8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Douglas Skyraider</w:t>
      </w:r>
      <w:r w:rsidRPr="00257298">
        <w:rPr>
          <w:rFonts w:ascii="Garamond" w:hAnsi="Garamond"/>
          <w:noProof/>
        </w:rPr>
        <w:tab/>
        <w:t>1, 8, 9</w:t>
      </w:r>
    </w:p>
    <w:p w14:paraId="0C1DDAB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Durban, South Africa</w:t>
      </w:r>
      <w:r w:rsidRPr="00257298">
        <w:rPr>
          <w:rFonts w:ascii="Garamond" w:hAnsi="Garamond"/>
          <w:noProof/>
        </w:rPr>
        <w:tab/>
        <w:t>35</w:t>
      </w:r>
    </w:p>
    <w:p w14:paraId="705CABD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Dutch East Indies</w:t>
      </w:r>
      <w:r w:rsidRPr="00257298">
        <w:rPr>
          <w:rFonts w:ascii="Garamond" w:hAnsi="Garamond"/>
          <w:noProof/>
        </w:rPr>
        <w:tab/>
        <w:t>30</w:t>
      </w:r>
    </w:p>
    <w:p w14:paraId="2E3A5A7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Dutch West Indies</w:t>
      </w:r>
      <w:r w:rsidRPr="00257298">
        <w:rPr>
          <w:rFonts w:ascii="Garamond" w:hAnsi="Garamond"/>
          <w:noProof/>
        </w:rPr>
        <w:tab/>
        <w:t>11</w:t>
      </w:r>
    </w:p>
    <w:p w14:paraId="0FAE243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dye</w:t>
      </w:r>
      <w:r w:rsidRPr="00257298">
        <w:rPr>
          <w:rFonts w:ascii="Garamond" w:hAnsi="Garamond"/>
          <w:noProof/>
        </w:rPr>
        <w:tab/>
        <w:t>26</w:t>
      </w:r>
    </w:p>
    <w:p w14:paraId="26AEF073"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E</w:t>
      </w:r>
    </w:p>
    <w:p w14:paraId="204B294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East African Oil Refineries Oil Ltd.</w:t>
      </w:r>
      <w:r w:rsidRPr="00257298">
        <w:rPr>
          <w:rFonts w:ascii="Garamond" w:hAnsi="Garamond"/>
          <w:noProof/>
        </w:rPr>
        <w:tab/>
        <w:t>32</w:t>
      </w:r>
    </w:p>
    <w:p w14:paraId="7E7C00F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East Sale, Vic</w:t>
      </w:r>
      <w:r w:rsidRPr="00257298">
        <w:rPr>
          <w:rFonts w:ascii="Garamond" w:hAnsi="Garamond"/>
          <w:noProof/>
        </w:rPr>
        <w:tab/>
        <w:t>5</w:t>
      </w:r>
    </w:p>
    <w:p w14:paraId="763D814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Edwards Air Force Base USA</w:t>
      </w:r>
      <w:r w:rsidRPr="00257298">
        <w:rPr>
          <w:rFonts w:ascii="Garamond" w:hAnsi="Garamond"/>
          <w:noProof/>
        </w:rPr>
        <w:tab/>
        <w:t>37</w:t>
      </w:r>
    </w:p>
    <w:p w14:paraId="30949B1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El Mina Refinery</w:t>
      </w:r>
      <w:r w:rsidRPr="00257298">
        <w:rPr>
          <w:rFonts w:ascii="Garamond" w:hAnsi="Garamond"/>
          <w:noProof/>
        </w:rPr>
        <w:tab/>
        <w:t>32</w:t>
      </w:r>
    </w:p>
    <w:p w14:paraId="500F952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Eldon W Joersz</w:t>
      </w:r>
      <w:r w:rsidRPr="00257298">
        <w:rPr>
          <w:rFonts w:ascii="Garamond" w:hAnsi="Garamond"/>
          <w:noProof/>
        </w:rPr>
        <w:tab/>
        <w:t>37</w:t>
      </w:r>
    </w:p>
    <w:p w14:paraId="00D9EF6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lang w:val="nl-NL"/>
        </w:rPr>
        <w:t>End Point</w:t>
      </w:r>
      <w:r w:rsidRPr="00257298">
        <w:rPr>
          <w:rFonts w:ascii="Garamond" w:hAnsi="Garamond"/>
          <w:noProof/>
        </w:rPr>
        <w:tab/>
        <w:t>28</w:t>
      </w:r>
    </w:p>
    <w:p w14:paraId="43C2346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energy conservation</w:t>
      </w:r>
      <w:r w:rsidRPr="00257298">
        <w:rPr>
          <w:rFonts w:ascii="Garamond" w:hAnsi="Garamond"/>
          <w:noProof/>
        </w:rPr>
        <w:tab/>
        <w:t>36</w:t>
      </w:r>
    </w:p>
    <w:p w14:paraId="0C60780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Esso</w:t>
      </w:r>
      <w:r w:rsidRPr="00257298">
        <w:rPr>
          <w:rFonts w:ascii="Garamond" w:hAnsi="Garamond"/>
          <w:noProof/>
        </w:rPr>
        <w:tab/>
        <w:t>35</w:t>
      </w:r>
    </w:p>
    <w:p w14:paraId="6BE8B2F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ethers</w:t>
      </w:r>
      <w:r w:rsidRPr="00257298">
        <w:rPr>
          <w:rFonts w:ascii="Garamond" w:hAnsi="Garamond"/>
          <w:noProof/>
        </w:rPr>
        <w:tab/>
        <w:t>26</w:t>
      </w:r>
    </w:p>
    <w:p w14:paraId="5926066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Existent Gum</w:t>
      </w:r>
      <w:r w:rsidRPr="00257298">
        <w:rPr>
          <w:rFonts w:ascii="Garamond" w:hAnsi="Garamond"/>
          <w:noProof/>
        </w:rPr>
        <w:tab/>
        <w:t>29</w:t>
      </w:r>
    </w:p>
    <w:p w14:paraId="22D01CBF"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F</w:t>
      </w:r>
    </w:p>
    <w:p w14:paraId="7B883DC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F3 (Lean mixture knock rating)</w:t>
      </w:r>
      <w:r w:rsidRPr="00257298">
        <w:rPr>
          <w:rFonts w:ascii="Garamond" w:hAnsi="Garamond"/>
          <w:noProof/>
        </w:rPr>
        <w:tab/>
        <w:t>30</w:t>
      </w:r>
    </w:p>
    <w:p w14:paraId="34B6AAF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F3 (MON) Test Engine</w:t>
      </w:r>
      <w:r w:rsidRPr="00257298">
        <w:rPr>
          <w:rFonts w:ascii="Garamond" w:hAnsi="Garamond"/>
          <w:noProof/>
        </w:rPr>
        <w:tab/>
        <w:t>31</w:t>
      </w:r>
    </w:p>
    <w:p w14:paraId="3673931C" w14:textId="7826929C" w:rsidR="00257298" w:rsidRPr="00257298" w:rsidRDefault="00257298">
      <w:pPr>
        <w:pStyle w:val="Index1"/>
        <w:tabs>
          <w:tab w:val="right" w:leader="dot" w:pos="3783"/>
        </w:tabs>
        <w:rPr>
          <w:rFonts w:ascii="Garamond" w:hAnsi="Garamond"/>
          <w:noProof/>
        </w:rPr>
      </w:pPr>
      <w:r w:rsidRPr="00257298">
        <w:rPr>
          <w:rFonts w:ascii="Garamond" w:hAnsi="Garamond"/>
          <w:noProof/>
        </w:rPr>
        <w:t>F4 Engine</w:t>
      </w:r>
      <w:r w:rsidRPr="00257298">
        <w:rPr>
          <w:rFonts w:ascii="Garamond" w:hAnsi="Garamond"/>
          <w:noProof/>
        </w:rPr>
        <w:tab/>
      </w:r>
      <w:r w:rsidR="00242645">
        <w:rPr>
          <w:rFonts w:ascii="Garamond" w:hAnsi="Garamond"/>
          <w:noProof/>
        </w:rPr>
        <w:t xml:space="preserve">30, </w:t>
      </w:r>
      <w:r w:rsidRPr="00257298">
        <w:rPr>
          <w:rFonts w:ascii="Garamond" w:hAnsi="Garamond"/>
          <w:noProof/>
        </w:rPr>
        <w:t>31, 32, 33</w:t>
      </w:r>
    </w:p>
    <w:p w14:paraId="355B192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F4U-7 Corsair</w:t>
      </w:r>
      <w:r w:rsidRPr="00257298">
        <w:rPr>
          <w:rFonts w:ascii="Garamond" w:hAnsi="Garamond"/>
          <w:noProof/>
        </w:rPr>
        <w:tab/>
        <w:t>13</w:t>
      </w:r>
    </w:p>
    <w:p w14:paraId="02E0E19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F-5 fighters</w:t>
      </w:r>
      <w:r w:rsidRPr="00257298">
        <w:rPr>
          <w:rFonts w:ascii="Garamond" w:hAnsi="Garamond"/>
          <w:noProof/>
        </w:rPr>
        <w:tab/>
        <w:t>14</w:t>
      </w:r>
    </w:p>
    <w:p w14:paraId="083BDB7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Far East</w:t>
      </w:r>
      <w:r w:rsidRPr="00257298">
        <w:rPr>
          <w:rFonts w:ascii="Garamond" w:hAnsi="Garamond"/>
          <w:noProof/>
        </w:rPr>
        <w:tab/>
        <w:t>34</w:t>
      </w:r>
    </w:p>
    <w:p w14:paraId="7B601EA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FCC (UOP)</w:t>
      </w:r>
      <w:r w:rsidRPr="00257298">
        <w:rPr>
          <w:rFonts w:ascii="Garamond" w:hAnsi="Garamond"/>
          <w:noProof/>
        </w:rPr>
        <w:tab/>
        <w:t>35</w:t>
      </w:r>
    </w:p>
    <w:p w14:paraId="3183FD9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Ferndale, Washington</w:t>
      </w:r>
      <w:r w:rsidRPr="00257298">
        <w:rPr>
          <w:rFonts w:ascii="Garamond" w:hAnsi="Garamond"/>
          <w:noProof/>
        </w:rPr>
        <w:tab/>
        <w:t>35</w:t>
      </w:r>
    </w:p>
    <w:p w14:paraId="2FA559C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Flt. Lt. David Cyster</w:t>
      </w:r>
      <w:r w:rsidRPr="00257298">
        <w:rPr>
          <w:rFonts w:ascii="Garamond" w:hAnsi="Garamond"/>
          <w:noProof/>
        </w:rPr>
        <w:tab/>
        <w:t>7</w:t>
      </w:r>
    </w:p>
    <w:p w14:paraId="75714CA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fluid catalytic cracking</w:t>
      </w:r>
      <w:r w:rsidRPr="00257298">
        <w:rPr>
          <w:rFonts w:ascii="Garamond" w:hAnsi="Garamond"/>
          <w:noProof/>
        </w:rPr>
        <w:tab/>
        <w:t>27</w:t>
      </w:r>
    </w:p>
    <w:p w14:paraId="16959E9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Flying Officer David Robson</w:t>
      </w:r>
      <w:r w:rsidRPr="00257298">
        <w:rPr>
          <w:rFonts w:ascii="Garamond" w:hAnsi="Garamond"/>
          <w:noProof/>
        </w:rPr>
        <w:tab/>
        <w:t>9</w:t>
      </w:r>
    </w:p>
    <w:p w14:paraId="04F1180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Fokker F-27 Friendship</w:t>
      </w:r>
      <w:r w:rsidRPr="00257298">
        <w:rPr>
          <w:rFonts w:ascii="Garamond" w:hAnsi="Garamond"/>
          <w:noProof/>
        </w:rPr>
        <w:tab/>
        <w:t>5</w:t>
      </w:r>
    </w:p>
    <w:p w14:paraId="3033F8A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fractionator</w:t>
      </w:r>
      <w:r w:rsidRPr="00257298">
        <w:rPr>
          <w:rFonts w:ascii="Garamond" w:hAnsi="Garamond"/>
          <w:noProof/>
        </w:rPr>
        <w:tab/>
        <w:t>34</w:t>
      </w:r>
    </w:p>
    <w:p w14:paraId="54D7AB6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France</w:t>
      </w:r>
      <w:r w:rsidRPr="00257298">
        <w:rPr>
          <w:rFonts w:ascii="Garamond" w:hAnsi="Garamond"/>
          <w:noProof/>
        </w:rPr>
        <w:tab/>
        <w:t>12, 33</w:t>
      </w:r>
    </w:p>
    <w:p w14:paraId="70D8B01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Freezing Point</w:t>
      </w:r>
      <w:r w:rsidRPr="00257298">
        <w:rPr>
          <w:rFonts w:ascii="Garamond" w:hAnsi="Garamond"/>
          <w:noProof/>
        </w:rPr>
        <w:tab/>
        <w:t>28</w:t>
      </w:r>
    </w:p>
    <w:p w14:paraId="43E767D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lastRenderedPageBreak/>
        <w:t>French</w:t>
      </w:r>
      <w:r w:rsidRPr="00257298">
        <w:rPr>
          <w:rFonts w:ascii="Garamond" w:hAnsi="Garamond"/>
          <w:noProof/>
        </w:rPr>
        <w:tab/>
        <w:t>16</w:t>
      </w:r>
    </w:p>
    <w:p w14:paraId="1F87CA6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French Indochina</w:t>
      </w:r>
      <w:r w:rsidRPr="00257298">
        <w:rPr>
          <w:rFonts w:ascii="Garamond" w:hAnsi="Garamond"/>
          <w:noProof/>
        </w:rPr>
        <w:tab/>
        <w:t>12</w:t>
      </w:r>
    </w:p>
    <w:p w14:paraId="376D5BD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French Navy</w:t>
      </w:r>
      <w:r w:rsidRPr="00257298">
        <w:rPr>
          <w:rFonts w:ascii="Garamond" w:hAnsi="Garamond"/>
          <w:noProof/>
        </w:rPr>
        <w:tab/>
        <w:t>13</w:t>
      </w:r>
    </w:p>
    <w:p w14:paraId="796A03D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Frontignan, France</w:t>
      </w:r>
      <w:r w:rsidRPr="00257298">
        <w:rPr>
          <w:rFonts w:ascii="Garamond" w:hAnsi="Garamond"/>
          <w:noProof/>
        </w:rPr>
        <w:tab/>
        <w:t>35</w:t>
      </w:r>
    </w:p>
    <w:p w14:paraId="7321ADF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fuel oil</w:t>
      </w:r>
      <w:r w:rsidRPr="00257298">
        <w:rPr>
          <w:rFonts w:ascii="Garamond" w:hAnsi="Garamond"/>
          <w:noProof/>
        </w:rPr>
        <w:tab/>
        <w:t>34</w:t>
      </w:r>
    </w:p>
    <w:p w14:paraId="6E1C91F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fuel storage tank</w:t>
      </w:r>
      <w:r w:rsidRPr="00257298">
        <w:rPr>
          <w:rFonts w:ascii="Garamond" w:hAnsi="Garamond"/>
          <w:noProof/>
        </w:rPr>
        <w:tab/>
        <w:t>22</w:t>
      </w:r>
    </w:p>
    <w:p w14:paraId="5918561E"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G</w:t>
      </w:r>
    </w:p>
    <w:p w14:paraId="15ACAF5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GAF Canberra</w:t>
      </w:r>
      <w:r w:rsidRPr="00257298">
        <w:rPr>
          <w:rFonts w:ascii="Garamond" w:hAnsi="Garamond"/>
          <w:noProof/>
        </w:rPr>
        <w:tab/>
        <w:t>3</w:t>
      </w:r>
    </w:p>
    <w:p w14:paraId="1CCE77EA" w14:textId="5673A944" w:rsidR="00257298" w:rsidRPr="00257298" w:rsidRDefault="00257298">
      <w:pPr>
        <w:pStyle w:val="Index1"/>
        <w:tabs>
          <w:tab w:val="right" w:leader="dot" w:pos="3783"/>
        </w:tabs>
        <w:rPr>
          <w:rFonts w:ascii="Garamond" w:hAnsi="Garamond"/>
          <w:noProof/>
        </w:rPr>
      </w:pPr>
      <w:r w:rsidRPr="00257298">
        <w:rPr>
          <w:rFonts w:ascii="Garamond" w:hAnsi="Garamond"/>
          <w:noProof/>
        </w:rPr>
        <w:t>GAF N22 Nomad</w:t>
      </w:r>
      <w:r w:rsidRPr="00257298">
        <w:rPr>
          <w:rFonts w:ascii="Garamond" w:hAnsi="Garamond"/>
          <w:noProof/>
        </w:rPr>
        <w:tab/>
        <w:t>5</w:t>
      </w:r>
      <w:r w:rsidR="00D166D3">
        <w:rPr>
          <w:rFonts w:ascii="Garamond" w:hAnsi="Garamond"/>
          <w:noProof/>
        </w:rPr>
        <w:t>, 6</w:t>
      </w:r>
    </w:p>
    <w:p w14:paraId="6BDD97C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gasoline</w:t>
      </w:r>
      <w:r w:rsidRPr="00257298">
        <w:rPr>
          <w:rFonts w:ascii="Garamond" w:hAnsi="Garamond"/>
          <w:noProof/>
        </w:rPr>
        <w:tab/>
        <w:t>34</w:t>
      </w:r>
    </w:p>
    <w:p w14:paraId="2F155B0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General Dynamics F-111C</w:t>
      </w:r>
      <w:r w:rsidRPr="00257298">
        <w:rPr>
          <w:rFonts w:ascii="Garamond" w:hAnsi="Garamond"/>
          <w:noProof/>
        </w:rPr>
        <w:tab/>
        <w:t>3, 5, 6</w:t>
      </w:r>
    </w:p>
    <w:p w14:paraId="6152075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Geneva Accords</w:t>
      </w:r>
      <w:r w:rsidRPr="00257298">
        <w:rPr>
          <w:rFonts w:ascii="Garamond" w:hAnsi="Garamond"/>
          <w:noProof/>
        </w:rPr>
        <w:tab/>
        <w:t>13, 14</w:t>
      </w:r>
    </w:p>
    <w:p w14:paraId="22F1633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George T Morgan Jr.</w:t>
      </w:r>
      <w:r w:rsidRPr="00257298">
        <w:rPr>
          <w:rFonts w:ascii="Garamond" w:hAnsi="Garamond"/>
          <w:noProof/>
        </w:rPr>
        <w:tab/>
        <w:t>37</w:t>
      </w:r>
    </w:p>
    <w:p w14:paraId="2178D69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Georgii Mossolov</w:t>
      </w:r>
      <w:r w:rsidRPr="00257298">
        <w:rPr>
          <w:rFonts w:ascii="Garamond" w:hAnsi="Garamond"/>
          <w:noProof/>
        </w:rPr>
        <w:tab/>
        <w:t>37</w:t>
      </w:r>
    </w:p>
    <w:p w14:paraId="33CCC72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Germany</w:t>
      </w:r>
      <w:r w:rsidRPr="00257298">
        <w:rPr>
          <w:rFonts w:ascii="Garamond" w:hAnsi="Garamond"/>
          <w:noProof/>
        </w:rPr>
        <w:tab/>
        <w:t>11, 12, 30, 31, 32</w:t>
      </w:r>
    </w:p>
    <w:p w14:paraId="5201FA4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Ghent</w:t>
      </w:r>
      <w:r w:rsidRPr="00257298">
        <w:rPr>
          <w:rFonts w:ascii="Garamond" w:hAnsi="Garamond"/>
          <w:noProof/>
        </w:rPr>
        <w:tab/>
        <w:t>33</w:t>
      </w:r>
    </w:p>
    <w:p w14:paraId="30EAD24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Gibraltar</w:t>
      </w:r>
      <w:r w:rsidRPr="00257298">
        <w:rPr>
          <w:rFonts w:ascii="Garamond" w:hAnsi="Garamond"/>
          <w:noProof/>
        </w:rPr>
        <w:tab/>
        <w:t>31</w:t>
      </w:r>
    </w:p>
    <w:p w14:paraId="3B91C3E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Gloster Meteor F 8</w:t>
      </w:r>
      <w:r w:rsidRPr="00257298">
        <w:rPr>
          <w:rFonts w:ascii="Garamond" w:hAnsi="Garamond"/>
          <w:noProof/>
        </w:rPr>
        <w:tab/>
        <w:t>30</w:t>
      </w:r>
    </w:p>
    <w:p w14:paraId="6214A9F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Government Aircraft Factory</w:t>
      </w:r>
      <w:r w:rsidRPr="00257298">
        <w:rPr>
          <w:rFonts w:ascii="Garamond" w:hAnsi="Garamond"/>
          <w:noProof/>
        </w:rPr>
        <w:tab/>
        <w:t>5</w:t>
      </w:r>
    </w:p>
    <w:p w14:paraId="4DCA368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Grade 100/130</w:t>
      </w:r>
      <w:r w:rsidRPr="00257298">
        <w:rPr>
          <w:rFonts w:ascii="Garamond" w:hAnsi="Garamond"/>
          <w:noProof/>
        </w:rPr>
        <w:tab/>
        <w:t>29</w:t>
      </w:r>
    </w:p>
    <w:p w14:paraId="619B07A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Grade 115/145</w:t>
      </w:r>
      <w:r w:rsidRPr="00257298">
        <w:rPr>
          <w:rFonts w:ascii="Garamond" w:hAnsi="Garamond"/>
          <w:noProof/>
        </w:rPr>
        <w:tab/>
        <w:t>29</w:t>
      </w:r>
    </w:p>
    <w:p w14:paraId="1380678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Grade 73</w:t>
      </w:r>
      <w:r w:rsidRPr="00257298">
        <w:rPr>
          <w:rFonts w:ascii="Garamond" w:hAnsi="Garamond"/>
          <w:noProof/>
        </w:rPr>
        <w:tab/>
        <w:t>29</w:t>
      </w:r>
    </w:p>
    <w:p w14:paraId="400FACA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Grade 80</w:t>
      </w:r>
      <w:r w:rsidRPr="00257298">
        <w:rPr>
          <w:rFonts w:ascii="Garamond" w:hAnsi="Garamond"/>
          <w:noProof/>
        </w:rPr>
        <w:tab/>
        <w:t>29</w:t>
      </w:r>
    </w:p>
    <w:p w14:paraId="345F9F5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Grade 91/96</w:t>
      </w:r>
      <w:r w:rsidRPr="00257298">
        <w:rPr>
          <w:rFonts w:ascii="Garamond" w:hAnsi="Garamond"/>
          <w:noProof/>
        </w:rPr>
        <w:tab/>
        <w:t>29</w:t>
      </w:r>
    </w:p>
    <w:p w14:paraId="5370C58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Gravenchon, France</w:t>
      </w:r>
      <w:r w:rsidRPr="00257298">
        <w:rPr>
          <w:rFonts w:ascii="Garamond" w:hAnsi="Garamond"/>
          <w:noProof/>
        </w:rPr>
        <w:tab/>
        <w:t>35</w:t>
      </w:r>
    </w:p>
    <w:p w14:paraId="28571F6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Greece</w:t>
      </w:r>
      <w:r w:rsidRPr="00257298">
        <w:rPr>
          <w:rFonts w:ascii="Garamond" w:hAnsi="Garamond"/>
          <w:noProof/>
        </w:rPr>
        <w:tab/>
        <w:t>31, 33</w:t>
      </w:r>
    </w:p>
    <w:p w14:paraId="315D0F0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Grumman S-2D Tracker ASW</w:t>
      </w:r>
      <w:r w:rsidRPr="00257298">
        <w:rPr>
          <w:rFonts w:ascii="Garamond" w:hAnsi="Garamond"/>
          <w:noProof/>
        </w:rPr>
        <w:tab/>
        <w:t>3</w:t>
      </w:r>
    </w:p>
    <w:p w14:paraId="5A158FF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Grumman S-2E Tracker</w:t>
      </w:r>
      <w:r w:rsidRPr="00257298">
        <w:rPr>
          <w:rFonts w:ascii="Garamond" w:hAnsi="Garamond"/>
          <w:noProof/>
        </w:rPr>
        <w:tab/>
        <w:t>6</w:t>
      </w:r>
    </w:p>
    <w:p w14:paraId="084131E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Grumman S-2G Tracker</w:t>
      </w:r>
      <w:r w:rsidRPr="00257298">
        <w:rPr>
          <w:rFonts w:ascii="Garamond" w:hAnsi="Garamond"/>
          <w:noProof/>
        </w:rPr>
        <w:tab/>
        <w:t>7</w:t>
      </w:r>
    </w:p>
    <w:p w14:paraId="48243AB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Gulf of Tonkin</w:t>
      </w:r>
      <w:r w:rsidRPr="00257298">
        <w:rPr>
          <w:rFonts w:ascii="Garamond" w:hAnsi="Garamond"/>
          <w:noProof/>
        </w:rPr>
        <w:tab/>
        <w:t>14</w:t>
      </w:r>
    </w:p>
    <w:p w14:paraId="1EF455D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gum formation</w:t>
      </w:r>
      <w:r w:rsidRPr="00257298">
        <w:rPr>
          <w:rFonts w:ascii="Garamond" w:hAnsi="Garamond"/>
          <w:noProof/>
        </w:rPr>
        <w:tab/>
        <w:t>27</w:t>
      </w:r>
    </w:p>
    <w:p w14:paraId="1E8E2839"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H</w:t>
      </w:r>
    </w:p>
    <w:p w14:paraId="61C30F2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Hanoi</w:t>
      </w:r>
      <w:r w:rsidRPr="00257298">
        <w:rPr>
          <w:rFonts w:ascii="Garamond" w:hAnsi="Garamond"/>
          <w:noProof/>
        </w:rPr>
        <w:tab/>
        <w:t>12</w:t>
      </w:r>
    </w:p>
    <w:p w14:paraId="1328CA7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Harefield House</w:t>
      </w:r>
      <w:r w:rsidRPr="00257298">
        <w:rPr>
          <w:rFonts w:ascii="Garamond" w:hAnsi="Garamond"/>
          <w:noProof/>
        </w:rPr>
        <w:tab/>
        <w:t>31</w:t>
      </w:r>
    </w:p>
    <w:p w14:paraId="1EED2BA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Hawker Siddeley HS-748</w:t>
      </w:r>
      <w:r w:rsidRPr="00257298">
        <w:rPr>
          <w:rFonts w:ascii="Garamond" w:hAnsi="Garamond"/>
          <w:noProof/>
        </w:rPr>
        <w:tab/>
        <w:t>4</w:t>
      </w:r>
    </w:p>
    <w:p w14:paraId="63700FB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heat energy content</w:t>
      </w:r>
      <w:r w:rsidRPr="00257298">
        <w:rPr>
          <w:rFonts w:ascii="Garamond" w:hAnsi="Garamond"/>
          <w:noProof/>
        </w:rPr>
        <w:tab/>
        <w:t>26</w:t>
      </w:r>
    </w:p>
    <w:p w14:paraId="5D170D9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Heat of Combustion</w:t>
      </w:r>
      <w:r w:rsidRPr="00257298">
        <w:rPr>
          <w:rFonts w:ascii="Garamond" w:hAnsi="Garamond"/>
          <w:noProof/>
        </w:rPr>
        <w:tab/>
        <w:t>28</w:t>
      </w:r>
    </w:p>
    <w:p w14:paraId="5870F8E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Heating Value</w:t>
      </w:r>
      <w:r w:rsidRPr="00257298">
        <w:rPr>
          <w:rFonts w:ascii="Garamond" w:hAnsi="Garamond"/>
          <w:noProof/>
        </w:rPr>
        <w:tab/>
        <w:t>27</w:t>
      </w:r>
    </w:p>
    <w:p w14:paraId="01088AD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Henry A. Kissinger</w:t>
      </w:r>
      <w:r w:rsidRPr="00257298">
        <w:rPr>
          <w:rFonts w:ascii="Garamond" w:hAnsi="Garamond"/>
          <w:noProof/>
        </w:rPr>
        <w:tab/>
        <w:t>15</w:t>
      </w:r>
    </w:p>
    <w:p w14:paraId="3FC3D976"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herbicide</w:t>
      </w:r>
      <w:r w:rsidRPr="00257298">
        <w:rPr>
          <w:rFonts w:ascii="Garamond" w:hAnsi="Garamond"/>
          <w:noProof/>
        </w:rPr>
        <w:tab/>
        <w:t>15</w:t>
      </w:r>
    </w:p>
    <w:p w14:paraId="35402B7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HMAS Melbourne</w:t>
      </w:r>
      <w:r w:rsidRPr="00257298">
        <w:rPr>
          <w:rFonts w:ascii="Garamond" w:hAnsi="Garamond"/>
          <w:noProof/>
        </w:rPr>
        <w:tab/>
        <w:t>3, 7</w:t>
      </w:r>
    </w:p>
    <w:p w14:paraId="79CFC4A6"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HMAS Sydney</w:t>
      </w:r>
      <w:r w:rsidRPr="00257298">
        <w:rPr>
          <w:rFonts w:ascii="Garamond" w:hAnsi="Garamond"/>
          <w:noProof/>
        </w:rPr>
        <w:tab/>
        <w:t>4, 6, 17</w:t>
      </w:r>
    </w:p>
    <w:p w14:paraId="32B8076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Ho Chi Minh</w:t>
      </w:r>
      <w:r w:rsidRPr="00257298">
        <w:rPr>
          <w:rFonts w:ascii="Garamond" w:hAnsi="Garamond"/>
          <w:noProof/>
        </w:rPr>
        <w:tab/>
        <w:t>12, 14</w:t>
      </w:r>
    </w:p>
    <w:p w14:paraId="5900878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Holland</w:t>
      </w:r>
      <w:r w:rsidRPr="00257298">
        <w:rPr>
          <w:rFonts w:ascii="Garamond" w:hAnsi="Garamond"/>
          <w:noProof/>
        </w:rPr>
        <w:tab/>
        <w:t>11</w:t>
      </w:r>
    </w:p>
    <w:p w14:paraId="045C3E1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Hong Kong</w:t>
      </w:r>
      <w:r w:rsidRPr="00257298">
        <w:rPr>
          <w:rFonts w:ascii="Garamond" w:hAnsi="Garamond"/>
          <w:noProof/>
        </w:rPr>
        <w:tab/>
        <w:t>32</w:t>
      </w:r>
    </w:p>
    <w:p w14:paraId="61C65EA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HQ4 Petroleum Laboratory</w:t>
      </w:r>
      <w:r w:rsidRPr="00257298">
        <w:rPr>
          <w:rFonts w:ascii="Garamond" w:hAnsi="Garamond"/>
          <w:noProof/>
        </w:rPr>
        <w:tab/>
        <w:t>31</w:t>
      </w:r>
    </w:p>
    <w:p w14:paraId="754AACBA" w14:textId="201F9907" w:rsidR="00257298" w:rsidRPr="00257298" w:rsidRDefault="00257298">
      <w:pPr>
        <w:pStyle w:val="Index1"/>
        <w:tabs>
          <w:tab w:val="right" w:leader="dot" w:pos="3783"/>
        </w:tabs>
        <w:rPr>
          <w:rFonts w:ascii="Garamond" w:hAnsi="Garamond"/>
          <w:noProof/>
        </w:rPr>
      </w:pPr>
      <w:r w:rsidRPr="00257298">
        <w:rPr>
          <w:rFonts w:ascii="Garamond" w:hAnsi="Garamond"/>
          <w:noProof/>
        </w:rPr>
        <w:t>hydrocarbons</w:t>
      </w:r>
      <w:r w:rsidRPr="00257298">
        <w:rPr>
          <w:rFonts w:ascii="Garamond" w:hAnsi="Garamond"/>
          <w:noProof/>
        </w:rPr>
        <w:tab/>
        <w:t>26</w:t>
      </w:r>
      <w:r w:rsidR="00242645">
        <w:rPr>
          <w:rFonts w:ascii="Garamond" w:hAnsi="Garamond"/>
          <w:noProof/>
        </w:rPr>
        <w:t>, 27</w:t>
      </w:r>
    </w:p>
    <w:p w14:paraId="4CD14DE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hydrogen</w:t>
      </w:r>
      <w:r w:rsidRPr="00257298">
        <w:rPr>
          <w:rFonts w:ascii="Garamond" w:hAnsi="Garamond"/>
          <w:noProof/>
        </w:rPr>
        <w:tab/>
        <w:t>26</w:t>
      </w:r>
    </w:p>
    <w:p w14:paraId="14A6C4A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hydrometer</w:t>
      </w:r>
      <w:r w:rsidRPr="00257298">
        <w:rPr>
          <w:rFonts w:ascii="Garamond" w:hAnsi="Garamond"/>
          <w:noProof/>
        </w:rPr>
        <w:tab/>
        <w:t>24</w:t>
      </w:r>
    </w:p>
    <w:p w14:paraId="5CD4034D"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I</w:t>
      </w:r>
    </w:p>
    <w:p w14:paraId="4C8F94B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India</w:t>
      </w:r>
      <w:r w:rsidRPr="00257298">
        <w:rPr>
          <w:rFonts w:ascii="Garamond" w:hAnsi="Garamond"/>
          <w:noProof/>
        </w:rPr>
        <w:tab/>
        <w:t>32</w:t>
      </w:r>
    </w:p>
    <w:p w14:paraId="3B49E27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Indian Ocean</w:t>
      </w:r>
      <w:r w:rsidRPr="00257298">
        <w:rPr>
          <w:rFonts w:ascii="Garamond" w:hAnsi="Garamond"/>
          <w:noProof/>
        </w:rPr>
        <w:tab/>
        <w:t>7</w:t>
      </w:r>
    </w:p>
    <w:p w14:paraId="1C82A85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Indo-China</w:t>
      </w:r>
      <w:r w:rsidRPr="00257298">
        <w:rPr>
          <w:rFonts w:ascii="Garamond" w:hAnsi="Garamond"/>
          <w:noProof/>
        </w:rPr>
        <w:tab/>
        <w:t>8</w:t>
      </w:r>
    </w:p>
    <w:p w14:paraId="5B8187D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Indochina War</w:t>
      </w:r>
      <w:r w:rsidRPr="00257298">
        <w:rPr>
          <w:rFonts w:ascii="Garamond" w:hAnsi="Garamond"/>
          <w:noProof/>
        </w:rPr>
        <w:tab/>
        <w:t>12</w:t>
      </w:r>
    </w:p>
    <w:p w14:paraId="1344583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Indonesia</w:t>
      </w:r>
      <w:r w:rsidRPr="00257298">
        <w:rPr>
          <w:rFonts w:ascii="Garamond" w:hAnsi="Garamond"/>
          <w:noProof/>
        </w:rPr>
        <w:tab/>
        <w:t>6, 17, 30, 32</w:t>
      </w:r>
    </w:p>
    <w:p w14:paraId="3FF7D53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industrial solvent</w:t>
      </w:r>
      <w:r w:rsidRPr="00257298">
        <w:rPr>
          <w:rFonts w:ascii="Garamond" w:hAnsi="Garamond"/>
          <w:noProof/>
        </w:rPr>
        <w:tab/>
        <w:t>26</w:t>
      </w:r>
    </w:p>
    <w:p w14:paraId="21BABC0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inflight refuelling</w:t>
      </w:r>
      <w:r w:rsidRPr="00257298">
        <w:rPr>
          <w:rFonts w:ascii="Garamond" w:hAnsi="Garamond"/>
          <w:noProof/>
        </w:rPr>
        <w:tab/>
        <w:t>29</w:t>
      </w:r>
    </w:p>
    <w:p w14:paraId="13CB27D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inhibitor</w:t>
      </w:r>
      <w:r w:rsidRPr="00257298">
        <w:rPr>
          <w:rFonts w:ascii="Garamond" w:hAnsi="Garamond"/>
          <w:noProof/>
        </w:rPr>
        <w:tab/>
        <w:t>26</w:t>
      </w:r>
    </w:p>
    <w:p w14:paraId="73C5174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IPEC</w:t>
      </w:r>
      <w:r w:rsidRPr="00257298">
        <w:rPr>
          <w:rFonts w:ascii="Garamond" w:hAnsi="Garamond"/>
          <w:noProof/>
        </w:rPr>
        <w:tab/>
        <w:t>4</w:t>
      </w:r>
    </w:p>
    <w:p w14:paraId="6B1B28B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Iran</w:t>
      </w:r>
      <w:r w:rsidRPr="00257298">
        <w:rPr>
          <w:rFonts w:ascii="Garamond" w:hAnsi="Garamond"/>
          <w:noProof/>
        </w:rPr>
        <w:tab/>
        <w:t>11, 32, 36</w:t>
      </w:r>
    </w:p>
    <w:p w14:paraId="0BF6664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Iranian Oil Refining Co.</w:t>
      </w:r>
      <w:r w:rsidRPr="00257298">
        <w:rPr>
          <w:rFonts w:ascii="Garamond" w:hAnsi="Garamond"/>
          <w:noProof/>
        </w:rPr>
        <w:tab/>
        <w:t>32</w:t>
      </w:r>
    </w:p>
    <w:p w14:paraId="06BE6B4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Iranian situation</w:t>
      </w:r>
      <w:r w:rsidRPr="00257298">
        <w:rPr>
          <w:rFonts w:ascii="Garamond" w:hAnsi="Garamond"/>
          <w:noProof/>
        </w:rPr>
        <w:tab/>
        <w:t>34</w:t>
      </w:r>
    </w:p>
    <w:p w14:paraId="5225CF6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Iraq</w:t>
      </w:r>
      <w:r w:rsidRPr="00257298">
        <w:rPr>
          <w:rFonts w:ascii="Garamond" w:hAnsi="Garamond"/>
          <w:noProof/>
        </w:rPr>
        <w:tab/>
        <w:t>36</w:t>
      </w:r>
    </w:p>
    <w:p w14:paraId="0F92184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isobutane</w:t>
      </w:r>
      <w:r w:rsidRPr="00257298">
        <w:rPr>
          <w:rFonts w:ascii="Garamond" w:hAnsi="Garamond"/>
          <w:noProof/>
        </w:rPr>
        <w:tab/>
        <w:t>27</w:t>
      </w:r>
    </w:p>
    <w:p w14:paraId="72BB2E2B" w14:textId="0357CDEA" w:rsidR="00257298" w:rsidRPr="00257298" w:rsidRDefault="00257298">
      <w:pPr>
        <w:pStyle w:val="Index1"/>
        <w:tabs>
          <w:tab w:val="right" w:leader="dot" w:pos="3783"/>
        </w:tabs>
        <w:rPr>
          <w:rFonts w:ascii="Garamond" w:hAnsi="Garamond"/>
          <w:noProof/>
        </w:rPr>
      </w:pPr>
      <w:r w:rsidRPr="00257298">
        <w:rPr>
          <w:rFonts w:ascii="Garamond" w:hAnsi="Garamond"/>
          <w:noProof/>
        </w:rPr>
        <w:t>isoparaffin</w:t>
      </w:r>
      <w:r w:rsidRPr="00257298">
        <w:rPr>
          <w:rFonts w:ascii="Garamond" w:hAnsi="Garamond"/>
          <w:noProof/>
        </w:rPr>
        <w:tab/>
      </w:r>
      <w:r w:rsidR="00242645">
        <w:rPr>
          <w:rFonts w:ascii="Garamond" w:hAnsi="Garamond"/>
          <w:noProof/>
        </w:rPr>
        <w:t xml:space="preserve">26, </w:t>
      </w:r>
      <w:r w:rsidRPr="00257298">
        <w:rPr>
          <w:rFonts w:ascii="Garamond" w:hAnsi="Garamond"/>
          <w:noProof/>
        </w:rPr>
        <w:t>27</w:t>
      </w:r>
    </w:p>
    <w:p w14:paraId="160AE83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isopentane</w:t>
      </w:r>
      <w:r w:rsidRPr="00257298">
        <w:rPr>
          <w:rFonts w:ascii="Garamond" w:hAnsi="Garamond"/>
          <w:noProof/>
        </w:rPr>
        <w:tab/>
        <w:t>27</w:t>
      </w:r>
    </w:p>
    <w:p w14:paraId="3B7B3AC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Italy</w:t>
      </w:r>
      <w:r w:rsidRPr="00257298">
        <w:rPr>
          <w:rFonts w:ascii="Garamond" w:hAnsi="Garamond"/>
          <w:noProof/>
        </w:rPr>
        <w:tab/>
        <w:t>11, 31</w:t>
      </w:r>
    </w:p>
    <w:p w14:paraId="018BCCDA"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J</w:t>
      </w:r>
    </w:p>
    <w:p w14:paraId="6B3E7CC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Jade 07</w:t>
      </w:r>
      <w:r w:rsidRPr="00257298">
        <w:rPr>
          <w:rFonts w:ascii="Garamond" w:hAnsi="Garamond"/>
          <w:noProof/>
        </w:rPr>
        <w:tab/>
        <w:t>9</w:t>
      </w:r>
    </w:p>
    <w:p w14:paraId="5745668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Japan</w:t>
      </w:r>
      <w:r w:rsidRPr="00257298">
        <w:rPr>
          <w:rFonts w:ascii="Garamond" w:hAnsi="Garamond"/>
          <w:noProof/>
        </w:rPr>
        <w:tab/>
        <w:t>12, 33</w:t>
      </w:r>
    </w:p>
    <w:p w14:paraId="1C7B7A6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Java</w:t>
      </w:r>
      <w:r w:rsidRPr="00257298">
        <w:rPr>
          <w:rFonts w:ascii="Garamond" w:hAnsi="Garamond"/>
          <w:noProof/>
        </w:rPr>
        <w:tab/>
        <w:t>6</w:t>
      </w:r>
    </w:p>
    <w:p w14:paraId="481372B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Jet A</w:t>
      </w:r>
      <w:r w:rsidRPr="00257298">
        <w:rPr>
          <w:rFonts w:ascii="Garamond" w:hAnsi="Garamond"/>
          <w:noProof/>
        </w:rPr>
        <w:tab/>
        <w:t>31</w:t>
      </w:r>
    </w:p>
    <w:p w14:paraId="2D24EA9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jet fuel</w:t>
      </w:r>
      <w:r w:rsidRPr="00257298">
        <w:rPr>
          <w:rFonts w:ascii="Garamond" w:hAnsi="Garamond"/>
          <w:noProof/>
        </w:rPr>
        <w:tab/>
        <w:t>30, 34</w:t>
      </w:r>
    </w:p>
    <w:p w14:paraId="7C4966D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lang w:val="fr-FR"/>
        </w:rPr>
        <w:t>Joliet, Illinois</w:t>
      </w:r>
      <w:r w:rsidRPr="00257298">
        <w:rPr>
          <w:rFonts w:ascii="Garamond" w:hAnsi="Garamond"/>
          <w:noProof/>
        </w:rPr>
        <w:tab/>
        <w:t>35</w:t>
      </w:r>
    </w:p>
    <w:p w14:paraId="26FB563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JP-7</w:t>
      </w:r>
      <w:r w:rsidRPr="00257298">
        <w:rPr>
          <w:rFonts w:ascii="Garamond" w:hAnsi="Garamond"/>
          <w:noProof/>
        </w:rPr>
        <w:tab/>
        <w:t>37</w:t>
      </w:r>
    </w:p>
    <w:p w14:paraId="13267B0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Jurong, Singapore</w:t>
      </w:r>
      <w:r w:rsidRPr="00257298">
        <w:rPr>
          <w:rFonts w:ascii="Garamond" w:hAnsi="Garamond"/>
          <w:noProof/>
        </w:rPr>
        <w:tab/>
        <w:t>35</w:t>
      </w:r>
    </w:p>
    <w:p w14:paraId="464AA498"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K</w:t>
      </w:r>
    </w:p>
    <w:p w14:paraId="3899280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Kalimantan</w:t>
      </w:r>
      <w:r w:rsidRPr="00257298">
        <w:rPr>
          <w:rFonts w:ascii="Garamond" w:hAnsi="Garamond"/>
          <w:noProof/>
        </w:rPr>
        <w:tab/>
        <w:t>32</w:t>
      </w:r>
    </w:p>
    <w:p w14:paraId="66A1289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Karachi</w:t>
      </w:r>
      <w:r w:rsidRPr="00257298">
        <w:rPr>
          <w:rFonts w:ascii="Garamond" w:hAnsi="Garamond"/>
          <w:noProof/>
        </w:rPr>
        <w:tab/>
        <w:t>33</w:t>
      </w:r>
    </w:p>
    <w:p w14:paraId="4FA04FAD" w14:textId="7AE76C4B" w:rsidR="00257298" w:rsidRPr="00257298" w:rsidRDefault="00257298">
      <w:pPr>
        <w:pStyle w:val="Index1"/>
        <w:tabs>
          <w:tab w:val="right" w:leader="dot" w:pos="3783"/>
        </w:tabs>
        <w:rPr>
          <w:rFonts w:ascii="Garamond" w:hAnsi="Garamond"/>
          <w:noProof/>
        </w:rPr>
      </w:pPr>
      <w:r w:rsidRPr="00257298">
        <w:rPr>
          <w:rFonts w:ascii="Garamond" w:hAnsi="Garamond" w:cs="Arial"/>
          <w:noProof/>
          <w:color w:val="111111"/>
          <w:shd w:val="clear" w:color="auto" w:fill="FFFFFF"/>
        </w:rPr>
        <w:t>KC-135 Stratotanker</w:t>
      </w:r>
      <w:r w:rsidRPr="00257298">
        <w:rPr>
          <w:rFonts w:ascii="Garamond" w:hAnsi="Garamond"/>
          <w:noProof/>
        </w:rPr>
        <w:tab/>
      </w:r>
      <w:r w:rsidR="00242645">
        <w:rPr>
          <w:rFonts w:ascii="Garamond" w:hAnsi="Garamond"/>
          <w:noProof/>
        </w:rPr>
        <w:t xml:space="preserve">14, </w:t>
      </w:r>
      <w:r w:rsidRPr="00257298">
        <w:rPr>
          <w:rFonts w:ascii="Garamond" w:hAnsi="Garamond"/>
          <w:noProof/>
        </w:rPr>
        <w:t>29</w:t>
      </w:r>
    </w:p>
    <w:p w14:paraId="09CF46B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Kent State University</w:t>
      </w:r>
      <w:r w:rsidRPr="00257298">
        <w:rPr>
          <w:rFonts w:ascii="Garamond" w:hAnsi="Garamond"/>
          <w:noProof/>
        </w:rPr>
        <w:tab/>
        <w:t>15</w:t>
      </w:r>
    </w:p>
    <w:p w14:paraId="6FD99E2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Kenya</w:t>
      </w:r>
      <w:r w:rsidRPr="00257298">
        <w:rPr>
          <w:rFonts w:ascii="Garamond" w:hAnsi="Garamond"/>
          <w:noProof/>
        </w:rPr>
        <w:tab/>
        <w:t>32</w:t>
      </w:r>
    </w:p>
    <w:p w14:paraId="0A95CBD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Kenya Shell Ltd.</w:t>
      </w:r>
      <w:r w:rsidRPr="00257298">
        <w:rPr>
          <w:rFonts w:ascii="Garamond" w:hAnsi="Garamond"/>
          <w:noProof/>
        </w:rPr>
        <w:tab/>
        <w:t>32</w:t>
      </w:r>
    </w:p>
    <w:p w14:paraId="2FB9A01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kerosene</w:t>
      </w:r>
      <w:r w:rsidRPr="00257298">
        <w:rPr>
          <w:rFonts w:ascii="Garamond" w:hAnsi="Garamond"/>
          <w:noProof/>
        </w:rPr>
        <w:tab/>
        <w:t>34</w:t>
      </w:r>
    </w:p>
    <w:p w14:paraId="7F3F79E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Korean War</w:t>
      </w:r>
      <w:r w:rsidRPr="00257298">
        <w:rPr>
          <w:rFonts w:ascii="Garamond" w:hAnsi="Garamond"/>
          <w:noProof/>
        </w:rPr>
        <w:tab/>
        <w:t>8, 16</w:t>
      </w:r>
    </w:p>
    <w:p w14:paraId="4134942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Kun Ting Installation</w:t>
      </w:r>
      <w:r w:rsidRPr="00257298">
        <w:rPr>
          <w:rFonts w:ascii="Garamond" w:hAnsi="Garamond"/>
          <w:noProof/>
        </w:rPr>
        <w:tab/>
        <w:t>32</w:t>
      </w:r>
    </w:p>
    <w:p w14:paraId="19251C3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Kuwait</w:t>
      </w:r>
      <w:r w:rsidRPr="00257298">
        <w:rPr>
          <w:rFonts w:ascii="Garamond" w:hAnsi="Garamond"/>
          <w:noProof/>
        </w:rPr>
        <w:tab/>
        <w:t>32</w:t>
      </w:r>
    </w:p>
    <w:p w14:paraId="3FB79D8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Kuwait Oil Co. Ltd.</w:t>
      </w:r>
      <w:r w:rsidRPr="00257298">
        <w:rPr>
          <w:rFonts w:ascii="Garamond" w:hAnsi="Garamond"/>
          <w:noProof/>
        </w:rPr>
        <w:tab/>
        <w:t>32</w:t>
      </w:r>
    </w:p>
    <w:p w14:paraId="02241FF0"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L</w:t>
      </w:r>
    </w:p>
    <w:p w14:paraId="315D6CC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Laos</w:t>
      </w:r>
      <w:r w:rsidRPr="00257298">
        <w:rPr>
          <w:rFonts w:ascii="Garamond" w:hAnsi="Garamond"/>
          <w:noProof/>
        </w:rPr>
        <w:tab/>
        <w:t>15</w:t>
      </w:r>
    </w:p>
    <w:p w14:paraId="6822725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Le Duc Tho</w:t>
      </w:r>
      <w:r w:rsidRPr="00257298">
        <w:rPr>
          <w:rFonts w:ascii="Garamond" w:hAnsi="Garamond"/>
          <w:noProof/>
        </w:rPr>
        <w:tab/>
        <w:t>15</w:t>
      </w:r>
    </w:p>
    <w:p w14:paraId="0C897D5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lead</w:t>
      </w:r>
      <w:r w:rsidRPr="00257298">
        <w:rPr>
          <w:rFonts w:ascii="Garamond" w:hAnsi="Garamond"/>
          <w:noProof/>
        </w:rPr>
        <w:tab/>
        <w:t>26, 36</w:t>
      </w:r>
    </w:p>
    <w:p w14:paraId="1199AD7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lead response</w:t>
      </w:r>
      <w:r w:rsidRPr="00257298">
        <w:rPr>
          <w:rFonts w:ascii="Garamond" w:hAnsi="Garamond"/>
          <w:noProof/>
        </w:rPr>
        <w:tab/>
        <w:t>27</w:t>
      </w:r>
    </w:p>
    <w:p w14:paraId="4F9FD58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leaded petrol</w:t>
      </w:r>
      <w:r w:rsidRPr="00257298">
        <w:rPr>
          <w:rFonts w:ascii="Garamond" w:hAnsi="Garamond"/>
          <w:noProof/>
        </w:rPr>
        <w:tab/>
        <w:t>36</w:t>
      </w:r>
    </w:p>
    <w:p w14:paraId="41CF006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Lean mixture</w:t>
      </w:r>
      <w:r w:rsidRPr="00257298">
        <w:rPr>
          <w:rFonts w:ascii="Garamond" w:hAnsi="Garamond"/>
          <w:noProof/>
        </w:rPr>
        <w:tab/>
        <w:t>27, 28</w:t>
      </w:r>
    </w:p>
    <w:p w14:paraId="3D4EFB8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Light Alkylate</w:t>
      </w:r>
      <w:r w:rsidRPr="00257298">
        <w:rPr>
          <w:rFonts w:ascii="Garamond" w:hAnsi="Garamond"/>
          <w:noProof/>
        </w:rPr>
        <w:tab/>
        <w:t>26</w:t>
      </w:r>
    </w:p>
    <w:p w14:paraId="1A1560C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Lockheed C-130</w:t>
      </w:r>
      <w:r w:rsidRPr="00257298">
        <w:rPr>
          <w:rFonts w:ascii="Garamond" w:hAnsi="Garamond"/>
          <w:noProof/>
        </w:rPr>
        <w:tab/>
        <w:t>29</w:t>
      </w:r>
    </w:p>
    <w:p w14:paraId="412DDB1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Lockheed C-130E Hercules</w:t>
      </w:r>
      <w:r w:rsidRPr="00257298">
        <w:rPr>
          <w:rFonts w:ascii="Garamond" w:hAnsi="Garamond"/>
          <w:noProof/>
        </w:rPr>
        <w:tab/>
        <w:t>3</w:t>
      </w:r>
    </w:p>
    <w:p w14:paraId="173A57A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Lockheed C-130H Hercules</w:t>
      </w:r>
      <w:r w:rsidRPr="00257298">
        <w:rPr>
          <w:rFonts w:ascii="Garamond" w:hAnsi="Garamond"/>
          <w:noProof/>
        </w:rPr>
        <w:tab/>
        <w:t>7</w:t>
      </w:r>
    </w:p>
    <w:p w14:paraId="344041E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Lockheed Electra</w:t>
      </w:r>
      <w:r w:rsidRPr="00257298">
        <w:rPr>
          <w:rFonts w:ascii="Garamond" w:hAnsi="Garamond"/>
          <w:noProof/>
        </w:rPr>
        <w:tab/>
        <w:t>8</w:t>
      </w:r>
    </w:p>
    <w:p w14:paraId="202E392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Lockheed Electras L-188</w:t>
      </w:r>
      <w:r w:rsidRPr="00257298">
        <w:rPr>
          <w:rFonts w:ascii="Garamond" w:hAnsi="Garamond"/>
          <w:noProof/>
        </w:rPr>
        <w:tab/>
        <w:t>3</w:t>
      </w:r>
    </w:p>
    <w:p w14:paraId="28526F8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Lockheed P-2V Neptune</w:t>
      </w:r>
      <w:r w:rsidRPr="00257298">
        <w:rPr>
          <w:rFonts w:ascii="Garamond" w:hAnsi="Garamond"/>
          <w:noProof/>
        </w:rPr>
        <w:tab/>
        <w:t>5</w:t>
      </w:r>
    </w:p>
    <w:p w14:paraId="7D8D148F" w14:textId="11324D4E" w:rsidR="00257298" w:rsidRPr="00257298" w:rsidRDefault="00257298">
      <w:pPr>
        <w:pStyle w:val="Index1"/>
        <w:tabs>
          <w:tab w:val="right" w:leader="dot" w:pos="3783"/>
        </w:tabs>
        <w:rPr>
          <w:rFonts w:ascii="Garamond" w:hAnsi="Garamond"/>
          <w:noProof/>
        </w:rPr>
      </w:pPr>
      <w:r w:rsidRPr="00257298">
        <w:rPr>
          <w:rFonts w:ascii="Garamond" w:hAnsi="Garamond"/>
          <w:noProof/>
        </w:rPr>
        <w:t>Lockheed P</w:t>
      </w:r>
      <w:r w:rsidR="00242645">
        <w:rPr>
          <w:rFonts w:ascii="Garamond" w:hAnsi="Garamond"/>
          <w:noProof/>
        </w:rPr>
        <w:t>-</w:t>
      </w:r>
      <w:r w:rsidRPr="00257298">
        <w:rPr>
          <w:rFonts w:ascii="Garamond" w:hAnsi="Garamond"/>
          <w:noProof/>
        </w:rPr>
        <w:t>2V-7 Neptune</w:t>
      </w:r>
      <w:r w:rsidRPr="00257298">
        <w:rPr>
          <w:rFonts w:ascii="Garamond" w:hAnsi="Garamond"/>
          <w:noProof/>
        </w:rPr>
        <w:tab/>
        <w:t>3</w:t>
      </w:r>
    </w:p>
    <w:p w14:paraId="285AAA96"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Lockheed P-3A Orion</w:t>
      </w:r>
      <w:r w:rsidRPr="00257298">
        <w:rPr>
          <w:rFonts w:ascii="Garamond" w:hAnsi="Garamond"/>
          <w:noProof/>
        </w:rPr>
        <w:tab/>
        <w:t>3</w:t>
      </w:r>
    </w:p>
    <w:p w14:paraId="394F010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Lockheed P-3B Orion</w:t>
      </w:r>
      <w:r w:rsidRPr="00257298">
        <w:rPr>
          <w:rFonts w:ascii="Garamond" w:hAnsi="Garamond"/>
          <w:noProof/>
        </w:rPr>
        <w:tab/>
        <w:t>5</w:t>
      </w:r>
    </w:p>
    <w:p w14:paraId="26E8314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Lockheed P-3C Orion</w:t>
      </w:r>
      <w:r w:rsidRPr="00257298">
        <w:rPr>
          <w:rFonts w:ascii="Garamond" w:hAnsi="Garamond"/>
          <w:noProof/>
        </w:rPr>
        <w:tab/>
        <w:t>7</w:t>
      </w:r>
    </w:p>
    <w:p w14:paraId="4E92D04C" w14:textId="106F4EEE" w:rsidR="00257298" w:rsidRPr="00257298" w:rsidRDefault="00257298">
      <w:pPr>
        <w:pStyle w:val="Index1"/>
        <w:tabs>
          <w:tab w:val="right" w:leader="dot" w:pos="3783"/>
        </w:tabs>
        <w:rPr>
          <w:rFonts w:ascii="Garamond" w:hAnsi="Garamond"/>
          <w:noProof/>
        </w:rPr>
      </w:pPr>
      <w:r w:rsidRPr="00257298">
        <w:rPr>
          <w:rFonts w:ascii="Garamond" w:hAnsi="Garamond"/>
          <w:noProof/>
        </w:rPr>
        <w:t>Lockheed SR-71A Blackbird</w:t>
      </w:r>
      <w:r w:rsidRPr="00257298">
        <w:rPr>
          <w:rFonts w:ascii="Garamond" w:hAnsi="Garamond"/>
          <w:noProof/>
        </w:rPr>
        <w:tab/>
        <w:t>37</w:t>
      </w:r>
      <w:r w:rsidR="00242645">
        <w:rPr>
          <w:rFonts w:ascii="Garamond" w:hAnsi="Garamond"/>
          <w:noProof/>
        </w:rPr>
        <w:t>, 38</w:t>
      </w:r>
    </w:p>
    <w:p w14:paraId="714DD45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Lockheed YF-12A</w:t>
      </w:r>
      <w:r w:rsidRPr="00257298">
        <w:rPr>
          <w:rFonts w:ascii="Garamond" w:hAnsi="Garamond"/>
          <w:noProof/>
        </w:rPr>
        <w:tab/>
        <w:t>37</w:t>
      </w:r>
    </w:p>
    <w:p w14:paraId="51D7FA8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London-to-Sydney Air Race</w:t>
      </w:r>
      <w:r w:rsidRPr="00257298">
        <w:rPr>
          <w:rFonts w:ascii="Garamond" w:hAnsi="Garamond"/>
          <w:noProof/>
        </w:rPr>
        <w:tab/>
        <w:t>5</w:t>
      </w:r>
    </w:p>
    <w:p w14:paraId="65B3D14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Long Hai</w:t>
      </w:r>
      <w:r w:rsidRPr="00257298">
        <w:rPr>
          <w:rFonts w:ascii="Garamond" w:hAnsi="Garamond"/>
          <w:noProof/>
        </w:rPr>
        <w:tab/>
        <w:t>23</w:t>
      </w:r>
    </w:p>
    <w:p w14:paraId="3E6FA93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Lord Howe Island</w:t>
      </w:r>
      <w:r w:rsidRPr="00257298">
        <w:rPr>
          <w:rFonts w:ascii="Garamond" w:hAnsi="Garamond"/>
          <w:noProof/>
        </w:rPr>
        <w:tab/>
        <w:t>6</w:t>
      </w:r>
    </w:p>
    <w:p w14:paraId="5CBC885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Low Lead</w:t>
      </w:r>
      <w:r w:rsidRPr="00257298">
        <w:rPr>
          <w:rFonts w:ascii="Garamond" w:hAnsi="Garamond"/>
          <w:noProof/>
        </w:rPr>
        <w:tab/>
        <w:t>28</w:t>
      </w:r>
    </w:p>
    <w:p w14:paraId="47C6484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Lt. P. Lewis</w:t>
      </w:r>
      <w:r w:rsidRPr="00257298">
        <w:rPr>
          <w:rFonts w:ascii="Garamond" w:hAnsi="Garamond"/>
          <w:noProof/>
        </w:rPr>
        <w:tab/>
        <w:t>6</w:t>
      </w:r>
    </w:p>
    <w:p w14:paraId="1CCF456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Luscombe Field</w:t>
      </w:r>
      <w:r w:rsidRPr="00257298">
        <w:rPr>
          <w:rFonts w:ascii="Garamond" w:hAnsi="Garamond"/>
          <w:noProof/>
        </w:rPr>
        <w:tab/>
        <w:t>22</w:t>
      </w:r>
    </w:p>
    <w:p w14:paraId="56A72F9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Lyndon B. Johnson</w:t>
      </w:r>
      <w:r w:rsidRPr="00257298">
        <w:rPr>
          <w:rFonts w:ascii="Garamond" w:hAnsi="Garamond"/>
          <w:noProof/>
        </w:rPr>
        <w:tab/>
        <w:t>14</w:t>
      </w:r>
    </w:p>
    <w:p w14:paraId="66D91775"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M</w:t>
      </w:r>
    </w:p>
    <w:p w14:paraId="3165C36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M113 Armoured Personnel Carriers</w:t>
      </w:r>
      <w:r w:rsidRPr="00257298">
        <w:rPr>
          <w:rFonts w:ascii="Garamond" w:hAnsi="Garamond"/>
          <w:noProof/>
        </w:rPr>
        <w:tab/>
        <w:t>21</w:t>
      </w:r>
    </w:p>
    <w:p w14:paraId="1C6FB01D" w14:textId="3329262A" w:rsidR="00257298" w:rsidRPr="00257298" w:rsidRDefault="00257298">
      <w:pPr>
        <w:pStyle w:val="Index1"/>
        <w:tabs>
          <w:tab w:val="right" w:leader="dot" w:pos="3783"/>
        </w:tabs>
        <w:rPr>
          <w:rFonts w:ascii="Garamond" w:hAnsi="Garamond"/>
          <w:noProof/>
        </w:rPr>
      </w:pPr>
      <w:r w:rsidRPr="00257298">
        <w:rPr>
          <w:rFonts w:ascii="Garamond" w:hAnsi="Garamond"/>
          <w:noProof/>
        </w:rPr>
        <w:t>Macchi MB-326</w:t>
      </w:r>
      <w:r w:rsidRPr="00257298">
        <w:rPr>
          <w:rFonts w:ascii="Garamond" w:hAnsi="Garamond"/>
          <w:noProof/>
        </w:rPr>
        <w:tab/>
      </w:r>
      <w:r w:rsidR="00242645">
        <w:rPr>
          <w:rFonts w:ascii="Garamond" w:hAnsi="Garamond"/>
          <w:noProof/>
        </w:rPr>
        <w:t xml:space="preserve">5, </w:t>
      </w:r>
      <w:r w:rsidRPr="00257298">
        <w:rPr>
          <w:rFonts w:ascii="Garamond" w:hAnsi="Garamond"/>
          <w:noProof/>
        </w:rPr>
        <w:t>6</w:t>
      </w:r>
    </w:p>
    <w:p w14:paraId="03C40EB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Macchi MB-339</w:t>
      </w:r>
      <w:r w:rsidRPr="00257298">
        <w:rPr>
          <w:rFonts w:ascii="Garamond" w:hAnsi="Garamond"/>
          <w:noProof/>
        </w:rPr>
        <w:tab/>
        <w:t>6</w:t>
      </w:r>
    </w:p>
    <w:p w14:paraId="1376706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Maj. J.D. Campbell</w:t>
      </w:r>
      <w:r w:rsidRPr="00257298">
        <w:rPr>
          <w:rFonts w:ascii="Garamond" w:hAnsi="Garamond"/>
          <w:noProof/>
        </w:rPr>
        <w:tab/>
        <w:t>7</w:t>
      </w:r>
    </w:p>
    <w:p w14:paraId="41C40AE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Malaysia</w:t>
      </w:r>
      <w:r w:rsidRPr="00257298">
        <w:rPr>
          <w:rFonts w:ascii="Garamond" w:hAnsi="Garamond"/>
          <w:noProof/>
        </w:rPr>
        <w:tab/>
        <w:t>5, 32</w:t>
      </w:r>
    </w:p>
    <w:p w14:paraId="18E2D25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Malta</w:t>
      </w:r>
      <w:r w:rsidRPr="00257298">
        <w:rPr>
          <w:rFonts w:ascii="Garamond" w:hAnsi="Garamond"/>
          <w:noProof/>
        </w:rPr>
        <w:tab/>
        <w:t>31</w:t>
      </w:r>
    </w:p>
    <w:p w14:paraId="50AC946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lastRenderedPageBreak/>
        <w:t>Manila</w:t>
      </w:r>
      <w:r w:rsidRPr="00257298">
        <w:rPr>
          <w:rFonts w:ascii="Garamond" w:hAnsi="Garamond"/>
          <w:noProof/>
        </w:rPr>
        <w:tab/>
        <w:t>33</w:t>
      </w:r>
    </w:p>
    <w:p w14:paraId="07C5CE6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Mascot, NSW</w:t>
      </w:r>
      <w:r w:rsidRPr="00257298">
        <w:rPr>
          <w:rFonts w:ascii="Garamond" w:hAnsi="Garamond"/>
          <w:noProof/>
        </w:rPr>
        <w:tab/>
        <w:t>6</w:t>
      </w:r>
    </w:p>
    <w:p w14:paraId="4A8BBB2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McClellan USAFB</w:t>
      </w:r>
      <w:r w:rsidRPr="00257298">
        <w:rPr>
          <w:rFonts w:ascii="Garamond" w:hAnsi="Garamond"/>
          <w:noProof/>
        </w:rPr>
        <w:tab/>
        <w:t>6</w:t>
      </w:r>
    </w:p>
    <w:p w14:paraId="6DB233C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McDonnell Douglas DC-9-30</w:t>
      </w:r>
      <w:r w:rsidRPr="00257298">
        <w:rPr>
          <w:rFonts w:ascii="Garamond" w:hAnsi="Garamond"/>
          <w:noProof/>
        </w:rPr>
        <w:tab/>
        <w:t>5</w:t>
      </w:r>
    </w:p>
    <w:p w14:paraId="6878D91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McDonnell Douglas F-4E Phantom</w:t>
      </w:r>
      <w:r w:rsidRPr="00257298">
        <w:rPr>
          <w:rFonts w:ascii="Garamond" w:hAnsi="Garamond"/>
          <w:noProof/>
        </w:rPr>
        <w:tab/>
        <w:t>5</w:t>
      </w:r>
    </w:p>
    <w:p w14:paraId="7F2C4C8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McDonnell F4H-1F Phantom II</w:t>
      </w:r>
      <w:r w:rsidRPr="00257298">
        <w:rPr>
          <w:rFonts w:ascii="Garamond" w:hAnsi="Garamond"/>
          <w:noProof/>
        </w:rPr>
        <w:tab/>
        <w:t>37</w:t>
      </w:r>
    </w:p>
    <w:p w14:paraId="61817BD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Middle East</w:t>
      </w:r>
      <w:r w:rsidRPr="00257298">
        <w:rPr>
          <w:rFonts w:ascii="Garamond" w:hAnsi="Garamond"/>
          <w:noProof/>
        </w:rPr>
        <w:tab/>
        <w:t>11, 30</w:t>
      </w:r>
    </w:p>
    <w:p w14:paraId="3F79A16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Mikoyan E-166</w:t>
      </w:r>
      <w:r w:rsidRPr="00257298">
        <w:rPr>
          <w:rFonts w:ascii="Garamond" w:hAnsi="Garamond"/>
          <w:noProof/>
        </w:rPr>
        <w:tab/>
        <w:t>37</w:t>
      </w:r>
    </w:p>
    <w:p w14:paraId="3832D22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Mobil</w:t>
      </w:r>
      <w:r w:rsidRPr="00257298">
        <w:rPr>
          <w:rFonts w:ascii="Garamond" w:hAnsi="Garamond"/>
          <w:noProof/>
        </w:rPr>
        <w:tab/>
        <w:t>35</w:t>
      </w:r>
    </w:p>
    <w:p w14:paraId="62D6AFD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Moenchen Gladbach</w:t>
      </w:r>
      <w:r w:rsidRPr="00257298">
        <w:rPr>
          <w:rFonts w:ascii="Garamond" w:hAnsi="Garamond"/>
          <w:noProof/>
        </w:rPr>
        <w:tab/>
        <w:t>31</w:t>
      </w:r>
    </w:p>
    <w:p w14:paraId="6123AFC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MON</w:t>
      </w:r>
      <w:r w:rsidRPr="00257298">
        <w:rPr>
          <w:rFonts w:ascii="Garamond" w:hAnsi="Garamond"/>
          <w:noProof/>
        </w:rPr>
        <w:tab/>
        <w:t>30</w:t>
      </w:r>
    </w:p>
    <w:p w14:paraId="311B50B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MON Engine</w:t>
      </w:r>
      <w:r w:rsidRPr="00257298">
        <w:rPr>
          <w:rFonts w:ascii="Garamond" w:hAnsi="Garamond"/>
          <w:noProof/>
        </w:rPr>
        <w:tab/>
        <w:t>31, 32, 33</w:t>
      </w:r>
    </w:p>
    <w:p w14:paraId="7FF54EA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motor gasoline</w:t>
      </w:r>
      <w:r w:rsidRPr="00257298">
        <w:rPr>
          <w:rFonts w:ascii="Garamond" w:hAnsi="Garamond"/>
          <w:noProof/>
        </w:rPr>
        <w:tab/>
        <w:t>26, 30</w:t>
      </w:r>
    </w:p>
    <w:p w14:paraId="00D66CE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Motor Method</w:t>
      </w:r>
      <w:r w:rsidRPr="00257298">
        <w:rPr>
          <w:rFonts w:ascii="Garamond" w:hAnsi="Garamond"/>
          <w:noProof/>
        </w:rPr>
        <w:tab/>
        <w:t>28</w:t>
      </w:r>
    </w:p>
    <w:p w14:paraId="68DF3B2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My Lai Massacre</w:t>
      </w:r>
      <w:r w:rsidRPr="00257298">
        <w:rPr>
          <w:rFonts w:ascii="Garamond" w:hAnsi="Garamond"/>
          <w:noProof/>
        </w:rPr>
        <w:tab/>
        <w:t>15</w:t>
      </w:r>
    </w:p>
    <w:p w14:paraId="56EDD5F5"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N</w:t>
      </w:r>
    </w:p>
    <w:p w14:paraId="7D36031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napalm</w:t>
      </w:r>
      <w:r w:rsidRPr="00257298">
        <w:rPr>
          <w:rFonts w:ascii="Garamond" w:hAnsi="Garamond"/>
          <w:noProof/>
        </w:rPr>
        <w:tab/>
        <w:t>15</w:t>
      </w:r>
    </w:p>
    <w:p w14:paraId="1C20DF66"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naphtha</w:t>
      </w:r>
      <w:r w:rsidRPr="00257298">
        <w:rPr>
          <w:rFonts w:ascii="Garamond" w:hAnsi="Garamond"/>
          <w:noProof/>
        </w:rPr>
        <w:tab/>
        <w:t>34</w:t>
      </w:r>
    </w:p>
    <w:p w14:paraId="58C3C374" w14:textId="3FF57305" w:rsidR="00257298" w:rsidRPr="00257298" w:rsidRDefault="00257298">
      <w:pPr>
        <w:pStyle w:val="Index1"/>
        <w:tabs>
          <w:tab w:val="right" w:leader="dot" w:pos="3783"/>
        </w:tabs>
        <w:rPr>
          <w:rFonts w:ascii="Garamond" w:hAnsi="Garamond"/>
          <w:noProof/>
        </w:rPr>
      </w:pPr>
      <w:r w:rsidRPr="00257298">
        <w:rPr>
          <w:rFonts w:ascii="Garamond" w:hAnsi="Garamond"/>
          <w:noProof/>
        </w:rPr>
        <w:t>naphthenes</w:t>
      </w:r>
      <w:r w:rsidRPr="00257298">
        <w:rPr>
          <w:rFonts w:ascii="Garamond" w:hAnsi="Garamond"/>
          <w:noProof/>
        </w:rPr>
        <w:tab/>
        <w:t>26</w:t>
      </w:r>
      <w:r w:rsidR="00D166D3">
        <w:rPr>
          <w:rFonts w:ascii="Garamond" w:hAnsi="Garamond"/>
          <w:noProof/>
        </w:rPr>
        <w:t>, 27</w:t>
      </w:r>
    </w:p>
    <w:p w14:paraId="2A97967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naphthenic fraction</w:t>
      </w:r>
      <w:r w:rsidRPr="00257298">
        <w:rPr>
          <w:rFonts w:ascii="Garamond" w:hAnsi="Garamond"/>
          <w:noProof/>
        </w:rPr>
        <w:tab/>
        <w:t>27</w:t>
      </w:r>
    </w:p>
    <w:p w14:paraId="1473C9D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Naples, Italy</w:t>
      </w:r>
      <w:r w:rsidRPr="00257298">
        <w:rPr>
          <w:rFonts w:ascii="Garamond" w:hAnsi="Garamond"/>
          <w:noProof/>
        </w:rPr>
        <w:tab/>
        <w:t>35</w:t>
      </w:r>
    </w:p>
    <w:p w14:paraId="3914087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NATA test signatory</w:t>
      </w:r>
      <w:r w:rsidRPr="00257298">
        <w:rPr>
          <w:rFonts w:ascii="Garamond" w:hAnsi="Garamond"/>
          <w:noProof/>
        </w:rPr>
        <w:tab/>
        <w:t>34</w:t>
      </w:r>
    </w:p>
    <w:p w14:paraId="509492C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National Association of Testing Authorities (NATA)</w:t>
      </w:r>
      <w:r w:rsidRPr="00257298">
        <w:rPr>
          <w:rFonts w:ascii="Garamond" w:hAnsi="Garamond"/>
          <w:noProof/>
        </w:rPr>
        <w:tab/>
        <w:t>34</w:t>
      </w:r>
    </w:p>
    <w:p w14:paraId="6ECF607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National Liberation Front</w:t>
      </w:r>
      <w:r w:rsidRPr="00257298">
        <w:rPr>
          <w:rFonts w:ascii="Garamond" w:hAnsi="Garamond"/>
          <w:noProof/>
        </w:rPr>
        <w:tab/>
        <w:t>14</w:t>
      </w:r>
    </w:p>
    <w:p w14:paraId="24B57BD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National Servicemen</w:t>
      </w:r>
      <w:r w:rsidRPr="00257298">
        <w:rPr>
          <w:rFonts w:ascii="Garamond" w:hAnsi="Garamond"/>
          <w:noProof/>
        </w:rPr>
        <w:tab/>
        <w:t>17</w:t>
      </w:r>
    </w:p>
    <w:p w14:paraId="615CDE9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Nationwide Air Services</w:t>
      </w:r>
      <w:r w:rsidRPr="00257298">
        <w:rPr>
          <w:rFonts w:ascii="Garamond" w:hAnsi="Garamond"/>
          <w:noProof/>
        </w:rPr>
        <w:tab/>
        <w:t>6</w:t>
      </w:r>
    </w:p>
    <w:p w14:paraId="42D5225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Naval Gunfire Support</w:t>
      </w:r>
      <w:r w:rsidRPr="00257298">
        <w:rPr>
          <w:rFonts w:ascii="Garamond" w:hAnsi="Garamond"/>
          <w:noProof/>
        </w:rPr>
        <w:tab/>
        <w:t>17</w:t>
      </w:r>
    </w:p>
    <w:p w14:paraId="0594819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Netherlands</w:t>
      </w:r>
      <w:r w:rsidRPr="00257298">
        <w:rPr>
          <w:rFonts w:ascii="Garamond" w:hAnsi="Garamond"/>
          <w:noProof/>
        </w:rPr>
        <w:tab/>
        <w:t>32</w:t>
      </w:r>
    </w:p>
    <w:p w14:paraId="2D3C20A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Netherlands Antilles</w:t>
      </w:r>
      <w:r w:rsidRPr="00257298">
        <w:rPr>
          <w:rFonts w:ascii="Garamond" w:hAnsi="Garamond"/>
          <w:noProof/>
        </w:rPr>
        <w:tab/>
        <w:t>11</w:t>
      </w:r>
    </w:p>
    <w:p w14:paraId="76BC586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New Zealand</w:t>
      </w:r>
      <w:r w:rsidRPr="00257298">
        <w:rPr>
          <w:rFonts w:ascii="Garamond" w:hAnsi="Garamond"/>
          <w:noProof/>
        </w:rPr>
        <w:tab/>
        <w:t>33</w:t>
      </w:r>
    </w:p>
    <w:p w14:paraId="3297CBF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Newport, Victoria</w:t>
      </w:r>
      <w:r w:rsidRPr="00257298">
        <w:rPr>
          <w:rFonts w:ascii="Garamond" w:hAnsi="Garamond"/>
          <w:noProof/>
        </w:rPr>
        <w:tab/>
        <w:t>33</w:t>
      </w:r>
    </w:p>
    <w:p w14:paraId="0479BD3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Ngo Dinh Diem</w:t>
      </w:r>
      <w:r w:rsidRPr="00257298">
        <w:rPr>
          <w:rFonts w:ascii="Garamond" w:hAnsi="Garamond"/>
          <w:noProof/>
        </w:rPr>
        <w:tab/>
        <w:t>14</w:t>
      </w:r>
    </w:p>
    <w:p w14:paraId="4D5BEC8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Nigeria</w:t>
      </w:r>
      <w:r w:rsidRPr="00257298">
        <w:rPr>
          <w:rFonts w:ascii="Garamond" w:hAnsi="Garamond"/>
          <w:noProof/>
        </w:rPr>
        <w:tab/>
        <w:t>32</w:t>
      </w:r>
    </w:p>
    <w:p w14:paraId="5A8E985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nitrogen</w:t>
      </w:r>
      <w:r w:rsidRPr="00257298">
        <w:rPr>
          <w:rFonts w:ascii="Garamond" w:hAnsi="Garamond"/>
          <w:noProof/>
        </w:rPr>
        <w:tab/>
        <w:t>26</w:t>
      </w:r>
    </w:p>
    <w:p w14:paraId="2B77278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No. 10 Squadron</w:t>
      </w:r>
      <w:r w:rsidRPr="00257298">
        <w:rPr>
          <w:rFonts w:ascii="Garamond" w:hAnsi="Garamond"/>
          <w:noProof/>
        </w:rPr>
        <w:tab/>
        <w:t>3</w:t>
      </w:r>
    </w:p>
    <w:p w14:paraId="1533814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No. 12 Squadron</w:t>
      </w:r>
      <w:r w:rsidRPr="00257298">
        <w:rPr>
          <w:rFonts w:ascii="Garamond" w:hAnsi="Garamond"/>
          <w:noProof/>
        </w:rPr>
        <w:tab/>
        <w:t>6</w:t>
      </w:r>
    </w:p>
    <w:p w14:paraId="73F2DBC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No. 16 Army Light Aircraft Squadron</w:t>
      </w:r>
      <w:r w:rsidRPr="00257298">
        <w:rPr>
          <w:rFonts w:ascii="Garamond" w:hAnsi="Garamond"/>
          <w:noProof/>
        </w:rPr>
        <w:tab/>
        <w:t>3</w:t>
      </w:r>
    </w:p>
    <w:p w14:paraId="46E6457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No. 2 Squadron</w:t>
      </w:r>
      <w:r w:rsidRPr="00257298">
        <w:rPr>
          <w:rFonts w:ascii="Garamond" w:hAnsi="Garamond"/>
          <w:noProof/>
        </w:rPr>
        <w:tab/>
        <w:t>5, 6, 17</w:t>
      </w:r>
    </w:p>
    <w:p w14:paraId="0B04074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No. 3 Squadron</w:t>
      </w:r>
      <w:r w:rsidRPr="00257298">
        <w:rPr>
          <w:rFonts w:ascii="Garamond" w:hAnsi="Garamond"/>
          <w:noProof/>
        </w:rPr>
        <w:tab/>
        <w:t>5</w:t>
      </w:r>
    </w:p>
    <w:p w14:paraId="3497095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No. 35 Squadron</w:t>
      </w:r>
      <w:r w:rsidRPr="00257298">
        <w:rPr>
          <w:rFonts w:ascii="Garamond" w:hAnsi="Garamond"/>
          <w:noProof/>
        </w:rPr>
        <w:tab/>
        <w:t>4, 6, 17</w:t>
      </w:r>
    </w:p>
    <w:p w14:paraId="214E992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No. 37 Squadron</w:t>
      </w:r>
      <w:r w:rsidRPr="00257298">
        <w:rPr>
          <w:rFonts w:ascii="Garamond" w:hAnsi="Garamond"/>
          <w:noProof/>
        </w:rPr>
        <w:tab/>
        <w:t>4</w:t>
      </w:r>
    </w:p>
    <w:p w14:paraId="5F55AC9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No. 5 Squadron</w:t>
      </w:r>
      <w:r w:rsidRPr="00257298">
        <w:rPr>
          <w:rFonts w:ascii="Garamond" w:hAnsi="Garamond"/>
          <w:noProof/>
        </w:rPr>
        <w:tab/>
        <w:t>4</w:t>
      </w:r>
    </w:p>
    <w:p w14:paraId="74CA93F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No. 617 Squadron, RAF</w:t>
      </w:r>
      <w:r w:rsidRPr="00257298">
        <w:rPr>
          <w:rFonts w:ascii="Garamond" w:hAnsi="Garamond"/>
          <w:noProof/>
        </w:rPr>
        <w:tab/>
        <w:t>3</w:t>
      </w:r>
    </w:p>
    <w:p w14:paraId="1A9A46C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No. 75 Squadron</w:t>
      </w:r>
      <w:r w:rsidRPr="00257298">
        <w:rPr>
          <w:rFonts w:ascii="Garamond" w:hAnsi="Garamond"/>
          <w:noProof/>
        </w:rPr>
        <w:tab/>
        <w:t>4, 5</w:t>
      </w:r>
    </w:p>
    <w:p w14:paraId="2B9A7CB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No. 77 Squadron</w:t>
      </w:r>
      <w:r w:rsidRPr="00257298">
        <w:rPr>
          <w:rFonts w:ascii="Garamond" w:hAnsi="Garamond"/>
          <w:noProof/>
        </w:rPr>
        <w:tab/>
        <w:t>5</w:t>
      </w:r>
    </w:p>
    <w:p w14:paraId="60B031D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No. 79 Squadron</w:t>
      </w:r>
      <w:r w:rsidRPr="00257298">
        <w:rPr>
          <w:rFonts w:ascii="Garamond" w:hAnsi="Garamond"/>
          <w:noProof/>
        </w:rPr>
        <w:tab/>
        <w:t>3</w:t>
      </w:r>
    </w:p>
    <w:p w14:paraId="627483A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No. 9 Squadron</w:t>
      </w:r>
      <w:r w:rsidRPr="00257298">
        <w:rPr>
          <w:rFonts w:ascii="Garamond" w:hAnsi="Garamond"/>
          <w:noProof/>
        </w:rPr>
        <w:tab/>
        <w:t>3, 4, 17</w:t>
      </w:r>
    </w:p>
    <w:p w14:paraId="2AEC991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No.1 Field Squadron</w:t>
      </w:r>
      <w:r w:rsidRPr="00257298">
        <w:rPr>
          <w:rFonts w:ascii="Garamond" w:hAnsi="Garamond"/>
          <w:noProof/>
        </w:rPr>
        <w:tab/>
        <w:t>22</w:t>
      </w:r>
    </w:p>
    <w:p w14:paraId="51BA740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No.4 Petroleum Depot, Petroleum Laboratory</w:t>
      </w:r>
      <w:r w:rsidRPr="00257298">
        <w:rPr>
          <w:rFonts w:ascii="Garamond" w:hAnsi="Garamond"/>
          <w:noProof/>
        </w:rPr>
        <w:tab/>
        <w:t>31</w:t>
      </w:r>
    </w:p>
    <w:p w14:paraId="79030F5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North America</w:t>
      </w:r>
      <w:r w:rsidRPr="00257298">
        <w:rPr>
          <w:rFonts w:ascii="Garamond" w:hAnsi="Garamond"/>
          <w:noProof/>
        </w:rPr>
        <w:tab/>
        <w:t>31</w:t>
      </w:r>
    </w:p>
    <w:p w14:paraId="057100D6"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North American T-28 Trojan</w:t>
      </w:r>
      <w:r w:rsidRPr="00257298">
        <w:rPr>
          <w:rFonts w:ascii="Garamond" w:hAnsi="Garamond"/>
          <w:noProof/>
        </w:rPr>
        <w:tab/>
        <w:t>34</w:t>
      </w:r>
    </w:p>
    <w:p w14:paraId="5B39BF1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North Vietnam</w:t>
      </w:r>
      <w:r w:rsidRPr="00257298">
        <w:rPr>
          <w:rFonts w:ascii="Garamond" w:hAnsi="Garamond"/>
          <w:noProof/>
        </w:rPr>
        <w:tab/>
        <w:t>13, 15</w:t>
      </w:r>
    </w:p>
    <w:p w14:paraId="5164119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North Vietnam Regular Army</w:t>
      </w:r>
      <w:r w:rsidRPr="00257298">
        <w:rPr>
          <w:rFonts w:ascii="Garamond" w:hAnsi="Garamond"/>
          <w:noProof/>
        </w:rPr>
        <w:tab/>
        <w:t>17</w:t>
      </w:r>
    </w:p>
    <w:p w14:paraId="0704D2D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North Vietnamese</w:t>
      </w:r>
      <w:r w:rsidRPr="00257298">
        <w:rPr>
          <w:rFonts w:ascii="Garamond" w:hAnsi="Garamond"/>
          <w:noProof/>
        </w:rPr>
        <w:tab/>
        <w:t>14, 15, 17</w:t>
      </w:r>
    </w:p>
    <w:p w14:paraId="5F18251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North Vietnamese Army</w:t>
      </w:r>
      <w:r w:rsidRPr="00257298">
        <w:rPr>
          <w:rFonts w:ascii="Garamond" w:hAnsi="Garamond"/>
          <w:noProof/>
        </w:rPr>
        <w:tab/>
        <w:t>15</w:t>
      </w:r>
    </w:p>
    <w:p w14:paraId="3C52DD2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Nowra, NSW</w:t>
      </w:r>
      <w:r w:rsidRPr="00257298">
        <w:rPr>
          <w:rFonts w:ascii="Garamond" w:hAnsi="Garamond"/>
          <w:noProof/>
        </w:rPr>
        <w:tab/>
        <w:t>6</w:t>
      </w:r>
    </w:p>
    <w:p w14:paraId="51FB3B8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Nui Dat</w:t>
      </w:r>
      <w:r w:rsidRPr="00257298">
        <w:rPr>
          <w:rFonts w:ascii="Garamond" w:hAnsi="Garamond"/>
          <w:noProof/>
        </w:rPr>
        <w:tab/>
        <w:t>17, 22, 23</w:t>
      </w:r>
    </w:p>
    <w:p w14:paraId="2E273E0D"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O</w:t>
      </w:r>
    </w:p>
    <w:p w14:paraId="32843F4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O-1 Bird Dog</w:t>
      </w:r>
      <w:r w:rsidRPr="00257298">
        <w:rPr>
          <w:rFonts w:ascii="Garamond" w:hAnsi="Garamond"/>
          <w:noProof/>
        </w:rPr>
        <w:tab/>
        <w:t>9</w:t>
      </w:r>
    </w:p>
    <w:p w14:paraId="167D713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Oakey</w:t>
      </w:r>
      <w:r w:rsidRPr="00257298">
        <w:rPr>
          <w:rFonts w:ascii="Garamond" w:hAnsi="Garamond"/>
          <w:noProof/>
        </w:rPr>
        <w:tab/>
        <w:t>7</w:t>
      </w:r>
    </w:p>
    <w:p w14:paraId="656D620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octane number</w:t>
      </w:r>
      <w:r w:rsidRPr="00257298">
        <w:rPr>
          <w:rFonts w:ascii="Garamond" w:hAnsi="Garamond"/>
          <w:noProof/>
        </w:rPr>
        <w:tab/>
        <w:t>27</w:t>
      </w:r>
    </w:p>
    <w:p w14:paraId="3056D44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oil crisis</w:t>
      </w:r>
      <w:r w:rsidRPr="00257298">
        <w:rPr>
          <w:rFonts w:ascii="Garamond" w:hAnsi="Garamond"/>
          <w:noProof/>
        </w:rPr>
        <w:tab/>
        <w:t>36</w:t>
      </w:r>
    </w:p>
    <w:p w14:paraId="0E1B706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olefins</w:t>
      </w:r>
      <w:r w:rsidRPr="00257298">
        <w:rPr>
          <w:rFonts w:ascii="Garamond" w:hAnsi="Garamond"/>
          <w:noProof/>
        </w:rPr>
        <w:tab/>
        <w:t>26, 27</w:t>
      </w:r>
    </w:p>
    <w:p w14:paraId="32CF309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once-through refineries</w:t>
      </w:r>
      <w:r w:rsidRPr="00257298">
        <w:rPr>
          <w:rFonts w:ascii="Garamond" w:hAnsi="Garamond"/>
          <w:noProof/>
        </w:rPr>
        <w:tab/>
        <w:t>34</w:t>
      </w:r>
    </w:p>
    <w:p w14:paraId="5188C9F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OPEC</w:t>
      </w:r>
      <w:r w:rsidRPr="00257298">
        <w:rPr>
          <w:rFonts w:ascii="Garamond" w:hAnsi="Garamond"/>
          <w:noProof/>
        </w:rPr>
        <w:tab/>
        <w:t>36</w:t>
      </w:r>
    </w:p>
    <w:p w14:paraId="07B97EF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oxygen</w:t>
      </w:r>
      <w:r w:rsidRPr="00257298">
        <w:rPr>
          <w:rFonts w:ascii="Garamond" w:hAnsi="Garamond"/>
          <w:noProof/>
        </w:rPr>
        <w:tab/>
        <w:t>26</w:t>
      </w:r>
    </w:p>
    <w:p w14:paraId="7247DECE"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P</w:t>
      </w:r>
    </w:p>
    <w:p w14:paraId="4A3B7D5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Pakistan</w:t>
      </w:r>
      <w:r w:rsidRPr="00257298">
        <w:rPr>
          <w:rFonts w:ascii="Garamond" w:hAnsi="Garamond"/>
          <w:noProof/>
        </w:rPr>
        <w:tab/>
        <w:t>33</w:t>
      </w:r>
    </w:p>
    <w:p w14:paraId="67438FA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Palau Bokum</w:t>
      </w:r>
      <w:r w:rsidRPr="00257298">
        <w:rPr>
          <w:rFonts w:ascii="Garamond" w:hAnsi="Garamond"/>
          <w:noProof/>
        </w:rPr>
        <w:tab/>
        <w:t>32</w:t>
      </w:r>
    </w:p>
    <w:p w14:paraId="25E9C8FD" w14:textId="6D9E786A" w:rsidR="00257298" w:rsidRPr="00257298" w:rsidRDefault="00257298">
      <w:pPr>
        <w:pStyle w:val="Index1"/>
        <w:tabs>
          <w:tab w:val="right" w:leader="dot" w:pos="3783"/>
        </w:tabs>
        <w:rPr>
          <w:rFonts w:ascii="Garamond" w:hAnsi="Garamond"/>
          <w:noProof/>
        </w:rPr>
      </w:pPr>
      <w:r w:rsidRPr="00257298">
        <w:rPr>
          <w:rFonts w:ascii="Garamond" w:hAnsi="Garamond"/>
          <w:noProof/>
        </w:rPr>
        <w:t>paraffins</w:t>
      </w:r>
      <w:r w:rsidRPr="00257298">
        <w:rPr>
          <w:rFonts w:ascii="Garamond" w:hAnsi="Garamond"/>
          <w:noProof/>
        </w:rPr>
        <w:tab/>
        <w:t>26</w:t>
      </w:r>
      <w:r w:rsidR="00D166D3">
        <w:rPr>
          <w:rFonts w:ascii="Garamond" w:hAnsi="Garamond"/>
          <w:noProof/>
        </w:rPr>
        <w:t>, 27</w:t>
      </w:r>
    </w:p>
    <w:p w14:paraId="18FC4AD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Paris Air Show</w:t>
      </w:r>
      <w:r w:rsidRPr="00257298">
        <w:rPr>
          <w:rFonts w:ascii="Garamond" w:hAnsi="Garamond"/>
          <w:noProof/>
        </w:rPr>
        <w:tab/>
        <w:t>6</w:t>
      </w:r>
    </w:p>
    <w:p w14:paraId="21D08BE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Paulsboro, New Jersey</w:t>
      </w:r>
      <w:r w:rsidRPr="00257298">
        <w:rPr>
          <w:rFonts w:ascii="Garamond" w:hAnsi="Garamond"/>
          <w:noProof/>
        </w:rPr>
        <w:tab/>
        <w:t>35</w:t>
      </w:r>
    </w:p>
    <w:p w14:paraId="5893D65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Pentagon Papers</w:t>
      </w:r>
      <w:r w:rsidRPr="00257298">
        <w:rPr>
          <w:rFonts w:ascii="Garamond" w:hAnsi="Garamond"/>
          <w:noProof/>
        </w:rPr>
        <w:tab/>
        <w:t>15</w:t>
      </w:r>
    </w:p>
    <w:p w14:paraId="3A919A26"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Pentane</w:t>
      </w:r>
      <w:r w:rsidRPr="00257298">
        <w:rPr>
          <w:rFonts w:ascii="Garamond" w:hAnsi="Garamond"/>
          <w:noProof/>
        </w:rPr>
        <w:tab/>
        <w:t>26</w:t>
      </w:r>
    </w:p>
    <w:p w14:paraId="7ED36A8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Pernis</w:t>
      </w:r>
      <w:r w:rsidRPr="00257298">
        <w:rPr>
          <w:rFonts w:ascii="Garamond" w:hAnsi="Garamond"/>
          <w:noProof/>
        </w:rPr>
        <w:tab/>
        <w:t>32</w:t>
      </w:r>
    </w:p>
    <w:p w14:paraId="0FAAF59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Perth</w:t>
      </w:r>
      <w:r w:rsidRPr="00257298">
        <w:rPr>
          <w:rFonts w:ascii="Garamond" w:hAnsi="Garamond"/>
          <w:noProof/>
        </w:rPr>
        <w:tab/>
        <w:t>33</w:t>
      </w:r>
    </w:p>
    <w:p w14:paraId="2C9C8A6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Perth-Sydney Air Race</w:t>
      </w:r>
      <w:r w:rsidRPr="00257298">
        <w:rPr>
          <w:rFonts w:ascii="Garamond" w:hAnsi="Garamond"/>
          <w:noProof/>
        </w:rPr>
        <w:tab/>
        <w:t>6</w:t>
      </w:r>
    </w:p>
    <w:p w14:paraId="0C7593F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lang w:val="nl-NL"/>
        </w:rPr>
        <w:t>Petroleum AG, Hamburg</w:t>
      </w:r>
      <w:r w:rsidRPr="00257298">
        <w:rPr>
          <w:rFonts w:ascii="Garamond" w:hAnsi="Garamond"/>
          <w:noProof/>
        </w:rPr>
        <w:tab/>
        <w:t>32</w:t>
      </w:r>
    </w:p>
    <w:p w14:paraId="15BB283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petroleum laboratories</w:t>
      </w:r>
      <w:r w:rsidRPr="00257298">
        <w:rPr>
          <w:rFonts w:ascii="Garamond" w:hAnsi="Garamond"/>
          <w:noProof/>
        </w:rPr>
        <w:tab/>
        <w:t>30</w:t>
      </w:r>
    </w:p>
    <w:p w14:paraId="48586A75" w14:textId="0EFBF103" w:rsidR="00257298" w:rsidRPr="00257298" w:rsidRDefault="00257298">
      <w:pPr>
        <w:pStyle w:val="Index1"/>
        <w:tabs>
          <w:tab w:val="right" w:leader="dot" w:pos="3783"/>
        </w:tabs>
        <w:rPr>
          <w:rFonts w:ascii="Garamond" w:hAnsi="Garamond"/>
          <w:noProof/>
        </w:rPr>
      </w:pPr>
      <w:r w:rsidRPr="00257298">
        <w:rPr>
          <w:rFonts w:ascii="Garamond" w:hAnsi="Garamond"/>
          <w:noProof/>
        </w:rPr>
        <w:t>Phan Rang</w:t>
      </w:r>
      <w:r w:rsidRPr="00257298">
        <w:rPr>
          <w:rFonts w:ascii="Garamond" w:hAnsi="Garamond"/>
          <w:noProof/>
        </w:rPr>
        <w:tab/>
        <w:t>5</w:t>
      </w:r>
      <w:r w:rsidR="00D166D3">
        <w:rPr>
          <w:rFonts w:ascii="Garamond" w:hAnsi="Garamond"/>
          <w:noProof/>
        </w:rPr>
        <w:t>, 17</w:t>
      </w:r>
    </w:p>
    <w:p w14:paraId="02F8DAE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Philippines</w:t>
      </w:r>
      <w:r w:rsidRPr="00257298">
        <w:rPr>
          <w:rFonts w:ascii="Garamond" w:hAnsi="Garamond"/>
          <w:noProof/>
        </w:rPr>
        <w:tab/>
        <w:t>33</w:t>
      </w:r>
    </w:p>
    <w:p w14:paraId="1FF2A5F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Phuoc Tuy</w:t>
      </w:r>
      <w:r w:rsidRPr="00257298">
        <w:rPr>
          <w:rFonts w:ascii="Garamond" w:hAnsi="Garamond"/>
          <w:noProof/>
        </w:rPr>
        <w:tab/>
        <w:t>17, 20, 21</w:t>
      </w:r>
    </w:p>
    <w:p w14:paraId="3AD4AFB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PIMA Air Museum</w:t>
      </w:r>
      <w:r w:rsidRPr="00257298">
        <w:rPr>
          <w:rFonts w:ascii="Garamond" w:hAnsi="Garamond"/>
          <w:noProof/>
        </w:rPr>
        <w:tab/>
        <w:t>9</w:t>
      </w:r>
    </w:p>
    <w:p w14:paraId="0C670EC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Pladjoe</w:t>
      </w:r>
      <w:r w:rsidRPr="00257298">
        <w:rPr>
          <w:rFonts w:ascii="Garamond" w:hAnsi="Garamond"/>
          <w:noProof/>
        </w:rPr>
        <w:tab/>
        <w:t>31</w:t>
      </w:r>
    </w:p>
    <w:p w14:paraId="68AE9A5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Podmoskownoe, USSR</w:t>
      </w:r>
      <w:r w:rsidRPr="00257298">
        <w:rPr>
          <w:rFonts w:ascii="Garamond" w:hAnsi="Garamond"/>
          <w:noProof/>
        </w:rPr>
        <w:tab/>
        <w:t>37</w:t>
      </w:r>
    </w:p>
    <w:p w14:paraId="0D6408B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POL depot</w:t>
      </w:r>
      <w:r w:rsidRPr="00257298">
        <w:rPr>
          <w:rFonts w:ascii="Garamond" w:hAnsi="Garamond"/>
          <w:noProof/>
        </w:rPr>
        <w:tab/>
        <w:t>18, 19</w:t>
      </w:r>
    </w:p>
    <w:p w14:paraId="2BFD3A9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Port Dickson</w:t>
      </w:r>
      <w:r w:rsidRPr="00257298">
        <w:rPr>
          <w:rFonts w:ascii="Garamond" w:hAnsi="Garamond"/>
          <w:noProof/>
        </w:rPr>
        <w:tab/>
        <w:t>32</w:t>
      </w:r>
    </w:p>
    <w:p w14:paraId="2CBDC18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Potential Gum</w:t>
      </w:r>
      <w:r w:rsidRPr="00257298">
        <w:rPr>
          <w:rFonts w:ascii="Garamond" w:hAnsi="Garamond"/>
          <w:noProof/>
        </w:rPr>
        <w:tab/>
        <w:t>29</w:t>
      </w:r>
    </w:p>
    <w:p w14:paraId="06B5DF2A" w14:textId="42C71372" w:rsidR="00257298" w:rsidRPr="00257298" w:rsidRDefault="00257298">
      <w:pPr>
        <w:pStyle w:val="Index1"/>
        <w:tabs>
          <w:tab w:val="right" w:leader="dot" w:pos="3783"/>
        </w:tabs>
        <w:rPr>
          <w:rFonts w:ascii="Garamond" w:hAnsi="Garamond"/>
          <w:noProof/>
        </w:rPr>
      </w:pPr>
      <w:r w:rsidRPr="00257298">
        <w:rPr>
          <w:rFonts w:ascii="Garamond" w:hAnsi="Garamond"/>
          <w:noProof/>
        </w:rPr>
        <w:t>PRA (Mobil) Altona Refinery</w:t>
      </w:r>
      <w:r w:rsidRPr="00257298">
        <w:rPr>
          <w:rFonts w:ascii="Garamond" w:hAnsi="Garamond"/>
          <w:noProof/>
        </w:rPr>
        <w:tab/>
        <w:t>33</w:t>
      </w:r>
      <w:r w:rsidR="00BB370F">
        <w:rPr>
          <w:rFonts w:ascii="Garamond" w:hAnsi="Garamond"/>
          <w:noProof/>
        </w:rPr>
        <w:t>, 34</w:t>
      </w:r>
    </w:p>
    <w:p w14:paraId="0A3F0B8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Pratt &amp; Whitney</w:t>
      </w:r>
      <w:r w:rsidRPr="00257298">
        <w:rPr>
          <w:rFonts w:ascii="Garamond" w:hAnsi="Garamond"/>
          <w:noProof/>
        </w:rPr>
        <w:tab/>
        <w:t>7</w:t>
      </w:r>
    </w:p>
    <w:p w14:paraId="2FAAEA0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President John F. Kennedy</w:t>
      </w:r>
      <w:r w:rsidRPr="00257298">
        <w:rPr>
          <w:rFonts w:ascii="Garamond" w:hAnsi="Garamond"/>
          <w:noProof/>
        </w:rPr>
        <w:tab/>
        <w:t>14</w:t>
      </w:r>
    </w:p>
    <w:p w14:paraId="4AE0E52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President Nixon</w:t>
      </w:r>
      <w:r w:rsidRPr="00257298">
        <w:rPr>
          <w:rFonts w:ascii="Garamond" w:hAnsi="Garamond"/>
          <w:noProof/>
        </w:rPr>
        <w:tab/>
        <w:t>15</w:t>
      </w:r>
    </w:p>
    <w:p w14:paraId="7145928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Prime Minister Menzies</w:t>
      </w:r>
      <w:r w:rsidRPr="00257298">
        <w:rPr>
          <w:rFonts w:ascii="Garamond" w:hAnsi="Garamond"/>
          <w:noProof/>
        </w:rPr>
        <w:tab/>
        <w:t>17</w:t>
      </w:r>
    </w:p>
    <w:p w14:paraId="1512DCC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Prime Minister Whitlam</w:t>
      </w:r>
      <w:r w:rsidRPr="00257298">
        <w:rPr>
          <w:rFonts w:ascii="Garamond" w:hAnsi="Garamond"/>
          <w:noProof/>
        </w:rPr>
        <w:tab/>
        <w:t>6</w:t>
      </w:r>
    </w:p>
    <w:p w14:paraId="0FAD47E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Private Allan McPhee</w:t>
      </w:r>
      <w:r w:rsidRPr="00257298">
        <w:rPr>
          <w:rFonts w:ascii="Garamond" w:hAnsi="Garamond"/>
          <w:noProof/>
        </w:rPr>
        <w:tab/>
        <w:t>21</w:t>
      </w:r>
    </w:p>
    <w:p w14:paraId="05ACB2A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Private Harry Martin</w:t>
      </w:r>
      <w:r w:rsidRPr="00257298">
        <w:rPr>
          <w:rFonts w:ascii="Garamond" w:hAnsi="Garamond"/>
          <w:noProof/>
        </w:rPr>
        <w:tab/>
        <w:t>24</w:t>
      </w:r>
    </w:p>
    <w:p w14:paraId="4D4D7D1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Private Jim Reid</w:t>
      </w:r>
      <w:r w:rsidRPr="00257298">
        <w:rPr>
          <w:rFonts w:ascii="Garamond" w:hAnsi="Garamond"/>
          <w:noProof/>
        </w:rPr>
        <w:tab/>
        <w:t>24</w:t>
      </w:r>
    </w:p>
    <w:p w14:paraId="30C3BFF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Private Jim Watton</w:t>
      </w:r>
      <w:r w:rsidRPr="00257298">
        <w:rPr>
          <w:rFonts w:ascii="Garamond" w:hAnsi="Garamond"/>
          <w:noProof/>
        </w:rPr>
        <w:tab/>
        <w:t>22</w:t>
      </w:r>
    </w:p>
    <w:p w14:paraId="60A7D81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Private Max Lincoln</w:t>
      </w:r>
      <w:r w:rsidRPr="00257298">
        <w:rPr>
          <w:rFonts w:ascii="Garamond" w:hAnsi="Garamond"/>
          <w:noProof/>
        </w:rPr>
        <w:tab/>
        <w:t>25</w:t>
      </w:r>
    </w:p>
    <w:p w14:paraId="221AE6F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Private Tony Haabjoern</w:t>
      </w:r>
      <w:r w:rsidRPr="00257298">
        <w:rPr>
          <w:rFonts w:ascii="Garamond" w:hAnsi="Garamond"/>
          <w:noProof/>
        </w:rPr>
        <w:tab/>
        <w:t>21</w:t>
      </w:r>
    </w:p>
    <w:p w14:paraId="7D1C6DE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Project N</w:t>
      </w:r>
      <w:r w:rsidRPr="00257298">
        <w:rPr>
          <w:rFonts w:ascii="Garamond" w:hAnsi="Garamond"/>
          <w:noProof/>
        </w:rPr>
        <w:tab/>
        <w:t>5</w:t>
      </w:r>
    </w:p>
    <w:p w14:paraId="46B1D3C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PT Shell Indonesia</w:t>
      </w:r>
      <w:r w:rsidRPr="00257298">
        <w:rPr>
          <w:rFonts w:ascii="Garamond" w:hAnsi="Garamond"/>
          <w:noProof/>
        </w:rPr>
        <w:tab/>
        <w:t>32</w:t>
      </w:r>
    </w:p>
    <w:p w14:paraId="2F1703AA"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Q</w:t>
      </w:r>
    </w:p>
    <w:p w14:paraId="20F4605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Qantas</w:t>
      </w:r>
      <w:r w:rsidRPr="00257298">
        <w:rPr>
          <w:rFonts w:ascii="Garamond" w:hAnsi="Garamond"/>
          <w:noProof/>
        </w:rPr>
        <w:tab/>
        <w:t>6, 7</w:t>
      </w:r>
    </w:p>
    <w:p w14:paraId="5A2072F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Qantas Empire Airways Ltd</w:t>
      </w:r>
      <w:r w:rsidRPr="00257298">
        <w:rPr>
          <w:rFonts w:ascii="Garamond" w:hAnsi="Garamond"/>
          <w:noProof/>
        </w:rPr>
        <w:tab/>
        <w:t>5</w:t>
      </w:r>
    </w:p>
    <w:p w14:paraId="29E788F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QEA</w:t>
      </w:r>
      <w:r w:rsidRPr="00257298">
        <w:rPr>
          <w:rFonts w:ascii="Garamond" w:hAnsi="Garamond"/>
          <w:noProof/>
        </w:rPr>
        <w:tab/>
        <w:t>3</w:t>
      </w:r>
    </w:p>
    <w:p w14:paraId="327EECD0"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R</w:t>
      </w:r>
    </w:p>
    <w:p w14:paraId="4A4FA30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RAAF Butterworth</w:t>
      </w:r>
      <w:r w:rsidRPr="00257298">
        <w:rPr>
          <w:rFonts w:ascii="Garamond" w:hAnsi="Garamond"/>
          <w:noProof/>
        </w:rPr>
        <w:tab/>
        <w:t>4</w:t>
      </w:r>
    </w:p>
    <w:p w14:paraId="6C2F327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RAAF Transport Flight</w:t>
      </w:r>
      <w:r w:rsidRPr="00257298">
        <w:rPr>
          <w:rFonts w:ascii="Garamond" w:hAnsi="Garamond"/>
          <w:noProof/>
        </w:rPr>
        <w:tab/>
        <w:t>4</w:t>
      </w:r>
    </w:p>
    <w:p w14:paraId="69AFEC06"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RAF</w:t>
      </w:r>
      <w:r w:rsidRPr="00257298">
        <w:rPr>
          <w:rFonts w:ascii="Garamond" w:hAnsi="Garamond"/>
          <w:noProof/>
        </w:rPr>
        <w:tab/>
        <w:t>30, 32</w:t>
      </w:r>
    </w:p>
    <w:p w14:paraId="1CFE987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RAF Scampton</w:t>
      </w:r>
      <w:r w:rsidRPr="00257298">
        <w:rPr>
          <w:rFonts w:ascii="Garamond" w:hAnsi="Garamond"/>
          <w:noProof/>
        </w:rPr>
        <w:tab/>
        <w:t>3</w:t>
      </w:r>
    </w:p>
    <w:p w14:paraId="6E2CEC5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RAOC BFPO 33</w:t>
      </w:r>
      <w:r w:rsidRPr="00257298">
        <w:rPr>
          <w:rFonts w:ascii="Garamond" w:hAnsi="Garamond"/>
          <w:noProof/>
        </w:rPr>
        <w:tab/>
        <w:t>31</w:t>
      </w:r>
    </w:p>
    <w:p w14:paraId="4C73CC4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RAOC BFPO 40</w:t>
      </w:r>
      <w:r w:rsidRPr="00257298">
        <w:rPr>
          <w:rFonts w:ascii="Garamond" w:hAnsi="Garamond"/>
          <w:noProof/>
        </w:rPr>
        <w:tab/>
        <w:t>31</w:t>
      </w:r>
    </w:p>
    <w:p w14:paraId="116F9CD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refineries</w:t>
      </w:r>
      <w:r w:rsidRPr="00257298">
        <w:rPr>
          <w:rFonts w:ascii="Garamond" w:hAnsi="Garamond"/>
          <w:noProof/>
        </w:rPr>
        <w:tab/>
        <w:t>30</w:t>
      </w:r>
    </w:p>
    <w:p w14:paraId="01E021D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lang w:val="fr-FR"/>
        </w:rPr>
        <w:t>Reid</w:t>
      </w:r>
      <w:r w:rsidRPr="00257298">
        <w:rPr>
          <w:rFonts w:ascii="Garamond" w:hAnsi="Garamond"/>
          <w:noProof/>
        </w:rPr>
        <w:t xml:space="preserve"> Vapour</w:t>
      </w:r>
      <w:r w:rsidRPr="00257298">
        <w:rPr>
          <w:rFonts w:ascii="Garamond" w:hAnsi="Garamond"/>
          <w:noProof/>
          <w:lang w:val="fr-FR"/>
        </w:rPr>
        <w:t xml:space="preserve"> Pressure</w:t>
      </w:r>
      <w:r w:rsidRPr="00257298">
        <w:rPr>
          <w:rFonts w:ascii="Garamond" w:hAnsi="Garamond"/>
          <w:noProof/>
        </w:rPr>
        <w:tab/>
        <w:t>28</w:t>
      </w:r>
    </w:p>
    <w:p w14:paraId="0E802BF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Renfrewshire</w:t>
      </w:r>
      <w:r w:rsidRPr="00257298">
        <w:rPr>
          <w:rFonts w:ascii="Garamond" w:hAnsi="Garamond"/>
          <w:noProof/>
        </w:rPr>
        <w:tab/>
        <w:t>31</w:t>
      </w:r>
    </w:p>
    <w:p w14:paraId="6623BFA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Rich mixture</w:t>
      </w:r>
      <w:r w:rsidRPr="00257298">
        <w:rPr>
          <w:rFonts w:ascii="Garamond" w:hAnsi="Garamond"/>
          <w:noProof/>
        </w:rPr>
        <w:tab/>
        <w:t>27, 28, 30</w:t>
      </w:r>
    </w:p>
    <w:p w14:paraId="1135D1F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Richmond</w:t>
      </w:r>
      <w:r w:rsidRPr="00257298">
        <w:rPr>
          <w:rFonts w:ascii="Garamond" w:hAnsi="Garamond"/>
          <w:noProof/>
        </w:rPr>
        <w:tab/>
        <w:t>3, 4, 6, 7</w:t>
      </w:r>
    </w:p>
    <w:p w14:paraId="58C41C5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Robert B Robinson</w:t>
      </w:r>
      <w:r w:rsidRPr="00257298">
        <w:rPr>
          <w:rFonts w:ascii="Garamond" w:hAnsi="Garamond"/>
          <w:noProof/>
        </w:rPr>
        <w:tab/>
        <w:t>37</w:t>
      </w:r>
    </w:p>
    <w:p w14:paraId="7680E16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Robert L Stephens</w:t>
      </w:r>
      <w:r w:rsidRPr="00257298">
        <w:rPr>
          <w:rFonts w:ascii="Garamond" w:hAnsi="Garamond"/>
          <w:noProof/>
        </w:rPr>
        <w:tab/>
        <w:t>37</w:t>
      </w:r>
    </w:p>
    <w:p w14:paraId="4953AFB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Rolling Thunder</w:t>
      </w:r>
      <w:r w:rsidRPr="00257298">
        <w:rPr>
          <w:rFonts w:ascii="Garamond" w:hAnsi="Garamond"/>
          <w:noProof/>
        </w:rPr>
        <w:tab/>
        <w:t>14</w:t>
      </w:r>
    </w:p>
    <w:p w14:paraId="2A88D90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Rolls-Royce RB 211-524B</w:t>
      </w:r>
      <w:r w:rsidRPr="00257298">
        <w:rPr>
          <w:rFonts w:ascii="Garamond" w:hAnsi="Garamond"/>
          <w:noProof/>
        </w:rPr>
        <w:tab/>
        <w:t>7</w:t>
      </w:r>
    </w:p>
    <w:p w14:paraId="5EFA70F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Roulettes</w:t>
      </w:r>
      <w:r w:rsidRPr="00257298">
        <w:rPr>
          <w:rFonts w:ascii="Garamond" w:hAnsi="Garamond"/>
          <w:noProof/>
        </w:rPr>
        <w:tab/>
        <w:t>5</w:t>
      </w:r>
    </w:p>
    <w:p w14:paraId="48CD10B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Royal Australian Air Force</w:t>
      </w:r>
      <w:r w:rsidRPr="00257298">
        <w:rPr>
          <w:rFonts w:ascii="Garamond" w:hAnsi="Garamond"/>
          <w:noProof/>
        </w:rPr>
        <w:tab/>
        <w:t>33</w:t>
      </w:r>
    </w:p>
    <w:p w14:paraId="7E06496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Royal Australian Engineers</w:t>
      </w:r>
      <w:r w:rsidRPr="00257298">
        <w:rPr>
          <w:rFonts w:ascii="Garamond" w:hAnsi="Garamond"/>
          <w:noProof/>
        </w:rPr>
        <w:tab/>
        <w:t>22</w:t>
      </w:r>
    </w:p>
    <w:p w14:paraId="523A5B2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lastRenderedPageBreak/>
        <w:t>Royal Australian Navy</w:t>
      </w:r>
      <w:r w:rsidRPr="00257298">
        <w:rPr>
          <w:rFonts w:ascii="Garamond" w:hAnsi="Garamond"/>
          <w:noProof/>
        </w:rPr>
        <w:tab/>
        <w:t>7, 17</w:t>
      </w:r>
    </w:p>
    <w:p w14:paraId="23C8525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Royal Australian Regiment</w:t>
      </w:r>
      <w:r w:rsidRPr="00257298">
        <w:rPr>
          <w:rFonts w:ascii="Garamond" w:hAnsi="Garamond"/>
          <w:noProof/>
        </w:rPr>
        <w:tab/>
        <w:t>22, 25</w:t>
      </w:r>
    </w:p>
    <w:p w14:paraId="570CC08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Royal Flying Doctor Service</w:t>
      </w:r>
      <w:r w:rsidRPr="00257298">
        <w:rPr>
          <w:rFonts w:ascii="Garamond" w:hAnsi="Garamond"/>
          <w:noProof/>
        </w:rPr>
        <w:tab/>
        <w:t>3</w:t>
      </w:r>
    </w:p>
    <w:p w14:paraId="1F42055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Royal Ordnance Factory</w:t>
      </w:r>
      <w:r w:rsidRPr="00257298">
        <w:rPr>
          <w:rFonts w:ascii="Garamond" w:hAnsi="Garamond"/>
          <w:noProof/>
        </w:rPr>
        <w:tab/>
        <w:t>31</w:t>
      </w:r>
    </w:p>
    <w:p w14:paraId="42D35A02" w14:textId="77777777" w:rsidR="00257298" w:rsidRPr="00257298" w:rsidRDefault="00257298">
      <w:pPr>
        <w:pStyle w:val="Index1"/>
        <w:tabs>
          <w:tab w:val="right" w:leader="dot" w:pos="3783"/>
        </w:tabs>
        <w:rPr>
          <w:rFonts w:ascii="Garamond" w:hAnsi="Garamond"/>
          <w:noProof/>
        </w:rPr>
      </w:pPr>
      <w:r w:rsidRPr="00257298">
        <w:rPr>
          <w:rFonts w:ascii="Garamond" w:hAnsi="Garamond" w:cs="Arial"/>
          <w:noProof/>
          <w:color w:val="000000"/>
        </w:rPr>
        <w:t>rubber fuel bladders</w:t>
      </w:r>
      <w:r w:rsidRPr="00257298">
        <w:rPr>
          <w:rFonts w:ascii="Garamond" w:hAnsi="Garamond"/>
          <w:noProof/>
        </w:rPr>
        <w:tab/>
        <w:t>21, 23</w:t>
      </w:r>
    </w:p>
    <w:p w14:paraId="4130C72F"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S</w:t>
      </w:r>
    </w:p>
    <w:p w14:paraId="0756225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Saigon</w:t>
      </w:r>
      <w:r w:rsidRPr="00257298">
        <w:rPr>
          <w:rFonts w:ascii="Garamond" w:hAnsi="Garamond"/>
          <w:noProof/>
        </w:rPr>
        <w:tab/>
        <w:t>17</w:t>
      </w:r>
    </w:p>
    <w:p w14:paraId="0E70AD1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San Diego Aerospace Museum</w:t>
      </w:r>
      <w:r w:rsidRPr="00257298">
        <w:rPr>
          <w:rFonts w:ascii="Garamond" w:hAnsi="Garamond"/>
          <w:noProof/>
        </w:rPr>
        <w:tab/>
        <w:t>38</w:t>
      </w:r>
    </w:p>
    <w:p w14:paraId="13AD0F6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Saudi Arabia</w:t>
      </w:r>
      <w:r w:rsidRPr="00257298">
        <w:rPr>
          <w:rFonts w:ascii="Garamond" w:hAnsi="Garamond"/>
          <w:noProof/>
        </w:rPr>
        <w:tab/>
        <w:t>36</w:t>
      </w:r>
    </w:p>
    <w:p w14:paraId="7134467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Sergeant Bob Brown</w:t>
      </w:r>
      <w:r w:rsidRPr="00257298">
        <w:rPr>
          <w:rFonts w:ascii="Garamond" w:hAnsi="Garamond"/>
          <w:noProof/>
        </w:rPr>
        <w:tab/>
        <w:t>23</w:t>
      </w:r>
    </w:p>
    <w:p w14:paraId="7D804CF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Sewree</w:t>
      </w:r>
      <w:r w:rsidRPr="00257298">
        <w:rPr>
          <w:rFonts w:ascii="Garamond" w:hAnsi="Garamond"/>
          <w:noProof/>
        </w:rPr>
        <w:tab/>
        <w:t>32</w:t>
      </w:r>
    </w:p>
    <w:p w14:paraId="3E14DAB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SFBP Refinery, Dunkirk</w:t>
      </w:r>
      <w:r w:rsidRPr="00257298">
        <w:rPr>
          <w:rFonts w:ascii="Garamond" w:hAnsi="Garamond"/>
          <w:noProof/>
        </w:rPr>
        <w:tab/>
        <w:t>33</w:t>
      </w:r>
    </w:p>
    <w:p w14:paraId="4117B9F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s-Gravenhage</w:t>
      </w:r>
      <w:r w:rsidRPr="00257298">
        <w:rPr>
          <w:rFonts w:ascii="Garamond" w:hAnsi="Garamond"/>
          <w:noProof/>
        </w:rPr>
        <w:tab/>
        <w:t>32</w:t>
      </w:r>
    </w:p>
    <w:p w14:paraId="4645C22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Shell</w:t>
      </w:r>
      <w:r w:rsidRPr="00257298">
        <w:rPr>
          <w:rFonts w:ascii="Garamond" w:hAnsi="Garamond"/>
          <w:noProof/>
        </w:rPr>
        <w:tab/>
        <w:t>32</w:t>
      </w:r>
    </w:p>
    <w:p w14:paraId="7D36E77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Shell Co. (Hellas) Ltd</w:t>
      </w:r>
      <w:r w:rsidRPr="00257298">
        <w:rPr>
          <w:rFonts w:ascii="Garamond" w:hAnsi="Garamond"/>
          <w:noProof/>
        </w:rPr>
        <w:tab/>
        <w:t>33</w:t>
      </w:r>
    </w:p>
    <w:p w14:paraId="3E5B16D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Shell Co. (Nigeria) Ltd.</w:t>
      </w:r>
      <w:r w:rsidRPr="00257298">
        <w:rPr>
          <w:rFonts w:ascii="Garamond" w:hAnsi="Garamond"/>
          <w:noProof/>
        </w:rPr>
        <w:tab/>
        <w:t>32</w:t>
      </w:r>
    </w:p>
    <w:p w14:paraId="47877EE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Shell Co. (Philippines) Ltd.</w:t>
      </w:r>
      <w:r w:rsidRPr="00257298">
        <w:rPr>
          <w:rFonts w:ascii="Garamond" w:hAnsi="Garamond"/>
          <w:noProof/>
        </w:rPr>
        <w:tab/>
        <w:t>33</w:t>
      </w:r>
    </w:p>
    <w:p w14:paraId="341B82F6"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Shell Co. of Australia Ltd.</w:t>
      </w:r>
      <w:r w:rsidRPr="00257298">
        <w:rPr>
          <w:rFonts w:ascii="Garamond" w:hAnsi="Garamond"/>
          <w:noProof/>
        </w:rPr>
        <w:tab/>
        <w:t>33</w:t>
      </w:r>
    </w:p>
    <w:p w14:paraId="1E7BEF8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Shell Co. of Hong Kong Ltd.</w:t>
      </w:r>
      <w:r w:rsidRPr="00257298">
        <w:rPr>
          <w:rFonts w:ascii="Garamond" w:hAnsi="Garamond"/>
          <w:noProof/>
        </w:rPr>
        <w:tab/>
        <w:t>32</w:t>
      </w:r>
    </w:p>
    <w:p w14:paraId="13A212C6"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Shell Co. of New Zealand Ltd</w:t>
      </w:r>
      <w:r w:rsidRPr="00257298">
        <w:rPr>
          <w:rFonts w:ascii="Garamond" w:hAnsi="Garamond"/>
          <w:noProof/>
        </w:rPr>
        <w:tab/>
        <w:t>33</w:t>
      </w:r>
    </w:p>
    <w:p w14:paraId="4BB6F6E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Shell Co. of Singapore Ltd.</w:t>
      </w:r>
      <w:r w:rsidRPr="00257298">
        <w:rPr>
          <w:rFonts w:ascii="Garamond" w:hAnsi="Garamond"/>
          <w:noProof/>
        </w:rPr>
        <w:tab/>
        <w:t>32</w:t>
      </w:r>
    </w:p>
    <w:p w14:paraId="452A752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Shell Malaysia Ltd</w:t>
      </w:r>
      <w:r w:rsidRPr="00257298">
        <w:rPr>
          <w:rFonts w:ascii="Garamond" w:hAnsi="Garamond"/>
          <w:noProof/>
        </w:rPr>
        <w:tab/>
        <w:t>32</w:t>
      </w:r>
    </w:p>
    <w:p w14:paraId="08DE0BD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Shell Nederland.</w:t>
      </w:r>
      <w:r w:rsidRPr="00257298">
        <w:rPr>
          <w:rFonts w:ascii="Garamond" w:hAnsi="Garamond"/>
          <w:noProof/>
        </w:rPr>
        <w:tab/>
        <w:t>32</w:t>
      </w:r>
    </w:p>
    <w:p w14:paraId="49796F2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Shell Newport Laboratory</w:t>
      </w:r>
      <w:r w:rsidRPr="00257298">
        <w:rPr>
          <w:rFonts w:ascii="Garamond" w:hAnsi="Garamond"/>
          <w:noProof/>
        </w:rPr>
        <w:tab/>
        <w:t>33</w:t>
      </w:r>
    </w:p>
    <w:p w14:paraId="52A92306"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Shell Refining Co.</w:t>
      </w:r>
      <w:r w:rsidRPr="00257298">
        <w:rPr>
          <w:rFonts w:ascii="Garamond" w:hAnsi="Garamond"/>
          <w:noProof/>
        </w:rPr>
        <w:tab/>
        <w:t>32</w:t>
      </w:r>
    </w:p>
    <w:p w14:paraId="3DB1757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Shell Sekiyu KK</w:t>
      </w:r>
      <w:r w:rsidRPr="00257298">
        <w:rPr>
          <w:rFonts w:ascii="Garamond" w:hAnsi="Garamond"/>
          <w:noProof/>
        </w:rPr>
        <w:tab/>
        <w:t>33</w:t>
      </w:r>
    </w:p>
    <w:p w14:paraId="5BF36F3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Shimanzi Laboratory</w:t>
      </w:r>
      <w:r w:rsidRPr="00257298">
        <w:rPr>
          <w:rFonts w:ascii="Garamond" w:hAnsi="Garamond"/>
          <w:noProof/>
        </w:rPr>
        <w:tab/>
        <w:t>32</w:t>
      </w:r>
    </w:p>
    <w:p w14:paraId="24FE011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Short Sandringham</w:t>
      </w:r>
      <w:r w:rsidRPr="00257298">
        <w:rPr>
          <w:rFonts w:ascii="Garamond" w:hAnsi="Garamond"/>
          <w:noProof/>
        </w:rPr>
        <w:tab/>
        <w:t>6</w:t>
      </w:r>
    </w:p>
    <w:p w14:paraId="3F7CE27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SIBP Refinery</w:t>
      </w:r>
      <w:r w:rsidRPr="00257298">
        <w:rPr>
          <w:rFonts w:ascii="Garamond" w:hAnsi="Garamond"/>
          <w:noProof/>
        </w:rPr>
        <w:tab/>
        <w:t>32</w:t>
      </w:r>
    </w:p>
    <w:p w14:paraId="3507D20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Singapore</w:t>
      </w:r>
      <w:r w:rsidRPr="00257298">
        <w:rPr>
          <w:rFonts w:ascii="Garamond" w:hAnsi="Garamond"/>
          <w:noProof/>
        </w:rPr>
        <w:tab/>
        <w:t>35</w:t>
      </w:r>
    </w:p>
    <w:p w14:paraId="0811539A" w14:textId="77777777" w:rsidR="00257298" w:rsidRPr="00257298" w:rsidRDefault="00257298" w:rsidP="00257298">
      <w:pPr>
        <w:pStyle w:val="Index1"/>
        <w:tabs>
          <w:tab w:val="right" w:leader="dot" w:pos="3783"/>
        </w:tabs>
        <w:ind w:left="159" w:hanging="159"/>
        <w:rPr>
          <w:rFonts w:ascii="Garamond" w:hAnsi="Garamond"/>
          <w:noProof/>
        </w:rPr>
      </w:pPr>
      <w:r w:rsidRPr="00257298">
        <w:rPr>
          <w:rFonts w:ascii="Garamond" w:hAnsi="Garamond"/>
          <w:noProof/>
        </w:rPr>
        <w:t>Socialist Republic of Vietnam</w:t>
      </w:r>
      <w:r w:rsidRPr="00257298">
        <w:rPr>
          <w:rFonts w:ascii="Garamond" w:hAnsi="Garamond"/>
          <w:noProof/>
        </w:rPr>
        <w:tab/>
        <w:t>15</w:t>
      </w:r>
    </w:p>
    <w:p w14:paraId="1BC0F47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Socony-Vacuum</w:t>
      </w:r>
      <w:r w:rsidRPr="00257298">
        <w:rPr>
          <w:rFonts w:ascii="Garamond" w:hAnsi="Garamond"/>
          <w:noProof/>
        </w:rPr>
        <w:tab/>
        <w:t>35</w:t>
      </w:r>
    </w:p>
    <w:p w14:paraId="54704C6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solvent</w:t>
      </w:r>
      <w:r w:rsidRPr="00257298">
        <w:rPr>
          <w:rFonts w:ascii="Garamond" w:hAnsi="Garamond"/>
          <w:noProof/>
        </w:rPr>
        <w:tab/>
        <w:t>34</w:t>
      </w:r>
    </w:p>
    <w:p w14:paraId="7330FCD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South Vietnam</w:t>
      </w:r>
      <w:r w:rsidRPr="00257298">
        <w:rPr>
          <w:rFonts w:ascii="Garamond" w:hAnsi="Garamond"/>
          <w:noProof/>
        </w:rPr>
        <w:tab/>
        <w:t>6, 7, 13, 15, 16, 17, 20, 21, 23, 24, 25</w:t>
      </w:r>
    </w:p>
    <w:p w14:paraId="395FA42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South Vietnamese</w:t>
      </w:r>
      <w:r w:rsidRPr="00257298">
        <w:rPr>
          <w:rFonts w:ascii="Garamond" w:hAnsi="Garamond"/>
          <w:noProof/>
        </w:rPr>
        <w:tab/>
        <w:t>14, 15</w:t>
      </w:r>
    </w:p>
    <w:p w14:paraId="1FD60A49" w14:textId="014C6BCD" w:rsidR="00257298" w:rsidRPr="00257298" w:rsidRDefault="00257298">
      <w:pPr>
        <w:pStyle w:val="Index1"/>
        <w:tabs>
          <w:tab w:val="right" w:leader="dot" w:pos="3783"/>
        </w:tabs>
        <w:rPr>
          <w:rFonts w:ascii="Garamond" w:hAnsi="Garamond"/>
          <w:noProof/>
        </w:rPr>
      </w:pPr>
      <w:r w:rsidRPr="00257298">
        <w:rPr>
          <w:rFonts w:ascii="Garamond" w:hAnsi="Garamond"/>
          <w:noProof/>
        </w:rPr>
        <w:t>South Vietnamese Army</w:t>
      </w:r>
      <w:r w:rsidRPr="00257298">
        <w:rPr>
          <w:rFonts w:ascii="Garamond" w:hAnsi="Garamond"/>
          <w:noProof/>
        </w:rPr>
        <w:tab/>
      </w:r>
      <w:r w:rsidR="00D166D3">
        <w:rPr>
          <w:rFonts w:ascii="Garamond" w:hAnsi="Garamond"/>
          <w:noProof/>
        </w:rPr>
        <w:t xml:space="preserve">15, </w:t>
      </w:r>
      <w:r w:rsidRPr="00257298">
        <w:rPr>
          <w:rFonts w:ascii="Garamond" w:hAnsi="Garamond"/>
          <w:noProof/>
        </w:rPr>
        <w:t>17</w:t>
      </w:r>
    </w:p>
    <w:p w14:paraId="7155473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Soviet Russia</w:t>
      </w:r>
      <w:r w:rsidRPr="00257298">
        <w:rPr>
          <w:rFonts w:ascii="Garamond" w:hAnsi="Garamond"/>
          <w:noProof/>
        </w:rPr>
        <w:tab/>
        <w:t>36</w:t>
      </w:r>
    </w:p>
    <w:p w14:paraId="6F99173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Soviet warships</w:t>
      </w:r>
      <w:r w:rsidRPr="00257298">
        <w:rPr>
          <w:rFonts w:ascii="Garamond" w:hAnsi="Garamond"/>
          <w:noProof/>
        </w:rPr>
        <w:tab/>
        <w:t>7</w:t>
      </w:r>
    </w:p>
    <w:p w14:paraId="5F1D637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Specific Gravity</w:t>
      </w:r>
      <w:r w:rsidRPr="00257298">
        <w:rPr>
          <w:rFonts w:ascii="Garamond" w:hAnsi="Garamond"/>
          <w:noProof/>
        </w:rPr>
        <w:tab/>
        <w:t>28</w:t>
      </w:r>
    </w:p>
    <w:p w14:paraId="057E94A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spy satellites</w:t>
      </w:r>
      <w:r w:rsidRPr="00257298">
        <w:rPr>
          <w:rFonts w:ascii="Garamond" w:hAnsi="Garamond"/>
          <w:noProof/>
        </w:rPr>
        <w:tab/>
        <w:t>38</w:t>
      </w:r>
    </w:p>
    <w:p w14:paraId="6419366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stability</w:t>
      </w:r>
      <w:r w:rsidRPr="00257298">
        <w:rPr>
          <w:rFonts w:ascii="Garamond" w:hAnsi="Garamond"/>
          <w:noProof/>
        </w:rPr>
        <w:tab/>
        <w:t>26, 31, 32</w:t>
      </w:r>
    </w:p>
    <w:p w14:paraId="364A3EE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Standard Vacuum Co. Ltd.</w:t>
      </w:r>
      <w:r w:rsidRPr="00257298">
        <w:rPr>
          <w:rFonts w:ascii="Garamond" w:hAnsi="Garamond"/>
          <w:noProof/>
        </w:rPr>
        <w:tab/>
        <w:t>32</w:t>
      </w:r>
    </w:p>
    <w:p w14:paraId="595B0F8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Stanvac Refinery</w:t>
      </w:r>
      <w:r w:rsidRPr="00257298">
        <w:rPr>
          <w:rFonts w:ascii="Garamond" w:hAnsi="Garamond"/>
          <w:noProof/>
        </w:rPr>
        <w:tab/>
        <w:t>34</w:t>
      </w:r>
    </w:p>
    <w:p w14:paraId="1570C84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Stone Staffs</w:t>
      </w:r>
      <w:r w:rsidRPr="00257298">
        <w:rPr>
          <w:rFonts w:ascii="Garamond" w:hAnsi="Garamond"/>
          <w:noProof/>
        </w:rPr>
        <w:tab/>
        <w:t>31</w:t>
      </w:r>
    </w:p>
    <w:p w14:paraId="22C011C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straight distillation</w:t>
      </w:r>
      <w:r w:rsidRPr="00257298">
        <w:rPr>
          <w:rFonts w:ascii="Garamond" w:hAnsi="Garamond"/>
          <w:noProof/>
        </w:rPr>
        <w:tab/>
        <w:t>26</w:t>
      </w:r>
    </w:p>
    <w:p w14:paraId="3D76CBC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straight run fractions</w:t>
      </w:r>
      <w:r w:rsidRPr="00257298">
        <w:rPr>
          <w:rFonts w:ascii="Garamond" w:hAnsi="Garamond"/>
          <w:noProof/>
        </w:rPr>
        <w:tab/>
        <w:t>27</w:t>
      </w:r>
    </w:p>
    <w:p w14:paraId="1175160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straight run fuels</w:t>
      </w:r>
      <w:r w:rsidRPr="00257298">
        <w:rPr>
          <w:rFonts w:ascii="Garamond" w:hAnsi="Garamond"/>
          <w:noProof/>
        </w:rPr>
        <w:tab/>
        <w:t>26</w:t>
      </w:r>
    </w:p>
    <w:p w14:paraId="53DB820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straight run naphtha</w:t>
      </w:r>
      <w:r w:rsidRPr="00257298">
        <w:rPr>
          <w:rFonts w:ascii="Garamond" w:hAnsi="Garamond"/>
          <w:noProof/>
        </w:rPr>
        <w:tab/>
        <w:t>34</w:t>
      </w:r>
    </w:p>
    <w:p w14:paraId="2718452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Stratco H</w:t>
      </w:r>
      <w:r w:rsidRPr="00257298">
        <w:rPr>
          <w:rFonts w:ascii="Garamond" w:hAnsi="Garamond"/>
          <w:noProof/>
          <w:vertAlign w:val="subscript"/>
        </w:rPr>
        <w:t>2</w:t>
      </w:r>
      <w:r w:rsidRPr="00257298">
        <w:rPr>
          <w:rFonts w:ascii="Garamond" w:hAnsi="Garamond"/>
          <w:noProof/>
        </w:rPr>
        <w:t>SO</w:t>
      </w:r>
      <w:r w:rsidRPr="00257298">
        <w:rPr>
          <w:rFonts w:ascii="Garamond" w:hAnsi="Garamond"/>
          <w:noProof/>
          <w:vertAlign w:val="subscript"/>
        </w:rPr>
        <w:t>4</w:t>
      </w:r>
      <w:r w:rsidRPr="00257298">
        <w:rPr>
          <w:rFonts w:ascii="Garamond" w:hAnsi="Garamond"/>
          <w:noProof/>
        </w:rPr>
        <w:tab/>
        <w:t>35</w:t>
      </w:r>
    </w:p>
    <w:p w14:paraId="6BD96C22" w14:textId="550C3616" w:rsidR="00257298" w:rsidRPr="00257298" w:rsidRDefault="00257298">
      <w:pPr>
        <w:pStyle w:val="Index1"/>
        <w:tabs>
          <w:tab w:val="right" w:leader="dot" w:pos="3783"/>
        </w:tabs>
        <w:rPr>
          <w:rFonts w:ascii="Garamond" w:hAnsi="Garamond"/>
          <w:noProof/>
        </w:rPr>
      </w:pPr>
      <w:r w:rsidRPr="00257298">
        <w:rPr>
          <w:rFonts w:ascii="Garamond" w:hAnsi="Garamond"/>
          <w:noProof/>
        </w:rPr>
        <w:t>sulphur</w:t>
      </w:r>
      <w:r w:rsidRPr="00257298">
        <w:rPr>
          <w:rFonts w:ascii="Garamond" w:hAnsi="Garamond"/>
          <w:noProof/>
        </w:rPr>
        <w:tab/>
        <w:t xml:space="preserve">26, </w:t>
      </w:r>
      <w:r w:rsidR="00D166D3">
        <w:rPr>
          <w:rFonts w:ascii="Garamond" w:hAnsi="Garamond"/>
          <w:noProof/>
        </w:rPr>
        <w:t xml:space="preserve">28, </w:t>
      </w:r>
      <w:r w:rsidRPr="00257298">
        <w:rPr>
          <w:rFonts w:ascii="Garamond" w:hAnsi="Garamond"/>
          <w:noProof/>
        </w:rPr>
        <w:t>34</w:t>
      </w:r>
    </w:p>
    <w:p w14:paraId="0F16411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Sungei Gerong</w:t>
      </w:r>
      <w:r w:rsidRPr="00257298">
        <w:rPr>
          <w:rFonts w:ascii="Garamond" w:hAnsi="Garamond"/>
          <w:noProof/>
        </w:rPr>
        <w:tab/>
        <w:t>32</w:t>
      </w:r>
    </w:p>
    <w:p w14:paraId="63CB3EF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Supercharge Rating</w:t>
      </w:r>
      <w:r w:rsidRPr="00257298">
        <w:rPr>
          <w:rFonts w:ascii="Garamond" w:hAnsi="Garamond"/>
          <w:noProof/>
        </w:rPr>
        <w:tab/>
        <w:t>28</w:t>
      </w:r>
    </w:p>
    <w:p w14:paraId="073B1AA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surfactants</w:t>
      </w:r>
      <w:r w:rsidRPr="00257298">
        <w:rPr>
          <w:rFonts w:ascii="Garamond" w:hAnsi="Garamond"/>
          <w:noProof/>
        </w:rPr>
        <w:tab/>
        <w:t>31</w:t>
      </w:r>
    </w:p>
    <w:p w14:paraId="017AC78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Swynnerton</w:t>
      </w:r>
      <w:r w:rsidRPr="00257298">
        <w:rPr>
          <w:rFonts w:ascii="Garamond" w:hAnsi="Garamond"/>
          <w:noProof/>
        </w:rPr>
        <w:tab/>
        <w:t>31</w:t>
      </w:r>
    </w:p>
    <w:p w14:paraId="5E460CE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Sydney</w:t>
      </w:r>
      <w:r w:rsidRPr="00257298">
        <w:rPr>
          <w:rFonts w:ascii="Garamond" w:hAnsi="Garamond"/>
          <w:noProof/>
        </w:rPr>
        <w:tab/>
        <w:t>33</w:t>
      </w:r>
    </w:p>
    <w:p w14:paraId="4069682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synthetic blending agents</w:t>
      </w:r>
      <w:r w:rsidRPr="00257298">
        <w:rPr>
          <w:rFonts w:ascii="Garamond" w:hAnsi="Garamond"/>
          <w:noProof/>
        </w:rPr>
        <w:tab/>
        <w:t>27</w:t>
      </w:r>
    </w:p>
    <w:p w14:paraId="26CDD054"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T</w:t>
      </w:r>
    </w:p>
    <w:p w14:paraId="40BDDB6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TAA</w:t>
      </w:r>
      <w:r w:rsidRPr="00257298">
        <w:rPr>
          <w:rFonts w:ascii="Garamond" w:hAnsi="Garamond"/>
          <w:noProof/>
        </w:rPr>
        <w:tab/>
        <w:t>4, 5</w:t>
      </w:r>
    </w:p>
    <w:p w14:paraId="4E97547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TCC (Type 13-77)</w:t>
      </w:r>
      <w:r w:rsidRPr="00257298">
        <w:rPr>
          <w:rFonts w:ascii="Garamond" w:hAnsi="Garamond"/>
          <w:noProof/>
        </w:rPr>
        <w:tab/>
        <w:t>35</w:t>
      </w:r>
    </w:p>
    <w:p w14:paraId="1E91173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TCC (Type 20-95)</w:t>
      </w:r>
      <w:r w:rsidRPr="00257298">
        <w:rPr>
          <w:rFonts w:ascii="Garamond" w:hAnsi="Garamond"/>
          <w:noProof/>
        </w:rPr>
        <w:tab/>
        <w:t>35</w:t>
      </w:r>
    </w:p>
    <w:p w14:paraId="3F34E16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TCC (Type 25-130)</w:t>
      </w:r>
      <w:r w:rsidRPr="00257298">
        <w:rPr>
          <w:rFonts w:ascii="Garamond" w:hAnsi="Garamond"/>
          <w:noProof/>
        </w:rPr>
        <w:tab/>
        <w:t>35</w:t>
      </w:r>
    </w:p>
    <w:p w14:paraId="6AB8751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Temora Aviation Museum</w:t>
      </w:r>
      <w:r w:rsidRPr="00257298">
        <w:rPr>
          <w:rFonts w:ascii="Garamond" w:hAnsi="Garamond"/>
          <w:noProof/>
        </w:rPr>
        <w:tab/>
        <w:t>9, 10</w:t>
      </w:r>
    </w:p>
    <w:p w14:paraId="4170446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Tet Offensive</w:t>
      </w:r>
      <w:r w:rsidRPr="00257298">
        <w:rPr>
          <w:rFonts w:ascii="Garamond" w:hAnsi="Garamond"/>
          <w:noProof/>
        </w:rPr>
        <w:tab/>
        <w:t>15</w:t>
      </w:r>
    </w:p>
    <w:p w14:paraId="0AFBF4F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Tetra Ethyl Lead</w:t>
      </w:r>
      <w:r w:rsidRPr="00257298">
        <w:rPr>
          <w:rFonts w:ascii="Garamond" w:hAnsi="Garamond"/>
          <w:noProof/>
        </w:rPr>
        <w:tab/>
        <w:t>26, 29</w:t>
      </w:r>
    </w:p>
    <w:p w14:paraId="7EF246C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Thailand</w:t>
      </w:r>
      <w:r w:rsidRPr="00257298">
        <w:rPr>
          <w:rFonts w:ascii="Garamond" w:hAnsi="Garamond"/>
          <w:noProof/>
        </w:rPr>
        <w:tab/>
        <w:t>3</w:t>
      </w:r>
    </w:p>
    <w:p w14:paraId="2F923B5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Thai-Malaysia border</w:t>
      </w:r>
      <w:r w:rsidRPr="00257298">
        <w:rPr>
          <w:rFonts w:ascii="Garamond" w:hAnsi="Garamond"/>
          <w:noProof/>
        </w:rPr>
        <w:tab/>
        <w:t>4</w:t>
      </w:r>
    </w:p>
    <w:p w14:paraId="17FAC2E2"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The People’s Oil Industry Ltd., Syriam Refinery</w:t>
      </w:r>
      <w:r w:rsidRPr="00257298">
        <w:rPr>
          <w:rFonts w:ascii="Garamond" w:hAnsi="Garamond"/>
          <w:noProof/>
        </w:rPr>
        <w:tab/>
        <w:t>33</w:t>
      </w:r>
    </w:p>
    <w:p w14:paraId="0A1328E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thermal stability</w:t>
      </w:r>
      <w:r w:rsidRPr="00257298">
        <w:rPr>
          <w:rFonts w:ascii="Garamond" w:hAnsi="Garamond"/>
          <w:noProof/>
        </w:rPr>
        <w:tab/>
        <w:t>31</w:t>
      </w:r>
    </w:p>
    <w:p w14:paraId="1C13EBE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Timor</w:t>
      </w:r>
      <w:r w:rsidRPr="00257298">
        <w:rPr>
          <w:rFonts w:ascii="Garamond" w:hAnsi="Garamond"/>
          <w:noProof/>
        </w:rPr>
        <w:tab/>
        <w:t>32</w:t>
      </w:r>
    </w:p>
    <w:p w14:paraId="434CA35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Tokyo</w:t>
      </w:r>
      <w:r w:rsidRPr="00257298">
        <w:rPr>
          <w:rFonts w:ascii="Garamond" w:hAnsi="Garamond"/>
          <w:noProof/>
        </w:rPr>
        <w:tab/>
        <w:t>33</w:t>
      </w:r>
    </w:p>
    <w:p w14:paraId="6E2294C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lang w:val="it-IT"/>
        </w:rPr>
        <w:t>Torrance, California</w:t>
      </w:r>
      <w:r w:rsidRPr="00257298">
        <w:rPr>
          <w:rFonts w:ascii="Garamond" w:hAnsi="Garamond"/>
          <w:noProof/>
        </w:rPr>
        <w:tab/>
        <w:t>35</w:t>
      </w:r>
    </w:p>
    <w:p w14:paraId="3FB23FC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Transavia P 12 Airtruk</w:t>
      </w:r>
      <w:r w:rsidRPr="00257298">
        <w:rPr>
          <w:rFonts w:ascii="Garamond" w:hAnsi="Garamond"/>
          <w:noProof/>
        </w:rPr>
        <w:tab/>
        <w:t>4</w:t>
      </w:r>
    </w:p>
    <w:p w14:paraId="34468D9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Trinidad Leaseholds Ltd.</w:t>
      </w:r>
      <w:r w:rsidRPr="00257298">
        <w:rPr>
          <w:rFonts w:ascii="Garamond" w:hAnsi="Garamond"/>
          <w:noProof/>
        </w:rPr>
        <w:tab/>
        <w:t>33</w:t>
      </w:r>
    </w:p>
    <w:p w14:paraId="11B2A5D6"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turbojet</w:t>
      </w:r>
      <w:r w:rsidRPr="00257298">
        <w:rPr>
          <w:rFonts w:ascii="Garamond" w:hAnsi="Garamond"/>
          <w:noProof/>
        </w:rPr>
        <w:tab/>
        <w:t>37</w:t>
      </w:r>
    </w:p>
    <w:p w14:paraId="0D90BD4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turbo-ramjet</w:t>
      </w:r>
      <w:r w:rsidRPr="00257298">
        <w:rPr>
          <w:rFonts w:ascii="Garamond" w:hAnsi="Garamond"/>
          <w:noProof/>
        </w:rPr>
        <w:tab/>
        <w:t>37</w:t>
      </w:r>
    </w:p>
    <w:p w14:paraId="04B987DD"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U</w:t>
      </w:r>
    </w:p>
    <w:p w14:paraId="2E89FDC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Ubon airfield</w:t>
      </w:r>
      <w:r w:rsidRPr="00257298">
        <w:rPr>
          <w:rFonts w:ascii="Garamond" w:hAnsi="Garamond"/>
          <w:noProof/>
        </w:rPr>
        <w:tab/>
        <w:t>3</w:t>
      </w:r>
    </w:p>
    <w:p w14:paraId="7ED8AF1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United British Oilfields of Trinidad Ltd.</w:t>
      </w:r>
      <w:r w:rsidRPr="00257298">
        <w:rPr>
          <w:rFonts w:ascii="Garamond" w:hAnsi="Garamond"/>
          <w:noProof/>
        </w:rPr>
        <w:tab/>
        <w:t>33</w:t>
      </w:r>
    </w:p>
    <w:p w14:paraId="59C2580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United States</w:t>
      </w:r>
      <w:r w:rsidRPr="00257298">
        <w:rPr>
          <w:rFonts w:ascii="Garamond" w:hAnsi="Garamond"/>
          <w:noProof/>
        </w:rPr>
        <w:tab/>
        <w:t>36</w:t>
      </w:r>
    </w:p>
    <w:p w14:paraId="0FB8E23D" w14:textId="4D2AAE41" w:rsidR="00257298" w:rsidRPr="00257298" w:rsidRDefault="00257298">
      <w:pPr>
        <w:pStyle w:val="Index1"/>
        <w:tabs>
          <w:tab w:val="right" w:leader="dot" w:pos="3783"/>
        </w:tabs>
        <w:rPr>
          <w:rFonts w:ascii="Garamond" w:hAnsi="Garamond"/>
          <w:noProof/>
        </w:rPr>
      </w:pPr>
      <w:r w:rsidRPr="00257298">
        <w:rPr>
          <w:rFonts w:ascii="Garamond" w:hAnsi="Garamond"/>
          <w:noProof/>
        </w:rPr>
        <w:t>United States Air Force</w:t>
      </w:r>
      <w:r w:rsidRPr="00257298">
        <w:rPr>
          <w:rFonts w:ascii="Garamond" w:hAnsi="Garamond"/>
          <w:noProof/>
        </w:rPr>
        <w:tab/>
        <w:t>9</w:t>
      </w:r>
      <w:r w:rsidR="00D166D3">
        <w:rPr>
          <w:rFonts w:ascii="Garamond" w:hAnsi="Garamond"/>
          <w:noProof/>
        </w:rPr>
        <w:t>, 17</w:t>
      </w:r>
    </w:p>
    <w:p w14:paraId="42CBE6C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unleaded gasoline</w:t>
      </w:r>
      <w:r w:rsidRPr="00257298">
        <w:rPr>
          <w:rFonts w:ascii="Garamond" w:hAnsi="Garamond"/>
          <w:noProof/>
        </w:rPr>
        <w:tab/>
        <w:t>36</w:t>
      </w:r>
    </w:p>
    <w:p w14:paraId="5B15A2B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unsaturated compounds</w:t>
      </w:r>
      <w:r w:rsidRPr="00257298">
        <w:rPr>
          <w:rFonts w:ascii="Garamond" w:hAnsi="Garamond"/>
          <w:noProof/>
        </w:rPr>
        <w:tab/>
        <w:t>27</w:t>
      </w:r>
    </w:p>
    <w:p w14:paraId="680FDE6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unstable hydrocarbons</w:t>
      </w:r>
      <w:r w:rsidRPr="00257298">
        <w:rPr>
          <w:rFonts w:ascii="Garamond" w:hAnsi="Garamond"/>
          <w:noProof/>
        </w:rPr>
        <w:tab/>
        <w:t>26</w:t>
      </w:r>
    </w:p>
    <w:p w14:paraId="43D32D4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US Army</w:t>
      </w:r>
      <w:r w:rsidRPr="00257298">
        <w:rPr>
          <w:rFonts w:ascii="Garamond" w:hAnsi="Garamond"/>
          <w:noProof/>
        </w:rPr>
        <w:tab/>
        <w:t>19, 20</w:t>
      </w:r>
    </w:p>
    <w:p w14:paraId="177C777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US Seventh Fleet</w:t>
      </w:r>
      <w:r w:rsidRPr="00257298">
        <w:rPr>
          <w:rFonts w:ascii="Garamond" w:hAnsi="Garamond"/>
          <w:noProof/>
        </w:rPr>
        <w:tab/>
        <w:t>17</w:t>
      </w:r>
    </w:p>
    <w:p w14:paraId="1D003AC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USSR</w:t>
      </w:r>
      <w:r w:rsidRPr="00257298">
        <w:rPr>
          <w:rFonts w:ascii="Garamond" w:hAnsi="Garamond"/>
          <w:noProof/>
        </w:rPr>
        <w:tab/>
        <w:t>12, 15</w:t>
      </w:r>
    </w:p>
    <w:p w14:paraId="2CDB5AEE"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V</w:t>
      </w:r>
    </w:p>
    <w:p w14:paraId="763C1B3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vapour pressure</w:t>
      </w:r>
      <w:r w:rsidRPr="00257298">
        <w:rPr>
          <w:rFonts w:ascii="Garamond" w:hAnsi="Garamond"/>
          <w:noProof/>
        </w:rPr>
        <w:tab/>
        <w:t>26</w:t>
      </w:r>
    </w:p>
    <w:p w14:paraId="7AEE485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Vickers VC-10</w:t>
      </w:r>
      <w:r w:rsidRPr="00257298">
        <w:rPr>
          <w:rFonts w:ascii="Garamond" w:hAnsi="Garamond"/>
          <w:noProof/>
        </w:rPr>
        <w:tab/>
        <w:t>5</w:t>
      </w:r>
    </w:p>
    <w:p w14:paraId="2259B5E1"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Vickers Viscount</w:t>
      </w:r>
      <w:r w:rsidRPr="00257298">
        <w:rPr>
          <w:rFonts w:ascii="Garamond" w:hAnsi="Garamond"/>
          <w:noProof/>
        </w:rPr>
        <w:tab/>
        <w:t>8</w:t>
      </w:r>
    </w:p>
    <w:p w14:paraId="66A339D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Viet Cong</w:t>
      </w:r>
      <w:r w:rsidRPr="00257298">
        <w:rPr>
          <w:rFonts w:ascii="Garamond" w:hAnsi="Garamond"/>
          <w:noProof/>
        </w:rPr>
        <w:tab/>
        <w:t>14, 15, 17</w:t>
      </w:r>
    </w:p>
    <w:p w14:paraId="1EEF341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Viet Minh</w:t>
      </w:r>
      <w:r w:rsidRPr="00257298">
        <w:rPr>
          <w:rFonts w:ascii="Garamond" w:hAnsi="Garamond"/>
          <w:noProof/>
        </w:rPr>
        <w:tab/>
        <w:t>12</w:t>
      </w:r>
    </w:p>
    <w:p w14:paraId="59AF272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Vietnam</w:t>
      </w:r>
      <w:r w:rsidRPr="00257298">
        <w:rPr>
          <w:rFonts w:ascii="Garamond" w:hAnsi="Garamond"/>
          <w:noProof/>
        </w:rPr>
        <w:tab/>
        <w:t>4, 6, 9, 10, 14, 15, 17, 18, 19, 38</w:t>
      </w:r>
    </w:p>
    <w:p w14:paraId="2F7E159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Vietnam Veterans Museum</w:t>
      </w:r>
      <w:r w:rsidRPr="00257298">
        <w:rPr>
          <w:rFonts w:ascii="Garamond" w:hAnsi="Garamond"/>
          <w:noProof/>
        </w:rPr>
        <w:tab/>
        <w:t>7</w:t>
      </w:r>
    </w:p>
    <w:p w14:paraId="130EA5C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Vietnam War</w:t>
      </w:r>
      <w:r w:rsidRPr="00257298">
        <w:rPr>
          <w:rFonts w:ascii="Garamond" w:hAnsi="Garamond"/>
          <w:noProof/>
        </w:rPr>
        <w:tab/>
        <w:t>8, 12, 15, 16, 18</w:t>
      </w:r>
    </w:p>
    <w:p w14:paraId="33F9D8E5"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Virgin Naphtha</w:t>
      </w:r>
      <w:r w:rsidRPr="00257298">
        <w:rPr>
          <w:rFonts w:ascii="Garamond" w:hAnsi="Garamond"/>
          <w:noProof/>
        </w:rPr>
        <w:tab/>
        <w:t>26</w:t>
      </w:r>
    </w:p>
    <w:p w14:paraId="1302A5B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Vivian Tippett</w:t>
      </w:r>
      <w:r w:rsidRPr="00257298">
        <w:rPr>
          <w:rFonts w:ascii="Garamond" w:hAnsi="Garamond"/>
          <w:noProof/>
        </w:rPr>
        <w:tab/>
        <w:t>22</w:t>
      </w:r>
    </w:p>
    <w:p w14:paraId="679CB6E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volatility</w:t>
      </w:r>
      <w:r w:rsidRPr="00257298">
        <w:rPr>
          <w:rFonts w:ascii="Garamond" w:hAnsi="Garamond"/>
          <w:noProof/>
        </w:rPr>
        <w:tab/>
        <w:t>26, 27</w:t>
      </w:r>
    </w:p>
    <w:p w14:paraId="02225A3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Vung Tau</w:t>
      </w:r>
      <w:r w:rsidRPr="00257298">
        <w:rPr>
          <w:rFonts w:ascii="Garamond" w:hAnsi="Garamond"/>
          <w:noProof/>
        </w:rPr>
        <w:tab/>
        <w:t>6, 17, 20, 21, 24, 25</w:t>
      </w:r>
    </w:p>
    <w:p w14:paraId="7AEBF20D" w14:textId="77777777" w:rsidR="00257298" w:rsidRPr="00257298" w:rsidRDefault="00257298">
      <w:pPr>
        <w:pStyle w:val="IndexHeading"/>
        <w:keepNext/>
        <w:tabs>
          <w:tab w:val="right" w:leader="dot" w:pos="3783"/>
        </w:tabs>
        <w:rPr>
          <w:rFonts w:ascii="Garamond" w:eastAsiaTheme="minorEastAsia" w:hAnsi="Garamond" w:cstheme="minorBidi"/>
          <w:b w:val="0"/>
          <w:bCs w:val="0"/>
          <w:noProof/>
        </w:rPr>
      </w:pPr>
      <w:r w:rsidRPr="00257298">
        <w:rPr>
          <w:rFonts w:ascii="Garamond" w:hAnsi="Garamond"/>
          <w:noProof/>
        </w:rPr>
        <w:t>W</w:t>
      </w:r>
    </w:p>
    <w:p w14:paraId="6C58430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waste water treatment</w:t>
      </w:r>
      <w:r w:rsidRPr="00257298">
        <w:rPr>
          <w:rFonts w:ascii="Garamond" w:hAnsi="Garamond"/>
          <w:noProof/>
        </w:rPr>
        <w:tab/>
        <w:t>34</w:t>
      </w:r>
    </w:p>
    <w:p w14:paraId="1110F1E3"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water condensation</w:t>
      </w:r>
      <w:r w:rsidRPr="00257298">
        <w:rPr>
          <w:rFonts w:ascii="Garamond" w:hAnsi="Garamond"/>
          <w:noProof/>
        </w:rPr>
        <w:tab/>
        <w:t>23</w:t>
      </w:r>
    </w:p>
    <w:p w14:paraId="521C52BA"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Water Reaction Interface Rating</w:t>
      </w:r>
      <w:r w:rsidRPr="00257298">
        <w:rPr>
          <w:rFonts w:ascii="Garamond" w:hAnsi="Garamond"/>
          <w:noProof/>
        </w:rPr>
        <w:tab/>
        <w:t>29</w:t>
      </w:r>
    </w:p>
    <w:p w14:paraId="239E8B6E"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water seepage</w:t>
      </w:r>
      <w:r w:rsidRPr="00257298">
        <w:rPr>
          <w:rFonts w:ascii="Garamond" w:hAnsi="Garamond"/>
          <w:noProof/>
        </w:rPr>
        <w:tab/>
        <w:t>24</w:t>
      </w:r>
    </w:p>
    <w:p w14:paraId="1457B6FB"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Watergate</w:t>
      </w:r>
      <w:r w:rsidRPr="00257298">
        <w:rPr>
          <w:rFonts w:ascii="Garamond" w:hAnsi="Garamond"/>
          <w:noProof/>
        </w:rPr>
        <w:tab/>
        <w:t>15</w:t>
      </w:r>
    </w:p>
    <w:p w14:paraId="0413819F"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Wellington</w:t>
      </w:r>
      <w:r w:rsidRPr="00257298">
        <w:rPr>
          <w:rFonts w:ascii="Garamond" w:hAnsi="Garamond"/>
          <w:noProof/>
        </w:rPr>
        <w:tab/>
        <w:t>33</w:t>
      </w:r>
    </w:p>
    <w:p w14:paraId="7B605A5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Wentworthville</w:t>
      </w:r>
      <w:r w:rsidRPr="00257298">
        <w:rPr>
          <w:rFonts w:ascii="Garamond" w:hAnsi="Garamond"/>
          <w:noProof/>
        </w:rPr>
        <w:tab/>
        <w:t>22</w:t>
      </w:r>
    </w:p>
    <w:p w14:paraId="3A76DAE7"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West Africa</w:t>
      </w:r>
      <w:r w:rsidRPr="00257298">
        <w:rPr>
          <w:rFonts w:ascii="Garamond" w:hAnsi="Garamond"/>
          <w:noProof/>
        </w:rPr>
        <w:tab/>
        <w:t>31</w:t>
      </w:r>
    </w:p>
    <w:p w14:paraId="7CB8B05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West Indies</w:t>
      </w:r>
      <w:r w:rsidRPr="00257298">
        <w:rPr>
          <w:rFonts w:ascii="Garamond" w:hAnsi="Garamond"/>
          <w:noProof/>
        </w:rPr>
        <w:tab/>
        <w:t>33</w:t>
      </w:r>
    </w:p>
    <w:p w14:paraId="54523DC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Western Europe</w:t>
      </w:r>
      <w:r w:rsidRPr="00257298">
        <w:rPr>
          <w:rFonts w:ascii="Garamond" w:hAnsi="Garamond"/>
          <w:noProof/>
        </w:rPr>
        <w:tab/>
        <w:t>34</w:t>
      </w:r>
    </w:p>
    <w:p w14:paraId="721876B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Westernport, Victoria</w:t>
      </w:r>
      <w:r w:rsidRPr="00257298">
        <w:rPr>
          <w:rFonts w:ascii="Garamond" w:hAnsi="Garamond"/>
          <w:noProof/>
        </w:rPr>
        <w:tab/>
        <w:t>34</w:t>
      </w:r>
    </w:p>
    <w:p w14:paraId="2F8F6DFA" w14:textId="77777777" w:rsidR="00257298" w:rsidRPr="00257298" w:rsidRDefault="00257298">
      <w:pPr>
        <w:pStyle w:val="Index1"/>
        <w:tabs>
          <w:tab w:val="right" w:leader="dot" w:pos="3783"/>
        </w:tabs>
        <w:rPr>
          <w:rFonts w:ascii="Garamond" w:hAnsi="Garamond"/>
          <w:noProof/>
        </w:rPr>
      </w:pPr>
      <w:r w:rsidRPr="00257298">
        <w:rPr>
          <w:rFonts w:ascii="Garamond" w:hAnsi="Garamond" w:cs="Arial"/>
          <w:noProof/>
          <w:color w:val="000000"/>
        </w:rPr>
        <w:t>Whirlwind helicopter</w:t>
      </w:r>
      <w:r w:rsidRPr="00257298">
        <w:rPr>
          <w:rFonts w:ascii="Garamond" w:hAnsi="Garamond"/>
          <w:noProof/>
        </w:rPr>
        <w:tab/>
        <w:t>25</w:t>
      </w:r>
    </w:p>
    <w:p w14:paraId="2C7AD07C"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Wilhelmshaven, Germany</w:t>
      </w:r>
      <w:r w:rsidRPr="00257298">
        <w:rPr>
          <w:rFonts w:ascii="Garamond" w:hAnsi="Garamond"/>
          <w:noProof/>
        </w:rPr>
        <w:tab/>
        <w:t>35</w:t>
      </w:r>
    </w:p>
    <w:p w14:paraId="7E9CF584"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Williamtown</w:t>
      </w:r>
      <w:r w:rsidRPr="00257298">
        <w:rPr>
          <w:rFonts w:ascii="Garamond" w:hAnsi="Garamond"/>
          <w:noProof/>
        </w:rPr>
        <w:tab/>
        <w:t>5</w:t>
      </w:r>
    </w:p>
    <w:p w14:paraId="6683CC4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Wing Commander J. Hubble</w:t>
      </w:r>
      <w:r w:rsidRPr="00257298">
        <w:rPr>
          <w:rFonts w:ascii="Garamond" w:hAnsi="Garamond"/>
          <w:noProof/>
        </w:rPr>
        <w:tab/>
        <w:t>3</w:t>
      </w:r>
    </w:p>
    <w:p w14:paraId="69418FD8"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Winjeel</w:t>
      </w:r>
      <w:r w:rsidRPr="00257298">
        <w:rPr>
          <w:rFonts w:ascii="Garamond" w:hAnsi="Garamond"/>
          <w:noProof/>
        </w:rPr>
        <w:tab/>
        <w:t>6</w:t>
      </w:r>
    </w:p>
    <w:p w14:paraId="1338449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Wöerth, Germany</w:t>
      </w:r>
      <w:r w:rsidRPr="00257298">
        <w:rPr>
          <w:rFonts w:ascii="Garamond" w:hAnsi="Garamond"/>
          <w:noProof/>
        </w:rPr>
        <w:tab/>
        <w:t>35</w:t>
      </w:r>
    </w:p>
    <w:p w14:paraId="70AAFBC9"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Woodlands</w:t>
      </w:r>
      <w:r w:rsidRPr="00257298">
        <w:rPr>
          <w:rFonts w:ascii="Garamond" w:hAnsi="Garamond"/>
          <w:noProof/>
        </w:rPr>
        <w:tab/>
        <w:t>32</w:t>
      </w:r>
    </w:p>
    <w:p w14:paraId="6A8A460D"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Woomera</w:t>
      </w:r>
      <w:r w:rsidRPr="00257298">
        <w:rPr>
          <w:rFonts w:ascii="Garamond" w:hAnsi="Garamond"/>
          <w:noProof/>
        </w:rPr>
        <w:tab/>
        <w:t>30</w:t>
      </w:r>
    </w:p>
    <w:p w14:paraId="55AE60A0" w14:textId="77777777" w:rsidR="00257298" w:rsidRPr="00257298" w:rsidRDefault="00257298">
      <w:pPr>
        <w:pStyle w:val="Index1"/>
        <w:tabs>
          <w:tab w:val="right" w:leader="dot" w:pos="3783"/>
        </w:tabs>
        <w:rPr>
          <w:rFonts w:ascii="Garamond" w:hAnsi="Garamond"/>
          <w:noProof/>
        </w:rPr>
      </w:pPr>
      <w:r w:rsidRPr="00257298">
        <w:rPr>
          <w:rFonts w:ascii="Garamond" w:hAnsi="Garamond"/>
          <w:noProof/>
        </w:rPr>
        <w:t>WSIM</w:t>
      </w:r>
      <w:r w:rsidRPr="00257298">
        <w:rPr>
          <w:rFonts w:ascii="Garamond" w:hAnsi="Garamond"/>
          <w:noProof/>
        </w:rPr>
        <w:tab/>
        <w:t>31, 32</w:t>
      </w:r>
    </w:p>
    <w:p w14:paraId="76B0F161" w14:textId="7D290774" w:rsidR="00257298" w:rsidRDefault="00257298" w:rsidP="001A4C1F">
      <w:pPr>
        <w:pStyle w:val="Heading1"/>
        <w:rPr>
          <w:rFonts w:ascii="Garamond" w:hAnsi="Garamond"/>
          <w:noProof/>
          <w:sz w:val="18"/>
          <w:szCs w:val="18"/>
        </w:rPr>
        <w:sectPr w:rsidR="00257298" w:rsidSect="00257298">
          <w:endnotePr>
            <w:numFmt w:val="decimal"/>
          </w:endnotePr>
          <w:type w:val="continuous"/>
          <w:pgSz w:w="11907" w:h="16839" w:code="1"/>
          <w:pgMar w:top="1440" w:right="1800" w:bottom="1440" w:left="1800" w:header="720" w:footer="720" w:gutter="0"/>
          <w:cols w:num="2" w:space="720"/>
        </w:sectPr>
      </w:pPr>
    </w:p>
    <w:p w14:paraId="61FA5D2E" w14:textId="13F3115E" w:rsidR="00257298" w:rsidRDefault="00863F88" w:rsidP="00BB370F">
      <w:pPr>
        <w:pStyle w:val="Heading1"/>
        <w:rPr>
          <w:sz w:val="18"/>
          <w:szCs w:val="18"/>
        </w:rPr>
      </w:pPr>
      <w:r w:rsidRPr="002E1B09">
        <w:rPr>
          <w:rFonts w:ascii="Garamond" w:hAnsi="Garamond"/>
          <w:sz w:val="18"/>
          <w:szCs w:val="18"/>
        </w:rPr>
        <w:fldChar w:fldCharType="end"/>
      </w:r>
      <w:bookmarkStart w:id="15" w:name="_Toc58169868"/>
      <w:r w:rsidR="00257298">
        <w:rPr>
          <w:rFonts w:ascii="Garamond" w:hAnsi="Garamond"/>
          <w:sz w:val="18"/>
          <w:szCs w:val="18"/>
        </w:rPr>
        <w:br w:type="page"/>
      </w:r>
    </w:p>
    <w:p w14:paraId="047583FC" w14:textId="4C5B3483" w:rsidR="002C4850" w:rsidRDefault="002C4850" w:rsidP="001A4C1F">
      <w:pPr>
        <w:pStyle w:val="Heading1"/>
      </w:pPr>
      <w:r>
        <w:lastRenderedPageBreak/>
        <w:t>Research Sources</w:t>
      </w:r>
      <w:bookmarkEnd w:id="15"/>
    </w:p>
    <w:sectPr w:rsidR="002C4850" w:rsidSect="00257298">
      <w:endnotePr>
        <w:numFmt w:val="decimal"/>
      </w:endnotePr>
      <w:type w:val="continuous"/>
      <w:pgSz w:w="11907" w:h="16839" w:code="1"/>
      <w:pgMar w:top="1440" w:right="1800" w:bottom="1440" w:left="18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7BA00B9" w14:textId="77777777" w:rsidR="00FD1363" w:rsidRDefault="00FD1363">
      <w:r>
        <w:separator/>
      </w:r>
    </w:p>
  </w:endnote>
  <w:endnote w:type="continuationSeparator" w:id="0">
    <w:p w14:paraId="10159724" w14:textId="77777777" w:rsidR="00FD1363" w:rsidRDefault="00FD1363">
      <w:r>
        <w:continuationSeparator/>
      </w:r>
    </w:p>
  </w:endnote>
  <w:endnote w:id="1">
    <w:p w14:paraId="16CFD9C6" w14:textId="77777777" w:rsidR="005D659D" w:rsidRDefault="005D659D">
      <w:pPr>
        <w:pStyle w:val="EndnoteText"/>
      </w:pPr>
      <w:r>
        <w:rPr>
          <w:rStyle w:val="EndnoteReference"/>
        </w:rPr>
        <w:endnoteRef/>
      </w:r>
      <w:r>
        <w:t xml:space="preserve"> Australian Aviation History Time Lines - Website accessed June 1, 2002 - http://users.chariot.net.au/~theburfs/aahistpage1.html#preww1</w:t>
      </w:r>
    </w:p>
  </w:endnote>
  <w:endnote w:id="2">
    <w:p w14:paraId="3EE238E7" w14:textId="77777777" w:rsidR="005D659D" w:rsidRDefault="005D659D">
      <w:pPr>
        <w:pStyle w:val="EndnoteText"/>
      </w:pPr>
      <w:r>
        <w:rPr>
          <w:rStyle w:val="EndnoteReference"/>
        </w:rPr>
        <w:endnoteRef/>
      </w:r>
      <w:r>
        <w:t xml:space="preserve"> </w:t>
      </w:r>
      <w:r w:rsidRPr="0011249C">
        <w:t>Flying Review International, Vol. 20, No.5, February 1963</w:t>
      </w:r>
    </w:p>
  </w:endnote>
  <w:endnote w:id="3">
    <w:p w14:paraId="07ADC3B3" w14:textId="77777777" w:rsidR="005D659D" w:rsidRDefault="005D659D">
      <w:pPr>
        <w:pStyle w:val="EndnoteText"/>
      </w:pPr>
      <w:r>
        <w:rPr>
          <w:rStyle w:val="EndnoteReference"/>
        </w:rPr>
        <w:endnoteRef/>
      </w:r>
      <w:r>
        <w:t xml:space="preserve"> </w:t>
      </w:r>
      <w:r w:rsidRPr="00247808">
        <w:t>By Fmt1962 - Own work, CC BY-SA 4.0, https://commons.wikimedia.org/w/index.php?curid=78770512</w:t>
      </w:r>
    </w:p>
  </w:endnote>
  <w:endnote w:id="4">
    <w:p w14:paraId="30394BF9" w14:textId="77777777" w:rsidR="005D659D" w:rsidRPr="00A76831" w:rsidRDefault="005D659D">
      <w:pPr>
        <w:pStyle w:val="EndnoteText"/>
      </w:pPr>
      <w:r>
        <w:rPr>
          <w:rStyle w:val="EndnoteReference"/>
        </w:rPr>
        <w:endnoteRef/>
      </w:r>
      <w:r>
        <w:t xml:space="preserve"> </w:t>
      </w:r>
      <w:hyperlink r:id="rId1" w:history="1">
        <w:r w:rsidRPr="00FF325A">
          <w:rPr>
            <w:rStyle w:val="Hyperlink"/>
          </w:rPr>
          <w:t>http://www.aviationmuseum.com.au/aircraft/CessnaO2A.cfm</w:t>
        </w:r>
      </w:hyperlink>
      <w:r>
        <w:t xml:space="preserve"> Website accessed Jan 7, 2005 </w:t>
      </w:r>
    </w:p>
  </w:endnote>
  <w:endnote w:id="5">
    <w:p w14:paraId="21244DCD" w14:textId="77777777" w:rsidR="005D659D" w:rsidRPr="006C72A2" w:rsidRDefault="005D659D">
      <w:pPr>
        <w:pStyle w:val="EndnoteText"/>
      </w:pPr>
      <w:r>
        <w:rPr>
          <w:rStyle w:val="EndnoteReference"/>
        </w:rPr>
        <w:endnoteRef/>
      </w:r>
      <w:r>
        <w:t xml:space="preserve"> </w:t>
      </w:r>
      <w:r w:rsidRPr="006C72A2">
        <w:t>The World Petroleum Industry - The Market for Petroleum and Petroleum Products in the 1980's" by Stuart W Sinclair - 1984 Euromonitor Publications</w:t>
      </w:r>
      <w:r>
        <w:t>.</w:t>
      </w:r>
    </w:p>
  </w:endnote>
  <w:endnote w:id="6">
    <w:p w14:paraId="08C969BF" w14:textId="77777777" w:rsidR="005D659D" w:rsidRPr="006C1BAA" w:rsidRDefault="005D659D">
      <w:pPr>
        <w:pStyle w:val="EndnoteText"/>
      </w:pPr>
      <w:r>
        <w:rPr>
          <w:rStyle w:val="EndnoteReference"/>
        </w:rPr>
        <w:endnoteRef/>
      </w:r>
      <w:r>
        <w:t xml:space="preserve"> </w:t>
      </w:r>
      <w:hyperlink r:id="rId2" w:history="1">
        <w:r w:rsidRPr="00FF325A">
          <w:rPr>
            <w:rStyle w:val="Hyperlink"/>
          </w:rPr>
          <w:t>http://www.sparknotes.com/history/american/vietnamwar/summary.html</w:t>
        </w:r>
      </w:hyperlink>
      <w:r>
        <w:t xml:space="preserve"> Website accessed Jan 7, 2006 </w:t>
      </w:r>
    </w:p>
  </w:endnote>
  <w:endnote w:id="7">
    <w:p w14:paraId="31EA87AC" w14:textId="77777777" w:rsidR="005D659D" w:rsidRDefault="005D659D">
      <w:pPr>
        <w:pStyle w:val="EndnoteText"/>
      </w:pPr>
      <w:r>
        <w:rPr>
          <w:rStyle w:val="EndnoteReference"/>
        </w:rPr>
        <w:endnoteRef/>
      </w:r>
      <w:r>
        <w:t xml:space="preserve"> </w:t>
      </w:r>
      <w:hyperlink r:id="rId3" w:history="1">
        <w:r w:rsidRPr="00595C90">
          <w:rPr>
            <w:rStyle w:val="Hyperlink"/>
          </w:rPr>
          <w:t>https://commons.wikimedia.org/wiki/File:Ho_Chi_Minh_1946_and_signature.jpg</w:t>
        </w:r>
      </w:hyperlink>
    </w:p>
  </w:endnote>
  <w:endnote w:id="8">
    <w:p w14:paraId="0D63AFAC" w14:textId="77777777" w:rsidR="005D659D" w:rsidRDefault="005D659D" w:rsidP="00F14055">
      <w:pPr>
        <w:pStyle w:val="BodyText"/>
      </w:pPr>
      <w:r>
        <w:rPr>
          <w:rStyle w:val="EndnoteReference"/>
        </w:rPr>
        <w:endnoteRef/>
      </w:r>
      <w:r>
        <w:t xml:space="preserve"> </w:t>
      </w:r>
      <w:r w:rsidRPr="00702547">
        <w:rPr>
          <w:sz w:val="18"/>
          <w:szCs w:val="18"/>
        </w:rPr>
        <w:t>By moi-même - Meeting aérien Ambérieux en Bugey (France), Public Domain,</w:t>
      </w:r>
      <w:r w:rsidRPr="0039718E">
        <w:t xml:space="preserve"> </w:t>
      </w:r>
      <w:hyperlink r:id="rId4" w:history="1">
        <w:r w:rsidRPr="00890AAA">
          <w:rPr>
            <w:rStyle w:val="Hyperlink"/>
            <w:sz w:val="18"/>
            <w:szCs w:val="18"/>
          </w:rPr>
          <w:t>https://commons.wikimedia.org/w/index.php?curid=904659</w:t>
        </w:r>
      </w:hyperlink>
      <w:r w:rsidRPr="00890AAA">
        <w:rPr>
          <w:sz w:val="18"/>
          <w:szCs w:val="18"/>
        </w:rPr>
        <w:t xml:space="preserve"> </w:t>
      </w:r>
    </w:p>
  </w:endnote>
  <w:endnote w:id="9">
    <w:p w14:paraId="44571953" w14:textId="77777777" w:rsidR="005D659D" w:rsidRPr="00694D33" w:rsidRDefault="005D659D">
      <w:pPr>
        <w:pStyle w:val="EndnoteText"/>
      </w:pPr>
      <w:r>
        <w:rPr>
          <w:rStyle w:val="EndnoteReference"/>
        </w:rPr>
        <w:endnoteRef/>
      </w:r>
      <w:r>
        <w:t xml:space="preserve"> </w:t>
      </w:r>
      <w:hyperlink r:id="rId5" w:history="1">
        <w:r w:rsidRPr="00FF325A">
          <w:rPr>
            <w:rStyle w:val="Hyperlink"/>
          </w:rPr>
          <w:t>http://www.anzacday.org.au/history/vietnam/overview.html</w:t>
        </w:r>
      </w:hyperlink>
      <w:r>
        <w:t xml:space="preserve">  Website accessed Jan 7, 2006</w:t>
      </w:r>
    </w:p>
  </w:endnote>
  <w:endnote w:id="10">
    <w:p w14:paraId="5C7355B3" w14:textId="77777777" w:rsidR="005D659D" w:rsidRPr="00622214" w:rsidRDefault="005D659D" w:rsidP="00F14055">
      <w:pPr>
        <w:pStyle w:val="BodyText"/>
        <w:rPr>
          <w:rStyle w:val="EndnoteChar"/>
          <w:sz w:val="18"/>
          <w:szCs w:val="18"/>
        </w:rPr>
      </w:pPr>
      <w:r>
        <w:rPr>
          <w:rStyle w:val="EndnoteReference"/>
        </w:rPr>
        <w:endnoteRef/>
      </w:r>
      <w:r>
        <w:t xml:space="preserve"> </w:t>
      </w:r>
      <w:hyperlink r:id="rId6" w:history="1">
        <w:r w:rsidRPr="00FF325A">
          <w:rPr>
            <w:rStyle w:val="Hyperlink"/>
            <w:sz w:val="18"/>
            <w:szCs w:val="18"/>
          </w:rPr>
          <w:t>http://www.raaf.gov.au/airpower/html/historical/part5-main.asp</w:t>
        </w:r>
      </w:hyperlink>
      <w:r>
        <w:rPr>
          <w:rStyle w:val="EndnoteChar"/>
          <w:sz w:val="18"/>
          <w:szCs w:val="18"/>
        </w:rPr>
        <w:t xml:space="preserve">  W</w:t>
      </w:r>
      <w:r w:rsidRPr="00622214">
        <w:rPr>
          <w:rStyle w:val="EndnoteChar"/>
          <w:sz w:val="18"/>
          <w:szCs w:val="18"/>
        </w:rPr>
        <w:t>ebsite accessed Jan 7</w:t>
      </w:r>
      <w:r>
        <w:rPr>
          <w:rStyle w:val="EndnoteChar"/>
          <w:sz w:val="18"/>
          <w:szCs w:val="18"/>
        </w:rPr>
        <w:t>,</w:t>
      </w:r>
      <w:r w:rsidRPr="00622214">
        <w:rPr>
          <w:rStyle w:val="EndnoteChar"/>
          <w:sz w:val="18"/>
          <w:szCs w:val="18"/>
        </w:rPr>
        <w:t xml:space="preserve"> 2006</w:t>
      </w:r>
    </w:p>
  </w:endnote>
  <w:endnote w:id="11">
    <w:p w14:paraId="4FAB97FB" w14:textId="40D153F4" w:rsidR="005D659D" w:rsidRDefault="005D659D" w:rsidP="00690D1A">
      <w:pPr>
        <w:pStyle w:val="EndnoteText"/>
      </w:pPr>
      <w:r>
        <w:rPr>
          <w:rStyle w:val="EndnoteReference"/>
        </w:rPr>
        <w:endnoteRef/>
      </w:r>
      <w:r>
        <w:t xml:space="preserve"> ID Number:  MAL/64/0103/04 Maker: Travers, Dereck B.  Place made: Vietnam: Phuoc Tuy Province, Vung Tau; Vietnam: South Vietnam Date made:  October 1964 Physical description:  Black &amp; white Summary:  A view of the fuel hoses leading from the various rubber tanks, behind sandbags, to a central fuelling point. In the background an RAAF man talks with a US Army man before taking fuel from the store.  Copyright:  clear  </w:t>
      </w:r>
    </w:p>
  </w:endnote>
  <w:endnote w:id="12">
    <w:p w14:paraId="04F25DDD" w14:textId="2A25B340" w:rsidR="005D659D" w:rsidRDefault="005D659D" w:rsidP="00690D1A">
      <w:pPr>
        <w:pStyle w:val="EndnoteText"/>
      </w:pPr>
      <w:r>
        <w:rPr>
          <w:rStyle w:val="EndnoteReference"/>
        </w:rPr>
        <w:endnoteRef/>
      </w:r>
      <w:r>
        <w:t xml:space="preserve"> Maker:  Errington, William Alexander Physical description:  Black &amp; white Summary:  Vung Tau, 1968-08. Preparing a load of 500-gallon rubber fuel bladders for air despatch to a forward fire support base are Private Tony Haabjoern of Nedlands, WA (left), and Private Allan McPhee of Coogee, NSW. The men are members of 176th Air Despatch Company based at the 1st Australian Logistic Support Group (1ALSG) base at Vung Tau in Phuoc Tuy Province.  Copyright:  clear  </w:t>
      </w:r>
    </w:p>
  </w:endnote>
  <w:endnote w:id="13">
    <w:p w14:paraId="6107AD6B" w14:textId="590B1200" w:rsidR="005D659D" w:rsidRDefault="005D659D" w:rsidP="00C40811">
      <w:pPr>
        <w:pStyle w:val="EndnoteText"/>
      </w:pPr>
      <w:r>
        <w:rPr>
          <w:rStyle w:val="EndnoteReference"/>
        </w:rPr>
        <w:endnoteRef/>
      </w:r>
      <w:r>
        <w:t xml:space="preserve"> ID Number:  P01381.006   Physical description:  Colour Summary:  South Vietnam. C. 1969. A bogged Australian International Mark (Mk) 5 6 X 6 Tipper Truck laden with two fuel bladders. M113 Armoured Personnel Carriers (APC) on the right. (Donor R. Gardiner) Copyright: clear  </w:t>
      </w:r>
    </w:p>
  </w:endnote>
  <w:endnote w:id="14">
    <w:p w14:paraId="7E94BC4E" w14:textId="5B1A4000" w:rsidR="005D659D" w:rsidRDefault="005D659D" w:rsidP="00C40811">
      <w:pPr>
        <w:pStyle w:val="EndnoteText"/>
      </w:pPr>
      <w:r>
        <w:rPr>
          <w:rStyle w:val="EndnoteReference"/>
        </w:rPr>
        <w:endnoteRef/>
      </w:r>
      <w:r>
        <w:t xml:space="preserve"> ID Number:  P02154.001   Physical description:  Colour Summary:  Nui Dat, Vietnam. 1966-12. View looking south of Luscombe Field, the airstrip at Nui Dat built by No.1 Field Squadron, Royal Australian Engineers and opened on 1966-12-05. Fuel storage tanks surrounded by mounds can be seen in the middle distance, the task force maintenance area is on the top right, 6th Battalion, The Royal Australian Regiment (6RAR) is in the rubber trees on the top left, and 5th Battalion, The Royal Australian Regiment (5RAR) is in the rubber trees in the foreground. (Black and white version at P1513/01) (Donor D. Bishop) Copyright:  clear  </w:t>
      </w:r>
    </w:p>
  </w:endnote>
  <w:endnote w:id="15">
    <w:p w14:paraId="2B0905C2" w14:textId="77777777" w:rsidR="005D659D" w:rsidRDefault="005D659D" w:rsidP="00C40811">
      <w:pPr>
        <w:pStyle w:val="EndnoteText"/>
      </w:pPr>
      <w:r>
        <w:rPr>
          <w:rStyle w:val="EndnoteReference"/>
        </w:rPr>
        <w:endnoteRef/>
      </w:r>
      <w:r>
        <w:t xml:space="preserve"> ID Number:  CAM/67/0571/VN   Maker:  Campbell, Bryan Physical description: Black &amp; white Summary:  Nui Dat, Vietnam. 1967-07. Sergeant Vivian Tippett of Waiouri, NZ (left), and Private Jim Watton of Wentworthville, NSW, connect a four-inch pipe to a 10,000-gallon fuel storage tank before refuelling armoured personnel carriers of A Squadron, 3rd Cavalry Regiment, based with the Australian Task Force.  Copyright:  clear  </w:t>
      </w:r>
    </w:p>
  </w:endnote>
  <w:endnote w:id="16">
    <w:p w14:paraId="142E9C0D" w14:textId="01E40805" w:rsidR="005D659D" w:rsidRDefault="005D659D" w:rsidP="00C40811">
      <w:pPr>
        <w:pStyle w:val="EndnoteText"/>
      </w:pPr>
      <w:r>
        <w:rPr>
          <w:rStyle w:val="EndnoteReference"/>
        </w:rPr>
        <w:endnoteRef/>
      </w:r>
      <w:r>
        <w:t xml:space="preserve"> ID Number:  BEL/69/0435/VN Maker:  Bellis, Christopher John Physical description:  Black &amp; white Summary:  South Vietnam. 1969-07. A Centurion tank from B Squadron, 1st Armoured Regiment, is refuelled from rubber fuel bladders near the Long Hai hills about seven miles south of the 1st Australian Task Force (1ATF) base at Nui Dat. The tank was providing protection for the engineers of the 1st Field Squadron engaged in clearing the foothills of the Long Hais. The aim of the scheme is to expose enemy bunker systems in the area, clear mines, and deny the Viet Cong (VC) ready access to the nearby villages.  Copyright:  clear  </w:t>
      </w:r>
    </w:p>
  </w:endnote>
  <w:endnote w:id="17">
    <w:p w14:paraId="5B255784" w14:textId="3C77D87D" w:rsidR="005D659D" w:rsidRDefault="005D659D" w:rsidP="00ED0C55">
      <w:pPr>
        <w:pStyle w:val="EndnoteText"/>
      </w:pPr>
      <w:r>
        <w:rPr>
          <w:rStyle w:val="EndnoteReference"/>
        </w:rPr>
        <w:endnoteRef/>
      </w:r>
      <w:r>
        <w:t xml:space="preserve"> ID Number:  ERR/68/0783/VN   Maker:  Errington, William Alexander Physical description:  Black &amp; white Summary:  Nui Dat, South Vietnam. 1968-08. Sergeant Bob Brown of Midland, WA, checks aviation fuel for water condensation with a special colour changing capsule at the 1st Australian Task Force (1ATF) Base in Nui Dat. Condensation is a continuous problem for men of the 8th Petroleum Platoon Detachment during Vietnam's wet season. Sergeant Brown is a member of the platoon.  Copyright:  clear  </w:t>
      </w:r>
    </w:p>
  </w:endnote>
  <w:endnote w:id="18">
    <w:p w14:paraId="429B5704" w14:textId="42AE3CE1" w:rsidR="005D659D" w:rsidRDefault="005D659D" w:rsidP="00ED0C55">
      <w:pPr>
        <w:pStyle w:val="EndnoteText"/>
      </w:pPr>
      <w:r>
        <w:rPr>
          <w:rStyle w:val="EndnoteReference"/>
        </w:rPr>
        <w:endnoteRef/>
      </w:r>
      <w:r>
        <w:t xml:space="preserve"> ID Number:  ERR/68/0803/VN   Maker:  Errington, William Alexander Physical description:  Black &amp; white Summary:  Vung Tau, South Vietnam. 1968-08. Private Harry Martin of Queen's Point, WA, checks to ensure that no water seepage or condensation is present in a 5000-gallon rubber fuel tank at the (1ALSG) Base. The members of the 8th Petroleum Platoon Detachment carry out frequent tests on their supplies using chemical preparations as one of the means to detect any contamination.  Copyright:  clear  </w:t>
      </w:r>
    </w:p>
  </w:endnote>
  <w:endnote w:id="19">
    <w:p w14:paraId="5C661C27" w14:textId="2484B5C3" w:rsidR="005D659D" w:rsidRDefault="005D659D" w:rsidP="00ED0C55">
      <w:pPr>
        <w:pStyle w:val="EndnoteText"/>
      </w:pPr>
      <w:r>
        <w:rPr>
          <w:rStyle w:val="EndnoteReference"/>
        </w:rPr>
        <w:endnoteRef/>
      </w:r>
      <w:r>
        <w:t xml:space="preserve"> ID Number:  ERR/68/0802/VN   Maker:  Errington, William Alexander Physical description:  Black &amp; white Summary:  Vung Tau, South Vietnam. 1968-08. Private Jim Reid of Launceston, Tas, checks the quality of fuel at the refuelling point of the 1st Australian Logistic Support Group (1ALSG) Base. Using a hydrometer in a tube of petrol is one test for any possible contamination or condensation which the members of the 8th Petroleum Platoon Detachment in Vietnam carry out frequently.  Copyright:  clear  </w:t>
      </w:r>
    </w:p>
  </w:endnote>
  <w:endnote w:id="20">
    <w:p w14:paraId="5452ECFE" w14:textId="637C6A9B" w:rsidR="005D659D" w:rsidRDefault="005D659D" w:rsidP="004B6DDF">
      <w:pPr>
        <w:pStyle w:val="EndnoteText"/>
      </w:pPr>
      <w:r>
        <w:rPr>
          <w:rStyle w:val="EndnoteReference"/>
        </w:rPr>
        <w:endnoteRef/>
      </w:r>
      <w:r>
        <w:t xml:space="preserve"> ID Number:  PJE/71/0094/VN   Maker:  Errington, Philip John Physical description:  Black &amp; white Summary:  South Vietnam. March 1971. Private Max Lincoln of Griffith, NSW, a member of 176 Air Despatch Company, battles against the down draught of a Chinook helicopter Vung Tau, South Vietnam. 1968-08. Private Jim Reid of Launceston, Tas, checks the quality of fuel which is delivering bladders of diesel fuel to Night Defence Position Garth. Copyright:  clear  </w:t>
      </w:r>
    </w:p>
  </w:endnote>
  <w:endnote w:id="21">
    <w:p w14:paraId="0C5AAA89" w14:textId="2D001AE9" w:rsidR="005D659D" w:rsidRDefault="005D659D" w:rsidP="004B6DDF">
      <w:pPr>
        <w:pStyle w:val="EndnoteText"/>
      </w:pPr>
      <w:r>
        <w:rPr>
          <w:rStyle w:val="EndnoteReference"/>
        </w:rPr>
        <w:endnoteRef/>
      </w:r>
      <w:r>
        <w:t xml:space="preserve"> ID Number:  P04994.026   Place made: Borneo: Sarawak, Bokah Date made: c 1966 Physical description:  Black &amp; </w:t>
      </w:r>
      <w:r w:rsidR="00257298">
        <w:t>white Summary</w:t>
      </w:r>
      <w:r>
        <w:t xml:space="preserve">:  Unidentified men of 9 Platoon, C Company, 4th Battalion, The Royal Australian Regiment (4RAR), wait to board a RAF Whirlwind helicopter that is landing on the helipad at the company forward base at Bokah. The men will be flown and inserted into an area near the border where they will begin their Claret (cross border) patrol operation. In the foreground is a Bowen bunker, clad with corrugated steel sheets and supported by sandbags plus a number of 44-gallon drums containing aviation fuel.  Credit line:  Rodney Curtis, Donor Copyright:  clear  </w:t>
      </w:r>
    </w:p>
  </w:endnote>
  <w:endnote w:id="22">
    <w:p w14:paraId="0D4D1095" w14:textId="77777777" w:rsidR="005D659D" w:rsidRDefault="005D659D">
      <w:pPr>
        <w:pStyle w:val="EndnoteText"/>
      </w:pPr>
      <w:r>
        <w:rPr>
          <w:rStyle w:val="EndnoteReference"/>
        </w:rPr>
        <w:endnoteRef/>
      </w:r>
      <w:r>
        <w:t xml:space="preserve"> : Modern Petroleum Technology 4th. Edition G D Hobson&amp; W Pohl – Applied Science Publishers Ltd for Institute of Petroleum 1973 ISBN: 085334 487 6, Chapter 14 “Aviation Fuels” by R.A.Vere (former Senior Staff Scientist Esso Petroleum Co. Ltd.)</w:t>
      </w:r>
    </w:p>
  </w:endnote>
  <w:endnote w:id="23">
    <w:p w14:paraId="6081CA31" w14:textId="77777777" w:rsidR="005D659D" w:rsidRDefault="005D659D">
      <w:pPr>
        <w:pStyle w:val="EndnoteText"/>
      </w:pPr>
      <w:r>
        <w:rPr>
          <w:rStyle w:val="EndnoteReference"/>
        </w:rPr>
        <w:endnoteRef/>
      </w:r>
      <w:r>
        <w:t xml:space="preserve"> : Modern Petroleum Technology 4th. Edition G D Hobson&amp; W Pohl – Applied Science Publishers Ltd for Institute of Petroleum 1973 ISBN: 085334 487 6, Chapter 14 “Aviation Fuels” by R.A.Vere</w:t>
      </w:r>
    </w:p>
  </w:endnote>
  <w:endnote w:id="24">
    <w:p w14:paraId="6E369E21" w14:textId="77777777" w:rsidR="005D659D" w:rsidRDefault="005D659D">
      <w:pPr>
        <w:pStyle w:val="EndnoteText"/>
      </w:pPr>
      <w:r>
        <w:rPr>
          <w:rStyle w:val="EndnoteReference"/>
        </w:rPr>
        <w:endnoteRef/>
      </w:r>
      <w:r>
        <w:t xml:space="preserve"> </w:t>
      </w:r>
      <w:r w:rsidRPr="00865054">
        <w:t xml:space="preserve">Gloster Meteor F 8, serial A77-510, formerly RAF WE905, 5 October 1961. The aircraft was later converted to a U.21 target drone, to be destroyed by a missile at Woomera, SA, in November 1968. Photo; National Archives of Australia, DSTO negative index N61, </w:t>
      </w:r>
      <w:r>
        <w:t>N</w:t>
      </w:r>
      <w:r w:rsidRPr="00865054">
        <w:t>eg. 2965</w:t>
      </w:r>
    </w:p>
  </w:endnote>
  <w:endnote w:id="25">
    <w:p w14:paraId="405D3A25" w14:textId="77777777" w:rsidR="005D659D" w:rsidRDefault="005D659D">
      <w:pPr>
        <w:pStyle w:val="EndnoteText"/>
      </w:pPr>
      <w:r>
        <w:rPr>
          <w:rStyle w:val="EndnoteReference"/>
        </w:rPr>
        <w:endnoteRef/>
      </w:r>
      <w:r>
        <w:t xml:space="preserve"> R.A.F. Manual of Fuels &amp; Lubricants - Air Publication 3160 Vol. 2 Sect. C. Leaflet 3 (Revised 1962)</w:t>
      </w:r>
    </w:p>
  </w:endnote>
  <w:endnote w:id="26">
    <w:p w14:paraId="538C757B" w14:textId="77777777" w:rsidR="005D659D" w:rsidRPr="005C251D" w:rsidRDefault="005D659D">
      <w:pPr>
        <w:pStyle w:val="EndnoteText"/>
      </w:pPr>
      <w:r>
        <w:rPr>
          <w:rStyle w:val="EndnoteReference"/>
        </w:rPr>
        <w:endnoteRef/>
      </w:r>
      <w:r>
        <w:t xml:space="preserve"> American Petroleum Institute Facts About Oil circa 1980.</w:t>
      </w:r>
    </w:p>
  </w:endnote>
  <w:endnote w:id="27">
    <w:p w14:paraId="4E83D9EE" w14:textId="77777777" w:rsidR="005D659D" w:rsidRDefault="005D659D">
      <w:pPr>
        <w:pStyle w:val="EndnoteText"/>
      </w:pPr>
      <w:r>
        <w:rPr>
          <w:rStyle w:val="EndnoteReference"/>
        </w:rPr>
        <w:endnoteRef/>
      </w:r>
      <w:r>
        <w:t xml:space="preserve"> </w:t>
      </w:r>
      <w:hyperlink r:id="rId7" w:history="1">
        <w:r>
          <w:rPr>
            <w:rStyle w:val="Hyperlink"/>
          </w:rPr>
          <w:t>http://www.speedrecordclub.com/records/outair.htm</w:t>
        </w:r>
      </w:hyperlink>
      <w:r>
        <w:t xml:space="preserve"> Website accessed Dec 30, 2003</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ucida Sans">
    <w:altName w:val="Lucida Sans Unicode"/>
    <w:panose1 w:val="020B0602030504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09D443" w14:textId="77777777" w:rsidR="005D659D" w:rsidRDefault="005D659D">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A31C71" w14:textId="77777777" w:rsidR="005D659D" w:rsidRDefault="005D659D">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131053" w14:textId="77777777" w:rsidR="005D659D" w:rsidRDefault="005D659D">
    <w:pPr>
      <w:pStyle w:val="Footer"/>
      <w:framePr w:wrap="notBesid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42</w:t>
    </w:r>
    <w:r>
      <w:rPr>
        <w:rStyle w:val="PageNumber"/>
      </w:rPr>
      <w:fldChar w:fldCharType="end"/>
    </w:r>
  </w:p>
  <w:p w14:paraId="6765FE44" w14:textId="77777777" w:rsidR="005D659D" w:rsidRDefault="005D659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9F3421F" w14:textId="77777777" w:rsidR="00FD1363" w:rsidRDefault="00FD1363">
      <w:r>
        <w:separator/>
      </w:r>
    </w:p>
  </w:footnote>
  <w:footnote w:type="continuationSeparator" w:id="0">
    <w:p w14:paraId="14BB8A09" w14:textId="77777777" w:rsidR="00FD1363" w:rsidRDefault="00FD136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27F24F" w14:textId="77777777" w:rsidR="005D659D" w:rsidRDefault="005D659D">
    <w:pPr>
      <w:pStyle w:val="Header"/>
      <w:tabs>
        <w:tab w:val="left" w:pos="4395"/>
      </w:tabs>
    </w:pPr>
    <w:r>
      <w:t>history of avgas</w:t>
    </w:r>
    <w:r>
      <w:tab/>
    </w:r>
    <w:r>
      <w:tab/>
      <w:t>© PetrOch SERVICES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CC570E" w14:textId="77777777" w:rsidR="005D659D" w:rsidRDefault="005D659D">
    <w:pPr>
      <w:pStyle w:val="Header"/>
      <w:tabs>
        <w:tab w:val="left" w:pos="4395"/>
      </w:tabs>
    </w:pPr>
    <w:r>
      <w:t>history of avgas</w:t>
    </w:r>
    <w:r>
      <w:tab/>
    </w:r>
    <w:r>
      <w:tab/>
      <w:t>© PetrOch SERVICES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EC6FC2" w14:textId="77777777" w:rsidR="005D659D" w:rsidRDefault="005D65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C510602"/>
    <w:multiLevelType w:val="singleLevel"/>
    <w:tmpl w:val="F1444738"/>
    <w:lvl w:ilvl="0">
      <w:start w:val="1"/>
      <w:numFmt w:val="bullet"/>
      <w:pStyle w:val="ListBullet5"/>
      <w:lvlText w:val=""/>
      <w:lvlJc w:val="left"/>
      <w:pPr>
        <w:tabs>
          <w:tab w:val="num" w:pos="360"/>
        </w:tabs>
        <w:ind w:left="360" w:hanging="360"/>
      </w:pPr>
      <w:rPr>
        <w:rFonts w:ascii="Wingdings" w:hAnsi="Wingdings" w:hint="default"/>
      </w:rPr>
    </w:lvl>
  </w:abstractNum>
  <w:abstractNum w:abstractNumId="1" w15:restartNumberingAfterBreak="0">
    <w:nsid w:val="5F436190"/>
    <w:multiLevelType w:val="singleLevel"/>
    <w:tmpl w:val="D7CE7166"/>
    <w:lvl w:ilvl="0">
      <w:start w:val="1"/>
      <w:numFmt w:val="bullet"/>
      <w:pStyle w:val="ListBullet"/>
      <w:lvlText w:val=""/>
      <w:lvlJc w:val="left"/>
      <w:pPr>
        <w:tabs>
          <w:tab w:val="num" w:pos="360"/>
        </w:tabs>
        <w:ind w:left="360" w:hanging="360"/>
      </w:pPr>
      <w:rPr>
        <w:rFonts w:ascii="Wingdings" w:hAnsi="Wingdings" w:hint="default"/>
      </w:rPr>
    </w:lvl>
  </w:abstractNum>
  <w:num w:numId="1">
    <w:abstractNumId w:val="1"/>
  </w:num>
  <w:num w:numId="2">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83"/>
  <w:embedSystemFonts/>
  <w:activeWritingStyle w:appName="MSWord" w:lang="en-US" w:vendorID="8" w:dllVersion="513" w:checkStyle="1"/>
  <w:proofState w:spelling="clean" w:grammar="clean"/>
  <w:attachedTemplate r:id="rId1"/>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1" w:cryptProviderType="rsaAES" w:cryptAlgorithmClass="hash" w:cryptAlgorithmType="typeAny" w:cryptAlgorithmSid="14" w:cryptSpinCount="100000" w:hash="wOxuQg/X1u5dKKQ1Nxc0l8i21VgpcMN9V5w7LIA9pGy+FFc+L/MYhGS7cPov6ESSi8GyTxqb7Ss9DRkXgfmn9A==" w:salt="Ul5qQs8l1UTmkMruZDQkbQ=="/>
  <w:defaultTabStop w:val="720"/>
  <w:drawingGridHorizontalSpacing w:val="187"/>
  <w:drawingGridVerticalSpacing w:val="187"/>
  <w:doNotUseMarginsForDrawingGridOrigin/>
  <w:drawingGridHorizontalOrigin w:val="0"/>
  <w:drawingGridVerticalOrigin w:val="0"/>
  <w:noPunctuationKerning/>
  <w:characterSpacingControl w:val="doNotCompress"/>
  <w:footnotePr>
    <w:footnote w:id="-1"/>
    <w:footnote w:id="0"/>
  </w:footnotePr>
  <w:endnotePr>
    <w:numFmt w:val="decimal"/>
    <w:endnote w:id="-1"/>
    <w:endnote w:id="0"/>
  </w:endnotePr>
  <w:compat>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60CDF"/>
    <w:rsid w:val="000009F5"/>
    <w:rsid w:val="00004905"/>
    <w:rsid w:val="00015AC1"/>
    <w:rsid w:val="00017282"/>
    <w:rsid w:val="0001732F"/>
    <w:rsid w:val="00031AD7"/>
    <w:rsid w:val="000330A4"/>
    <w:rsid w:val="0004542F"/>
    <w:rsid w:val="000474EB"/>
    <w:rsid w:val="00050569"/>
    <w:rsid w:val="00052632"/>
    <w:rsid w:val="00056FCF"/>
    <w:rsid w:val="00086966"/>
    <w:rsid w:val="0009271E"/>
    <w:rsid w:val="000930E5"/>
    <w:rsid w:val="000B60EB"/>
    <w:rsid w:val="000B68E7"/>
    <w:rsid w:val="000C3511"/>
    <w:rsid w:val="000D5985"/>
    <w:rsid w:val="000E1503"/>
    <w:rsid w:val="000E58CE"/>
    <w:rsid w:val="000E5DC3"/>
    <w:rsid w:val="000E7AE8"/>
    <w:rsid w:val="000F0BA1"/>
    <w:rsid w:val="000F2CE0"/>
    <w:rsid w:val="000F43C2"/>
    <w:rsid w:val="000F7EDF"/>
    <w:rsid w:val="0011249C"/>
    <w:rsid w:val="0011647E"/>
    <w:rsid w:val="00117799"/>
    <w:rsid w:val="001251E4"/>
    <w:rsid w:val="00125CD4"/>
    <w:rsid w:val="0013243E"/>
    <w:rsid w:val="0014777C"/>
    <w:rsid w:val="0015260D"/>
    <w:rsid w:val="00157DF9"/>
    <w:rsid w:val="00162D2C"/>
    <w:rsid w:val="00166118"/>
    <w:rsid w:val="00172440"/>
    <w:rsid w:val="0018345F"/>
    <w:rsid w:val="00184D6B"/>
    <w:rsid w:val="00186A12"/>
    <w:rsid w:val="00193758"/>
    <w:rsid w:val="001A4C1F"/>
    <w:rsid w:val="001B508C"/>
    <w:rsid w:val="001C404B"/>
    <w:rsid w:val="001D5AA2"/>
    <w:rsid w:val="001D5CE8"/>
    <w:rsid w:val="001F587B"/>
    <w:rsid w:val="00211AE6"/>
    <w:rsid w:val="002147BF"/>
    <w:rsid w:val="00221EFF"/>
    <w:rsid w:val="00232D7B"/>
    <w:rsid w:val="002344B1"/>
    <w:rsid w:val="00240211"/>
    <w:rsid w:val="00242645"/>
    <w:rsid w:val="002431C2"/>
    <w:rsid w:val="00247808"/>
    <w:rsid w:val="00251188"/>
    <w:rsid w:val="00255635"/>
    <w:rsid w:val="00257298"/>
    <w:rsid w:val="00270E99"/>
    <w:rsid w:val="00276A04"/>
    <w:rsid w:val="002869C9"/>
    <w:rsid w:val="002C1859"/>
    <w:rsid w:val="002C2B29"/>
    <w:rsid w:val="002C4850"/>
    <w:rsid w:val="002E1B09"/>
    <w:rsid w:val="002F454D"/>
    <w:rsid w:val="002F7076"/>
    <w:rsid w:val="00312563"/>
    <w:rsid w:val="00315B7A"/>
    <w:rsid w:val="00316344"/>
    <w:rsid w:val="003200CB"/>
    <w:rsid w:val="00336466"/>
    <w:rsid w:val="00350CDB"/>
    <w:rsid w:val="00351995"/>
    <w:rsid w:val="00351DB4"/>
    <w:rsid w:val="003578F2"/>
    <w:rsid w:val="00360CDF"/>
    <w:rsid w:val="00362C11"/>
    <w:rsid w:val="00365C59"/>
    <w:rsid w:val="0037031C"/>
    <w:rsid w:val="00371D44"/>
    <w:rsid w:val="0037206A"/>
    <w:rsid w:val="00385358"/>
    <w:rsid w:val="00394057"/>
    <w:rsid w:val="003954C4"/>
    <w:rsid w:val="0039718E"/>
    <w:rsid w:val="00397ED8"/>
    <w:rsid w:val="003A017C"/>
    <w:rsid w:val="003A375D"/>
    <w:rsid w:val="003B26A0"/>
    <w:rsid w:val="003B644C"/>
    <w:rsid w:val="003B6A35"/>
    <w:rsid w:val="003C7D90"/>
    <w:rsid w:val="003E54E3"/>
    <w:rsid w:val="00402210"/>
    <w:rsid w:val="0040660E"/>
    <w:rsid w:val="004205F0"/>
    <w:rsid w:val="00425B4C"/>
    <w:rsid w:val="0042606A"/>
    <w:rsid w:val="00440CE7"/>
    <w:rsid w:val="00441407"/>
    <w:rsid w:val="00442FC3"/>
    <w:rsid w:val="004436AD"/>
    <w:rsid w:val="00445BF5"/>
    <w:rsid w:val="00452DB6"/>
    <w:rsid w:val="00454761"/>
    <w:rsid w:val="00460E5F"/>
    <w:rsid w:val="004704CE"/>
    <w:rsid w:val="004710E9"/>
    <w:rsid w:val="00471B79"/>
    <w:rsid w:val="004743A6"/>
    <w:rsid w:val="004746EE"/>
    <w:rsid w:val="0047574C"/>
    <w:rsid w:val="00483F40"/>
    <w:rsid w:val="004910EA"/>
    <w:rsid w:val="004A331F"/>
    <w:rsid w:val="004A66E5"/>
    <w:rsid w:val="004B6DDF"/>
    <w:rsid w:val="004B793F"/>
    <w:rsid w:val="004C07CA"/>
    <w:rsid w:val="004D42EE"/>
    <w:rsid w:val="004E0044"/>
    <w:rsid w:val="004E2C36"/>
    <w:rsid w:val="004E3569"/>
    <w:rsid w:val="004F13AD"/>
    <w:rsid w:val="004F1665"/>
    <w:rsid w:val="004F27EC"/>
    <w:rsid w:val="0052299F"/>
    <w:rsid w:val="00527B91"/>
    <w:rsid w:val="00565EB8"/>
    <w:rsid w:val="005678E9"/>
    <w:rsid w:val="005703B5"/>
    <w:rsid w:val="0058250A"/>
    <w:rsid w:val="00582E07"/>
    <w:rsid w:val="005974D4"/>
    <w:rsid w:val="005C080C"/>
    <w:rsid w:val="005C251D"/>
    <w:rsid w:val="005D659D"/>
    <w:rsid w:val="005D7B03"/>
    <w:rsid w:val="005E3248"/>
    <w:rsid w:val="005E45BD"/>
    <w:rsid w:val="005E6CCF"/>
    <w:rsid w:val="005F1CB1"/>
    <w:rsid w:val="005F365B"/>
    <w:rsid w:val="00604709"/>
    <w:rsid w:val="00605A1A"/>
    <w:rsid w:val="006152D9"/>
    <w:rsid w:val="00617424"/>
    <w:rsid w:val="00622214"/>
    <w:rsid w:val="006368EB"/>
    <w:rsid w:val="006445E8"/>
    <w:rsid w:val="006467F1"/>
    <w:rsid w:val="0065217E"/>
    <w:rsid w:val="00653699"/>
    <w:rsid w:val="006536E0"/>
    <w:rsid w:val="0066407C"/>
    <w:rsid w:val="006735BC"/>
    <w:rsid w:val="00690D1A"/>
    <w:rsid w:val="00694D33"/>
    <w:rsid w:val="006A67B5"/>
    <w:rsid w:val="006C0B58"/>
    <w:rsid w:val="006C1BAA"/>
    <w:rsid w:val="006C3EC2"/>
    <w:rsid w:val="006C72A2"/>
    <w:rsid w:val="006E516F"/>
    <w:rsid w:val="006F1D93"/>
    <w:rsid w:val="00702547"/>
    <w:rsid w:val="00704F3F"/>
    <w:rsid w:val="0071215F"/>
    <w:rsid w:val="00714146"/>
    <w:rsid w:val="007156C9"/>
    <w:rsid w:val="007244BB"/>
    <w:rsid w:val="00731C47"/>
    <w:rsid w:val="00734862"/>
    <w:rsid w:val="00744646"/>
    <w:rsid w:val="00755B95"/>
    <w:rsid w:val="00757316"/>
    <w:rsid w:val="00772D49"/>
    <w:rsid w:val="007872AB"/>
    <w:rsid w:val="00787C42"/>
    <w:rsid w:val="007A076A"/>
    <w:rsid w:val="007A507D"/>
    <w:rsid w:val="007C2370"/>
    <w:rsid w:val="007D224B"/>
    <w:rsid w:val="007D3BAA"/>
    <w:rsid w:val="00811F2C"/>
    <w:rsid w:val="008163BA"/>
    <w:rsid w:val="008213F0"/>
    <w:rsid w:val="00822DB6"/>
    <w:rsid w:val="0084077B"/>
    <w:rsid w:val="0086302D"/>
    <w:rsid w:val="00863773"/>
    <w:rsid w:val="00863F88"/>
    <w:rsid w:val="00865054"/>
    <w:rsid w:val="00872B15"/>
    <w:rsid w:val="00890AAA"/>
    <w:rsid w:val="00891296"/>
    <w:rsid w:val="008A6CA1"/>
    <w:rsid w:val="008B0C39"/>
    <w:rsid w:val="008B1D20"/>
    <w:rsid w:val="008B7609"/>
    <w:rsid w:val="008C229A"/>
    <w:rsid w:val="008C7B5F"/>
    <w:rsid w:val="008D0F00"/>
    <w:rsid w:val="008E007F"/>
    <w:rsid w:val="008F0A69"/>
    <w:rsid w:val="008F46B5"/>
    <w:rsid w:val="008F6962"/>
    <w:rsid w:val="008F7CE6"/>
    <w:rsid w:val="00906FB3"/>
    <w:rsid w:val="0091087B"/>
    <w:rsid w:val="00915C12"/>
    <w:rsid w:val="0092013A"/>
    <w:rsid w:val="00925F0C"/>
    <w:rsid w:val="009329A3"/>
    <w:rsid w:val="009378C0"/>
    <w:rsid w:val="00946AF7"/>
    <w:rsid w:val="00947873"/>
    <w:rsid w:val="0095543A"/>
    <w:rsid w:val="009601AE"/>
    <w:rsid w:val="00960EC5"/>
    <w:rsid w:val="00963540"/>
    <w:rsid w:val="00967A01"/>
    <w:rsid w:val="0097732C"/>
    <w:rsid w:val="00980B43"/>
    <w:rsid w:val="009C45CB"/>
    <w:rsid w:val="009D5A07"/>
    <w:rsid w:val="009E0D63"/>
    <w:rsid w:val="009E3141"/>
    <w:rsid w:val="009F2938"/>
    <w:rsid w:val="009F3190"/>
    <w:rsid w:val="00A14417"/>
    <w:rsid w:val="00A17144"/>
    <w:rsid w:val="00A31575"/>
    <w:rsid w:val="00A356A8"/>
    <w:rsid w:val="00A4395F"/>
    <w:rsid w:val="00A524FB"/>
    <w:rsid w:val="00A76831"/>
    <w:rsid w:val="00A8676B"/>
    <w:rsid w:val="00A86FDA"/>
    <w:rsid w:val="00A95116"/>
    <w:rsid w:val="00A9525E"/>
    <w:rsid w:val="00AA2686"/>
    <w:rsid w:val="00AA2A79"/>
    <w:rsid w:val="00AB194E"/>
    <w:rsid w:val="00AB5344"/>
    <w:rsid w:val="00AB5B37"/>
    <w:rsid w:val="00AC69B9"/>
    <w:rsid w:val="00AD1030"/>
    <w:rsid w:val="00AD1C1B"/>
    <w:rsid w:val="00AD1D1E"/>
    <w:rsid w:val="00AD36C8"/>
    <w:rsid w:val="00AD6E5D"/>
    <w:rsid w:val="00AD7B78"/>
    <w:rsid w:val="00AE1F65"/>
    <w:rsid w:val="00AE64DF"/>
    <w:rsid w:val="00AF0A23"/>
    <w:rsid w:val="00B017EA"/>
    <w:rsid w:val="00B04489"/>
    <w:rsid w:val="00B05152"/>
    <w:rsid w:val="00B26D5B"/>
    <w:rsid w:val="00B32FC6"/>
    <w:rsid w:val="00B334E3"/>
    <w:rsid w:val="00B41556"/>
    <w:rsid w:val="00B41703"/>
    <w:rsid w:val="00B657EA"/>
    <w:rsid w:val="00B865EA"/>
    <w:rsid w:val="00B9649A"/>
    <w:rsid w:val="00B96A58"/>
    <w:rsid w:val="00BB370F"/>
    <w:rsid w:val="00BB3D3F"/>
    <w:rsid w:val="00BB4D37"/>
    <w:rsid w:val="00BB7208"/>
    <w:rsid w:val="00BD2066"/>
    <w:rsid w:val="00BE1BB5"/>
    <w:rsid w:val="00BE4D33"/>
    <w:rsid w:val="00BE6AE8"/>
    <w:rsid w:val="00BF21E7"/>
    <w:rsid w:val="00BF655C"/>
    <w:rsid w:val="00C00EF0"/>
    <w:rsid w:val="00C05D51"/>
    <w:rsid w:val="00C15156"/>
    <w:rsid w:val="00C317B0"/>
    <w:rsid w:val="00C31936"/>
    <w:rsid w:val="00C339A7"/>
    <w:rsid w:val="00C35742"/>
    <w:rsid w:val="00C40811"/>
    <w:rsid w:val="00C40F41"/>
    <w:rsid w:val="00C41778"/>
    <w:rsid w:val="00C4427B"/>
    <w:rsid w:val="00C519E8"/>
    <w:rsid w:val="00C524EB"/>
    <w:rsid w:val="00C572A5"/>
    <w:rsid w:val="00C904B7"/>
    <w:rsid w:val="00C918A0"/>
    <w:rsid w:val="00C93CE2"/>
    <w:rsid w:val="00CA0FD1"/>
    <w:rsid w:val="00CA7957"/>
    <w:rsid w:val="00CA796B"/>
    <w:rsid w:val="00CB5D01"/>
    <w:rsid w:val="00CD036A"/>
    <w:rsid w:val="00CD538B"/>
    <w:rsid w:val="00D05E6B"/>
    <w:rsid w:val="00D11EB7"/>
    <w:rsid w:val="00D12461"/>
    <w:rsid w:val="00D166D3"/>
    <w:rsid w:val="00D26FC9"/>
    <w:rsid w:val="00D44F31"/>
    <w:rsid w:val="00D459D3"/>
    <w:rsid w:val="00D46594"/>
    <w:rsid w:val="00D4767A"/>
    <w:rsid w:val="00D509CB"/>
    <w:rsid w:val="00D531EE"/>
    <w:rsid w:val="00D6315C"/>
    <w:rsid w:val="00D7048B"/>
    <w:rsid w:val="00D75EE8"/>
    <w:rsid w:val="00DA5810"/>
    <w:rsid w:val="00DA67A0"/>
    <w:rsid w:val="00DB1E66"/>
    <w:rsid w:val="00DD1BE6"/>
    <w:rsid w:val="00DE1034"/>
    <w:rsid w:val="00DF4592"/>
    <w:rsid w:val="00DF6170"/>
    <w:rsid w:val="00E10351"/>
    <w:rsid w:val="00E1482C"/>
    <w:rsid w:val="00E27A74"/>
    <w:rsid w:val="00E451AA"/>
    <w:rsid w:val="00E4557E"/>
    <w:rsid w:val="00E46F39"/>
    <w:rsid w:val="00E71617"/>
    <w:rsid w:val="00E75D0C"/>
    <w:rsid w:val="00E76D9F"/>
    <w:rsid w:val="00EA2FDE"/>
    <w:rsid w:val="00EB23FD"/>
    <w:rsid w:val="00EC1EB8"/>
    <w:rsid w:val="00EC3B7D"/>
    <w:rsid w:val="00EC6048"/>
    <w:rsid w:val="00ED0C55"/>
    <w:rsid w:val="00ED2F4C"/>
    <w:rsid w:val="00ED49AE"/>
    <w:rsid w:val="00EE1373"/>
    <w:rsid w:val="00EE5022"/>
    <w:rsid w:val="00EE7FE7"/>
    <w:rsid w:val="00EF070C"/>
    <w:rsid w:val="00EF6DA4"/>
    <w:rsid w:val="00F001CE"/>
    <w:rsid w:val="00F12D2B"/>
    <w:rsid w:val="00F14055"/>
    <w:rsid w:val="00F15E2C"/>
    <w:rsid w:val="00F20709"/>
    <w:rsid w:val="00F24A12"/>
    <w:rsid w:val="00F30207"/>
    <w:rsid w:val="00F345EB"/>
    <w:rsid w:val="00F56E48"/>
    <w:rsid w:val="00F57E98"/>
    <w:rsid w:val="00F60B8B"/>
    <w:rsid w:val="00F75FAE"/>
    <w:rsid w:val="00F9042E"/>
    <w:rsid w:val="00FA017B"/>
    <w:rsid w:val="00FA296D"/>
    <w:rsid w:val="00FA66D5"/>
    <w:rsid w:val="00FD1363"/>
    <w:rsid w:val="00FE4D78"/>
    <w:rsid w:val="00FF775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7EB77A0"/>
  <w15:docId w15:val="{7725E937-1D12-4965-92A8-8CAE8423F2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pPr>
        <w:spacing w:after="120"/>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qFormat="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40CE7"/>
    <w:rPr>
      <w:rFonts w:ascii="Garamond" w:hAnsi="Garamond"/>
      <w:sz w:val="16"/>
      <w:lang w:eastAsia="en-US"/>
    </w:rPr>
  </w:style>
  <w:style w:type="paragraph" w:styleId="Heading1">
    <w:name w:val="heading 1"/>
    <w:basedOn w:val="Normal"/>
    <w:next w:val="BodyText"/>
    <w:link w:val="Heading1Char"/>
    <w:qFormat/>
    <w:pPr>
      <w:keepNext/>
      <w:spacing w:before="240"/>
      <w:outlineLvl w:val="0"/>
    </w:pPr>
    <w:rPr>
      <w:rFonts w:ascii="Arial Black" w:hAnsi="Arial Black"/>
      <w:color w:val="808080"/>
      <w:spacing w:val="-25"/>
      <w:kern w:val="28"/>
      <w:sz w:val="32"/>
    </w:rPr>
  </w:style>
  <w:style w:type="paragraph" w:styleId="Heading2">
    <w:name w:val="heading 2"/>
    <w:basedOn w:val="Normal"/>
    <w:next w:val="BodyText"/>
    <w:link w:val="Heading2Char"/>
    <w:qFormat/>
    <w:pPr>
      <w:keepNext/>
      <w:spacing w:line="240" w:lineRule="atLeast"/>
      <w:outlineLvl w:val="1"/>
    </w:pPr>
    <w:rPr>
      <w:rFonts w:ascii="Arial Black" w:hAnsi="Arial Black"/>
      <w:spacing w:val="-10"/>
      <w:kern w:val="28"/>
    </w:rPr>
  </w:style>
  <w:style w:type="paragraph" w:styleId="Heading3">
    <w:name w:val="heading 3"/>
    <w:basedOn w:val="Normal"/>
    <w:next w:val="BodyText"/>
    <w:link w:val="Heading3Char"/>
    <w:qFormat/>
    <w:pPr>
      <w:keepNext/>
      <w:outlineLvl w:val="2"/>
    </w:pPr>
    <w:rPr>
      <w:rFonts w:ascii="Arial Black" w:hAnsi="Arial Black"/>
      <w:spacing w:val="-5"/>
      <w:sz w:val="18"/>
    </w:rPr>
  </w:style>
  <w:style w:type="paragraph" w:styleId="Heading4">
    <w:name w:val="heading 4"/>
    <w:basedOn w:val="Normal"/>
    <w:next w:val="BodyText"/>
    <w:qFormat/>
    <w:pPr>
      <w:keepNext/>
      <w:spacing w:after="240"/>
      <w:jc w:val="center"/>
      <w:outlineLvl w:val="3"/>
    </w:pPr>
    <w:rPr>
      <w:caps/>
      <w:spacing w:val="30"/>
    </w:rPr>
  </w:style>
  <w:style w:type="paragraph" w:styleId="Heading5">
    <w:name w:val="heading 5"/>
    <w:basedOn w:val="Normal"/>
    <w:next w:val="BodyText"/>
    <w:qFormat/>
    <w:pPr>
      <w:keepNext/>
      <w:framePr w:w="1800" w:wrap="around" w:vAnchor="text" w:hAnchor="page" w:x="1201" w:y="1"/>
      <w:spacing w:before="40" w:after="240"/>
      <w:outlineLvl w:val="4"/>
    </w:pPr>
    <w:rPr>
      <w:rFonts w:ascii="Arial Black" w:hAnsi="Arial Black"/>
      <w:spacing w:val="-5"/>
      <w:sz w:val="18"/>
    </w:rPr>
  </w:style>
  <w:style w:type="paragraph" w:styleId="Heading6">
    <w:name w:val="heading 6"/>
    <w:basedOn w:val="Normal"/>
    <w:next w:val="BodyText"/>
    <w:qFormat/>
    <w:pPr>
      <w:keepNext/>
      <w:framePr w:w="1800" w:wrap="around" w:vAnchor="text" w:hAnchor="page" w:x="1201" w:y="1"/>
      <w:outlineLvl w:val="5"/>
    </w:pPr>
  </w:style>
  <w:style w:type="paragraph" w:styleId="Heading7">
    <w:name w:val="heading 7"/>
    <w:basedOn w:val="Normal"/>
    <w:next w:val="BodyText"/>
    <w:link w:val="Heading7Char"/>
    <w:qFormat/>
    <w:pPr>
      <w:framePr w:w="3780" w:hSpace="240" w:wrap="around" w:vAnchor="text" w:hAnchor="page" w:x="1489" w:y="1"/>
      <w:pBdr>
        <w:top w:val="single" w:sz="6" w:space="12" w:color="FFFFFF"/>
        <w:left w:val="single" w:sz="6" w:space="12" w:color="FFFFFF"/>
        <w:bottom w:val="single" w:sz="6" w:space="12" w:color="FFFFFF"/>
        <w:right w:val="single" w:sz="6" w:space="12" w:color="FFFFFF"/>
      </w:pBdr>
      <w:shd w:val="pct5" w:color="auto" w:fill="auto"/>
      <w:spacing w:before="60"/>
      <w:outlineLvl w:val="6"/>
    </w:pPr>
    <w:rPr>
      <w:i/>
      <w:spacing w:val="-5"/>
      <w:sz w:val="28"/>
    </w:rPr>
  </w:style>
  <w:style w:type="paragraph" w:styleId="Heading8">
    <w:name w:val="heading 8"/>
    <w:basedOn w:val="Normal"/>
    <w:next w:val="BodyText"/>
    <w:qFormat/>
    <w:pPr>
      <w:keepNext/>
      <w:framePr w:w="1860" w:wrap="around" w:vAnchor="text" w:hAnchor="page" w:x="1201" w:y="1"/>
      <w:pBdr>
        <w:top w:val="single" w:sz="24" w:space="0" w:color="auto"/>
        <w:bottom w:val="single" w:sz="6" w:space="0" w:color="auto"/>
      </w:pBdr>
      <w:spacing w:before="60" w:line="320" w:lineRule="exact"/>
      <w:jc w:val="center"/>
      <w:outlineLvl w:val="7"/>
    </w:pPr>
    <w:rPr>
      <w:rFonts w:ascii="Arial Black" w:hAnsi="Arial Black"/>
      <w:caps/>
      <w:spacing w:val="60"/>
      <w:sz w:val="14"/>
    </w:rPr>
  </w:style>
  <w:style w:type="paragraph" w:styleId="Heading9">
    <w:name w:val="heading 9"/>
    <w:basedOn w:val="Normal"/>
    <w:next w:val="BodyText"/>
    <w:qFormat/>
    <w:pPr>
      <w:keepNext/>
      <w:spacing w:before="80" w:after="60"/>
      <w:outlineLvl w:val="8"/>
    </w:pPr>
    <w:rPr>
      <w:b/>
      <w:i/>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semiHidden/>
    <w:rPr>
      <w:sz w:val="16"/>
    </w:rPr>
  </w:style>
  <w:style w:type="paragraph" w:styleId="CommentText">
    <w:name w:val="annotation text"/>
    <w:basedOn w:val="Normal"/>
    <w:link w:val="CommentTextChar"/>
    <w:semiHidden/>
    <w:pPr>
      <w:tabs>
        <w:tab w:val="left" w:pos="187"/>
      </w:tabs>
      <w:spacing w:line="220" w:lineRule="exact"/>
      <w:ind w:left="187" w:hanging="187"/>
    </w:pPr>
  </w:style>
  <w:style w:type="paragraph" w:customStyle="1" w:styleId="BlockQuotation">
    <w:name w:val="Block Quotation"/>
    <w:basedOn w:val="Normal"/>
    <w:next w:val="BodyText"/>
    <w:pPr>
      <w:pBdr>
        <w:top w:val="single" w:sz="6" w:space="12" w:color="FFFFFF"/>
        <w:left w:val="single" w:sz="6" w:space="12" w:color="FFFFFF"/>
        <w:bottom w:val="single" w:sz="6" w:space="12" w:color="FFFFFF"/>
        <w:right w:val="single" w:sz="6" w:space="12" w:color="FFFFFF"/>
      </w:pBdr>
      <w:shd w:val="pct10" w:color="808080" w:fill="auto"/>
      <w:spacing w:after="240"/>
      <w:ind w:left="600" w:right="600"/>
      <w:jc w:val="both"/>
    </w:pPr>
    <w:rPr>
      <w:spacing w:val="-5"/>
      <w:sz w:val="24"/>
    </w:rPr>
  </w:style>
  <w:style w:type="paragraph" w:styleId="BodyText">
    <w:name w:val="Body Text"/>
    <w:basedOn w:val="Normal"/>
    <w:link w:val="BodyTextChar"/>
    <w:autoRedefine/>
    <w:qFormat/>
    <w:rsid w:val="00F14055"/>
    <w:pPr>
      <w:spacing w:before="120"/>
    </w:pPr>
    <w:rPr>
      <w:spacing w:val="-5"/>
      <w:sz w:val="24"/>
    </w:rPr>
  </w:style>
  <w:style w:type="paragraph" w:customStyle="1" w:styleId="BlockQuotationFirst">
    <w:name w:val="Block Quotation First"/>
    <w:basedOn w:val="Normal"/>
    <w:next w:val="BlockQuotation"/>
    <w:pPr>
      <w:keepLines/>
      <w:pBdr>
        <w:top w:val="single" w:sz="6" w:space="6" w:color="FFFFFF"/>
        <w:left w:val="single" w:sz="6" w:space="6" w:color="FFFFFF"/>
        <w:right w:val="single" w:sz="6" w:space="6" w:color="FFFFFF"/>
      </w:pBdr>
      <w:shd w:val="pct10" w:color="auto" w:fill="auto"/>
      <w:ind w:left="480" w:right="480" w:firstLine="60"/>
    </w:pPr>
    <w:rPr>
      <w:rFonts w:ascii="Arial Black" w:hAnsi="Arial Black"/>
      <w:spacing w:val="-10"/>
      <w:sz w:val="21"/>
    </w:rPr>
  </w:style>
  <w:style w:type="paragraph" w:customStyle="1" w:styleId="BlockQuotationLast">
    <w:name w:val="Block Quotation Last"/>
    <w:basedOn w:val="BlockQuotation"/>
    <w:next w:val="BodyText"/>
    <w:pPr>
      <w:keepLines/>
      <w:pBdr>
        <w:top w:val="none" w:sz="0" w:space="0" w:color="auto"/>
        <w:left w:val="none" w:sz="0" w:space="0" w:color="auto"/>
        <w:bottom w:val="none" w:sz="0" w:space="0" w:color="auto"/>
        <w:right w:val="none" w:sz="0" w:space="0" w:color="auto"/>
      </w:pBdr>
      <w:shd w:val="clear" w:color="auto" w:fill="auto"/>
      <w:ind w:left="720" w:right="720"/>
      <w:jc w:val="left"/>
    </w:pPr>
    <w:rPr>
      <w:rFonts w:ascii="Times New Roman" w:hAnsi="Times New Roman"/>
      <w:i/>
      <w:spacing w:val="0"/>
      <w:sz w:val="20"/>
    </w:rPr>
  </w:style>
  <w:style w:type="paragraph" w:styleId="BodyTextIndent">
    <w:name w:val="Body Text Indent"/>
    <w:basedOn w:val="BodyText"/>
    <w:link w:val="BodyTextIndentChar"/>
    <w:pPr>
      <w:ind w:firstLine="360"/>
    </w:pPr>
  </w:style>
  <w:style w:type="paragraph" w:customStyle="1" w:styleId="BodyTextKeep">
    <w:name w:val="Body Text Keep"/>
    <w:basedOn w:val="BodyText"/>
    <w:next w:val="BodyText"/>
    <w:pPr>
      <w:keepNext/>
    </w:pPr>
  </w:style>
  <w:style w:type="paragraph" w:styleId="Caption">
    <w:name w:val="caption"/>
    <w:basedOn w:val="Normal"/>
    <w:next w:val="BodyText"/>
    <w:qFormat/>
    <w:rsid w:val="00C00EF0"/>
    <w:pPr>
      <w:spacing w:before="120"/>
      <w:jc w:val="center"/>
    </w:pPr>
    <w:rPr>
      <w:i/>
      <w:spacing w:val="-5"/>
      <w:sz w:val="22"/>
    </w:rPr>
  </w:style>
  <w:style w:type="paragraph" w:customStyle="1" w:styleId="ChapterLabel">
    <w:name w:val="Chapter Label"/>
    <w:basedOn w:val="Normal"/>
    <w:next w:val="BodyText"/>
    <w:pPr>
      <w:keepNext/>
      <w:pBdr>
        <w:bottom w:val="single" w:sz="6" w:space="3" w:color="auto"/>
      </w:pBdr>
      <w:spacing w:after="240"/>
    </w:pPr>
    <w:rPr>
      <w:rFonts w:ascii="Arial Black" w:hAnsi="Arial Black"/>
      <w:caps/>
      <w:spacing w:val="70"/>
      <w:kern w:val="28"/>
      <w:sz w:val="15"/>
    </w:rPr>
  </w:style>
  <w:style w:type="paragraph" w:customStyle="1" w:styleId="ChapterSubtitle">
    <w:name w:val="Chapter Subtitle"/>
    <w:basedOn w:val="Normal"/>
    <w:next w:val="BodyText"/>
    <w:pPr>
      <w:keepNext/>
      <w:keepLines/>
      <w:spacing w:after="360" w:line="240" w:lineRule="atLeast"/>
      <w:ind w:right="1800"/>
    </w:pPr>
    <w:rPr>
      <w:i/>
      <w:spacing w:val="-20"/>
      <w:kern w:val="28"/>
      <w:sz w:val="28"/>
    </w:rPr>
  </w:style>
  <w:style w:type="paragraph" w:customStyle="1" w:styleId="ChapterTitle">
    <w:name w:val="Chapter Title"/>
    <w:basedOn w:val="Normal"/>
    <w:next w:val="ChapterSubtitle"/>
    <w:pPr>
      <w:keepNext/>
      <w:keepLines/>
      <w:spacing w:before="480" w:after="360" w:line="440" w:lineRule="atLeast"/>
      <w:ind w:right="2160"/>
    </w:pPr>
    <w:rPr>
      <w:rFonts w:ascii="Arial Black" w:hAnsi="Arial Black"/>
      <w:color w:val="808080"/>
      <w:spacing w:val="-35"/>
      <w:kern w:val="28"/>
      <w:sz w:val="44"/>
    </w:rPr>
  </w:style>
  <w:style w:type="paragraph" w:customStyle="1" w:styleId="CompanyName">
    <w:name w:val="Company Name"/>
    <w:basedOn w:val="Normal"/>
    <w:next w:val="Normal"/>
    <w:pPr>
      <w:spacing w:before="420" w:after="60" w:line="320" w:lineRule="exact"/>
    </w:pPr>
    <w:rPr>
      <w:caps/>
      <w:kern w:val="36"/>
      <w:sz w:val="38"/>
    </w:rPr>
  </w:style>
  <w:style w:type="paragraph" w:styleId="Date">
    <w:name w:val="Date"/>
    <w:basedOn w:val="BodyText"/>
    <w:pPr>
      <w:spacing w:before="480" w:after="160"/>
      <w:jc w:val="center"/>
    </w:pPr>
    <w:rPr>
      <w:rFonts w:ascii="Times New Roman" w:hAnsi="Times New Roman"/>
      <w:b/>
      <w:spacing w:val="0"/>
      <w:sz w:val="20"/>
    </w:rPr>
  </w:style>
  <w:style w:type="paragraph" w:customStyle="1" w:styleId="DocumentLabel">
    <w:name w:val="Document Label"/>
    <w:basedOn w:val="Normal"/>
    <w:pPr>
      <w:keepNext/>
      <w:spacing w:before="240" w:after="360"/>
    </w:pPr>
    <w:rPr>
      <w:b/>
      <w:kern w:val="28"/>
      <w:sz w:val="36"/>
    </w:rPr>
  </w:style>
  <w:style w:type="character" w:styleId="Emphasis">
    <w:name w:val="Emphasis"/>
    <w:qFormat/>
    <w:rPr>
      <w:rFonts w:ascii="Arial Black" w:hAnsi="Arial Black"/>
      <w:sz w:val="18"/>
    </w:rPr>
  </w:style>
  <w:style w:type="character" w:styleId="EndnoteReference">
    <w:name w:val="endnote reference"/>
    <w:semiHidden/>
    <w:rPr>
      <w:sz w:val="18"/>
      <w:vertAlign w:val="superscript"/>
    </w:rPr>
  </w:style>
  <w:style w:type="paragraph" w:styleId="EndnoteText">
    <w:name w:val="endnote text"/>
    <w:basedOn w:val="Normal"/>
    <w:semiHidden/>
    <w:pPr>
      <w:tabs>
        <w:tab w:val="left" w:pos="187"/>
      </w:tabs>
      <w:spacing w:line="220" w:lineRule="exact"/>
      <w:ind w:left="187" w:hanging="187"/>
    </w:pPr>
    <w:rPr>
      <w:sz w:val="18"/>
    </w:rPr>
  </w:style>
  <w:style w:type="paragraph" w:styleId="Footer">
    <w:name w:val="footer"/>
    <w:basedOn w:val="Normal"/>
    <w:pPr>
      <w:keepLines/>
      <w:pBdr>
        <w:top w:val="single" w:sz="6" w:space="3" w:color="auto"/>
      </w:pBdr>
      <w:tabs>
        <w:tab w:val="center" w:pos="4320"/>
        <w:tab w:val="right" w:pos="8640"/>
      </w:tabs>
      <w:jc w:val="center"/>
    </w:pPr>
    <w:rPr>
      <w:rFonts w:ascii="Arial Black" w:hAnsi="Arial Black"/>
    </w:rPr>
  </w:style>
  <w:style w:type="paragraph" w:customStyle="1" w:styleId="FooterEven">
    <w:name w:val="Footer Even"/>
    <w:basedOn w:val="Footer"/>
  </w:style>
  <w:style w:type="paragraph" w:customStyle="1" w:styleId="FooterFirst">
    <w:name w:val="Footer First"/>
    <w:basedOn w:val="Footer"/>
    <w:pPr>
      <w:pBdr>
        <w:top w:val="none" w:sz="0" w:space="0" w:color="auto"/>
      </w:pBdr>
      <w:tabs>
        <w:tab w:val="clear" w:pos="8640"/>
      </w:tabs>
    </w:pPr>
    <w:rPr>
      <w:spacing w:val="-10"/>
    </w:rPr>
  </w:style>
  <w:style w:type="paragraph" w:customStyle="1" w:styleId="FooterOdd">
    <w:name w:val="Footer Odd"/>
    <w:basedOn w:val="Footer"/>
    <w:pPr>
      <w:tabs>
        <w:tab w:val="right" w:pos="0"/>
      </w:tabs>
    </w:pPr>
  </w:style>
  <w:style w:type="paragraph" w:customStyle="1" w:styleId="FootnoteBase">
    <w:name w:val="Footnote Base"/>
    <w:basedOn w:val="Normal"/>
    <w:pPr>
      <w:spacing w:before="240"/>
    </w:pPr>
    <w:rPr>
      <w:sz w:val="18"/>
    </w:rPr>
  </w:style>
  <w:style w:type="character" w:styleId="FootnoteReference">
    <w:name w:val="footnote reference"/>
    <w:semiHidden/>
    <w:rPr>
      <w:sz w:val="18"/>
      <w:vertAlign w:val="superscript"/>
    </w:rPr>
  </w:style>
  <w:style w:type="paragraph" w:styleId="FootnoteText">
    <w:name w:val="footnote text"/>
    <w:basedOn w:val="FootnoteBase"/>
    <w:semiHidden/>
  </w:style>
  <w:style w:type="paragraph" w:styleId="Header">
    <w:name w:val="header"/>
    <w:basedOn w:val="Normal"/>
    <w:pPr>
      <w:keepLines/>
      <w:tabs>
        <w:tab w:val="center" w:pos="4320"/>
        <w:tab w:val="right" w:pos="8640"/>
      </w:tabs>
    </w:pPr>
    <w:rPr>
      <w:rFonts w:ascii="Arial Black" w:hAnsi="Arial Black"/>
      <w:caps/>
      <w:spacing w:val="60"/>
      <w:sz w:val="14"/>
    </w:rPr>
  </w:style>
  <w:style w:type="paragraph" w:customStyle="1" w:styleId="HeaderBase">
    <w:name w:val="Header Base"/>
    <w:basedOn w:val="Normal"/>
    <w:pPr>
      <w:keepLines/>
      <w:tabs>
        <w:tab w:val="center" w:pos="4320"/>
        <w:tab w:val="right" w:pos="8640"/>
      </w:tabs>
    </w:pPr>
  </w:style>
  <w:style w:type="paragraph" w:customStyle="1" w:styleId="HeaderEven">
    <w:name w:val="Header Even"/>
    <w:basedOn w:val="Header"/>
  </w:style>
  <w:style w:type="paragraph" w:customStyle="1" w:styleId="HeaderFirst">
    <w:name w:val="Header First"/>
    <w:basedOn w:val="Header"/>
    <w:pPr>
      <w:tabs>
        <w:tab w:val="clear" w:pos="8640"/>
      </w:tabs>
    </w:pPr>
    <w:rPr>
      <w:rFonts w:ascii="Garamond" w:hAnsi="Garamond"/>
      <w:b/>
    </w:rPr>
  </w:style>
  <w:style w:type="paragraph" w:customStyle="1" w:styleId="HeaderOdd">
    <w:name w:val="Header Odd"/>
    <w:basedOn w:val="Header"/>
    <w:pPr>
      <w:tabs>
        <w:tab w:val="right" w:pos="0"/>
      </w:tabs>
      <w:jc w:val="right"/>
    </w:pPr>
  </w:style>
  <w:style w:type="paragraph" w:customStyle="1" w:styleId="HeadingBase">
    <w:name w:val="Heading Base"/>
    <w:basedOn w:val="Normal"/>
    <w:next w:val="BodyText"/>
    <w:pPr>
      <w:keepNext/>
      <w:spacing w:before="240"/>
    </w:pPr>
    <w:rPr>
      <w:rFonts w:ascii="Arial" w:hAnsi="Arial"/>
      <w:b/>
      <w:kern w:val="28"/>
      <w:sz w:val="36"/>
    </w:rPr>
  </w:style>
  <w:style w:type="paragraph" w:customStyle="1" w:styleId="Icon1">
    <w:name w:val="Icon 1"/>
    <w:basedOn w:val="Normal"/>
    <w:pPr>
      <w:framePr w:w="1440" w:hSpace="187" w:wrap="around" w:vAnchor="text" w:hAnchor="margin" w:y="1"/>
      <w:shd w:val="pct10" w:color="auto" w:fill="auto"/>
      <w:spacing w:before="60" w:line="1440" w:lineRule="exact"/>
      <w:jc w:val="center"/>
    </w:pPr>
    <w:rPr>
      <w:rFonts w:ascii="Wingdings" w:hAnsi="Wingdings"/>
      <w:b/>
      <w:color w:val="FFFFFF"/>
      <w:spacing w:val="-10"/>
      <w:sz w:val="160"/>
    </w:rPr>
  </w:style>
  <w:style w:type="paragraph" w:styleId="Index1">
    <w:name w:val="index 1"/>
    <w:basedOn w:val="Normal"/>
    <w:uiPriority w:val="99"/>
    <w:semiHidden/>
    <w:pPr>
      <w:spacing w:after="0"/>
      <w:ind w:left="160" w:hanging="160"/>
    </w:pPr>
    <w:rPr>
      <w:rFonts w:asciiTheme="minorHAnsi" w:hAnsiTheme="minorHAnsi" w:cstheme="minorHAnsi"/>
      <w:sz w:val="18"/>
      <w:szCs w:val="18"/>
    </w:rPr>
  </w:style>
  <w:style w:type="paragraph" w:styleId="Index2">
    <w:name w:val="index 2"/>
    <w:basedOn w:val="Normal"/>
    <w:semiHidden/>
    <w:pPr>
      <w:spacing w:after="0"/>
      <w:ind w:left="320" w:hanging="160"/>
    </w:pPr>
    <w:rPr>
      <w:rFonts w:asciiTheme="minorHAnsi" w:hAnsiTheme="minorHAnsi" w:cstheme="minorHAnsi"/>
      <w:sz w:val="18"/>
      <w:szCs w:val="18"/>
    </w:rPr>
  </w:style>
  <w:style w:type="paragraph" w:styleId="Index3">
    <w:name w:val="index 3"/>
    <w:basedOn w:val="Normal"/>
    <w:semiHidden/>
    <w:pPr>
      <w:spacing w:after="0"/>
      <w:ind w:left="480" w:hanging="160"/>
    </w:pPr>
    <w:rPr>
      <w:rFonts w:asciiTheme="minorHAnsi" w:hAnsiTheme="minorHAnsi" w:cstheme="minorHAnsi"/>
      <w:sz w:val="18"/>
      <w:szCs w:val="18"/>
    </w:rPr>
  </w:style>
  <w:style w:type="paragraph" w:styleId="Index4">
    <w:name w:val="index 4"/>
    <w:basedOn w:val="Normal"/>
    <w:semiHidden/>
    <w:pPr>
      <w:spacing w:after="0"/>
      <w:ind w:left="640" w:hanging="160"/>
    </w:pPr>
    <w:rPr>
      <w:rFonts w:asciiTheme="minorHAnsi" w:hAnsiTheme="minorHAnsi" w:cstheme="minorHAnsi"/>
      <w:sz w:val="18"/>
      <w:szCs w:val="18"/>
    </w:rPr>
  </w:style>
  <w:style w:type="paragraph" w:styleId="Index5">
    <w:name w:val="index 5"/>
    <w:basedOn w:val="Normal"/>
    <w:semiHidden/>
    <w:pPr>
      <w:spacing w:after="0"/>
      <w:ind w:left="800" w:hanging="160"/>
    </w:pPr>
    <w:rPr>
      <w:rFonts w:asciiTheme="minorHAnsi" w:hAnsiTheme="minorHAnsi" w:cstheme="minorHAnsi"/>
      <w:sz w:val="18"/>
      <w:szCs w:val="18"/>
    </w:rPr>
  </w:style>
  <w:style w:type="paragraph" w:styleId="Index6">
    <w:name w:val="index 6"/>
    <w:basedOn w:val="Index1"/>
    <w:next w:val="Normal"/>
    <w:semiHidden/>
    <w:pPr>
      <w:ind w:left="960"/>
    </w:pPr>
  </w:style>
  <w:style w:type="paragraph" w:styleId="Index7">
    <w:name w:val="index 7"/>
    <w:basedOn w:val="Index1"/>
    <w:next w:val="Normal"/>
    <w:semiHidden/>
    <w:pPr>
      <w:ind w:left="1120"/>
    </w:pPr>
  </w:style>
  <w:style w:type="paragraph" w:styleId="Index8">
    <w:name w:val="index 8"/>
    <w:basedOn w:val="Normal"/>
    <w:next w:val="Normal"/>
    <w:semiHidden/>
    <w:pPr>
      <w:spacing w:after="0"/>
      <w:ind w:left="1280" w:hanging="160"/>
    </w:pPr>
    <w:rPr>
      <w:rFonts w:asciiTheme="minorHAnsi" w:hAnsiTheme="minorHAnsi" w:cstheme="minorHAnsi"/>
      <w:sz w:val="18"/>
      <w:szCs w:val="18"/>
    </w:rPr>
  </w:style>
  <w:style w:type="paragraph" w:customStyle="1" w:styleId="IndexBase">
    <w:name w:val="Index Base"/>
    <w:basedOn w:val="Normal"/>
    <w:autoRedefine/>
    <w:qFormat/>
    <w:rsid w:val="006E516F"/>
    <w:pPr>
      <w:tabs>
        <w:tab w:val="right" w:leader="dot" w:pos="3960"/>
      </w:tabs>
      <w:spacing w:line="240" w:lineRule="atLeast"/>
    </w:pPr>
    <w:rPr>
      <w:sz w:val="18"/>
    </w:rPr>
  </w:style>
  <w:style w:type="paragraph" w:styleId="IndexHeading">
    <w:name w:val="index heading"/>
    <w:basedOn w:val="Normal"/>
    <w:next w:val="Index1"/>
    <w:uiPriority w:val="99"/>
    <w:semiHidden/>
    <w:pPr>
      <w:spacing w:before="240"/>
      <w:jc w:val="center"/>
    </w:pPr>
    <w:rPr>
      <w:rFonts w:asciiTheme="minorHAnsi" w:hAnsiTheme="minorHAnsi" w:cstheme="minorHAnsi"/>
      <w:b/>
      <w:bCs/>
      <w:sz w:val="26"/>
      <w:szCs w:val="26"/>
    </w:rPr>
  </w:style>
  <w:style w:type="character" w:customStyle="1" w:styleId="Lead-inEmphasis">
    <w:name w:val="Lead-in Emphasis"/>
    <w:rPr>
      <w:caps/>
      <w:sz w:val="22"/>
    </w:rPr>
  </w:style>
  <w:style w:type="character" w:styleId="LineNumber">
    <w:name w:val="line number"/>
    <w:rPr>
      <w:rFonts w:ascii="Arial" w:hAnsi="Arial"/>
      <w:sz w:val="18"/>
    </w:rPr>
  </w:style>
  <w:style w:type="paragraph" w:styleId="List">
    <w:name w:val="List"/>
    <w:basedOn w:val="BodyText"/>
    <w:pPr>
      <w:tabs>
        <w:tab w:val="left" w:pos="720"/>
      </w:tabs>
      <w:ind w:left="360"/>
    </w:pPr>
  </w:style>
  <w:style w:type="paragraph" w:styleId="List2">
    <w:name w:val="List 2"/>
    <w:basedOn w:val="List"/>
    <w:pPr>
      <w:tabs>
        <w:tab w:val="clear" w:pos="720"/>
        <w:tab w:val="left" w:pos="1080"/>
      </w:tabs>
      <w:ind w:left="1080"/>
    </w:pPr>
  </w:style>
  <w:style w:type="paragraph" w:styleId="List3">
    <w:name w:val="List 3"/>
    <w:basedOn w:val="List"/>
    <w:pPr>
      <w:tabs>
        <w:tab w:val="clear" w:pos="720"/>
        <w:tab w:val="left" w:pos="1440"/>
      </w:tabs>
      <w:ind w:left="1440"/>
    </w:pPr>
  </w:style>
  <w:style w:type="paragraph" w:styleId="List4">
    <w:name w:val="List 4"/>
    <w:basedOn w:val="List"/>
    <w:pPr>
      <w:tabs>
        <w:tab w:val="clear" w:pos="720"/>
        <w:tab w:val="left" w:pos="1800"/>
      </w:tabs>
      <w:ind w:left="1800"/>
    </w:pPr>
  </w:style>
  <w:style w:type="paragraph" w:styleId="List5">
    <w:name w:val="List 5"/>
    <w:basedOn w:val="List"/>
    <w:pPr>
      <w:tabs>
        <w:tab w:val="clear" w:pos="720"/>
        <w:tab w:val="left" w:pos="2160"/>
      </w:tabs>
      <w:ind w:left="2160"/>
    </w:pPr>
  </w:style>
  <w:style w:type="paragraph" w:styleId="ListBullet">
    <w:name w:val="List Bullet"/>
    <w:basedOn w:val="List"/>
    <w:pPr>
      <w:numPr>
        <w:numId w:val="1"/>
      </w:numPr>
      <w:tabs>
        <w:tab w:val="clear" w:pos="360"/>
        <w:tab w:val="clear" w:pos="720"/>
      </w:tabs>
      <w:ind w:right="360"/>
    </w:pPr>
  </w:style>
  <w:style w:type="paragraph" w:styleId="ListBullet2">
    <w:name w:val="List Bullet 2"/>
    <w:basedOn w:val="ListBullet"/>
    <w:pPr>
      <w:ind w:left="1080"/>
    </w:pPr>
  </w:style>
  <w:style w:type="paragraph" w:styleId="ListBullet3">
    <w:name w:val="List Bullet 3"/>
    <w:basedOn w:val="ListBullet"/>
    <w:pPr>
      <w:ind w:left="1440"/>
    </w:pPr>
  </w:style>
  <w:style w:type="paragraph" w:styleId="ListBullet4">
    <w:name w:val="List Bullet 4"/>
    <w:basedOn w:val="ListBullet"/>
    <w:pPr>
      <w:ind w:left="1800"/>
    </w:pPr>
  </w:style>
  <w:style w:type="paragraph" w:styleId="ListBullet5">
    <w:name w:val="List Bullet 5"/>
    <w:basedOn w:val="Normal"/>
    <w:pPr>
      <w:framePr w:w="1860" w:wrap="around" w:vAnchor="text" w:hAnchor="page" w:x="1201" w:y="1"/>
      <w:numPr>
        <w:numId w:val="2"/>
      </w:numPr>
      <w:pBdr>
        <w:bottom w:val="single" w:sz="6" w:space="0" w:color="auto"/>
        <w:between w:val="single" w:sz="6" w:space="0" w:color="auto"/>
      </w:pBdr>
      <w:spacing w:line="320" w:lineRule="exact"/>
    </w:pPr>
    <w:rPr>
      <w:sz w:val="18"/>
    </w:rPr>
  </w:style>
  <w:style w:type="paragraph" w:customStyle="1" w:styleId="ListBulletFirst">
    <w:name w:val="List Bullet First"/>
    <w:basedOn w:val="ListBullet"/>
    <w:next w:val="ListBullet"/>
    <w:pPr>
      <w:spacing w:before="80" w:after="160"/>
      <w:ind w:right="0"/>
    </w:pPr>
    <w:rPr>
      <w:rFonts w:ascii="Times New Roman" w:hAnsi="Times New Roman"/>
      <w:spacing w:val="0"/>
      <w:sz w:val="20"/>
    </w:rPr>
  </w:style>
  <w:style w:type="paragraph" w:customStyle="1" w:styleId="ListBulletLast">
    <w:name w:val="List Bullet Last"/>
    <w:basedOn w:val="ListBullet"/>
    <w:next w:val="BodyText"/>
    <w:pPr>
      <w:ind w:right="0"/>
    </w:pPr>
    <w:rPr>
      <w:rFonts w:ascii="Times New Roman" w:hAnsi="Times New Roman"/>
      <w:spacing w:val="0"/>
      <w:sz w:val="20"/>
    </w:rPr>
  </w:style>
  <w:style w:type="paragraph" w:styleId="ListContinue">
    <w:name w:val="List Continue"/>
    <w:basedOn w:val="List"/>
    <w:pPr>
      <w:tabs>
        <w:tab w:val="clear" w:pos="720"/>
      </w:tabs>
      <w:spacing w:after="160"/>
    </w:pPr>
  </w:style>
  <w:style w:type="paragraph" w:styleId="ListContinue2">
    <w:name w:val="List Continue 2"/>
    <w:basedOn w:val="ListContinue"/>
    <w:pPr>
      <w:ind w:left="1080"/>
    </w:pPr>
  </w:style>
  <w:style w:type="paragraph" w:styleId="ListContinue3">
    <w:name w:val="List Continue 3"/>
    <w:basedOn w:val="ListContinue"/>
    <w:pPr>
      <w:ind w:left="1440"/>
    </w:pPr>
  </w:style>
  <w:style w:type="paragraph" w:styleId="ListContinue4">
    <w:name w:val="List Continue 4"/>
    <w:basedOn w:val="ListContinue"/>
    <w:pPr>
      <w:ind w:left="1800"/>
    </w:pPr>
  </w:style>
  <w:style w:type="paragraph" w:styleId="ListContinue5">
    <w:name w:val="List Continue 5"/>
    <w:basedOn w:val="ListContinue"/>
    <w:pPr>
      <w:ind w:left="2160"/>
    </w:pPr>
  </w:style>
  <w:style w:type="paragraph" w:customStyle="1" w:styleId="ListFirst">
    <w:name w:val="List First"/>
    <w:basedOn w:val="List"/>
    <w:next w:val="List"/>
    <w:pPr>
      <w:spacing w:before="80" w:after="80"/>
      <w:ind w:left="720" w:hanging="360"/>
    </w:pPr>
    <w:rPr>
      <w:rFonts w:ascii="Times New Roman" w:hAnsi="Times New Roman"/>
      <w:spacing w:val="0"/>
      <w:sz w:val="20"/>
    </w:rPr>
  </w:style>
  <w:style w:type="paragraph" w:customStyle="1" w:styleId="ListLast">
    <w:name w:val="List Last"/>
    <w:basedOn w:val="List"/>
    <w:next w:val="BodyText"/>
    <w:pPr>
      <w:ind w:left="720" w:hanging="360"/>
    </w:pPr>
    <w:rPr>
      <w:rFonts w:ascii="Times New Roman" w:hAnsi="Times New Roman"/>
      <w:spacing w:val="0"/>
      <w:sz w:val="20"/>
    </w:rPr>
  </w:style>
  <w:style w:type="paragraph" w:styleId="ListNumber">
    <w:name w:val="List Number"/>
    <w:basedOn w:val="List"/>
    <w:pPr>
      <w:tabs>
        <w:tab w:val="clear" w:pos="720"/>
      </w:tabs>
      <w:ind w:left="720" w:right="360" w:hanging="360"/>
    </w:pPr>
  </w:style>
  <w:style w:type="paragraph" w:styleId="ListNumber2">
    <w:name w:val="List Number 2"/>
    <w:basedOn w:val="ListNumber"/>
    <w:pPr>
      <w:ind w:left="1080"/>
    </w:pPr>
  </w:style>
  <w:style w:type="paragraph" w:styleId="ListNumber3">
    <w:name w:val="List Number 3"/>
    <w:basedOn w:val="ListNumber"/>
    <w:pPr>
      <w:ind w:left="1440"/>
    </w:pPr>
  </w:style>
  <w:style w:type="paragraph" w:styleId="ListNumber4">
    <w:name w:val="List Number 4"/>
    <w:basedOn w:val="ListNumber"/>
    <w:pPr>
      <w:ind w:left="1800"/>
    </w:pPr>
  </w:style>
  <w:style w:type="paragraph" w:styleId="ListNumber5">
    <w:name w:val="List Number 5"/>
    <w:basedOn w:val="ListNumber"/>
    <w:pPr>
      <w:ind w:left="2160"/>
    </w:pPr>
  </w:style>
  <w:style w:type="paragraph" w:customStyle="1" w:styleId="ListNumberFirst">
    <w:name w:val="List Number First"/>
    <w:basedOn w:val="ListNumber"/>
    <w:next w:val="ListNumber"/>
    <w:pPr>
      <w:spacing w:before="80" w:after="160"/>
      <w:ind w:right="0"/>
    </w:pPr>
    <w:rPr>
      <w:rFonts w:ascii="Times New Roman" w:hAnsi="Times New Roman"/>
      <w:spacing w:val="0"/>
      <w:sz w:val="20"/>
    </w:rPr>
  </w:style>
  <w:style w:type="paragraph" w:customStyle="1" w:styleId="ListNumberLast">
    <w:name w:val="List Number Last"/>
    <w:basedOn w:val="ListNumber"/>
    <w:next w:val="BodyText"/>
    <w:pPr>
      <w:ind w:right="0"/>
    </w:pPr>
    <w:rPr>
      <w:rFonts w:ascii="Times New Roman" w:hAnsi="Times New Roman"/>
      <w:spacing w:val="0"/>
      <w:sz w:val="20"/>
    </w:rPr>
  </w:style>
  <w:style w:type="paragraph" w:styleId="MacroText">
    <w:name w:val="macro"/>
    <w:basedOn w:val="BodyText"/>
    <w:semiHidden/>
    <w:rPr>
      <w:rFonts w:ascii="Courier New" w:hAnsi="Courier New"/>
    </w:rPr>
  </w:style>
  <w:style w:type="character" w:styleId="PageNumber">
    <w:name w:val="page number"/>
    <w:rPr>
      <w:b/>
    </w:rPr>
  </w:style>
  <w:style w:type="paragraph" w:customStyle="1" w:styleId="PartLabel">
    <w:name w:val="Part Label"/>
    <w:basedOn w:val="Normal"/>
    <w:next w:val="Normal"/>
    <w:pPr>
      <w:framePr w:w="2045" w:hSpace="187" w:vSpace="187" w:wrap="notBeside" w:vAnchor="page" w:hAnchor="margin" w:xAlign="right" w:y="966"/>
      <w:shd w:val="pct20" w:color="auto" w:fill="auto"/>
      <w:spacing w:before="320" w:line="1560" w:lineRule="exact"/>
      <w:jc w:val="center"/>
    </w:pPr>
    <w:rPr>
      <w:rFonts w:ascii="Arial Black" w:hAnsi="Arial Black"/>
      <w:color w:val="FFFFFF"/>
      <w:sz w:val="196"/>
    </w:rPr>
  </w:style>
  <w:style w:type="paragraph" w:customStyle="1" w:styleId="PartSubtitle">
    <w:name w:val="Part Subtitle"/>
    <w:basedOn w:val="Normal"/>
    <w:next w:val="BodyText"/>
    <w:pPr>
      <w:keepNext/>
      <w:spacing w:before="360"/>
      <w:jc w:val="center"/>
    </w:pPr>
    <w:rPr>
      <w:rFonts w:ascii="Arial" w:hAnsi="Arial"/>
      <w:i/>
      <w:kern w:val="28"/>
      <w:sz w:val="32"/>
    </w:rPr>
  </w:style>
  <w:style w:type="paragraph" w:customStyle="1" w:styleId="PartTitle">
    <w:name w:val="Part Title"/>
    <w:basedOn w:val="Normal"/>
    <w:next w:val="PartLabel"/>
    <w:pPr>
      <w:keepNext/>
      <w:pageBreakBefore/>
      <w:framePr w:w="2045" w:hSpace="187" w:vSpace="187" w:wrap="notBeside" w:vAnchor="page" w:hAnchor="margin" w:xAlign="right" w:y="966"/>
      <w:shd w:val="pct20" w:color="auto" w:fill="auto"/>
      <w:spacing w:line="480" w:lineRule="exact"/>
      <w:jc w:val="center"/>
    </w:pPr>
    <w:rPr>
      <w:rFonts w:ascii="Arial Black" w:hAnsi="Arial Black"/>
      <w:spacing w:val="-50"/>
      <w:sz w:val="36"/>
    </w:rPr>
  </w:style>
  <w:style w:type="paragraph" w:customStyle="1" w:styleId="Picture">
    <w:name w:val="Picture"/>
    <w:basedOn w:val="BodyText"/>
    <w:next w:val="Caption"/>
    <w:autoRedefine/>
    <w:qFormat/>
    <w:rsid w:val="00050569"/>
    <w:pPr>
      <w:keepNext/>
      <w:spacing w:before="0" w:after="0"/>
      <w:jc w:val="center"/>
    </w:pPr>
  </w:style>
  <w:style w:type="paragraph" w:customStyle="1" w:styleId="ReturnAddress">
    <w:name w:val="Return Address"/>
    <w:basedOn w:val="Normal"/>
    <w:pPr>
      <w:jc w:val="center"/>
    </w:pPr>
    <w:rPr>
      <w:spacing w:val="-3"/>
      <w:sz w:val="20"/>
    </w:rPr>
  </w:style>
  <w:style w:type="paragraph" w:customStyle="1" w:styleId="SectionHeading">
    <w:name w:val="Section Heading"/>
    <w:basedOn w:val="Normal"/>
    <w:next w:val="BodyText"/>
    <w:pPr>
      <w:spacing w:line="640" w:lineRule="atLeast"/>
    </w:pPr>
    <w:rPr>
      <w:rFonts w:ascii="Arial Black" w:hAnsi="Arial Black"/>
      <w:caps/>
      <w:spacing w:val="60"/>
      <w:sz w:val="15"/>
    </w:rPr>
  </w:style>
  <w:style w:type="paragraph" w:customStyle="1" w:styleId="SectionLabel">
    <w:name w:val="Section Label"/>
    <w:basedOn w:val="Normal"/>
    <w:next w:val="Normal"/>
    <w:pPr>
      <w:spacing w:before="2040" w:after="360" w:line="480" w:lineRule="atLeast"/>
    </w:pPr>
    <w:rPr>
      <w:rFonts w:ascii="Arial Black" w:hAnsi="Arial Black"/>
      <w:color w:val="808080"/>
      <w:spacing w:val="-35"/>
      <w:sz w:val="48"/>
    </w:rPr>
  </w:style>
  <w:style w:type="paragraph" w:styleId="Subtitle">
    <w:name w:val="Subtitle"/>
    <w:basedOn w:val="Title"/>
    <w:next w:val="BodyText"/>
    <w:qFormat/>
    <w:pPr>
      <w:spacing w:before="1940" w:after="0" w:line="200" w:lineRule="atLeast"/>
    </w:pPr>
    <w:rPr>
      <w:rFonts w:ascii="Garamond" w:hAnsi="Garamond"/>
      <w:b/>
      <w:caps/>
      <w:spacing w:val="30"/>
      <w:sz w:val="18"/>
    </w:rPr>
  </w:style>
  <w:style w:type="paragraph" w:styleId="Title">
    <w:name w:val="Title"/>
    <w:basedOn w:val="HeadingBase"/>
    <w:qFormat/>
    <w:pPr>
      <w:pBdr>
        <w:bottom w:val="single" w:sz="6" w:space="14" w:color="808080"/>
      </w:pBdr>
      <w:spacing w:before="100" w:after="3600" w:line="600" w:lineRule="exact"/>
      <w:jc w:val="center"/>
    </w:pPr>
    <w:rPr>
      <w:rFonts w:ascii="Arial Black" w:hAnsi="Arial Black"/>
      <w:b w:val="0"/>
      <w:color w:val="808080"/>
      <w:spacing w:val="-35"/>
      <w:sz w:val="48"/>
    </w:rPr>
  </w:style>
  <w:style w:type="paragraph" w:customStyle="1" w:styleId="SubtitleCover">
    <w:name w:val="Subtitle Cover"/>
    <w:basedOn w:val="Normal"/>
    <w:next w:val="Normal"/>
    <w:pPr>
      <w:keepNext/>
      <w:pBdr>
        <w:top w:val="single" w:sz="6" w:space="1" w:color="auto"/>
      </w:pBdr>
      <w:spacing w:after="5280" w:line="480" w:lineRule="exact"/>
    </w:pPr>
    <w:rPr>
      <w:spacing w:val="-15"/>
      <w:kern w:val="28"/>
      <w:sz w:val="44"/>
    </w:rPr>
  </w:style>
  <w:style w:type="character" w:customStyle="1" w:styleId="Superscript">
    <w:name w:val="Superscript"/>
    <w:rPr>
      <w:position w:val="0"/>
      <w:vertAlign w:val="superscript"/>
    </w:rPr>
  </w:style>
  <w:style w:type="paragraph" w:styleId="TableofAuthorities">
    <w:name w:val="table of authorities"/>
    <w:basedOn w:val="Normal"/>
    <w:semiHidden/>
    <w:pPr>
      <w:tabs>
        <w:tab w:val="right" w:leader="dot" w:pos="8640"/>
      </w:tabs>
      <w:spacing w:after="240"/>
    </w:pPr>
    <w:rPr>
      <w:sz w:val="20"/>
    </w:rPr>
  </w:style>
  <w:style w:type="paragraph" w:styleId="TableofFigures">
    <w:name w:val="table of figures"/>
    <w:basedOn w:val="Normal"/>
    <w:semiHidden/>
    <w:pPr>
      <w:tabs>
        <w:tab w:val="right" w:leader="dot" w:pos="8640"/>
      </w:tabs>
      <w:ind w:left="720" w:hanging="720"/>
    </w:pPr>
  </w:style>
  <w:style w:type="paragraph" w:customStyle="1" w:styleId="TitleCover">
    <w:name w:val="Title Cover"/>
    <w:basedOn w:val="HeadingBase"/>
    <w:next w:val="SubtitleCover"/>
    <w:pPr>
      <w:keepNext w:val="0"/>
      <w:pBdr>
        <w:top w:val="single" w:sz="6" w:space="31" w:color="FFFFFF"/>
        <w:left w:val="single" w:sz="6" w:space="31" w:color="FFFFFF"/>
        <w:bottom w:val="single" w:sz="6" w:space="31" w:color="FFFFFF"/>
        <w:right w:val="single" w:sz="6" w:space="31" w:color="FFFFFF"/>
      </w:pBdr>
      <w:shd w:val="pct10" w:color="auto" w:fill="auto"/>
      <w:spacing w:before="0" w:after="0" w:line="1440" w:lineRule="exact"/>
      <w:ind w:left="600" w:right="600"/>
      <w:jc w:val="right"/>
    </w:pPr>
    <w:rPr>
      <w:rFonts w:ascii="Garamond" w:hAnsi="Garamond"/>
      <w:b w:val="0"/>
      <w:spacing w:val="-70"/>
      <w:sz w:val="144"/>
    </w:rPr>
  </w:style>
  <w:style w:type="paragraph" w:styleId="TOAHeading">
    <w:name w:val="toa heading"/>
    <w:basedOn w:val="Normal"/>
    <w:next w:val="Normal"/>
    <w:semiHidden/>
    <w:pPr>
      <w:pBdr>
        <w:top w:val="single" w:sz="24" w:space="1" w:color="auto"/>
        <w:between w:val="single" w:sz="24" w:space="1" w:color="auto"/>
      </w:pBdr>
      <w:tabs>
        <w:tab w:val="right" w:pos="4740"/>
      </w:tabs>
      <w:spacing w:before="60" w:after="60" w:line="360" w:lineRule="exact"/>
      <w:jc w:val="center"/>
    </w:pPr>
    <w:rPr>
      <w:rFonts w:ascii="Arial Black" w:hAnsi="Arial Black"/>
      <w:b/>
      <w:spacing w:val="-10"/>
      <w:sz w:val="22"/>
    </w:rPr>
  </w:style>
  <w:style w:type="paragraph" w:styleId="TOC1">
    <w:name w:val="toc 1"/>
    <w:basedOn w:val="Normal"/>
    <w:autoRedefine/>
    <w:uiPriority w:val="39"/>
    <w:rsid w:val="00AA2A79"/>
    <w:pPr>
      <w:spacing w:before="360" w:after="0"/>
    </w:pPr>
    <w:rPr>
      <w:rFonts w:asciiTheme="majorHAnsi" w:hAnsiTheme="majorHAnsi" w:cstheme="majorHAnsi"/>
      <w:b/>
      <w:bCs/>
      <w:caps/>
      <w:sz w:val="24"/>
      <w:szCs w:val="24"/>
    </w:rPr>
  </w:style>
  <w:style w:type="paragraph" w:styleId="TOC2">
    <w:name w:val="toc 2"/>
    <w:basedOn w:val="TOC1"/>
    <w:semiHidden/>
    <w:pPr>
      <w:spacing w:before="240"/>
    </w:pPr>
    <w:rPr>
      <w:rFonts w:asciiTheme="minorHAnsi" w:hAnsiTheme="minorHAnsi" w:cstheme="minorHAnsi"/>
      <w:caps w:val="0"/>
      <w:sz w:val="20"/>
      <w:szCs w:val="20"/>
    </w:rPr>
  </w:style>
  <w:style w:type="paragraph" w:styleId="TOC3">
    <w:name w:val="toc 3"/>
    <w:basedOn w:val="Normal"/>
    <w:next w:val="Normal"/>
    <w:semiHidden/>
    <w:pPr>
      <w:spacing w:after="0"/>
      <w:ind w:left="160"/>
    </w:pPr>
    <w:rPr>
      <w:rFonts w:asciiTheme="minorHAnsi" w:hAnsiTheme="minorHAnsi" w:cstheme="minorHAnsi"/>
      <w:sz w:val="20"/>
    </w:rPr>
  </w:style>
  <w:style w:type="paragraph" w:styleId="TOC4">
    <w:name w:val="toc 4"/>
    <w:basedOn w:val="Normal"/>
    <w:next w:val="Normal"/>
    <w:semiHidden/>
    <w:pPr>
      <w:spacing w:after="0"/>
      <w:ind w:left="320"/>
    </w:pPr>
    <w:rPr>
      <w:rFonts w:asciiTheme="minorHAnsi" w:hAnsiTheme="minorHAnsi" w:cstheme="minorHAnsi"/>
      <w:sz w:val="20"/>
    </w:rPr>
  </w:style>
  <w:style w:type="paragraph" w:styleId="TOC5">
    <w:name w:val="toc 5"/>
    <w:basedOn w:val="Normal"/>
    <w:next w:val="Normal"/>
    <w:semiHidden/>
    <w:pPr>
      <w:spacing w:after="0"/>
      <w:ind w:left="480"/>
    </w:pPr>
    <w:rPr>
      <w:rFonts w:asciiTheme="minorHAnsi" w:hAnsiTheme="minorHAnsi" w:cstheme="minorHAnsi"/>
      <w:sz w:val="20"/>
    </w:rPr>
  </w:style>
  <w:style w:type="paragraph" w:styleId="TOC6">
    <w:name w:val="toc 6"/>
    <w:basedOn w:val="Normal"/>
    <w:next w:val="Normal"/>
    <w:semiHidden/>
    <w:pPr>
      <w:spacing w:after="0"/>
      <w:ind w:left="640"/>
    </w:pPr>
    <w:rPr>
      <w:rFonts w:asciiTheme="minorHAnsi" w:hAnsiTheme="minorHAnsi" w:cstheme="minorHAnsi"/>
      <w:sz w:val="20"/>
    </w:rPr>
  </w:style>
  <w:style w:type="paragraph" w:styleId="TOC7">
    <w:name w:val="toc 7"/>
    <w:basedOn w:val="Normal"/>
    <w:next w:val="Normal"/>
    <w:semiHidden/>
    <w:pPr>
      <w:spacing w:after="0"/>
      <w:ind w:left="800"/>
    </w:pPr>
    <w:rPr>
      <w:rFonts w:asciiTheme="minorHAnsi" w:hAnsiTheme="minorHAnsi" w:cstheme="minorHAnsi"/>
      <w:sz w:val="20"/>
    </w:rPr>
  </w:style>
  <w:style w:type="paragraph" w:styleId="TOC8">
    <w:name w:val="toc 8"/>
    <w:basedOn w:val="Normal"/>
    <w:next w:val="Normal"/>
    <w:semiHidden/>
    <w:pPr>
      <w:spacing w:after="0"/>
      <w:ind w:left="960"/>
    </w:pPr>
    <w:rPr>
      <w:rFonts w:asciiTheme="minorHAnsi" w:hAnsiTheme="minorHAnsi" w:cstheme="minorHAnsi"/>
      <w:sz w:val="20"/>
    </w:rPr>
  </w:style>
  <w:style w:type="paragraph" w:styleId="TOC9">
    <w:name w:val="toc 9"/>
    <w:basedOn w:val="Normal"/>
    <w:next w:val="Normal"/>
    <w:semiHidden/>
    <w:pPr>
      <w:spacing w:after="0"/>
      <w:ind w:left="1120"/>
    </w:pPr>
    <w:rPr>
      <w:rFonts w:asciiTheme="minorHAnsi" w:hAnsiTheme="minorHAnsi" w:cstheme="minorHAnsi"/>
      <w:sz w:val="20"/>
    </w:rPr>
  </w:style>
  <w:style w:type="paragraph" w:customStyle="1" w:styleId="TOCBase">
    <w:name w:val="TOC Base"/>
    <w:basedOn w:val="TOC2"/>
  </w:style>
  <w:style w:type="paragraph" w:styleId="BodyTextIndent2">
    <w:name w:val="Body Text Indent 2"/>
    <w:basedOn w:val="Normal"/>
    <w:pPr>
      <w:overflowPunct w:val="0"/>
      <w:autoSpaceDE w:val="0"/>
      <w:autoSpaceDN w:val="0"/>
      <w:adjustRightInd w:val="0"/>
      <w:ind w:left="75"/>
      <w:textAlignment w:val="baseline"/>
    </w:pPr>
    <w:rPr>
      <w:rFonts w:ascii="Lucida Sans" w:hAnsi="Lucida Sans"/>
      <w:b/>
      <w:bCs/>
      <w:sz w:val="22"/>
      <w:lang w:val="en-US"/>
    </w:rPr>
  </w:style>
  <w:style w:type="character" w:styleId="Hyperlink">
    <w:name w:val="Hyperlink"/>
    <w:basedOn w:val="DefaultParagraphFont"/>
    <w:uiPriority w:val="99"/>
    <w:rPr>
      <w:color w:val="0000FF"/>
      <w:u w:val="single"/>
    </w:rPr>
  </w:style>
  <w:style w:type="paragraph" w:styleId="BodyText2">
    <w:name w:val="Body Text 2"/>
    <w:basedOn w:val="Normal"/>
    <w:pPr>
      <w:spacing w:before="120"/>
    </w:pPr>
    <w:rPr>
      <w:spacing w:val="-5"/>
      <w:sz w:val="24"/>
    </w:rPr>
  </w:style>
  <w:style w:type="table" w:styleId="TableGrid">
    <w:name w:val="Table Grid"/>
    <w:basedOn w:val="TableNormal"/>
    <w:rsid w:val="00E451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rsid w:val="00F14055"/>
    <w:rPr>
      <w:rFonts w:ascii="Garamond" w:hAnsi="Garamond"/>
      <w:spacing w:val="-5"/>
      <w:sz w:val="24"/>
      <w:lang w:eastAsia="en-US"/>
    </w:rPr>
  </w:style>
  <w:style w:type="character" w:customStyle="1" w:styleId="Heading7Char">
    <w:name w:val="Heading 7 Char"/>
    <w:basedOn w:val="DefaultParagraphFont"/>
    <w:link w:val="Heading7"/>
    <w:rsid w:val="006C1BAA"/>
    <w:rPr>
      <w:rFonts w:ascii="Garamond" w:hAnsi="Garamond"/>
      <w:i/>
      <w:spacing w:val="-5"/>
      <w:sz w:val="28"/>
      <w:lang w:val="en-US" w:eastAsia="en-US" w:bidi="ar-SA"/>
    </w:rPr>
  </w:style>
  <w:style w:type="character" w:customStyle="1" w:styleId="Heading1Char">
    <w:name w:val="Heading 1 Char"/>
    <w:basedOn w:val="DefaultParagraphFont"/>
    <w:link w:val="Heading1"/>
    <w:rsid w:val="00FF775E"/>
    <w:rPr>
      <w:rFonts w:ascii="Arial Black" w:hAnsi="Arial Black"/>
      <w:color w:val="808080"/>
      <w:spacing w:val="-25"/>
      <w:kern w:val="28"/>
      <w:sz w:val="32"/>
      <w:lang w:val="en-US" w:eastAsia="en-US" w:bidi="ar-SA"/>
    </w:rPr>
  </w:style>
  <w:style w:type="character" w:customStyle="1" w:styleId="Heading3Char">
    <w:name w:val="Heading 3 Char"/>
    <w:basedOn w:val="DefaultParagraphFont"/>
    <w:link w:val="Heading3"/>
    <w:rsid w:val="00694D33"/>
    <w:rPr>
      <w:rFonts w:ascii="Arial Black" w:hAnsi="Arial Black"/>
      <w:spacing w:val="-5"/>
      <w:sz w:val="18"/>
      <w:lang w:val="en-US" w:eastAsia="en-US" w:bidi="ar-SA"/>
    </w:rPr>
  </w:style>
  <w:style w:type="character" w:customStyle="1" w:styleId="Heading2Char">
    <w:name w:val="Heading 2 Char"/>
    <w:basedOn w:val="DefaultParagraphFont"/>
    <w:link w:val="Heading2"/>
    <w:rsid w:val="00694D33"/>
    <w:rPr>
      <w:rFonts w:ascii="Arial Black" w:hAnsi="Arial Black"/>
      <w:spacing w:val="-10"/>
      <w:kern w:val="28"/>
      <w:sz w:val="16"/>
      <w:lang w:val="en-US" w:eastAsia="en-US" w:bidi="ar-SA"/>
    </w:rPr>
  </w:style>
  <w:style w:type="paragraph" w:customStyle="1" w:styleId="Endnote">
    <w:name w:val="Endnote"/>
    <w:basedOn w:val="BodyText"/>
    <w:link w:val="EndnoteChar"/>
    <w:rsid w:val="00622214"/>
  </w:style>
  <w:style w:type="character" w:customStyle="1" w:styleId="EndnoteChar">
    <w:name w:val="Endnote Char"/>
    <w:basedOn w:val="BodyTextChar"/>
    <w:link w:val="Endnote"/>
    <w:rsid w:val="00622214"/>
    <w:rPr>
      <w:rFonts w:ascii="Garamond" w:hAnsi="Garamond"/>
      <w:spacing w:val="-5"/>
      <w:sz w:val="24"/>
      <w:lang w:eastAsia="en-US"/>
    </w:rPr>
  </w:style>
  <w:style w:type="paragraph" w:styleId="BalloonText">
    <w:name w:val="Balloon Text"/>
    <w:basedOn w:val="Normal"/>
    <w:link w:val="BalloonTextChar"/>
    <w:rsid w:val="008D0F00"/>
    <w:rPr>
      <w:rFonts w:ascii="Tahoma" w:hAnsi="Tahoma" w:cs="Tahoma"/>
      <w:szCs w:val="16"/>
    </w:rPr>
  </w:style>
  <w:style w:type="character" w:customStyle="1" w:styleId="BalloonTextChar">
    <w:name w:val="Balloon Text Char"/>
    <w:basedOn w:val="DefaultParagraphFont"/>
    <w:link w:val="BalloonText"/>
    <w:rsid w:val="008D0F00"/>
    <w:rPr>
      <w:rFonts w:ascii="Tahoma" w:hAnsi="Tahoma" w:cs="Tahoma"/>
      <w:sz w:val="16"/>
      <w:szCs w:val="16"/>
      <w:lang w:eastAsia="en-US"/>
    </w:rPr>
  </w:style>
  <w:style w:type="character" w:customStyle="1" w:styleId="UnresolvedMention1">
    <w:name w:val="Unresolved Mention1"/>
    <w:basedOn w:val="DefaultParagraphFont"/>
    <w:uiPriority w:val="99"/>
    <w:semiHidden/>
    <w:unhideWhenUsed/>
    <w:rsid w:val="00125CD4"/>
    <w:rPr>
      <w:color w:val="808080"/>
      <w:shd w:val="clear" w:color="auto" w:fill="E6E6E6"/>
    </w:rPr>
  </w:style>
  <w:style w:type="paragraph" w:styleId="Index9">
    <w:name w:val="index 9"/>
    <w:basedOn w:val="Index1"/>
    <w:next w:val="Normal"/>
    <w:autoRedefine/>
    <w:unhideWhenUsed/>
    <w:qFormat/>
    <w:rsid w:val="001A4C1F"/>
    <w:pPr>
      <w:ind w:left="1440"/>
    </w:pPr>
  </w:style>
  <w:style w:type="character" w:customStyle="1" w:styleId="BodyTextIndentChar">
    <w:name w:val="Body Text Indent Char"/>
    <w:basedOn w:val="BodyTextChar"/>
    <w:link w:val="BodyTextIndent"/>
    <w:rsid w:val="00440CE7"/>
    <w:rPr>
      <w:rFonts w:ascii="Garamond" w:hAnsi="Garamond"/>
      <w:spacing w:val="-5"/>
      <w:sz w:val="24"/>
      <w:lang w:eastAsia="en-US"/>
    </w:rPr>
  </w:style>
  <w:style w:type="character" w:customStyle="1" w:styleId="CommentTextChar">
    <w:name w:val="Comment Text Char"/>
    <w:basedOn w:val="DefaultParagraphFont"/>
    <w:link w:val="CommentText"/>
    <w:semiHidden/>
    <w:rsid w:val="00440CE7"/>
    <w:rPr>
      <w:rFonts w:ascii="Garamond" w:hAnsi="Garamond"/>
      <w:sz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26022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hyperlink" Target="http://commons.wikimedia.org/wiki/File:Bidboland_gas_refinery.jpg" TargetMode="External"/><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9.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4.jpeg"/><Relationship Id="rId32" Type="http://schemas.microsoft.com/office/2007/relationships/hdphoto" Target="media/hdphoto1.wdp"/><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header" Target="header2.xml"/><Relationship Id="rId10" Type="http://schemas.openxmlformats.org/officeDocument/2006/relationships/footer" Target="footer1.xml"/><Relationship Id="rId19" Type="http://schemas.openxmlformats.org/officeDocument/2006/relationships/image" Target="media/image10.jpeg"/><Relationship Id="rId31" Type="http://schemas.openxmlformats.org/officeDocument/2006/relationships/image" Target="media/image21.png"/><Relationship Id="rId44" Type="http://schemas.openxmlformats.org/officeDocument/2006/relationships/image" Target="media/image33.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wmf"/><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header" Target="header3.xml"/></Relationships>
</file>

<file path=word/_rels/endnotes.xml.rels><?xml version="1.0" encoding="UTF-8" standalone="yes"?>
<Relationships xmlns="http://schemas.openxmlformats.org/package/2006/relationships"><Relationship Id="rId3" Type="http://schemas.openxmlformats.org/officeDocument/2006/relationships/hyperlink" Target="https://commons.wikimedia.org/wiki/File:Ho_Chi_Minh_1946_and_signature.jpg" TargetMode="External"/><Relationship Id="rId7" Type="http://schemas.openxmlformats.org/officeDocument/2006/relationships/hyperlink" Target="http://www.speedrecordclub.com/records/outair.htm" TargetMode="External"/><Relationship Id="rId2" Type="http://schemas.openxmlformats.org/officeDocument/2006/relationships/hyperlink" Target="http://www.sparknotes.com/history/american/vietnamwar/summary.html" TargetMode="External"/><Relationship Id="rId1" Type="http://schemas.openxmlformats.org/officeDocument/2006/relationships/hyperlink" Target="http://www.aviationmuseum.com.au/aircraft/CessnaO2A.cfm" TargetMode="External"/><Relationship Id="rId6" Type="http://schemas.openxmlformats.org/officeDocument/2006/relationships/hyperlink" Target="http://www.raaf.gov.au/airpower/html/historical/part5-main.aspW" TargetMode="External"/><Relationship Id="rId5" Type="http://schemas.openxmlformats.org/officeDocument/2006/relationships/hyperlink" Target="http://www.anzacday.org.au/history/vietnam/overview.html" TargetMode="External"/><Relationship Id="rId4" Type="http://schemas.openxmlformats.org/officeDocument/2006/relationships/hyperlink" Target="https://commons.wikimedia.org/w/index.php?curid=904659"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MSOffice\Office\Templates\1033\Manual.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Bym</b:Tag>
    <b:SourceType>Book</b:SourceType>
    <b:Guid>{0D2D5925-CD99-4180-BC90-2355FF359D94}</b:Guid>
    <b:Author>
      <b:Author>
        <b:NameList>
          <b:Person>
            <b:Last>By moi-même - Meeting aérien Ambérieux en Bugey (France)</b:Last>
            <b:First>Public</b:First>
            <b:Middle>Domain, https://commons.wikimedia.org/w/index.php?curid=904659</b:Middle>
          </b:Person>
        </b:NameList>
      </b:Author>
    </b:Author>
    <b:RefOrder>1</b:RefOrder>
  </b:Source>
</b:Sources>
</file>

<file path=customXml/itemProps1.xml><?xml version="1.0" encoding="utf-8"?>
<ds:datastoreItem xmlns:ds="http://schemas.openxmlformats.org/officeDocument/2006/customXml" ds:itemID="{A8EF5701-AC98-424B-AE60-7622B0BED4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Manual</Template>
  <TotalTime>52</TotalTime>
  <Pages>45</Pages>
  <Words>14324</Words>
  <Characters>81649</Characters>
  <Application>Microsoft Office Word</Application>
  <DocSecurity>8</DocSecurity>
  <Lines>680</Lines>
  <Paragraphs>191</Paragraphs>
  <ScaleCrop>false</ScaleCrop>
  <HeadingPairs>
    <vt:vector size="2" baseType="variant">
      <vt:variant>
        <vt:lpstr>Title</vt:lpstr>
      </vt:variant>
      <vt:variant>
        <vt:i4>1</vt:i4>
      </vt:variant>
    </vt:vector>
  </HeadingPairs>
  <TitlesOfParts>
    <vt:vector size="1" baseType="lpstr">
      <vt:lpstr>Avgas Book Chapter 33 1960-1979</vt:lpstr>
    </vt:vector>
  </TitlesOfParts>
  <Company/>
  <LinksUpToDate>false</LinksUpToDate>
  <CharactersWithSpaces>95782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Avgas Book Chapter 33 1960-1979</dc:title>
  <dc:subject>Avgas Book Chapter 33</dc:subject>
  <dc:creator>Noel Tresider</dc:creator>
  <cp:keywords>Avgas, gasoline,</cp:keywords>
  <cp:lastModifiedBy>Noel Tresider</cp:lastModifiedBy>
  <cp:revision>8</cp:revision>
  <cp:lastPrinted>2002-11-24T03:00:00Z</cp:lastPrinted>
  <dcterms:created xsi:type="dcterms:W3CDTF">2020-12-03T10:10:00Z</dcterms:created>
  <dcterms:modified xsi:type="dcterms:W3CDTF">2021-01-28T07:46:00Z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seDefaultLanguage">
    <vt:bool>true</vt:bool>
  </property>
  <property fmtid="{D5CDD505-2E9C-101B-9397-08002B2CF9AE}" pid="3" name="Version">
    <vt:i4>99022200</vt:i4>
  </property>
  <property fmtid="{D5CDD505-2E9C-101B-9397-08002B2CF9AE}" pid="4" name="LCID">
    <vt:i4>1033</vt:i4>
  </property>
</Properties>
</file>