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11314" w14:textId="77777777" w:rsidR="00CD2BDE" w:rsidRDefault="00CD2BDE" w:rsidP="00CA3ACD">
      <w:pPr>
        <w:pStyle w:val="PartTitle"/>
        <w:framePr w:w="1773" w:wrap="notBeside" w:hAnchor="page" w:x="8002" w:y="1376"/>
      </w:pPr>
      <w:r>
        <w:t>Chapter</w:t>
      </w:r>
    </w:p>
    <w:p w14:paraId="5535E199" w14:textId="77777777" w:rsidR="00CD2BDE" w:rsidRPr="00CD23F5" w:rsidRDefault="00DE2FD9" w:rsidP="00CA3ACD">
      <w:pPr>
        <w:pStyle w:val="PartLabel"/>
        <w:framePr w:w="1773" w:wrap="notBeside" w:hAnchor="page" w:x="8002" w:y="1376"/>
        <w:rPr>
          <w:spacing w:val="-200"/>
        </w:rPr>
      </w:pPr>
      <w:r>
        <w:rPr>
          <w:spacing w:val="-200"/>
        </w:rPr>
        <w:t>8</w:t>
      </w:r>
    </w:p>
    <w:p w14:paraId="0F1C83AD" w14:textId="77777777" w:rsidR="00CD2BDE" w:rsidRDefault="00CD2BDE">
      <w:pPr>
        <w:pStyle w:val="Title"/>
        <w:spacing w:after="120" w:line="240" w:lineRule="auto"/>
      </w:pPr>
      <w:r>
        <w:t>Australia</w:t>
      </w:r>
      <w:r w:rsidR="00A25256">
        <w:t xml:space="preserve"> – Prelude to War</w:t>
      </w:r>
      <w:r>
        <w:t xml:space="preserve"> 19</w:t>
      </w:r>
      <w:r w:rsidR="00596F08">
        <w:t>3</w:t>
      </w:r>
      <w:r w:rsidR="001F2BA8">
        <w:t>6</w:t>
      </w:r>
      <w:r>
        <w:t>-194</w:t>
      </w:r>
      <w:r w:rsidR="00441851">
        <w:t>1</w:t>
      </w:r>
    </w:p>
    <w:p w14:paraId="53F43633" w14:textId="77777777" w:rsidR="00CD2BDE" w:rsidRPr="00773DE0" w:rsidRDefault="00B47B74" w:rsidP="00F77A93">
      <w:pPr>
        <w:pStyle w:val="Caption"/>
      </w:pPr>
      <w:r>
        <w:t xml:space="preserve">Photo </w:t>
      </w:r>
      <w:r w:rsidR="00DC5394">
        <w:rPr>
          <w:noProof/>
        </w:rPr>
        <w:fldChar w:fldCharType="begin"/>
      </w:r>
      <w:r w:rsidR="00DC5394">
        <w:rPr>
          <w:noProof/>
        </w:rPr>
        <w:instrText xml:space="preserve"> SEQ Photo_ \* ARABIC </w:instrText>
      </w:r>
      <w:r w:rsidR="00DC5394">
        <w:rPr>
          <w:noProof/>
        </w:rPr>
        <w:fldChar w:fldCharType="separate"/>
      </w:r>
      <w:r w:rsidR="00441851">
        <w:rPr>
          <w:noProof/>
        </w:rPr>
        <w:t>1</w:t>
      </w:r>
      <w:r w:rsidR="00DC5394">
        <w:rPr>
          <w:noProof/>
        </w:rPr>
        <w:fldChar w:fldCharType="end"/>
      </w:r>
      <w:r>
        <w:t xml:space="preserve">. RAAF </w:t>
      </w:r>
      <w:r w:rsidR="00773DE0">
        <w:t>f</w:t>
      </w:r>
      <w:r>
        <w:t>rontline fighter of 1936 Hawker Demons</w:t>
      </w:r>
      <w:r w:rsidR="006A53E4">
        <w:fldChar w:fldCharType="begin"/>
      </w:r>
      <w:r w:rsidR="006A53E4">
        <w:instrText xml:space="preserve"> XE "</w:instrText>
      </w:r>
      <w:r w:rsidR="006A53E4" w:rsidRPr="00AA07C4">
        <w:instrText>Hawker Demons</w:instrText>
      </w:r>
      <w:r w:rsidR="006A53E4">
        <w:instrText xml:space="preserve">" </w:instrText>
      </w:r>
      <w:r w:rsidR="006A53E4">
        <w:fldChar w:fldCharType="end"/>
      </w:r>
      <w:r>
        <w:t xml:space="preserve"> of </w:t>
      </w:r>
      <w:r w:rsidR="00773DE0" w:rsidRPr="00773DE0">
        <w:t>No</w:t>
      </w:r>
      <w:r w:rsidR="00773DE0">
        <w:t>.</w:t>
      </w:r>
      <w:r w:rsidR="00773DE0" w:rsidRPr="00773DE0">
        <w:t xml:space="preserve"> 3 Squadron at Richmond</w:t>
      </w:r>
      <w:r w:rsidR="00685D2D">
        <w:fldChar w:fldCharType="begin"/>
      </w:r>
      <w:r w:rsidR="00685D2D">
        <w:instrText xml:space="preserve"> XE "</w:instrText>
      </w:r>
      <w:r w:rsidR="00685D2D" w:rsidRPr="00B77BC5">
        <w:instrText>Richmond</w:instrText>
      </w:r>
      <w:r w:rsidR="00685D2D">
        <w:instrText xml:space="preserve">" </w:instrText>
      </w:r>
      <w:r w:rsidR="00685D2D">
        <w:fldChar w:fldCharType="end"/>
      </w:r>
      <w:r w:rsidR="00773DE0" w:rsidRPr="00773DE0">
        <w:t>, NSW</w:t>
      </w:r>
    </w:p>
    <w:p w14:paraId="5AD01EC3" w14:textId="77777777" w:rsidR="00B47B74" w:rsidRPr="00B47B74" w:rsidRDefault="0047713A" w:rsidP="00785D2D">
      <w:pPr>
        <w:pStyle w:val="Picture"/>
      </w:pPr>
      <w:r w:rsidRPr="00B47B74">
        <w:rPr>
          <w:noProof/>
          <w:lang w:eastAsia="en-AU"/>
        </w:rPr>
        <w:drawing>
          <wp:inline distT="0" distB="0" distL="0" distR="0" wp14:anchorId="12721171" wp14:editId="3D13DC1D">
            <wp:extent cx="5812155" cy="4110355"/>
            <wp:effectExtent l="0" t="0" r="0" b="0"/>
            <wp:docPr id="9" name="Picture 9" descr="1936 Hawker Demon RAAF 000-136-949_0001-A1-8,-A1-1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36 Hawker Demon RAAF 000-136-949_0001-A1-8,-A1-1 ed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155" cy="4110355"/>
                    </a:xfrm>
                    <a:prstGeom prst="rect">
                      <a:avLst/>
                    </a:prstGeom>
                    <a:noFill/>
                    <a:ln>
                      <a:noFill/>
                    </a:ln>
                  </pic:spPr>
                </pic:pic>
              </a:graphicData>
            </a:graphic>
          </wp:inline>
        </w:drawing>
      </w:r>
    </w:p>
    <w:p w14:paraId="7D390FAE" w14:textId="77777777" w:rsidR="00B47B74" w:rsidRPr="00B47B74" w:rsidRDefault="00B47B74" w:rsidP="00785D2D">
      <w:pPr>
        <w:pStyle w:val="BodyText"/>
      </w:pPr>
    </w:p>
    <w:p w14:paraId="111B752F" w14:textId="77777777" w:rsidR="00CD23F5" w:rsidRDefault="00CD23F5" w:rsidP="00CD23F5"/>
    <w:p w14:paraId="656B3FFF" w14:textId="77777777" w:rsidR="00CD23F5" w:rsidRPr="00CD23F5" w:rsidRDefault="00CD23F5" w:rsidP="00CD23F5">
      <w:pPr>
        <w:sectPr w:rsidR="00CD23F5" w:rsidRPr="00CD23F5" w:rsidSect="00CD23F5">
          <w:headerReference w:type="default" r:id="rId9"/>
          <w:footerReference w:type="default" r:id="rId10"/>
          <w:endnotePr>
            <w:numFmt w:val="decimal"/>
          </w:endnotePr>
          <w:type w:val="continuous"/>
          <w:pgSz w:w="11907" w:h="16839" w:code="9"/>
          <w:pgMar w:top="1701" w:right="1134" w:bottom="1701" w:left="1701" w:header="567" w:footer="851" w:gutter="0"/>
          <w:cols w:space="720"/>
        </w:sectPr>
      </w:pPr>
    </w:p>
    <w:p w14:paraId="5E83151E" w14:textId="77777777" w:rsidR="00CD2BDE" w:rsidRDefault="00CD2BDE" w:rsidP="00CD23F5">
      <w:pPr>
        <w:pStyle w:val="SectionLabel"/>
        <w:spacing w:before="360" w:line="240" w:lineRule="atLeast"/>
      </w:pPr>
      <w:r>
        <w:rPr>
          <w:spacing w:val="-100"/>
        </w:rPr>
        <w:lastRenderedPageBreak/>
        <w:t>T</w:t>
      </w:r>
      <w:r>
        <w:t>able of Contents</w:t>
      </w:r>
    </w:p>
    <w:p w14:paraId="65CE06EC" w14:textId="6270D764" w:rsidR="000C6C6F" w:rsidRPr="000C6C6F" w:rsidRDefault="002B0A4E"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0C6C6F">
        <w:rPr>
          <w:rFonts w:ascii="Garamond" w:hAnsi="Garamond"/>
          <w:b w:val="0"/>
          <w:sz w:val="22"/>
          <w:szCs w:val="22"/>
        </w:rPr>
        <w:fldChar w:fldCharType="begin"/>
      </w:r>
      <w:r w:rsidRPr="000C6C6F">
        <w:rPr>
          <w:rFonts w:ascii="Garamond" w:hAnsi="Garamond"/>
          <w:b w:val="0"/>
          <w:sz w:val="22"/>
          <w:szCs w:val="22"/>
        </w:rPr>
        <w:instrText xml:space="preserve"> TOC \o "1-1" \h \z \u </w:instrText>
      </w:r>
      <w:r w:rsidRPr="000C6C6F">
        <w:rPr>
          <w:rFonts w:ascii="Garamond" w:hAnsi="Garamond"/>
          <w:b w:val="0"/>
          <w:sz w:val="22"/>
          <w:szCs w:val="22"/>
        </w:rPr>
        <w:fldChar w:fldCharType="separate"/>
      </w:r>
      <w:hyperlink w:anchor="_Toc21893395" w:history="1">
        <w:r w:rsidR="000C6C6F" w:rsidRPr="000C6C6F">
          <w:rPr>
            <w:rStyle w:val="Hyperlink"/>
            <w:rFonts w:ascii="Garamond" w:hAnsi="Garamond"/>
            <w:b w:val="0"/>
            <w:caps w:val="0"/>
            <w:noProof/>
            <w:sz w:val="22"/>
            <w:szCs w:val="22"/>
          </w:rPr>
          <w:t>Summary</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_Toc21893395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3</w:t>
        </w:r>
        <w:r w:rsidR="000C6C6F" w:rsidRPr="000C6C6F">
          <w:rPr>
            <w:rFonts w:ascii="Garamond" w:hAnsi="Garamond"/>
            <w:b w:val="0"/>
            <w:noProof/>
            <w:webHidden/>
            <w:sz w:val="22"/>
            <w:szCs w:val="22"/>
          </w:rPr>
          <w:fldChar w:fldCharType="end"/>
        </w:r>
      </w:hyperlink>
    </w:p>
    <w:p w14:paraId="2BEC8292" w14:textId="00490E30"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396" w:history="1">
        <w:r w:rsidR="000C6C6F" w:rsidRPr="000C6C6F">
          <w:rPr>
            <w:rStyle w:val="Hyperlink"/>
            <w:rFonts w:ascii="Garamond" w:hAnsi="Garamond"/>
            <w:b w:val="0"/>
            <w:caps w:val="0"/>
            <w:noProof/>
            <w:sz w:val="22"/>
            <w:szCs w:val="22"/>
          </w:rPr>
          <w:t>Recovery From The Depression 1930-1935</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_Toc21893396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4</w:t>
        </w:r>
        <w:r w:rsidR="000C6C6F" w:rsidRPr="000C6C6F">
          <w:rPr>
            <w:rFonts w:ascii="Garamond" w:hAnsi="Garamond"/>
            <w:b w:val="0"/>
            <w:noProof/>
            <w:webHidden/>
            <w:sz w:val="22"/>
            <w:szCs w:val="22"/>
          </w:rPr>
          <w:fldChar w:fldCharType="end"/>
        </w:r>
      </w:hyperlink>
    </w:p>
    <w:p w14:paraId="2B59F807" w14:textId="11E947AA"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397" w:history="1">
        <w:r w:rsidR="000C6C6F" w:rsidRPr="000C6C6F">
          <w:rPr>
            <w:rStyle w:val="Hyperlink"/>
            <w:rFonts w:ascii="Garamond" w:hAnsi="Garamond"/>
            <w:b w:val="0"/>
            <w:caps w:val="0"/>
            <w:noProof/>
            <w:sz w:val="22"/>
            <w:szCs w:val="22"/>
          </w:rPr>
          <w:t>Prelude To War</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_Toc21893397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8</w:t>
        </w:r>
        <w:r w:rsidR="000C6C6F" w:rsidRPr="000C6C6F">
          <w:rPr>
            <w:rFonts w:ascii="Garamond" w:hAnsi="Garamond"/>
            <w:b w:val="0"/>
            <w:noProof/>
            <w:webHidden/>
            <w:sz w:val="22"/>
            <w:szCs w:val="22"/>
          </w:rPr>
          <w:fldChar w:fldCharType="end"/>
        </w:r>
      </w:hyperlink>
    </w:p>
    <w:p w14:paraId="358CE7FB" w14:textId="267FFD8D"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398" w:history="1">
        <w:r w:rsidR="000C6C6F" w:rsidRPr="000C6C6F">
          <w:rPr>
            <w:rStyle w:val="Hyperlink"/>
            <w:rFonts w:ascii="Garamond" w:hAnsi="Garamond"/>
            <w:b w:val="0"/>
            <w:caps w:val="0"/>
            <w:noProof/>
            <w:sz w:val="22"/>
            <w:szCs w:val="22"/>
          </w:rPr>
          <w:t>Avgas Specifications &amp; Test Methods 1936</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_Toc21893398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13</w:t>
        </w:r>
        <w:r w:rsidR="000C6C6F" w:rsidRPr="000C6C6F">
          <w:rPr>
            <w:rFonts w:ascii="Garamond" w:hAnsi="Garamond"/>
            <w:b w:val="0"/>
            <w:noProof/>
            <w:webHidden/>
            <w:sz w:val="22"/>
            <w:szCs w:val="22"/>
          </w:rPr>
          <w:fldChar w:fldCharType="end"/>
        </w:r>
      </w:hyperlink>
    </w:p>
    <w:p w14:paraId="79AC4DF0" w14:textId="243FA9FE"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399" w:history="1">
        <w:r w:rsidR="000C6C6F" w:rsidRPr="000C6C6F">
          <w:rPr>
            <w:rStyle w:val="Hyperlink"/>
            <w:rFonts w:ascii="Garamond" w:hAnsi="Garamond"/>
            <w:b w:val="0"/>
            <w:caps w:val="0"/>
            <w:noProof/>
            <w:sz w:val="22"/>
            <w:szCs w:val="22"/>
          </w:rPr>
          <w:t>Australian Avgas Stock Position 1938</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_Toc21893399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15</w:t>
        </w:r>
        <w:r w:rsidR="000C6C6F" w:rsidRPr="000C6C6F">
          <w:rPr>
            <w:rFonts w:ascii="Garamond" w:hAnsi="Garamond"/>
            <w:b w:val="0"/>
            <w:noProof/>
            <w:webHidden/>
            <w:sz w:val="22"/>
            <w:szCs w:val="22"/>
          </w:rPr>
          <w:fldChar w:fldCharType="end"/>
        </w:r>
      </w:hyperlink>
    </w:p>
    <w:p w14:paraId="6236F482" w14:textId="194E1F4D"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0" w:history="1">
        <w:r w:rsidR="000C6C6F" w:rsidRPr="000C6C6F">
          <w:rPr>
            <w:rStyle w:val="Hyperlink"/>
            <w:rFonts w:ascii="Garamond" w:hAnsi="Garamond"/>
            <w:b w:val="0"/>
            <w:caps w:val="0"/>
            <w:noProof/>
            <w:sz w:val="22"/>
            <w:szCs w:val="22"/>
          </w:rPr>
          <w:t>Australian Position 1939</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_Toc21893400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18</w:t>
        </w:r>
        <w:r w:rsidR="000C6C6F" w:rsidRPr="000C6C6F">
          <w:rPr>
            <w:rFonts w:ascii="Garamond" w:hAnsi="Garamond"/>
            <w:b w:val="0"/>
            <w:noProof/>
            <w:webHidden/>
            <w:sz w:val="22"/>
            <w:szCs w:val="22"/>
          </w:rPr>
          <w:fldChar w:fldCharType="end"/>
        </w:r>
      </w:hyperlink>
    </w:p>
    <w:p w14:paraId="714F1709" w14:textId="30B33367"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1" w:history="1">
        <w:r w:rsidR="000C6C6F" w:rsidRPr="000C6C6F">
          <w:rPr>
            <w:rStyle w:val="Hyperlink"/>
            <w:rFonts w:ascii="Garamond" w:hAnsi="Garamond"/>
            <w:b w:val="0"/>
            <w:caps w:val="0"/>
            <w:noProof/>
            <w:sz w:val="22"/>
            <w:szCs w:val="22"/>
          </w:rPr>
          <w:t>Australia Goes To War</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_Toc21893401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20</w:t>
        </w:r>
        <w:r w:rsidR="000C6C6F" w:rsidRPr="000C6C6F">
          <w:rPr>
            <w:rFonts w:ascii="Garamond" w:hAnsi="Garamond"/>
            <w:b w:val="0"/>
            <w:noProof/>
            <w:webHidden/>
            <w:sz w:val="22"/>
            <w:szCs w:val="22"/>
          </w:rPr>
          <w:fldChar w:fldCharType="end"/>
        </w:r>
      </w:hyperlink>
    </w:p>
    <w:p w14:paraId="02339F1F" w14:textId="3EB427D1"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2" w:history="1">
        <w:r w:rsidR="000C6C6F" w:rsidRPr="000C6C6F">
          <w:rPr>
            <w:rStyle w:val="Hyperlink"/>
            <w:rFonts w:ascii="Garamond" w:hAnsi="Garamond"/>
            <w:b w:val="0"/>
            <w:caps w:val="0"/>
            <w:noProof/>
            <w:sz w:val="22"/>
            <w:szCs w:val="22"/>
          </w:rPr>
          <w:t>Australian Avgas Stock Position 1940</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_Toc21893402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21</w:t>
        </w:r>
        <w:r w:rsidR="000C6C6F" w:rsidRPr="000C6C6F">
          <w:rPr>
            <w:rFonts w:ascii="Garamond" w:hAnsi="Garamond"/>
            <w:b w:val="0"/>
            <w:noProof/>
            <w:webHidden/>
            <w:sz w:val="22"/>
            <w:szCs w:val="22"/>
          </w:rPr>
          <w:fldChar w:fldCharType="end"/>
        </w:r>
      </w:hyperlink>
    </w:p>
    <w:p w14:paraId="116C1CA4" w14:textId="3334DD56"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3" w:history="1">
        <w:r w:rsidR="000C6C6F" w:rsidRPr="000C6C6F">
          <w:rPr>
            <w:rStyle w:val="Hyperlink"/>
            <w:rFonts w:ascii="Garamond" w:hAnsi="Garamond"/>
            <w:b w:val="0"/>
            <w:caps w:val="0"/>
            <w:noProof/>
            <w:sz w:val="22"/>
            <w:szCs w:val="22"/>
          </w:rPr>
          <w:t xml:space="preserve">Oil Companies </w:t>
        </w:r>
        <w:r w:rsidR="000C6C6F">
          <w:rPr>
            <w:rStyle w:val="Hyperlink"/>
            <w:rFonts w:ascii="Garamond" w:hAnsi="Garamond"/>
            <w:b w:val="0"/>
            <w:caps w:val="0"/>
            <w:noProof/>
            <w:sz w:val="22"/>
            <w:szCs w:val="22"/>
          </w:rPr>
          <w:t>a</w:t>
        </w:r>
        <w:r w:rsidR="000C6C6F" w:rsidRPr="000C6C6F">
          <w:rPr>
            <w:rStyle w:val="Hyperlink"/>
            <w:rFonts w:ascii="Garamond" w:hAnsi="Garamond"/>
            <w:b w:val="0"/>
            <w:caps w:val="0"/>
            <w:noProof/>
            <w:sz w:val="22"/>
            <w:szCs w:val="22"/>
          </w:rPr>
          <w:t>nd Refineries</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_Toc21893403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22</w:t>
        </w:r>
        <w:r w:rsidR="000C6C6F" w:rsidRPr="000C6C6F">
          <w:rPr>
            <w:rFonts w:ascii="Garamond" w:hAnsi="Garamond"/>
            <w:b w:val="0"/>
            <w:noProof/>
            <w:webHidden/>
            <w:sz w:val="22"/>
            <w:szCs w:val="22"/>
          </w:rPr>
          <w:fldChar w:fldCharType="end"/>
        </w:r>
      </w:hyperlink>
    </w:p>
    <w:p w14:paraId="7B9371C7" w14:textId="01D2B632"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4" w:history="1">
        <w:r w:rsidR="000C6C6F" w:rsidRPr="000C6C6F">
          <w:rPr>
            <w:rStyle w:val="Hyperlink"/>
            <w:rFonts w:ascii="Garamond" w:hAnsi="Garamond"/>
            <w:b w:val="0"/>
            <w:caps w:val="0"/>
            <w:noProof/>
            <w:sz w:val="22"/>
            <w:szCs w:val="22"/>
          </w:rPr>
          <w:t>New Commonwealth Tender No. T35259 (1940)</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_Toc21893404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22</w:t>
        </w:r>
        <w:r w:rsidR="000C6C6F" w:rsidRPr="000C6C6F">
          <w:rPr>
            <w:rFonts w:ascii="Garamond" w:hAnsi="Garamond"/>
            <w:b w:val="0"/>
            <w:noProof/>
            <w:webHidden/>
            <w:sz w:val="22"/>
            <w:szCs w:val="22"/>
          </w:rPr>
          <w:fldChar w:fldCharType="end"/>
        </w:r>
      </w:hyperlink>
    </w:p>
    <w:p w14:paraId="6280EAF5" w14:textId="1ED4ABD0"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5" w:history="1">
        <w:r w:rsidR="000C6C6F" w:rsidRPr="000C6C6F">
          <w:rPr>
            <w:rStyle w:val="Hyperlink"/>
            <w:rFonts w:ascii="Garamond" w:hAnsi="Garamond"/>
            <w:b w:val="0"/>
            <w:caps w:val="0"/>
            <w:noProof/>
            <w:sz w:val="22"/>
            <w:szCs w:val="22"/>
          </w:rPr>
          <w:t>Epilogue For 1941</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_Toc21893405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31</w:t>
        </w:r>
        <w:r w:rsidR="000C6C6F" w:rsidRPr="000C6C6F">
          <w:rPr>
            <w:rFonts w:ascii="Garamond" w:hAnsi="Garamond"/>
            <w:b w:val="0"/>
            <w:noProof/>
            <w:webHidden/>
            <w:sz w:val="22"/>
            <w:szCs w:val="22"/>
          </w:rPr>
          <w:fldChar w:fldCharType="end"/>
        </w:r>
      </w:hyperlink>
    </w:p>
    <w:p w14:paraId="06C2A907" w14:textId="284AF619"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6" w:history="1">
        <w:r w:rsidR="000C6C6F" w:rsidRPr="000C6C6F">
          <w:rPr>
            <w:rStyle w:val="Hyperlink"/>
            <w:rFonts w:ascii="Garamond" w:hAnsi="Garamond"/>
            <w:b w:val="0"/>
            <w:caps w:val="0"/>
            <w:noProof/>
            <w:sz w:val="22"/>
            <w:szCs w:val="22"/>
          </w:rPr>
          <w:t>Index</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_Toc21893406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32</w:t>
        </w:r>
        <w:r w:rsidR="000C6C6F" w:rsidRPr="000C6C6F">
          <w:rPr>
            <w:rFonts w:ascii="Garamond" w:hAnsi="Garamond"/>
            <w:b w:val="0"/>
            <w:noProof/>
            <w:webHidden/>
            <w:sz w:val="22"/>
            <w:szCs w:val="22"/>
          </w:rPr>
          <w:fldChar w:fldCharType="end"/>
        </w:r>
      </w:hyperlink>
    </w:p>
    <w:p w14:paraId="74DB13DB" w14:textId="421709EC" w:rsidR="000C6C6F" w:rsidRPr="000C6C6F" w:rsidRDefault="007E075C" w:rsidP="000C6C6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1893407" w:history="1">
        <w:r w:rsidR="000C6C6F" w:rsidRPr="000C6C6F">
          <w:rPr>
            <w:rStyle w:val="Hyperlink"/>
            <w:rFonts w:ascii="Garamond" w:hAnsi="Garamond"/>
            <w:b w:val="0"/>
            <w:caps w:val="0"/>
            <w:noProof/>
            <w:sz w:val="22"/>
            <w:szCs w:val="22"/>
          </w:rPr>
          <w:t>Research Sources</w:t>
        </w:r>
        <w:r w:rsidR="000C6C6F" w:rsidRPr="000C6C6F">
          <w:rPr>
            <w:rFonts w:ascii="Garamond" w:hAnsi="Garamond"/>
            <w:b w:val="0"/>
            <w:caps w:val="0"/>
            <w:noProof/>
            <w:webHidden/>
            <w:sz w:val="22"/>
            <w:szCs w:val="22"/>
          </w:rPr>
          <w:tab/>
        </w:r>
        <w:r w:rsidR="000C6C6F" w:rsidRPr="000C6C6F">
          <w:rPr>
            <w:rFonts w:ascii="Garamond" w:hAnsi="Garamond"/>
            <w:b w:val="0"/>
            <w:noProof/>
            <w:webHidden/>
            <w:sz w:val="22"/>
            <w:szCs w:val="22"/>
          </w:rPr>
          <w:fldChar w:fldCharType="begin"/>
        </w:r>
        <w:r w:rsidR="000C6C6F" w:rsidRPr="000C6C6F">
          <w:rPr>
            <w:rFonts w:ascii="Garamond" w:hAnsi="Garamond"/>
            <w:b w:val="0"/>
            <w:noProof/>
            <w:webHidden/>
            <w:sz w:val="22"/>
            <w:szCs w:val="22"/>
          </w:rPr>
          <w:instrText xml:space="preserve"> PAGEREF _Toc21893407 \h </w:instrText>
        </w:r>
        <w:r w:rsidR="000C6C6F" w:rsidRPr="000C6C6F">
          <w:rPr>
            <w:rFonts w:ascii="Garamond" w:hAnsi="Garamond"/>
            <w:b w:val="0"/>
            <w:noProof/>
            <w:webHidden/>
            <w:sz w:val="22"/>
            <w:szCs w:val="22"/>
          </w:rPr>
        </w:r>
        <w:r w:rsidR="000C6C6F" w:rsidRPr="000C6C6F">
          <w:rPr>
            <w:rFonts w:ascii="Garamond" w:hAnsi="Garamond"/>
            <w:b w:val="0"/>
            <w:noProof/>
            <w:webHidden/>
            <w:sz w:val="22"/>
            <w:szCs w:val="22"/>
          </w:rPr>
          <w:fldChar w:fldCharType="separate"/>
        </w:r>
        <w:r w:rsidR="00320B45">
          <w:rPr>
            <w:rFonts w:ascii="Garamond" w:hAnsi="Garamond"/>
            <w:b w:val="0"/>
            <w:noProof/>
            <w:webHidden/>
            <w:sz w:val="22"/>
            <w:szCs w:val="22"/>
          </w:rPr>
          <w:t>36</w:t>
        </w:r>
        <w:r w:rsidR="000C6C6F" w:rsidRPr="000C6C6F">
          <w:rPr>
            <w:rFonts w:ascii="Garamond" w:hAnsi="Garamond"/>
            <w:b w:val="0"/>
            <w:noProof/>
            <w:webHidden/>
            <w:sz w:val="22"/>
            <w:szCs w:val="22"/>
          </w:rPr>
          <w:fldChar w:fldCharType="end"/>
        </w:r>
      </w:hyperlink>
    </w:p>
    <w:p w14:paraId="1395C01B" w14:textId="77777777" w:rsidR="00CD2BDE" w:rsidRPr="000C6C6F" w:rsidRDefault="002B0A4E" w:rsidP="000C6C6F">
      <w:pPr>
        <w:pStyle w:val="TOC1"/>
        <w:spacing w:before="120"/>
        <w:rPr>
          <w:rFonts w:ascii="Garamond" w:hAnsi="Garamond"/>
          <w:b w:val="0"/>
          <w:sz w:val="22"/>
          <w:szCs w:val="22"/>
        </w:rPr>
        <w:sectPr w:rsidR="00CD2BDE" w:rsidRPr="000C6C6F" w:rsidSect="00CD23F5">
          <w:endnotePr>
            <w:numFmt w:val="decimal"/>
          </w:endnotePr>
          <w:pgSz w:w="11907" w:h="16839" w:code="9"/>
          <w:pgMar w:top="1701" w:right="1134" w:bottom="1701" w:left="1701" w:header="567" w:footer="851" w:gutter="0"/>
          <w:cols w:space="720"/>
        </w:sectPr>
      </w:pPr>
      <w:r w:rsidRPr="000C6C6F">
        <w:rPr>
          <w:rFonts w:ascii="Garamond" w:hAnsi="Garamond"/>
          <w:b w:val="0"/>
          <w:sz w:val="22"/>
          <w:szCs w:val="22"/>
        </w:rPr>
        <w:fldChar w:fldCharType="end"/>
      </w:r>
    </w:p>
    <w:p w14:paraId="72F795E9" w14:textId="77777777" w:rsidR="00CD2BDE" w:rsidRPr="00727328" w:rsidRDefault="00CD2BDE" w:rsidP="00785D2D">
      <w:pPr>
        <w:pStyle w:val="Heading11"/>
      </w:pPr>
      <w:bookmarkStart w:id="0" w:name="_Toc21893395"/>
      <w:r>
        <w:lastRenderedPageBreak/>
        <w:t>Summary</w:t>
      </w:r>
      <w:bookmarkEnd w:id="0"/>
    </w:p>
    <w:p w14:paraId="1F3EFE23" w14:textId="111C1C86" w:rsidR="00D759EA" w:rsidRPr="00C25CF8" w:rsidRDefault="00D759EA" w:rsidP="000D6002">
      <w:pPr>
        <w:pStyle w:val="BodyText2"/>
      </w:pPr>
      <w:r w:rsidRPr="00C25CF8">
        <w:t>After the ‘Great Depression’, the world including Australia was recovering. The supply of aviation gasoline in Australia would be dominated by only two oil companies – Shell Company of Australia</w:t>
      </w:r>
      <w:r w:rsidR="00377F44" w:rsidRPr="00C25CF8">
        <w:fldChar w:fldCharType="begin"/>
      </w:r>
      <w:r w:rsidR="00377F44" w:rsidRPr="00C25CF8">
        <w:instrText xml:space="preserve"> XE "Shell Company of Australia" </w:instrText>
      </w:r>
      <w:r w:rsidR="00377F44" w:rsidRPr="00C25CF8">
        <w:fldChar w:fldCharType="end"/>
      </w:r>
      <w:r w:rsidRPr="00C25CF8">
        <w:t xml:space="preserve"> with its Shell Aviation Services</w:t>
      </w:r>
      <w:r w:rsidR="00CA3ACD" w:rsidRPr="00C25CF8">
        <w:t>,</w:t>
      </w:r>
      <w:r w:rsidR="00377F44" w:rsidRPr="00C25CF8">
        <w:fldChar w:fldCharType="begin"/>
      </w:r>
      <w:r w:rsidR="00377F44" w:rsidRPr="00C25CF8">
        <w:instrText xml:space="preserve"> XE "Shell Aviation Services" </w:instrText>
      </w:r>
      <w:r w:rsidR="00377F44" w:rsidRPr="00C25CF8">
        <w:fldChar w:fldCharType="end"/>
      </w:r>
      <w:r w:rsidRPr="00C25CF8">
        <w:t xml:space="preserve"> and Vacuum Oil Company</w:t>
      </w:r>
      <w:r w:rsidR="00377F44" w:rsidRPr="00C25CF8">
        <w:fldChar w:fldCharType="begin"/>
      </w:r>
      <w:r w:rsidR="00377F44" w:rsidRPr="00C25CF8">
        <w:instrText xml:space="preserve"> XE "Vacuum Oil Company" </w:instrText>
      </w:r>
      <w:r w:rsidR="00377F44" w:rsidRPr="00C25CF8">
        <w:fldChar w:fldCharType="end"/>
      </w:r>
      <w:r w:rsidRPr="00C25CF8">
        <w:t xml:space="preserve"> with its INTAVA Aviation Services.</w:t>
      </w:r>
      <w:r w:rsidR="00377F44" w:rsidRPr="00C25CF8">
        <w:fldChar w:fldCharType="begin"/>
      </w:r>
      <w:r w:rsidR="00377F44" w:rsidRPr="00C25CF8">
        <w:instrText xml:space="preserve"> XE "INTAVA Aviation Services." </w:instrText>
      </w:r>
      <w:r w:rsidR="00377F44" w:rsidRPr="00C25CF8">
        <w:fldChar w:fldCharType="end"/>
      </w:r>
      <w:r w:rsidRPr="00C25CF8">
        <w:t xml:space="preserve"> Between them they would divide the market, each servicing particular states and areas of Australia. They would be the suppliers to the Australian armed forces into World War II and continue their dominance of the aviation fuel and lubricant market from the 1930’s and into the war years and beyond. However</w:t>
      </w:r>
      <w:r w:rsidR="00B77BEB" w:rsidRPr="00C25CF8">
        <w:t>,</w:t>
      </w:r>
      <w:r w:rsidRPr="00C25CF8">
        <w:t xml:space="preserve"> </w:t>
      </w:r>
      <w:r w:rsidR="001F7DA7" w:rsidRPr="00C25CF8">
        <w:t xml:space="preserve">after </w:t>
      </w:r>
      <w:r w:rsidRPr="00C25CF8">
        <w:t>successfully winning the supply contracts for the RAAF</w:t>
      </w:r>
      <w:r w:rsidR="00377F44" w:rsidRPr="00C25CF8">
        <w:fldChar w:fldCharType="begin"/>
      </w:r>
      <w:r w:rsidR="00377F44" w:rsidRPr="00C25CF8">
        <w:instrText xml:space="preserve"> XE "RAAF" </w:instrText>
      </w:r>
      <w:r w:rsidR="00377F44" w:rsidRPr="00C25CF8">
        <w:fldChar w:fldCharType="end"/>
      </w:r>
      <w:r w:rsidRPr="00C25CF8">
        <w:t xml:space="preserve"> and RAN</w:t>
      </w:r>
      <w:r w:rsidR="00377F44" w:rsidRPr="00C25CF8">
        <w:fldChar w:fldCharType="begin"/>
      </w:r>
      <w:r w:rsidR="00377F44" w:rsidRPr="00C25CF8">
        <w:instrText xml:space="preserve"> XE "RAN" </w:instrText>
      </w:r>
      <w:r w:rsidR="00377F44" w:rsidRPr="00C25CF8">
        <w:fldChar w:fldCharType="end"/>
      </w:r>
      <w:r w:rsidRPr="00C25CF8">
        <w:t xml:space="preserve"> </w:t>
      </w:r>
      <w:r w:rsidR="001F7DA7" w:rsidRPr="00C25CF8">
        <w:t xml:space="preserve">in the peacetime years, </w:t>
      </w:r>
      <w:r w:rsidRPr="00C25CF8">
        <w:t xml:space="preserve">the </w:t>
      </w:r>
      <w:r w:rsidR="001F7DA7" w:rsidRPr="00C25CF8">
        <w:t>demands of these contracts would dramatically change both in increased volumes and in distribution network. With the declaration o</w:t>
      </w:r>
      <w:r w:rsidR="00B77BEB" w:rsidRPr="00C25CF8">
        <w:t>f</w:t>
      </w:r>
      <w:r w:rsidR="001F7DA7" w:rsidRPr="00C25CF8">
        <w:t xml:space="preserve"> </w:t>
      </w:r>
      <w:r w:rsidR="00325C12" w:rsidRPr="00C25CF8">
        <w:t>war,</w:t>
      </w:r>
      <w:r w:rsidR="001F7DA7" w:rsidRPr="00C25CF8">
        <w:t xml:space="preserve"> the demand shifted from the eastern states of NSW and Victoria to the threat in the north and Indian Ocean</w:t>
      </w:r>
      <w:r w:rsidR="00F7005B">
        <w:fldChar w:fldCharType="begin"/>
      </w:r>
      <w:r w:rsidR="00F7005B">
        <w:instrText xml:space="preserve"> XE "</w:instrText>
      </w:r>
      <w:r w:rsidR="00F7005B" w:rsidRPr="008E4251">
        <w:instrText>Indian Ocean</w:instrText>
      </w:r>
      <w:r w:rsidR="00F7005B">
        <w:instrText xml:space="preserve">" </w:instrText>
      </w:r>
      <w:r w:rsidR="00F7005B">
        <w:fldChar w:fldCharType="end"/>
      </w:r>
      <w:r w:rsidR="001F7DA7" w:rsidRPr="00C25CF8">
        <w:t xml:space="preserve"> so the demand was in Northern Australia</w:t>
      </w:r>
      <w:r w:rsidR="00F7005B">
        <w:fldChar w:fldCharType="begin"/>
      </w:r>
      <w:r w:rsidR="00F7005B">
        <w:instrText xml:space="preserve"> XE "</w:instrText>
      </w:r>
      <w:r w:rsidR="00F7005B" w:rsidRPr="002E2FC2">
        <w:instrText>Northern Australia</w:instrText>
      </w:r>
      <w:r w:rsidR="00F7005B">
        <w:instrText xml:space="preserve">" </w:instrText>
      </w:r>
      <w:r w:rsidR="00F7005B">
        <w:fldChar w:fldCharType="end"/>
      </w:r>
      <w:r w:rsidR="001F7DA7" w:rsidRPr="00C25CF8">
        <w:t>, and Queensland</w:t>
      </w:r>
      <w:r w:rsidR="00F7005B">
        <w:fldChar w:fldCharType="begin"/>
      </w:r>
      <w:r w:rsidR="00F7005B">
        <w:instrText xml:space="preserve"> XE "</w:instrText>
      </w:r>
      <w:r w:rsidR="00F7005B" w:rsidRPr="00B15844">
        <w:instrText>Queensland</w:instrText>
      </w:r>
      <w:r w:rsidR="00F7005B">
        <w:instrText xml:space="preserve">" </w:instrText>
      </w:r>
      <w:r w:rsidR="00F7005B">
        <w:fldChar w:fldCharType="end"/>
      </w:r>
      <w:r w:rsidR="001F7DA7" w:rsidRPr="00C25CF8">
        <w:t xml:space="preserve">, and the Indian </w:t>
      </w:r>
      <w:r w:rsidR="00CC5BB7" w:rsidRPr="00C25CF8">
        <w:t>O</w:t>
      </w:r>
      <w:r w:rsidR="001F7DA7" w:rsidRPr="00C25CF8">
        <w:t>cean area off Western Australia</w:t>
      </w:r>
      <w:r w:rsidR="00F7005B">
        <w:fldChar w:fldCharType="begin"/>
      </w:r>
      <w:r w:rsidR="00F7005B">
        <w:instrText xml:space="preserve"> XE "</w:instrText>
      </w:r>
      <w:r w:rsidR="00F7005B" w:rsidRPr="00DE3445">
        <w:instrText>Western Australia</w:instrText>
      </w:r>
      <w:r w:rsidR="00F7005B">
        <w:instrText xml:space="preserve">" </w:instrText>
      </w:r>
      <w:r w:rsidR="00F7005B">
        <w:fldChar w:fldCharType="end"/>
      </w:r>
      <w:r w:rsidR="001F7DA7" w:rsidRPr="00C25CF8">
        <w:t>.</w:t>
      </w:r>
      <w:r w:rsidR="008F4792" w:rsidRPr="00C25CF8">
        <w:t xml:space="preserve"> In addition, there was now a new aviation grade to be supplied for the new aircraft from Britain and the USA. – Avgas 100</w:t>
      </w:r>
      <w:r w:rsidR="00377F44" w:rsidRPr="00C25CF8">
        <w:fldChar w:fldCharType="begin"/>
      </w:r>
      <w:r w:rsidR="00377F44" w:rsidRPr="00C25CF8">
        <w:instrText xml:space="preserve"> XE "Avgas 100" </w:instrText>
      </w:r>
      <w:r w:rsidR="00377F44" w:rsidRPr="00C25CF8">
        <w:fldChar w:fldCharType="end"/>
      </w:r>
      <w:r w:rsidR="008F4792" w:rsidRPr="00C25CF8">
        <w:t>.</w:t>
      </w:r>
    </w:p>
    <w:p w14:paraId="4EA84D2C" w14:textId="77777777" w:rsidR="00CD2BDE" w:rsidRPr="00CA3ACD" w:rsidRDefault="00CD2BDE" w:rsidP="00785D2D">
      <w:pPr>
        <w:pStyle w:val="Heading10"/>
      </w:pPr>
      <w:r w:rsidRPr="00785D2D">
        <w:t>Chronology</w:t>
      </w:r>
    </w:p>
    <w:p w14:paraId="29A55D43" w14:textId="77E95A80" w:rsidR="00DC64FB" w:rsidRDefault="0054754F" w:rsidP="00785D2D">
      <w:pPr>
        <w:pStyle w:val="BodyText"/>
      </w:pPr>
      <w:r w:rsidRPr="0054754F">
        <w:t>1928</w:t>
      </w:r>
      <w:r>
        <w:tab/>
      </w:r>
      <w:r w:rsidRPr="0054754F">
        <w:t>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rsidRPr="0054754F">
        <w:t xml:space="preserve"> was the first oil company in Australia to appoint an aviation manager. Fred W Haig</w:t>
      </w:r>
      <w:r w:rsidR="00F7005B">
        <w:fldChar w:fldCharType="begin"/>
      </w:r>
      <w:r w:rsidR="00F7005B">
        <w:instrText xml:space="preserve"> XE "</w:instrText>
      </w:r>
      <w:r w:rsidR="00F7005B" w:rsidRPr="00A47301">
        <w:instrText>Haig</w:instrText>
      </w:r>
      <w:r w:rsidR="00F7005B">
        <w:instrText xml:space="preserve">" </w:instrText>
      </w:r>
      <w:r w:rsidR="00F7005B">
        <w:fldChar w:fldCharType="end"/>
      </w:r>
      <w:r>
        <w:t>.</w:t>
      </w:r>
    </w:p>
    <w:p w14:paraId="47F7A9BB" w14:textId="102D4A70" w:rsidR="00DC64FB" w:rsidRDefault="0054754F" w:rsidP="00785D2D">
      <w:pPr>
        <w:pStyle w:val="BodyText"/>
      </w:pPr>
      <w:r w:rsidRPr="0054754F">
        <w:t>December 4, 1937</w:t>
      </w:r>
      <w:r w:rsidR="00785D2D">
        <w:t xml:space="preserve"> </w:t>
      </w:r>
      <w:r>
        <w:tab/>
        <w:t>“</w:t>
      </w:r>
      <w:r w:rsidRPr="0054754F">
        <w:t>G.S.</w:t>
      </w:r>
      <w:r w:rsidR="009F53C3">
        <w:t xml:space="preserve"> </w:t>
      </w:r>
      <w:r w:rsidRPr="0054754F">
        <w:t>Walden</w:t>
      </w:r>
      <w:r w:rsidR="00A026E2">
        <w:fldChar w:fldCharType="begin"/>
      </w:r>
      <w:r w:rsidR="00A026E2">
        <w:instrText xml:space="preserve"> XE "</w:instrText>
      </w:r>
      <w:r w:rsidR="00A026E2" w:rsidRPr="00BB587A">
        <w:instrText>G.S.Walden</w:instrText>
      </w:r>
      <w:r w:rsidR="00A026E2">
        <w:instrText xml:space="preserve">" </w:instrText>
      </w:r>
      <w:r w:rsidR="00A026E2">
        <w:fldChar w:fldCharType="end"/>
      </w:r>
      <w:r w:rsidRPr="0054754F">
        <w:t>” brought the first cargo of bulk petrol to 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r w:rsidRPr="0054754F">
        <w:t xml:space="preserve"> for Standard Vacuum</w:t>
      </w:r>
      <w:r w:rsidR="00A026E2">
        <w:fldChar w:fldCharType="begin"/>
      </w:r>
      <w:r w:rsidR="00A026E2">
        <w:instrText xml:space="preserve"> XE "</w:instrText>
      </w:r>
      <w:r w:rsidR="00A026E2" w:rsidRPr="00D900FD">
        <w:instrText>Standard Vacuum</w:instrText>
      </w:r>
      <w:r w:rsidR="00A026E2">
        <w:instrText xml:space="preserve">" </w:instrText>
      </w:r>
      <w:r w:rsidR="00A026E2">
        <w:fldChar w:fldCharType="end"/>
      </w:r>
      <w:r w:rsidRPr="0054754F">
        <w:t xml:space="preserve"> and discharged its cargo at the Kenny St. Depot</w:t>
      </w:r>
      <w:r w:rsidR="008C69AE">
        <w:fldChar w:fldCharType="begin"/>
      </w:r>
      <w:r w:rsidR="008C69AE">
        <w:instrText xml:space="preserve"> XE "</w:instrText>
      </w:r>
      <w:r w:rsidR="008C69AE" w:rsidRPr="00BD2EB3">
        <w:instrText>Kenny St. Depot</w:instrText>
      </w:r>
      <w:r w:rsidR="008C69AE">
        <w:instrText xml:space="preserve">" </w:instrText>
      </w:r>
      <w:r w:rsidR="008C69AE">
        <w:fldChar w:fldCharType="end"/>
      </w:r>
      <w:r>
        <w:t>, Cairns, Queensland, Australia</w:t>
      </w:r>
    </w:p>
    <w:p w14:paraId="03375556" w14:textId="77777777" w:rsidR="00DC64FB" w:rsidRDefault="0054754F" w:rsidP="00785D2D">
      <w:pPr>
        <w:pStyle w:val="BodyText"/>
      </w:pPr>
      <w:r w:rsidRPr="0054754F">
        <w:t>7 November 1938</w:t>
      </w:r>
      <w:r>
        <w:tab/>
      </w:r>
      <w:r w:rsidRPr="0054754F">
        <w:t>Royal Air Force</w:t>
      </w:r>
      <w:r w:rsidR="00A026E2">
        <w:fldChar w:fldCharType="begin"/>
      </w:r>
      <w:r w:rsidR="00A026E2">
        <w:instrText xml:space="preserve"> XE "</w:instrText>
      </w:r>
      <w:r w:rsidR="00A026E2" w:rsidRPr="005C64F5">
        <w:instrText>Royal Air Force</w:instrText>
      </w:r>
      <w:r w:rsidR="00A026E2">
        <w:instrText xml:space="preserve">" </w:instrText>
      </w:r>
      <w:r w:rsidR="00A026E2">
        <w:fldChar w:fldCharType="end"/>
      </w:r>
      <w:r w:rsidRPr="0054754F">
        <w:t xml:space="preserve"> (RAF</w:t>
      </w:r>
      <w:r w:rsidR="005979B0">
        <w:fldChar w:fldCharType="begin"/>
      </w:r>
      <w:r w:rsidR="005979B0">
        <w:instrText xml:space="preserve"> XE "</w:instrText>
      </w:r>
      <w:r w:rsidR="005979B0" w:rsidRPr="00D54159">
        <w:instrText>RAF</w:instrText>
      </w:r>
      <w:r w:rsidR="005979B0">
        <w:instrText xml:space="preserve">" </w:instrText>
      </w:r>
      <w:r w:rsidR="005979B0">
        <w:fldChar w:fldCharType="end"/>
      </w:r>
      <w:r w:rsidRPr="0054754F">
        <w:t>) Vickers Wellesley</w:t>
      </w:r>
      <w:r w:rsidR="00A026E2">
        <w:fldChar w:fldCharType="begin"/>
      </w:r>
      <w:r w:rsidR="00A026E2">
        <w:instrText xml:space="preserve"> XE "</w:instrText>
      </w:r>
      <w:r w:rsidR="00A026E2" w:rsidRPr="001855B8">
        <w:instrText>Vickers Wellesley</w:instrText>
      </w:r>
      <w:r w:rsidR="00A026E2">
        <w:instrText xml:space="preserve">" </w:instrText>
      </w:r>
      <w:r w:rsidR="00A026E2">
        <w:fldChar w:fldCharType="end"/>
      </w:r>
      <w:r w:rsidRPr="0054754F">
        <w:t xml:space="preserve"> bombers</w:t>
      </w:r>
      <w:r>
        <w:t xml:space="preserve"> arrive </w:t>
      </w:r>
      <w:r w:rsidRPr="0054754F">
        <w:t>at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Pr="0054754F">
        <w:t xml:space="preserve"> airport after completing a non-stop, long distance flight from Ismailia Egypt</w:t>
      </w:r>
      <w:r w:rsidR="00A026E2">
        <w:fldChar w:fldCharType="begin"/>
      </w:r>
      <w:r w:rsidR="00A026E2">
        <w:instrText xml:space="preserve"> XE "</w:instrText>
      </w:r>
      <w:r w:rsidR="00A026E2" w:rsidRPr="00E9634D">
        <w:instrText>Ismailia Egypt</w:instrText>
      </w:r>
      <w:r w:rsidR="00A026E2">
        <w:instrText xml:space="preserve">" </w:instrText>
      </w:r>
      <w:r w:rsidR="00A026E2">
        <w:fldChar w:fldCharType="end"/>
      </w:r>
      <w:r w:rsidRPr="0054754F">
        <w:t>, to Darwin Australia</w:t>
      </w:r>
      <w:r>
        <w:t>.</w:t>
      </w:r>
      <w:r w:rsidRPr="0054754F">
        <w:t xml:space="preserve"> </w:t>
      </w:r>
    </w:p>
    <w:p w14:paraId="7CD17504" w14:textId="582255BF" w:rsidR="0054754F" w:rsidRDefault="0054754F" w:rsidP="00785D2D">
      <w:pPr>
        <w:pStyle w:val="BodyText"/>
      </w:pPr>
      <w:r w:rsidRPr="0054754F">
        <w:t>November 1936</w:t>
      </w:r>
      <w:r w:rsidR="00785D2D">
        <w:t xml:space="preserve">           </w:t>
      </w:r>
      <w:r w:rsidRPr="0054754F">
        <w:t>RAAF commenced using a new aviation fuel – Aviation Gasoline 87</w:t>
      </w:r>
      <w:r w:rsidR="00A026E2">
        <w:fldChar w:fldCharType="begin"/>
      </w:r>
      <w:r w:rsidR="00A026E2">
        <w:instrText xml:space="preserve"> XE "</w:instrText>
      </w:r>
      <w:r w:rsidR="00A026E2" w:rsidRPr="009349EB">
        <w:instrText>Aviation Gasoline 87</w:instrText>
      </w:r>
      <w:r w:rsidR="00A026E2">
        <w:instrText xml:space="preserve">" </w:instrText>
      </w:r>
      <w:r w:rsidR="00A026E2">
        <w:fldChar w:fldCharType="end"/>
      </w:r>
      <w:r w:rsidRPr="0054754F">
        <w:t xml:space="preserv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54754F">
        <w:t>)</w:t>
      </w:r>
      <w:r>
        <w:t>.</w:t>
      </w:r>
    </w:p>
    <w:p w14:paraId="0A83242D" w14:textId="585C2623" w:rsidR="00F42CA4" w:rsidRDefault="00F42CA4" w:rsidP="00785D2D">
      <w:pPr>
        <w:pStyle w:val="BodyText"/>
      </w:pPr>
      <w:r w:rsidRPr="00F42CA4">
        <w:t>27 March 1939</w:t>
      </w:r>
      <w:r>
        <w:tab/>
      </w:r>
      <w:r w:rsidR="00785D2D">
        <w:t xml:space="preserve">            </w:t>
      </w:r>
      <w:r>
        <w:t>F</w:t>
      </w:r>
      <w:r w:rsidRPr="00F42CA4">
        <w:t>irst Wirraway</w:t>
      </w:r>
      <w:r w:rsidR="00A026E2">
        <w:fldChar w:fldCharType="begin"/>
      </w:r>
      <w:r w:rsidR="00A026E2">
        <w:instrText xml:space="preserve"> XE "</w:instrText>
      </w:r>
      <w:r w:rsidR="00A026E2" w:rsidRPr="005F25B4">
        <w:instrText>Wirraway</w:instrText>
      </w:r>
      <w:r w:rsidR="00A026E2">
        <w:instrText xml:space="preserve">" </w:instrText>
      </w:r>
      <w:r w:rsidR="00A026E2">
        <w:fldChar w:fldCharType="end"/>
      </w:r>
      <w:r w:rsidRPr="00F42CA4">
        <w:t>, A20-3, was test flown by Flight Lieutenant 'Boss' Walker</w:t>
      </w:r>
      <w:r w:rsidR="00F7005B">
        <w:fldChar w:fldCharType="begin"/>
      </w:r>
      <w:r w:rsidR="00F7005B">
        <w:instrText xml:space="preserve"> XE "</w:instrText>
      </w:r>
      <w:r w:rsidR="00F7005B" w:rsidRPr="004C5E8B">
        <w:instrText>Walker</w:instrText>
      </w:r>
      <w:r w:rsidR="00F7005B">
        <w:instrText xml:space="preserve">" </w:instrText>
      </w:r>
      <w:r w:rsidR="00F7005B">
        <w:fldChar w:fldCharType="end"/>
      </w:r>
      <w:r>
        <w:t>.</w:t>
      </w:r>
      <w:r w:rsidRPr="00F42CA4">
        <w:t xml:space="preserve"> </w:t>
      </w:r>
    </w:p>
    <w:p w14:paraId="640F975B" w14:textId="77777777" w:rsidR="00F42CA4" w:rsidRDefault="00F42CA4" w:rsidP="00785D2D">
      <w:pPr>
        <w:pStyle w:val="BodyText"/>
      </w:pPr>
      <w:r w:rsidRPr="00F42CA4">
        <w:t>3 September 1939</w:t>
      </w:r>
      <w:r>
        <w:tab/>
        <w:t>Britain</w:t>
      </w:r>
      <w:r w:rsidR="00A026E2">
        <w:fldChar w:fldCharType="begin"/>
      </w:r>
      <w:r w:rsidR="00A026E2">
        <w:instrText xml:space="preserve"> XE "</w:instrText>
      </w:r>
      <w:r w:rsidR="00A026E2" w:rsidRPr="009F7C63">
        <w:instrText>Britain</w:instrText>
      </w:r>
      <w:r w:rsidR="00A026E2">
        <w:instrText xml:space="preserve">" </w:instrText>
      </w:r>
      <w:r w:rsidR="00A026E2">
        <w:fldChar w:fldCharType="end"/>
      </w:r>
      <w:r>
        <w:t xml:space="preserve"> declares war on Germany</w:t>
      </w:r>
      <w:r w:rsidR="00A026E2">
        <w:fldChar w:fldCharType="begin"/>
      </w:r>
      <w:r w:rsidR="00A026E2">
        <w:instrText xml:space="preserve"> XE "</w:instrText>
      </w:r>
      <w:r w:rsidR="00A026E2" w:rsidRPr="008E3144">
        <w:instrText>Germany</w:instrText>
      </w:r>
      <w:r w:rsidR="00A026E2">
        <w:instrText xml:space="preserve">" </w:instrText>
      </w:r>
      <w:r w:rsidR="00A026E2">
        <w:fldChar w:fldCharType="end"/>
      </w:r>
      <w:r w:rsidRPr="00F42CA4">
        <w:t>. World War Two</w:t>
      </w:r>
      <w:r>
        <w:t xml:space="preserve"> has commenced.</w:t>
      </w:r>
    </w:p>
    <w:p w14:paraId="452E6310" w14:textId="77777777" w:rsidR="00F42CA4" w:rsidRDefault="00F42CA4" w:rsidP="00785D2D">
      <w:pPr>
        <w:pStyle w:val="BodyText"/>
      </w:pPr>
      <w:r w:rsidRPr="00F42CA4">
        <w:t>29 November 1940</w:t>
      </w:r>
      <w:r>
        <w:tab/>
        <w:t>Tenders close for</w:t>
      </w:r>
      <w:r w:rsidR="008470F1">
        <w:t xml:space="preserve"> </w:t>
      </w:r>
      <w:r w:rsidR="008470F1" w:rsidRPr="00F42CA4">
        <w:t>Schedule T 35259</w:t>
      </w:r>
      <w:r w:rsidR="00A026E2">
        <w:fldChar w:fldCharType="begin"/>
      </w:r>
      <w:r w:rsidR="00A026E2">
        <w:instrText xml:space="preserve"> XE "</w:instrText>
      </w:r>
      <w:r w:rsidR="00A026E2" w:rsidRPr="00381FE0">
        <w:instrText>Schedule T 35259</w:instrText>
      </w:r>
      <w:r w:rsidR="00A026E2">
        <w:instrText xml:space="preserve">" </w:instrText>
      </w:r>
      <w:r w:rsidR="00A026E2">
        <w:fldChar w:fldCharType="end"/>
      </w:r>
      <w:r w:rsidR="008470F1" w:rsidRPr="00F42CA4">
        <w:t xml:space="preserve"> to supply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rsidR="008470F1" w:rsidRPr="00F42CA4">
        <w:t xml:space="preserve"> and lubrication oils</w:t>
      </w:r>
      <w:r w:rsidR="00A026E2">
        <w:fldChar w:fldCharType="begin"/>
      </w:r>
      <w:r w:rsidR="00A026E2">
        <w:instrText xml:space="preserve"> XE "</w:instrText>
      </w:r>
      <w:r w:rsidR="00A026E2" w:rsidRPr="009810C7">
        <w:instrText>lubrication oils</w:instrText>
      </w:r>
      <w:r w:rsidR="00A026E2">
        <w:instrText xml:space="preserve">" </w:instrText>
      </w:r>
      <w:r w:rsidR="00A026E2">
        <w:fldChar w:fldCharType="end"/>
      </w:r>
      <w:r w:rsidR="008470F1">
        <w:t xml:space="preserve"> to the </w:t>
      </w:r>
      <w:r w:rsidRPr="00F42CA4">
        <w:t>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rsidRPr="00F42CA4">
        <w:t xml:space="preserve"> for period April 1, 1941 to March 31, 1944. </w:t>
      </w:r>
    </w:p>
    <w:p w14:paraId="1F9B30F6" w14:textId="77777777" w:rsidR="008470F1" w:rsidRDefault="008470F1" w:rsidP="00785D2D">
      <w:pPr>
        <w:pStyle w:val="BodyText"/>
      </w:pPr>
      <w:r w:rsidRPr="00ED327D">
        <w:t>2 Jan 1941</w:t>
      </w:r>
      <w:r>
        <w:tab/>
        <w:t>Shell and V.O.C. are successful tenders</w:t>
      </w:r>
      <w:r w:rsidR="00CA3ACD">
        <w:t xml:space="preserve"> for RAAF and RAN</w:t>
      </w:r>
      <w:r>
        <w:t>.</w:t>
      </w:r>
    </w:p>
    <w:p w14:paraId="1FB2002C" w14:textId="77777777" w:rsidR="00441851" w:rsidRPr="00DC64FB" w:rsidRDefault="00441851" w:rsidP="00785D2D">
      <w:pPr>
        <w:pStyle w:val="BodyText"/>
      </w:pPr>
      <w:r>
        <w:t>7 Dec 1941</w:t>
      </w:r>
      <w:r>
        <w:tab/>
        <w:t>Japan</w:t>
      </w:r>
      <w:r w:rsidR="00A026E2">
        <w:fldChar w:fldCharType="begin"/>
      </w:r>
      <w:r w:rsidR="00A026E2">
        <w:instrText xml:space="preserve"> XE "</w:instrText>
      </w:r>
      <w:r w:rsidR="00A026E2" w:rsidRPr="0081224D">
        <w:instrText>Japan</w:instrText>
      </w:r>
      <w:r w:rsidR="00A026E2">
        <w:instrText xml:space="preserve">" </w:instrText>
      </w:r>
      <w:r w:rsidR="00A026E2">
        <w:fldChar w:fldCharType="end"/>
      </w:r>
      <w:r>
        <w:t xml:space="preserve"> declares war on the B</w:t>
      </w:r>
      <w:r w:rsidR="00377F44">
        <w:t>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rsidR="00377F44">
        <w:t xml:space="preserve"> (including Australia).</w:t>
      </w:r>
    </w:p>
    <w:p w14:paraId="0ABD514F" w14:textId="77777777" w:rsidR="007C278A" w:rsidRDefault="00DC64FB" w:rsidP="00785D2D">
      <w:pPr>
        <w:pStyle w:val="Heading11"/>
      </w:pPr>
      <w:r>
        <w:br w:type="page"/>
      </w:r>
      <w:bookmarkStart w:id="1" w:name="_Toc21893396"/>
      <w:r w:rsidR="007C278A">
        <w:lastRenderedPageBreak/>
        <w:t>Recovery from the Depression 1930-1935</w:t>
      </w:r>
      <w:bookmarkEnd w:id="1"/>
    </w:p>
    <w:p w14:paraId="1BE4F574" w14:textId="3AE269B5" w:rsidR="00EB0D97" w:rsidRDefault="007C278A" w:rsidP="00785D2D">
      <w:pPr>
        <w:pStyle w:val="BodyText"/>
      </w:pPr>
      <w:r>
        <w:t>Australia was not isolated from the Great Depression</w:t>
      </w:r>
      <w:r w:rsidR="008C69AE">
        <w:fldChar w:fldCharType="begin"/>
      </w:r>
      <w:r w:rsidR="008C69AE">
        <w:instrText xml:space="preserve"> XE "</w:instrText>
      </w:r>
      <w:r w:rsidR="008C69AE" w:rsidRPr="009F6074">
        <w:instrText>Great Depression</w:instrText>
      </w:r>
      <w:r w:rsidR="008C69AE">
        <w:instrText xml:space="preserve">" </w:instrText>
      </w:r>
      <w:r w:rsidR="008C69AE">
        <w:fldChar w:fldCharType="end"/>
      </w:r>
      <w:r>
        <w:t xml:space="preserve"> of the 1930’s</w:t>
      </w:r>
      <w:r w:rsidR="00BF4F5A">
        <w:t>;</w:t>
      </w:r>
      <w:r>
        <w:t xml:space="preserve"> </w:t>
      </w:r>
      <w:r w:rsidR="00BF4F5A">
        <w:t>i</w:t>
      </w:r>
      <w:r>
        <w:t>ndustry, Australian families, Australia’s proud armed services, and all of Australian society w</w:t>
      </w:r>
      <w:r w:rsidR="00CC5BB7">
        <w:t xml:space="preserve">as </w:t>
      </w:r>
      <w:r>
        <w:t xml:space="preserve">affected.  </w:t>
      </w:r>
      <w:r w:rsidR="00D54D4A">
        <w:t>But Australia, like all other nations</w:t>
      </w:r>
      <w:r w:rsidR="00CA3ACD">
        <w:t>,</w:t>
      </w:r>
      <w:r w:rsidR="00D54D4A">
        <w:t xml:space="preserve"> still made progress</w:t>
      </w:r>
      <w:r w:rsidR="00175E57">
        <w:t>,</w:t>
      </w:r>
      <w:r w:rsidR="00D54D4A">
        <w:t xml:space="preserve"> albeit not at the breakneck pace of the 1920’s. The petroleum industry was also developing from the foundations of </w:t>
      </w:r>
      <w:r w:rsidR="008B424A">
        <w:t>1905 when the Shell Transport And Trading Company</w:t>
      </w:r>
      <w:r w:rsidR="008C69AE">
        <w:fldChar w:fldCharType="begin"/>
      </w:r>
      <w:r w:rsidR="008C69AE">
        <w:instrText xml:space="preserve"> XE "</w:instrText>
      </w:r>
      <w:r w:rsidR="008C69AE" w:rsidRPr="0062327F">
        <w:instrText>Shell Transport And Trading Company</w:instrText>
      </w:r>
      <w:r w:rsidR="008C69AE">
        <w:instrText xml:space="preserve">" </w:instrText>
      </w:r>
      <w:r w:rsidR="008C69AE">
        <w:fldChar w:fldCharType="end"/>
      </w:r>
      <w:r w:rsidR="008B424A">
        <w:t xml:space="preserve"> and the Royal Dutch Petroleum Company</w:t>
      </w:r>
      <w:r w:rsidR="008C69AE">
        <w:fldChar w:fldCharType="begin"/>
      </w:r>
      <w:r w:rsidR="008C69AE">
        <w:instrText xml:space="preserve"> XE "</w:instrText>
      </w:r>
      <w:r w:rsidR="008C69AE" w:rsidRPr="00EE2CEB">
        <w:instrText>Royal Dutch Petroleum Company</w:instrText>
      </w:r>
      <w:r w:rsidR="008C69AE">
        <w:instrText xml:space="preserve">" </w:instrText>
      </w:r>
      <w:r w:rsidR="008C69AE">
        <w:fldChar w:fldCharType="end"/>
      </w:r>
      <w:r w:rsidR="008B424A">
        <w:t xml:space="preserve"> established British Imperial Oil Company Limited</w:t>
      </w:r>
      <w:r w:rsidR="008C69AE">
        <w:fldChar w:fldCharType="begin"/>
      </w:r>
      <w:r w:rsidR="008C69AE">
        <w:instrText xml:space="preserve"> XE "</w:instrText>
      </w:r>
      <w:r w:rsidR="008C69AE" w:rsidRPr="00E92B54">
        <w:instrText>British Imperial Oil Company Limited</w:instrText>
      </w:r>
      <w:r w:rsidR="008C69AE">
        <w:instrText xml:space="preserve">" </w:instrText>
      </w:r>
      <w:r w:rsidR="008C69AE">
        <w:fldChar w:fldCharType="end"/>
      </w:r>
      <w:r w:rsidR="008B424A">
        <w:t xml:space="preserve"> in Australia as a joint venture</w:t>
      </w:r>
      <w:r w:rsidR="00675655">
        <w:t>. Before that</w:t>
      </w:r>
      <w:r w:rsidR="00D54D4A">
        <w:t xml:space="preserve"> Vacuum Oil</w:t>
      </w:r>
      <w:r w:rsidR="008C69AE">
        <w:t xml:space="preserve"> Company</w:t>
      </w:r>
      <w:r w:rsidR="008C69AE">
        <w:fldChar w:fldCharType="begin"/>
      </w:r>
      <w:r w:rsidR="008C69AE">
        <w:instrText xml:space="preserve"> XE "</w:instrText>
      </w:r>
      <w:r w:rsidR="008C69AE" w:rsidRPr="00844930">
        <w:instrText>Vacuum Oil Company</w:instrText>
      </w:r>
      <w:r w:rsidR="008C69AE">
        <w:instrText xml:space="preserve">" </w:instrText>
      </w:r>
      <w:r w:rsidR="008C69AE">
        <w:fldChar w:fldCharType="end"/>
      </w:r>
      <w:r w:rsidR="00D54D4A">
        <w:t xml:space="preserve"> (Mobil</w:t>
      </w:r>
      <w:r w:rsidR="008C69AE">
        <w:fldChar w:fldCharType="begin"/>
      </w:r>
      <w:r w:rsidR="008C69AE">
        <w:instrText xml:space="preserve"> XE "</w:instrText>
      </w:r>
      <w:r w:rsidR="008C69AE" w:rsidRPr="00213248">
        <w:instrText>Mobil</w:instrText>
      </w:r>
      <w:r w:rsidR="008C69AE">
        <w:instrText xml:space="preserve">" </w:instrText>
      </w:r>
      <w:r w:rsidR="008C69AE">
        <w:fldChar w:fldCharType="end"/>
      </w:r>
      <w:r w:rsidR="00D54D4A">
        <w:t xml:space="preserve">) in 1895, </w:t>
      </w:r>
      <w:r w:rsidR="008B424A">
        <w:t xml:space="preserve"> </w:t>
      </w:r>
      <w:r w:rsidR="00675655">
        <w:t xml:space="preserve">later </w:t>
      </w:r>
      <w:r w:rsidR="00D54D4A">
        <w:t>H.C. Sleigh</w:t>
      </w:r>
      <w:r w:rsidR="008C69AE">
        <w:fldChar w:fldCharType="begin"/>
      </w:r>
      <w:r w:rsidR="008C69AE">
        <w:instrText xml:space="preserve"> XE "</w:instrText>
      </w:r>
      <w:r w:rsidR="008C69AE" w:rsidRPr="00376F68">
        <w:instrText>H.C. Sleigh</w:instrText>
      </w:r>
      <w:r w:rsidR="008C69AE">
        <w:instrText xml:space="preserve">" </w:instrText>
      </w:r>
      <w:r w:rsidR="008C69AE">
        <w:fldChar w:fldCharType="end"/>
      </w:r>
      <w:r w:rsidR="00D54D4A">
        <w:t xml:space="preserve"> in 1913</w:t>
      </w:r>
      <w:r w:rsidR="008B424A">
        <w:t xml:space="preserve">; </w:t>
      </w:r>
      <w:r w:rsidR="00D54D4A">
        <w:t>T</w:t>
      </w:r>
      <w:r w:rsidR="00EB0D97">
        <w:t>he</w:t>
      </w:r>
      <w:r w:rsidR="00D54D4A">
        <w:t xml:space="preserve"> </w:t>
      </w:r>
      <w:r w:rsidR="00EB0D97">
        <w:t>Texas Company Australasia Limited</w:t>
      </w:r>
      <w:r w:rsidR="008C69AE">
        <w:fldChar w:fldCharType="begin"/>
      </w:r>
      <w:r w:rsidR="008C69AE">
        <w:instrText xml:space="preserve"> XE "</w:instrText>
      </w:r>
      <w:r w:rsidR="008C69AE" w:rsidRPr="00FA166E">
        <w:instrText>Texas Company Australasia Limited</w:instrText>
      </w:r>
      <w:r w:rsidR="008C69AE">
        <w:instrText xml:space="preserve">" </w:instrText>
      </w:r>
      <w:r w:rsidR="008C69AE">
        <w:fldChar w:fldCharType="end"/>
      </w:r>
      <w:r w:rsidR="00EB0D97">
        <w:t xml:space="preserve"> (TEXACO</w:t>
      </w:r>
      <w:r w:rsidR="008C69AE">
        <w:fldChar w:fldCharType="begin"/>
      </w:r>
      <w:r w:rsidR="008C69AE">
        <w:instrText xml:space="preserve"> XE "</w:instrText>
      </w:r>
      <w:r w:rsidR="008C69AE" w:rsidRPr="001029BA">
        <w:instrText>TEXACO</w:instrText>
      </w:r>
      <w:r w:rsidR="008C69AE">
        <w:instrText xml:space="preserve">" </w:instrText>
      </w:r>
      <w:r w:rsidR="008C69AE">
        <w:fldChar w:fldCharType="end"/>
      </w:r>
      <w:r w:rsidR="00EB0D97">
        <w:t xml:space="preserve">) </w:t>
      </w:r>
      <w:r w:rsidR="00D54D4A">
        <w:t>in 1918</w:t>
      </w:r>
      <w:r w:rsidR="00EB0D97">
        <w:t xml:space="preserve">; </w:t>
      </w:r>
      <w:r w:rsidR="00D54D4A">
        <w:t>and in 1920, C.O.R.</w:t>
      </w:r>
      <w:r w:rsidR="00F7005B">
        <w:fldChar w:fldCharType="begin"/>
      </w:r>
      <w:r w:rsidR="00F7005B">
        <w:instrText xml:space="preserve"> XE "</w:instrText>
      </w:r>
      <w:r w:rsidR="00F7005B" w:rsidRPr="002F63A3">
        <w:instrText>C.O.R.</w:instrText>
      </w:r>
      <w:r w:rsidR="00F7005B">
        <w:instrText xml:space="preserve">" </w:instrText>
      </w:r>
      <w:r w:rsidR="00F7005B">
        <w:fldChar w:fldCharType="end"/>
      </w:r>
      <w:r w:rsidR="00D54D4A">
        <w:t xml:space="preserve"> (</w:t>
      </w:r>
      <w:r w:rsidR="00EB0D97">
        <w:t>Commonwealth Oil Refineries</w:t>
      </w:r>
      <w:r w:rsidR="008C69AE">
        <w:fldChar w:fldCharType="begin"/>
      </w:r>
      <w:r w:rsidR="008C69AE">
        <w:instrText xml:space="preserve"> XE "</w:instrText>
      </w:r>
      <w:r w:rsidR="008C69AE" w:rsidRPr="00761162">
        <w:instrText>Commonwealth Oil Refineries</w:instrText>
      </w:r>
      <w:r w:rsidR="008C69AE">
        <w:instrText xml:space="preserve">" </w:instrText>
      </w:r>
      <w:r w:rsidR="008C69AE">
        <w:fldChar w:fldCharType="end"/>
      </w:r>
      <w:r w:rsidR="00D54D4A">
        <w:t xml:space="preserve">) was formed by the </w:t>
      </w:r>
      <w:r w:rsidR="00EB0D97">
        <w:t>Australian Federal Government and the Anglo-Persian Oil Company</w:t>
      </w:r>
      <w:r w:rsidR="008C69AE">
        <w:fldChar w:fldCharType="begin"/>
      </w:r>
      <w:r w:rsidR="008C69AE">
        <w:instrText xml:space="preserve"> XE "</w:instrText>
      </w:r>
      <w:r w:rsidR="008C69AE" w:rsidRPr="00DC4A50">
        <w:instrText>Anglo - Persian Oil Company</w:instrText>
      </w:r>
      <w:r w:rsidR="008C69AE">
        <w:instrText xml:space="preserve">" </w:instrText>
      </w:r>
      <w:r w:rsidR="008C69AE">
        <w:fldChar w:fldCharType="end"/>
      </w:r>
      <w:r w:rsidR="00EB0D97">
        <w:t xml:space="preserve"> as equal partners</w:t>
      </w:r>
      <w:r w:rsidR="00675655">
        <w:t>,</w:t>
      </w:r>
      <w:r w:rsidR="00EB0D97">
        <w:t xml:space="preserve"> </w:t>
      </w:r>
      <w:r w:rsidR="00D54D4A">
        <w:t xml:space="preserve">later to </w:t>
      </w:r>
      <w:r w:rsidR="009070DC">
        <w:t xml:space="preserve">be </w:t>
      </w:r>
      <w:r w:rsidR="00EB0D97">
        <w:t xml:space="preserve">sold and </w:t>
      </w:r>
      <w:r w:rsidR="00D54D4A">
        <w:t>become British Petroleum</w:t>
      </w:r>
      <w:r w:rsidR="008C69AE">
        <w:fldChar w:fldCharType="begin"/>
      </w:r>
      <w:r w:rsidR="008C69AE">
        <w:instrText xml:space="preserve"> XE "</w:instrText>
      </w:r>
      <w:r w:rsidR="008C69AE" w:rsidRPr="008B3E47">
        <w:instrText>British Petroleum</w:instrText>
      </w:r>
      <w:r w:rsidR="008C69AE">
        <w:instrText xml:space="preserve">" </w:instrText>
      </w:r>
      <w:r w:rsidR="008C69AE">
        <w:fldChar w:fldCharType="end"/>
      </w:r>
      <w:r w:rsidR="00D54D4A">
        <w:t xml:space="preserve"> (BP). </w:t>
      </w:r>
      <w:r w:rsidR="00EB0D97">
        <w:t>Others would also pursue their fortunes in Australian aviation such as Atlantic Refining Company</w:t>
      </w:r>
      <w:r w:rsidR="008C69AE">
        <w:fldChar w:fldCharType="begin"/>
      </w:r>
      <w:r w:rsidR="008C69AE">
        <w:instrText xml:space="preserve"> XE "</w:instrText>
      </w:r>
      <w:r w:rsidR="008C69AE" w:rsidRPr="00BC01C1">
        <w:instrText>Atlantic Refining Company</w:instrText>
      </w:r>
      <w:r w:rsidR="008C69AE">
        <w:instrText xml:space="preserve">" </w:instrText>
      </w:r>
      <w:r w:rsidR="008C69AE">
        <w:fldChar w:fldCharType="end"/>
      </w:r>
      <w:r w:rsidR="00EB0D97">
        <w:t xml:space="preserve"> of Philadelphia in 1924.  And as detailed in earlier chapters</w:t>
      </w:r>
      <w:r w:rsidR="00BF4F5A">
        <w:t>,</w:t>
      </w:r>
      <w:r w:rsidR="00EB0D97">
        <w:t xml:space="preserve"> in </w:t>
      </w:r>
      <w:r w:rsidR="00EB0D97" w:rsidRPr="00EB0D97">
        <w:t>1928</w:t>
      </w:r>
      <w:r w:rsidR="001A543A">
        <w:t>,</w:t>
      </w:r>
      <w:r w:rsidR="00EB0D97" w:rsidRPr="00EB0D97">
        <w:t xml:space="preserve"> </w:t>
      </w:r>
      <w:r w:rsidR="00EB0D97">
        <w:t>t</w:t>
      </w:r>
      <w:r w:rsidR="00EB0D97" w:rsidRPr="00EB0D97">
        <w:t>he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rsidR="00EB0D97" w:rsidRPr="00EB0D97">
        <w:t xml:space="preserve"> was the first oil company in </w:t>
      </w:r>
      <w:smartTag w:uri="urn:schemas-microsoft-com:office:smarttags" w:element="place">
        <w:smartTag w:uri="urn:schemas-microsoft-com:office:smarttags" w:element="country-region">
          <w:r w:rsidR="001132CE">
            <w:t>A</w:t>
          </w:r>
          <w:r w:rsidR="001132CE" w:rsidRPr="00EB0D97">
            <w:t>ustralia</w:t>
          </w:r>
        </w:smartTag>
      </w:smartTag>
      <w:r w:rsidR="00EB0D97" w:rsidRPr="00EB0D97">
        <w:t xml:space="preserve"> </w:t>
      </w:r>
      <w:r w:rsidR="001132CE">
        <w:t>t</w:t>
      </w:r>
      <w:r w:rsidR="00EB0D97" w:rsidRPr="00EB0D97">
        <w:t>o appoint an aviation manager.</w:t>
      </w:r>
      <w:r w:rsidR="00EB0D97">
        <w:t xml:space="preserve"> Fred W Haig</w:t>
      </w:r>
      <w:r w:rsidR="00F7005B">
        <w:fldChar w:fldCharType="begin"/>
      </w:r>
      <w:r w:rsidR="00F7005B">
        <w:instrText xml:space="preserve"> XE "</w:instrText>
      </w:r>
      <w:r w:rsidR="00F7005B" w:rsidRPr="007F0DD5">
        <w:instrText>Haig</w:instrText>
      </w:r>
      <w:r w:rsidR="00F7005B">
        <w:instrText xml:space="preserve">" </w:instrText>
      </w:r>
      <w:r w:rsidR="00F7005B">
        <w:fldChar w:fldCharType="end"/>
      </w:r>
      <w:r w:rsidR="001132CE">
        <w:t>.</w:t>
      </w:r>
    </w:p>
    <w:p w14:paraId="39A92DFF" w14:textId="5AA19E4D" w:rsidR="00EB0D97" w:rsidRPr="00EB0D97" w:rsidRDefault="00EB0D97" w:rsidP="00F77A93">
      <w:pPr>
        <w:pStyle w:val="Caption"/>
      </w:pPr>
      <w:r w:rsidRPr="00EB0D97">
        <w:t xml:space="preserve">Photo  </w:t>
      </w:r>
      <w:r w:rsidR="007E075C">
        <w:fldChar w:fldCharType="begin"/>
      </w:r>
      <w:r w:rsidR="007E075C">
        <w:instrText xml:space="preserve"> SEQ Photo_ \* ARABIC </w:instrText>
      </w:r>
      <w:r w:rsidR="007E075C">
        <w:fldChar w:fldCharType="separate"/>
      </w:r>
      <w:r w:rsidR="00441851">
        <w:rPr>
          <w:noProof/>
        </w:rPr>
        <w:t>2</w:t>
      </w:r>
      <w:r w:rsidR="007E075C">
        <w:rPr>
          <w:noProof/>
        </w:rPr>
        <w:fldChar w:fldCharType="end"/>
      </w:r>
      <w:r w:rsidR="001211AD">
        <w:t>.</w:t>
      </w:r>
      <w:r>
        <w:t xml:space="preserve"> </w:t>
      </w:r>
      <w:r w:rsidR="005004A7">
        <w:t>Vacuum</w:t>
      </w:r>
      <w:r>
        <w:t xml:space="preserve"> Oil’s</w:t>
      </w:r>
      <w:r w:rsidR="005004A7">
        <w:t xml:space="preserve"> </w:t>
      </w:r>
      <w:r>
        <w:t xml:space="preserve">Fred Haig with Maj. De </w:t>
      </w:r>
      <w:r w:rsidR="005004A7">
        <w:t>Havilland</w:t>
      </w:r>
      <w:r>
        <w:t xml:space="preserve"> (Sydney circa 1930). Note the </w:t>
      </w:r>
      <w:r w:rsidR="005004A7">
        <w:t>Vacuum ‘Plume</w:t>
      </w:r>
      <w:r>
        <w:t>”</w:t>
      </w:r>
      <w:r w:rsidR="008C69AE">
        <w:fldChar w:fldCharType="begin"/>
      </w:r>
      <w:r w:rsidR="008C69AE">
        <w:instrText xml:space="preserve"> XE "</w:instrText>
      </w:r>
      <w:r w:rsidR="008C69AE" w:rsidRPr="00E61954">
        <w:instrText>Vacuum ‘Plume</w:instrText>
      </w:r>
      <w:r w:rsidR="008C69AE">
        <w:instrText xml:space="preserve">" </w:instrText>
      </w:r>
      <w:r w:rsidR="008C69AE">
        <w:fldChar w:fldCharType="end"/>
      </w:r>
      <w:r>
        <w:t xml:space="preserve"> brand on the nose of </w:t>
      </w:r>
      <w:r w:rsidR="005004A7">
        <w:t>t</w:t>
      </w:r>
      <w:r>
        <w:t>he DH-</w:t>
      </w:r>
      <w:r w:rsidR="005004A7">
        <w:t xml:space="preserve">60 </w:t>
      </w:r>
      <w:r>
        <w:t>Gypsy Moth</w:t>
      </w:r>
      <w:r w:rsidR="008C69AE">
        <w:fldChar w:fldCharType="begin"/>
      </w:r>
      <w:r w:rsidR="008C69AE">
        <w:instrText xml:space="preserve"> XE "</w:instrText>
      </w:r>
      <w:r w:rsidR="008C69AE" w:rsidRPr="005A4703">
        <w:instrText>DH-60 Gypsy Moth</w:instrText>
      </w:r>
      <w:r w:rsidR="008C69AE">
        <w:instrText xml:space="preserve">" </w:instrText>
      </w:r>
      <w:r w:rsidR="008C69AE">
        <w:fldChar w:fldCharType="end"/>
      </w:r>
      <w:r>
        <w:t xml:space="preserve"> </w:t>
      </w:r>
    </w:p>
    <w:p w14:paraId="2A5654B9" w14:textId="77777777" w:rsidR="00D54D4A" w:rsidRDefault="007E3831" w:rsidP="00785D2D">
      <w:pPr>
        <w:pStyle w:val="Picture"/>
      </w:pPr>
      <w:r>
        <w:rPr>
          <w:noProof/>
          <w:lang w:eastAsia="en-AU"/>
        </w:rPr>
        <w:drawing>
          <wp:inline distT="0" distB="0" distL="0" distR="0" wp14:anchorId="3DF029FD" wp14:editId="4187A680">
            <wp:extent cx="5089854" cy="3684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287" cy="3701851"/>
                    </a:xfrm>
                    <a:prstGeom prst="rect">
                      <a:avLst/>
                    </a:prstGeom>
                    <a:noFill/>
                  </pic:spPr>
                </pic:pic>
              </a:graphicData>
            </a:graphic>
          </wp:inline>
        </w:drawing>
      </w:r>
    </w:p>
    <w:p w14:paraId="4CFD02D1" w14:textId="605B8C80" w:rsidR="007C278A" w:rsidRPr="007E3831" w:rsidRDefault="00EB0D97" w:rsidP="00785D2D">
      <w:pPr>
        <w:pStyle w:val="BodyText"/>
      </w:pPr>
      <w:r w:rsidRPr="007E3831">
        <w:t>Major de Havilland</w:t>
      </w:r>
      <w:r w:rsidR="008C69AE">
        <w:fldChar w:fldCharType="begin"/>
      </w:r>
      <w:r w:rsidR="008C69AE">
        <w:instrText xml:space="preserve"> XE "</w:instrText>
      </w:r>
      <w:r w:rsidR="008C69AE" w:rsidRPr="00EC687A">
        <w:instrText>Major de Havilland</w:instrText>
      </w:r>
      <w:r w:rsidR="008C69AE">
        <w:instrText xml:space="preserve">" </w:instrText>
      </w:r>
      <w:r w:rsidR="008C69AE">
        <w:fldChar w:fldCharType="end"/>
      </w:r>
      <w:r w:rsidRPr="007E3831">
        <w:t>, D.S.O., Managing Director of de Havilland Aircraft Pty. Ltd., and Mr. F. W. Haig, Chief Aviation Officer of the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rsidRPr="007E3831">
        <w:t xml:space="preserve"> Pty. Ltd., Melbourne, beside the latter company's first machine, </w:t>
      </w:r>
      <w:r w:rsidR="008C69AE">
        <w:t xml:space="preserve">DH-60 </w:t>
      </w:r>
      <w:r w:rsidRPr="007E3831">
        <w:t>Gipsy Moth VH-UVO, at Mascot Aerodrome</w:t>
      </w:r>
      <w:r w:rsidR="008C69AE">
        <w:fldChar w:fldCharType="begin"/>
      </w:r>
      <w:r w:rsidR="008C69AE">
        <w:instrText xml:space="preserve"> XE "</w:instrText>
      </w:r>
      <w:r w:rsidR="008C69AE" w:rsidRPr="0086091F">
        <w:instrText>Mascot Aerodrome</w:instrText>
      </w:r>
      <w:r w:rsidR="008C69AE">
        <w:instrText xml:space="preserve">" </w:instrText>
      </w:r>
      <w:r w:rsidR="008C69AE">
        <w:fldChar w:fldCharType="end"/>
      </w:r>
      <w:r w:rsidRPr="007E3831">
        <w:t>, Sydney (</w:t>
      </w:r>
      <w:r w:rsidR="00364F61" w:rsidRPr="007E3831">
        <w:t>circa</w:t>
      </w:r>
      <w:r w:rsidRPr="007E3831">
        <w:t xml:space="preserve"> 1930’ s)</w:t>
      </w:r>
      <w:r w:rsidR="005004A7" w:rsidRPr="00377F44">
        <w:rPr>
          <w:rStyle w:val="EndnoteReference"/>
          <w:bCs w:val="0"/>
          <w:spacing w:val="0"/>
          <w:szCs w:val="18"/>
        </w:rPr>
        <w:endnoteReference w:id="1"/>
      </w:r>
    </w:p>
    <w:p w14:paraId="423FD2D1" w14:textId="77777777" w:rsidR="00F86969" w:rsidRDefault="00F86969">
      <w:r>
        <w:rPr>
          <w:i/>
        </w:rPr>
        <w:br w:type="page"/>
      </w:r>
    </w:p>
    <w:p w14:paraId="25877817" w14:textId="77777777" w:rsidR="001A543A" w:rsidRDefault="001A543A" w:rsidP="001A543A">
      <w:pPr>
        <w:pStyle w:val="Heading7"/>
        <w:framePr w:wrap="around"/>
      </w:pPr>
      <w:r>
        <w:lastRenderedPageBreak/>
        <w:t xml:space="preserve">New Oil Companies in </w:t>
      </w:r>
      <w:smartTag w:uri="urn:schemas-microsoft-com:office:smarttags" w:element="place">
        <w:smartTag w:uri="urn:schemas-microsoft-com:office:smarttags" w:element="country-region">
          <w:r>
            <w:t>Australia</w:t>
          </w:r>
        </w:smartTag>
      </w:smartTag>
    </w:p>
    <w:p w14:paraId="5916CDDD" w14:textId="7F9FFDE9" w:rsidR="001A543A" w:rsidRDefault="001A543A" w:rsidP="00785D2D">
      <w:pPr>
        <w:pStyle w:val="BodyText"/>
      </w:pPr>
      <w:r>
        <w:t xml:space="preserve">By the 1930’s a number of new oil companies had been established. In 1933 the ALBA Petroleum Company Of </w:t>
      </w:r>
      <w:smartTag w:uri="urn:schemas-microsoft-com:office:smarttags" w:element="place">
        <w:smartTag w:uri="urn:schemas-microsoft-com:office:smarttags" w:element="country-region">
          <w:r>
            <w:t>Australia</w:t>
          </w:r>
        </w:smartTag>
      </w:smartTag>
      <w:r>
        <w:t xml:space="preserve"> Pty.</w:t>
      </w:r>
      <w:r w:rsidR="009070DC">
        <w:t xml:space="preserve"> </w:t>
      </w:r>
      <w:r>
        <w:t>Ltd.</w:t>
      </w:r>
      <w:r w:rsidR="008C69AE">
        <w:fldChar w:fldCharType="begin"/>
      </w:r>
      <w:r w:rsidR="008C69AE">
        <w:instrText xml:space="preserve"> XE "</w:instrText>
      </w:r>
      <w:r w:rsidR="008C69AE" w:rsidRPr="00777AA9">
        <w:instrText>ALBA Petroleum Company Of Australia Pty. Ltd.</w:instrText>
      </w:r>
      <w:r w:rsidR="008C69AE">
        <w:instrText xml:space="preserve">" </w:instrText>
      </w:r>
      <w:r w:rsidR="008C69AE">
        <w:fldChar w:fldCharType="end"/>
      </w:r>
      <w:r>
        <w:t xml:space="preserve"> was established by P.J. Adams</w:t>
      </w:r>
      <w:r w:rsidR="008C69AE">
        <w:fldChar w:fldCharType="begin"/>
      </w:r>
      <w:r w:rsidR="008C69AE">
        <w:instrText xml:space="preserve"> XE "</w:instrText>
      </w:r>
      <w:r w:rsidR="008C69AE" w:rsidRPr="000D0065">
        <w:instrText>Adams</w:instrText>
      </w:r>
      <w:r w:rsidR="008C69AE">
        <w:instrText xml:space="preserve">" </w:instrText>
      </w:r>
      <w:r w:rsidR="008C69AE">
        <w:fldChar w:fldCharType="end"/>
      </w:r>
      <w:r>
        <w:t xml:space="preserve"> and A.G.</w:t>
      </w:r>
      <w:r w:rsidR="00675655">
        <w:t xml:space="preserve"> </w:t>
      </w:r>
      <w:r>
        <w:t>Wales</w:t>
      </w:r>
      <w:r w:rsidR="008C69AE">
        <w:fldChar w:fldCharType="begin"/>
      </w:r>
      <w:r w:rsidR="008C69AE">
        <w:instrText xml:space="preserve"> XE "</w:instrText>
      </w:r>
      <w:r w:rsidR="008C69AE" w:rsidRPr="00204CA2">
        <w:instrText>Wales</w:instrText>
      </w:r>
      <w:r w:rsidR="008C69AE">
        <w:instrText xml:space="preserve">" </w:instrText>
      </w:r>
      <w:r w:rsidR="008C69AE">
        <w:fldChar w:fldCharType="end"/>
      </w:r>
      <w:r>
        <w:t>. Standard Oil Of New Jersey</w:t>
      </w:r>
      <w:r w:rsidR="008C69AE">
        <w:fldChar w:fldCharType="begin"/>
      </w:r>
      <w:r w:rsidR="008C69AE">
        <w:instrText xml:space="preserve"> XE "</w:instrText>
      </w:r>
      <w:r w:rsidR="008C69AE" w:rsidRPr="00A77F46">
        <w:instrText>Standard Oil Of New Jersey</w:instrText>
      </w:r>
      <w:r w:rsidR="008C69AE">
        <w:instrText xml:space="preserve">" </w:instrText>
      </w:r>
      <w:r w:rsidR="008C69AE">
        <w:fldChar w:fldCharType="end"/>
      </w:r>
      <w:r>
        <w:t xml:space="preserve"> (later Esso</w:t>
      </w:r>
      <w:r w:rsidR="008C69AE">
        <w:fldChar w:fldCharType="begin"/>
      </w:r>
      <w:r w:rsidR="008C69AE">
        <w:instrText xml:space="preserve"> XE "</w:instrText>
      </w:r>
      <w:r w:rsidR="008C69AE" w:rsidRPr="00FA58EE">
        <w:instrText>Esso</w:instrText>
      </w:r>
      <w:r w:rsidR="008C69AE">
        <w:instrText xml:space="preserve">" </w:instrText>
      </w:r>
      <w:r w:rsidR="008C69AE">
        <w:fldChar w:fldCharType="end"/>
      </w:r>
      <w:r>
        <w:t>) bought the Atlantic Union Company</w:t>
      </w:r>
      <w:r w:rsidR="008C69AE">
        <w:fldChar w:fldCharType="begin"/>
      </w:r>
      <w:r w:rsidR="008C69AE">
        <w:instrText xml:space="preserve"> XE "</w:instrText>
      </w:r>
      <w:r w:rsidR="008C69AE" w:rsidRPr="00BF7979">
        <w:instrText>Atlantic Union Company</w:instrText>
      </w:r>
      <w:r w:rsidR="008C69AE">
        <w:instrText xml:space="preserve">" </w:instrText>
      </w:r>
      <w:r w:rsidR="008C69AE">
        <w:fldChar w:fldCharType="end"/>
      </w:r>
      <w:r>
        <w:t xml:space="preserve"> and continued to use the Atlantic brand name until the early 1960 's. On March 23, 1936 the Australian Motorists Petrol Co. Ltd.</w:t>
      </w:r>
      <w:r w:rsidR="008C69AE">
        <w:fldChar w:fldCharType="begin"/>
      </w:r>
      <w:r w:rsidR="008C69AE">
        <w:instrText xml:space="preserve"> XE "</w:instrText>
      </w:r>
      <w:r w:rsidR="008C69AE" w:rsidRPr="004B0CF4">
        <w:instrText>Australian Motorists Petrol Co. Ltd.</w:instrText>
      </w:r>
      <w:r w:rsidR="008C69AE">
        <w:instrText xml:space="preserve">" </w:instrText>
      </w:r>
      <w:r w:rsidR="008C69AE">
        <w:fldChar w:fldCharType="end"/>
      </w:r>
      <w:r>
        <w:t xml:space="preserve"> was incorporated in New South Wales by </w:t>
      </w:r>
      <w:r w:rsidR="00364F61">
        <w:t>William G</w:t>
      </w:r>
      <w:r>
        <w:t>. Walkley</w:t>
      </w:r>
      <w:r w:rsidR="008C69AE">
        <w:fldChar w:fldCharType="begin"/>
      </w:r>
      <w:r w:rsidR="008C69AE">
        <w:instrText xml:space="preserve"> XE "</w:instrText>
      </w:r>
      <w:r w:rsidR="008C69AE" w:rsidRPr="0002737A">
        <w:instrText>Walkley</w:instrText>
      </w:r>
      <w:r w:rsidR="008C69AE">
        <w:instrText xml:space="preserve">" </w:instrText>
      </w:r>
      <w:r w:rsidR="008C69AE">
        <w:fldChar w:fldCharType="end"/>
      </w:r>
      <w:r w:rsidR="00C448BE">
        <w:t xml:space="preserve"> [</w:t>
      </w:r>
      <w:r>
        <w:t>this was better known as AMPOL</w:t>
      </w:r>
      <w:r w:rsidR="008C69AE">
        <w:fldChar w:fldCharType="begin"/>
      </w:r>
      <w:r w:rsidR="008C69AE">
        <w:instrText xml:space="preserve"> XE "</w:instrText>
      </w:r>
      <w:r w:rsidR="008C69AE" w:rsidRPr="00113202">
        <w:instrText>AMPOL</w:instrText>
      </w:r>
      <w:r w:rsidR="008C69AE">
        <w:instrText xml:space="preserve">" </w:instrText>
      </w:r>
      <w:r w:rsidR="008C69AE">
        <w:fldChar w:fldCharType="end"/>
      </w:r>
      <w:r>
        <w:t>]. In 1936, the Texas Company (Australasia) Limited</w:t>
      </w:r>
      <w:r w:rsidR="008C69AE">
        <w:fldChar w:fldCharType="begin"/>
      </w:r>
      <w:r w:rsidR="008C69AE">
        <w:instrText xml:space="preserve"> XE "</w:instrText>
      </w:r>
      <w:r w:rsidR="008C69AE" w:rsidRPr="00C60792">
        <w:instrText>Texas Company (Australasia) Limited</w:instrText>
      </w:r>
      <w:r w:rsidR="008C69AE">
        <w:instrText xml:space="preserve">" </w:instrText>
      </w:r>
      <w:r w:rsidR="008C69AE">
        <w:fldChar w:fldCharType="end"/>
      </w:r>
      <w:r>
        <w:t xml:space="preserve"> became part of the CALTEX</w:t>
      </w:r>
      <w:r w:rsidR="008C69AE">
        <w:fldChar w:fldCharType="begin"/>
      </w:r>
      <w:r w:rsidR="008C69AE">
        <w:instrText xml:space="preserve"> XE "</w:instrText>
      </w:r>
      <w:r w:rsidR="008C69AE" w:rsidRPr="008416AD">
        <w:instrText>CALTEX</w:instrText>
      </w:r>
      <w:r w:rsidR="008C69AE">
        <w:instrText xml:space="preserve">" </w:instrText>
      </w:r>
      <w:r w:rsidR="008C69AE">
        <w:fldChar w:fldCharType="end"/>
      </w:r>
      <w:r>
        <w:t xml:space="preserve"> Group. </w:t>
      </w:r>
    </w:p>
    <w:p w14:paraId="5AE48A60" w14:textId="77777777" w:rsidR="001A543A" w:rsidRDefault="00BF4F5A" w:rsidP="00785D2D">
      <w:pPr>
        <w:pStyle w:val="BodyText"/>
      </w:pPr>
      <w:r>
        <w:t>On December 4, 1937</w:t>
      </w:r>
      <w:r w:rsidR="00475413">
        <w:t xml:space="preserve"> t</w:t>
      </w:r>
      <w:r w:rsidR="001A543A">
        <w:t xml:space="preserve">he </w:t>
      </w:r>
      <w:r w:rsidR="00675655">
        <w:t xml:space="preserve">tanker </w:t>
      </w:r>
      <w:r w:rsidR="001A543A">
        <w:t>“G.S.</w:t>
      </w:r>
      <w:r w:rsidR="00675655">
        <w:t xml:space="preserve"> </w:t>
      </w:r>
      <w:r w:rsidR="001A543A">
        <w:t>Walden</w:t>
      </w:r>
      <w:r w:rsidR="00A026E2">
        <w:fldChar w:fldCharType="begin"/>
      </w:r>
      <w:r w:rsidR="00A026E2">
        <w:instrText xml:space="preserve"> XE "</w:instrText>
      </w:r>
      <w:r w:rsidR="00A026E2" w:rsidRPr="00BB587A">
        <w:instrText>G.S.Walden</w:instrText>
      </w:r>
      <w:r w:rsidR="00A026E2">
        <w:instrText xml:space="preserve">" </w:instrText>
      </w:r>
      <w:r w:rsidR="00A026E2">
        <w:fldChar w:fldCharType="end"/>
      </w:r>
      <w:r w:rsidR="001A543A">
        <w:t>” brought the first cargo of bulk petrol to 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r w:rsidR="001A543A">
        <w:t xml:space="preserve"> for Standard Vacuum</w:t>
      </w:r>
      <w:r w:rsidR="00A026E2">
        <w:fldChar w:fldCharType="begin"/>
      </w:r>
      <w:r w:rsidR="00A026E2">
        <w:instrText xml:space="preserve"> XE "</w:instrText>
      </w:r>
      <w:r w:rsidR="00A026E2" w:rsidRPr="00D900FD">
        <w:instrText>Standard Vacuum</w:instrText>
      </w:r>
      <w:r w:rsidR="00A026E2">
        <w:instrText xml:space="preserve">" </w:instrText>
      </w:r>
      <w:r w:rsidR="00A026E2">
        <w:fldChar w:fldCharType="end"/>
      </w:r>
      <w:r>
        <w:t xml:space="preserve"> and discharged its cargo at the Kenny St. Depot</w:t>
      </w:r>
      <w:r w:rsidR="008C69AE">
        <w:fldChar w:fldCharType="begin"/>
      </w:r>
      <w:r w:rsidR="008C69AE">
        <w:instrText xml:space="preserve"> XE "</w:instrText>
      </w:r>
      <w:r w:rsidR="008C69AE" w:rsidRPr="00BD2EB3">
        <w:instrText>Kenny St. Depot</w:instrText>
      </w:r>
      <w:r w:rsidR="008C69AE">
        <w:instrText xml:space="preserve">" </w:instrText>
      </w:r>
      <w:r w:rsidR="008C69AE">
        <w:fldChar w:fldCharType="end"/>
      </w:r>
      <w:r w:rsidR="001A543A">
        <w:t>.</w:t>
      </w:r>
      <w:r w:rsidR="00475413">
        <w:rPr>
          <w:rStyle w:val="EndnoteReference"/>
        </w:rPr>
        <w:endnoteReference w:id="2"/>
      </w:r>
      <w:r w:rsidR="00475413">
        <w:t xml:space="preserve"> </w:t>
      </w:r>
      <w:r w:rsidR="001A543A">
        <w:t>(G</w:t>
      </w:r>
      <w:r w:rsidR="00675655">
        <w:t>.</w:t>
      </w:r>
      <w:r w:rsidR="001A543A">
        <w:t>S</w:t>
      </w:r>
      <w:r w:rsidR="00675655">
        <w:t>.</w:t>
      </w:r>
      <w:r w:rsidR="001A543A">
        <w:t xml:space="preserve"> Walden was the chairman of directors of Standard Vacuum, New York)</w:t>
      </w:r>
      <w:r w:rsidR="00475413">
        <w:t xml:space="preserve">. </w:t>
      </w:r>
      <w:r w:rsidR="001A543A">
        <w:t>The vessel was 15,240 ton</w:t>
      </w:r>
      <w:r w:rsidR="008462EE">
        <w:t>n</w:t>
      </w:r>
      <w:r w:rsidR="001A543A">
        <w:t>e dead weight, 30 ft 4 ¼</w:t>
      </w:r>
      <w:r w:rsidR="008462EE">
        <w:t xml:space="preserve"> </w:t>
      </w:r>
      <w:r w:rsidR="001A543A">
        <w:t>ins. draft, 75 ft. wide, 485 ft. long</w:t>
      </w:r>
      <w:r w:rsidR="008462EE">
        <w:t xml:space="preserve">. Design speed 12 ½ </w:t>
      </w:r>
      <w:r w:rsidR="001A543A">
        <w:t>knots. Fully loaded it carried 4 ½</w:t>
      </w:r>
      <w:r w:rsidR="008462EE">
        <w:t xml:space="preserve"> </w:t>
      </w:r>
      <w:r w:rsidR="001A543A">
        <w:t>million gallons (IG) of cargo. It discharged 1 million gallons (I</w:t>
      </w:r>
      <w:r w:rsidR="00C448BE">
        <w:t xml:space="preserve">mp. </w:t>
      </w:r>
      <w:r w:rsidR="001A543A">
        <w:t>G</w:t>
      </w:r>
      <w:r w:rsidR="00C448BE">
        <w:t>allons</w:t>
      </w:r>
      <w:r w:rsidR="001A543A">
        <w:t>) of petrol into the new tanks at Cairns, both Super Plume Ethyl</w:t>
      </w:r>
      <w:r w:rsidR="008C69AE">
        <w:fldChar w:fldCharType="begin"/>
      </w:r>
      <w:r w:rsidR="008C69AE">
        <w:instrText xml:space="preserve"> XE "</w:instrText>
      </w:r>
      <w:r w:rsidR="008C69AE" w:rsidRPr="00F72AE3">
        <w:instrText>Super Plume Ethyl</w:instrText>
      </w:r>
      <w:r w:rsidR="008C69AE">
        <w:instrText xml:space="preserve">" </w:instrText>
      </w:r>
      <w:r w:rsidR="008C69AE">
        <w:fldChar w:fldCharType="end"/>
      </w:r>
      <w:r w:rsidR="001A543A">
        <w:t xml:space="preserve"> and Plume Motor Spirit</w:t>
      </w:r>
      <w:r w:rsidR="008C69AE">
        <w:fldChar w:fldCharType="begin"/>
      </w:r>
      <w:r w:rsidR="008C69AE">
        <w:instrText xml:space="preserve"> XE "</w:instrText>
      </w:r>
      <w:r w:rsidR="008C69AE" w:rsidRPr="00041B3F">
        <w:instrText>Plume Motor Spirit</w:instrText>
      </w:r>
      <w:r w:rsidR="008C69AE">
        <w:instrText xml:space="preserve">" </w:instrText>
      </w:r>
      <w:r w:rsidR="008C69AE">
        <w:fldChar w:fldCharType="end"/>
      </w:r>
      <w:r w:rsidR="001A543A">
        <w:t>, and 360,00</w:t>
      </w:r>
      <w:r w:rsidR="008462EE">
        <w:t>0</w:t>
      </w:r>
      <w:r w:rsidR="001A543A">
        <w:t xml:space="preserve"> IG of VOCO Power Kerosene</w:t>
      </w:r>
      <w:r w:rsidR="008C69AE">
        <w:fldChar w:fldCharType="begin"/>
      </w:r>
      <w:r w:rsidR="008C69AE">
        <w:instrText xml:space="preserve"> XE "</w:instrText>
      </w:r>
      <w:r w:rsidR="008C69AE" w:rsidRPr="004F601C">
        <w:instrText>VOCO Power Kerosene</w:instrText>
      </w:r>
      <w:r w:rsidR="008C69AE">
        <w:instrText xml:space="preserve">" </w:instrText>
      </w:r>
      <w:r w:rsidR="008C69AE">
        <w:fldChar w:fldCharType="end"/>
      </w:r>
      <w:r w:rsidR="001A543A">
        <w:t>, 178,000 IG of Laurel Kerosene</w:t>
      </w:r>
      <w:r w:rsidR="008C69AE">
        <w:fldChar w:fldCharType="begin"/>
      </w:r>
      <w:r w:rsidR="008C69AE">
        <w:instrText xml:space="preserve"> XE "</w:instrText>
      </w:r>
      <w:r w:rsidR="008C69AE" w:rsidRPr="00154A1A">
        <w:instrText>Laurel Kerosene</w:instrText>
      </w:r>
      <w:r w:rsidR="008C69AE">
        <w:instrText xml:space="preserve">" </w:instrText>
      </w:r>
      <w:r w:rsidR="008C69AE">
        <w:fldChar w:fldCharType="end"/>
      </w:r>
      <w:r w:rsidR="001A543A">
        <w:t xml:space="preserve">. Discharge rate </w:t>
      </w:r>
      <w:r w:rsidR="00175E57">
        <w:t xml:space="preserve">was </w:t>
      </w:r>
      <w:r w:rsidR="001A543A">
        <w:t>70-100,000 gallons (IG)/hour, depending on the capacity of the shore lines. It ha</w:t>
      </w:r>
      <w:r w:rsidR="00175E57">
        <w:t>d</w:t>
      </w:r>
      <w:r w:rsidR="001A543A">
        <w:t xml:space="preserve"> 36 separate compartments.</w:t>
      </w:r>
      <w:r w:rsidR="00475413">
        <w:t xml:space="preserve"> </w:t>
      </w:r>
      <w:r w:rsidR="008462EE">
        <w:t>[</w:t>
      </w:r>
      <w:r w:rsidR="001A543A">
        <w:t>Mobil</w:t>
      </w:r>
      <w:r w:rsidR="008C69AE">
        <w:fldChar w:fldCharType="begin"/>
      </w:r>
      <w:r w:rsidR="008C69AE">
        <w:instrText xml:space="preserve"> XE "</w:instrText>
      </w:r>
      <w:r w:rsidR="008C69AE" w:rsidRPr="004872AA">
        <w:instrText>Mobil</w:instrText>
      </w:r>
      <w:r w:rsidR="008C69AE">
        <w:instrText xml:space="preserve">" </w:instrText>
      </w:r>
      <w:r w:rsidR="008C69AE">
        <w:fldChar w:fldCharType="end"/>
      </w:r>
      <w:r w:rsidR="001A543A">
        <w:t xml:space="preserve"> Tank Farm Cairns at Sheridan St. was shutdown circa 1995</w:t>
      </w:r>
      <w:r w:rsidR="008462EE">
        <w:t>].</w:t>
      </w:r>
    </w:p>
    <w:p w14:paraId="0C9D5EB8" w14:textId="44A0FDBD" w:rsidR="0051511F" w:rsidRDefault="00475413" w:rsidP="00785D2D">
      <w:pPr>
        <w:pStyle w:val="BodyText"/>
      </w:pPr>
      <w:r>
        <w:t>Also in 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r>
        <w:t xml:space="preserve"> close by was the </w:t>
      </w:r>
      <w:r w:rsidR="001A543A">
        <w:t>Shell Depot - Kenny St.</w:t>
      </w:r>
      <w:r>
        <w:t xml:space="preserve"> In January 1937 construction began on the </w:t>
      </w:r>
      <w:r w:rsidR="00364F61">
        <w:t>No. 1</w:t>
      </w:r>
      <w:r>
        <w:t xml:space="preserve"> Tank</w:t>
      </w:r>
      <w:r w:rsidR="00323D13">
        <w:t xml:space="preserve"> which was </w:t>
      </w:r>
      <w:r>
        <w:t xml:space="preserve">of welded construction </w:t>
      </w:r>
      <w:r w:rsidR="00323D13">
        <w:t>and</w:t>
      </w:r>
      <w:r w:rsidR="0051511F">
        <w:t xml:space="preserve"> one of </w:t>
      </w:r>
      <w:r>
        <w:t xml:space="preserve">four fixed roof </w:t>
      </w:r>
      <w:r w:rsidR="001A543A">
        <w:t>tank</w:t>
      </w:r>
      <w:r>
        <w:t xml:space="preserve">s. </w:t>
      </w:r>
    </w:p>
    <w:p w14:paraId="0C476428" w14:textId="19DE64EC" w:rsidR="001A543A" w:rsidRDefault="0051511F" w:rsidP="00785D2D">
      <w:pPr>
        <w:pStyle w:val="BodyText"/>
      </w:pPr>
      <w:r>
        <w:t xml:space="preserve">Earlier in 1930 the </w:t>
      </w:r>
      <w:r w:rsidR="001A543A">
        <w:t>Cairns Airport</w:t>
      </w:r>
      <w:r w:rsidR="008C69AE">
        <w:fldChar w:fldCharType="begin"/>
      </w:r>
      <w:r w:rsidR="008C69AE">
        <w:instrText xml:space="preserve"> XE "</w:instrText>
      </w:r>
      <w:r w:rsidR="008C69AE" w:rsidRPr="00D3163F">
        <w:instrText>Cairns Airport</w:instrText>
      </w:r>
      <w:r w:rsidR="008C69AE">
        <w:instrText xml:space="preserve">" </w:instrText>
      </w:r>
      <w:r w:rsidR="008C69AE">
        <w:fldChar w:fldCharType="end"/>
      </w:r>
      <w:r w:rsidR="001A543A">
        <w:t xml:space="preserve"> </w:t>
      </w:r>
      <w:r>
        <w:t>had been opene</w:t>
      </w:r>
      <w:r w:rsidR="00323D13">
        <w:t>d,</w:t>
      </w:r>
      <w:r>
        <w:t xml:space="preserve"> and by 1</w:t>
      </w:r>
      <w:r w:rsidR="001A543A">
        <w:t xml:space="preserve">934 Vacuum Oil </w:t>
      </w:r>
      <w:r w:rsidR="008C69AE">
        <w:t>Company</w:t>
      </w:r>
      <w:r w:rsidR="008C69AE">
        <w:fldChar w:fldCharType="begin"/>
      </w:r>
      <w:r w:rsidR="008C69AE">
        <w:instrText xml:space="preserve"> XE "</w:instrText>
      </w:r>
      <w:r w:rsidR="008C69AE" w:rsidRPr="0029102F">
        <w:instrText>Vacuum Oil Company</w:instrText>
      </w:r>
      <w:r w:rsidR="008C69AE">
        <w:instrText xml:space="preserve">" </w:instrText>
      </w:r>
      <w:r w:rsidR="008C69AE">
        <w:fldChar w:fldCharType="end"/>
      </w:r>
      <w:r w:rsidR="008C69AE">
        <w:t xml:space="preserve"> </w:t>
      </w:r>
      <w:r w:rsidR="00175E57">
        <w:t xml:space="preserve">had </w:t>
      </w:r>
      <w:r w:rsidR="001A543A">
        <w:t>installed a petrol bowser inside a hangar, but aircraft still had to be filled by 4</w:t>
      </w:r>
      <w:r w:rsidR="00C448BE">
        <w:t>-</w:t>
      </w:r>
      <w:r w:rsidR="001A543A">
        <w:t xml:space="preserve">gallon tins to refuel aircraft outside because it was not possible to get aircraft close to </w:t>
      </w:r>
      <w:r w:rsidR="00175E57">
        <w:t xml:space="preserve">the </w:t>
      </w:r>
      <w:r w:rsidR="001A543A">
        <w:t>bowser.</w:t>
      </w:r>
    </w:p>
    <w:p w14:paraId="29DA058F" w14:textId="7411942F" w:rsidR="0051511F" w:rsidRDefault="0051511F" w:rsidP="00785D2D">
      <w:pPr>
        <w:pStyle w:val="BodyText"/>
      </w:pPr>
      <w:r>
        <w:t xml:space="preserve">The military significance of these installations would not be seen until 1942, when they would become a valuable storage depot for </w:t>
      </w:r>
      <w:r w:rsidR="00675655">
        <w:t>a</w:t>
      </w:r>
      <w:r>
        <w:t xml:space="preserve">viation </w:t>
      </w:r>
      <w:r w:rsidR="00675655">
        <w:t>g</w:t>
      </w:r>
      <w:r>
        <w:t>asoline</w:t>
      </w:r>
      <w:r w:rsidR="008C69AE">
        <w:fldChar w:fldCharType="begin"/>
      </w:r>
      <w:r w:rsidR="008C69AE">
        <w:instrText xml:space="preserve"> XE "</w:instrText>
      </w:r>
      <w:r w:rsidR="00F7005B">
        <w:instrText>a</w:instrText>
      </w:r>
      <w:r w:rsidR="008C69AE" w:rsidRPr="009D6669">
        <w:instrText xml:space="preserve">viation </w:instrText>
      </w:r>
      <w:r w:rsidR="00F7005B">
        <w:instrText>g</w:instrText>
      </w:r>
      <w:r w:rsidR="008C69AE" w:rsidRPr="009D6669">
        <w:instrText>asoline</w:instrText>
      </w:r>
      <w:r w:rsidR="008C69AE">
        <w:instrText xml:space="preserve">" </w:instrText>
      </w:r>
      <w:r w:rsidR="008C69AE">
        <w:fldChar w:fldCharType="end"/>
      </w:r>
      <w:r>
        <w:t xml:space="preserve"> in support of the RAAF</w:t>
      </w:r>
      <w:r w:rsidR="008C69AE">
        <w:fldChar w:fldCharType="begin"/>
      </w:r>
      <w:r w:rsidR="008C69AE">
        <w:instrText xml:space="preserve"> XE "</w:instrText>
      </w:r>
      <w:r w:rsidR="008C69AE" w:rsidRPr="00694622">
        <w:instrText>RAAF</w:instrText>
      </w:r>
      <w:r w:rsidR="008C69AE">
        <w:instrText xml:space="preserve">" </w:instrText>
      </w:r>
      <w:r w:rsidR="008C69AE">
        <w:fldChar w:fldCharType="end"/>
      </w:r>
      <w:r>
        <w:t xml:space="preserve"> and USAAF</w:t>
      </w:r>
      <w:r w:rsidR="008C69AE">
        <w:fldChar w:fldCharType="begin"/>
      </w:r>
      <w:r w:rsidR="008C69AE">
        <w:instrText xml:space="preserve"> XE "</w:instrText>
      </w:r>
      <w:r w:rsidR="008C69AE" w:rsidRPr="005A6D9F">
        <w:instrText>USAAF</w:instrText>
      </w:r>
      <w:r w:rsidR="008C69AE">
        <w:instrText xml:space="preserve">" </w:instrText>
      </w:r>
      <w:r w:rsidR="008C69AE">
        <w:fldChar w:fldCharType="end"/>
      </w:r>
      <w:r>
        <w:t xml:space="preserve"> who were becoming established in the area.</w:t>
      </w:r>
    </w:p>
    <w:p w14:paraId="2C140D2D" w14:textId="316498AF" w:rsidR="006D10D7" w:rsidRDefault="006C7464" w:rsidP="00785D2D">
      <w:pPr>
        <w:pStyle w:val="BodyText"/>
      </w:pPr>
      <w:r>
        <w:t>However</w:t>
      </w:r>
      <w:r w:rsidR="00F7005B">
        <w:t>,</w:t>
      </w:r>
      <w:r>
        <w:t xml:space="preserve"> with all these new oil companies, only two (or three) would be the suppliers of aviation gasoline. These would be the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t>, and the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t>. Atlantic Union</w:t>
      </w:r>
      <w:r w:rsidR="008C69AE">
        <w:fldChar w:fldCharType="begin"/>
      </w:r>
      <w:r w:rsidR="008C69AE">
        <w:instrText xml:space="preserve"> XE "</w:instrText>
      </w:r>
      <w:r w:rsidR="008C69AE" w:rsidRPr="00502F97">
        <w:instrText>Atlantic Union</w:instrText>
      </w:r>
      <w:r w:rsidR="008C69AE">
        <w:instrText xml:space="preserve">" </w:instrText>
      </w:r>
      <w:r w:rsidR="008C69AE">
        <w:fldChar w:fldCharType="end"/>
      </w:r>
      <w:r>
        <w:t xml:space="preserve"> would have a presence </w:t>
      </w:r>
      <w:r w:rsidR="005279FB">
        <w:t>particularly with their connection to Sir Charles Kingsford-Smith</w:t>
      </w:r>
      <w:r w:rsidR="008C69AE">
        <w:fldChar w:fldCharType="begin"/>
      </w:r>
      <w:r w:rsidR="008C69AE">
        <w:instrText xml:space="preserve"> XE "</w:instrText>
      </w:r>
      <w:r w:rsidR="008C69AE" w:rsidRPr="00A028D3">
        <w:instrText>Kingsford- Smith</w:instrText>
      </w:r>
      <w:r w:rsidR="008C69AE">
        <w:instrText xml:space="preserve">" </w:instrText>
      </w:r>
      <w:r w:rsidR="008C69AE">
        <w:fldChar w:fldCharType="end"/>
      </w:r>
      <w:r w:rsidR="005279FB">
        <w:t xml:space="preserve">, </w:t>
      </w:r>
      <w:r>
        <w:t xml:space="preserve">but would be </w:t>
      </w:r>
      <w:r w:rsidR="005279FB">
        <w:t>not be a major player in the avgas story which was about to unfold</w:t>
      </w:r>
      <w:r>
        <w:t xml:space="preserve"> </w:t>
      </w:r>
      <w:r w:rsidR="005279FB">
        <w:t>in the next few years.</w:t>
      </w:r>
    </w:p>
    <w:p w14:paraId="184A431A" w14:textId="77777777" w:rsidR="005279FB" w:rsidRDefault="005279FB" w:rsidP="005279FB">
      <w:pPr>
        <w:pStyle w:val="Heading7"/>
        <w:framePr w:wrap="around"/>
      </w:pPr>
      <w:r>
        <w:t>A</w:t>
      </w:r>
      <w:r w:rsidR="00CA34DB">
        <w:t>v</w:t>
      </w:r>
      <w:r>
        <w:t>gas &amp; the Navy</w:t>
      </w:r>
    </w:p>
    <w:p w14:paraId="73FD086B" w14:textId="7B4251EE" w:rsidR="005279FB" w:rsidRDefault="005279FB" w:rsidP="00785D2D">
      <w:pPr>
        <w:pStyle w:val="BodyText"/>
      </w:pPr>
      <w:r>
        <w:t>While we always associate aviation gasoline</w:t>
      </w:r>
      <w:r w:rsidR="008C69AE">
        <w:fldChar w:fldCharType="begin"/>
      </w:r>
      <w:r w:rsidR="008C69AE">
        <w:instrText xml:space="preserve"> XE "</w:instrText>
      </w:r>
      <w:r w:rsidR="008C69AE" w:rsidRPr="001931BB">
        <w:instrText>aviation gasoline</w:instrText>
      </w:r>
      <w:r w:rsidR="008C69AE">
        <w:instrText xml:space="preserve">" </w:instrText>
      </w:r>
      <w:r w:rsidR="008C69AE">
        <w:fldChar w:fldCharType="end"/>
      </w:r>
      <w:r>
        <w:t xml:space="preserve"> with the air force, it must remembered that the navies of the world also had aircraft which need</w:t>
      </w:r>
      <w:r w:rsidR="00CA34DB">
        <w:t>ed</w:t>
      </w:r>
      <w:r>
        <w:t xml:space="preserve"> aviation fuel, and this does not refer to aircraft carriers</w:t>
      </w:r>
      <w:r w:rsidR="008C69AE">
        <w:fldChar w:fldCharType="begin"/>
      </w:r>
      <w:r w:rsidR="008C69AE">
        <w:instrText xml:space="preserve"> XE "</w:instrText>
      </w:r>
      <w:r w:rsidR="008C69AE" w:rsidRPr="0037005C">
        <w:instrText>aircraft carriers</w:instrText>
      </w:r>
      <w:r w:rsidR="008C69AE">
        <w:instrText xml:space="preserve">" </w:instrText>
      </w:r>
      <w:r w:rsidR="008C69AE">
        <w:fldChar w:fldCharType="end"/>
      </w:r>
      <w:r>
        <w:t xml:space="preserve"> (which would play a dominant role in </w:t>
      </w:r>
      <w:r w:rsidR="00CA34DB">
        <w:t xml:space="preserve">the War in the </w:t>
      </w:r>
      <w:r>
        <w:t>Pacific</w:t>
      </w:r>
      <w:r w:rsidR="00CA34DB">
        <w:t>)</w:t>
      </w:r>
      <w:r>
        <w:t>.</w:t>
      </w:r>
      <w:r w:rsidR="00CA34DB">
        <w:t xml:space="preserve"> This refers to the ‘long-range’ eyes of the HMA Ships – the single</w:t>
      </w:r>
      <w:r w:rsidR="0049673C">
        <w:t>-</w:t>
      </w:r>
      <w:r w:rsidR="00CA34DB">
        <w:t>engined (usually amphibian) aircraft</w:t>
      </w:r>
      <w:r w:rsidR="006D10D7">
        <w:t xml:space="preserve"> such as the Supermarine Seagull</w:t>
      </w:r>
      <w:r w:rsidR="005979B0">
        <w:fldChar w:fldCharType="begin"/>
      </w:r>
      <w:r w:rsidR="005979B0">
        <w:instrText xml:space="preserve"> XE "</w:instrText>
      </w:r>
      <w:r w:rsidR="005979B0" w:rsidRPr="00A14612">
        <w:instrText>Supermarine Seagull</w:instrText>
      </w:r>
      <w:r w:rsidR="005979B0">
        <w:instrText xml:space="preserve">" </w:instrText>
      </w:r>
      <w:r w:rsidR="005979B0">
        <w:fldChar w:fldCharType="end"/>
      </w:r>
      <w:r w:rsidR="006D10D7">
        <w:t xml:space="preserve"> (or Walrus</w:t>
      </w:r>
      <w:r w:rsidR="005979B0">
        <w:fldChar w:fldCharType="begin"/>
      </w:r>
      <w:r w:rsidR="005979B0">
        <w:instrText xml:space="preserve"> XE "</w:instrText>
      </w:r>
      <w:r w:rsidR="005979B0" w:rsidRPr="001D7AEC">
        <w:instrText>Walrus</w:instrText>
      </w:r>
      <w:r w:rsidR="005979B0">
        <w:instrText xml:space="preserve">" </w:instrText>
      </w:r>
      <w:r w:rsidR="005979B0">
        <w:fldChar w:fldCharType="end"/>
      </w:r>
      <w:r w:rsidR="006D10D7">
        <w:t xml:space="preserve">) which were </w:t>
      </w:r>
      <w:r w:rsidR="00CA34DB">
        <w:t xml:space="preserve">aboard capital ships, such as HMAS </w:t>
      </w:r>
      <w:r w:rsidR="00833B14">
        <w:t>‘</w:t>
      </w:r>
      <w:r w:rsidR="006D10D7">
        <w:t>Canberra</w:t>
      </w:r>
      <w:r w:rsidR="00833B14">
        <w:t>’</w:t>
      </w:r>
      <w:r w:rsidR="005979B0">
        <w:fldChar w:fldCharType="begin"/>
      </w:r>
      <w:r w:rsidR="005979B0">
        <w:instrText xml:space="preserve"> XE "</w:instrText>
      </w:r>
      <w:r w:rsidR="005979B0" w:rsidRPr="00A02BF5">
        <w:instrText>HMAS ‘Canberra’</w:instrText>
      </w:r>
      <w:r w:rsidR="005979B0">
        <w:instrText xml:space="preserve">" </w:instrText>
      </w:r>
      <w:r w:rsidR="005979B0">
        <w:fldChar w:fldCharType="end"/>
      </w:r>
      <w:r w:rsidR="00833B14">
        <w:t xml:space="preserve"> and HMAS ‘Australia’</w:t>
      </w:r>
      <w:r w:rsidR="005979B0">
        <w:fldChar w:fldCharType="begin"/>
      </w:r>
      <w:r w:rsidR="005979B0">
        <w:instrText xml:space="preserve"> XE "</w:instrText>
      </w:r>
      <w:r w:rsidR="005979B0" w:rsidRPr="00096E22">
        <w:instrText>HMAS ‘Australia’</w:instrText>
      </w:r>
      <w:r w:rsidR="005979B0">
        <w:instrText xml:space="preserve">" </w:instrText>
      </w:r>
      <w:r w:rsidR="005979B0">
        <w:fldChar w:fldCharType="end"/>
      </w:r>
      <w:r w:rsidR="00CA34DB">
        <w:t>, or seaplane carriers</w:t>
      </w:r>
      <w:r w:rsidR="005979B0">
        <w:fldChar w:fldCharType="begin"/>
      </w:r>
      <w:r w:rsidR="005979B0">
        <w:instrText xml:space="preserve"> XE "</w:instrText>
      </w:r>
      <w:r w:rsidR="005979B0" w:rsidRPr="000B2448">
        <w:instrText>seaplane carriers</w:instrText>
      </w:r>
      <w:r w:rsidR="005979B0">
        <w:instrText xml:space="preserve">" </w:instrText>
      </w:r>
      <w:r w:rsidR="005979B0">
        <w:fldChar w:fldCharType="end"/>
      </w:r>
      <w:r w:rsidR="00CA34DB">
        <w:t xml:space="preserve"> such as HMAS </w:t>
      </w:r>
      <w:r w:rsidR="00833B14">
        <w:t>‘</w:t>
      </w:r>
      <w:r w:rsidR="00CA34DB">
        <w:t>Albatross</w:t>
      </w:r>
      <w:r w:rsidR="00833B14">
        <w:t>’</w:t>
      </w:r>
      <w:r w:rsidR="005979B0">
        <w:fldChar w:fldCharType="begin"/>
      </w:r>
      <w:r w:rsidR="005979B0">
        <w:instrText xml:space="preserve"> XE "</w:instrText>
      </w:r>
      <w:r w:rsidR="005979B0" w:rsidRPr="00A85322">
        <w:instrText>HMAS ‘Albatross’</w:instrText>
      </w:r>
      <w:r w:rsidR="005979B0">
        <w:instrText xml:space="preserve">" </w:instrText>
      </w:r>
      <w:r w:rsidR="005979B0">
        <w:fldChar w:fldCharType="end"/>
      </w:r>
      <w:r w:rsidR="00CA34DB">
        <w:t>, or armed merchant cruisers such as HMAS</w:t>
      </w:r>
      <w:r w:rsidR="006D10D7">
        <w:t xml:space="preserve"> </w:t>
      </w:r>
      <w:r w:rsidR="00833B14">
        <w:t>‘</w:t>
      </w:r>
      <w:r w:rsidR="00CA34DB">
        <w:t>Westralia</w:t>
      </w:r>
      <w:r w:rsidR="00833B14">
        <w:t>’</w:t>
      </w:r>
      <w:r w:rsidR="005979B0">
        <w:fldChar w:fldCharType="begin"/>
      </w:r>
      <w:r w:rsidR="005979B0">
        <w:instrText xml:space="preserve"> XE "</w:instrText>
      </w:r>
      <w:r w:rsidR="005979B0" w:rsidRPr="00685F2A">
        <w:instrText>HMAS ‘Westralia’</w:instrText>
      </w:r>
      <w:r w:rsidR="005979B0">
        <w:instrText xml:space="preserve">" </w:instrText>
      </w:r>
      <w:r w:rsidR="005979B0">
        <w:fldChar w:fldCharType="end"/>
      </w:r>
      <w:r w:rsidR="00CA34DB">
        <w:t xml:space="preserve">.  </w:t>
      </w:r>
    </w:p>
    <w:p w14:paraId="4D38F81E" w14:textId="77777777" w:rsidR="003946EB" w:rsidRDefault="003946EB" w:rsidP="00785D2D">
      <w:pPr>
        <w:pStyle w:val="BodyText"/>
      </w:pPr>
      <w:r>
        <w:t>The navy</w:t>
      </w:r>
      <w:r w:rsidR="005979B0">
        <w:fldChar w:fldCharType="begin"/>
      </w:r>
      <w:r w:rsidR="005979B0">
        <w:instrText xml:space="preserve"> XE "</w:instrText>
      </w:r>
      <w:r w:rsidR="005979B0" w:rsidRPr="001325C0">
        <w:instrText>navy</w:instrText>
      </w:r>
      <w:r w:rsidR="005979B0">
        <w:instrText xml:space="preserve">" </w:instrText>
      </w:r>
      <w:r w:rsidR="005979B0">
        <w:fldChar w:fldCharType="end"/>
      </w:r>
      <w:r>
        <w:t xml:space="preserve"> was most likely supplied with aviation gasoline</w:t>
      </w:r>
      <w:r w:rsidR="005979B0">
        <w:fldChar w:fldCharType="begin"/>
      </w:r>
      <w:r w:rsidR="005979B0">
        <w:instrText xml:space="preserve"> XE "</w:instrText>
      </w:r>
      <w:r w:rsidR="005979B0" w:rsidRPr="006B6DF5">
        <w:instrText>aviation gasoline</w:instrText>
      </w:r>
      <w:r w:rsidR="005979B0">
        <w:instrText xml:space="preserve">" </w:instrText>
      </w:r>
      <w:r w:rsidR="005979B0">
        <w:fldChar w:fldCharType="end"/>
      </w:r>
      <w:r>
        <w:t xml:space="preserve"> by Shell </w:t>
      </w:r>
      <w:r w:rsidR="005979B0">
        <w:t>Company</w:t>
      </w:r>
      <w:r w:rsidR="005979B0">
        <w:fldChar w:fldCharType="begin"/>
      </w:r>
      <w:r w:rsidR="005979B0">
        <w:instrText xml:space="preserve"> XE "</w:instrText>
      </w:r>
      <w:r w:rsidR="005979B0" w:rsidRPr="003661AE">
        <w:instrText>Shell Company</w:instrText>
      </w:r>
      <w:r w:rsidR="005979B0">
        <w:instrText xml:space="preserve">" </w:instrText>
      </w:r>
      <w:r w:rsidR="005979B0">
        <w:fldChar w:fldCharType="end"/>
      </w:r>
      <w:r w:rsidR="005979B0">
        <w:t xml:space="preserve"> </w:t>
      </w:r>
      <w:r>
        <w:t xml:space="preserve">in </w:t>
      </w:r>
      <w:r w:rsidR="00882DAC">
        <w:t>Sydney</w:t>
      </w:r>
      <w:r w:rsidR="005979B0">
        <w:fldChar w:fldCharType="begin"/>
      </w:r>
      <w:r w:rsidR="005979B0">
        <w:instrText xml:space="preserve"> XE "</w:instrText>
      </w:r>
      <w:r w:rsidR="005979B0" w:rsidRPr="00471FAB">
        <w:instrText>Sydney</w:instrText>
      </w:r>
      <w:r w:rsidR="005979B0">
        <w:instrText xml:space="preserve">" </w:instrText>
      </w:r>
      <w:r w:rsidR="005979B0">
        <w:fldChar w:fldCharType="end"/>
      </w:r>
      <w:r w:rsidR="00882DAC">
        <w:t>, Brisbane</w:t>
      </w:r>
      <w:r w:rsidR="005979B0">
        <w:fldChar w:fldCharType="begin"/>
      </w:r>
      <w:r w:rsidR="005979B0">
        <w:instrText xml:space="preserve"> XE "</w:instrText>
      </w:r>
      <w:r w:rsidR="005979B0" w:rsidRPr="00A41442">
        <w:instrText>Brisbane</w:instrText>
      </w:r>
      <w:r w:rsidR="005979B0">
        <w:instrText xml:space="preserve">" </w:instrText>
      </w:r>
      <w:r w:rsidR="005979B0">
        <w:fldChar w:fldCharType="end"/>
      </w:r>
      <w:r w:rsidR="00882DAC">
        <w:t>, Hobart</w:t>
      </w:r>
      <w:r w:rsidR="005979B0">
        <w:fldChar w:fldCharType="begin"/>
      </w:r>
      <w:r w:rsidR="005979B0">
        <w:instrText xml:space="preserve"> XE "</w:instrText>
      </w:r>
      <w:r w:rsidR="005979B0" w:rsidRPr="00E12181">
        <w:instrText>Hobart</w:instrText>
      </w:r>
      <w:r w:rsidR="005979B0">
        <w:instrText xml:space="preserve">" </w:instrText>
      </w:r>
      <w:r w:rsidR="005979B0">
        <w:fldChar w:fldCharType="end"/>
      </w:r>
      <w:r w:rsidR="00882DAC">
        <w:t xml:space="preserve"> and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00882DAC">
        <w:t>; and by Vacuum Oil Co.</w:t>
      </w:r>
      <w:r w:rsidR="005979B0">
        <w:fldChar w:fldCharType="begin"/>
      </w:r>
      <w:r w:rsidR="005979B0">
        <w:instrText xml:space="preserve"> XE "</w:instrText>
      </w:r>
      <w:r w:rsidR="005979B0" w:rsidRPr="00126FD9">
        <w:instrText>Vacuum Oil Co.</w:instrText>
      </w:r>
      <w:r w:rsidR="005979B0">
        <w:instrText xml:space="preserve">" </w:instrText>
      </w:r>
      <w:r w:rsidR="005979B0">
        <w:fldChar w:fldCharType="end"/>
      </w:r>
      <w:r w:rsidR="00882DAC">
        <w:t xml:space="preserve"> in Melbourne</w:t>
      </w:r>
      <w:r w:rsidR="005979B0">
        <w:fldChar w:fldCharType="begin"/>
      </w:r>
      <w:r w:rsidR="005979B0">
        <w:instrText xml:space="preserve"> XE "</w:instrText>
      </w:r>
      <w:r w:rsidR="005979B0" w:rsidRPr="003E1A74">
        <w:instrText>Melbourne</w:instrText>
      </w:r>
      <w:r w:rsidR="005979B0">
        <w:instrText xml:space="preserve">" </w:instrText>
      </w:r>
      <w:r w:rsidR="005979B0">
        <w:fldChar w:fldCharType="end"/>
      </w:r>
      <w:r w:rsidR="00882DAC">
        <w:t>, Adelaide</w:t>
      </w:r>
      <w:r w:rsidR="005979B0">
        <w:fldChar w:fldCharType="begin"/>
      </w:r>
      <w:r w:rsidR="005979B0">
        <w:instrText xml:space="preserve"> XE "</w:instrText>
      </w:r>
      <w:r w:rsidR="005979B0" w:rsidRPr="00584B72">
        <w:instrText>Adelaide</w:instrText>
      </w:r>
      <w:r w:rsidR="005979B0">
        <w:instrText xml:space="preserve">" </w:instrText>
      </w:r>
      <w:r w:rsidR="005979B0">
        <w:fldChar w:fldCharType="end"/>
      </w:r>
      <w:r w:rsidR="00882DAC">
        <w:t>, and Fremantle</w:t>
      </w:r>
      <w:r w:rsidR="005979B0">
        <w:fldChar w:fldCharType="begin"/>
      </w:r>
      <w:r w:rsidR="005979B0">
        <w:instrText xml:space="preserve"> XE "</w:instrText>
      </w:r>
      <w:r w:rsidR="005979B0" w:rsidRPr="00D82DF6">
        <w:instrText>Fremantle</w:instrText>
      </w:r>
      <w:r w:rsidR="005979B0">
        <w:instrText xml:space="preserve">" </w:instrText>
      </w:r>
      <w:r w:rsidR="005979B0">
        <w:fldChar w:fldCharType="end"/>
      </w:r>
      <w:r w:rsidR="00882DAC">
        <w:t xml:space="preserve">. </w:t>
      </w:r>
    </w:p>
    <w:p w14:paraId="1D936B7F" w14:textId="5E9301A9" w:rsidR="006D10D7" w:rsidRPr="006D10D7" w:rsidRDefault="006D10D7" w:rsidP="00F77A93">
      <w:pPr>
        <w:pStyle w:val="Caption"/>
      </w:pPr>
      <w:r w:rsidRPr="006D10D7">
        <w:br w:type="page"/>
      </w:r>
      <w:r w:rsidRPr="006D10D7">
        <w:lastRenderedPageBreak/>
        <w:t xml:space="preserve">Photo  </w:t>
      </w:r>
      <w:r w:rsidR="007E075C">
        <w:fldChar w:fldCharType="begin"/>
      </w:r>
      <w:r w:rsidR="007E075C">
        <w:instrText xml:space="preserve"> SEQ Photo_ \* ARABIC </w:instrText>
      </w:r>
      <w:r w:rsidR="007E075C">
        <w:fldChar w:fldCharType="separate"/>
      </w:r>
      <w:r w:rsidR="00441851">
        <w:rPr>
          <w:noProof/>
        </w:rPr>
        <w:t>3</w:t>
      </w:r>
      <w:r w:rsidR="007E075C">
        <w:rPr>
          <w:noProof/>
        </w:rPr>
        <w:fldChar w:fldCharType="end"/>
      </w:r>
      <w:r w:rsidR="001211AD">
        <w:t>.</w:t>
      </w:r>
      <w:r>
        <w:t xml:space="preserve"> RAAF Supermarine Seagull</w:t>
      </w:r>
      <w:r w:rsidR="005979B0">
        <w:fldChar w:fldCharType="begin"/>
      </w:r>
      <w:r w:rsidR="005979B0">
        <w:instrText xml:space="preserve"> XE "</w:instrText>
      </w:r>
      <w:r w:rsidR="005979B0" w:rsidRPr="00897DC4">
        <w:instrText>Supermarine Seagull</w:instrText>
      </w:r>
      <w:r w:rsidR="005979B0">
        <w:instrText xml:space="preserve">" </w:instrText>
      </w:r>
      <w:r w:rsidR="005979B0">
        <w:fldChar w:fldCharType="end"/>
      </w:r>
      <w:r>
        <w:t xml:space="preserve"> on the top deck of HMAS ‘Albatross’</w:t>
      </w:r>
      <w:r w:rsidR="005979B0">
        <w:fldChar w:fldCharType="begin"/>
      </w:r>
      <w:r w:rsidR="005979B0">
        <w:instrText xml:space="preserve"> XE "</w:instrText>
      </w:r>
      <w:r w:rsidR="005979B0" w:rsidRPr="00A85322">
        <w:instrText>HMAS ‘Albatross’</w:instrText>
      </w:r>
      <w:r w:rsidR="005979B0">
        <w:instrText xml:space="preserve">" </w:instrText>
      </w:r>
      <w:r w:rsidR="005979B0">
        <w:fldChar w:fldCharType="end"/>
      </w:r>
      <w:r>
        <w:t xml:space="preserve"> circa 1930’s</w:t>
      </w:r>
      <w:r>
        <w:rPr>
          <w:rStyle w:val="EndnoteReference"/>
          <w:iCs/>
        </w:rPr>
        <w:endnoteReference w:id="3"/>
      </w:r>
    </w:p>
    <w:p w14:paraId="3B8F9D63" w14:textId="77777777" w:rsidR="007C278A" w:rsidRDefault="0047713A" w:rsidP="00785D2D">
      <w:pPr>
        <w:pStyle w:val="Picture"/>
      </w:pPr>
      <w:r w:rsidRPr="007E3831">
        <w:rPr>
          <w:noProof/>
          <w:lang w:eastAsia="en-AU"/>
        </w:rPr>
        <w:drawing>
          <wp:inline distT="0" distB="0" distL="0" distR="0" wp14:anchorId="0C0B634E" wp14:editId="2BED62E8">
            <wp:extent cx="4361815" cy="2798234"/>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2">
                      <a:extLst>
                        <a:ext uri="{28A0092B-C50C-407E-A947-70E740481C1C}">
                          <a14:useLocalDpi xmlns:a14="http://schemas.microsoft.com/office/drawing/2010/main" val="0"/>
                        </a:ext>
                      </a:extLst>
                    </a:blip>
                    <a:srcRect b="7306"/>
                    <a:stretch/>
                  </pic:blipFill>
                  <pic:spPr bwMode="auto">
                    <a:xfrm>
                      <a:off x="0" y="0"/>
                      <a:ext cx="4361815" cy="2798234"/>
                    </a:xfrm>
                    <a:prstGeom prst="rect">
                      <a:avLst/>
                    </a:prstGeom>
                    <a:noFill/>
                    <a:ln>
                      <a:noFill/>
                    </a:ln>
                    <a:extLst>
                      <a:ext uri="{53640926-AAD7-44D8-BBD7-CCE9431645EC}">
                        <a14:shadowObscured xmlns:a14="http://schemas.microsoft.com/office/drawing/2010/main"/>
                      </a:ext>
                    </a:extLst>
                  </pic:spPr>
                </pic:pic>
              </a:graphicData>
            </a:graphic>
          </wp:inline>
        </w:drawing>
      </w:r>
    </w:p>
    <w:p w14:paraId="0F95A5ED" w14:textId="2EFB213B" w:rsidR="007C278A" w:rsidRPr="006A53E4" w:rsidRDefault="007C278A" w:rsidP="00785D2D">
      <w:pPr>
        <w:pStyle w:val="BodyText10pt"/>
      </w:pPr>
      <w:r w:rsidRPr="006A53E4">
        <w:t>Summary: Australia, 1926-1935. Several Supermarine Seagull III seaplanes of No. 101 Fleet Co-operation Flight RAAF</w:t>
      </w:r>
      <w:r w:rsidR="005979B0" w:rsidRPr="006A53E4">
        <w:fldChar w:fldCharType="begin"/>
      </w:r>
      <w:r w:rsidR="005979B0" w:rsidRPr="006A53E4">
        <w:instrText xml:space="preserve"> XE "No. 101 Fleet Co-operation Flight RAAF" </w:instrText>
      </w:r>
      <w:r w:rsidR="005979B0" w:rsidRPr="006A53E4">
        <w:fldChar w:fldCharType="end"/>
      </w:r>
      <w:r w:rsidRPr="006A53E4">
        <w:t xml:space="preserve"> lined up on the top deck of the seaplane carrier HMAS </w:t>
      </w:r>
      <w:r w:rsidR="00EB289C" w:rsidRPr="006A53E4">
        <w:t>‘</w:t>
      </w:r>
      <w:r w:rsidRPr="006A53E4">
        <w:t>Albatross</w:t>
      </w:r>
      <w:r w:rsidR="00EB289C" w:rsidRPr="006A53E4">
        <w:t>’</w:t>
      </w:r>
      <w:r w:rsidRPr="006A53E4">
        <w:t xml:space="preserve">. The amphibious aircraft, recently returned from flying missions, have just been hoisted out of the water and aboard the ship by means of the ship's cranes. Sailors are removing the floats from aircraft </w:t>
      </w:r>
      <w:r w:rsidR="00675655">
        <w:t>N</w:t>
      </w:r>
      <w:r w:rsidRPr="006A53E4">
        <w:t xml:space="preserve">o. A9-8 in the foreground, while RAAF ground staff prepare to fold its wings back so that it can be stored in the ship's hold. Directly behind is aircraft </w:t>
      </w:r>
      <w:r w:rsidR="00675655">
        <w:t>N</w:t>
      </w:r>
      <w:r w:rsidRPr="006A53E4">
        <w:t xml:space="preserve">o. A9-2. A crewman from the seaplane at rear can be seen standing on the aircraft's top wing. This crew member had attached the cable of the crane to the aircraft while it was still in the water, and then rode on the top wing while the seaplane was hoisted aboard the vessel. </w:t>
      </w:r>
    </w:p>
    <w:p w14:paraId="7B0B2918" w14:textId="77777777" w:rsidR="007F0546" w:rsidRPr="006D10D7" w:rsidRDefault="00C97231" w:rsidP="00F77A93">
      <w:pPr>
        <w:pStyle w:val="Caption"/>
        <w:rPr>
          <w:rFonts w:ascii="Arial" w:hAnsi="Arial" w:cs="Arial"/>
          <w:color w:val="000000"/>
          <w:sz w:val="18"/>
          <w:szCs w:val="18"/>
        </w:rPr>
      </w:pPr>
      <w:r w:rsidRPr="006D10D7">
        <w:t xml:space="preserve">Photo  </w:t>
      </w:r>
      <w:r w:rsidR="007E075C">
        <w:fldChar w:fldCharType="begin"/>
      </w:r>
      <w:r w:rsidR="007E075C">
        <w:instrText xml:space="preserve"> SEQ Photo_ \* ARABIC </w:instrText>
      </w:r>
      <w:r w:rsidR="007E075C">
        <w:fldChar w:fldCharType="separate"/>
      </w:r>
      <w:r w:rsidR="00441851">
        <w:rPr>
          <w:noProof/>
        </w:rPr>
        <w:t>4</w:t>
      </w:r>
      <w:r w:rsidR="007E075C">
        <w:rPr>
          <w:noProof/>
        </w:rPr>
        <w:fldChar w:fldCharType="end"/>
      </w:r>
      <w:r w:rsidRPr="006D10D7">
        <w:t xml:space="preserve">. Avgas storage on HMAS </w:t>
      </w:r>
      <w:r w:rsidR="005979B0">
        <w:t>‘</w:t>
      </w:r>
      <w:r w:rsidRPr="006D10D7">
        <w:t>Westralia</w:t>
      </w:r>
      <w:r w:rsidR="005979B0">
        <w:t>’</w:t>
      </w:r>
      <w:r w:rsidR="005979B0">
        <w:fldChar w:fldCharType="begin"/>
      </w:r>
      <w:r w:rsidR="005979B0">
        <w:instrText xml:space="preserve"> XE "</w:instrText>
      </w:r>
      <w:r w:rsidR="005979B0" w:rsidRPr="00455D19">
        <w:instrText>HMAS ‘Westralia’</w:instrText>
      </w:r>
      <w:r w:rsidR="005979B0">
        <w:instrText xml:space="preserve">" </w:instrText>
      </w:r>
      <w:r w:rsidR="005979B0">
        <w:fldChar w:fldCharType="end"/>
      </w:r>
      <w:r w:rsidRPr="006D10D7">
        <w:t xml:space="preserve"> </w:t>
      </w:r>
      <w:r w:rsidR="00833B14">
        <w:t>in Sydney Harbour</w:t>
      </w:r>
      <w:r w:rsidR="005979B0">
        <w:fldChar w:fldCharType="begin"/>
      </w:r>
      <w:r w:rsidR="005979B0">
        <w:instrText xml:space="preserve"> XE "</w:instrText>
      </w:r>
      <w:r w:rsidR="005979B0" w:rsidRPr="0066473E">
        <w:instrText>Sydney Harbour</w:instrText>
      </w:r>
      <w:r w:rsidR="005979B0">
        <w:instrText xml:space="preserve">" </w:instrText>
      </w:r>
      <w:r w:rsidR="005979B0">
        <w:fldChar w:fldCharType="end"/>
      </w:r>
      <w:r w:rsidR="00833B14">
        <w:t xml:space="preserve"> on March </w:t>
      </w:r>
      <w:r w:rsidRPr="006D10D7">
        <w:t>1940</w:t>
      </w:r>
      <w:r w:rsidR="00833B14">
        <w:rPr>
          <w:rStyle w:val="EndnoteReference"/>
          <w:iCs/>
        </w:rPr>
        <w:endnoteReference w:id="4"/>
      </w:r>
    </w:p>
    <w:p w14:paraId="7634802A" w14:textId="77777777" w:rsidR="007F0546" w:rsidRDefault="0047713A" w:rsidP="00785D2D">
      <w:pPr>
        <w:pStyle w:val="Picture"/>
      </w:pPr>
      <w:r>
        <w:rPr>
          <w:noProof/>
          <w:lang w:eastAsia="en-AU"/>
        </w:rPr>
        <w:drawing>
          <wp:inline distT="0" distB="0" distL="0" distR="0" wp14:anchorId="4CF82144" wp14:editId="66211660">
            <wp:extent cx="4255516" cy="3005667"/>
            <wp:effectExtent l="0" t="0" r="0" b="4445"/>
            <wp:docPr id="11" name="Picture 11" descr="ma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ter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b="6696"/>
                    <a:stretch/>
                  </pic:blipFill>
                  <pic:spPr bwMode="auto">
                    <a:xfrm>
                      <a:off x="0" y="0"/>
                      <a:ext cx="4276065" cy="3020181"/>
                    </a:xfrm>
                    <a:prstGeom prst="rect">
                      <a:avLst/>
                    </a:prstGeom>
                    <a:noFill/>
                    <a:ln>
                      <a:noFill/>
                    </a:ln>
                    <a:extLst>
                      <a:ext uri="{53640926-AAD7-44D8-BBD7-CCE9431645EC}">
                        <a14:shadowObscured xmlns:a14="http://schemas.microsoft.com/office/drawing/2010/main"/>
                      </a:ext>
                    </a:extLst>
                  </pic:spPr>
                </pic:pic>
              </a:graphicData>
            </a:graphic>
          </wp:inline>
        </w:drawing>
      </w:r>
    </w:p>
    <w:p w14:paraId="5725D49A" w14:textId="77777777" w:rsidR="00833B14" w:rsidRPr="006A53E4" w:rsidRDefault="00DD6E52" w:rsidP="00785D2D">
      <w:pPr>
        <w:pStyle w:val="BodyText10pt"/>
      </w:pPr>
      <w:r w:rsidRPr="006A53E4">
        <w:t>Summary:  The storage area for aviation fuel for the Supermarine Walrus</w:t>
      </w:r>
      <w:r w:rsidR="005979B0" w:rsidRPr="006A53E4">
        <w:fldChar w:fldCharType="begin"/>
      </w:r>
      <w:r w:rsidR="005979B0" w:rsidRPr="006A53E4">
        <w:instrText xml:space="preserve"> XE "Walrus" </w:instrText>
      </w:r>
      <w:r w:rsidR="005979B0" w:rsidRPr="006A53E4">
        <w:fldChar w:fldCharType="end"/>
      </w:r>
      <w:r w:rsidRPr="006A53E4">
        <w:t xml:space="preserve"> amphibian aircraft carried on the Armed Merchant Cruiser HMAS </w:t>
      </w:r>
      <w:r w:rsidR="00EB289C" w:rsidRPr="006A53E4">
        <w:t>‘</w:t>
      </w:r>
      <w:r w:rsidRPr="006A53E4">
        <w:t>Westralia</w:t>
      </w:r>
      <w:r w:rsidR="00EB289C" w:rsidRPr="006A53E4">
        <w:t>’</w:t>
      </w:r>
      <w:r w:rsidR="005979B0" w:rsidRPr="006A53E4">
        <w:fldChar w:fldCharType="begin"/>
      </w:r>
      <w:r w:rsidR="005979B0" w:rsidRPr="006A53E4">
        <w:instrText xml:space="preserve"> XE "HMAS ‘Westralia’" </w:instrText>
      </w:r>
      <w:r w:rsidR="005979B0" w:rsidRPr="006A53E4">
        <w:fldChar w:fldCharType="end"/>
      </w:r>
      <w:r w:rsidRPr="006A53E4">
        <w:t xml:space="preserve">. </w:t>
      </w:r>
    </w:p>
    <w:p w14:paraId="6159EFD6" w14:textId="77777777" w:rsidR="00DD6E52" w:rsidRPr="00833B14" w:rsidRDefault="00833B14" w:rsidP="00F77A93">
      <w:pPr>
        <w:pStyle w:val="Caption"/>
      </w:pPr>
      <w:r w:rsidRPr="00833B14">
        <w:br w:type="page"/>
      </w:r>
      <w:r w:rsidRPr="00833B14">
        <w:lastRenderedPageBreak/>
        <w:t xml:space="preserve">Photo </w:t>
      </w:r>
      <w:r w:rsidR="007E075C">
        <w:fldChar w:fldCharType="begin"/>
      </w:r>
      <w:r w:rsidR="007E075C">
        <w:instrText xml:space="preserve"> SEQ Photo_ \* ARABIC </w:instrText>
      </w:r>
      <w:r w:rsidR="007E075C">
        <w:fldChar w:fldCharType="separate"/>
      </w:r>
      <w:r w:rsidR="00441851">
        <w:rPr>
          <w:noProof/>
        </w:rPr>
        <w:t>5</w:t>
      </w:r>
      <w:r w:rsidR="007E075C">
        <w:rPr>
          <w:noProof/>
        </w:rPr>
        <w:fldChar w:fldCharType="end"/>
      </w:r>
      <w:r w:rsidR="001211AD">
        <w:t>.</w:t>
      </w:r>
      <w:r w:rsidR="00DD6E52" w:rsidRPr="00833B14">
        <w:t xml:space="preserve"> </w:t>
      </w:r>
      <w:r w:rsidRPr="00833B14">
        <w:t>Supermarine Walrus</w:t>
      </w:r>
      <w:r w:rsidR="005979B0">
        <w:fldChar w:fldCharType="begin"/>
      </w:r>
      <w:r w:rsidR="005979B0">
        <w:instrText xml:space="preserve"> XE "</w:instrText>
      </w:r>
      <w:r w:rsidR="005979B0" w:rsidRPr="001D7AEC">
        <w:instrText>Walrus</w:instrText>
      </w:r>
      <w:r w:rsidR="005979B0">
        <w:instrText xml:space="preserve">" </w:instrText>
      </w:r>
      <w:r w:rsidR="005979B0">
        <w:fldChar w:fldCharType="end"/>
      </w:r>
      <w:r w:rsidRPr="00833B14">
        <w:t xml:space="preserve"> on launching </w:t>
      </w:r>
      <w:r w:rsidR="00490080" w:rsidRPr="00833B14">
        <w:t>catapult</w:t>
      </w:r>
      <w:r w:rsidRPr="00833B14">
        <w:t xml:space="preserve"> of HMAS “Canberra”</w:t>
      </w:r>
      <w:r w:rsidR="005979B0">
        <w:fldChar w:fldCharType="begin"/>
      </w:r>
      <w:r w:rsidR="005979B0">
        <w:instrText xml:space="preserve"> XE "</w:instrText>
      </w:r>
      <w:r w:rsidR="005979B0" w:rsidRPr="0083483F">
        <w:instrText>HMAS “Canberra”</w:instrText>
      </w:r>
      <w:r w:rsidR="005979B0">
        <w:instrText xml:space="preserve">" </w:instrText>
      </w:r>
      <w:r w:rsidR="005979B0">
        <w:fldChar w:fldCharType="end"/>
      </w:r>
      <w:r w:rsidRPr="00833B14">
        <w:t xml:space="preserve"> 1939</w:t>
      </w:r>
      <w:r w:rsidRPr="00833B14">
        <w:rPr>
          <w:rStyle w:val="EndnoteReference"/>
          <w:rFonts w:cs="Arial"/>
          <w:bCs/>
          <w:iCs/>
          <w:color w:val="000000"/>
          <w:szCs w:val="22"/>
        </w:rPr>
        <w:endnoteReference w:id="5"/>
      </w:r>
    </w:p>
    <w:p w14:paraId="5252C10E" w14:textId="77777777" w:rsidR="007F0546" w:rsidRPr="001F683D" w:rsidRDefault="0047713A" w:rsidP="00785D2D">
      <w:pPr>
        <w:pStyle w:val="Picture"/>
      </w:pPr>
      <w:r>
        <w:rPr>
          <w:noProof/>
          <w:lang w:eastAsia="en-AU"/>
        </w:rPr>
        <w:drawing>
          <wp:inline distT="0" distB="0" distL="0" distR="0" wp14:anchorId="1E645790" wp14:editId="0A7FFE5E">
            <wp:extent cx="3022600" cy="3772274"/>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4">
                      <a:extLst>
                        <a:ext uri="{28A0092B-C50C-407E-A947-70E740481C1C}">
                          <a14:useLocalDpi xmlns:a14="http://schemas.microsoft.com/office/drawing/2010/main" val="0"/>
                        </a:ext>
                      </a:extLst>
                    </a:blip>
                    <a:srcRect t="1000" r="1162"/>
                    <a:stretch/>
                  </pic:blipFill>
                  <pic:spPr bwMode="auto">
                    <a:xfrm>
                      <a:off x="0" y="0"/>
                      <a:ext cx="3031788" cy="3783741"/>
                    </a:xfrm>
                    <a:prstGeom prst="rect">
                      <a:avLst/>
                    </a:prstGeom>
                    <a:noFill/>
                    <a:ln>
                      <a:noFill/>
                    </a:ln>
                    <a:extLst>
                      <a:ext uri="{53640926-AAD7-44D8-BBD7-CCE9431645EC}">
                        <a14:shadowObscured xmlns:a14="http://schemas.microsoft.com/office/drawing/2010/main"/>
                      </a:ext>
                    </a:extLst>
                  </pic:spPr>
                </pic:pic>
              </a:graphicData>
            </a:graphic>
          </wp:inline>
        </w:drawing>
      </w:r>
    </w:p>
    <w:p w14:paraId="4BC50788" w14:textId="77777777" w:rsidR="00DD6E52" w:rsidRDefault="00EB289C" w:rsidP="00785D2D">
      <w:pPr>
        <w:pStyle w:val="BodyText"/>
      </w:pPr>
      <w:r>
        <w:t>Meantime the British Government</w:t>
      </w:r>
      <w:r w:rsidR="005979B0">
        <w:fldChar w:fldCharType="begin"/>
      </w:r>
      <w:r w:rsidR="005979B0">
        <w:instrText xml:space="preserve"> XE "</w:instrText>
      </w:r>
      <w:r w:rsidR="005979B0" w:rsidRPr="00430EFA">
        <w:instrText>British Government</w:instrText>
      </w:r>
      <w:r w:rsidR="005979B0">
        <w:instrText xml:space="preserve">" </w:instrText>
      </w:r>
      <w:r w:rsidR="005979B0">
        <w:fldChar w:fldCharType="end"/>
      </w:r>
      <w:r>
        <w:t xml:space="preserve"> was still showing friend and potential foe alike that its air force, the RAF</w:t>
      </w:r>
      <w:r w:rsidR="005979B0">
        <w:fldChar w:fldCharType="begin"/>
      </w:r>
      <w:r w:rsidR="005979B0">
        <w:instrText xml:space="preserve"> XE "</w:instrText>
      </w:r>
      <w:r w:rsidR="005979B0" w:rsidRPr="00D54159">
        <w:instrText>RAF</w:instrText>
      </w:r>
      <w:r w:rsidR="005979B0">
        <w:instrText xml:space="preserve">" </w:instrText>
      </w:r>
      <w:r w:rsidR="005979B0">
        <w:fldChar w:fldCharType="end"/>
      </w:r>
      <w:r>
        <w:t>, could reach the distant corners of the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xml:space="preserve"> with its bomber force.</w:t>
      </w:r>
    </w:p>
    <w:p w14:paraId="60BED741" w14:textId="7336AB33" w:rsidR="001F683D" w:rsidRPr="001F683D" w:rsidRDefault="001F683D" w:rsidP="00F77A93">
      <w:pPr>
        <w:pStyle w:val="Caption"/>
        <w:rPr>
          <w:szCs w:val="18"/>
        </w:rPr>
      </w:pPr>
      <w:r w:rsidRPr="001F683D">
        <w:t xml:space="preserve">Photo </w:t>
      </w:r>
      <w:r w:rsidR="007E075C">
        <w:fldChar w:fldCharType="begin"/>
      </w:r>
      <w:r w:rsidR="007E075C">
        <w:instrText xml:space="preserve"> SEQ Photo_ \* ARABIC </w:instrText>
      </w:r>
      <w:r w:rsidR="007E075C">
        <w:fldChar w:fldCharType="separate"/>
      </w:r>
      <w:r w:rsidR="00441851">
        <w:rPr>
          <w:noProof/>
        </w:rPr>
        <w:t>6</w:t>
      </w:r>
      <w:r w:rsidR="007E075C">
        <w:rPr>
          <w:noProof/>
        </w:rPr>
        <w:fldChar w:fldCharType="end"/>
      </w:r>
      <w:r w:rsidR="001211AD">
        <w:t>.</w:t>
      </w:r>
      <w:r w:rsidRPr="001F683D">
        <w:t xml:space="preserve"> Royal Air Force</w:t>
      </w:r>
      <w:r w:rsidR="00A026E2">
        <w:fldChar w:fldCharType="begin"/>
      </w:r>
      <w:r w:rsidR="00A026E2">
        <w:instrText xml:space="preserve"> XE "</w:instrText>
      </w:r>
      <w:r w:rsidR="00A026E2" w:rsidRPr="005C64F5">
        <w:instrText>Royal Air Force</w:instrText>
      </w:r>
      <w:r w:rsidR="00A026E2">
        <w:instrText xml:space="preserve">" </w:instrText>
      </w:r>
      <w:r w:rsidR="00A026E2">
        <w:fldChar w:fldCharType="end"/>
      </w:r>
      <w:r w:rsidRPr="001F683D">
        <w:t xml:space="preserve"> (RAF) Vickers Wellesley</w:t>
      </w:r>
      <w:r w:rsidR="00A026E2">
        <w:fldChar w:fldCharType="begin"/>
      </w:r>
      <w:r w:rsidR="00A026E2">
        <w:instrText xml:space="preserve"> XE "</w:instrText>
      </w:r>
      <w:r w:rsidR="00A026E2" w:rsidRPr="001855B8">
        <w:instrText>Vickers Wellesley</w:instrText>
      </w:r>
      <w:r w:rsidR="00A026E2">
        <w:instrText xml:space="preserve">" </w:instrText>
      </w:r>
      <w:r w:rsidR="00A026E2">
        <w:fldChar w:fldCharType="end"/>
      </w:r>
      <w:r w:rsidRPr="001F683D">
        <w:t xml:space="preserve"> bombers, parked at Darwin airport</w:t>
      </w:r>
      <w:r w:rsidR="005979B0">
        <w:fldChar w:fldCharType="begin"/>
      </w:r>
      <w:r w:rsidR="005979B0">
        <w:instrText xml:space="preserve"> XE "</w:instrText>
      </w:r>
      <w:r w:rsidR="005979B0" w:rsidRPr="002D33FB">
        <w:instrText>Darwin airport</w:instrText>
      </w:r>
      <w:r w:rsidR="005979B0">
        <w:instrText xml:space="preserve">" </w:instrText>
      </w:r>
      <w:r w:rsidR="005979B0">
        <w:fldChar w:fldCharType="end"/>
      </w:r>
      <w:r w:rsidRPr="001F683D">
        <w:t xml:space="preserve"> after completing a non</w:t>
      </w:r>
      <w:r w:rsidR="00C5623E">
        <w:t>-</w:t>
      </w:r>
      <w:r w:rsidRPr="001F683D">
        <w:t>stop, long distance flight from Ismailia Egypt</w:t>
      </w:r>
      <w:r w:rsidR="005979B0">
        <w:fldChar w:fldCharType="begin"/>
      </w:r>
      <w:r w:rsidR="005979B0">
        <w:instrText xml:space="preserve"> XE "</w:instrText>
      </w:r>
      <w:r w:rsidR="005979B0" w:rsidRPr="00841488">
        <w:instrText>Ismailia Egypt</w:instrText>
      </w:r>
      <w:r w:rsidR="005979B0">
        <w:instrText xml:space="preserve">" </w:instrText>
      </w:r>
      <w:r w:rsidR="005979B0">
        <w:fldChar w:fldCharType="end"/>
      </w:r>
      <w:r w:rsidRPr="001F683D">
        <w:t>, to Darwin Australia</w:t>
      </w:r>
      <w:r w:rsidR="003946EB">
        <w:t>,</w:t>
      </w:r>
      <w:r>
        <w:t xml:space="preserve"> </w:t>
      </w:r>
      <w:r w:rsidR="003946EB" w:rsidRPr="003946EB">
        <w:t>7</w:t>
      </w:r>
      <w:r w:rsidR="00675655" w:rsidRPr="00675655">
        <w:rPr>
          <w:vertAlign w:val="superscript"/>
        </w:rPr>
        <w:t>th</w:t>
      </w:r>
      <w:r w:rsidR="00675655">
        <w:t xml:space="preserve"> </w:t>
      </w:r>
      <w:r w:rsidR="003946EB" w:rsidRPr="003946EB">
        <w:t xml:space="preserve">November </w:t>
      </w:r>
      <w:r>
        <w:t>1938</w:t>
      </w:r>
      <w:r w:rsidR="003946EB">
        <w:rPr>
          <w:rStyle w:val="EndnoteReference"/>
          <w:iCs/>
        </w:rPr>
        <w:endnoteReference w:id="6"/>
      </w:r>
      <w:r>
        <w:t>.</w:t>
      </w:r>
    </w:p>
    <w:p w14:paraId="1454B334" w14:textId="77777777" w:rsidR="00DD6E52" w:rsidRDefault="0047713A" w:rsidP="00785D2D">
      <w:pPr>
        <w:pStyle w:val="Picture"/>
      </w:pPr>
      <w:r>
        <w:rPr>
          <w:noProof/>
          <w:lang w:eastAsia="en-AU"/>
        </w:rPr>
        <w:drawing>
          <wp:inline distT="0" distB="0" distL="0" distR="0" wp14:anchorId="6B4E0176" wp14:editId="2A9AF73E">
            <wp:extent cx="4203700" cy="2276475"/>
            <wp:effectExtent l="0" t="0" r="635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5">
                      <a:extLst>
                        <a:ext uri="{28A0092B-C50C-407E-A947-70E740481C1C}">
                          <a14:useLocalDpi xmlns:a14="http://schemas.microsoft.com/office/drawing/2010/main" val="0"/>
                        </a:ext>
                      </a:extLst>
                    </a:blip>
                    <a:srcRect r="2359"/>
                    <a:stretch/>
                  </pic:blipFill>
                  <pic:spPr bwMode="auto">
                    <a:xfrm>
                      <a:off x="0" y="0"/>
                      <a:ext cx="420370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106B9C86" w14:textId="2B0360E5" w:rsidR="00DD6E52" w:rsidRPr="00C5623E" w:rsidRDefault="00402C97" w:rsidP="00ED3273">
      <w:pPr>
        <w:rPr>
          <w:rFonts w:cs="Arial"/>
          <w:sz w:val="20"/>
        </w:rPr>
      </w:pPr>
      <w:r w:rsidRPr="00C5623E">
        <w:rPr>
          <w:sz w:val="20"/>
          <w:szCs w:val="18"/>
        </w:rPr>
        <w:t>Summary: Two, of a flight of three Royal Air Force (RAF) Vickers Wellesley bombers, parked at Darwin airport after completing a non</w:t>
      </w:r>
      <w:r w:rsidR="00C5623E">
        <w:rPr>
          <w:sz w:val="20"/>
          <w:szCs w:val="18"/>
        </w:rPr>
        <w:t>-</w:t>
      </w:r>
      <w:r w:rsidRPr="00C5623E">
        <w:rPr>
          <w:sz w:val="20"/>
          <w:szCs w:val="18"/>
        </w:rPr>
        <w:t>stop, long distance flight from Ismailia Egypt, to Darwin Australia. The flight covered a distance of 11,256 kilometres and was completed in just over 48 hours, setting a new world record which was not broken until 1945. These aircraft were piloted by Squadron Leader Kellett</w:t>
      </w:r>
      <w:r w:rsidR="005979B0">
        <w:rPr>
          <w:sz w:val="20"/>
          <w:szCs w:val="18"/>
        </w:rPr>
        <w:fldChar w:fldCharType="begin"/>
      </w:r>
      <w:r w:rsidR="005979B0">
        <w:instrText xml:space="preserve"> XE "</w:instrText>
      </w:r>
      <w:r w:rsidR="005979B0" w:rsidRPr="001034CF">
        <w:rPr>
          <w:sz w:val="20"/>
          <w:szCs w:val="18"/>
        </w:rPr>
        <w:instrText>Kellett</w:instrText>
      </w:r>
      <w:r w:rsidR="005979B0">
        <w:instrText xml:space="preserve">" </w:instrText>
      </w:r>
      <w:r w:rsidR="005979B0">
        <w:rPr>
          <w:sz w:val="20"/>
          <w:szCs w:val="18"/>
        </w:rPr>
        <w:fldChar w:fldCharType="end"/>
      </w:r>
      <w:r w:rsidRPr="00C5623E">
        <w:rPr>
          <w:sz w:val="20"/>
          <w:szCs w:val="18"/>
        </w:rPr>
        <w:t xml:space="preserve"> and </w:t>
      </w:r>
      <w:bookmarkStart w:id="2" w:name="_Hlk506447781"/>
      <w:r w:rsidRPr="00C5623E">
        <w:rPr>
          <w:sz w:val="20"/>
          <w:szCs w:val="18"/>
        </w:rPr>
        <w:t>Flight Lieutenant</w:t>
      </w:r>
      <w:bookmarkEnd w:id="2"/>
      <w:r w:rsidRPr="00C5623E">
        <w:rPr>
          <w:sz w:val="20"/>
          <w:szCs w:val="18"/>
        </w:rPr>
        <w:t xml:space="preserve"> Combe</w:t>
      </w:r>
      <w:r w:rsidR="005979B0">
        <w:rPr>
          <w:sz w:val="20"/>
          <w:szCs w:val="18"/>
        </w:rPr>
        <w:fldChar w:fldCharType="begin"/>
      </w:r>
      <w:r w:rsidR="005979B0">
        <w:instrText xml:space="preserve"> XE "</w:instrText>
      </w:r>
      <w:r w:rsidR="005979B0" w:rsidRPr="00856B7D">
        <w:rPr>
          <w:sz w:val="20"/>
          <w:szCs w:val="18"/>
        </w:rPr>
        <w:instrText>Combe</w:instrText>
      </w:r>
      <w:r w:rsidR="005979B0">
        <w:instrText xml:space="preserve">" </w:instrText>
      </w:r>
      <w:r w:rsidR="005979B0">
        <w:rPr>
          <w:sz w:val="20"/>
          <w:szCs w:val="18"/>
        </w:rPr>
        <w:fldChar w:fldCharType="end"/>
      </w:r>
      <w:r w:rsidRPr="00C5623E">
        <w:rPr>
          <w:sz w:val="20"/>
          <w:szCs w:val="18"/>
        </w:rPr>
        <w:t xml:space="preserve"> of the long</w:t>
      </w:r>
      <w:r w:rsidR="00C5623E">
        <w:rPr>
          <w:sz w:val="20"/>
          <w:szCs w:val="18"/>
        </w:rPr>
        <w:t>-</w:t>
      </w:r>
      <w:r w:rsidRPr="00C5623E">
        <w:rPr>
          <w:sz w:val="20"/>
          <w:szCs w:val="18"/>
        </w:rPr>
        <w:t xml:space="preserve">range flight, RAF. The third aircraft, piloted by </w:t>
      </w:r>
      <w:r w:rsidR="00C5623E" w:rsidRPr="00C5623E">
        <w:rPr>
          <w:sz w:val="20"/>
          <w:szCs w:val="18"/>
        </w:rPr>
        <w:t xml:space="preserve">Flight Lieutenant </w:t>
      </w:r>
      <w:r w:rsidRPr="00C5623E">
        <w:rPr>
          <w:sz w:val="20"/>
          <w:szCs w:val="18"/>
        </w:rPr>
        <w:t>Hogan</w:t>
      </w:r>
      <w:r w:rsidR="005979B0">
        <w:rPr>
          <w:sz w:val="20"/>
          <w:szCs w:val="18"/>
        </w:rPr>
        <w:fldChar w:fldCharType="begin"/>
      </w:r>
      <w:r w:rsidR="005979B0">
        <w:instrText xml:space="preserve"> XE "</w:instrText>
      </w:r>
      <w:r w:rsidR="005979B0" w:rsidRPr="00F41BB8">
        <w:rPr>
          <w:sz w:val="20"/>
          <w:szCs w:val="18"/>
        </w:rPr>
        <w:instrText>Hogan</w:instrText>
      </w:r>
      <w:r w:rsidR="005979B0">
        <w:instrText xml:space="preserve">" </w:instrText>
      </w:r>
      <w:r w:rsidR="005979B0">
        <w:rPr>
          <w:sz w:val="20"/>
          <w:szCs w:val="18"/>
        </w:rPr>
        <w:fldChar w:fldCharType="end"/>
      </w:r>
      <w:r w:rsidRPr="00C5623E">
        <w:rPr>
          <w:sz w:val="20"/>
          <w:szCs w:val="18"/>
        </w:rPr>
        <w:t>, diverted to Koepang</w:t>
      </w:r>
      <w:r w:rsidR="005979B0">
        <w:rPr>
          <w:sz w:val="20"/>
          <w:szCs w:val="18"/>
        </w:rPr>
        <w:fldChar w:fldCharType="begin"/>
      </w:r>
      <w:r w:rsidR="005979B0">
        <w:instrText xml:space="preserve"> XE "</w:instrText>
      </w:r>
      <w:r w:rsidR="005979B0" w:rsidRPr="003D1F2C">
        <w:rPr>
          <w:sz w:val="20"/>
          <w:szCs w:val="18"/>
        </w:rPr>
        <w:instrText>Koepang</w:instrText>
      </w:r>
      <w:r w:rsidR="005979B0">
        <w:instrText xml:space="preserve">" </w:instrText>
      </w:r>
      <w:r w:rsidR="005979B0">
        <w:rPr>
          <w:sz w:val="20"/>
          <w:szCs w:val="18"/>
        </w:rPr>
        <w:fldChar w:fldCharType="end"/>
      </w:r>
      <w:r w:rsidRPr="00C5623E">
        <w:rPr>
          <w:sz w:val="20"/>
          <w:szCs w:val="18"/>
        </w:rPr>
        <w:t xml:space="preserve"> in Timor</w:t>
      </w:r>
      <w:r w:rsidR="005979B0">
        <w:rPr>
          <w:sz w:val="20"/>
          <w:szCs w:val="18"/>
        </w:rPr>
        <w:fldChar w:fldCharType="begin"/>
      </w:r>
      <w:r w:rsidR="005979B0">
        <w:instrText xml:space="preserve"> XE "</w:instrText>
      </w:r>
      <w:r w:rsidR="005979B0" w:rsidRPr="0041056D">
        <w:rPr>
          <w:sz w:val="20"/>
          <w:szCs w:val="18"/>
        </w:rPr>
        <w:instrText>Timor</w:instrText>
      </w:r>
      <w:r w:rsidR="005979B0">
        <w:instrText xml:space="preserve">" </w:instrText>
      </w:r>
      <w:r w:rsidR="005979B0">
        <w:rPr>
          <w:sz w:val="20"/>
          <w:szCs w:val="18"/>
        </w:rPr>
        <w:fldChar w:fldCharType="end"/>
      </w:r>
      <w:r w:rsidRPr="00C5623E">
        <w:rPr>
          <w:sz w:val="20"/>
          <w:szCs w:val="18"/>
        </w:rPr>
        <w:t xml:space="preserve"> for fuel, and arrived in Darwin later on the same day. The aircraft in the background is being refuelled from the articulated tanker truck and the engine cowlings of both aircraft have been removed.  </w:t>
      </w:r>
      <w:r w:rsidRPr="00C5623E">
        <w:rPr>
          <w:sz w:val="20"/>
        </w:rPr>
        <w:t xml:space="preserve">Credit line: Donor M Minnis  </w:t>
      </w:r>
    </w:p>
    <w:p w14:paraId="0B6070DD" w14:textId="77777777" w:rsidR="007C278A" w:rsidRDefault="004C1637" w:rsidP="003946EB">
      <w:pPr>
        <w:pStyle w:val="Heading1"/>
      </w:pPr>
      <w:r>
        <w:br w:type="page"/>
      </w:r>
      <w:bookmarkStart w:id="3" w:name="_Toc21893397"/>
      <w:r w:rsidR="007C278A">
        <w:lastRenderedPageBreak/>
        <w:t>Prelude to War</w:t>
      </w:r>
      <w:bookmarkEnd w:id="3"/>
    </w:p>
    <w:p w14:paraId="0DD679E6" w14:textId="5A30DC18" w:rsidR="0051511F" w:rsidRPr="0051511F" w:rsidRDefault="0051511F" w:rsidP="0029484A">
      <w:pPr>
        <w:pStyle w:val="BodyText2"/>
      </w:pPr>
      <w:r>
        <w:t>During this period there were perhaps two significant developments, firstly in November 1936 the RAAF commenced using a new aviation fuel – Aviation Gasoline 87</w:t>
      </w:r>
      <w:r w:rsidR="00A026E2">
        <w:fldChar w:fldCharType="begin"/>
      </w:r>
      <w:r w:rsidR="00A026E2">
        <w:instrText xml:space="preserve"> XE "</w:instrText>
      </w:r>
      <w:r w:rsidR="00A026E2" w:rsidRPr="009349EB">
        <w:instrText>Aviation Gasoline 87</w:instrText>
      </w:r>
      <w:r w:rsidR="00A026E2">
        <w:instrText xml:space="preserve">" </w:instrText>
      </w:r>
      <w:r w:rsidR="00A026E2">
        <w:fldChar w:fldCharType="end"/>
      </w:r>
      <w:r>
        <w:t xml:space="preserv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t xml:space="preserve">), the other significant development was </w:t>
      </w:r>
      <w:r w:rsidR="00323D13">
        <w:t xml:space="preserve">that </w:t>
      </w:r>
      <w:r>
        <w:t>the supply of aviation products</w:t>
      </w:r>
      <w:r w:rsidR="00323D13">
        <w:t>,</w:t>
      </w:r>
      <w:r>
        <w:t xml:space="preserve"> in particularly aviation gasoline</w:t>
      </w:r>
      <w:r w:rsidR="00323D13">
        <w:t>,</w:t>
      </w:r>
      <w:r>
        <w:t xml:space="preserve"> was </w:t>
      </w:r>
      <w:r w:rsidR="00503323">
        <w:t xml:space="preserve">contracted </w:t>
      </w:r>
      <w:r w:rsidR="00323D13">
        <w:t xml:space="preserve">out </w:t>
      </w:r>
      <w:r w:rsidR="00503323">
        <w:t>to</w:t>
      </w:r>
      <w:r w:rsidR="008462EE">
        <w:t xml:space="preserve"> only</w:t>
      </w:r>
      <w:r w:rsidR="00503323">
        <w:t xml:space="preserve"> two companies – The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rsidR="00503323">
        <w:t xml:space="preserve"> (with its Shell Aviation Services</w:t>
      </w:r>
      <w:r w:rsidR="00377F44">
        <w:fldChar w:fldCharType="begin"/>
      </w:r>
      <w:r w:rsidR="00377F44">
        <w:instrText xml:space="preserve"> XE "</w:instrText>
      </w:r>
      <w:r w:rsidR="00377F44" w:rsidRPr="009D5778">
        <w:instrText>Shell Aviation Services</w:instrText>
      </w:r>
      <w:r w:rsidR="00377F44">
        <w:instrText xml:space="preserve">" </w:instrText>
      </w:r>
      <w:r w:rsidR="00377F44">
        <w:fldChar w:fldCharType="end"/>
      </w:r>
      <w:r w:rsidR="00503323">
        <w:t>) and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rsidR="00503323">
        <w:t xml:space="preserve"> (with its INTAVA Aviation Services</w:t>
      </w:r>
      <w:r w:rsidR="006A53E4">
        <w:fldChar w:fldCharType="begin"/>
      </w:r>
      <w:r w:rsidR="006A53E4">
        <w:instrText xml:space="preserve"> XE "</w:instrText>
      </w:r>
      <w:r w:rsidR="006A53E4" w:rsidRPr="001E4BD3">
        <w:instrText>INTAVA Aviation Services</w:instrText>
      </w:r>
      <w:r w:rsidR="006A53E4">
        <w:instrText xml:space="preserve">" </w:instrText>
      </w:r>
      <w:r w:rsidR="006A53E4">
        <w:fldChar w:fldCharType="end"/>
      </w:r>
      <w:r w:rsidR="00503323">
        <w:t xml:space="preserve">). </w:t>
      </w:r>
    </w:p>
    <w:p w14:paraId="780F1516" w14:textId="77777777" w:rsidR="0051511F" w:rsidRDefault="0051511F" w:rsidP="0051511F">
      <w:pPr>
        <w:pStyle w:val="Heading7"/>
        <w:framePr w:wrap="around"/>
      </w:pPr>
      <w:r>
        <w:t>RAAF introduce</w:t>
      </w:r>
      <w:r w:rsidR="008B7B94">
        <w:t>s</w:t>
      </w:r>
      <w:r>
        <w:t xml:space="preserv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00503323">
        <w:rPr>
          <w:rStyle w:val="EndnoteReference"/>
        </w:rPr>
        <w:endnoteReference w:id="7"/>
      </w:r>
    </w:p>
    <w:p w14:paraId="75A8F775" w14:textId="77777777" w:rsidR="0051511F" w:rsidRDefault="00503323" w:rsidP="00785D2D">
      <w:pPr>
        <w:pStyle w:val="BodyText"/>
      </w:pPr>
      <w:r>
        <w:t>There were in fact to be two aviation grades of gasoline to be used by the RAAF</w:t>
      </w:r>
      <w:r w:rsidR="008B7B94">
        <w:t xml:space="preserve">, </w:t>
      </w:r>
      <w:r>
        <w:t xml:space="preserve">and this was detailed </w:t>
      </w:r>
      <w:r w:rsidR="008462EE">
        <w:t>in the memo of</w:t>
      </w:r>
      <w:r>
        <w:t xml:space="preserve"> November 13, 1936 when the following </w:t>
      </w:r>
      <w:r w:rsidR="008B7B94">
        <w:t>‘</w:t>
      </w:r>
      <w:r w:rsidRPr="00503323">
        <w:t>RAAF HQ Technical Orders - Aircraft Instructions B.8</w:t>
      </w:r>
      <w:r w:rsidR="006A53E4">
        <w:fldChar w:fldCharType="begin"/>
      </w:r>
      <w:r w:rsidR="006A53E4">
        <w:instrText xml:space="preserve"> XE "</w:instrText>
      </w:r>
      <w:r w:rsidR="006A53E4" w:rsidRPr="00E56A16">
        <w:instrText>RAAF HQ Technical Orders - Aircraft Instructions B.8</w:instrText>
      </w:r>
      <w:r w:rsidR="006A53E4">
        <w:instrText xml:space="preserve">" </w:instrText>
      </w:r>
      <w:r w:rsidR="006A53E4">
        <w:fldChar w:fldCharType="end"/>
      </w:r>
      <w:r w:rsidR="008B7B94">
        <w:t>”</w:t>
      </w:r>
      <w:r>
        <w:t xml:space="preserve"> for the </w:t>
      </w:r>
      <w:r w:rsidRPr="00503323">
        <w:t>“Octane Numbers of Fuel required for RAAF Aircraft”</w:t>
      </w:r>
      <w:r>
        <w:t xml:space="preserve"> was issued.</w:t>
      </w:r>
    </w:p>
    <w:p w14:paraId="6E2A371E" w14:textId="6167D37F" w:rsidR="00503323" w:rsidRDefault="00815C81" w:rsidP="00785D2D">
      <w:pPr>
        <w:pStyle w:val="BodyText"/>
      </w:pPr>
      <w:r>
        <w:t>“</w:t>
      </w:r>
      <w:r w:rsidR="00503323">
        <w:t>The RAAF required two grades of fuel</w:t>
      </w:r>
    </w:p>
    <w:p w14:paraId="64915E3A" w14:textId="77777777" w:rsidR="00503323" w:rsidRDefault="00503323" w:rsidP="00785D2D">
      <w:pPr>
        <w:pStyle w:val="BodyText"/>
      </w:pPr>
      <w:r>
        <w:t>•</w:t>
      </w:r>
      <w:r>
        <w:tab/>
      </w:r>
      <w:r w:rsidR="009B100C">
        <w:t>DTD 224</w:t>
      </w:r>
      <w:r>
        <w:t xml:space="preserve"> Octane 77</w:t>
      </w:r>
      <w:r w:rsidR="006A53E4">
        <w:fldChar w:fldCharType="begin"/>
      </w:r>
      <w:r w:rsidR="006A53E4">
        <w:instrText xml:space="preserve"> XE "</w:instrText>
      </w:r>
      <w:r w:rsidR="006A53E4" w:rsidRPr="00A72C5B">
        <w:instrText>DTD</w:instrText>
      </w:r>
      <w:r w:rsidR="00D75BA7">
        <w:instrText>-</w:instrText>
      </w:r>
      <w:r w:rsidR="006A53E4" w:rsidRPr="00A72C5B">
        <w:instrText>224 Octane 77</w:instrText>
      </w:r>
      <w:r w:rsidR="006A53E4">
        <w:instrText xml:space="preserve">" </w:instrText>
      </w:r>
      <w:r w:rsidR="006A53E4">
        <w:fldChar w:fldCharType="end"/>
      </w:r>
      <w:r>
        <w:tab/>
        <w:t>no Tetra Ethyl Lead - not coloured</w:t>
      </w:r>
    </w:p>
    <w:p w14:paraId="37D8B94D" w14:textId="0680544D" w:rsidR="00503323" w:rsidRDefault="00503323" w:rsidP="00785D2D">
      <w:pPr>
        <w:pStyle w:val="BodyText"/>
      </w:pPr>
      <w:r>
        <w:t>•</w:t>
      </w:r>
      <w:r>
        <w:tab/>
      </w:r>
      <w:r w:rsidR="009B100C">
        <w:t>DTD 230</w:t>
      </w:r>
      <w:r>
        <w:t xml:space="preserve"> Octane 87</w:t>
      </w:r>
      <w:r w:rsidR="006A53E4">
        <w:fldChar w:fldCharType="begin"/>
      </w:r>
      <w:r w:rsidR="006A53E4">
        <w:instrText xml:space="preserve"> XE "</w:instrText>
      </w:r>
      <w:r w:rsidR="006A53E4" w:rsidRPr="00F3371F">
        <w:instrText>DTD</w:instrText>
      </w:r>
      <w:r w:rsidR="00D75BA7">
        <w:instrText>-</w:instrText>
      </w:r>
      <w:r w:rsidR="006A53E4" w:rsidRPr="00F3371F">
        <w:instrText>230 Octane 87</w:instrText>
      </w:r>
      <w:r w:rsidR="006A53E4">
        <w:instrText xml:space="preserve">" </w:instrText>
      </w:r>
      <w:r w:rsidR="006A53E4">
        <w:fldChar w:fldCharType="end"/>
      </w:r>
      <w:r>
        <w:tab/>
        <w:t>contains Tetra Ethyl Lead</w:t>
      </w:r>
      <w:r w:rsidR="00F475C5">
        <w:fldChar w:fldCharType="begin"/>
      </w:r>
      <w:r w:rsidR="00F475C5">
        <w:instrText xml:space="preserve"> XE "</w:instrText>
      </w:r>
      <w:r w:rsidR="00F475C5" w:rsidRPr="00D45337">
        <w:instrText>Tetra Ethyl Lead</w:instrText>
      </w:r>
      <w:r w:rsidR="00F475C5">
        <w:instrText xml:space="preserve">" </w:instrText>
      </w:r>
      <w:r w:rsidR="00F475C5">
        <w:fldChar w:fldCharType="end"/>
      </w:r>
      <w:r>
        <w:t xml:space="preserve"> - coloured Blue</w:t>
      </w:r>
    </w:p>
    <w:p w14:paraId="10499DD6" w14:textId="77777777" w:rsidR="00503323" w:rsidRDefault="00503323" w:rsidP="00785D2D">
      <w:pPr>
        <w:pStyle w:val="BodyText"/>
      </w:pPr>
      <w:r>
        <w:t>But as there are other leaded fuels marketed by the oil companies that have a lower octane value than 87, but are also coloured blue, care should be taken when refue</w:t>
      </w:r>
      <w:r w:rsidR="00C5623E">
        <w:t>l</w:t>
      </w:r>
      <w:r>
        <w:t>ling away from RAAF Stations that the fuel is supplied to RAAF Contract.</w:t>
      </w:r>
    </w:p>
    <w:p w14:paraId="7338CC91" w14:textId="77777777" w:rsidR="00503323" w:rsidRPr="00503323" w:rsidRDefault="00503323" w:rsidP="00785D2D">
      <w:pPr>
        <w:pStyle w:val="BodyText"/>
      </w:pPr>
      <w:r>
        <w:t>The instruction further noted details of the classifications of engines and the fuels to be used</w:t>
      </w:r>
      <w:r w:rsidR="00C5623E">
        <w:t>.</w:t>
      </w:r>
    </w:p>
    <w:p w14:paraId="650CCEDC" w14:textId="77777777" w:rsidR="007C278A" w:rsidRDefault="007C278A" w:rsidP="0029484A">
      <w:pPr>
        <w:pStyle w:val="BodyText2"/>
      </w:pPr>
      <w:r w:rsidRPr="00C91AF1">
        <w:rPr>
          <w:rStyle w:val="StyleBodyTextBoldChar"/>
        </w:rPr>
        <w:t>Classification of Engines</w:t>
      </w:r>
      <w:r w:rsidR="00A46419">
        <w:t xml:space="preserve"> - </w:t>
      </w:r>
      <w:r>
        <w:t>Engines in service fall into three categories</w:t>
      </w:r>
      <w:r w:rsidR="00C5623E">
        <w:t>.</w:t>
      </w:r>
    </w:p>
    <w:p w14:paraId="3768B540" w14:textId="57DC4876" w:rsidR="008B7B94" w:rsidRDefault="007C278A" w:rsidP="0029484A">
      <w:pPr>
        <w:pStyle w:val="BodyText2"/>
      </w:pPr>
      <w:r w:rsidRPr="00C91AF1">
        <w:rPr>
          <w:rStyle w:val="StyleBodyTextBoldChar"/>
        </w:rPr>
        <w:t>Category A</w:t>
      </w:r>
      <w:r>
        <w:t>.</w:t>
      </w:r>
      <w:r w:rsidR="00A46419">
        <w:t xml:space="preserve"> - </w:t>
      </w:r>
      <w:r>
        <w:t>Engines whose power requires the use of 87 octane</w:t>
      </w:r>
      <w:r w:rsidR="00F475C5">
        <w:fldChar w:fldCharType="begin"/>
      </w:r>
      <w:r w:rsidR="00F475C5">
        <w:instrText xml:space="preserve"> XE "</w:instrText>
      </w:r>
      <w:r w:rsidR="00F475C5" w:rsidRPr="0078676A">
        <w:instrText>87 octane</w:instrText>
      </w:r>
      <w:r w:rsidR="00F475C5">
        <w:instrText xml:space="preserve">" </w:instrText>
      </w:r>
      <w:r w:rsidR="00F475C5">
        <w:fldChar w:fldCharType="end"/>
      </w:r>
      <w:r>
        <w:t xml:space="preserve"> fuel. These engines are suitably constructed to withstand the effects of leaded fuel and will sustain sever</w:t>
      </w:r>
      <w:r w:rsidR="00323D13">
        <w:t>e</w:t>
      </w:r>
      <w:r>
        <w:t xml:space="preserve"> damage if they are run on fuel with a lower octane th</w:t>
      </w:r>
      <w:r w:rsidR="00815C81">
        <w:t>a</w:t>
      </w:r>
      <w:r>
        <w:t>n required.</w:t>
      </w:r>
      <w:r w:rsidR="00A46419">
        <w:t xml:space="preserve"> </w:t>
      </w:r>
      <w:r w:rsidR="008B7B94">
        <w:t xml:space="preserve">Engines at present in the service or about to come into the service, fall into these categories </w:t>
      </w:r>
      <w:r w:rsidR="00323D13">
        <w:t xml:space="preserve">are </w:t>
      </w:r>
      <w:r w:rsidR="008B7B94">
        <w:t>as follows:</w:t>
      </w:r>
    </w:p>
    <w:p w14:paraId="46FE1E3C" w14:textId="77777777" w:rsidR="008B7B94" w:rsidRDefault="008B7B94" w:rsidP="00785D2D">
      <w:pPr>
        <w:pStyle w:val="BodyTextIndent"/>
      </w:pPr>
      <w:r>
        <w:t>Kestrel V</w:t>
      </w:r>
      <w:r w:rsidR="006A53E4">
        <w:fldChar w:fldCharType="begin"/>
      </w:r>
      <w:r w:rsidR="006A53E4">
        <w:instrText xml:space="preserve"> XE "</w:instrText>
      </w:r>
      <w:r w:rsidR="006A53E4" w:rsidRPr="0041699B">
        <w:instrText>Kestrel V</w:instrText>
      </w:r>
      <w:r w:rsidR="006A53E4">
        <w:instrText xml:space="preserve">" </w:instrText>
      </w:r>
      <w:r w:rsidR="006A53E4">
        <w:fldChar w:fldCharType="end"/>
      </w:r>
      <w:r>
        <w:t xml:space="preserve"> in </w:t>
      </w:r>
      <w:r w:rsidR="006A53E4">
        <w:t xml:space="preserve">Hawker </w:t>
      </w:r>
      <w:r>
        <w:t>Demons</w:t>
      </w:r>
      <w:r w:rsidR="006A53E4">
        <w:fldChar w:fldCharType="begin"/>
      </w:r>
      <w:r w:rsidR="006A53E4">
        <w:instrText xml:space="preserve"> XE "</w:instrText>
      </w:r>
      <w:r w:rsidR="006A53E4" w:rsidRPr="00AA07C4">
        <w:instrText>Hawker Demon</w:instrText>
      </w:r>
      <w:r w:rsidR="006A53E4">
        <w:instrText xml:space="preserve">" </w:instrText>
      </w:r>
      <w:r w:rsidR="006A53E4">
        <w:fldChar w:fldCharType="end"/>
      </w:r>
      <w:r>
        <w:t xml:space="preserve"> A1-19 onwards</w:t>
      </w:r>
    </w:p>
    <w:p w14:paraId="1DDAB04D" w14:textId="77777777" w:rsidR="008B7B94" w:rsidRDefault="008B7B94" w:rsidP="00785D2D">
      <w:pPr>
        <w:pStyle w:val="BodyTextIndent"/>
      </w:pPr>
      <w:r>
        <w:t>Cheetah IX</w:t>
      </w:r>
      <w:r w:rsidR="006A53E4">
        <w:fldChar w:fldCharType="begin"/>
      </w:r>
      <w:r w:rsidR="006A53E4">
        <w:instrText xml:space="preserve"> XE "</w:instrText>
      </w:r>
      <w:r w:rsidR="006A53E4" w:rsidRPr="008313B7">
        <w:instrText>Cheetah IX</w:instrText>
      </w:r>
      <w:r w:rsidR="006A53E4">
        <w:instrText xml:space="preserve">" </w:instrText>
      </w:r>
      <w:r w:rsidR="006A53E4">
        <w:fldChar w:fldCharType="end"/>
      </w:r>
      <w:r>
        <w:t xml:space="preserve"> in </w:t>
      </w:r>
      <w:r w:rsidR="006A53E4">
        <w:t xml:space="preserve">Avro </w:t>
      </w:r>
      <w:r>
        <w:t>Anson</w:t>
      </w:r>
      <w:r w:rsidR="006A53E4">
        <w:fldChar w:fldCharType="begin"/>
      </w:r>
      <w:r w:rsidR="006A53E4">
        <w:instrText xml:space="preserve"> XE "</w:instrText>
      </w:r>
      <w:r w:rsidR="006A53E4" w:rsidRPr="00C36BB1">
        <w:instrText>Avro Anson</w:instrText>
      </w:r>
      <w:r w:rsidR="006A53E4">
        <w:instrText xml:space="preserve">" </w:instrText>
      </w:r>
      <w:r w:rsidR="006A53E4">
        <w:fldChar w:fldCharType="end"/>
      </w:r>
      <w:r>
        <w:t xml:space="preserve"> aircraft</w:t>
      </w:r>
      <w:r w:rsidR="00304164">
        <w:rPr>
          <w:rStyle w:val="EndnoteReference"/>
        </w:rPr>
        <w:endnoteReference w:id="8"/>
      </w:r>
    </w:p>
    <w:p w14:paraId="69AA3EE8" w14:textId="77777777" w:rsidR="00ED3273" w:rsidRDefault="00ED3273" w:rsidP="00785D2D">
      <w:pPr>
        <w:pStyle w:val="BodyTextIndent"/>
      </w:pPr>
      <w:r>
        <w:t>Pegasus VI</w:t>
      </w:r>
      <w:r w:rsidR="006A53E4">
        <w:fldChar w:fldCharType="begin"/>
      </w:r>
      <w:r w:rsidR="006A53E4">
        <w:instrText xml:space="preserve"> XE "</w:instrText>
      </w:r>
      <w:r w:rsidR="006A53E4" w:rsidRPr="00FE6F46">
        <w:instrText>Pegasus VI</w:instrText>
      </w:r>
      <w:r w:rsidR="006A53E4">
        <w:instrText xml:space="preserve">" </w:instrText>
      </w:r>
      <w:r w:rsidR="006A53E4">
        <w:fldChar w:fldCharType="end"/>
      </w:r>
      <w:r>
        <w:t xml:space="preserve"> in </w:t>
      </w:r>
      <w:r w:rsidR="006A53E4">
        <w:t xml:space="preserve">Supermarine </w:t>
      </w:r>
      <w:r>
        <w:t>Seagulls</w:t>
      </w:r>
      <w:r w:rsidR="006A53E4">
        <w:fldChar w:fldCharType="begin"/>
      </w:r>
      <w:r w:rsidR="006A53E4">
        <w:instrText xml:space="preserve"> XE "</w:instrText>
      </w:r>
      <w:r w:rsidR="006A53E4" w:rsidRPr="003154F2">
        <w:instrText>Supermarine Seagull</w:instrText>
      </w:r>
      <w:r w:rsidR="006A53E4">
        <w:instrText xml:space="preserve">" </w:instrText>
      </w:r>
      <w:r w:rsidR="006A53E4">
        <w:fldChar w:fldCharType="end"/>
      </w:r>
      <w:r>
        <w:t xml:space="preserve"> A2-13 onwards</w:t>
      </w:r>
    </w:p>
    <w:p w14:paraId="433C2851" w14:textId="77777777" w:rsidR="00323D13" w:rsidRPr="00C47C61" w:rsidRDefault="00323D13" w:rsidP="00F77A93">
      <w:pPr>
        <w:pStyle w:val="Caption"/>
      </w:pPr>
      <w:r w:rsidRPr="00C47C61">
        <w:t>Photo</w:t>
      </w:r>
      <w:r w:rsidR="00A24FB7">
        <w:t xml:space="preserve"> </w:t>
      </w:r>
      <w:r w:rsidR="007E075C">
        <w:fldChar w:fldCharType="begin"/>
      </w:r>
      <w:r w:rsidR="007E075C">
        <w:instrText xml:space="preserve"> SEQ Photo_ \* ARABIC </w:instrText>
      </w:r>
      <w:r w:rsidR="007E075C">
        <w:fldChar w:fldCharType="separate"/>
      </w:r>
      <w:r w:rsidR="00441851">
        <w:rPr>
          <w:noProof/>
        </w:rPr>
        <w:t>7</w:t>
      </w:r>
      <w:r w:rsidR="007E075C">
        <w:rPr>
          <w:noProof/>
        </w:rPr>
        <w:fldChar w:fldCharType="end"/>
      </w:r>
      <w:r w:rsidR="001211AD">
        <w:t>.</w:t>
      </w:r>
      <w:r w:rsidRPr="00C47C61">
        <w:t xml:space="preserve"> RAAF Avro Anson</w:t>
      </w:r>
      <w:r w:rsidR="006A53E4">
        <w:fldChar w:fldCharType="begin"/>
      </w:r>
      <w:r w:rsidR="006A53E4">
        <w:instrText xml:space="preserve"> XE "</w:instrText>
      </w:r>
      <w:r w:rsidR="006A53E4" w:rsidRPr="00C36BB1">
        <w:instrText>Avro Anson</w:instrText>
      </w:r>
      <w:r w:rsidR="006A53E4">
        <w:instrText xml:space="preserve">" </w:instrText>
      </w:r>
      <w:r w:rsidR="006A53E4">
        <w:fldChar w:fldCharType="end"/>
      </w:r>
      <w:r w:rsidRPr="00C47C61">
        <w:t xml:space="preserve"> A4-34 (circa 1936)</w:t>
      </w:r>
    </w:p>
    <w:p w14:paraId="75E383B0" w14:textId="77777777" w:rsidR="00304164" w:rsidRDefault="0047713A" w:rsidP="00785D2D">
      <w:pPr>
        <w:pStyle w:val="Picture"/>
      </w:pPr>
      <w:r w:rsidRPr="00DC5394">
        <w:rPr>
          <w:noProof/>
          <w:lang w:eastAsia="en-AU"/>
        </w:rPr>
        <w:drawing>
          <wp:inline distT="0" distB="0" distL="0" distR="0" wp14:anchorId="160BC43E" wp14:editId="5C743346">
            <wp:extent cx="3219237" cy="2273300"/>
            <wp:effectExtent l="0" t="0" r="635" b="0"/>
            <wp:docPr id="12" name="Picture 12" descr="1937 RAAF Anson AI-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37 RAAF Anson AI-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873" cy="2360607"/>
                    </a:xfrm>
                    <a:prstGeom prst="rect">
                      <a:avLst/>
                    </a:prstGeom>
                    <a:noFill/>
                    <a:ln>
                      <a:noFill/>
                    </a:ln>
                  </pic:spPr>
                </pic:pic>
              </a:graphicData>
            </a:graphic>
          </wp:inline>
        </w:drawing>
      </w:r>
    </w:p>
    <w:p w14:paraId="343FF618" w14:textId="77777777" w:rsidR="00DC5394" w:rsidRDefault="00DC5394">
      <w:pPr>
        <w:rPr>
          <w:i/>
          <w:spacing w:val="-5"/>
          <w:sz w:val="22"/>
        </w:rPr>
      </w:pPr>
      <w:r>
        <w:br w:type="page"/>
      </w:r>
    </w:p>
    <w:p w14:paraId="14D0B3A3" w14:textId="3940C2FB" w:rsidR="00C47C61" w:rsidRPr="00C47C61" w:rsidRDefault="00C47C61" w:rsidP="00F77A93">
      <w:pPr>
        <w:pStyle w:val="Caption"/>
      </w:pPr>
      <w:r w:rsidRPr="00C47C61">
        <w:lastRenderedPageBreak/>
        <w:t xml:space="preserve">Photo </w:t>
      </w:r>
      <w:r w:rsidR="006E4723">
        <w:rPr>
          <w:noProof/>
        </w:rPr>
        <w:fldChar w:fldCharType="begin"/>
      </w:r>
      <w:r w:rsidR="006E4723">
        <w:rPr>
          <w:noProof/>
        </w:rPr>
        <w:instrText xml:space="preserve"> SEQ Photo_ \* ARABIC </w:instrText>
      </w:r>
      <w:r w:rsidR="006E4723">
        <w:rPr>
          <w:noProof/>
        </w:rPr>
        <w:fldChar w:fldCharType="separate"/>
      </w:r>
      <w:r w:rsidR="00441851">
        <w:rPr>
          <w:noProof/>
        </w:rPr>
        <w:t>8</w:t>
      </w:r>
      <w:r w:rsidR="006E4723">
        <w:rPr>
          <w:noProof/>
        </w:rPr>
        <w:fldChar w:fldCharType="end"/>
      </w:r>
      <w:r w:rsidR="001211AD">
        <w:t>.</w:t>
      </w:r>
      <w:r>
        <w:t xml:space="preserve"> RAAF </w:t>
      </w:r>
      <w:r w:rsidR="0098179C">
        <w:t>Seagull</w:t>
      </w:r>
      <w:r w:rsidR="00DE0B3B">
        <w:fldChar w:fldCharType="begin"/>
      </w:r>
      <w:r w:rsidR="00DE0B3B">
        <w:instrText xml:space="preserve"> XE "</w:instrText>
      </w:r>
      <w:r w:rsidR="00DE0B3B" w:rsidRPr="00C90F04">
        <w:instrText>Seagull</w:instrText>
      </w:r>
      <w:r w:rsidR="00DE0B3B">
        <w:instrText xml:space="preserve">" </w:instrText>
      </w:r>
      <w:r w:rsidR="00DE0B3B">
        <w:fldChar w:fldCharType="end"/>
      </w:r>
      <w:r w:rsidR="0098179C">
        <w:t xml:space="preserve"> (also known as </w:t>
      </w:r>
      <w:r>
        <w:t>Walrus V</w:t>
      </w:r>
      <w:r w:rsidR="00F475C5">
        <w:fldChar w:fldCharType="begin"/>
      </w:r>
      <w:r w:rsidR="00F475C5">
        <w:instrText xml:space="preserve"> XE "</w:instrText>
      </w:r>
      <w:r w:rsidR="00F475C5" w:rsidRPr="004460F7">
        <w:instrText>Walrus V</w:instrText>
      </w:r>
      <w:r w:rsidR="00F475C5">
        <w:instrText xml:space="preserve">" </w:instrText>
      </w:r>
      <w:r w:rsidR="00F475C5">
        <w:fldChar w:fldCharType="end"/>
      </w:r>
      <w:r w:rsidR="004672F3">
        <w:t>)</w:t>
      </w:r>
      <w:r>
        <w:t xml:space="preserve"> at RAAF </w:t>
      </w:r>
      <w:r w:rsidRPr="00DC5394">
        <w:t>Museum</w:t>
      </w:r>
      <w:r>
        <w:t xml:space="preserve"> Point Cook, Vic.</w:t>
      </w:r>
    </w:p>
    <w:p w14:paraId="2588418B" w14:textId="77777777" w:rsidR="008B7B94" w:rsidRPr="00C47C61" w:rsidRDefault="0047713A" w:rsidP="00785D2D">
      <w:pPr>
        <w:pStyle w:val="Picture"/>
      </w:pPr>
      <w:r>
        <w:rPr>
          <w:noProof/>
          <w:lang w:eastAsia="en-AU"/>
        </w:rPr>
        <w:drawing>
          <wp:inline distT="0" distB="0" distL="0" distR="0" wp14:anchorId="70DFD978" wp14:editId="56A6D704">
            <wp:extent cx="4399434" cy="2238820"/>
            <wp:effectExtent l="0" t="0" r="1270" b="9525"/>
            <wp:docPr id="13" name="Picture 13" descr="Walrus V -HD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lrus V -HD8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3983" cy="2256401"/>
                    </a:xfrm>
                    <a:prstGeom prst="rect">
                      <a:avLst/>
                    </a:prstGeom>
                    <a:noFill/>
                    <a:ln>
                      <a:noFill/>
                    </a:ln>
                  </pic:spPr>
                </pic:pic>
              </a:graphicData>
            </a:graphic>
          </wp:inline>
        </w:drawing>
      </w:r>
    </w:p>
    <w:p w14:paraId="01FD1821" w14:textId="5B798C2F" w:rsidR="008B7B94" w:rsidRDefault="007C278A" w:rsidP="00785D2D">
      <w:pPr>
        <w:pStyle w:val="BodyText"/>
      </w:pPr>
      <w:r w:rsidRPr="00C91AF1">
        <w:rPr>
          <w:rStyle w:val="StyleBodyTextBoldChar"/>
        </w:rPr>
        <w:t>Category B.</w:t>
      </w:r>
      <w:r w:rsidR="00A46419">
        <w:t xml:space="preserve"> - </w:t>
      </w:r>
      <w:r>
        <w:t>Engines that are suitably constructed to withstand the effects of leaded fuel</w:t>
      </w:r>
      <w:r w:rsidR="00C47C61">
        <w:t>,</w:t>
      </w:r>
      <w:r>
        <w:t xml:space="preserve"> but whose power output does not require the use of a leaded fuel. These engines may therefore be run on either 87 or 77 </w:t>
      </w:r>
      <w:r w:rsidR="009B2F7A">
        <w:t>o</w:t>
      </w:r>
      <w:r>
        <w:t>ctane</w:t>
      </w:r>
      <w:r w:rsidR="00F475C5">
        <w:fldChar w:fldCharType="begin"/>
      </w:r>
      <w:r w:rsidR="00F475C5">
        <w:instrText xml:space="preserve"> XE "</w:instrText>
      </w:r>
      <w:r w:rsidR="00F475C5" w:rsidRPr="00847C60">
        <w:instrText>77 octane</w:instrText>
      </w:r>
      <w:r w:rsidR="00F475C5">
        <w:instrText xml:space="preserve">" </w:instrText>
      </w:r>
      <w:r w:rsidR="00F475C5">
        <w:fldChar w:fldCharType="end"/>
      </w:r>
      <w:r>
        <w:t xml:space="preserve"> fuel, but should normally be run on 77 </w:t>
      </w:r>
      <w:r w:rsidR="009B2F7A">
        <w:t xml:space="preserve">octane fuel </w:t>
      </w:r>
      <w:r>
        <w:t>unless otherwise ordered.</w:t>
      </w:r>
      <w:r w:rsidR="00A46419">
        <w:t xml:space="preserve"> </w:t>
      </w:r>
      <w:r w:rsidR="008B7B94">
        <w:t>Engines at present in the service or about to come into the service, fall into these categories as follows:</w:t>
      </w:r>
    </w:p>
    <w:p w14:paraId="65936029" w14:textId="3CAA6B29" w:rsidR="00486EAE" w:rsidRDefault="00486EAE" w:rsidP="00785D2D">
      <w:pPr>
        <w:pStyle w:val="BodyText"/>
      </w:pPr>
      <w:r>
        <w:t>Pegasus II M2</w:t>
      </w:r>
      <w:r w:rsidR="006A53E4">
        <w:fldChar w:fldCharType="begin"/>
      </w:r>
      <w:r w:rsidR="006A53E4">
        <w:instrText xml:space="preserve"> XE "</w:instrText>
      </w:r>
      <w:r w:rsidR="006A53E4" w:rsidRPr="000022BA">
        <w:instrText>Pegasus II M2</w:instrText>
      </w:r>
      <w:r w:rsidR="006A53E4">
        <w:instrText xml:space="preserve">" </w:instrText>
      </w:r>
      <w:r w:rsidR="006A53E4">
        <w:fldChar w:fldCharType="end"/>
      </w:r>
      <w:r>
        <w:t xml:space="preserve"> in </w:t>
      </w:r>
      <w:r w:rsidR="006A53E4">
        <w:t xml:space="preserve">Supermarine </w:t>
      </w:r>
      <w:r>
        <w:t>Seagulls V</w:t>
      </w:r>
      <w:r w:rsidR="00F475C5">
        <w:fldChar w:fldCharType="begin"/>
      </w:r>
      <w:r w:rsidR="00F475C5">
        <w:instrText xml:space="preserve"> XE "</w:instrText>
      </w:r>
      <w:r w:rsidR="00F475C5" w:rsidRPr="00A31FCD">
        <w:instrText>Supermarine Seagulls V</w:instrText>
      </w:r>
      <w:r w:rsidR="00F475C5">
        <w:instrText xml:space="preserve">" </w:instrText>
      </w:r>
      <w:r w:rsidR="00F475C5">
        <w:fldChar w:fldCharType="end"/>
      </w:r>
      <w:r>
        <w:t>s A2-1 to A2-12</w:t>
      </w:r>
    </w:p>
    <w:p w14:paraId="61DCEB3F" w14:textId="77777777" w:rsidR="008B7B94" w:rsidRDefault="008B7B94" w:rsidP="00785D2D">
      <w:pPr>
        <w:pStyle w:val="BodyText"/>
      </w:pPr>
      <w:r>
        <w:t>Kestrel V</w:t>
      </w:r>
      <w:r w:rsidR="006A53E4">
        <w:fldChar w:fldCharType="begin"/>
      </w:r>
      <w:r w:rsidR="006A53E4">
        <w:instrText xml:space="preserve"> XE "</w:instrText>
      </w:r>
      <w:r w:rsidR="006A53E4" w:rsidRPr="0041699B">
        <w:instrText>Kestrel V</w:instrText>
      </w:r>
      <w:r w:rsidR="006A53E4">
        <w:instrText xml:space="preserve">" </w:instrText>
      </w:r>
      <w:r w:rsidR="006A53E4">
        <w:fldChar w:fldCharType="end"/>
      </w:r>
      <w:r>
        <w:t xml:space="preserve"> (derated) in </w:t>
      </w:r>
      <w:r w:rsidR="006A53E4">
        <w:t xml:space="preserve">Hawker </w:t>
      </w:r>
      <w:r>
        <w:t>Demon</w:t>
      </w:r>
      <w:r w:rsidR="00685D2D">
        <w:fldChar w:fldCharType="begin"/>
      </w:r>
      <w:r w:rsidR="00685D2D">
        <w:instrText xml:space="preserve"> XE "</w:instrText>
      </w:r>
      <w:r w:rsidR="00685D2D" w:rsidRPr="00F74060">
        <w:instrText>Hawker Demon</w:instrText>
      </w:r>
      <w:r w:rsidR="00685D2D">
        <w:instrText xml:space="preserve">" </w:instrText>
      </w:r>
      <w:r w:rsidR="00685D2D">
        <w:fldChar w:fldCharType="end"/>
      </w:r>
      <w:r>
        <w:t>s A1-1 to A1-18</w:t>
      </w:r>
    </w:p>
    <w:p w14:paraId="7339C55F" w14:textId="77777777" w:rsidR="00C47C61" w:rsidRDefault="00C47C61" w:rsidP="00F77A93">
      <w:pPr>
        <w:pStyle w:val="Caption"/>
      </w:pPr>
      <w:r>
        <w:t xml:space="preserve">Photo  </w:t>
      </w:r>
      <w:r w:rsidR="00DC5394">
        <w:rPr>
          <w:noProof/>
        </w:rPr>
        <w:fldChar w:fldCharType="begin"/>
      </w:r>
      <w:r w:rsidR="00DC5394">
        <w:rPr>
          <w:noProof/>
        </w:rPr>
        <w:instrText xml:space="preserve"> SEQ Photo_ \* ARABIC </w:instrText>
      </w:r>
      <w:r w:rsidR="00DC5394">
        <w:rPr>
          <w:noProof/>
        </w:rPr>
        <w:fldChar w:fldCharType="separate"/>
      </w:r>
      <w:r w:rsidR="00441851">
        <w:rPr>
          <w:noProof/>
        </w:rPr>
        <w:t>9</w:t>
      </w:r>
      <w:r w:rsidR="00DC5394">
        <w:rPr>
          <w:noProof/>
        </w:rPr>
        <w:fldChar w:fldCharType="end"/>
      </w:r>
      <w:r w:rsidR="001211AD">
        <w:rPr>
          <w:noProof/>
        </w:rPr>
        <w:t>.</w:t>
      </w:r>
      <w:r w:rsidRPr="00C47C61">
        <w:t xml:space="preserve"> RAAF </w:t>
      </w:r>
      <w:r>
        <w:t xml:space="preserve">Hawker </w:t>
      </w:r>
      <w:r w:rsidR="001211AD">
        <w:t>D</w:t>
      </w:r>
      <w:r>
        <w:t>emon</w:t>
      </w:r>
      <w:r w:rsidR="006A53E4">
        <w:fldChar w:fldCharType="begin"/>
      </w:r>
      <w:r w:rsidR="006A53E4">
        <w:instrText xml:space="preserve"> XE "</w:instrText>
      </w:r>
      <w:r w:rsidR="006A53E4" w:rsidRPr="00677B87">
        <w:instrText>Hawker Demon</w:instrText>
      </w:r>
      <w:r w:rsidR="006A53E4">
        <w:instrText xml:space="preserve">" </w:instrText>
      </w:r>
      <w:r w:rsidR="006A53E4">
        <w:fldChar w:fldCharType="end"/>
      </w:r>
      <w:r>
        <w:t xml:space="preserve"> A1-8</w:t>
      </w:r>
      <w:r w:rsidR="004672F3">
        <w:t xml:space="preserve"> </w:t>
      </w:r>
      <w:r w:rsidRPr="00C47C61">
        <w:t xml:space="preserve">on display </w:t>
      </w:r>
      <w:r w:rsidR="004672F3">
        <w:t>at RAAF Museum Point Cook</w:t>
      </w:r>
      <w:r w:rsidR="00685D2D">
        <w:fldChar w:fldCharType="begin"/>
      </w:r>
      <w:r w:rsidR="00685D2D">
        <w:instrText xml:space="preserve"> XE "</w:instrText>
      </w:r>
      <w:r w:rsidR="00685D2D" w:rsidRPr="00A35F5D">
        <w:instrText>RAAF Museum Point Cook</w:instrText>
      </w:r>
      <w:r w:rsidR="00685D2D">
        <w:instrText xml:space="preserve">" </w:instrText>
      </w:r>
      <w:r w:rsidR="00685D2D">
        <w:fldChar w:fldCharType="end"/>
      </w:r>
      <w:r w:rsidR="004672F3">
        <w:t>, Vic.</w:t>
      </w:r>
    </w:p>
    <w:p w14:paraId="0A55C686" w14:textId="77777777" w:rsidR="008C435B" w:rsidRDefault="0047713A" w:rsidP="00785D2D">
      <w:pPr>
        <w:pStyle w:val="Picture"/>
      </w:pPr>
      <w:r>
        <w:rPr>
          <w:noProof/>
          <w:lang w:eastAsia="en-AU"/>
        </w:rPr>
        <w:drawing>
          <wp:inline distT="0" distB="0" distL="0" distR="0" wp14:anchorId="59938932" wp14:editId="0C032DB7">
            <wp:extent cx="4295775" cy="227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276475"/>
                    </a:xfrm>
                    <a:prstGeom prst="rect">
                      <a:avLst/>
                    </a:prstGeom>
                    <a:noFill/>
                  </pic:spPr>
                </pic:pic>
              </a:graphicData>
            </a:graphic>
          </wp:inline>
        </w:drawing>
      </w:r>
    </w:p>
    <w:p w14:paraId="17ADC3A5" w14:textId="77777777" w:rsidR="00486EAE" w:rsidRDefault="00486EAE" w:rsidP="00785D2D">
      <w:pPr>
        <w:pStyle w:val="BodyText"/>
        <w:rPr>
          <w:rStyle w:val="StyleBodyTextBoldChar"/>
          <w:b w:val="0"/>
          <w:spacing w:val="0"/>
          <w:sz w:val="20"/>
        </w:rPr>
      </w:pPr>
      <w:r w:rsidRPr="00486EAE">
        <w:rPr>
          <w:rStyle w:val="StyleBodyTextBoldChar"/>
          <w:b w:val="0"/>
          <w:spacing w:val="0"/>
          <w:sz w:val="20"/>
        </w:rPr>
        <w:t xml:space="preserve">(Note </w:t>
      </w:r>
      <w:r>
        <w:rPr>
          <w:rStyle w:val="StyleBodyTextBoldChar"/>
          <w:b w:val="0"/>
          <w:spacing w:val="0"/>
          <w:sz w:val="20"/>
        </w:rPr>
        <w:t>in the background the CAC Mustang in the hangar).</w:t>
      </w:r>
    </w:p>
    <w:p w14:paraId="003756EE" w14:textId="77777777" w:rsidR="00240EA1" w:rsidRDefault="008C435B" w:rsidP="00785D2D">
      <w:pPr>
        <w:pStyle w:val="BodyText"/>
      </w:pPr>
      <w:r w:rsidRPr="00C91AF1">
        <w:rPr>
          <w:rStyle w:val="StyleBodyTextBoldChar"/>
        </w:rPr>
        <w:t>Category C.</w:t>
      </w:r>
      <w:r w:rsidRPr="008C435B">
        <w:t xml:space="preserve"> </w:t>
      </w:r>
      <w:r w:rsidR="00A46419">
        <w:t xml:space="preserve">- </w:t>
      </w:r>
      <w:r>
        <w:t>Engines not constructed to withstand</w:t>
      </w:r>
      <w:r w:rsidR="00C47C61">
        <w:t xml:space="preserve"> </w:t>
      </w:r>
      <w:r w:rsidR="007C278A">
        <w:t xml:space="preserve">the effects of leaded fuel. These engines run on 77 </w:t>
      </w:r>
      <w:r w:rsidR="009B2F7A">
        <w:t>o</w:t>
      </w:r>
      <w:r w:rsidR="007C278A">
        <w:t xml:space="preserve">ctane and must not be run on 87 </w:t>
      </w:r>
      <w:r w:rsidR="009B2F7A">
        <w:t>o</w:t>
      </w:r>
      <w:r w:rsidR="007C278A">
        <w:t>ctane fuel. Engines at present in the service or about to come into the service, fall into these categories as follows:</w:t>
      </w:r>
      <w:r w:rsidR="008B7B94">
        <w:t xml:space="preserve"> </w:t>
      </w:r>
      <w:r w:rsidR="007C278A">
        <w:t xml:space="preserve">All other </w:t>
      </w:r>
      <w:r w:rsidR="008462EE">
        <w:t>a</w:t>
      </w:r>
      <w:r w:rsidR="007C278A">
        <w:t>ero engines in RAAF</w:t>
      </w:r>
      <w:r w:rsidR="00A46419">
        <w:t xml:space="preserve">. </w:t>
      </w:r>
      <w:r w:rsidR="00240EA1">
        <w:t>[This would include training and transport aircraft such as DH-82A Tiger Moth</w:t>
      </w:r>
      <w:r w:rsidR="00685D2D">
        <w:fldChar w:fldCharType="begin"/>
      </w:r>
      <w:r w:rsidR="00685D2D">
        <w:instrText xml:space="preserve"> XE "</w:instrText>
      </w:r>
      <w:r w:rsidR="00685D2D" w:rsidRPr="003F0CB8">
        <w:instrText>DH-82 Tiger Moth</w:instrText>
      </w:r>
      <w:r w:rsidR="00685D2D">
        <w:instrText xml:space="preserve">" </w:instrText>
      </w:r>
      <w:r w:rsidR="00685D2D">
        <w:fldChar w:fldCharType="end"/>
      </w:r>
      <w:r w:rsidR="00240EA1">
        <w:t>]</w:t>
      </w:r>
      <w:r w:rsidR="009B2F7A">
        <w:t>.</w:t>
      </w:r>
    </w:p>
    <w:p w14:paraId="660E8E99" w14:textId="77777777" w:rsidR="00486EAE" w:rsidRDefault="00486EAE">
      <w:pPr>
        <w:rPr>
          <w:i/>
          <w:iCs/>
          <w:spacing w:val="-5"/>
          <w:sz w:val="22"/>
        </w:rPr>
      </w:pPr>
      <w:r>
        <w:rPr>
          <w:iCs/>
        </w:rPr>
        <w:br w:type="page"/>
      </w:r>
    </w:p>
    <w:p w14:paraId="57816EE1" w14:textId="77777777" w:rsidR="007B397F" w:rsidRPr="007B397F" w:rsidRDefault="007B397F" w:rsidP="00F77A93">
      <w:pPr>
        <w:pStyle w:val="Caption"/>
      </w:pPr>
      <w:r w:rsidRPr="007B397F">
        <w:lastRenderedPageBreak/>
        <w:t xml:space="preserve">Photo  </w:t>
      </w:r>
      <w:r w:rsidR="007E075C">
        <w:fldChar w:fldCharType="begin"/>
      </w:r>
      <w:r w:rsidR="007E075C">
        <w:instrText xml:space="preserve"> SEQ Photo_ \* ARABIC </w:instrText>
      </w:r>
      <w:r w:rsidR="007E075C">
        <w:fldChar w:fldCharType="separate"/>
      </w:r>
      <w:r w:rsidR="00441851">
        <w:rPr>
          <w:noProof/>
        </w:rPr>
        <w:t>10</w:t>
      </w:r>
      <w:r w:rsidR="007E075C">
        <w:rPr>
          <w:noProof/>
        </w:rPr>
        <w:fldChar w:fldCharType="end"/>
      </w:r>
      <w:r w:rsidRPr="007B397F">
        <w:t>. RAAF DH-82 Tiger Moth</w:t>
      </w:r>
      <w:r w:rsidR="00685D2D">
        <w:fldChar w:fldCharType="begin"/>
      </w:r>
      <w:r w:rsidR="00685D2D">
        <w:instrText xml:space="preserve"> XE "</w:instrText>
      </w:r>
      <w:r w:rsidR="00685D2D" w:rsidRPr="00CA42B0">
        <w:instrText>DH-82 Tiger Moth</w:instrText>
      </w:r>
      <w:r w:rsidR="00685D2D">
        <w:instrText xml:space="preserve">" </w:instrText>
      </w:r>
      <w:r w:rsidR="00685D2D">
        <w:fldChar w:fldCharType="end"/>
      </w:r>
      <w:r w:rsidRPr="007B397F">
        <w:t xml:space="preserve"> A17-711 on display at RAAF point Cook Museum. Vic</w:t>
      </w:r>
      <w:r w:rsidR="00377F44">
        <w:t>.</w:t>
      </w:r>
    </w:p>
    <w:p w14:paraId="1B879A29" w14:textId="77777777" w:rsidR="007B397F" w:rsidRDefault="0047713A" w:rsidP="00785D2D">
      <w:pPr>
        <w:pStyle w:val="Picture"/>
      </w:pPr>
      <w:r>
        <w:rPr>
          <w:noProof/>
          <w:lang w:eastAsia="en-AU"/>
        </w:rPr>
        <w:drawing>
          <wp:inline distT="0" distB="0" distL="0" distR="0" wp14:anchorId="70FD8431" wp14:editId="48C54D47">
            <wp:extent cx="4791766" cy="2548313"/>
            <wp:effectExtent l="0" t="0" r="889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470" cy="2566237"/>
                    </a:xfrm>
                    <a:prstGeom prst="rect">
                      <a:avLst/>
                    </a:prstGeom>
                    <a:noFill/>
                  </pic:spPr>
                </pic:pic>
              </a:graphicData>
            </a:graphic>
          </wp:inline>
        </w:drawing>
      </w:r>
    </w:p>
    <w:p w14:paraId="3C31EA5D" w14:textId="77777777" w:rsidR="00486EAE" w:rsidRDefault="00486EAE" w:rsidP="00ED3273">
      <w:pPr>
        <w:pStyle w:val="Normalcentre"/>
      </w:pPr>
    </w:p>
    <w:p w14:paraId="61F8D8F6" w14:textId="77777777" w:rsidR="007C278A" w:rsidRPr="00C47C61" w:rsidRDefault="007C278A" w:rsidP="00785D2D">
      <w:pPr>
        <w:pStyle w:val="BodyText"/>
      </w:pPr>
      <w:r w:rsidRPr="00C47C61">
        <w:t>Marking of aircraft to show type of fuel required.</w:t>
      </w:r>
    </w:p>
    <w:p w14:paraId="22A833C7" w14:textId="77777777" w:rsidR="007C278A" w:rsidRDefault="007C278A" w:rsidP="00785D2D">
      <w:pPr>
        <w:pStyle w:val="BodyText"/>
      </w:pPr>
      <w:r>
        <w:t xml:space="preserve">To ensure that only the correct fuel is used in engines the </w:t>
      </w:r>
      <w:r w:rsidR="009B2F7A">
        <w:t>o</w:t>
      </w:r>
      <w:r>
        <w:t>ctane number of the fuel required is to be stencilled in figures 1½</w:t>
      </w:r>
      <w:r w:rsidR="00443F6A">
        <w:t>”</w:t>
      </w:r>
      <w:r>
        <w:t xml:space="preserve"> high on the aircraft covering adjacent to all fuel tank filler caps (gravity tanks included), and in such a position that </w:t>
      </w:r>
      <w:r w:rsidR="009B2F7A">
        <w:t>i</w:t>
      </w:r>
      <w:r>
        <w:t>t can be read easily by personnel when refuelling.</w:t>
      </w:r>
    </w:p>
    <w:p w14:paraId="29D72E0A" w14:textId="77777777" w:rsidR="007C278A" w:rsidRDefault="007C278A" w:rsidP="00785D2D">
      <w:pPr>
        <w:pStyle w:val="BodyText"/>
      </w:pPr>
      <w:r>
        <w:t>The figures are to be in the following colours using standard identification marking colours.</w:t>
      </w:r>
    </w:p>
    <w:p w14:paraId="3F0DF9D1" w14:textId="70DDD02B" w:rsidR="007C278A" w:rsidRDefault="007C278A" w:rsidP="00785D2D">
      <w:pPr>
        <w:pStyle w:val="BodyText11pt"/>
      </w:pPr>
      <w:r>
        <w:t>87</w:t>
      </w:r>
      <w:r>
        <w:tab/>
      </w:r>
      <w:r w:rsidR="009B2F7A">
        <w:t xml:space="preserve"> </w:t>
      </w:r>
      <w:r>
        <w:t>Blue</w:t>
      </w:r>
    </w:p>
    <w:p w14:paraId="1635AC02" w14:textId="0887FE61" w:rsidR="007C278A" w:rsidRDefault="007C278A" w:rsidP="00785D2D">
      <w:pPr>
        <w:pStyle w:val="BodyText11pt"/>
      </w:pPr>
      <w:r>
        <w:t>77</w:t>
      </w:r>
      <w:r w:rsidR="009B2F7A">
        <w:t xml:space="preserve"> </w:t>
      </w:r>
      <w:r>
        <w:t>White</w:t>
      </w:r>
    </w:p>
    <w:p w14:paraId="24147D7A" w14:textId="5209E9D1" w:rsidR="007C278A" w:rsidRDefault="007C278A" w:rsidP="00785D2D">
      <w:pPr>
        <w:pStyle w:val="BodyText"/>
      </w:pPr>
      <w:r>
        <w:t>Aircraft in category A are to be stencilled 87, those in Category B 77 and 87, those in category C 77. Applies 13 Nov 1936</w:t>
      </w:r>
      <w:r w:rsidR="00815C81">
        <w:t>”</w:t>
      </w:r>
    </w:p>
    <w:p w14:paraId="411E865D" w14:textId="77777777" w:rsidR="007C278A" w:rsidRDefault="005600C9" w:rsidP="00ED3273">
      <w:pPr>
        <w:pStyle w:val="Heading7"/>
        <w:framePr w:wrap="around"/>
      </w:pPr>
      <w:r>
        <w:t xml:space="preserve">1936 </w:t>
      </w:r>
      <w:r w:rsidR="007B397F">
        <w:t>Supply</w:t>
      </w:r>
      <w:r>
        <w:t xml:space="preserve"> of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t xml:space="preserve"> </w:t>
      </w:r>
      <w:r w:rsidR="007B397F">
        <w:t>to RAAF Begins</w:t>
      </w:r>
    </w:p>
    <w:p w14:paraId="4B157DD8" w14:textId="5EC1D7B3" w:rsidR="00685D2D" w:rsidRDefault="00ED3273" w:rsidP="0029484A">
      <w:pPr>
        <w:pStyle w:val="BodyText2"/>
      </w:pPr>
      <w:r>
        <w:t xml:space="preserve">Now that the RAAF had introduced the new specifications and issued technical instructions it was up to the contracted oil companies to deliver. </w:t>
      </w:r>
      <w:r w:rsidR="005600C9">
        <w:t>The introduction of 87 Octane</w:t>
      </w:r>
      <w:r w:rsidR="00F475C5">
        <w:fldChar w:fldCharType="begin"/>
      </w:r>
      <w:r w:rsidR="00F475C5">
        <w:instrText xml:space="preserve"> XE "</w:instrText>
      </w:r>
      <w:r w:rsidR="00F475C5" w:rsidRPr="00351CBF">
        <w:instrText>87 Octane</w:instrText>
      </w:r>
      <w:r w:rsidR="00F475C5">
        <w:instrText xml:space="preserve">" </w:instrText>
      </w:r>
      <w:r w:rsidR="00F475C5">
        <w:fldChar w:fldCharType="end"/>
      </w:r>
      <w:r w:rsidR="005600C9">
        <w:t xml:space="preserve"> aviation gasoline would not be without its problems. </w:t>
      </w:r>
    </w:p>
    <w:p w14:paraId="12899C11" w14:textId="469C465D" w:rsidR="007C278A" w:rsidRDefault="00ED3273" w:rsidP="00785D2D">
      <w:pPr>
        <w:pStyle w:val="BodyText"/>
      </w:pPr>
      <w:r>
        <w:t>So</w:t>
      </w:r>
      <w:r w:rsidR="00685D2D">
        <w:t>,</w:t>
      </w:r>
      <w:r>
        <w:t xml:space="preserve"> </w:t>
      </w:r>
      <w:r w:rsidRPr="00ED3273">
        <w:t xml:space="preserve">on </w:t>
      </w:r>
      <w:r>
        <w:t xml:space="preserve">the </w:t>
      </w:r>
      <w:r w:rsidR="007C278A" w:rsidRPr="00ED3273">
        <w:t>26</w:t>
      </w:r>
      <w:r w:rsidRPr="00ED3273">
        <w:rPr>
          <w:vertAlign w:val="superscript"/>
        </w:rPr>
        <w:t>th</w:t>
      </w:r>
      <w:r>
        <w:t xml:space="preserve"> </w:t>
      </w:r>
      <w:r w:rsidR="007C278A" w:rsidRPr="00ED3273">
        <w:t>Oct</w:t>
      </w:r>
      <w:r>
        <w:t>ober,</w:t>
      </w:r>
      <w:r w:rsidR="007C278A" w:rsidRPr="00ED3273">
        <w:t xml:space="preserve"> 1936</w:t>
      </w:r>
      <w:r>
        <w:t xml:space="preserve"> Squadron Leader </w:t>
      </w:r>
      <w:r w:rsidR="007C278A">
        <w:t>J F S Murray</w:t>
      </w:r>
      <w:r w:rsidR="00685D2D">
        <w:fldChar w:fldCharType="begin"/>
      </w:r>
      <w:r w:rsidR="00685D2D">
        <w:instrText xml:space="preserve"> XE "</w:instrText>
      </w:r>
      <w:r w:rsidR="00685D2D" w:rsidRPr="007614B6">
        <w:instrText>Murray</w:instrText>
      </w:r>
      <w:r w:rsidR="00685D2D">
        <w:instrText xml:space="preserve">" </w:instrText>
      </w:r>
      <w:r w:rsidR="00685D2D">
        <w:fldChar w:fldCharType="end"/>
      </w:r>
      <w:r>
        <w:t xml:space="preserve"> minuted</w:t>
      </w:r>
      <w:r>
        <w:rPr>
          <w:rStyle w:val="EndnoteReference"/>
        </w:rPr>
        <w:endnoteReference w:id="9"/>
      </w:r>
      <w:r>
        <w:t xml:space="preserve"> that: </w:t>
      </w:r>
    </w:p>
    <w:p w14:paraId="4434EE6D" w14:textId="77777777" w:rsidR="007C278A" w:rsidRPr="005C7517" w:rsidRDefault="007C278A" w:rsidP="00785D2D">
      <w:pPr>
        <w:pStyle w:val="BodyTextitalic"/>
      </w:pPr>
      <w:r w:rsidRPr="005C7517">
        <w:t>Arrangements are in hand for supplies of aircraft fuel DTD 230 Octane 87</w:t>
      </w:r>
      <w:r w:rsidR="006A53E4">
        <w:fldChar w:fldCharType="begin"/>
      </w:r>
      <w:r w:rsidR="006A53E4">
        <w:instrText xml:space="preserve"> XE "</w:instrText>
      </w:r>
      <w:r w:rsidR="006A53E4" w:rsidRPr="00F3371F">
        <w:instrText>DTD 230 Octane 87</w:instrText>
      </w:r>
      <w:r w:rsidR="006A53E4">
        <w:instrText xml:space="preserve">" </w:instrText>
      </w:r>
      <w:r w:rsidR="006A53E4">
        <w:fldChar w:fldCharType="end"/>
      </w:r>
      <w:r w:rsidRPr="005C7517">
        <w:t xml:space="preserve"> to be made available to RAAF Stations Laverton</w:t>
      </w:r>
      <w:r w:rsidR="00685D2D">
        <w:fldChar w:fldCharType="begin"/>
      </w:r>
      <w:r w:rsidR="00685D2D">
        <w:instrText xml:space="preserve"> XE "</w:instrText>
      </w:r>
      <w:r w:rsidR="00685D2D" w:rsidRPr="00E80A4A">
        <w:instrText>Laverton</w:instrText>
      </w:r>
      <w:r w:rsidR="00685D2D">
        <w:instrText xml:space="preserve">" </w:instrText>
      </w:r>
      <w:r w:rsidR="00685D2D">
        <w:fldChar w:fldCharType="end"/>
      </w:r>
      <w:r w:rsidRPr="005C7517">
        <w:t xml:space="preserve"> and Richmond</w:t>
      </w:r>
      <w:r w:rsidR="00685D2D">
        <w:fldChar w:fldCharType="begin"/>
      </w:r>
      <w:r w:rsidR="00685D2D">
        <w:instrText xml:space="preserve"> XE "</w:instrText>
      </w:r>
      <w:r w:rsidR="00685D2D" w:rsidRPr="00B77BC5">
        <w:instrText>Richmond</w:instrText>
      </w:r>
      <w:r w:rsidR="00685D2D">
        <w:instrText xml:space="preserve">" </w:instrText>
      </w:r>
      <w:r w:rsidR="00685D2D">
        <w:fldChar w:fldCharType="end"/>
      </w:r>
      <w:r w:rsidRPr="005C7517">
        <w:t>.</w:t>
      </w:r>
    </w:p>
    <w:p w14:paraId="3DAB928E" w14:textId="77777777" w:rsidR="007C278A" w:rsidRPr="005C7517" w:rsidRDefault="007C278A" w:rsidP="00785D2D">
      <w:pPr>
        <w:pStyle w:val="BodyTextitalic"/>
      </w:pPr>
      <w:r w:rsidRPr="005C7517">
        <w:t xml:space="preserve">Laverton Fuel installation Service Squadron </w:t>
      </w:r>
      <w:r w:rsidRPr="005C7517">
        <w:tab/>
        <w:t>6,000 gallons</w:t>
      </w:r>
    </w:p>
    <w:p w14:paraId="7A222BF2" w14:textId="77777777" w:rsidR="007C278A" w:rsidRPr="005C7517" w:rsidRDefault="007C278A" w:rsidP="00785D2D">
      <w:pPr>
        <w:pStyle w:val="BodyTextitalic"/>
      </w:pPr>
      <w:r w:rsidRPr="005C7517">
        <w:t xml:space="preserve">Fuel installation </w:t>
      </w:r>
      <w:r w:rsidR="00364F61" w:rsidRPr="005C7517">
        <w:t>No.</w:t>
      </w:r>
      <w:r w:rsidR="00364F61">
        <w:t xml:space="preserve"> </w:t>
      </w:r>
      <w:r w:rsidR="00364F61" w:rsidRPr="005C7517">
        <w:t>1</w:t>
      </w:r>
      <w:r w:rsidRPr="005C7517">
        <w:t xml:space="preserve"> Aircraft Depot (Vacuum)</w:t>
      </w:r>
      <w:r w:rsidR="00685D2D">
        <w:fldChar w:fldCharType="begin"/>
      </w:r>
      <w:r w:rsidR="00685D2D">
        <w:instrText xml:space="preserve"> XE "</w:instrText>
      </w:r>
      <w:r w:rsidR="00685D2D" w:rsidRPr="005B4801">
        <w:instrText>Fuel installation No. 1 Aircraft Depot (Vacuum)</w:instrText>
      </w:r>
      <w:r w:rsidR="00685D2D">
        <w:instrText xml:space="preserve">" </w:instrText>
      </w:r>
      <w:r w:rsidR="00685D2D">
        <w:fldChar w:fldCharType="end"/>
      </w:r>
      <w:r w:rsidRPr="005C7517">
        <w:tab/>
        <w:t>1,000 gallons</w:t>
      </w:r>
    </w:p>
    <w:p w14:paraId="0BFCE55E" w14:textId="77777777" w:rsidR="007C278A" w:rsidRPr="005C7517" w:rsidRDefault="007C278A" w:rsidP="00785D2D">
      <w:pPr>
        <w:pStyle w:val="BodyTextitalic"/>
      </w:pPr>
      <w:r w:rsidRPr="005C7517">
        <w:t xml:space="preserve">Richmond Fuel installation </w:t>
      </w:r>
      <w:r w:rsidR="00364F61" w:rsidRPr="005C7517">
        <w:t>No.</w:t>
      </w:r>
      <w:r w:rsidR="00364F61">
        <w:t xml:space="preserve"> </w:t>
      </w:r>
      <w:r w:rsidR="00364F61" w:rsidRPr="005C7517">
        <w:t>2</w:t>
      </w:r>
      <w:r w:rsidRPr="005C7517">
        <w:t xml:space="preserve"> Aircraft Depot (Shell)</w:t>
      </w:r>
      <w:r w:rsidR="00685D2D">
        <w:fldChar w:fldCharType="begin"/>
      </w:r>
      <w:r w:rsidR="00685D2D">
        <w:instrText xml:space="preserve"> XE "</w:instrText>
      </w:r>
      <w:r w:rsidR="00685D2D" w:rsidRPr="005E0059">
        <w:instrText>Fuel installation No. 2 Aircraft Depot (Shell)</w:instrText>
      </w:r>
      <w:r w:rsidR="00685D2D">
        <w:instrText xml:space="preserve">" </w:instrText>
      </w:r>
      <w:r w:rsidR="00685D2D">
        <w:fldChar w:fldCharType="end"/>
      </w:r>
      <w:r w:rsidRPr="005C7517">
        <w:t xml:space="preserve"> </w:t>
      </w:r>
      <w:r w:rsidRPr="005C7517">
        <w:tab/>
        <w:t>6,000 gallons</w:t>
      </w:r>
    </w:p>
    <w:p w14:paraId="7FF803C3" w14:textId="77777777" w:rsidR="007C278A" w:rsidRDefault="00ED3273" w:rsidP="00785D2D">
      <w:pPr>
        <w:pStyle w:val="BodyText"/>
      </w:pPr>
      <w:r w:rsidRPr="00ED3273">
        <w:t>On</w:t>
      </w:r>
      <w:r>
        <w:t xml:space="preserve"> the </w:t>
      </w:r>
      <w:r w:rsidR="007C278A">
        <w:t>9</w:t>
      </w:r>
      <w:r w:rsidRPr="00ED3273">
        <w:rPr>
          <w:vertAlign w:val="superscript"/>
        </w:rPr>
        <w:t>th</w:t>
      </w:r>
      <w:r>
        <w:t xml:space="preserve"> </w:t>
      </w:r>
      <w:r w:rsidR="007C278A">
        <w:t>Nov</w:t>
      </w:r>
      <w:r>
        <w:t>ember,</w:t>
      </w:r>
      <w:r w:rsidR="007C278A">
        <w:t xml:space="preserve"> 1936</w:t>
      </w:r>
      <w:r>
        <w:t xml:space="preserve"> the following was noted:</w:t>
      </w:r>
    </w:p>
    <w:p w14:paraId="68B54E04" w14:textId="77777777" w:rsidR="007C278A" w:rsidRDefault="007C278A" w:rsidP="00785D2D">
      <w:pPr>
        <w:pStyle w:val="BodyTextitalic"/>
      </w:pPr>
      <w:r>
        <w:t>Minute paper S/Ldr (E2) from D.E. to D.A.I. Aircraft Fuel.</w:t>
      </w:r>
    </w:p>
    <w:p w14:paraId="0E7EEB2A" w14:textId="4FDCFDA0" w:rsidR="007C278A" w:rsidRDefault="007C278A" w:rsidP="00785D2D">
      <w:pPr>
        <w:pStyle w:val="BodyTextitalic"/>
      </w:pPr>
      <w:r>
        <w:t>Octane 87 DTD 230 deliveries to RAAF Station Laverton</w:t>
      </w:r>
      <w:r w:rsidR="00F475C5">
        <w:t>.</w:t>
      </w:r>
    </w:p>
    <w:p w14:paraId="36105977" w14:textId="77777777" w:rsidR="00DC5394" w:rsidRDefault="00DC5394">
      <w:pPr>
        <w:rPr>
          <w:bCs/>
          <w:spacing w:val="-5"/>
          <w:sz w:val="24"/>
        </w:rPr>
      </w:pPr>
      <w:r>
        <w:br w:type="page"/>
      </w:r>
    </w:p>
    <w:p w14:paraId="2C44EE58" w14:textId="7CEA00E4" w:rsidR="007C278A" w:rsidRPr="00815C81" w:rsidRDefault="00364F61" w:rsidP="00785D2D">
      <w:pPr>
        <w:pStyle w:val="BodyText"/>
        <w:rPr>
          <w:i/>
          <w:iCs/>
        </w:rPr>
      </w:pPr>
      <w:r w:rsidRPr="00815C81">
        <w:rPr>
          <w:i/>
          <w:iCs/>
        </w:rPr>
        <w:lastRenderedPageBreak/>
        <w:t>Order A 21074 placed by Sqd. L. J F S Murray</w:t>
      </w:r>
      <w:r w:rsidR="00F475C5">
        <w:rPr>
          <w:i/>
          <w:iCs/>
        </w:rPr>
        <w:fldChar w:fldCharType="begin"/>
      </w:r>
      <w:r w:rsidR="00F475C5">
        <w:instrText xml:space="preserve"> XE "</w:instrText>
      </w:r>
      <w:r w:rsidR="00F475C5" w:rsidRPr="00DC3609">
        <w:rPr>
          <w:i/>
          <w:iCs/>
        </w:rPr>
        <w:instrText>Murray</w:instrText>
      </w:r>
      <w:r w:rsidR="00F475C5">
        <w:instrText xml:space="preserve">" </w:instrText>
      </w:r>
      <w:r w:rsidR="00F475C5">
        <w:rPr>
          <w:i/>
          <w:iCs/>
        </w:rPr>
        <w:fldChar w:fldCharType="end"/>
      </w:r>
      <w:r w:rsidRPr="00815C81">
        <w:rPr>
          <w:i/>
          <w:iCs/>
        </w:rPr>
        <w:t xml:space="preserve"> (Squadron Leader E2) for 5,000 gallons DTD 230 Rate 1/9½.d NETT 447/18/4 on Vacuum Oil Co.</w:t>
      </w:r>
      <w:r w:rsidR="009B1C60" w:rsidRPr="00815C81">
        <w:rPr>
          <w:i/>
          <w:iCs/>
        </w:rPr>
        <w:fldChar w:fldCharType="begin"/>
      </w:r>
      <w:r w:rsidR="009B1C60" w:rsidRPr="00815C81">
        <w:rPr>
          <w:i/>
          <w:iCs/>
        </w:rPr>
        <w:instrText xml:space="preserve"> XE "Vacuum Oil Co." </w:instrText>
      </w:r>
      <w:r w:rsidR="009B1C60" w:rsidRPr="00815C81">
        <w:rPr>
          <w:i/>
          <w:iCs/>
        </w:rPr>
        <w:fldChar w:fldCharType="end"/>
      </w:r>
      <w:r w:rsidRPr="00815C81">
        <w:rPr>
          <w:i/>
          <w:iCs/>
        </w:rPr>
        <w:t xml:space="preserve"> 29 Market St. C1. </w:t>
      </w:r>
      <w:r w:rsidR="007C278A" w:rsidRPr="00815C81">
        <w:rPr>
          <w:i/>
          <w:iCs/>
        </w:rPr>
        <w:t xml:space="preserve">(undated) </w:t>
      </w:r>
      <w:r w:rsidR="005C7517" w:rsidRPr="00815C81">
        <w:rPr>
          <w:i/>
          <w:iCs/>
        </w:rPr>
        <w:t>[</w:t>
      </w:r>
      <w:r w:rsidR="007C278A" w:rsidRPr="00815C81">
        <w:rPr>
          <w:i/>
          <w:iCs/>
        </w:rPr>
        <w:t>12 Nov 1936</w:t>
      </w:r>
      <w:r w:rsidR="005C7517" w:rsidRPr="00815C81">
        <w:rPr>
          <w:i/>
          <w:iCs/>
        </w:rPr>
        <w:t>]</w:t>
      </w:r>
      <w:r w:rsidR="009B2F7A" w:rsidRPr="00815C81">
        <w:rPr>
          <w:i/>
          <w:iCs/>
        </w:rPr>
        <w:t>.</w:t>
      </w:r>
      <w:r w:rsidR="005600C9" w:rsidRPr="00815C81">
        <w:rPr>
          <w:i/>
          <w:iCs/>
        </w:rPr>
        <w:t xml:space="preserve"> </w:t>
      </w:r>
      <w:r w:rsidR="005C7517" w:rsidRPr="00815C81">
        <w:rPr>
          <w:i/>
          <w:iCs/>
        </w:rPr>
        <w:t xml:space="preserve">It was to be supplied to </w:t>
      </w:r>
      <w:r w:rsidR="007C278A" w:rsidRPr="00815C81">
        <w:rPr>
          <w:i/>
          <w:iCs/>
        </w:rPr>
        <w:t xml:space="preserve">4,000 gallons </w:t>
      </w:r>
      <w:r w:rsidRPr="00815C81">
        <w:rPr>
          <w:i/>
          <w:iCs/>
        </w:rPr>
        <w:t>No. 1</w:t>
      </w:r>
      <w:r w:rsidR="007C278A" w:rsidRPr="00815C81">
        <w:rPr>
          <w:i/>
          <w:iCs/>
        </w:rPr>
        <w:t xml:space="preserve"> Squadron Tank</w:t>
      </w:r>
      <w:r w:rsidR="005C7517" w:rsidRPr="00815C81">
        <w:rPr>
          <w:i/>
          <w:iCs/>
        </w:rPr>
        <w:t xml:space="preserve">, and </w:t>
      </w:r>
      <w:r w:rsidR="007C278A" w:rsidRPr="00815C81">
        <w:rPr>
          <w:i/>
          <w:iCs/>
        </w:rPr>
        <w:t xml:space="preserve">1,000 gallons </w:t>
      </w:r>
      <w:r w:rsidRPr="00815C81">
        <w:rPr>
          <w:i/>
          <w:iCs/>
        </w:rPr>
        <w:t>No. 1</w:t>
      </w:r>
      <w:r w:rsidR="007C278A" w:rsidRPr="00815C81">
        <w:rPr>
          <w:i/>
          <w:iCs/>
        </w:rPr>
        <w:t xml:space="preserve"> A.D.</w:t>
      </w:r>
      <w:r w:rsidR="005C7517" w:rsidRPr="00815C81">
        <w:rPr>
          <w:i/>
          <w:iCs/>
        </w:rPr>
        <w:t xml:space="preserve"> </w:t>
      </w:r>
      <w:r w:rsidR="007C278A" w:rsidRPr="00815C81">
        <w:rPr>
          <w:i/>
          <w:iCs/>
        </w:rPr>
        <w:t>(Aircraft Deport) Tank (at erecting hangar)</w:t>
      </w:r>
    </w:p>
    <w:p w14:paraId="6B785DB7" w14:textId="383123D7" w:rsidR="007C278A" w:rsidRPr="00D558E9" w:rsidRDefault="007C278A" w:rsidP="00D558E9">
      <w:pPr>
        <w:pStyle w:val="BodyText"/>
        <w:rPr>
          <w:bCs w:val="0"/>
          <w:i/>
          <w:iCs/>
        </w:rPr>
      </w:pPr>
      <w:r w:rsidRPr="00D558E9">
        <w:rPr>
          <w:bCs w:val="0"/>
          <w:i/>
          <w:iCs/>
        </w:rPr>
        <w:t>Oct</w:t>
      </w:r>
      <w:r w:rsidR="005C7517" w:rsidRPr="00D558E9">
        <w:rPr>
          <w:bCs w:val="0"/>
          <w:i/>
          <w:iCs/>
        </w:rPr>
        <w:t>ober</w:t>
      </w:r>
      <w:r w:rsidR="005600C9" w:rsidRPr="00D558E9">
        <w:rPr>
          <w:bCs w:val="0"/>
          <w:i/>
          <w:iCs/>
        </w:rPr>
        <w:t xml:space="preserve"> 22</w:t>
      </w:r>
      <w:r w:rsidR="005C7517" w:rsidRPr="00D558E9">
        <w:rPr>
          <w:bCs w:val="0"/>
          <w:i/>
          <w:iCs/>
        </w:rPr>
        <w:t xml:space="preserve">, </w:t>
      </w:r>
      <w:r w:rsidRPr="00D558E9">
        <w:rPr>
          <w:bCs w:val="0"/>
          <w:i/>
          <w:iCs/>
        </w:rPr>
        <w:t xml:space="preserve">1936 - Order A 21097 </w:t>
      </w:r>
      <w:r w:rsidR="005C7517" w:rsidRPr="00D558E9">
        <w:rPr>
          <w:bCs w:val="0"/>
          <w:i/>
          <w:iCs/>
        </w:rPr>
        <w:t xml:space="preserve">was </w:t>
      </w:r>
      <w:r w:rsidRPr="00D558E9">
        <w:rPr>
          <w:bCs w:val="0"/>
          <w:i/>
          <w:iCs/>
        </w:rPr>
        <w:t>placed by Sqd.</w:t>
      </w:r>
      <w:r w:rsidR="00325C12" w:rsidRPr="00D558E9">
        <w:rPr>
          <w:bCs w:val="0"/>
          <w:i/>
          <w:iCs/>
        </w:rPr>
        <w:t xml:space="preserve"> </w:t>
      </w:r>
      <w:r w:rsidRPr="00D558E9">
        <w:rPr>
          <w:bCs w:val="0"/>
          <w:i/>
          <w:iCs/>
        </w:rPr>
        <w:t>L. J F S Murray (Squadron Leader E2) for 2,000 gallons DTD 230 Rate 1/9½.</w:t>
      </w:r>
      <w:r w:rsidR="005C7517" w:rsidRPr="00D558E9">
        <w:rPr>
          <w:bCs w:val="0"/>
          <w:i/>
          <w:iCs/>
        </w:rPr>
        <w:t>d</w:t>
      </w:r>
      <w:r w:rsidRPr="00D558E9">
        <w:rPr>
          <w:bCs w:val="0"/>
          <w:i/>
          <w:iCs/>
        </w:rPr>
        <w:t xml:space="preserve"> NETT 179/3/44 Richmond Station</w:t>
      </w:r>
      <w:r w:rsidR="00685D2D" w:rsidRPr="00D558E9">
        <w:rPr>
          <w:bCs w:val="0"/>
          <w:i/>
          <w:iCs/>
        </w:rPr>
        <w:fldChar w:fldCharType="begin"/>
      </w:r>
      <w:r w:rsidR="00685D2D" w:rsidRPr="00D558E9">
        <w:rPr>
          <w:bCs w:val="0"/>
          <w:i/>
          <w:iCs/>
        </w:rPr>
        <w:instrText xml:space="preserve"> XE "Richmond Station" </w:instrText>
      </w:r>
      <w:r w:rsidR="00685D2D" w:rsidRPr="00D558E9">
        <w:rPr>
          <w:bCs w:val="0"/>
          <w:i/>
          <w:iCs/>
        </w:rPr>
        <w:fldChar w:fldCharType="end"/>
      </w:r>
      <w:r w:rsidRPr="00D558E9">
        <w:rPr>
          <w:bCs w:val="0"/>
          <w:i/>
          <w:iCs/>
        </w:rPr>
        <w:t xml:space="preserve"> </w:t>
      </w:r>
      <w:r w:rsidR="00443F6A" w:rsidRPr="00D558E9">
        <w:rPr>
          <w:bCs w:val="0"/>
          <w:i/>
          <w:iCs/>
        </w:rPr>
        <w:t>h</w:t>
      </w:r>
      <w:r w:rsidRPr="00D558E9">
        <w:rPr>
          <w:bCs w:val="0"/>
          <w:i/>
          <w:iCs/>
        </w:rPr>
        <w:t>as been instructed to place an order with Shell Co.</w:t>
      </w:r>
      <w:r w:rsidR="00BD3DF9" w:rsidRPr="00D558E9">
        <w:rPr>
          <w:bCs w:val="0"/>
          <w:i/>
          <w:iCs/>
        </w:rPr>
        <w:fldChar w:fldCharType="begin"/>
      </w:r>
      <w:r w:rsidR="00BD3DF9" w:rsidRPr="00D558E9">
        <w:rPr>
          <w:bCs w:val="0"/>
          <w:i/>
          <w:iCs/>
        </w:rPr>
        <w:instrText xml:space="preserve"> XE "Shell Co." </w:instrText>
      </w:r>
      <w:r w:rsidR="00BD3DF9" w:rsidRPr="00D558E9">
        <w:rPr>
          <w:bCs w:val="0"/>
          <w:i/>
          <w:iCs/>
        </w:rPr>
        <w:fldChar w:fldCharType="end"/>
      </w:r>
      <w:r w:rsidRPr="00D558E9">
        <w:rPr>
          <w:bCs w:val="0"/>
          <w:i/>
          <w:iCs/>
        </w:rPr>
        <w:t xml:space="preserve"> (Shell will not be in a position to deliver until 19 Nov</w:t>
      </w:r>
      <w:r w:rsidR="00443F6A" w:rsidRPr="00D558E9">
        <w:rPr>
          <w:bCs w:val="0"/>
          <w:i/>
          <w:iCs/>
        </w:rPr>
        <w:t>.</w:t>
      </w:r>
      <w:r w:rsidRPr="00D558E9">
        <w:rPr>
          <w:bCs w:val="0"/>
          <w:i/>
          <w:iCs/>
        </w:rPr>
        <w:t xml:space="preserve"> 1936).</w:t>
      </w:r>
    </w:p>
    <w:p w14:paraId="03B014B8" w14:textId="77777777" w:rsidR="007C278A" w:rsidRPr="00D558E9" w:rsidRDefault="007C278A" w:rsidP="00D558E9">
      <w:pPr>
        <w:pStyle w:val="BodyText"/>
        <w:rPr>
          <w:bCs w:val="0"/>
          <w:i/>
          <w:iCs/>
        </w:rPr>
      </w:pPr>
      <w:r w:rsidRPr="00D558E9">
        <w:rPr>
          <w:bCs w:val="0"/>
          <w:i/>
          <w:iCs/>
        </w:rPr>
        <w:t>Nov</w:t>
      </w:r>
      <w:r w:rsidR="005C7517" w:rsidRPr="00D558E9">
        <w:rPr>
          <w:bCs w:val="0"/>
          <w:i/>
          <w:iCs/>
        </w:rPr>
        <w:t>ember</w:t>
      </w:r>
      <w:r w:rsidRPr="00D558E9">
        <w:rPr>
          <w:bCs w:val="0"/>
          <w:i/>
          <w:iCs/>
        </w:rPr>
        <w:t xml:space="preserve"> 13, 1936</w:t>
      </w:r>
      <w:r w:rsidR="005C7517" w:rsidRPr="00D558E9">
        <w:rPr>
          <w:bCs w:val="0"/>
          <w:i/>
          <w:iCs/>
        </w:rPr>
        <w:t xml:space="preserve"> </w:t>
      </w:r>
      <w:r w:rsidR="005600C9" w:rsidRPr="00D558E9">
        <w:rPr>
          <w:bCs w:val="0"/>
          <w:i/>
          <w:iCs/>
        </w:rPr>
        <w:t xml:space="preserve"> </w:t>
      </w:r>
      <w:r w:rsidRPr="00D558E9">
        <w:rPr>
          <w:bCs w:val="0"/>
          <w:i/>
          <w:iCs/>
        </w:rPr>
        <w:t>AS8040 and AS8041</w:t>
      </w:r>
      <w:r w:rsidR="005600C9" w:rsidRPr="00D558E9">
        <w:rPr>
          <w:bCs w:val="0"/>
          <w:i/>
          <w:iCs/>
        </w:rPr>
        <w:t xml:space="preserve"> </w:t>
      </w:r>
      <w:r w:rsidRPr="00D558E9">
        <w:rPr>
          <w:bCs w:val="0"/>
          <w:i/>
          <w:iCs/>
        </w:rPr>
        <w:t xml:space="preserve">Minute paper 164/1/724 Squadron Leader to A.M.8 asking for guidance regarding </w:t>
      </w:r>
      <w:r w:rsidR="005600C9" w:rsidRPr="00D558E9">
        <w:rPr>
          <w:bCs w:val="0"/>
          <w:i/>
          <w:iCs/>
        </w:rPr>
        <w:t>‘</w:t>
      </w:r>
      <w:r w:rsidRPr="00D558E9">
        <w:rPr>
          <w:bCs w:val="0"/>
          <w:i/>
          <w:iCs/>
        </w:rPr>
        <w:t>consignments</w:t>
      </w:r>
      <w:r w:rsidR="005600C9" w:rsidRPr="00D558E9">
        <w:rPr>
          <w:bCs w:val="0"/>
          <w:i/>
          <w:iCs/>
        </w:rPr>
        <w:t>’</w:t>
      </w:r>
      <w:r w:rsidRPr="00D558E9">
        <w:rPr>
          <w:bCs w:val="0"/>
          <w:i/>
          <w:iCs/>
        </w:rPr>
        <w:t xml:space="preserve"> of untested 87 Octane are </w:t>
      </w:r>
      <w:r w:rsidR="005600C9" w:rsidRPr="00D558E9">
        <w:rPr>
          <w:bCs w:val="0"/>
          <w:i/>
          <w:iCs/>
        </w:rPr>
        <w:t xml:space="preserve">to be </w:t>
      </w:r>
      <w:r w:rsidRPr="00D558E9">
        <w:rPr>
          <w:bCs w:val="0"/>
          <w:i/>
          <w:iCs/>
        </w:rPr>
        <w:t>added</w:t>
      </w:r>
      <w:r w:rsidR="005600C9" w:rsidRPr="00D558E9">
        <w:rPr>
          <w:bCs w:val="0"/>
          <w:i/>
          <w:iCs/>
        </w:rPr>
        <w:t>;</w:t>
      </w:r>
      <w:r w:rsidRPr="00D558E9">
        <w:rPr>
          <w:bCs w:val="0"/>
          <w:i/>
          <w:iCs/>
        </w:rPr>
        <w:t xml:space="preserve"> (Fuel installations) will be thrown out of action for at least 2 ½ days while stocks are tested.</w:t>
      </w:r>
    </w:p>
    <w:p w14:paraId="1517853A" w14:textId="77777777" w:rsidR="007C278A" w:rsidRPr="00D558E9" w:rsidRDefault="007C278A" w:rsidP="00D558E9">
      <w:pPr>
        <w:pStyle w:val="BodyText"/>
        <w:rPr>
          <w:bCs w:val="0"/>
          <w:i/>
          <w:iCs/>
        </w:rPr>
      </w:pPr>
      <w:r w:rsidRPr="00D558E9">
        <w:rPr>
          <w:bCs w:val="0"/>
          <w:i/>
          <w:iCs/>
        </w:rPr>
        <w:t>Nov</w:t>
      </w:r>
      <w:r w:rsidR="005600C9" w:rsidRPr="00D558E9">
        <w:rPr>
          <w:bCs w:val="0"/>
          <w:i/>
          <w:iCs/>
        </w:rPr>
        <w:t>ember</w:t>
      </w:r>
      <w:r w:rsidRPr="00D558E9">
        <w:rPr>
          <w:bCs w:val="0"/>
          <w:i/>
          <w:iCs/>
        </w:rPr>
        <w:t xml:space="preserve"> 18, 1936</w:t>
      </w:r>
      <w:r w:rsidR="005600C9" w:rsidRPr="00D558E9">
        <w:rPr>
          <w:bCs w:val="0"/>
          <w:i/>
          <w:iCs/>
        </w:rPr>
        <w:t xml:space="preserve"> </w:t>
      </w:r>
      <w:r w:rsidRPr="00D558E9">
        <w:rPr>
          <w:bCs w:val="0"/>
          <w:i/>
          <w:iCs/>
        </w:rPr>
        <w:t>Message f</w:t>
      </w:r>
      <w:r w:rsidR="00443F6A" w:rsidRPr="00D558E9">
        <w:rPr>
          <w:bCs w:val="0"/>
          <w:i/>
          <w:iCs/>
        </w:rPr>
        <w:t>r</w:t>
      </w:r>
      <w:r w:rsidRPr="00D558E9">
        <w:rPr>
          <w:bCs w:val="0"/>
          <w:i/>
          <w:iCs/>
        </w:rPr>
        <w:t>om Richmond Station</w:t>
      </w:r>
      <w:r w:rsidR="00685D2D" w:rsidRPr="00D558E9">
        <w:rPr>
          <w:bCs w:val="0"/>
          <w:i/>
          <w:iCs/>
        </w:rPr>
        <w:fldChar w:fldCharType="begin"/>
      </w:r>
      <w:r w:rsidR="00685D2D" w:rsidRPr="00D558E9">
        <w:rPr>
          <w:bCs w:val="0"/>
          <w:i/>
          <w:iCs/>
        </w:rPr>
        <w:instrText xml:space="preserve"> XE "Richmond Station" </w:instrText>
      </w:r>
      <w:r w:rsidR="00685D2D" w:rsidRPr="00D558E9">
        <w:rPr>
          <w:bCs w:val="0"/>
          <w:i/>
          <w:iCs/>
        </w:rPr>
        <w:fldChar w:fldCharType="end"/>
      </w:r>
      <w:r w:rsidRPr="00D558E9">
        <w:rPr>
          <w:bCs w:val="0"/>
          <w:i/>
          <w:iCs/>
        </w:rPr>
        <w:t xml:space="preserve"> HQ to Air Board</w:t>
      </w:r>
      <w:r w:rsidR="005600C9" w:rsidRPr="00D558E9">
        <w:rPr>
          <w:bCs w:val="0"/>
          <w:i/>
          <w:iCs/>
        </w:rPr>
        <w:t xml:space="preserve"> - </w:t>
      </w:r>
      <w:r w:rsidRPr="00D558E9">
        <w:rPr>
          <w:bCs w:val="0"/>
          <w:i/>
          <w:iCs/>
        </w:rPr>
        <w:t xml:space="preserve">Depot storage for 87 Octane hold </w:t>
      </w:r>
      <w:r w:rsidR="005600C9" w:rsidRPr="00D558E9">
        <w:rPr>
          <w:bCs w:val="0"/>
          <w:i/>
          <w:iCs/>
        </w:rPr>
        <w:t xml:space="preserve">is </w:t>
      </w:r>
      <w:r w:rsidRPr="00D558E9">
        <w:rPr>
          <w:bCs w:val="0"/>
          <w:i/>
          <w:iCs/>
        </w:rPr>
        <w:t>10, 000 gallons</w:t>
      </w:r>
      <w:r w:rsidR="005600C9" w:rsidRPr="00D558E9">
        <w:rPr>
          <w:bCs w:val="0"/>
          <w:i/>
          <w:iCs/>
        </w:rPr>
        <w:t xml:space="preserve">. </w:t>
      </w:r>
      <w:r w:rsidRPr="00D558E9">
        <w:rPr>
          <w:bCs w:val="0"/>
          <w:i/>
          <w:iCs/>
        </w:rPr>
        <w:t>Deliveries are in 2,000 gallon lots.</w:t>
      </w:r>
      <w:r w:rsidR="005600C9" w:rsidRPr="00D558E9">
        <w:rPr>
          <w:bCs w:val="0"/>
          <w:i/>
          <w:iCs/>
        </w:rPr>
        <w:t xml:space="preserve"> </w:t>
      </w:r>
    </w:p>
    <w:p w14:paraId="425EC641" w14:textId="77777777" w:rsidR="007C278A" w:rsidRPr="00D558E9" w:rsidRDefault="007C278A" w:rsidP="00D558E9">
      <w:pPr>
        <w:pStyle w:val="BodyText"/>
        <w:rPr>
          <w:bCs w:val="0"/>
          <w:i/>
          <w:iCs/>
        </w:rPr>
      </w:pPr>
      <w:r w:rsidRPr="00D558E9">
        <w:rPr>
          <w:bCs w:val="0"/>
          <w:i/>
          <w:iCs/>
        </w:rPr>
        <w:t>Nov</w:t>
      </w:r>
      <w:r w:rsidR="005600C9" w:rsidRPr="00D558E9">
        <w:rPr>
          <w:bCs w:val="0"/>
          <w:i/>
          <w:iCs/>
        </w:rPr>
        <w:t>ember</w:t>
      </w:r>
      <w:r w:rsidRPr="00D558E9">
        <w:rPr>
          <w:bCs w:val="0"/>
          <w:i/>
          <w:iCs/>
        </w:rPr>
        <w:t xml:space="preserve"> 25, 1936</w:t>
      </w:r>
      <w:r w:rsidR="005600C9" w:rsidRPr="00D558E9">
        <w:rPr>
          <w:bCs w:val="0"/>
          <w:i/>
          <w:iCs/>
        </w:rPr>
        <w:t xml:space="preserve"> </w:t>
      </w:r>
      <w:r w:rsidRPr="00D558E9">
        <w:rPr>
          <w:bCs w:val="0"/>
          <w:i/>
          <w:iCs/>
        </w:rPr>
        <w:t>Defence Central 164/1/724</w:t>
      </w:r>
      <w:r w:rsidR="005600C9" w:rsidRPr="00D558E9">
        <w:rPr>
          <w:bCs w:val="0"/>
          <w:i/>
          <w:iCs/>
        </w:rPr>
        <w:t xml:space="preserve"> </w:t>
      </w:r>
      <w:r w:rsidRPr="00D558E9">
        <w:rPr>
          <w:bCs w:val="0"/>
          <w:i/>
          <w:iCs/>
        </w:rPr>
        <w:t>Memo from Group Captain Air Member Supply to Station Richmond</w:t>
      </w:r>
      <w:r w:rsidR="005600C9" w:rsidRPr="00D558E9">
        <w:rPr>
          <w:bCs w:val="0"/>
          <w:i/>
          <w:iCs/>
        </w:rPr>
        <w:t>.</w:t>
      </w:r>
    </w:p>
    <w:p w14:paraId="48E890B1" w14:textId="5038B011" w:rsidR="007C278A" w:rsidRDefault="007C278A" w:rsidP="00785D2D">
      <w:pPr>
        <w:pStyle w:val="BodyTextitalic"/>
      </w:pPr>
      <w:r>
        <w:t>“Aircraft Fuel - Octane 87”</w:t>
      </w:r>
    </w:p>
    <w:p w14:paraId="1D03B16B" w14:textId="77777777" w:rsidR="007C278A" w:rsidRDefault="007C278A" w:rsidP="00785D2D">
      <w:pPr>
        <w:pStyle w:val="BodyTextitalic"/>
      </w:pPr>
      <w:r>
        <w:t>“AS8041 is cancelled and the following instructions are substituted:</w:t>
      </w:r>
    </w:p>
    <w:p w14:paraId="31BA048D" w14:textId="11D1FF28" w:rsidR="007C278A" w:rsidRDefault="007C278A" w:rsidP="00785D2D">
      <w:pPr>
        <w:pStyle w:val="BodyTextitalic"/>
      </w:pPr>
      <w:r>
        <w:t>“It is desired to keep a very careful check on all consignments of 87 Octane</w:t>
      </w:r>
      <w:r w:rsidR="00F475C5">
        <w:fldChar w:fldCharType="begin"/>
      </w:r>
      <w:r w:rsidR="00F475C5">
        <w:instrText xml:space="preserve"> XE "</w:instrText>
      </w:r>
      <w:r w:rsidR="00F475C5" w:rsidRPr="00C76200">
        <w:instrText>87 Octane</w:instrText>
      </w:r>
      <w:r w:rsidR="00F475C5">
        <w:instrText xml:space="preserve">" </w:instrText>
      </w:r>
      <w:r w:rsidR="00F475C5">
        <w:fldChar w:fldCharType="end"/>
      </w:r>
      <w:r>
        <w:t xml:space="preserve"> fuel entering the service, and to test a sample from every consignment before the fuel is put into use. </w:t>
      </w:r>
    </w:p>
    <w:p w14:paraId="484D7548" w14:textId="77777777" w:rsidR="007C278A" w:rsidRDefault="007C278A" w:rsidP="00785D2D">
      <w:pPr>
        <w:pStyle w:val="BodyTextitalic"/>
      </w:pPr>
      <w:r>
        <w:t xml:space="preserve">On receipt of a consignment of this fuel at your station, you will draw a sample (half gallon) and forward it to </w:t>
      </w:r>
      <w:r w:rsidR="00364F61">
        <w:t>No. 1</w:t>
      </w:r>
      <w:r>
        <w:t xml:space="preserve"> Aircraft Depot Laverton</w:t>
      </w:r>
      <w:r w:rsidR="00685D2D">
        <w:fldChar w:fldCharType="begin"/>
      </w:r>
      <w:r w:rsidR="00685D2D">
        <w:instrText xml:space="preserve"> XE "</w:instrText>
      </w:r>
      <w:r w:rsidR="00685D2D" w:rsidRPr="00441DC2">
        <w:instrText>No. 1 Aircraft Depot Laverton</w:instrText>
      </w:r>
      <w:r w:rsidR="00685D2D">
        <w:instrText xml:space="preserve">" </w:instrText>
      </w:r>
      <w:r w:rsidR="00685D2D">
        <w:fldChar w:fldCharType="end"/>
      </w:r>
      <w:r>
        <w:t>, address D.A.I., for test, Urgent”, the date of receipt and Order No. of the supply will also be stated.</w:t>
      </w:r>
    </w:p>
    <w:p w14:paraId="5E991FC0" w14:textId="77777777" w:rsidR="007C278A" w:rsidRDefault="007C278A" w:rsidP="00785D2D">
      <w:pPr>
        <w:pStyle w:val="BodyTextitalic"/>
      </w:pPr>
      <w:r>
        <w:t>On completion of the tests you will be notified of the results of the tests by signal. It is to be understood that in the interval until notification is received that it has satisfactorily passed the required test, the refue</w:t>
      </w:r>
      <w:r w:rsidR="00443F6A">
        <w:t>l</w:t>
      </w:r>
      <w:r>
        <w:t>ling of aircraft for which 87 Octane fuel can be used is to be confined to cases considered by the Station Commander to be essential.</w:t>
      </w:r>
    </w:p>
    <w:p w14:paraId="3363E55D" w14:textId="77777777" w:rsidR="007C278A" w:rsidRDefault="007C278A" w:rsidP="00785D2D">
      <w:pPr>
        <w:pStyle w:val="BodyTextitalic"/>
      </w:pPr>
      <w:r>
        <w:t>In order that the risk of damage in these cases may be reduced to a minimum, the tank is to be kept well filled so that any untested consignment will form only a small proportion of the total of the tank.”</w:t>
      </w:r>
    </w:p>
    <w:p w14:paraId="1A62E7BF" w14:textId="77777777" w:rsidR="007C278A" w:rsidRDefault="007C278A" w:rsidP="00785D2D">
      <w:pPr>
        <w:pStyle w:val="BodyTextitalic"/>
      </w:pPr>
      <w:r>
        <w:t xml:space="preserve">Group Captain Air Member Supply </w:t>
      </w:r>
    </w:p>
    <w:p w14:paraId="5F613E63" w14:textId="77777777" w:rsidR="007C278A" w:rsidRDefault="005600C9" w:rsidP="00785D2D">
      <w:pPr>
        <w:pStyle w:val="BodyText"/>
      </w:pPr>
      <w:r>
        <w:t xml:space="preserve">A similar memo was sent to </w:t>
      </w:r>
      <w:r w:rsidR="007C278A">
        <w:t>No.</w:t>
      </w:r>
      <w:r w:rsidR="00364F61">
        <w:t xml:space="preserve"> </w:t>
      </w:r>
      <w:r w:rsidR="007C278A">
        <w:t>1 Flying Training School RAAF Point Cook</w:t>
      </w:r>
      <w:r w:rsidR="00685D2D">
        <w:fldChar w:fldCharType="begin"/>
      </w:r>
      <w:r w:rsidR="00685D2D">
        <w:instrText xml:space="preserve"> XE "</w:instrText>
      </w:r>
      <w:r w:rsidR="00685D2D" w:rsidRPr="00915723">
        <w:instrText>No. 1 Flying Training School RAAF Point Cook</w:instrText>
      </w:r>
      <w:r w:rsidR="00685D2D">
        <w:instrText xml:space="preserve">" </w:instrText>
      </w:r>
      <w:r w:rsidR="00685D2D">
        <w:fldChar w:fldCharType="end"/>
      </w:r>
      <w:r w:rsidR="007C278A">
        <w:t xml:space="preserve"> </w:t>
      </w:r>
      <w:r>
        <w:t xml:space="preserve">on </w:t>
      </w:r>
      <w:r w:rsidR="007C278A">
        <w:t>Nov</w:t>
      </w:r>
      <w:r>
        <w:t>ember 25,</w:t>
      </w:r>
      <w:r w:rsidR="007C278A">
        <w:t xml:space="preserve"> 1936</w:t>
      </w:r>
      <w:r w:rsidR="00443F6A">
        <w:t>.</w:t>
      </w:r>
    </w:p>
    <w:p w14:paraId="30A3380E" w14:textId="77777777" w:rsidR="00F86969" w:rsidRDefault="00F86969" w:rsidP="00785D2D">
      <w:pPr>
        <w:pStyle w:val="BodyText"/>
      </w:pPr>
    </w:p>
    <w:p w14:paraId="00AA2DA2" w14:textId="77777777" w:rsidR="007C278A" w:rsidRDefault="00A46419" w:rsidP="00A46419">
      <w:pPr>
        <w:pStyle w:val="Heading7"/>
        <w:framePr w:wrap="around"/>
      </w:pPr>
      <w:r>
        <w:t>Oil Industry Supply Network</w:t>
      </w:r>
    </w:p>
    <w:p w14:paraId="1BA54A57" w14:textId="60214B29" w:rsidR="007C278A" w:rsidRDefault="00A46419" w:rsidP="00785D2D">
      <w:pPr>
        <w:pStyle w:val="BodyText"/>
      </w:pPr>
      <w:r>
        <w:t>The two suppliers of 87 Octane</w:t>
      </w:r>
      <w:r w:rsidR="009B6A12">
        <w:fldChar w:fldCharType="begin"/>
      </w:r>
      <w:r w:rsidR="009B6A12">
        <w:instrText xml:space="preserve"> XE "</w:instrText>
      </w:r>
      <w:r w:rsidR="009B6A12" w:rsidRPr="00EA0686">
        <w:instrText>87 Octane</w:instrText>
      </w:r>
      <w:r w:rsidR="009B6A12">
        <w:instrText xml:space="preserve">" </w:instrText>
      </w:r>
      <w:r w:rsidR="009B6A12">
        <w:fldChar w:fldCharType="end"/>
      </w:r>
      <w:r>
        <w:t xml:space="preserve"> gasoline to the RAAF were Shell and Vacuum</w:t>
      </w:r>
      <w:r w:rsidR="004672F3">
        <w:t>, and between them the marketing area was divided into distinct regions as shall be seen later. However supplies of 87 Octane gasoline were sometimes unavailable from one or other of these contracted suppliers; as can be seen from the following:</w:t>
      </w:r>
      <w:r>
        <w:t xml:space="preserve"> </w:t>
      </w:r>
    </w:p>
    <w:p w14:paraId="2F219EB6" w14:textId="784D3D48" w:rsidR="007C278A" w:rsidRPr="00D558E9" w:rsidRDefault="007C278A" w:rsidP="00D558E9">
      <w:pPr>
        <w:pStyle w:val="BodyText"/>
        <w:rPr>
          <w:bCs w:val="0"/>
          <w:i/>
          <w:iCs/>
        </w:rPr>
      </w:pPr>
      <w:r w:rsidRPr="00D558E9">
        <w:rPr>
          <w:bCs w:val="0"/>
          <w:i/>
          <w:iCs/>
        </w:rPr>
        <w:t>Feb 8</w:t>
      </w:r>
      <w:r w:rsidR="00721636" w:rsidRPr="00D558E9">
        <w:rPr>
          <w:bCs w:val="0"/>
          <w:i/>
          <w:iCs/>
        </w:rPr>
        <w:t>,</w:t>
      </w:r>
      <w:r w:rsidRPr="00D558E9">
        <w:rPr>
          <w:bCs w:val="0"/>
          <w:i/>
          <w:iCs/>
        </w:rPr>
        <w:t xml:space="preserve"> 1937</w:t>
      </w:r>
      <w:r w:rsidR="004672F3" w:rsidRPr="00D558E9">
        <w:rPr>
          <w:bCs w:val="0"/>
          <w:i/>
          <w:iCs/>
        </w:rPr>
        <w:t xml:space="preserve"> </w:t>
      </w:r>
      <w:r w:rsidRPr="00D558E9">
        <w:rPr>
          <w:bCs w:val="0"/>
          <w:i/>
          <w:iCs/>
        </w:rPr>
        <w:t>Supplies of aviation fuel - Octane 87 as required for cross country flights.</w:t>
      </w:r>
    </w:p>
    <w:p w14:paraId="37D26673" w14:textId="77777777" w:rsidR="007C278A" w:rsidRPr="00D558E9" w:rsidRDefault="007C278A" w:rsidP="00D558E9">
      <w:pPr>
        <w:pStyle w:val="BodyText"/>
        <w:rPr>
          <w:bCs w:val="0"/>
          <w:i/>
          <w:iCs/>
        </w:rPr>
      </w:pPr>
      <w:r w:rsidRPr="00D558E9">
        <w:rPr>
          <w:bCs w:val="0"/>
          <w:i/>
          <w:iCs/>
        </w:rPr>
        <w:t>Memo from Group Captain Air Member Supply to Station HQ Laverton</w:t>
      </w:r>
      <w:r w:rsidR="00BD3DF9" w:rsidRPr="00D558E9">
        <w:rPr>
          <w:bCs w:val="0"/>
          <w:i/>
          <w:iCs/>
        </w:rPr>
        <w:fldChar w:fldCharType="begin"/>
      </w:r>
      <w:r w:rsidR="00BD3DF9" w:rsidRPr="00D558E9">
        <w:rPr>
          <w:bCs w:val="0"/>
          <w:i/>
          <w:iCs/>
        </w:rPr>
        <w:instrText xml:space="preserve"> XE "Station HQ Laverton" </w:instrText>
      </w:r>
      <w:r w:rsidR="00BD3DF9" w:rsidRPr="00D558E9">
        <w:rPr>
          <w:bCs w:val="0"/>
          <w:i/>
          <w:iCs/>
        </w:rPr>
        <w:fldChar w:fldCharType="end"/>
      </w:r>
      <w:r w:rsidRPr="00D558E9">
        <w:rPr>
          <w:bCs w:val="0"/>
          <w:i/>
          <w:iCs/>
        </w:rPr>
        <w:t>, Station HQ Richmond</w:t>
      </w:r>
      <w:r w:rsidR="00BD3DF9" w:rsidRPr="00D558E9">
        <w:rPr>
          <w:bCs w:val="0"/>
          <w:i/>
          <w:iCs/>
        </w:rPr>
        <w:fldChar w:fldCharType="begin"/>
      </w:r>
      <w:r w:rsidR="00BD3DF9" w:rsidRPr="00D558E9">
        <w:rPr>
          <w:bCs w:val="0"/>
          <w:i/>
          <w:iCs/>
        </w:rPr>
        <w:instrText xml:space="preserve"> XE "Station HQ Richmond" </w:instrText>
      </w:r>
      <w:r w:rsidR="00BD3DF9" w:rsidRPr="00D558E9">
        <w:rPr>
          <w:bCs w:val="0"/>
          <w:i/>
          <w:iCs/>
        </w:rPr>
        <w:fldChar w:fldCharType="end"/>
      </w:r>
      <w:r w:rsidRPr="00D558E9">
        <w:rPr>
          <w:bCs w:val="0"/>
          <w:i/>
          <w:iCs/>
        </w:rPr>
        <w:t>.</w:t>
      </w:r>
    </w:p>
    <w:p w14:paraId="1DB1200F" w14:textId="76AB5623" w:rsidR="004672F3" w:rsidRPr="00D558E9" w:rsidRDefault="007C278A" w:rsidP="00D558E9">
      <w:pPr>
        <w:pStyle w:val="BodyText"/>
        <w:rPr>
          <w:bCs w:val="0"/>
          <w:i/>
          <w:iCs/>
        </w:rPr>
      </w:pPr>
      <w:r w:rsidRPr="00D558E9">
        <w:rPr>
          <w:bCs w:val="0"/>
          <w:i/>
          <w:iCs/>
        </w:rPr>
        <w:t>Advising that Shell Co.</w:t>
      </w:r>
      <w:r w:rsidR="00BD3DF9" w:rsidRPr="00D558E9">
        <w:rPr>
          <w:bCs w:val="0"/>
          <w:i/>
          <w:iCs/>
        </w:rPr>
        <w:fldChar w:fldCharType="begin"/>
      </w:r>
      <w:r w:rsidR="00BD3DF9" w:rsidRPr="00D558E9">
        <w:rPr>
          <w:bCs w:val="0"/>
          <w:i/>
          <w:iCs/>
        </w:rPr>
        <w:instrText xml:space="preserve"> XE "Shell Co." </w:instrText>
      </w:r>
      <w:r w:rsidR="00BD3DF9" w:rsidRPr="00D558E9">
        <w:rPr>
          <w:bCs w:val="0"/>
          <w:i/>
          <w:iCs/>
        </w:rPr>
        <w:fldChar w:fldCharType="end"/>
      </w:r>
      <w:r w:rsidRPr="00D558E9">
        <w:rPr>
          <w:bCs w:val="0"/>
          <w:i/>
          <w:iCs/>
        </w:rPr>
        <w:t xml:space="preserve"> is not maintaining stocks of Octane 87 at refuelling points at which, under the “old contract”, it was liable to maintain stocks of aircraft fuel Octane 77 and Oil to DTD-109</w:t>
      </w:r>
      <w:r w:rsidR="009928B3" w:rsidRPr="00D558E9">
        <w:rPr>
          <w:bCs w:val="0"/>
          <w:i/>
          <w:iCs/>
        </w:rPr>
        <w:fldChar w:fldCharType="begin"/>
      </w:r>
      <w:r w:rsidR="009928B3" w:rsidRPr="00D558E9">
        <w:rPr>
          <w:bCs w:val="0"/>
          <w:i/>
          <w:iCs/>
        </w:rPr>
        <w:instrText xml:space="preserve"> XE "DTD-109" </w:instrText>
      </w:r>
      <w:r w:rsidR="009928B3" w:rsidRPr="00D558E9">
        <w:rPr>
          <w:bCs w:val="0"/>
          <w:i/>
          <w:iCs/>
        </w:rPr>
        <w:fldChar w:fldCharType="end"/>
      </w:r>
      <w:r w:rsidRPr="00D558E9">
        <w:rPr>
          <w:bCs w:val="0"/>
          <w:i/>
          <w:iCs/>
        </w:rPr>
        <w:t>.</w:t>
      </w:r>
    </w:p>
    <w:p w14:paraId="2F27AC2D" w14:textId="77777777" w:rsidR="004672F3" w:rsidRPr="00D558E9" w:rsidRDefault="007C278A" w:rsidP="00D558E9">
      <w:pPr>
        <w:pStyle w:val="BodyText"/>
        <w:rPr>
          <w:bCs w:val="0"/>
          <w:i/>
          <w:iCs/>
        </w:rPr>
      </w:pPr>
      <w:r w:rsidRPr="00D558E9">
        <w:rPr>
          <w:bCs w:val="0"/>
          <w:i/>
          <w:iCs/>
        </w:rPr>
        <w:t>It is necessary to advise Shell Co.</w:t>
      </w:r>
      <w:r w:rsidR="00BD3DF9" w:rsidRPr="00D558E9">
        <w:rPr>
          <w:bCs w:val="0"/>
          <w:i/>
          <w:iCs/>
        </w:rPr>
        <w:fldChar w:fldCharType="begin"/>
      </w:r>
      <w:r w:rsidR="00BD3DF9" w:rsidRPr="00D558E9">
        <w:rPr>
          <w:bCs w:val="0"/>
          <w:i/>
          <w:iCs/>
        </w:rPr>
        <w:instrText xml:space="preserve"> XE "Shell Co." </w:instrText>
      </w:r>
      <w:r w:rsidR="00BD3DF9" w:rsidRPr="00D558E9">
        <w:rPr>
          <w:bCs w:val="0"/>
          <w:i/>
          <w:iCs/>
        </w:rPr>
        <w:fldChar w:fldCharType="end"/>
      </w:r>
      <w:r w:rsidRPr="00D558E9">
        <w:rPr>
          <w:bCs w:val="0"/>
          <w:i/>
          <w:iCs/>
        </w:rPr>
        <w:t xml:space="preserve"> when supplies of Octane 87 are required at these locations.</w:t>
      </w:r>
    </w:p>
    <w:p w14:paraId="20051430" w14:textId="77777777" w:rsidR="004672F3" w:rsidRPr="00D558E9" w:rsidRDefault="007C278A" w:rsidP="00D558E9">
      <w:pPr>
        <w:pStyle w:val="BodyText"/>
        <w:rPr>
          <w:bCs w:val="0"/>
          <w:i/>
          <w:iCs/>
        </w:rPr>
      </w:pPr>
      <w:r w:rsidRPr="00D558E9">
        <w:rPr>
          <w:bCs w:val="0"/>
          <w:i/>
          <w:iCs/>
        </w:rPr>
        <w:t>Current position (8 Feb 1937) - contract arrangements with Shell Co.</w:t>
      </w:r>
      <w:r w:rsidR="009928B3" w:rsidRPr="00D558E9">
        <w:rPr>
          <w:bCs w:val="0"/>
          <w:i/>
          <w:iCs/>
        </w:rPr>
        <w:fldChar w:fldCharType="begin"/>
      </w:r>
      <w:r w:rsidR="009928B3" w:rsidRPr="00D558E9">
        <w:rPr>
          <w:bCs w:val="0"/>
          <w:i/>
          <w:iCs/>
        </w:rPr>
        <w:instrText xml:space="preserve"> XE "Shell Co." </w:instrText>
      </w:r>
      <w:r w:rsidR="009928B3" w:rsidRPr="00D558E9">
        <w:rPr>
          <w:bCs w:val="0"/>
          <w:i/>
          <w:iCs/>
        </w:rPr>
        <w:fldChar w:fldCharType="end"/>
      </w:r>
      <w:r w:rsidRPr="00D558E9">
        <w:rPr>
          <w:bCs w:val="0"/>
          <w:i/>
          <w:iCs/>
        </w:rPr>
        <w:t xml:space="preserve"> and Vacuum Oil Co.</w:t>
      </w:r>
      <w:r w:rsidR="009928B3" w:rsidRPr="00D558E9">
        <w:rPr>
          <w:bCs w:val="0"/>
          <w:i/>
          <w:iCs/>
        </w:rPr>
        <w:fldChar w:fldCharType="begin"/>
      </w:r>
      <w:r w:rsidR="009928B3" w:rsidRPr="00D558E9">
        <w:rPr>
          <w:bCs w:val="0"/>
          <w:i/>
          <w:iCs/>
        </w:rPr>
        <w:instrText xml:space="preserve"> XE "Vacuum Oil Co." </w:instrText>
      </w:r>
      <w:r w:rsidR="009928B3" w:rsidRPr="00D558E9">
        <w:rPr>
          <w:bCs w:val="0"/>
          <w:i/>
          <w:iCs/>
        </w:rPr>
        <w:fldChar w:fldCharType="end"/>
      </w:r>
      <w:r w:rsidRPr="00D558E9">
        <w:rPr>
          <w:bCs w:val="0"/>
          <w:i/>
          <w:iCs/>
        </w:rPr>
        <w:t xml:space="preserve"> actually expired 31 Jan 1936, but the companies have agreed to operate under the “old” contract until the new contract is made.</w:t>
      </w:r>
      <w:r w:rsidR="004672F3" w:rsidRPr="00D558E9">
        <w:rPr>
          <w:bCs w:val="0"/>
          <w:i/>
          <w:iCs/>
        </w:rPr>
        <w:t xml:space="preserve"> </w:t>
      </w:r>
    </w:p>
    <w:p w14:paraId="7DE4471B" w14:textId="77777777" w:rsidR="004672F3" w:rsidRPr="00D558E9" w:rsidRDefault="007C278A" w:rsidP="00D558E9">
      <w:pPr>
        <w:pStyle w:val="BodyText"/>
        <w:rPr>
          <w:bCs w:val="0"/>
          <w:i/>
          <w:iCs/>
        </w:rPr>
      </w:pPr>
      <w:r w:rsidRPr="00D558E9">
        <w:rPr>
          <w:bCs w:val="0"/>
          <w:i/>
          <w:iCs/>
        </w:rPr>
        <w:lastRenderedPageBreak/>
        <w:t>Under the old contract there was no obligation to maintain Octane 87 at refuelling points. Shell require notice, Vacuum have arranged for supplies of Octane 87 to be held at most of the refuelling points in the Vacuum supply area.</w:t>
      </w:r>
    </w:p>
    <w:p w14:paraId="3988D690" w14:textId="5D68F744" w:rsidR="004672F3" w:rsidRPr="00D558E9" w:rsidRDefault="007C278A" w:rsidP="00D558E9">
      <w:pPr>
        <w:pStyle w:val="BodyText"/>
        <w:rPr>
          <w:bCs w:val="0"/>
          <w:i/>
          <w:iCs/>
        </w:rPr>
      </w:pPr>
      <w:r w:rsidRPr="00D558E9">
        <w:rPr>
          <w:bCs w:val="0"/>
          <w:i/>
          <w:iCs/>
        </w:rPr>
        <w:t>If Shell cannot supply, then draw on Vacuum organisation in the Shell supply area. Vacuum Co. do not at present maintain Octane 87 in NSW at points other than Sydney</w:t>
      </w:r>
      <w:r w:rsidR="005979B0" w:rsidRPr="00D558E9">
        <w:rPr>
          <w:bCs w:val="0"/>
          <w:i/>
          <w:iCs/>
        </w:rPr>
        <w:fldChar w:fldCharType="begin"/>
      </w:r>
      <w:r w:rsidR="005979B0" w:rsidRPr="00D558E9">
        <w:rPr>
          <w:bCs w:val="0"/>
          <w:i/>
          <w:iCs/>
        </w:rPr>
        <w:instrText xml:space="preserve"> XE "Sydney" </w:instrText>
      </w:r>
      <w:r w:rsidR="005979B0" w:rsidRPr="00D558E9">
        <w:rPr>
          <w:bCs w:val="0"/>
          <w:i/>
          <w:iCs/>
        </w:rPr>
        <w:fldChar w:fldCharType="end"/>
      </w:r>
      <w:r w:rsidRPr="00D558E9">
        <w:rPr>
          <w:bCs w:val="0"/>
          <w:i/>
          <w:iCs/>
        </w:rPr>
        <w:t xml:space="preserve"> (7,00</w:t>
      </w:r>
      <w:r w:rsidR="00A46419" w:rsidRPr="00D558E9">
        <w:rPr>
          <w:bCs w:val="0"/>
          <w:i/>
          <w:iCs/>
        </w:rPr>
        <w:t>0</w:t>
      </w:r>
      <w:r w:rsidRPr="00D558E9">
        <w:rPr>
          <w:bCs w:val="0"/>
          <w:i/>
          <w:iCs/>
        </w:rPr>
        <w:t xml:space="preserve"> gallons) and Narromine</w:t>
      </w:r>
      <w:r w:rsidR="009928B3" w:rsidRPr="00D558E9">
        <w:rPr>
          <w:bCs w:val="0"/>
          <w:i/>
          <w:iCs/>
        </w:rPr>
        <w:fldChar w:fldCharType="begin"/>
      </w:r>
      <w:r w:rsidR="009928B3" w:rsidRPr="00D558E9">
        <w:rPr>
          <w:bCs w:val="0"/>
          <w:i/>
          <w:iCs/>
        </w:rPr>
        <w:instrText xml:space="preserve"> XE "Narromine" </w:instrText>
      </w:r>
      <w:r w:rsidR="009928B3" w:rsidRPr="00D558E9">
        <w:rPr>
          <w:bCs w:val="0"/>
          <w:i/>
          <w:iCs/>
        </w:rPr>
        <w:fldChar w:fldCharType="end"/>
      </w:r>
      <w:r w:rsidRPr="00D558E9">
        <w:rPr>
          <w:bCs w:val="0"/>
          <w:i/>
          <w:iCs/>
        </w:rPr>
        <w:t xml:space="preserve"> (200 gallons), but quantities shown below (Octane 87) are maintained at points shown</w:t>
      </w:r>
      <w:r w:rsidR="00D558E9" w:rsidRPr="00D558E9">
        <w:rPr>
          <w:bCs w:val="0"/>
          <w:i/>
          <w:iCs/>
        </w:rPr>
        <w:t>:</w:t>
      </w:r>
    </w:p>
    <w:p w14:paraId="519C209D" w14:textId="23DC7C07" w:rsidR="007C278A" w:rsidRDefault="00C20D29" w:rsidP="00F77A93">
      <w:pPr>
        <w:pStyle w:val="Caption"/>
      </w:pPr>
      <w:r>
        <w:t xml:space="preserve">Table </w:t>
      </w:r>
      <w:r w:rsidR="00DC5394">
        <w:rPr>
          <w:noProof/>
        </w:rPr>
        <w:fldChar w:fldCharType="begin"/>
      </w:r>
      <w:r w:rsidR="00DC5394">
        <w:rPr>
          <w:noProof/>
        </w:rPr>
        <w:instrText xml:space="preserve"> SEQ Table \* ARABIC </w:instrText>
      </w:r>
      <w:r w:rsidR="00DC5394">
        <w:rPr>
          <w:noProof/>
        </w:rPr>
        <w:fldChar w:fldCharType="separate"/>
      </w:r>
      <w:r w:rsidR="00EC7146">
        <w:rPr>
          <w:noProof/>
        </w:rPr>
        <w:t>1</w:t>
      </w:r>
      <w:r w:rsidR="00DC5394">
        <w:rPr>
          <w:noProof/>
        </w:rPr>
        <w:fldChar w:fldCharType="end"/>
      </w:r>
      <w:r w:rsidR="00443F6A">
        <w:rPr>
          <w:noProof/>
        </w:rPr>
        <w:t xml:space="preserve">. </w:t>
      </w:r>
      <w:r w:rsidR="004672F3">
        <w:t>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rsidR="004672F3">
        <w:t xml:space="preserv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004672F3">
        <w:t xml:space="preserve"> Storage</w:t>
      </w:r>
      <w:r w:rsidR="000D6002">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4"/>
        <w:gridCol w:w="1830"/>
        <w:gridCol w:w="2641"/>
      </w:tblGrid>
      <w:tr w:rsidR="007C278A" w14:paraId="5A395C95" w14:textId="77777777" w:rsidTr="00721636">
        <w:tc>
          <w:tcPr>
            <w:tcW w:w="1624" w:type="dxa"/>
          </w:tcPr>
          <w:p w14:paraId="6D9BF9C1" w14:textId="77777777" w:rsidR="007C278A" w:rsidRPr="00C20D29" w:rsidRDefault="007C278A" w:rsidP="00785D2D">
            <w:pPr>
              <w:pStyle w:val="BodyText"/>
            </w:pPr>
            <w:r w:rsidRPr="00C20D29">
              <w:t>State</w:t>
            </w:r>
          </w:p>
        </w:tc>
        <w:tc>
          <w:tcPr>
            <w:tcW w:w="1830" w:type="dxa"/>
          </w:tcPr>
          <w:p w14:paraId="13C94F56" w14:textId="77777777" w:rsidR="007C278A" w:rsidRPr="00C20D29" w:rsidRDefault="007C278A" w:rsidP="00785D2D">
            <w:pPr>
              <w:pStyle w:val="BodyText"/>
            </w:pPr>
            <w:r w:rsidRPr="00C20D29">
              <w:t>Location</w:t>
            </w:r>
          </w:p>
        </w:tc>
        <w:tc>
          <w:tcPr>
            <w:tcW w:w="2641" w:type="dxa"/>
          </w:tcPr>
          <w:p w14:paraId="2CF55136" w14:textId="77777777" w:rsidR="007C278A" w:rsidRPr="00C20D29" w:rsidRDefault="007C278A" w:rsidP="00785D2D">
            <w:pPr>
              <w:pStyle w:val="BodyText"/>
            </w:pPr>
            <w:r w:rsidRPr="00C20D29">
              <w:t>Quantities Gallons</w:t>
            </w:r>
          </w:p>
        </w:tc>
      </w:tr>
      <w:tr w:rsidR="00C20D29" w14:paraId="399676FE" w14:textId="77777777" w:rsidTr="00721636">
        <w:tc>
          <w:tcPr>
            <w:tcW w:w="1624" w:type="dxa"/>
            <w:vMerge w:val="restart"/>
          </w:tcPr>
          <w:p w14:paraId="65A1A368" w14:textId="6B57213A" w:rsidR="00C20D29" w:rsidRDefault="00C20D29" w:rsidP="00785D2D">
            <w:pPr>
              <w:pStyle w:val="BodyText11pt"/>
            </w:pPr>
            <w:r>
              <w:t>Queensland</w:t>
            </w:r>
            <w:r w:rsidR="00F7005B">
              <w:fldChar w:fldCharType="begin"/>
            </w:r>
            <w:r w:rsidR="00F7005B">
              <w:instrText xml:space="preserve"> XE "</w:instrText>
            </w:r>
            <w:r w:rsidR="00F7005B" w:rsidRPr="00B15844">
              <w:instrText>Queensland</w:instrText>
            </w:r>
            <w:r w:rsidR="00F7005B">
              <w:instrText xml:space="preserve">" </w:instrText>
            </w:r>
            <w:r w:rsidR="00F7005B">
              <w:fldChar w:fldCharType="end"/>
            </w:r>
          </w:p>
        </w:tc>
        <w:tc>
          <w:tcPr>
            <w:tcW w:w="1830" w:type="dxa"/>
          </w:tcPr>
          <w:p w14:paraId="0506C079" w14:textId="77777777" w:rsidR="00C20D29" w:rsidRDefault="00C20D29" w:rsidP="00785D2D">
            <w:pPr>
              <w:pStyle w:val="BodyText11pt"/>
            </w:pPr>
            <w:r>
              <w:t>Brisbane</w:t>
            </w:r>
            <w:r w:rsidR="005979B0">
              <w:fldChar w:fldCharType="begin"/>
            </w:r>
            <w:r w:rsidR="005979B0">
              <w:instrText xml:space="preserve"> XE "</w:instrText>
            </w:r>
            <w:r w:rsidR="005979B0" w:rsidRPr="00A41442">
              <w:instrText>Brisbane</w:instrText>
            </w:r>
            <w:r w:rsidR="005979B0">
              <w:instrText xml:space="preserve">" </w:instrText>
            </w:r>
            <w:r w:rsidR="005979B0">
              <w:fldChar w:fldCharType="end"/>
            </w:r>
          </w:p>
        </w:tc>
        <w:tc>
          <w:tcPr>
            <w:tcW w:w="2641" w:type="dxa"/>
          </w:tcPr>
          <w:p w14:paraId="6F12A6D0" w14:textId="77777777" w:rsidR="00C20D29" w:rsidRDefault="00C20D29" w:rsidP="00785D2D">
            <w:pPr>
              <w:pStyle w:val="BodyText11pt"/>
            </w:pPr>
            <w:r>
              <w:t>1,000</w:t>
            </w:r>
          </w:p>
        </w:tc>
      </w:tr>
      <w:tr w:rsidR="00C20D29" w14:paraId="3B051377" w14:textId="77777777" w:rsidTr="00721636">
        <w:tc>
          <w:tcPr>
            <w:tcW w:w="1624" w:type="dxa"/>
            <w:vMerge/>
          </w:tcPr>
          <w:p w14:paraId="5C5FCACF" w14:textId="77777777" w:rsidR="00C20D29" w:rsidRDefault="00C20D29" w:rsidP="00785D2D">
            <w:pPr>
              <w:pStyle w:val="BodyText11pt"/>
            </w:pPr>
          </w:p>
        </w:tc>
        <w:tc>
          <w:tcPr>
            <w:tcW w:w="1830" w:type="dxa"/>
          </w:tcPr>
          <w:p w14:paraId="61F44D8D" w14:textId="77777777" w:rsidR="00C20D29" w:rsidRDefault="00C20D29" w:rsidP="00785D2D">
            <w:pPr>
              <w:pStyle w:val="BodyText11pt"/>
            </w:pPr>
            <w:r>
              <w:t>Charleville</w:t>
            </w:r>
            <w:r w:rsidR="009928B3">
              <w:fldChar w:fldCharType="begin"/>
            </w:r>
            <w:r w:rsidR="009928B3">
              <w:instrText xml:space="preserve"> XE "</w:instrText>
            </w:r>
            <w:r w:rsidR="009928B3" w:rsidRPr="00CB3F3D">
              <w:instrText>Charleville</w:instrText>
            </w:r>
            <w:r w:rsidR="009928B3">
              <w:instrText xml:space="preserve">" </w:instrText>
            </w:r>
            <w:r w:rsidR="009928B3">
              <w:fldChar w:fldCharType="end"/>
            </w:r>
          </w:p>
        </w:tc>
        <w:tc>
          <w:tcPr>
            <w:tcW w:w="2641" w:type="dxa"/>
          </w:tcPr>
          <w:p w14:paraId="744FF8B4" w14:textId="77777777" w:rsidR="00C20D29" w:rsidRDefault="00C20D29" w:rsidP="00785D2D">
            <w:pPr>
              <w:pStyle w:val="BodyText11pt"/>
            </w:pPr>
            <w:r>
              <w:t>500</w:t>
            </w:r>
          </w:p>
        </w:tc>
      </w:tr>
      <w:tr w:rsidR="00C20D29" w14:paraId="3E40DC04" w14:textId="77777777" w:rsidTr="00721636">
        <w:tc>
          <w:tcPr>
            <w:tcW w:w="1624" w:type="dxa"/>
            <w:vMerge/>
          </w:tcPr>
          <w:p w14:paraId="4CC8A2A8" w14:textId="77777777" w:rsidR="00C20D29" w:rsidRDefault="00C20D29" w:rsidP="00785D2D">
            <w:pPr>
              <w:pStyle w:val="BodyText11pt"/>
            </w:pPr>
          </w:p>
        </w:tc>
        <w:tc>
          <w:tcPr>
            <w:tcW w:w="1830" w:type="dxa"/>
          </w:tcPr>
          <w:p w14:paraId="4814EC7C" w14:textId="77777777" w:rsidR="00C20D29" w:rsidRDefault="00C20D29" w:rsidP="00785D2D">
            <w:pPr>
              <w:pStyle w:val="BodyText11pt"/>
            </w:pPr>
            <w:r>
              <w:t>Maryborough</w:t>
            </w:r>
            <w:r w:rsidR="009928B3">
              <w:fldChar w:fldCharType="begin"/>
            </w:r>
            <w:r w:rsidR="009928B3">
              <w:instrText xml:space="preserve"> XE "</w:instrText>
            </w:r>
            <w:r w:rsidR="009928B3" w:rsidRPr="005D5632">
              <w:instrText>Maryborough</w:instrText>
            </w:r>
            <w:r w:rsidR="009928B3">
              <w:instrText xml:space="preserve">" </w:instrText>
            </w:r>
            <w:r w:rsidR="009928B3">
              <w:fldChar w:fldCharType="end"/>
            </w:r>
          </w:p>
        </w:tc>
        <w:tc>
          <w:tcPr>
            <w:tcW w:w="2641" w:type="dxa"/>
          </w:tcPr>
          <w:p w14:paraId="65C128A3" w14:textId="77777777" w:rsidR="00C20D29" w:rsidRDefault="00C20D29" w:rsidP="00785D2D">
            <w:pPr>
              <w:pStyle w:val="BodyText11pt"/>
            </w:pPr>
            <w:r>
              <w:t>50</w:t>
            </w:r>
          </w:p>
        </w:tc>
      </w:tr>
      <w:tr w:rsidR="00C20D29" w14:paraId="39FD85F7" w14:textId="77777777" w:rsidTr="00721636">
        <w:tc>
          <w:tcPr>
            <w:tcW w:w="1624" w:type="dxa"/>
            <w:vMerge/>
          </w:tcPr>
          <w:p w14:paraId="59456762" w14:textId="77777777" w:rsidR="00C20D29" w:rsidRDefault="00C20D29" w:rsidP="00785D2D">
            <w:pPr>
              <w:pStyle w:val="BodyText11pt"/>
            </w:pPr>
          </w:p>
        </w:tc>
        <w:tc>
          <w:tcPr>
            <w:tcW w:w="1830" w:type="dxa"/>
          </w:tcPr>
          <w:p w14:paraId="569C03F3" w14:textId="77777777" w:rsidR="00C20D29" w:rsidRDefault="00C20D29" w:rsidP="00785D2D">
            <w:pPr>
              <w:pStyle w:val="BodyText11pt"/>
            </w:pPr>
            <w:r>
              <w:t>Roma</w:t>
            </w:r>
            <w:r w:rsidR="009928B3">
              <w:fldChar w:fldCharType="begin"/>
            </w:r>
            <w:r w:rsidR="009928B3">
              <w:instrText xml:space="preserve"> XE "</w:instrText>
            </w:r>
            <w:r w:rsidR="009928B3" w:rsidRPr="00A96A4F">
              <w:instrText>Roma</w:instrText>
            </w:r>
            <w:r w:rsidR="009928B3">
              <w:instrText xml:space="preserve">" </w:instrText>
            </w:r>
            <w:r w:rsidR="009928B3">
              <w:fldChar w:fldCharType="end"/>
            </w:r>
          </w:p>
        </w:tc>
        <w:tc>
          <w:tcPr>
            <w:tcW w:w="2641" w:type="dxa"/>
          </w:tcPr>
          <w:p w14:paraId="3A5069F4" w14:textId="77777777" w:rsidR="00C20D29" w:rsidRDefault="00C20D29" w:rsidP="00785D2D">
            <w:pPr>
              <w:pStyle w:val="BodyText11pt"/>
            </w:pPr>
            <w:r>
              <w:t>50</w:t>
            </w:r>
          </w:p>
        </w:tc>
      </w:tr>
      <w:tr w:rsidR="00C20D29" w14:paraId="68261740" w14:textId="77777777" w:rsidTr="00721636">
        <w:tc>
          <w:tcPr>
            <w:tcW w:w="1624" w:type="dxa"/>
            <w:vMerge/>
          </w:tcPr>
          <w:p w14:paraId="4E0923C7" w14:textId="77777777" w:rsidR="00C20D29" w:rsidRDefault="00C20D29" w:rsidP="00785D2D">
            <w:pPr>
              <w:pStyle w:val="BodyText11pt"/>
            </w:pPr>
          </w:p>
        </w:tc>
        <w:tc>
          <w:tcPr>
            <w:tcW w:w="1830" w:type="dxa"/>
          </w:tcPr>
          <w:p w14:paraId="4FAE7B55" w14:textId="77777777" w:rsidR="00C20D29" w:rsidRDefault="00C20D29" w:rsidP="00785D2D">
            <w:pPr>
              <w:pStyle w:val="BodyText11pt"/>
            </w:pPr>
            <w:r>
              <w:t>Cooktown</w:t>
            </w:r>
            <w:r w:rsidR="009928B3">
              <w:fldChar w:fldCharType="begin"/>
            </w:r>
            <w:r w:rsidR="009928B3">
              <w:instrText xml:space="preserve"> XE "</w:instrText>
            </w:r>
            <w:r w:rsidR="009928B3" w:rsidRPr="005E279A">
              <w:instrText>Cooktown</w:instrText>
            </w:r>
            <w:r w:rsidR="009928B3">
              <w:instrText xml:space="preserve">" </w:instrText>
            </w:r>
            <w:r w:rsidR="009928B3">
              <w:fldChar w:fldCharType="end"/>
            </w:r>
          </w:p>
        </w:tc>
        <w:tc>
          <w:tcPr>
            <w:tcW w:w="2641" w:type="dxa"/>
          </w:tcPr>
          <w:p w14:paraId="73BE5740" w14:textId="77777777" w:rsidR="00C20D29" w:rsidRDefault="00C20D29" w:rsidP="00785D2D">
            <w:pPr>
              <w:pStyle w:val="BodyText11pt"/>
            </w:pPr>
            <w:r>
              <w:t>50</w:t>
            </w:r>
          </w:p>
        </w:tc>
      </w:tr>
      <w:tr w:rsidR="00C20D29" w14:paraId="083EC876" w14:textId="77777777" w:rsidTr="00721636">
        <w:tc>
          <w:tcPr>
            <w:tcW w:w="1624" w:type="dxa"/>
            <w:vMerge/>
          </w:tcPr>
          <w:p w14:paraId="1856ECC3" w14:textId="77777777" w:rsidR="00C20D29" w:rsidRDefault="00C20D29" w:rsidP="00785D2D">
            <w:pPr>
              <w:pStyle w:val="BodyText11pt"/>
            </w:pPr>
          </w:p>
        </w:tc>
        <w:tc>
          <w:tcPr>
            <w:tcW w:w="1830" w:type="dxa"/>
          </w:tcPr>
          <w:p w14:paraId="59C5A7A4" w14:textId="77777777" w:rsidR="00C20D29" w:rsidRDefault="00C20D29" w:rsidP="00785D2D">
            <w:pPr>
              <w:pStyle w:val="BodyText11pt"/>
            </w:pPr>
            <w:r>
              <w:t>Rockhampton</w:t>
            </w:r>
            <w:r w:rsidR="009928B3">
              <w:fldChar w:fldCharType="begin"/>
            </w:r>
            <w:r w:rsidR="009928B3">
              <w:instrText xml:space="preserve"> XE "</w:instrText>
            </w:r>
            <w:r w:rsidR="009928B3" w:rsidRPr="0052700B">
              <w:instrText>Rockhampton</w:instrText>
            </w:r>
            <w:r w:rsidR="009928B3">
              <w:instrText xml:space="preserve">" </w:instrText>
            </w:r>
            <w:r w:rsidR="009928B3">
              <w:fldChar w:fldCharType="end"/>
            </w:r>
          </w:p>
        </w:tc>
        <w:tc>
          <w:tcPr>
            <w:tcW w:w="2641" w:type="dxa"/>
          </w:tcPr>
          <w:p w14:paraId="0EBD1E44" w14:textId="77777777" w:rsidR="00C20D29" w:rsidRDefault="00C20D29" w:rsidP="00785D2D">
            <w:pPr>
              <w:pStyle w:val="BodyText11pt"/>
            </w:pPr>
            <w:r>
              <w:t>1,000</w:t>
            </w:r>
          </w:p>
        </w:tc>
      </w:tr>
      <w:tr w:rsidR="00C20D29" w14:paraId="33424682" w14:textId="77777777" w:rsidTr="00721636">
        <w:tc>
          <w:tcPr>
            <w:tcW w:w="1624" w:type="dxa"/>
            <w:vMerge/>
          </w:tcPr>
          <w:p w14:paraId="6B9CFB5B" w14:textId="77777777" w:rsidR="00C20D29" w:rsidRDefault="00C20D29" w:rsidP="00785D2D">
            <w:pPr>
              <w:pStyle w:val="BodyText11pt"/>
            </w:pPr>
          </w:p>
        </w:tc>
        <w:tc>
          <w:tcPr>
            <w:tcW w:w="1830" w:type="dxa"/>
          </w:tcPr>
          <w:p w14:paraId="0063BD83" w14:textId="77777777" w:rsidR="00C20D29" w:rsidRDefault="00C20D29" w:rsidP="00785D2D">
            <w:pPr>
              <w:pStyle w:val="BodyText11pt"/>
            </w:pPr>
            <w:r>
              <w:t>Townsville</w:t>
            </w:r>
            <w:r w:rsidR="009928B3">
              <w:fldChar w:fldCharType="begin"/>
            </w:r>
            <w:r w:rsidR="009928B3">
              <w:instrText xml:space="preserve"> XE "</w:instrText>
            </w:r>
            <w:r w:rsidR="009928B3" w:rsidRPr="00227CDA">
              <w:instrText>Townsville</w:instrText>
            </w:r>
            <w:r w:rsidR="009928B3">
              <w:instrText xml:space="preserve">" </w:instrText>
            </w:r>
            <w:r w:rsidR="009928B3">
              <w:fldChar w:fldCharType="end"/>
            </w:r>
          </w:p>
        </w:tc>
        <w:tc>
          <w:tcPr>
            <w:tcW w:w="2641" w:type="dxa"/>
          </w:tcPr>
          <w:p w14:paraId="0D69E9FD" w14:textId="77777777" w:rsidR="00C20D29" w:rsidRDefault="00C20D29" w:rsidP="00785D2D">
            <w:pPr>
              <w:pStyle w:val="BodyText11pt"/>
            </w:pPr>
            <w:r>
              <w:t>1,000</w:t>
            </w:r>
          </w:p>
        </w:tc>
      </w:tr>
      <w:tr w:rsidR="00C20D29" w14:paraId="488B492B" w14:textId="77777777" w:rsidTr="00721636">
        <w:tc>
          <w:tcPr>
            <w:tcW w:w="1624" w:type="dxa"/>
            <w:vMerge/>
          </w:tcPr>
          <w:p w14:paraId="1097C8E5" w14:textId="77777777" w:rsidR="00C20D29" w:rsidRDefault="00C20D29" w:rsidP="00785D2D">
            <w:pPr>
              <w:pStyle w:val="BodyText11pt"/>
            </w:pPr>
          </w:p>
        </w:tc>
        <w:tc>
          <w:tcPr>
            <w:tcW w:w="1830" w:type="dxa"/>
          </w:tcPr>
          <w:p w14:paraId="2A02B2D0" w14:textId="77777777" w:rsidR="00C20D29" w:rsidRDefault="00C20D29" w:rsidP="00785D2D">
            <w:pPr>
              <w:pStyle w:val="BodyText11pt"/>
            </w:pPr>
            <w:r>
              <w:t>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p>
        </w:tc>
        <w:tc>
          <w:tcPr>
            <w:tcW w:w="2641" w:type="dxa"/>
          </w:tcPr>
          <w:p w14:paraId="4492A330" w14:textId="77777777" w:rsidR="00C20D29" w:rsidRDefault="00C20D29" w:rsidP="00785D2D">
            <w:pPr>
              <w:pStyle w:val="BodyText11pt"/>
            </w:pPr>
            <w:r>
              <w:t>1,000</w:t>
            </w:r>
          </w:p>
        </w:tc>
      </w:tr>
      <w:tr w:rsidR="00C20D29" w14:paraId="57DD619C" w14:textId="77777777" w:rsidTr="00721636">
        <w:tc>
          <w:tcPr>
            <w:tcW w:w="1624" w:type="dxa"/>
            <w:vMerge/>
          </w:tcPr>
          <w:p w14:paraId="2282E392" w14:textId="77777777" w:rsidR="00C20D29" w:rsidRDefault="00C20D29" w:rsidP="00785D2D">
            <w:pPr>
              <w:pStyle w:val="BodyText11pt"/>
            </w:pPr>
          </w:p>
        </w:tc>
        <w:tc>
          <w:tcPr>
            <w:tcW w:w="1830" w:type="dxa"/>
          </w:tcPr>
          <w:p w14:paraId="12610F90" w14:textId="77777777" w:rsidR="00C20D29" w:rsidRDefault="00C20D29" w:rsidP="00785D2D">
            <w:pPr>
              <w:pStyle w:val="BodyText11pt"/>
            </w:pPr>
            <w:r>
              <w:t>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p>
        </w:tc>
        <w:tc>
          <w:tcPr>
            <w:tcW w:w="2641" w:type="dxa"/>
          </w:tcPr>
          <w:p w14:paraId="309ED1A5" w14:textId="77777777" w:rsidR="00C20D29" w:rsidRDefault="00C20D29" w:rsidP="00785D2D">
            <w:pPr>
              <w:pStyle w:val="BodyText11pt"/>
            </w:pPr>
            <w:r>
              <w:t>1,000</w:t>
            </w:r>
          </w:p>
        </w:tc>
      </w:tr>
      <w:tr w:rsidR="00C20D29" w14:paraId="729CF079" w14:textId="77777777" w:rsidTr="00721636">
        <w:tc>
          <w:tcPr>
            <w:tcW w:w="1624" w:type="dxa"/>
            <w:vMerge w:val="restart"/>
          </w:tcPr>
          <w:p w14:paraId="62F68020" w14:textId="1AB4B2D0" w:rsidR="00C20D29" w:rsidRDefault="00C20D29" w:rsidP="00785D2D">
            <w:pPr>
              <w:pStyle w:val="BodyText11pt"/>
            </w:pPr>
            <w:r>
              <w:t>Tasmania</w:t>
            </w:r>
            <w:r w:rsidR="009B6A12">
              <w:fldChar w:fldCharType="begin"/>
            </w:r>
            <w:r w:rsidR="009B6A12">
              <w:instrText xml:space="preserve"> XE "</w:instrText>
            </w:r>
            <w:r w:rsidR="009B6A12" w:rsidRPr="001478F4">
              <w:instrText>Tasmania</w:instrText>
            </w:r>
            <w:r w:rsidR="009B6A12">
              <w:instrText xml:space="preserve">" </w:instrText>
            </w:r>
            <w:r w:rsidR="009B6A12">
              <w:fldChar w:fldCharType="end"/>
            </w:r>
          </w:p>
        </w:tc>
        <w:tc>
          <w:tcPr>
            <w:tcW w:w="1830" w:type="dxa"/>
          </w:tcPr>
          <w:p w14:paraId="259E3F64" w14:textId="77777777" w:rsidR="00C20D29" w:rsidRDefault="00C20D29" w:rsidP="00785D2D">
            <w:pPr>
              <w:pStyle w:val="BodyText11pt"/>
            </w:pPr>
            <w:r>
              <w:t>Launceston</w:t>
            </w:r>
            <w:r w:rsidR="009928B3">
              <w:fldChar w:fldCharType="begin"/>
            </w:r>
            <w:r w:rsidR="009928B3">
              <w:instrText xml:space="preserve"> XE "</w:instrText>
            </w:r>
            <w:r w:rsidR="009928B3" w:rsidRPr="00796DF0">
              <w:instrText>Launceston</w:instrText>
            </w:r>
            <w:r w:rsidR="009928B3">
              <w:instrText xml:space="preserve">" </w:instrText>
            </w:r>
            <w:r w:rsidR="009928B3">
              <w:fldChar w:fldCharType="end"/>
            </w:r>
          </w:p>
        </w:tc>
        <w:tc>
          <w:tcPr>
            <w:tcW w:w="2641" w:type="dxa"/>
          </w:tcPr>
          <w:p w14:paraId="42F2AB28" w14:textId="77777777" w:rsidR="00C20D29" w:rsidRDefault="00C20D29" w:rsidP="00785D2D">
            <w:pPr>
              <w:pStyle w:val="BodyText11pt"/>
            </w:pPr>
            <w:r>
              <w:t>4,500</w:t>
            </w:r>
          </w:p>
        </w:tc>
      </w:tr>
      <w:tr w:rsidR="00C20D29" w14:paraId="5820EA3D" w14:textId="77777777" w:rsidTr="00721636">
        <w:tc>
          <w:tcPr>
            <w:tcW w:w="1624" w:type="dxa"/>
            <w:vMerge/>
          </w:tcPr>
          <w:p w14:paraId="09C25516" w14:textId="77777777" w:rsidR="00C20D29" w:rsidRDefault="00C20D29" w:rsidP="00785D2D">
            <w:pPr>
              <w:pStyle w:val="BodyText11pt"/>
            </w:pPr>
          </w:p>
        </w:tc>
        <w:tc>
          <w:tcPr>
            <w:tcW w:w="1830" w:type="dxa"/>
          </w:tcPr>
          <w:p w14:paraId="7F46DBAB" w14:textId="77777777" w:rsidR="00C20D29" w:rsidRDefault="00C20D29" w:rsidP="00785D2D">
            <w:pPr>
              <w:pStyle w:val="BodyText11pt"/>
            </w:pPr>
            <w:r>
              <w:t>Hobart</w:t>
            </w:r>
            <w:r w:rsidR="005979B0">
              <w:fldChar w:fldCharType="begin"/>
            </w:r>
            <w:r w:rsidR="005979B0">
              <w:instrText xml:space="preserve"> XE "</w:instrText>
            </w:r>
            <w:r w:rsidR="005979B0" w:rsidRPr="00E12181">
              <w:instrText>Hobart</w:instrText>
            </w:r>
            <w:r w:rsidR="005979B0">
              <w:instrText xml:space="preserve">" </w:instrText>
            </w:r>
            <w:r w:rsidR="005979B0">
              <w:fldChar w:fldCharType="end"/>
            </w:r>
          </w:p>
        </w:tc>
        <w:tc>
          <w:tcPr>
            <w:tcW w:w="2641" w:type="dxa"/>
          </w:tcPr>
          <w:p w14:paraId="5C66358B" w14:textId="77777777" w:rsidR="00C20D29" w:rsidRDefault="00C20D29" w:rsidP="00785D2D">
            <w:pPr>
              <w:pStyle w:val="BodyText11pt"/>
            </w:pPr>
            <w:r>
              <w:t>4,500</w:t>
            </w:r>
          </w:p>
        </w:tc>
      </w:tr>
    </w:tbl>
    <w:p w14:paraId="01C710B6" w14:textId="77777777" w:rsidR="00EC7146" w:rsidRDefault="00C20D29" w:rsidP="00785D2D">
      <w:pPr>
        <w:pStyle w:val="BodyText"/>
      </w:pPr>
      <w:r>
        <w:t>As can be seen from the above table some location such as Roma</w:t>
      </w:r>
      <w:r w:rsidR="009928B3">
        <w:fldChar w:fldCharType="begin"/>
      </w:r>
      <w:r w:rsidR="009928B3">
        <w:instrText xml:space="preserve"> XE "</w:instrText>
      </w:r>
      <w:r w:rsidR="009928B3" w:rsidRPr="00A96A4F">
        <w:instrText>Roma</w:instrText>
      </w:r>
      <w:r w:rsidR="009928B3">
        <w:instrText xml:space="preserve">" </w:instrText>
      </w:r>
      <w:r w:rsidR="009928B3">
        <w:fldChar w:fldCharType="end"/>
      </w:r>
      <w:r>
        <w:t>, Cooktown</w:t>
      </w:r>
      <w:r w:rsidR="009928B3">
        <w:fldChar w:fldCharType="begin"/>
      </w:r>
      <w:r w:rsidR="009928B3">
        <w:instrText xml:space="preserve"> XE "</w:instrText>
      </w:r>
      <w:r w:rsidR="009928B3" w:rsidRPr="005E279A">
        <w:instrText>Cooktown</w:instrText>
      </w:r>
      <w:r w:rsidR="009928B3">
        <w:instrText xml:space="preserve">" </w:instrText>
      </w:r>
      <w:r w:rsidR="009928B3">
        <w:fldChar w:fldCharType="end"/>
      </w:r>
      <w:r>
        <w:t xml:space="preserve"> and Maryborough</w:t>
      </w:r>
      <w:r w:rsidR="009928B3">
        <w:fldChar w:fldCharType="begin"/>
      </w:r>
      <w:r w:rsidR="009928B3">
        <w:instrText xml:space="preserve"> XE "</w:instrText>
      </w:r>
      <w:r w:rsidR="009928B3" w:rsidRPr="005D5632">
        <w:instrText>Maryborough</w:instrText>
      </w:r>
      <w:r w:rsidR="009928B3">
        <w:instrText xml:space="preserve">" </w:instrText>
      </w:r>
      <w:r w:rsidR="009928B3">
        <w:fldChar w:fldCharType="end"/>
      </w:r>
      <w:r>
        <w:t xml:space="preserve"> were stocked with meag</w:t>
      </w:r>
      <w:r w:rsidR="00443F6A">
        <w:t>re</w:t>
      </w:r>
      <w:r w:rsidR="00936584">
        <w:t xml:space="preserve"> </w:t>
      </w:r>
      <w:r>
        <w:t>amounts, probably for emergency purposes</w:t>
      </w:r>
      <w:r w:rsidR="00EC7146">
        <w:t>.</w:t>
      </w:r>
    </w:p>
    <w:p w14:paraId="4CD8D4D5" w14:textId="213CA0A5" w:rsidR="00C20D29" w:rsidRDefault="00EC7146" w:rsidP="00F77A93">
      <w:pPr>
        <w:pStyle w:val="Caption"/>
      </w:pPr>
      <w:r>
        <w:t xml:space="preserve">Table </w:t>
      </w:r>
      <w:r w:rsidR="00DC5394">
        <w:rPr>
          <w:noProof/>
        </w:rPr>
        <w:fldChar w:fldCharType="begin"/>
      </w:r>
      <w:r w:rsidR="00DC5394">
        <w:rPr>
          <w:noProof/>
        </w:rPr>
        <w:instrText xml:space="preserve"> SEQ Table \* ARABIC </w:instrText>
      </w:r>
      <w:r w:rsidR="00DC5394">
        <w:rPr>
          <w:noProof/>
        </w:rPr>
        <w:fldChar w:fldCharType="separate"/>
      </w:r>
      <w:r>
        <w:rPr>
          <w:noProof/>
        </w:rPr>
        <w:t>2</w:t>
      </w:r>
      <w:r w:rsidR="00DC5394">
        <w:rPr>
          <w:noProof/>
        </w:rPr>
        <w:fldChar w:fldCharType="end"/>
      </w:r>
      <w:r>
        <w:t>.</w:t>
      </w:r>
      <w:r w:rsidR="00C20D29">
        <w:t xml:space="preserve"> </w:t>
      </w:r>
      <w:r>
        <w:t>Supply areas for Avgas 87 in Australia 1936</w:t>
      </w:r>
    </w:p>
    <w:p w14:paraId="3569CA7F" w14:textId="77777777" w:rsidR="007C278A" w:rsidRDefault="00C20D29" w:rsidP="00785D2D">
      <w:pPr>
        <w:pStyle w:val="BodyText"/>
      </w:pPr>
      <w:r>
        <w:t>The supply areas for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t xml:space="preserve"> were as follows:</w:t>
      </w:r>
    </w:p>
    <w:tbl>
      <w:tblPr>
        <w:tblStyle w:val="TableGrid"/>
        <w:tblW w:w="0" w:type="auto"/>
        <w:tblLayout w:type="fixed"/>
        <w:tblLook w:val="00A0" w:firstRow="1" w:lastRow="0" w:firstColumn="1" w:lastColumn="0" w:noHBand="0" w:noVBand="0"/>
      </w:tblPr>
      <w:tblGrid>
        <w:gridCol w:w="2376"/>
        <w:gridCol w:w="5723"/>
      </w:tblGrid>
      <w:tr w:rsidR="00C20D29" w14:paraId="761C3992" w14:textId="77777777" w:rsidTr="00C20D29">
        <w:tc>
          <w:tcPr>
            <w:tcW w:w="2376" w:type="dxa"/>
            <w:vMerge w:val="restart"/>
          </w:tcPr>
          <w:p w14:paraId="368A2FD2" w14:textId="77777777" w:rsidR="00C20D29" w:rsidRPr="00C20D29" w:rsidRDefault="00C20D29" w:rsidP="00785D2D">
            <w:pPr>
              <w:pStyle w:val="BodyText"/>
            </w:pPr>
            <w:r w:rsidRPr="00C20D29">
              <w:t>Shell Co.</w:t>
            </w:r>
            <w:r w:rsidR="009928B3">
              <w:fldChar w:fldCharType="begin"/>
            </w:r>
            <w:r w:rsidR="009928B3">
              <w:instrText xml:space="preserve"> XE "</w:instrText>
            </w:r>
            <w:r w:rsidR="009928B3" w:rsidRPr="00926AD4">
              <w:instrText>Shell Co.</w:instrText>
            </w:r>
            <w:r w:rsidR="009928B3">
              <w:instrText xml:space="preserve">" </w:instrText>
            </w:r>
            <w:r w:rsidR="009928B3">
              <w:fldChar w:fldCharType="end"/>
            </w:r>
          </w:p>
        </w:tc>
        <w:tc>
          <w:tcPr>
            <w:tcW w:w="5723" w:type="dxa"/>
          </w:tcPr>
          <w:p w14:paraId="6E596247" w14:textId="77777777" w:rsidR="00C20D29" w:rsidRDefault="00C20D29" w:rsidP="00785D2D">
            <w:pPr>
              <w:pStyle w:val="BodyText"/>
            </w:pPr>
            <w:r>
              <w:t>NSW (except Broken Hill</w:t>
            </w:r>
            <w:r w:rsidR="00BD3DF9">
              <w:fldChar w:fldCharType="begin"/>
            </w:r>
            <w:r w:rsidR="00BD3DF9">
              <w:instrText xml:space="preserve"> XE "</w:instrText>
            </w:r>
            <w:r w:rsidR="00BD3DF9" w:rsidRPr="00410779">
              <w:instrText>Broken Hill</w:instrText>
            </w:r>
            <w:r w:rsidR="00BD3DF9">
              <w:instrText xml:space="preserve">" </w:instrText>
            </w:r>
            <w:r w:rsidR="00BD3DF9">
              <w:fldChar w:fldCharType="end"/>
            </w:r>
            <w:r>
              <w:t>)</w:t>
            </w:r>
          </w:p>
        </w:tc>
      </w:tr>
      <w:tr w:rsidR="00C20D29" w14:paraId="7FC30D7C" w14:textId="77777777" w:rsidTr="00C20D29">
        <w:tc>
          <w:tcPr>
            <w:tcW w:w="2376" w:type="dxa"/>
            <w:vMerge/>
          </w:tcPr>
          <w:p w14:paraId="33D998F1" w14:textId="77777777" w:rsidR="00C20D29" w:rsidRDefault="00C20D29" w:rsidP="00785D2D">
            <w:pPr>
              <w:pStyle w:val="BodyText"/>
            </w:pPr>
          </w:p>
        </w:tc>
        <w:tc>
          <w:tcPr>
            <w:tcW w:w="5723" w:type="dxa"/>
          </w:tcPr>
          <w:p w14:paraId="3DCD159D" w14:textId="2337F901" w:rsidR="00C20D29" w:rsidRDefault="00C20D29" w:rsidP="00785D2D">
            <w:pPr>
              <w:pStyle w:val="BodyText"/>
            </w:pPr>
            <w:r>
              <w:t>Queensland</w:t>
            </w:r>
            <w:r w:rsidR="00F7005B">
              <w:fldChar w:fldCharType="begin"/>
            </w:r>
            <w:r w:rsidR="00F7005B">
              <w:instrText xml:space="preserve"> XE "</w:instrText>
            </w:r>
            <w:r w:rsidR="00F7005B" w:rsidRPr="00B15844">
              <w:instrText>Queensland</w:instrText>
            </w:r>
            <w:r w:rsidR="00F7005B">
              <w:instrText xml:space="preserve">" </w:instrText>
            </w:r>
            <w:r w:rsidR="00F7005B">
              <w:fldChar w:fldCharType="end"/>
            </w:r>
          </w:p>
        </w:tc>
      </w:tr>
      <w:tr w:rsidR="00C20D29" w14:paraId="394AB45A" w14:textId="77777777" w:rsidTr="00C20D29">
        <w:tc>
          <w:tcPr>
            <w:tcW w:w="2376" w:type="dxa"/>
            <w:vMerge/>
          </w:tcPr>
          <w:p w14:paraId="78E94C00" w14:textId="77777777" w:rsidR="00C20D29" w:rsidRDefault="00C20D29" w:rsidP="00785D2D">
            <w:pPr>
              <w:pStyle w:val="BodyText"/>
            </w:pPr>
          </w:p>
        </w:tc>
        <w:tc>
          <w:tcPr>
            <w:tcW w:w="5723" w:type="dxa"/>
          </w:tcPr>
          <w:p w14:paraId="291582E1" w14:textId="77777777" w:rsidR="00C20D29" w:rsidRDefault="00C20D29" w:rsidP="00785D2D">
            <w:pPr>
              <w:pStyle w:val="BodyText"/>
            </w:pPr>
            <w:r>
              <w:t>North Australia</w:t>
            </w:r>
            <w:r w:rsidR="00BD3DF9">
              <w:fldChar w:fldCharType="begin"/>
            </w:r>
            <w:r w:rsidR="00BD3DF9">
              <w:instrText xml:space="preserve"> XE "</w:instrText>
            </w:r>
            <w:r w:rsidR="00BD3DF9" w:rsidRPr="00485941">
              <w:instrText>North Australia</w:instrText>
            </w:r>
            <w:r w:rsidR="00BD3DF9">
              <w:instrText xml:space="preserve">" </w:instrText>
            </w:r>
            <w:r w:rsidR="00BD3DF9">
              <w:fldChar w:fldCharType="end"/>
            </w:r>
          </w:p>
        </w:tc>
      </w:tr>
      <w:tr w:rsidR="00C20D29" w14:paraId="2041B6A3" w14:textId="77777777" w:rsidTr="00C20D29">
        <w:tc>
          <w:tcPr>
            <w:tcW w:w="2376" w:type="dxa"/>
            <w:vMerge/>
          </w:tcPr>
          <w:p w14:paraId="01F5A688" w14:textId="77777777" w:rsidR="00C20D29" w:rsidRDefault="00C20D29" w:rsidP="00785D2D">
            <w:pPr>
              <w:pStyle w:val="BodyText"/>
            </w:pPr>
          </w:p>
        </w:tc>
        <w:tc>
          <w:tcPr>
            <w:tcW w:w="5723" w:type="dxa"/>
          </w:tcPr>
          <w:p w14:paraId="48026DF9" w14:textId="77777777" w:rsidR="00C20D29" w:rsidRDefault="00C20D29" w:rsidP="00785D2D">
            <w:pPr>
              <w:pStyle w:val="BodyText"/>
            </w:pPr>
            <w:r>
              <w:t>Central Australia (</w:t>
            </w:r>
            <w:r w:rsidR="000C6C6F">
              <w:t>Tennant</w:t>
            </w:r>
            <w:r>
              <w:t xml:space="preserve"> Creek</w:t>
            </w:r>
            <w:r w:rsidR="009928B3">
              <w:fldChar w:fldCharType="begin"/>
            </w:r>
            <w:r w:rsidR="009928B3">
              <w:instrText xml:space="preserve"> XE "</w:instrText>
            </w:r>
            <w:r w:rsidR="009928B3" w:rsidRPr="00D2572F">
              <w:instrText>Tennant’s Creek</w:instrText>
            </w:r>
            <w:r w:rsidR="009928B3">
              <w:instrText xml:space="preserve">" </w:instrText>
            </w:r>
            <w:r w:rsidR="009928B3">
              <w:fldChar w:fldCharType="end"/>
            </w:r>
            <w:r>
              <w:t xml:space="preserve"> &amp; Alice Spring</w:t>
            </w:r>
            <w:r w:rsidR="002F3B9A">
              <w:t>s</w:t>
            </w:r>
            <w:r w:rsidR="009928B3">
              <w:fldChar w:fldCharType="begin"/>
            </w:r>
            <w:r w:rsidR="009928B3">
              <w:instrText xml:space="preserve"> XE "</w:instrText>
            </w:r>
            <w:r w:rsidR="009928B3" w:rsidRPr="00651704">
              <w:instrText>Alice Spring</w:instrText>
            </w:r>
            <w:r w:rsidR="002F3B9A">
              <w:instrText>s</w:instrText>
            </w:r>
            <w:r w:rsidR="009928B3">
              <w:instrText xml:space="preserve">" </w:instrText>
            </w:r>
            <w:r w:rsidR="009928B3">
              <w:fldChar w:fldCharType="end"/>
            </w:r>
            <w:r>
              <w:t>)</w:t>
            </w:r>
          </w:p>
        </w:tc>
      </w:tr>
      <w:tr w:rsidR="00C20D29" w14:paraId="70BD763F" w14:textId="77777777" w:rsidTr="00C20D29">
        <w:tc>
          <w:tcPr>
            <w:tcW w:w="2376" w:type="dxa"/>
            <w:vMerge/>
          </w:tcPr>
          <w:p w14:paraId="14085925" w14:textId="77777777" w:rsidR="00C20D29" w:rsidRDefault="00C20D29" w:rsidP="00785D2D">
            <w:pPr>
              <w:pStyle w:val="BodyText"/>
            </w:pPr>
          </w:p>
        </w:tc>
        <w:tc>
          <w:tcPr>
            <w:tcW w:w="5723" w:type="dxa"/>
          </w:tcPr>
          <w:p w14:paraId="1F509053" w14:textId="2BD7C8DC" w:rsidR="00C20D29" w:rsidRDefault="00C20D29" w:rsidP="00785D2D">
            <w:pPr>
              <w:pStyle w:val="BodyText"/>
            </w:pPr>
            <w:r>
              <w:t>Tasmania</w:t>
            </w:r>
            <w:r w:rsidR="009B6A12">
              <w:fldChar w:fldCharType="begin"/>
            </w:r>
            <w:r w:rsidR="009B6A12">
              <w:instrText xml:space="preserve"> XE "</w:instrText>
            </w:r>
            <w:r w:rsidR="009B6A12" w:rsidRPr="00EB40A2">
              <w:instrText>Tasmania</w:instrText>
            </w:r>
            <w:r w:rsidR="009B6A12">
              <w:instrText xml:space="preserve">" </w:instrText>
            </w:r>
            <w:r w:rsidR="009B6A12">
              <w:fldChar w:fldCharType="end"/>
            </w:r>
          </w:p>
        </w:tc>
      </w:tr>
      <w:tr w:rsidR="00C20D29" w14:paraId="595B1CB6" w14:textId="77777777" w:rsidTr="00C20D29">
        <w:tc>
          <w:tcPr>
            <w:tcW w:w="2376" w:type="dxa"/>
            <w:vMerge w:val="restart"/>
          </w:tcPr>
          <w:p w14:paraId="2F6E54A3" w14:textId="77777777" w:rsidR="00C20D29" w:rsidRDefault="00C20D29" w:rsidP="00785D2D">
            <w:pPr>
              <w:pStyle w:val="BodyText"/>
            </w:pPr>
            <w:r w:rsidRPr="00C20D29">
              <w:t>Vacuum Oil Co</w:t>
            </w:r>
            <w:r>
              <w:t>.</w:t>
            </w:r>
            <w:r w:rsidR="009928B3">
              <w:fldChar w:fldCharType="begin"/>
            </w:r>
            <w:r w:rsidR="009928B3">
              <w:instrText xml:space="preserve"> XE "</w:instrText>
            </w:r>
            <w:r w:rsidR="009928B3" w:rsidRPr="000E37B7">
              <w:instrText>Vacuum Oil Co.</w:instrText>
            </w:r>
            <w:r w:rsidR="009928B3">
              <w:instrText xml:space="preserve">" </w:instrText>
            </w:r>
            <w:r w:rsidR="009928B3">
              <w:fldChar w:fldCharType="end"/>
            </w:r>
          </w:p>
        </w:tc>
        <w:tc>
          <w:tcPr>
            <w:tcW w:w="5723" w:type="dxa"/>
          </w:tcPr>
          <w:p w14:paraId="36B1AD88" w14:textId="778747AF" w:rsidR="00C20D29" w:rsidRDefault="00C20D29" w:rsidP="00785D2D">
            <w:pPr>
              <w:pStyle w:val="BodyText"/>
            </w:pPr>
            <w:r>
              <w:t>Victoria</w:t>
            </w:r>
            <w:r w:rsidR="009B6A12">
              <w:fldChar w:fldCharType="begin"/>
            </w:r>
            <w:r w:rsidR="009B6A12">
              <w:instrText xml:space="preserve"> XE "</w:instrText>
            </w:r>
            <w:r w:rsidR="009B6A12" w:rsidRPr="00413992">
              <w:instrText>Victoria</w:instrText>
            </w:r>
            <w:r w:rsidR="009B6A12">
              <w:instrText xml:space="preserve">" </w:instrText>
            </w:r>
            <w:r w:rsidR="009B6A12">
              <w:fldChar w:fldCharType="end"/>
            </w:r>
            <w:r>
              <w:t xml:space="preserve"> (except Bowser</w:t>
            </w:r>
            <w:r w:rsidR="00DE0B3B">
              <w:fldChar w:fldCharType="begin"/>
            </w:r>
            <w:r w:rsidR="00DE0B3B">
              <w:instrText xml:space="preserve"> XE "</w:instrText>
            </w:r>
            <w:r w:rsidR="00DE0B3B" w:rsidRPr="00F40CCD">
              <w:instrText>Bowser</w:instrText>
            </w:r>
            <w:r w:rsidR="00DE0B3B">
              <w:instrText xml:space="preserve">" </w:instrText>
            </w:r>
            <w:r w:rsidR="00DE0B3B">
              <w:fldChar w:fldCharType="end"/>
            </w:r>
            <w:r>
              <w:t>)</w:t>
            </w:r>
          </w:p>
        </w:tc>
      </w:tr>
      <w:tr w:rsidR="00C20D29" w14:paraId="55623FBE" w14:textId="77777777" w:rsidTr="00C20D29">
        <w:tc>
          <w:tcPr>
            <w:tcW w:w="2376" w:type="dxa"/>
            <w:vMerge/>
          </w:tcPr>
          <w:p w14:paraId="176957F3" w14:textId="77777777" w:rsidR="00C20D29" w:rsidRDefault="00C20D29" w:rsidP="00785D2D">
            <w:pPr>
              <w:pStyle w:val="BodyText"/>
            </w:pPr>
          </w:p>
        </w:tc>
        <w:tc>
          <w:tcPr>
            <w:tcW w:w="5723" w:type="dxa"/>
          </w:tcPr>
          <w:p w14:paraId="3F5FB2FC" w14:textId="08BCEDB9" w:rsidR="00C20D29" w:rsidRDefault="00C20D29" w:rsidP="00785D2D">
            <w:pPr>
              <w:pStyle w:val="BodyText"/>
            </w:pPr>
            <w:r>
              <w:t>South Australia</w:t>
            </w:r>
            <w:r w:rsidR="009B6A12">
              <w:fldChar w:fldCharType="begin"/>
            </w:r>
            <w:r w:rsidR="009B6A12">
              <w:instrText xml:space="preserve"> XE "</w:instrText>
            </w:r>
            <w:r w:rsidR="009B6A12" w:rsidRPr="00D57DA0">
              <w:instrText>South Australia</w:instrText>
            </w:r>
            <w:r w:rsidR="009B6A12">
              <w:instrText xml:space="preserve">" </w:instrText>
            </w:r>
            <w:r w:rsidR="009B6A12">
              <w:fldChar w:fldCharType="end"/>
            </w:r>
            <w:r>
              <w:t xml:space="preserve"> (including Farina</w:t>
            </w:r>
            <w:r w:rsidR="009928B3">
              <w:fldChar w:fldCharType="begin"/>
            </w:r>
            <w:r w:rsidR="009928B3">
              <w:instrText xml:space="preserve"> XE "</w:instrText>
            </w:r>
            <w:r w:rsidR="009928B3" w:rsidRPr="00EC1BDD">
              <w:instrText>Farina</w:instrText>
            </w:r>
            <w:r w:rsidR="009928B3">
              <w:instrText xml:space="preserve">" </w:instrText>
            </w:r>
            <w:r w:rsidR="009928B3">
              <w:fldChar w:fldCharType="end"/>
            </w:r>
            <w:r>
              <w:t xml:space="preserve"> &amp; Oodnadatta</w:t>
            </w:r>
            <w:r w:rsidR="009928B3">
              <w:fldChar w:fldCharType="begin"/>
            </w:r>
            <w:r w:rsidR="009928B3">
              <w:instrText xml:space="preserve"> XE "</w:instrText>
            </w:r>
            <w:r w:rsidR="009928B3" w:rsidRPr="000F7ED5">
              <w:instrText>Oodnadatta</w:instrText>
            </w:r>
            <w:r w:rsidR="009928B3">
              <w:instrText xml:space="preserve">" </w:instrText>
            </w:r>
            <w:r w:rsidR="009928B3">
              <w:fldChar w:fldCharType="end"/>
            </w:r>
            <w:r>
              <w:t>)</w:t>
            </w:r>
          </w:p>
        </w:tc>
      </w:tr>
      <w:tr w:rsidR="00C20D29" w14:paraId="730F03D9" w14:textId="77777777" w:rsidTr="00C20D29">
        <w:tc>
          <w:tcPr>
            <w:tcW w:w="2376" w:type="dxa"/>
            <w:vMerge/>
          </w:tcPr>
          <w:p w14:paraId="35343FD4" w14:textId="77777777" w:rsidR="00C20D29" w:rsidRDefault="00C20D29" w:rsidP="00785D2D">
            <w:pPr>
              <w:pStyle w:val="BodyText"/>
            </w:pPr>
          </w:p>
        </w:tc>
        <w:tc>
          <w:tcPr>
            <w:tcW w:w="5723" w:type="dxa"/>
          </w:tcPr>
          <w:p w14:paraId="30817FC2" w14:textId="21CC2F42" w:rsidR="00C20D29" w:rsidRDefault="00C20D29" w:rsidP="00785D2D">
            <w:pPr>
              <w:pStyle w:val="BodyText"/>
            </w:pPr>
            <w:r>
              <w:t>Western Australia</w:t>
            </w:r>
            <w:r w:rsidR="00F7005B">
              <w:fldChar w:fldCharType="begin"/>
            </w:r>
            <w:r w:rsidR="00F7005B">
              <w:instrText xml:space="preserve"> XE "</w:instrText>
            </w:r>
            <w:r w:rsidR="00F7005B" w:rsidRPr="00DE3445">
              <w:instrText>Western Australia</w:instrText>
            </w:r>
            <w:r w:rsidR="00F7005B">
              <w:instrText xml:space="preserve">" </w:instrText>
            </w:r>
            <w:r w:rsidR="00F7005B">
              <w:fldChar w:fldCharType="end"/>
            </w:r>
          </w:p>
        </w:tc>
      </w:tr>
    </w:tbl>
    <w:p w14:paraId="22139BE3" w14:textId="77777777" w:rsidR="00C45BBB" w:rsidRPr="00721636" w:rsidRDefault="007C278A" w:rsidP="00721636">
      <w:pPr>
        <w:pStyle w:val="Heading1"/>
      </w:pPr>
      <w:r>
        <w:br w:type="page"/>
      </w:r>
      <w:bookmarkStart w:id="4" w:name="_Toc21893398"/>
      <w:r w:rsidR="00C45BBB" w:rsidRPr="00721636">
        <w:lastRenderedPageBreak/>
        <w:t>Avgas Specifications &amp; Test Methods 1936</w:t>
      </w:r>
      <w:bookmarkEnd w:id="4"/>
    </w:p>
    <w:p w14:paraId="65501746" w14:textId="77777777" w:rsidR="00C45BBB" w:rsidRDefault="00C45BBB" w:rsidP="00C45BBB">
      <w:pPr>
        <w:pStyle w:val="Heading7"/>
        <w:framePr w:wrap="around"/>
      </w:pPr>
      <w:r>
        <w:t>1936 British Empire Aviation Gasoline Specification Apply</w:t>
      </w:r>
    </w:p>
    <w:p w14:paraId="4C99C107" w14:textId="77777777" w:rsidR="00C45BBB" w:rsidRDefault="00C45BBB" w:rsidP="00785D2D">
      <w:pPr>
        <w:pStyle w:val="BodyText"/>
      </w:pPr>
      <w:r>
        <w:t>Because Australia and New Zealand were still part of the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the respective air forces followed the British Air Ministry</w:t>
      </w:r>
      <w:r w:rsidR="009928B3">
        <w:fldChar w:fldCharType="begin"/>
      </w:r>
      <w:r w:rsidR="009928B3">
        <w:instrText xml:space="preserve"> XE "</w:instrText>
      </w:r>
      <w:r w:rsidR="009928B3" w:rsidRPr="00103641">
        <w:instrText>British Air Ministry</w:instrText>
      </w:r>
      <w:r w:rsidR="009928B3">
        <w:instrText xml:space="preserve">" </w:instrText>
      </w:r>
      <w:r w:rsidR="009928B3">
        <w:fldChar w:fldCharType="end"/>
      </w:r>
      <w:r>
        <w:t xml:space="preserve"> specifications of the day. The RAAF specifications were that of the British RAF</w:t>
      </w:r>
      <w:r w:rsidR="0036378F">
        <w:t xml:space="preserve"> from 1933</w:t>
      </w:r>
      <w:r>
        <w:t xml:space="preserve">. These would continue into the 1940’s. All aviation gasoline was imported into Australia at this time, and for Shell their sources was the </w:t>
      </w:r>
      <w:r w:rsidRPr="00312865">
        <w:t>Pladjoe</w:t>
      </w:r>
      <w:r w:rsidR="009928B3">
        <w:fldChar w:fldCharType="begin"/>
      </w:r>
      <w:r w:rsidR="009928B3">
        <w:instrText xml:space="preserve"> XE "</w:instrText>
      </w:r>
      <w:r w:rsidR="009928B3" w:rsidRPr="006F4F7D">
        <w:instrText>Pladjoe</w:instrText>
      </w:r>
      <w:r w:rsidR="009928B3">
        <w:instrText xml:space="preserve">" </w:instrText>
      </w:r>
      <w:r w:rsidR="009928B3">
        <w:fldChar w:fldCharType="end"/>
      </w:r>
      <w:r w:rsidRPr="00312865">
        <w:t xml:space="preserve"> refinery </w:t>
      </w:r>
      <w:r>
        <w:t>in South East Sumatra</w:t>
      </w:r>
      <w:r w:rsidR="009928B3">
        <w:fldChar w:fldCharType="begin"/>
      </w:r>
      <w:r w:rsidR="009928B3">
        <w:instrText xml:space="preserve"> XE "</w:instrText>
      </w:r>
      <w:r w:rsidR="009928B3" w:rsidRPr="007B19EB">
        <w:instrText>South East Sumatra</w:instrText>
      </w:r>
      <w:r w:rsidR="009928B3">
        <w:instrText xml:space="preserve">" </w:instrText>
      </w:r>
      <w:r w:rsidR="009928B3">
        <w:fldChar w:fldCharType="end"/>
      </w:r>
      <w:r>
        <w:t xml:space="preserve"> which </w:t>
      </w:r>
      <w:r w:rsidRPr="00312865">
        <w:t>was one of the greatest producers of high octane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rsidRPr="00312865">
        <w:t xml:space="preserve"> in the Netherlands East Indies</w:t>
      </w:r>
      <w:r w:rsidR="009928B3">
        <w:fldChar w:fldCharType="begin"/>
      </w:r>
      <w:r w:rsidR="009928B3">
        <w:instrText xml:space="preserve"> XE "</w:instrText>
      </w:r>
      <w:r w:rsidR="009928B3" w:rsidRPr="00285BE6">
        <w:instrText>Netherlands East Indies</w:instrText>
      </w:r>
      <w:r w:rsidR="009928B3">
        <w:instrText xml:space="preserve">" </w:instrText>
      </w:r>
      <w:r w:rsidR="009928B3">
        <w:fldChar w:fldCharType="end"/>
      </w:r>
      <w:r w:rsidRPr="00312865">
        <w:t>.</w:t>
      </w:r>
      <w:r>
        <w:t xml:space="preserve"> For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t xml:space="preserve"> it was the refineries of Palembang</w:t>
      </w:r>
      <w:r w:rsidR="009928B3">
        <w:fldChar w:fldCharType="begin"/>
      </w:r>
      <w:r w:rsidR="009928B3">
        <w:instrText xml:space="preserve"> XE "</w:instrText>
      </w:r>
      <w:r w:rsidR="009928B3" w:rsidRPr="00D32AFA">
        <w:instrText>Palembang</w:instrText>
      </w:r>
      <w:r w:rsidR="009928B3">
        <w:instrText xml:space="preserve">" </w:instrText>
      </w:r>
      <w:r w:rsidR="009928B3">
        <w:fldChar w:fldCharType="end"/>
      </w:r>
      <w:r w:rsidR="0036378F">
        <w:t xml:space="preserve">. The </w:t>
      </w:r>
      <w:r>
        <w:t xml:space="preserve">British Specifications </w:t>
      </w:r>
      <w:r w:rsidR="0036378F">
        <w:t xml:space="preserve">of 1933 </w:t>
      </w:r>
      <w:r>
        <w:t>would continue for a number of years, indeed this would be the tender specification in 1940.</w:t>
      </w:r>
    </w:p>
    <w:p w14:paraId="418F1943" w14:textId="77777777" w:rsidR="00EC7146" w:rsidRDefault="00EC7146" w:rsidP="00F77A93">
      <w:pPr>
        <w:pStyle w:val="Caption"/>
      </w:pPr>
      <w:r>
        <w:t xml:space="preserve">Table </w:t>
      </w:r>
      <w:r w:rsidR="00DC5394">
        <w:rPr>
          <w:noProof/>
        </w:rPr>
        <w:fldChar w:fldCharType="begin"/>
      </w:r>
      <w:r w:rsidR="00DC5394">
        <w:rPr>
          <w:noProof/>
        </w:rPr>
        <w:instrText xml:space="preserve"> SEQ Table \* ARABIC </w:instrText>
      </w:r>
      <w:r w:rsidR="00DC5394">
        <w:rPr>
          <w:noProof/>
        </w:rPr>
        <w:fldChar w:fldCharType="separate"/>
      </w:r>
      <w:r>
        <w:rPr>
          <w:noProof/>
        </w:rPr>
        <w:t>3</w:t>
      </w:r>
      <w:r w:rsidR="00DC5394">
        <w:rPr>
          <w:noProof/>
        </w:rPr>
        <w:fldChar w:fldCharType="end"/>
      </w:r>
      <w:r>
        <w:t>. British aviation gasoline specifications 1933</w:t>
      </w:r>
    </w:p>
    <w:p w14:paraId="29C8F283" w14:textId="77777777" w:rsidR="00C45BBB" w:rsidRPr="006341B1" w:rsidRDefault="00C45BBB" w:rsidP="00785D2D">
      <w:pPr>
        <w:pStyle w:val="BodyText"/>
      </w:pPr>
      <w:r w:rsidRPr="006341B1">
        <w:t>British &amp; Australian (British Empire</w:t>
      </w:r>
      <w:r w:rsidR="009928B3">
        <w:t>)</w:t>
      </w:r>
      <w:r>
        <w:t xml:space="preserve"> </w:t>
      </w:r>
      <w:r w:rsidRPr="006341B1">
        <w:t>Specification</w:t>
      </w:r>
      <w:r>
        <w:t xml:space="preserve"> </w:t>
      </w:r>
      <w:r w:rsidR="009B100C">
        <w:t>DTD 224</w:t>
      </w:r>
      <w:r w:rsidR="009928B3">
        <w:fldChar w:fldCharType="begin"/>
      </w:r>
      <w:r w:rsidR="009928B3">
        <w:instrText xml:space="preserve"> XE "</w:instrText>
      </w:r>
      <w:r w:rsidR="009928B3" w:rsidRPr="00510BA2">
        <w:instrText>DTD-224</w:instrText>
      </w:r>
      <w:r w:rsidR="009928B3">
        <w:instrText xml:space="preserve">" </w:instrText>
      </w:r>
      <w:r w:rsidR="009928B3">
        <w:fldChar w:fldCharType="end"/>
      </w:r>
      <w:r w:rsidRPr="006341B1">
        <w:t xml:space="preserve"> October 1933, </w:t>
      </w:r>
      <w:r w:rsidR="009B100C">
        <w:t>DTD 230</w:t>
      </w:r>
      <w:r w:rsidR="00CA78BA">
        <w:fldChar w:fldCharType="begin"/>
      </w:r>
      <w:r w:rsidR="00CA78BA">
        <w:instrText xml:space="preserve"> XE "</w:instrText>
      </w:r>
      <w:r w:rsidR="00CA78BA" w:rsidRPr="00367AA9">
        <w:instrText>DTD-230</w:instrText>
      </w:r>
      <w:r w:rsidR="00CA78BA">
        <w:instrText xml:space="preserve">" </w:instrText>
      </w:r>
      <w:r w:rsidR="00CA78BA">
        <w:fldChar w:fldCharType="end"/>
      </w:r>
      <w:r w:rsidRPr="006341B1">
        <w:t xml:space="preserve"> October 1933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36"/>
        <w:gridCol w:w="2268"/>
        <w:gridCol w:w="2268"/>
        <w:gridCol w:w="1134"/>
      </w:tblGrid>
      <w:tr w:rsidR="00C45BBB" w14:paraId="032209CB" w14:textId="77777777" w:rsidTr="00BB4548">
        <w:tc>
          <w:tcPr>
            <w:tcW w:w="3936" w:type="dxa"/>
          </w:tcPr>
          <w:p w14:paraId="1D0C56E5" w14:textId="77777777" w:rsidR="00C45BBB" w:rsidRPr="006341B1" w:rsidRDefault="00C45BBB" w:rsidP="00BB4548">
            <w:pPr>
              <w:rPr>
                <w:b/>
                <w:sz w:val="20"/>
              </w:rPr>
            </w:pPr>
            <w:r w:rsidRPr="006341B1">
              <w:rPr>
                <w:b/>
                <w:sz w:val="20"/>
              </w:rPr>
              <w:t>Grade Designation</w:t>
            </w:r>
          </w:p>
        </w:tc>
        <w:tc>
          <w:tcPr>
            <w:tcW w:w="2268" w:type="dxa"/>
          </w:tcPr>
          <w:p w14:paraId="7D6E57B8" w14:textId="77777777" w:rsidR="00C45BBB" w:rsidRPr="006341B1" w:rsidRDefault="00C45BBB" w:rsidP="00BB4548">
            <w:pPr>
              <w:rPr>
                <w:b/>
                <w:sz w:val="20"/>
              </w:rPr>
            </w:pPr>
            <w:r w:rsidRPr="006341B1">
              <w:rPr>
                <w:b/>
                <w:sz w:val="20"/>
              </w:rPr>
              <w:t xml:space="preserve">73 </w:t>
            </w:r>
          </w:p>
        </w:tc>
        <w:tc>
          <w:tcPr>
            <w:tcW w:w="2268" w:type="dxa"/>
          </w:tcPr>
          <w:p w14:paraId="0D282775" w14:textId="77777777" w:rsidR="00C45BBB" w:rsidRPr="006341B1" w:rsidRDefault="00C45BBB" w:rsidP="00BB4548">
            <w:pPr>
              <w:rPr>
                <w:b/>
                <w:sz w:val="20"/>
              </w:rPr>
            </w:pPr>
            <w:r w:rsidRPr="006341B1">
              <w:rPr>
                <w:b/>
                <w:sz w:val="20"/>
              </w:rPr>
              <w:t>87</w:t>
            </w:r>
          </w:p>
        </w:tc>
        <w:tc>
          <w:tcPr>
            <w:tcW w:w="1134" w:type="dxa"/>
          </w:tcPr>
          <w:p w14:paraId="587E5F7C" w14:textId="77777777" w:rsidR="00C45BBB" w:rsidRPr="006341B1" w:rsidRDefault="00C45BBB" w:rsidP="00BB4548">
            <w:pPr>
              <w:rPr>
                <w:b/>
                <w:sz w:val="20"/>
              </w:rPr>
            </w:pPr>
            <w:r w:rsidRPr="006341B1">
              <w:rPr>
                <w:b/>
                <w:sz w:val="20"/>
              </w:rPr>
              <w:t>Method</w:t>
            </w:r>
          </w:p>
        </w:tc>
      </w:tr>
      <w:tr w:rsidR="00C45BBB" w14:paraId="3293F3BF" w14:textId="77777777" w:rsidTr="00BB4548">
        <w:tc>
          <w:tcPr>
            <w:tcW w:w="3936" w:type="dxa"/>
          </w:tcPr>
          <w:p w14:paraId="4BDE59E2" w14:textId="77777777" w:rsidR="00C45BBB" w:rsidRPr="006341B1" w:rsidRDefault="00C45BBB" w:rsidP="00BB4548">
            <w:pPr>
              <w:rPr>
                <w:sz w:val="20"/>
              </w:rPr>
            </w:pPr>
            <w:r w:rsidRPr="006341B1">
              <w:rPr>
                <w:sz w:val="20"/>
              </w:rPr>
              <w:t>General Requirements</w:t>
            </w:r>
          </w:p>
        </w:tc>
        <w:tc>
          <w:tcPr>
            <w:tcW w:w="2268" w:type="dxa"/>
          </w:tcPr>
          <w:p w14:paraId="2C2B023B" w14:textId="77777777" w:rsidR="00C45BBB" w:rsidRPr="006341B1" w:rsidRDefault="00C45BBB" w:rsidP="00BB4548">
            <w:pPr>
              <w:rPr>
                <w:sz w:val="20"/>
              </w:rPr>
            </w:pPr>
            <w:r w:rsidRPr="006341B1">
              <w:rPr>
                <w:sz w:val="20"/>
              </w:rPr>
              <w:t>High grade petrol product from crude oil, coal spirit or mixture thereof</w:t>
            </w:r>
          </w:p>
        </w:tc>
        <w:tc>
          <w:tcPr>
            <w:tcW w:w="2268" w:type="dxa"/>
          </w:tcPr>
          <w:p w14:paraId="090154B9" w14:textId="77777777" w:rsidR="00C45BBB" w:rsidRPr="006341B1" w:rsidRDefault="00C45BBB" w:rsidP="00BB4548">
            <w:pPr>
              <w:rPr>
                <w:sz w:val="20"/>
              </w:rPr>
            </w:pPr>
            <w:r w:rsidRPr="006341B1">
              <w:rPr>
                <w:sz w:val="20"/>
              </w:rPr>
              <w:t>High grade petrol product from crude oil, coal spirit or mixture thereof</w:t>
            </w:r>
          </w:p>
        </w:tc>
        <w:tc>
          <w:tcPr>
            <w:tcW w:w="1134" w:type="dxa"/>
          </w:tcPr>
          <w:p w14:paraId="131BF508" w14:textId="77777777" w:rsidR="00C45BBB" w:rsidRPr="006341B1" w:rsidRDefault="00C45BBB" w:rsidP="00BB4548">
            <w:pPr>
              <w:rPr>
                <w:sz w:val="20"/>
              </w:rPr>
            </w:pPr>
          </w:p>
        </w:tc>
      </w:tr>
      <w:tr w:rsidR="00C45BBB" w14:paraId="7B471612" w14:textId="77777777" w:rsidTr="00BB4548">
        <w:tc>
          <w:tcPr>
            <w:tcW w:w="3936" w:type="dxa"/>
          </w:tcPr>
          <w:p w14:paraId="70FAB6EF" w14:textId="77777777" w:rsidR="00C45BBB" w:rsidRPr="006341B1" w:rsidRDefault="00C45BBB" w:rsidP="00BB4548">
            <w:pPr>
              <w:rPr>
                <w:sz w:val="20"/>
              </w:rPr>
            </w:pPr>
            <w:r w:rsidRPr="006341B1">
              <w:rPr>
                <w:sz w:val="20"/>
              </w:rPr>
              <w:t>Specification No.</w:t>
            </w:r>
          </w:p>
        </w:tc>
        <w:tc>
          <w:tcPr>
            <w:tcW w:w="2268" w:type="dxa"/>
          </w:tcPr>
          <w:p w14:paraId="5D48D2C7" w14:textId="77777777" w:rsidR="00C45BBB" w:rsidRPr="006341B1" w:rsidRDefault="009B100C" w:rsidP="00BB4548">
            <w:pPr>
              <w:rPr>
                <w:sz w:val="20"/>
              </w:rPr>
            </w:pPr>
            <w:r>
              <w:rPr>
                <w:sz w:val="20"/>
              </w:rPr>
              <w:t>DTD 224</w:t>
            </w:r>
          </w:p>
        </w:tc>
        <w:tc>
          <w:tcPr>
            <w:tcW w:w="2268" w:type="dxa"/>
          </w:tcPr>
          <w:p w14:paraId="4DCB021F" w14:textId="77777777" w:rsidR="00C45BBB" w:rsidRPr="006341B1" w:rsidRDefault="009B100C" w:rsidP="00BB4548">
            <w:pPr>
              <w:rPr>
                <w:sz w:val="20"/>
              </w:rPr>
            </w:pPr>
            <w:r>
              <w:rPr>
                <w:sz w:val="20"/>
              </w:rPr>
              <w:t>DTD 230</w:t>
            </w:r>
          </w:p>
        </w:tc>
        <w:tc>
          <w:tcPr>
            <w:tcW w:w="1134" w:type="dxa"/>
          </w:tcPr>
          <w:p w14:paraId="001D3356" w14:textId="77777777" w:rsidR="00C45BBB" w:rsidRPr="006341B1" w:rsidRDefault="00C45BBB" w:rsidP="00BB4548">
            <w:pPr>
              <w:rPr>
                <w:sz w:val="20"/>
              </w:rPr>
            </w:pPr>
          </w:p>
        </w:tc>
      </w:tr>
      <w:tr w:rsidR="00C45BBB" w14:paraId="31DC6096" w14:textId="77777777" w:rsidTr="00BB4548">
        <w:tc>
          <w:tcPr>
            <w:tcW w:w="3936" w:type="dxa"/>
          </w:tcPr>
          <w:p w14:paraId="7126BAB5" w14:textId="77777777" w:rsidR="00C45BBB" w:rsidRPr="006341B1" w:rsidRDefault="00C45BBB" w:rsidP="00BB4548">
            <w:pPr>
              <w:rPr>
                <w:sz w:val="20"/>
              </w:rPr>
            </w:pPr>
            <w:r w:rsidRPr="006341B1">
              <w:rPr>
                <w:sz w:val="20"/>
              </w:rPr>
              <w:t>Colo</w:t>
            </w:r>
            <w:r w:rsidR="00CA78BA">
              <w:rPr>
                <w:sz w:val="20"/>
              </w:rPr>
              <w:t>u</w:t>
            </w:r>
            <w:r w:rsidRPr="006341B1">
              <w:rPr>
                <w:sz w:val="20"/>
              </w:rPr>
              <w:t>r</w:t>
            </w:r>
            <w:r w:rsidR="00CA78BA">
              <w:rPr>
                <w:sz w:val="20"/>
              </w:rPr>
              <w:fldChar w:fldCharType="begin"/>
            </w:r>
            <w:r w:rsidR="00CA78BA">
              <w:instrText xml:space="preserve"> XE "</w:instrText>
            </w:r>
            <w:r w:rsidR="00CA78BA" w:rsidRPr="00463FF2">
              <w:rPr>
                <w:sz w:val="20"/>
              </w:rPr>
              <w:instrText>Colo</w:instrText>
            </w:r>
            <w:r w:rsidR="00CA78BA">
              <w:rPr>
                <w:sz w:val="20"/>
              </w:rPr>
              <w:instrText>u</w:instrText>
            </w:r>
            <w:r w:rsidR="00CA78BA" w:rsidRPr="00463FF2">
              <w:rPr>
                <w:sz w:val="20"/>
              </w:rPr>
              <w:instrText>r</w:instrText>
            </w:r>
            <w:r w:rsidR="00CA78BA">
              <w:instrText xml:space="preserve">" </w:instrText>
            </w:r>
            <w:r w:rsidR="00CA78BA">
              <w:rPr>
                <w:sz w:val="20"/>
              </w:rPr>
              <w:fldChar w:fldCharType="end"/>
            </w:r>
          </w:p>
        </w:tc>
        <w:tc>
          <w:tcPr>
            <w:tcW w:w="2268" w:type="dxa"/>
          </w:tcPr>
          <w:p w14:paraId="75D597E1" w14:textId="77777777" w:rsidR="00C45BBB" w:rsidRPr="006341B1" w:rsidRDefault="00C45BBB" w:rsidP="00BB4548">
            <w:pPr>
              <w:rPr>
                <w:sz w:val="20"/>
              </w:rPr>
            </w:pPr>
            <w:r w:rsidRPr="006341B1">
              <w:rPr>
                <w:sz w:val="20"/>
              </w:rPr>
              <w:t>Clear</w:t>
            </w:r>
          </w:p>
        </w:tc>
        <w:tc>
          <w:tcPr>
            <w:tcW w:w="2268" w:type="dxa"/>
          </w:tcPr>
          <w:p w14:paraId="1E3082C2" w14:textId="77777777" w:rsidR="00C45BBB" w:rsidRPr="006341B1" w:rsidRDefault="00C45BBB" w:rsidP="00BB4548">
            <w:pPr>
              <w:rPr>
                <w:sz w:val="20"/>
              </w:rPr>
            </w:pPr>
            <w:r w:rsidRPr="006341B1">
              <w:rPr>
                <w:sz w:val="20"/>
              </w:rPr>
              <w:t>Blue</w:t>
            </w:r>
          </w:p>
        </w:tc>
        <w:tc>
          <w:tcPr>
            <w:tcW w:w="1134" w:type="dxa"/>
          </w:tcPr>
          <w:p w14:paraId="4615153B" w14:textId="77777777" w:rsidR="00C45BBB" w:rsidRPr="006341B1" w:rsidRDefault="00C45BBB" w:rsidP="00BB4548">
            <w:pPr>
              <w:rPr>
                <w:sz w:val="20"/>
              </w:rPr>
            </w:pPr>
          </w:p>
        </w:tc>
      </w:tr>
      <w:tr w:rsidR="00C45BBB" w14:paraId="089F7318" w14:textId="77777777" w:rsidTr="00BB4548">
        <w:tc>
          <w:tcPr>
            <w:tcW w:w="3936" w:type="dxa"/>
          </w:tcPr>
          <w:p w14:paraId="6E722066" w14:textId="77777777" w:rsidR="00C45BBB" w:rsidRPr="006341B1" w:rsidRDefault="00C45BBB" w:rsidP="00BB4548">
            <w:pPr>
              <w:rPr>
                <w:sz w:val="20"/>
              </w:rPr>
            </w:pPr>
            <w:r w:rsidRPr="006341B1">
              <w:rPr>
                <w:sz w:val="20"/>
              </w:rPr>
              <w:t>Sulfur</w:t>
            </w:r>
            <w:r w:rsidR="003F0F92">
              <w:rPr>
                <w:sz w:val="20"/>
              </w:rPr>
              <w:fldChar w:fldCharType="begin"/>
            </w:r>
            <w:r w:rsidR="003F0F92">
              <w:instrText xml:space="preserve"> XE "</w:instrText>
            </w:r>
            <w:r w:rsidR="003F0F92" w:rsidRPr="00FB0A5D">
              <w:rPr>
                <w:sz w:val="20"/>
              </w:rPr>
              <w:instrText>Sulfur</w:instrText>
            </w:r>
            <w:r w:rsidR="003F0F92">
              <w:instrText xml:space="preserve">" </w:instrText>
            </w:r>
            <w:r w:rsidR="003F0F92">
              <w:rPr>
                <w:sz w:val="20"/>
              </w:rPr>
              <w:fldChar w:fldCharType="end"/>
            </w:r>
            <w:r w:rsidRPr="006341B1">
              <w:rPr>
                <w:sz w:val="20"/>
              </w:rPr>
              <w:t xml:space="preserve"> (wt</w:t>
            </w:r>
            <w:r w:rsidR="00EC7146">
              <w:rPr>
                <w:sz w:val="20"/>
              </w:rPr>
              <w:t>.</w:t>
            </w:r>
            <w:r w:rsidRPr="006341B1">
              <w:rPr>
                <w:sz w:val="20"/>
              </w:rPr>
              <w:t>%) Max.</w:t>
            </w:r>
          </w:p>
        </w:tc>
        <w:tc>
          <w:tcPr>
            <w:tcW w:w="2268" w:type="dxa"/>
          </w:tcPr>
          <w:p w14:paraId="2B51D4F4" w14:textId="77777777" w:rsidR="00C45BBB" w:rsidRPr="006341B1" w:rsidRDefault="00C45BBB" w:rsidP="00BB4548">
            <w:pPr>
              <w:rPr>
                <w:sz w:val="20"/>
              </w:rPr>
            </w:pPr>
            <w:r w:rsidRPr="006341B1">
              <w:rPr>
                <w:sz w:val="20"/>
              </w:rPr>
              <w:t>0.15</w:t>
            </w:r>
          </w:p>
        </w:tc>
        <w:tc>
          <w:tcPr>
            <w:tcW w:w="2268" w:type="dxa"/>
          </w:tcPr>
          <w:p w14:paraId="7D635DB1" w14:textId="77777777" w:rsidR="00C45BBB" w:rsidRPr="006341B1" w:rsidRDefault="00C45BBB" w:rsidP="00BB4548">
            <w:pPr>
              <w:rPr>
                <w:sz w:val="20"/>
              </w:rPr>
            </w:pPr>
            <w:r w:rsidRPr="006341B1">
              <w:rPr>
                <w:sz w:val="20"/>
              </w:rPr>
              <w:t>0.15</w:t>
            </w:r>
          </w:p>
        </w:tc>
        <w:tc>
          <w:tcPr>
            <w:tcW w:w="1134" w:type="dxa"/>
          </w:tcPr>
          <w:p w14:paraId="680E5353" w14:textId="77777777" w:rsidR="00C45BBB" w:rsidRPr="006341B1" w:rsidRDefault="00C45BBB" w:rsidP="00BB4548">
            <w:pPr>
              <w:rPr>
                <w:sz w:val="20"/>
              </w:rPr>
            </w:pPr>
          </w:p>
        </w:tc>
      </w:tr>
      <w:tr w:rsidR="00C45BBB" w14:paraId="13E307DA" w14:textId="77777777" w:rsidTr="00BB4548">
        <w:tc>
          <w:tcPr>
            <w:tcW w:w="3936" w:type="dxa"/>
          </w:tcPr>
          <w:p w14:paraId="680F0E52" w14:textId="77777777" w:rsidR="00C45BBB" w:rsidRPr="006341B1" w:rsidRDefault="00C45BBB" w:rsidP="00BB4548">
            <w:pPr>
              <w:rPr>
                <w:sz w:val="20"/>
              </w:rPr>
            </w:pPr>
            <w:r w:rsidRPr="006341B1">
              <w:rPr>
                <w:sz w:val="20"/>
              </w:rPr>
              <w:t>Aromatics</w:t>
            </w:r>
            <w:r w:rsidR="003F0F92">
              <w:rPr>
                <w:sz w:val="20"/>
              </w:rPr>
              <w:fldChar w:fldCharType="begin"/>
            </w:r>
            <w:r w:rsidR="003F0F92">
              <w:instrText xml:space="preserve"> XE "</w:instrText>
            </w:r>
            <w:r w:rsidR="003F0F92" w:rsidRPr="00477340">
              <w:rPr>
                <w:sz w:val="20"/>
              </w:rPr>
              <w:instrText>Aromatics</w:instrText>
            </w:r>
            <w:r w:rsidR="003F0F92">
              <w:instrText xml:space="preserve">" </w:instrText>
            </w:r>
            <w:r w:rsidR="003F0F92">
              <w:rPr>
                <w:sz w:val="20"/>
              </w:rPr>
              <w:fldChar w:fldCharType="end"/>
            </w:r>
            <w:r w:rsidRPr="006341B1">
              <w:rPr>
                <w:sz w:val="20"/>
              </w:rPr>
              <w:t xml:space="preserve"> (vol</w:t>
            </w:r>
            <w:r w:rsidR="00EC7146">
              <w:rPr>
                <w:sz w:val="20"/>
              </w:rPr>
              <w:t>.</w:t>
            </w:r>
            <w:r w:rsidRPr="006341B1">
              <w:rPr>
                <w:sz w:val="20"/>
              </w:rPr>
              <w:t>% Benzol</w:t>
            </w:r>
            <w:r w:rsidR="003F0F92">
              <w:rPr>
                <w:sz w:val="20"/>
              </w:rPr>
              <w:fldChar w:fldCharType="begin"/>
            </w:r>
            <w:r w:rsidR="003F0F92">
              <w:instrText xml:space="preserve"> XE "</w:instrText>
            </w:r>
            <w:r w:rsidR="003F0F92" w:rsidRPr="002F68A0">
              <w:rPr>
                <w:sz w:val="20"/>
              </w:rPr>
              <w:instrText>Benzol</w:instrText>
            </w:r>
            <w:r w:rsidR="003F0F92">
              <w:instrText xml:space="preserve">" </w:instrText>
            </w:r>
            <w:r w:rsidR="003F0F92">
              <w:rPr>
                <w:sz w:val="20"/>
              </w:rPr>
              <w:fldChar w:fldCharType="end"/>
            </w:r>
            <w:r w:rsidRPr="006341B1">
              <w:rPr>
                <w:sz w:val="20"/>
              </w:rPr>
              <w:t xml:space="preserve"> (BTX) Min.</w:t>
            </w:r>
          </w:p>
        </w:tc>
        <w:tc>
          <w:tcPr>
            <w:tcW w:w="2268" w:type="dxa"/>
          </w:tcPr>
          <w:p w14:paraId="24A55F3E" w14:textId="77777777" w:rsidR="00C45BBB" w:rsidRPr="006341B1" w:rsidRDefault="00C45BBB" w:rsidP="00BB4548">
            <w:pPr>
              <w:rPr>
                <w:sz w:val="20"/>
              </w:rPr>
            </w:pPr>
            <w:r w:rsidRPr="006341B1">
              <w:rPr>
                <w:sz w:val="20"/>
              </w:rPr>
              <w:t>none specified</w:t>
            </w:r>
          </w:p>
          <w:p w14:paraId="7743A63C" w14:textId="77777777" w:rsidR="00C45BBB" w:rsidRPr="006341B1" w:rsidRDefault="00C45BBB" w:rsidP="00BB4548">
            <w:pPr>
              <w:rPr>
                <w:sz w:val="20"/>
              </w:rPr>
            </w:pPr>
            <w:r w:rsidRPr="006341B1">
              <w:rPr>
                <w:sz w:val="20"/>
              </w:rPr>
              <w:t>Aromatic hydrocarbons permissible</w:t>
            </w:r>
          </w:p>
        </w:tc>
        <w:tc>
          <w:tcPr>
            <w:tcW w:w="2268" w:type="dxa"/>
          </w:tcPr>
          <w:p w14:paraId="794D4E65" w14:textId="77777777" w:rsidR="00C45BBB" w:rsidRPr="006341B1" w:rsidRDefault="00C45BBB" w:rsidP="00BB4548">
            <w:pPr>
              <w:rPr>
                <w:sz w:val="20"/>
              </w:rPr>
            </w:pPr>
            <w:r w:rsidRPr="006341B1">
              <w:rPr>
                <w:sz w:val="20"/>
              </w:rPr>
              <w:t>none specified</w:t>
            </w:r>
          </w:p>
          <w:p w14:paraId="25C5699C" w14:textId="77777777" w:rsidR="00C45BBB" w:rsidRPr="006341B1" w:rsidRDefault="00C45BBB" w:rsidP="00BB4548">
            <w:pPr>
              <w:rPr>
                <w:sz w:val="20"/>
              </w:rPr>
            </w:pPr>
            <w:r w:rsidRPr="006341B1">
              <w:rPr>
                <w:sz w:val="20"/>
              </w:rPr>
              <w:t>Aromatic hydrocarbons permissible</w:t>
            </w:r>
          </w:p>
        </w:tc>
        <w:tc>
          <w:tcPr>
            <w:tcW w:w="1134" w:type="dxa"/>
          </w:tcPr>
          <w:p w14:paraId="21715553" w14:textId="77777777" w:rsidR="00C45BBB" w:rsidRPr="006341B1" w:rsidRDefault="00C45BBB" w:rsidP="00BB4548">
            <w:pPr>
              <w:rPr>
                <w:sz w:val="20"/>
              </w:rPr>
            </w:pPr>
          </w:p>
        </w:tc>
      </w:tr>
      <w:tr w:rsidR="00C45BBB" w14:paraId="5F3CFF71" w14:textId="77777777" w:rsidTr="00BB4548">
        <w:tc>
          <w:tcPr>
            <w:tcW w:w="3936" w:type="dxa"/>
          </w:tcPr>
          <w:p w14:paraId="07B1009A" w14:textId="77777777" w:rsidR="00C45BBB" w:rsidRPr="006341B1" w:rsidRDefault="00C45BBB" w:rsidP="00BB4548">
            <w:pPr>
              <w:rPr>
                <w:sz w:val="20"/>
              </w:rPr>
            </w:pPr>
            <w:r w:rsidRPr="006341B1">
              <w:rPr>
                <w:sz w:val="20"/>
              </w:rPr>
              <w:t>Distillation</w:t>
            </w:r>
            <w:r w:rsidR="003F0F92">
              <w:rPr>
                <w:sz w:val="20"/>
              </w:rPr>
              <w:fldChar w:fldCharType="begin"/>
            </w:r>
            <w:r w:rsidR="003F0F92">
              <w:instrText xml:space="preserve"> XE "</w:instrText>
            </w:r>
            <w:r w:rsidR="003F0F92" w:rsidRPr="00AE074D">
              <w:rPr>
                <w:sz w:val="20"/>
              </w:rPr>
              <w:instrText>Distillation</w:instrText>
            </w:r>
            <w:r w:rsidR="003F0F92">
              <w:instrText xml:space="preserve">" </w:instrText>
            </w:r>
            <w:r w:rsidR="003F0F92">
              <w:rPr>
                <w:sz w:val="20"/>
              </w:rPr>
              <w:fldChar w:fldCharType="end"/>
            </w:r>
            <w:r w:rsidRPr="006341B1">
              <w:rPr>
                <w:sz w:val="20"/>
              </w:rPr>
              <w:t xml:space="preserve"> Temp Rec. (</w:t>
            </w:r>
            <w:r w:rsidR="00EC7146">
              <w:rPr>
                <w:sz w:val="20"/>
              </w:rPr>
              <w:t xml:space="preserve">deg. </w:t>
            </w:r>
            <w:r w:rsidRPr="006341B1">
              <w:rPr>
                <w:sz w:val="20"/>
              </w:rPr>
              <w:t>C) Max.</w:t>
            </w:r>
          </w:p>
          <w:p w14:paraId="2C70D596" w14:textId="77777777" w:rsidR="00C45BBB" w:rsidRPr="006341B1" w:rsidRDefault="00C45BBB" w:rsidP="00BB4548">
            <w:pPr>
              <w:rPr>
                <w:sz w:val="20"/>
              </w:rPr>
            </w:pPr>
            <w:r w:rsidRPr="006341B1">
              <w:rPr>
                <w:sz w:val="20"/>
              </w:rPr>
              <w:t>Temp 50% Rec. (</w:t>
            </w:r>
            <w:r w:rsidR="00EC7146">
              <w:rPr>
                <w:sz w:val="20"/>
              </w:rPr>
              <w:t xml:space="preserve">deg. </w:t>
            </w:r>
            <w:r w:rsidRPr="006341B1">
              <w:rPr>
                <w:sz w:val="20"/>
              </w:rPr>
              <w:t>C) Max.</w:t>
            </w:r>
          </w:p>
          <w:p w14:paraId="7FBE9376" w14:textId="77777777" w:rsidR="00C45BBB" w:rsidRPr="006341B1" w:rsidRDefault="00C45BBB" w:rsidP="00BB4548">
            <w:pPr>
              <w:rPr>
                <w:sz w:val="20"/>
              </w:rPr>
            </w:pPr>
            <w:r w:rsidRPr="006341B1">
              <w:rPr>
                <w:sz w:val="20"/>
              </w:rPr>
              <w:t>Temp 90% Rec. (</w:t>
            </w:r>
            <w:r w:rsidR="00EC7146">
              <w:rPr>
                <w:sz w:val="20"/>
              </w:rPr>
              <w:t xml:space="preserve">deg. </w:t>
            </w:r>
            <w:r w:rsidRPr="006341B1">
              <w:rPr>
                <w:sz w:val="20"/>
              </w:rPr>
              <w:t>C) Max.</w:t>
            </w:r>
          </w:p>
          <w:p w14:paraId="4D2C0A01" w14:textId="77777777" w:rsidR="00C45BBB" w:rsidRPr="006341B1" w:rsidRDefault="00C45BBB" w:rsidP="00BB4548">
            <w:pPr>
              <w:rPr>
                <w:sz w:val="20"/>
              </w:rPr>
            </w:pPr>
            <w:r w:rsidRPr="006341B1">
              <w:rPr>
                <w:sz w:val="20"/>
              </w:rPr>
              <w:t>End Point (</w:t>
            </w:r>
            <w:r w:rsidR="00EC7146">
              <w:rPr>
                <w:sz w:val="20"/>
              </w:rPr>
              <w:t xml:space="preserve">deg. </w:t>
            </w:r>
            <w:r w:rsidRPr="006341B1">
              <w:rPr>
                <w:sz w:val="20"/>
              </w:rPr>
              <w:t>C) Max</w:t>
            </w:r>
          </w:p>
          <w:p w14:paraId="2D88B72F" w14:textId="77777777" w:rsidR="00C45BBB" w:rsidRPr="006341B1" w:rsidRDefault="00C45BBB" w:rsidP="00BB4548">
            <w:pPr>
              <w:rPr>
                <w:sz w:val="20"/>
              </w:rPr>
            </w:pPr>
            <w:r w:rsidRPr="006341B1">
              <w:rPr>
                <w:sz w:val="20"/>
              </w:rPr>
              <w:t>Recovered Minimum</w:t>
            </w:r>
          </w:p>
          <w:p w14:paraId="70E85259" w14:textId="77777777" w:rsidR="00C45BBB" w:rsidRPr="006341B1" w:rsidRDefault="00C45BBB" w:rsidP="00BB4548">
            <w:pPr>
              <w:rPr>
                <w:sz w:val="20"/>
              </w:rPr>
            </w:pPr>
            <w:r w:rsidRPr="006341B1">
              <w:rPr>
                <w:sz w:val="20"/>
              </w:rPr>
              <w:t>Loss</w:t>
            </w:r>
          </w:p>
        </w:tc>
        <w:tc>
          <w:tcPr>
            <w:tcW w:w="2268" w:type="dxa"/>
          </w:tcPr>
          <w:p w14:paraId="1BAC1D17" w14:textId="77777777" w:rsidR="00C45BBB" w:rsidRPr="006341B1" w:rsidRDefault="00C45BBB" w:rsidP="00BB4548">
            <w:pPr>
              <w:rPr>
                <w:sz w:val="20"/>
              </w:rPr>
            </w:pPr>
            <w:r w:rsidRPr="006341B1">
              <w:rPr>
                <w:sz w:val="20"/>
              </w:rPr>
              <w:t>75</w:t>
            </w:r>
          </w:p>
          <w:p w14:paraId="34E4BF77" w14:textId="77777777" w:rsidR="00C45BBB" w:rsidRPr="006341B1" w:rsidRDefault="00C45BBB" w:rsidP="00BB4548">
            <w:pPr>
              <w:rPr>
                <w:sz w:val="20"/>
              </w:rPr>
            </w:pPr>
            <w:r w:rsidRPr="006341B1">
              <w:rPr>
                <w:sz w:val="20"/>
              </w:rPr>
              <w:t>100</w:t>
            </w:r>
          </w:p>
          <w:p w14:paraId="46921657" w14:textId="77777777" w:rsidR="00C45BBB" w:rsidRPr="006341B1" w:rsidRDefault="00C45BBB" w:rsidP="00BB4548">
            <w:pPr>
              <w:rPr>
                <w:sz w:val="20"/>
              </w:rPr>
            </w:pPr>
            <w:r w:rsidRPr="006341B1">
              <w:rPr>
                <w:sz w:val="20"/>
              </w:rPr>
              <w:t>150</w:t>
            </w:r>
          </w:p>
          <w:p w14:paraId="6D6FE6D6" w14:textId="77777777" w:rsidR="00C45BBB" w:rsidRPr="006341B1" w:rsidRDefault="00C45BBB" w:rsidP="00BB4548">
            <w:pPr>
              <w:rPr>
                <w:sz w:val="20"/>
              </w:rPr>
            </w:pPr>
            <w:r w:rsidRPr="006341B1">
              <w:rPr>
                <w:sz w:val="20"/>
              </w:rPr>
              <w:t>180</w:t>
            </w:r>
          </w:p>
          <w:p w14:paraId="78F79AC5" w14:textId="77777777" w:rsidR="00C45BBB" w:rsidRPr="006341B1" w:rsidRDefault="00C45BBB" w:rsidP="00BB4548">
            <w:pPr>
              <w:rPr>
                <w:sz w:val="20"/>
              </w:rPr>
            </w:pPr>
            <w:r w:rsidRPr="006341B1">
              <w:rPr>
                <w:sz w:val="20"/>
              </w:rPr>
              <w:t>96%</w:t>
            </w:r>
          </w:p>
          <w:p w14:paraId="4DF981A9" w14:textId="77777777" w:rsidR="00C45BBB" w:rsidRPr="006341B1" w:rsidRDefault="00C45BBB" w:rsidP="00BB4548">
            <w:pPr>
              <w:rPr>
                <w:sz w:val="20"/>
              </w:rPr>
            </w:pPr>
            <w:r w:rsidRPr="006341B1">
              <w:rPr>
                <w:sz w:val="20"/>
              </w:rPr>
              <w:t>2%</w:t>
            </w:r>
          </w:p>
        </w:tc>
        <w:tc>
          <w:tcPr>
            <w:tcW w:w="2268" w:type="dxa"/>
          </w:tcPr>
          <w:p w14:paraId="77F0013D" w14:textId="77777777" w:rsidR="00C45BBB" w:rsidRPr="006341B1" w:rsidRDefault="00C45BBB" w:rsidP="00BB4548">
            <w:pPr>
              <w:rPr>
                <w:sz w:val="20"/>
              </w:rPr>
            </w:pPr>
            <w:r w:rsidRPr="006341B1">
              <w:rPr>
                <w:sz w:val="20"/>
              </w:rPr>
              <w:t>75</w:t>
            </w:r>
          </w:p>
          <w:p w14:paraId="4D6C80FD" w14:textId="77777777" w:rsidR="00C45BBB" w:rsidRPr="006341B1" w:rsidRDefault="00C45BBB" w:rsidP="00BB4548">
            <w:pPr>
              <w:rPr>
                <w:sz w:val="20"/>
              </w:rPr>
            </w:pPr>
            <w:r w:rsidRPr="006341B1">
              <w:rPr>
                <w:sz w:val="20"/>
              </w:rPr>
              <w:t>100</w:t>
            </w:r>
          </w:p>
          <w:p w14:paraId="569D3F41" w14:textId="77777777" w:rsidR="00C45BBB" w:rsidRPr="006341B1" w:rsidRDefault="00C45BBB" w:rsidP="00BB4548">
            <w:pPr>
              <w:rPr>
                <w:sz w:val="20"/>
              </w:rPr>
            </w:pPr>
            <w:r w:rsidRPr="006341B1">
              <w:rPr>
                <w:sz w:val="20"/>
              </w:rPr>
              <w:t>150</w:t>
            </w:r>
          </w:p>
          <w:p w14:paraId="6990762E" w14:textId="77777777" w:rsidR="00C45BBB" w:rsidRPr="006341B1" w:rsidRDefault="00C45BBB" w:rsidP="00BB4548">
            <w:pPr>
              <w:rPr>
                <w:sz w:val="20"/>
              </w:rPr>
            </w:pPr>
            <w:r w:rsidRPr="006341B1">
              <w:rPr>
                <w:sz w:val="20"/>
              </w:rPr>
              <w:t>180</w:t>
            </w:r>
          </w:p>
          <w:p w14:paraId="6612AD2F" w14:textId="77777777" w:rsidR="00C45BBB" w:rsidRPr="006341B1" w:rsidRDefault="00C45BBB" w:rsidP="00BB4548">
            <w:pPr>
              <w:rPr>
                <w:sz w:val="20"/>
              </w:rPr>
            </w:pPr>
            <w:r w:rsidRPr="006341B1">
              <w:rPr>
                <w:sz w:val="20"/>
              </w:rPr>
              <w:t>96%</w:t>
            </w:r>
          </w:p>
          <w:p w14:paraId="758AC22E" w14:textId="77777777" w:rsidR="00C45BBB" w:rsidRPr="006341B1" w:rsidRDefault="00C45BBB" w:rsidP="00BB4548">
            <w:pPr>
              <w:rPr>
                <w:sz w:val="20"/>
              </w:rPr>
            </w:pPr>
            <w:r w:rsidRPr="006341B1">
              <w:rPr>
                <w:sz w:val="20"/>
              </w:rPr>
              <w:t>2%</w:t>
            </w:r>
          </w:p>
        </w:tc>
        <w:tc>
          <w:tcPr>
            <w:tcW w:w="1134" w:type="dxa"/>
          </w:tcPr>
          <w:p w14:paraId="6748644E" w14:textId="77777777" w:rsidR="00C45BBB" w:rsidRPr="006341B1" w:rsidRDefault="00C45BBB" w:rsidP="00BB4548">
            <w:pPr>
              <w:rPr>
                <w:sz w:val="20"/>
              </w:rPr>
            </w:pPr>
          </w:p>
        </w:tc>
      </w:tr>
      <w:tr w:rsidR="00C45BBB" w14:paraId="3CD0BB20" w14:textId="77777777" w:rsidTr="00BB4548">
        <w:tc>
          <w:tcPr>
            <w:tcW w:w="3936" w:type="dxa"/>
          </w:tcPr>
          <w:p w14:paraId="42207C99" w14:textId="77777777" w:rsidR="00C45BBB" w:rsidRPr="006341B1" w:rsidRDefault="00C45BBB" w:rsidP="00BB4548">
            <w:pPr>
              <w:rPr>
                <w:sz w:val="20"/>
              </w:rPr>
            </w:pPr>
            <w:r w:rsidRPr="006341B1">
              <w:rPr>
                <w:sz w:val="20"/>
              </w:rPr>
              <w:t>Specific Gravity</w:t>
            </w:r>
            <w:r w:rsidR="003F0F92">
              <w:rPr>
                <w:sz w:val="20"/>
              </w:rPr>
              <w:fldChar w:fldCharType="begin"/>
            </w:r>
            <w:r w:rsidR="003F0F92">
              <w:instrText xml:space="preserve"> XE "</w:instrText>
            </w:r>
            <w:r w:rsidR="003F0F92" w:rsidRPr="00574323">
              <w:rPr>
                <w:sz w:val="20"/>
              </w:rPr>
              <w:instrText>Specific Gravity</w:instrText>
            </w:r>
            <w:r w:rsidR="003F0F92">
              <w:instrText xml:space="preserve">" </w:instrText>
            </w:r>
            <w:r w:rsidR="003F0F92">
              <w:rPr>
                <w:sz w:val="20"/>
              </w:rPr>
              <w:fldChar w:fldCharType="end"/>
            </w:r>
            <w:r w:rsidRPr="006341B1">
              <w:rPr>
                <w:sz w:val="20"/>
              </w:rPr>
              <w:t xml:space="preserve"> @ 15C</w:t>
            </w:r>
          </w:p>
        </w:tc>
        <w:tc>
          <w:tcPr>
            <w:tcW w:w="2268" w:type="dxa"/>
          </w:tcPr>
          <w:p w14:paraId="7358DEA8" w14:textId="77777777" w:rsidR="00C45BBB" w:rsidRPr="006341B1" w:rsidRDefault="00C45BBB" w:rsidP="00BB4548">
            <w:pPr>
              <w:rPr>
                <w:sz w:val="20"/>
              </w:rPr>
            </w:pPr>
            <w:r w:rsidRPr="006341B1">
              <w:rPr>
                <w:sz w:val="20"/>
              </w:rPr>
              <w:t>0.79 Max</w:t>
            </w:r>
          </w:p>
        </w:tc>
        <w:tc>
          <w:tcPr>
            <w:tcW w:w="2268" w:type="dxa"/>
          </w:tcPr>
          <w:p w14:paraId="3362D482" w14:textId="77777777" w:rsidR="00C45BBB" w:rsidRPr="006341B1" w:rsidRDefault="00C45BBB" w:rsidP="00BB4548">
            <w:pPr>
              <w:rPr>
                <w:sz w:val="20"/>
              </w:rPr>
            </w:pPr>
            <w:r w:rsidRPr="006341B1">
              <w:rPr>
                <w:sz w:val="20"/>
              </w:rPr>
              <w:t>0.79 Max</w:t>
            </w:r>
          </w:p>
        </w:tc>
        <w:tc>
          <w:tcPr>
            <w:tcW w:w="1134" w:type="dxa"/>
          </w:tcPr>
          <w:p w14:paraId="717F5444" w14:textId="77777777" w:rsidR="00C45BBB" w:rsidRPr="006341B1" w:rsidRDefault="00C45BBB" w:rsidP="00BB4548">
            <w:pPr>
              <w:rPr>
                <w:sz w:val="20"/>
              </w:rPr>
            </w:pPr>
          </w:p>
        </w:tc>
      </w:tr>
      <w:tr w:rsidR="00C45BBB" w14:paraId="48C34D0B" w14:textId="77777777" w:rsidTr="00BB4548">
        <w:tc>
          <w:tcPr>
            <w:tcW w:w="3936" w:type="dxa"/>
          </w:tcPr>
          <w:p w14:paraId="2EA78F5F" w14:textId="77777777" w:rsidR="00C45BBB" w:rsidRPr="006341B1" w:rsidRDefault="00C45BBB" w:rsidP="00BB4548">
            <w:pPr>
              <w:rPr>
                <w:sz w:val="20"/>
              </w:rPr>
            </w:pPr>
            <w:r w:rsidRPr="006341B1">
              <w:rPr>
                <w:sz w:val="20"/>
              </w:rPr>
              <w:t>Reid Vapour Pressure</w:t>
            </w:r>
            <w:r w:rsidR="003F0F92">
              <w:rPr>
                <w:sz w:val="20"/>
              </w:rPr>
              <w:fldChar w:fldCharType="begin"/>
            </w:r>
            <w:r w:rsidR="003F0F92">
              <w:instrText xml:space="preserve"> XE "</w:instrText>
            </w:r>
            <w:r w:rsidR="003F0F92" w:rsidRPr="009C4289">
              <w:rPr>
                <w:sz w:val="20"/>
              </w:rPr>
              <w:instrText>Reid Vapour Pressure</w:instrText>
            </w:r>
            <w:r w:rsidR="003F0F92">
              <w:instrText xml:space="preserve">" </w:instrText>
            </w:r>
            <w:r w:rsidR="003F0F92">
              <w:rPr>
                <w:sz w:val="20"/>
              </w:rPr>
              <w:fldChar w:fldCharType="end"/>
            </w:r>
            <w:r w:rsidRPr="006341B1">
              <w:rPr>
                <w:sz w:val="20"/>
              </w:rPr>
              <w:t xml:space="preserve"> (@37.8 </w:t>
            </w:r>
            <w:r w:rsidR="00EC7146">
              <w:rPr>
                <w:sz w:val="20"/>
              </w:rPr>
              <w:t xml:space="preserve">deg. </w:t>
            </w:r>
            <w:r w:rsidRPr="006341B1">
              <w:rPr>
                <w:sz w:val="20"/>
              </w:rPr>
              <w:t>C) psi Max</w:t>
            </w:r>
          </w:p>
          <w:p w14:paraId="6D33F3B2" w14:textId="77777777" w:rsidR="00C45BBB" w:rsidRPr="006341B1" w:rsidRDefault="00C45BBB" w:rsidP="00BB4548">
            <w:pPr>
              <w:rPr>
                <w:sz w:val="20"/>
              </w:rPr>
            </w:pPr>
            <w:r w:rsidRPr="006341B1">
              <w:rPr>
                <w:sz w:val="20"/>
              </w:rPr>
              <w:t>kPa</w:t>
            </w:r>
          </w:p>
        </w:tc>
        <w:tc>
          <w:tcPr>
            <w:tcW w:w="2268" w:type="dxa"/>
          </w:tcPr>
          <w:p w14:paraId="7D18D8BD" w14:textId="77777777" w:rsidR="00C45BBB" w:rsidRPr="006341B1" w:rsidRDefault="00C45BBB" w:rsidP="00BB4548">
            <w:pPr>
              <w:rPr>
                <w:sz w:val="20"/>
              </w:rPr>
            </w:pPr>
            <w:r w:rsidRPr="006341B1">
              <w:rPr>
                <w:sz w:val="20"/>
              </w:rPr>
              <w:t>7.0</w:t>
            </w:r>
          </w:p>
          <w:p w14:paraId="3D3FCC36" w14:textId="77777777" w:rsidR="00C45BBB" w:rsidRPr="006341B1" w:rsidRDefault="00C45BBB" w:rsidP="00BB4548">
            <w:pPr>
              <w:rPr>
                <w:sz w:val="20"/>
              </w:rPr>
            </w:pPr>
            <w:r w:rsidRPr="006341B1">
              <w:rPr>
                <w:sz w:val="20"/>
              </w:rPr>
              <w:t>49.0</w:t>
            </w:r>
          </w:p>
        </w:tc>
        <w:tc>
          <w:tcPr>
            <w:tcW w:w="2268" w:type="dxa"/>
          </w:tcPr>
          <w:p w14:paraId="538A0FB4" w14:textId="77777777" w:rsidR="00C45BBB" w:rsidRPr="006341B1" w:rsidRDefault="00C45BBB" w:rsidP="00BB4548">
            <w:pPr>
              <w:rPr>
                <w:sz w:val="20"/>
              </w:rPr>
            </w:pPr>
            <w:r w:rsidRPr="006341B1">
              <w:rPr>
                <w:sz w:val="20"/>
              </w:rPr>
              <w:t>7.0</w:t>
            </w:r>
          </w:p>
          <w:p w14:paraId="72894F4B" w14:textId="77777777" w:rsidR="00C45BBB" w:rsidRPr="006341B1" w:rsidRDefault="00C45BBB" w:rsidP="00BB4548">
            <w:pPr>
              <w:rPr>
                <w:sz w:val="20"/>
              </w:rPr>
            </w:pPr>
            <w:r w:rsidRPr="006341B1">
              <w:rPr>
                <w:sz w:val="20"/>
              </w:rPr>
              <w:t>49.0</w:t>
            </w:r>
          </w:p>
        </w:tc>
        <w:tc>
          <w:tcPr>
            <w:tcW w:w="1134" w:type="dxa"/>
          </w:tcPr>
          <w:p w14:paraId="18B3E776" w14:textId="77777777" w:rsidR="00C45BBB" w:rsidRPr="006341B1" w:rsidRDefault="00C45BBB" w:rsidP="00BB4548">
            <w:pPr>
              <w:rPr>
                <w:sz w:val="20"/>
              </w:rPr>
            </w:pPr>
          </w:p>
        </w:tc>
      </w:tr>
      <w:tr w:rsidR="00C45BBB" w14:paraId="6F2E23D8" w14:textId="77777777" w:rsidTr="00BB4548">
        <w:tc>
          <w:tcPr>
            <w:tcW w:w="3936" w:type="dxa"/>
          </w:tcPr>
          <w:p w14:paraId="076F7B29" w14:textId="77777777" w:rsidR="00C45BBB" w:rsidRPr="006341B1" w:rsidRDefault="00C45BBB" w:rsidP="00BB4548">
            <w:pPr>
              <w:rPr>
                <w:sz w:val="20"/>
              </w:rPr>
            </w:pPr>
            <w:r w:rsidRPr="006341B1">
              <w:rPr>
                <w:sz w:val="20"/>
              </w:rPr>
              <w:t>Freezing Point</w:t>
            </w:r>
            <w:r w:rsidR="003F0F92">
              <w:rPr>
                <w:sz w:val="20"/>
              </w:rPr>
              <w:fldChar w:fldCharType="begin"/>
            </w:r>
            <w:r w:rsidR="003F0F92">
              <w:instrText xml:space="preserve"> XE "</w:instrText>
            </w:r>
            <w:r w:rsidR="003F0F92" w:rsidRPr="006707FB">
              <w:rPr>
                <w:sz w:val="20"/>
              </w:rPr>
              <w:instrText>Freezing Point</w:instrText>
            </w:r>
            <w:r w:rsidR="003F0F92">
              <w:instrText xml:space="preserve">" </w:instrText>
            </w:r>
            <w:r w:rsidR="003F0F92">
              <w:rPr>
                <w:sz w:val="20"/>
              </w:rPr>
              <w:fldChar w:fldCharType="end"/>
            </w:r>
            <w:r w:rsidRPr="006341B1">
              <w:rPr>
                <w:sz w:val="20"/>
              </w:rPr>
              <w:t xml:space="preserve"> (</w:t>
            </w:r>
            <w:r w:rsidR="00EC7146">
              <w:rPr>
                <w:sz w:val="20"/>
              </w:rPr>
              <w:t xml:space="preserve">deg. </w:t>
            </w:r>
            <w:r w:rsidRPr="006341B1">
              <w:rPr>
                <w:sz w:val="20"/>
              </w:rPr>
              <w:t>C) Max</w:t>
            </w:r>
          </w:p>
        </w:tc>
        <w:tc>
          <w:tcPr>
            <w:tcW w:w="2268" w:type="dxa"/>
          </w:tcPr>
          <w:p w14:paraId="5AD49767" w14:textId="77777777" w:rsidR="00C45BBB" w:rsidRPr="006341B1" w:rsidRDefault="00C45BBB" w:rsidP="00BB4548">
            <w:pPr>
              <w:rPr>
                <w:sz w:val="20"/>
              </w:rPr>
            </w:pPr>
            <w:r w:rsidRPr="006341B1">
              <w:rPr>
                <w:sz w:val="20"/>
              </w:rPr>
              <w:t>-50</w:t>
            </w:r>
          </w:p>
        </w:tc>
        <w:tc>
          <w:tcPr>
            <w:tcW w:w="2268" w:type="dxa"/>
          </w:tcPr>
          <w:p w14:paraId="28C13D82" w14:textId="77777777" w:rsidR="00C45BBB" w:rsidRPr="006341B1" w:rsidRDefault="00C45BBB" w:rsidP="00BB4548">
            <w:pPr>
              <w:rPr>
                <w:sz w:val="20"/>
              </w:rPr>
            </w:pPr>
            <w:r w:rsidRPr="006341B1">
              <w:rPr>
                <w:sz w:val="20"/>
              </w:rPr>
              <w:t>-60</w:t>
            </w:r>
          </w:p>
        </w:tc>
        <w:tc>
          <w:tcPr>
            <w:tcW w:w="1134" w:type="dxa"/>
          </w:tcPr>
          <w:p w14:paraId="18617E11" w14:textId="77777777" w:rsidR="00C45BBB" w:rsidRPr="006341B1" w:rsidRDefault="00C45BBB" w:rsidP="00BB4548">
            <w:pPr>
              <w:rPr>
                <w:sz w:val="20"/>
              </w:rPr>
            </w:pPr>
          </w:p>
        </w:tc>
      </w:tr>
      <w:tr w:rsidR="00C45BBB" w14:paraId="51E7781C" w14:textId="77777777" w:rsidTr="00BB4548">
        <w:tc>
          <w:tcPr>
            <w:tcW w:w="3936" w:type="dxa"/>
          </w:tcPr>
          <w:p w14:paraId="58221538" w14:textId="77777777" w:rsidR="00C45BBB" w:rsidRPr="006341B1" w:rsidRDefault="00C45BBB" w:rsidP="003F0F92">
            <w:pPr>
              <w:rPr>
                <w:sz w:val="20"/>
              </w:rPr>
            </w:pPr>
            <w:r w:rsidRPr="006341B1">
              <w:rPr>
                <w:sz w:val="20"/>
              </w:rPr>
              <w:t>Net Heat of Combustion</w:t>
            </w:r>
            <w:r w:rsidR="003F0F92">
              <w:rPr>
                <w:sz w:val="20"/>
              </w:rPr>
              <w:fldChar w:fldCharType="begin"/>
            </w:r>
            <w:r w:rsidR="003F0F92">
              <w:instrText xml:space="preserve"> XE "</w:instrText>
            </w:r>
            <w:r w:rsidR="003F0F92" w:rsidRPr="00A35E08">
              <w:rPr>
                <w:sz w:val="20"/>
              </w:rPr>
              <w:instrText>Net Heat of Combustion</w:instrText>
            </w:r>
            <w:r w:rsidR="003F0F92">
              <w:instrText xml:space="preserve">" </w:instrText>
            </w:r>
            <w:r w:rsidR="003F0F92">
              <w:rPr>
                <w:sz w:val="20"/>
              </w:rPr>
              <w:fldChar w:fldCharType="end"/>
            </w:r>
            <w:r w:rsidRPr="006341B1">
              <w:rPr>
                <w:sz w:val="20"/>
              </w:rPr>
              <w:t xml:space="preserve"> MJ/kg Min</w:t>
            </w:r>
            <w:r w:rsidR="003F0F92">
              <w:rPr>
                <w:sz w:val="20"/>
              </w:rPr>
              <w:t xml:space="preserve"> </w:t>
            </w:r>
            <w:r w:rsidRPr="006341B1">
              <w:rPr>
                <w:sz w:val="20"/>
              </w:rPr>
              <w:t>(BTU/lb.)</w:t>
            </w:r>
          </w:p>
        </w:tc>
        <w:tc>
          <w:tcPr>
            <w:tcW w:w="2268" w:type="dxa"/>
          </w:tcPr>
          <w:p w14:paraId="2E94FA02" w14:textId="77777777" w:rsidR="00C45BBB" w:rsidRPr="006341B1" w:rsidRDefault="00C45BBB" w:rsidP="00BB4548">
            <w:pPr>
              <w:rPr>
                <w:sz w:val="20"/>
              </w:rPr>
            </w:pPr>
          </w:p>
        </w:tc>
        <w:tc>
          <w:tcPr>
            <w:tcW w:w="2268" w:type="dxa"/>
          </w:tcPr>
          <w:p w14:paraId="2447F173" w14:textId="77777777" w:rsidR="00C45BBB" w:rsidRPr="006341B1" w:rsidRDefault="00C45BBB" w:rsidP="00BB4548">
            <w:pPr>
              <w:rPr>
                <w:sz w:val="20"/>
              </w:rPr>
            </w:pPr>
          </w:p>
        </w:tc>
        <w:tc>
          <w:tcPr>
            <w:tcW w:w="1134" w:type="dxa"/>
          </w:tcPr>
          <w:p w14:paraId="770690A1" w14:textId="77777777" w:rsidR="00C45BBB" w:rsidRPr="006341B1" w:rsidRDefault="00C45BBB" w:rsidP="00BB4548">
            <w:pPr>
              <w:rPr>
                <w:sz w:val="20"/>
              </w:rPr>
            </w:pPr>
          </w:p>
        </w:tc>
      </w:tr>
      <w:tr w:rsidR="00C45BBB" w14:paraId="2C6C6A9F" w14:textId="77777777" w:rsidTr="00BB4548">
        <w:tc>
          <w:tcPr>
            <w:tcW w:w="3936" w:type="dxa"/>
          </w:tcPr>
          <w:p w14:paraId="37F79B52" w14:textId="77777777" w:rsidR="00C45BBB" w:rsidRPr="006341B1" w:rsidRDefault="00C45BBB" w:rsidP="00BB4548">
            <w:pPr>
              <w:rPr>
                <w:sz w:val="20"/>
              </w:rPr>
            </w:pPr>
            <w:r w:rsidRPr="006341B1">
              <w:rPr>
                <w:sz w:val="20"/>
              </w:rPr>
              <w:t>Knock Rating, Lean mixture CFR Modified Motor Rating</w:t>
            </w:r>
            <w:r w:rsidR="003F0F92">
              <w:rPr>
                <w:sz w:val="20"/>
              </w:rPr>
              <w:fldChar w:fldCharType="begin"/>
            </w:r>
            <w:r w:rsidR="003F0F92">
              <w:instrText xml:space="preserve"> XE "</w:instrText>
            </w:r>
            <w:r w:rsidR="003F0F92" w:rsidRPr="0091241F">
              <w:rPr>
                <w:sz w:val="20"/>
              </w:rPr>
              <w:instrText>Lean mixture CFR Modified Motor Rating</w:instrText>
            </w:r>
            <w:r w:rsidR="003F0F92">
              <w:instrText xml:space="preserve">" </w:instrText>
            </w:r>
            <w:r w:rsidR="003F0F92">
              <w:rPr>
                <w:sz w:val="20"/>
              </w:rPr>
              <w:fldChar w:fldCharType="end"/>
            </w:r>
            <w:r w:rsidRPr="006341B1">
              <w:rPr>
                <w:sz w:val="20"/>
              </w:rPr>
              <w:t xml:space="preserve"> Min.</w:t>
            </w:r>
            <w:r>
              <w:rPr>
                <w:sz w:val="20"/>
              </w:rPr>
              <w:t xml:space="preserve"> </w:t>
            </w:r>
            <w:r w:rsidRPr="006341B1">
              <w:rPr>
                <w:sz w:val="20"/>
              </w:rPr>
              <w:t>(</w:t>
            </w:r>
            <w:r w:rsidRPr="006341B1">
              <w:rPr>
                <w:i/>
                <w:sz w:val="20"/>
              </w:rPr>
              <w:t>Aviation method</w:t>
            </w:r>
            <w:r w:rsidR="00CB4EE2">
              <w:rPr>
                <w:i/>
                <w:sz w:val="20"/>
              </w:rPr>
              <w:fldChar w:fldCharType="begin"/>
            </w:r>
            <w:r w:rsidR="00CB4EE2">
              <w:instrText xml:space="preserve"> XE "</w:instrText>
            </w:r>
            <w:r w:rsidR="00CB4EE2" w:rsidRPr="009B6A12">
              <w:rPr>
                <w:iCs/>
                <w:sz w:val="20"/>
              </w:rPr>
              <w:instrText>Aviation method</w:instrText>
            </w:r>
            <w:r w:rsidR="00CB4EE2">
              <w:instrText xml:space="preserve">" </w:instrText>
            </w:r>
            <w:r w:rsidR="00CB4EE2">
              <w:rPr>
                <w:i/>
                <w:sz w:val="20"/>
              </w:rPr>
              <w:fldChar w:fldCharType="end"/>
            </w:r>
            <w:r w:rsidRPr="006341B1">
              <w:rPr>
                <w:i/>
                <w:sz w:val="20"/>
              </w:rPr>
              <w:t>)</w:t>
            </w:r>
          </w:p>
        </w:tc>
        <w:tc>
          <w:tcPr>
            <w:tcW w:w="2268" w:type="dxa"/>
          </w:tcPr>
          <w:p w14:paraId="310E67C4" w14:textId="77777777" w:rsidR="00C45BBB" w:rsidRPr="006341B1" w:rsidRDefault="00C45BBB" w:rsidP="00BB4548">
            <w:pPr>
              <w:rPr>
                <w:sz w:val="20"/>
              </w:rPr>
            </w:pPr>
            <w:r w:rsidRPr="006341B1">
              <w:rPr>
                <w:sz w:val="20"/>
              </w:rPr>
              <w:t xml:space="preserve">73 </w:t>
            </w:r>
          </w:p>
          <w:p w14:paraId="10AF8EEA" w14:textId="77777777" w:rsidR="00C45BBB" w:rsidRPr="006341B1" w:rsidRDefault="00C45BBB" w:rsidP="00BB4548">
            <w:pPr>
              <w:rPr>
                <w:sz w:val="20"/>
              </w:rPr>
            </w:pPr>
            <w:r w:rsidRPr="006341B1">
              <w:rPr>
                <w:sz w:val="20"/>
              </w:rPr>
              <w:t>(mixture Temp 260F)</w:t>
            </w:r>
          </w:p>
        </w:tc>
        <w:tc>
          <w:tcPr>
            <w:tcW w:w="2268" w:type="dxa"/>
          </w:tcPr>
          <w:p w14:paraId="3A0A7023" w14:textId="77777777" w:rsidR="00C45BBB" w:rsidRPr="006341B1" w:rsidRDefault="00C45BBB" w:rsidP="00BB4548">
            <w:pPr>
              <w:rPr>
                <w:sz w:val="20"/>
              </w:rPr>
            </w:pPr>
            <w:r w:rsidRPr="006341B1">
              <w:rPr>
                <w:sz w:val="20"/>
              </w:rPr>
              <w:t xml:space="preserve">87 </w:t>
            </w:r>
          </w:p>
          <w:p w14:paraId="3D7CD358" w14:textId="77777777" w:rsidR="00C45BBB" w:rsidRPr="006341B1" w:rsidRDefault="00C45BBB" w:rsidP="00BB4548">
            <w:pPr>
              <w:rPr>
                <w:sz w:val="20"/>
              </w:rPr>
            </w:pPr>
            <w:r w:rsidRPr="006341B1">
              <w:rPr>
                <w:sz w:val="20"/>
              </w:rPr>
              <w:t>(mixture temp 300F)</w:t>
            </w:r>
          </w:p>
        </w:tc>
        <w:tc>
          <w:tcPr>
            <w:tcW w:w="1134" w:type="dxa"/>
          </w:tcPr>
          <w:p w14:paraId="78C4AEA2" w14:textId="5323170D" w:rsidR="00C45BBB" w:rsidRPr="006341B1" w:rsidRDefault="00C45BBB" w:rsidP="00BB4548">
            <w:pPr>
              <w:rPr>
                <w:sz w:val="20"/>
              </w:rPr>
            </w:pPr>
            <w:r w:rsidRPr="006341B1">
              <w:rPr>
                <w:sz w:val="20"/>
              </w:rPr>
              <w:t>ASTM D357-33T</w:t>
            </w:r>
            <w:r w:rsidR="009B6A12">
              <w:rPr>
                <w:sz w:val="20"/>
              </w:rPr>
              <w:fldChar w:fldCharType="begin"/>
            </w:r>
            <w:r w:rsidR="009B6A12">
              <w:instrText xml:space="preserve"> XE "</w:instrText>
            </w:r>
            <w:r w:rsidR="009B6A12" w:rsidRPr="00F724B6">
              <w:rPr>
                <w:sz w:val="20"/>
              </w:rPr>
              <w:instrText>ASTM D357-33T</w:instrText>
            </w:r>
            <w:r w:rsidR="009B6A12">
              <w:instrText xml:space="preserve">" </w:instrText>
            </w:r>
            <w:r w:rsidR="009B6A12">
              <w:rPr>
                <w:sz w:val="20"/>
              </w:rPr>
              <w:fldChar w:fldCharType="end"/>
            </w:r>
          </w:p>
        </w:tc>
      </w:tr>
      <w:tr w:rsidR="00C45BBB" w14:paraId="2B856F4C" w14:textId="77777777" w:rsidTr="00BB4548">
        <w:tc>
          <w:tcPr>
            <w:tcW w:w="3936" w:type="dxa"/>
          </w:tcPr>
          <w:p w14:paraId="564333A5" w14:textId="77777777" w:rsidR="00C45BBB" w:rsidRPr="006341B1" w:rsidRDefault="00C45BBB" w:rsidP="00BB4548">
            <w:pPr>
              <w:rPr>
                <w:sz w:val="20"/>
              </w:rPr>
            </w:pPr>
            <w:r w:rsidRPr="006341B1">
              <w:rPr>
                <w:sz w:val="20"/>
              </w:rPr>
              <w:t>Knock Rating, Rich mixture Supercharge Rating</w:t>
            </w:r>
            <w:r w:rsidR="003F0F92">
              <w:rPr>
                <w:sz w:val="20"/>
              </w:rPr>
              <w:fldChar w:fldCharType="begin"/>
            </w:r>
            <w:r w:rsidR="003F0F92">
              <w:instrText xml:space="preserve"> XE "</w:instrText>
            </w:r>
            <w:r w:rsidR="003F0F92" w:rsidRPr="00191F18">
              <w:rPr>
                <w:sz w:val="20"/>
              </w:rPr>
              <w:instrText>Rich mixture Supercharge Rating</w:instrText>
            </w:r>
            <w:r w:rsidR="003F0F92">
              <w:instrText xml:space="preserve">" </w:instrText>
            </w:r>
            <w:r w:rsidR="003F0F92">
              <w:rPr>
                <w:sz w:val="20"/>
              </w:rPr>
              <w:fldChar w:fldCharType="end"/>
            </w:r>
            <w:r w:rsidRPr="006341B1">
              <w:rPr>
                <w:sz w:val="20"/>
              </w:rPr>
              <w:t xml:space="preserve"> Min.</w:t>
            </w:r>
          </w:p>
        </w:tc>
        <w:tc>
          <w:tcPr>
            <w:tcW w:w="2268" w:type="dxa"/>
          </w:tcPr>
          <w:p w14:paraId="6B2131A2" w14:textId="77777777" w:rsidR="00C45BBB" w:rsidRPr="006341B1" w:rsidRDefault="00C45BBB" w:rsidP="00BB4548">
            <w:pPr>
              <w:rPr>
                <w:sz w:val="20"/>
              </w:rPr>
            </w:pPr>
            <w:r w:rsidRPr="006341B1">
              <w:rPr>
                <w:sz w:val="20"/>
              </w:rPr>
              <w:t>not applic</w:t>
            </w:r>
            <w:r>
              <w:rPr>
                <w:sz w:val="20"/>
              </w:rPr>
              <w:t>able</w:t>
            </w:r>
          </w:p>
        </w:tc>
        <w:tc>
          <w:tcPr>
            <w:tcW w:w="2268" w:type="dxa"/>
          </w:tcPr>
          <w:p w14:paraId="7379F4E2" w14:textId="77777777" w:rsidR="00C45BBB" w:rsidRPr="006341B1" w:rsidRDefault="00C45BBB" w:rsidP="00BB4548">
            <w:pPr>
              <w:rPr>
                <w:sz w:val="20"/>
              </w:rPr>
            </w:pPr>
            <w:r w:rsidRPr="006341B1">
              <w:rPr>
                <w:sz w:val="20"/>
              </w:rPr>
              <w:t>not applic</w:t>
            </w:r>
            <w:r>
              <w:rPr>
                <w:sz w:val="20"/>
              </w:rPr>
              <w:t>able</w:t>
            </w:r>
          </w:p>
        </w:tc>
        <w:tc>
          <w:tcPr>
            <w:tcW w:w="1134" w:type="dxa"/>
          </w:tcPr>
          <w:p w14:paraId="28B464A2" w14:textId="77777777" w:rsidR="00C45BBB" w:rsidRPr="006341B1" w:rsidRDefault="00C45BBB" w:rsidP="00BB4548">
            <w:pPr>
              <w:rPr>
                <w:sz w:val="20"/>
              </w:rPr>
            </w:pPr>
            <w:r w:rsidRPr="006341B1">
              <w:rPr>
                <w:sz w:val="20"/>
              </w:rPr>
              <w:t>Not yet in use</w:t>
            </w:r>
          </w:p>
        </w:tc>
      </w:tr>
      <w:tr w:rsidR="00C45BBB" w14:paraId="0E2627AF" w14:textId="77777777" w:rsidTr="00BB4548">
        <w:tc>
          <w:tcPr>
            <w:tcW w:w="3936" w:type="dxa"/>
          </w:tcPr>
          <w:p w14:paraId="390B8549" w14:textId="77777777" w:rsidR="00C45BBB" w:rsidRPr="006341B1" w:rsidRDefault="00C45BBB" w:rsidP="00BB4548">
            <w:pPr>
              <w:rPr>
                <w:sz w:val="20"/>
              </w:rPr>
            </w:pPr>
            <w:r w:rsidRPr="006341B1">
              <w:rPr>
                <w:sz w:val="20"/>
              </w:rPr>
              <w:t>Copper Strip Corrosion</w:t>
            </w:r>
            <w:r w:rsidR="003F0F92">
              <w:rPr>
                <w:sz w:val="20"/>
              </w:rPr>
              <w:fldChar w:fldCharType="begin"/>
            </w:r>
            <w:r w:rsidR="003F0F92">
              <w:instrText xml:space="preserve"> XE "</w:instrText>
            </w:r>
            <w:r w:rsidR="003F0F92" w:rsidRPr="007C1388">
              <w:rPr>
                <w:sz w:val="20"/>
              </w:rPr>
              <w:instrText>Copper Strip Corrosion</w:instrText>
            </w:r>
            <w:r w:rsidR="003F0F92">
              <w:instrText xml:space="preserve">" </w:instrText>
            </w:r>
            <w:r w:rsidR="003F0F92">
              <w:rPr>
                <w:sz w:val="20"/>
              </w:rPr>
              <w:fldChar w:fldCharType="end"/>
            </w:r>
            <w:r w:rsidRPr="006341B1">
              <w:rPr>
                <w:sz w:val="20"/>
              </w:rPr>
              <w:t xml:space="preserve"> (2 hrs @100 </w:t>
            </w:r>
            <w:r w:rsidR="00EC7146">
              <w:rPr>
                <w:sz w:val="20"/>
              </w:rPr>
              <w:t xml:space="preserve">deg. </w:t>
            </w:r>
            <w:r w:rsidRPr="006341B1">
              <w:rPr>
                <w:sz w:val="20"/>
              </w:rPr>
              <w:t>C)</w:t>
            </w:r>
            <w:r>
              <w:rPr>
                <w:sz w:val="20"/>
              </w:rPr>
              <w:t xml:space="preserve"> </w:t>
            </w:r>
            <w:r w:rsidRPr="006341B1">
              <w:rPr>
                <w:sz w:val="20"/>
              </w:rPr>
              <w:t>Max.</w:t>
            </w:r>
          </w:p>
        </w:tc>
        <w:tc>
          <w:tcPr>
            <w:tcW w:w="2268" w:type="dxa"/>
          </w:tcPr>
          <w:p w14:paraId="0A0510B9" w14:textId="77777777" w:rsidR="00C45BBB" w:rsidRPr="006341B1" w:rsidRDefault="00C45BBB" w:rsidP="00BB4548">
            <w:pPr>
              <w:rPr>
                <w:sz w:val="20"/>
              </w:rPr>
            </w:pPr>
            <w:r w:rsidRPr="006341B1">
              <w:rPr>
                <w:sz w:val="20"/>
              </w:rPr>
              <w:t>Pass</w:t>
            </w:r>
          </w:p>
        </w:tc>
        <w:tc>
          <w:tcPr>
            <w:tcW w:w="2268" w:type="dxa"/>
          </w:tcPr>
          <w:p w14:paraId="7F5F3C74" w14:textId="77777777" w:rsidR="00C45BBB" w:rsidRPr="006341B1" w:rsidRDefault="00C45BBB" w:rsidP="00BB4548">
            <w:pPr>
              <w:rPr>
                <w:sz w:val="20"/>
              </w:rPr>
            </w:pPr>
            <w:r w:rsidRPr="006341B1">
              <w:rPr>
                <w:sz w:val="20"/>
              </w:rPr>
              <w:t>Pass</w:t>
            </w:r>
          </w:p>
        </w:tc>
        <w:tc>
          <w:tcPr>
            <w:tcW w:w="1134" w:type="dxa"/>
          </w:tcPr>
          <w:p w14:paraId="039F37A3" w14:textId="77777777" w:rsidR="00C45BBB" w:rsidRPr="006341B1" w:rsidRDefault="00C45BBB" w:rsidP="00BB4548">
            <w:pPr>
              <w:rPr>
                <w:sz w:val="20"/>
              </w:rPr>
            </w:pPr>
          </w:p>
        </w:tc>
      </w:tr>
      <w:tr w:rsidR="00C45BBB" w14:paraId="763164E5" w14:textId="77777777" w:rsidTr="00BB4548">
        <w:tc>
          <w:tcPr>
            <w:tcW w:w="3936" w:type="dxa"/>
          </w:tcPr>
          <w:p w14:paraId="68CD1247" w14:textId="77777777" w:rsidR="00C45BBB" w:rsidRPr="006341B1" w:rsidRDefault="00C45BBB" w:rsidP="001211AD">
            <w:pPr>
              <w:rPr>
                <w:sz w:val="20"/>
              </w:rPr>
            </w:pPr>
            <w:r w:rsidRPr="006341B1">
              <w:rPr>
                <w:sz w:val="20"/>
              </w:rPr>
              <w:t>Potential Gum</w:t>
            </w:r>
            <w:r w:rsidR="003F0F92">
              <w:rPr>
                <w:sz w:val="20"/>
              </w:rPr>
              <w:fldChar w:fldCharType="begin"/>
            </w:r>
            <w:r w:rsidR="003F0F92">
              <w:instrText xml:space="preserve"> XE "</w:instrText>
            </w:r>
            <w:r w:rsidR="003F0F92" w:rsidRPr="00255D86">
              <w:rPr>
                <w:sz w:val="20"/>
              </w:rPr>
              <w:instrText>Potential Gum</w:instrText>
            </w:r>
            <w:r w:rsidR="003F0F92">
              <w:instrText xml:space="preserve">" </w:instrText>
            </w:r>
            <w:r w:rsidR="003F0F92">
              <w:rPr>
                <w:sz w:val="20"/>
              </w:rPr>
              <w:fldChar w:fldCharType="end"/>
            </w:r>
            <w:r w:rsidRPr="006341B1">
              <w:rPr>
                <w:sz w:val="20"/>
              </w:rPr>
              <w:t xml:space="preserve"> (16 hr aging mg/100 ml) Max</w:t>
            </w:r>
          </w:p>
        </w:tc>
        <w:tc>
          <w:tcPr>
            <w:tcW w:w="2268" w:type="dxa"/>
          </w:tcPr>
          <w:p w14:paraId="1E43265B" w14:textId="77777777" w:rsidR="00C45BBB" w:rsidRPr="006341B1" w:rsidRDefault="00C45BBB" w:rsidP="00BB4548">
            <w:pPr>
              <w:rPr>
                <w:sz w:val="20"/>
              </w:rPr>
            </w:pPr>
            <w:r w:rsidRPr="006341B1">
              <w:rPr>
                <w:sz w:val="20"/>
              </w:rPr>
              <w:t>10</w:t>
            </w:r>
          </w:p>
        </w:tc>
        <w:tc>
          <w:tcPr>
            <w:tcW w:w="2268" w:type="dxa"/>
          </w:tcPr>
          <w:p w14:paraId="11232E81" w14:textId="77777777" w:rsidR="00C45BBB" w:rsidRPr="006341B1" w:rsidRDefault="00C45BBB" w:rsidP="00BB4548">
            <w:pPr>
              <w:rPr>
                <w:sz w:val="20"/>
              </w:rPr>
            </w:pPr>
            <w:r w:rsidRPr="006341B1">
              <w:rPr>
                <w:sz w:val="20"/>
              </w:rPr>
              <w:t>10</w:t>
            </w:r>
          </w:p>
        </w:tc>
        <w:tc>
          <w:tcPr>
            <w:tcW w:w="1134" w:type="dxa"/>
          </w:tcPr>
          <w:p w14:paraId="0DBBBC3F" w14:textId="77777777" w:rsidR="00C45BBB" w:rsidRPr="006341B1" w:rsidRDefault="00C45BBB" w:rsidP="00BB4548">
            <w:pPr>
              <w:rPr>
                <w:sz w:val="20"/>
              </w:rPr>
            </w:pPr>
            <w:r w:rsidRPr="006341B1">
              <w:rPr>
                <w:sz w:val="20"/>
              </w:rPr>
              <w:t>Method specified</w:t>
            </w:r>
          </w:p>
        </w:tc>
      </w:tr>
      <w:tr w:rsidR="00C45BBB" w14:paraId="52099A9E" w14:textId="77777777" w:rsidTr="00BB4548">
        <w:tc>
          <w:tcPr>
            <w:tcW w:w="3936" w:type="dxa"/>
          </w:tcPr>
          <w:p w14:paraId="5FF8A53E" w14:textId="77777777" w:rsidR="00C45BBB" w:rsidRPr="006341B1" w:rsidRDefault="00C45BBB" w:rsidP="00BB4548">
            <w:pPr>
              <w:rPr>
                <w:sz w:val="20"/>
              </w:rPr>
            </w:pPr>
            <w:r w:rsidRPr="006341B1">
              <w:rPr>
                <w:sz w:val="20"/>
              </w:rPr>
              <w:t>Existent Gum</w:t>
            </w:r>
            <w:r w:rsidR="003F0F92">
              <w:rPr>
                <w:sz w:val="20"/>
              </w:rPr>
              <w:fldChar w:fldCharType="begin"/>
            </w:r>
            <w:r w:rsidR="003F0F92">
              <w:instrText xml:space="preserve"> XE "</w:instrText>
            </w:r>
            <w:r w:rsidR="003F0F92" w:rsidRPr="003A2B93">
              <w:rPr>
                <w:sz w:val="20"/>
              </w:rPr>
              <w:instrText>Existent Gum</w:instrText>
            </w:r>
            <w:r w:rsidR="003F0F92">
              <w:instrText xml:space="preserve">" </w:instrText>
            </w:r>
            <w:r w:rsidR="003F0F92">
              <w:rPr>
                <w:sz w:val="20"/>
              </w:rPr>
              <w:fldChar w:fldCharType="end"/>
            </w:r>
            <w:r w:rsidRPr="006341B1">
              <w:rPr>
                <w:sz w:val="20"/>
              </w:rPr>
              <w:t xml:space="preserve"> (mg/100 ml) Max.</w:t>
            </w:r>
          </w:p>
        </w:tc>
        <w:tc>
          <w:tcPr>
            <w:tcW w:w="2268" w:type="dxa"/>
          </w:tcPr>
          <w:p w14:paraId="60E825B2" w14:textId="77777777" w:rsidR="00C45BBB" w:rsidRPr="006341B1" w:rsidRDefault="00C45BBB" w:rsidP="00BB4548">
            <w:pPr>
              <w:rPr>
                <w:sz w:val="20"/>
              </w:rPr>
            </w:pPr>
            <w:r w:rsidRPr="006341B1">
              <w:rPr>
                <w:sz w:val="20"/>
              </w:rPr>
              <w:t>10</w:t>
            </w:r>
          </w:p>
        </w:tc>
        <w:tc>
          <w:tcPr>
            <w:tcW w:w="2268" w:type="dxa"/>
          </w:tcPr>
          <w:p w14:paraId="44FB0644" w14:textId="77777777" w:rsidR="00C45BBB" w:rsidRPr="006341B1" w:rsidRDefault="00C45BBB" w:rsidP="00BB4548">
            <w:pPr>
              <w:rPr>
                <w:sz w:val="20"/>
              </w:rPr>
            </w:pPr>
            <w:r w:rsidRPr="006341B1">
              <w:rPr>
                <w:sz w:val="20"/>
              </w:rPr>
              <w:t>10</w:t>
            </w:r>
          </w:p>
        </w:tc>
        <w:tc>
          <w:tcPr>
            <w:tcW w:w="1134" w:type="dxa"/>
          </w:tcPr>
          <w:p w14:paraId="6D2C280E" w14:textId="77777777" w:rsidR="00C45BBB" w:rsidRPr="006341B1" w:rsidRDefault="00C45BBB" w:rsidP="00BB4548">
            <w:pPr>
              <w:rPr>
                <w:sz w:val="20"/>
              </w:rPr>
            </w:pPr>
          </w:p>
        </w:tc>
      </w:tr>
      <w:tr w:rsidR="00C45BBB" w14:paraId="0BD7A09E" w14:textId="77777777" w:rsidTr="00BB4548">
        <w:tc>
          <w:tcPr>
            <w:tcW w:w="3936" w:type="dxa"/>
          </w:tcPr>
          <w:p w14:paraId="557D9137" w14:textId="77777777" w:rsidR="00C45BBB" w:rsidRPr="006341B1" w:rsidRDefault="00C45BBB" w:rsidP="00BB4548">
            <w:pPr>
              <w:rPr>
                <w:sz w:val="20"/>
              </w:rPr>
            </w:pPr>
            <w:r w:rsidRPr="006341B1">
              <w:rPr>
                <w:sz w:val="20"/>
              </w:rPr>
              <w:t>Tetra Ethyl Lead</w:t>
            </w:r>
            <w:r w:rsidR="003F0F92">
              <w:rPr>
                <w:sz w:val="20"/>
              </w:rPr>
              <w:fldChar w:fldCharType="begin"/>
            </w:r>
            <w:r w:rsidR="003F0F92">
              <w:instrText xml:space="preserve"> XE "</w:instrText>
            </w:r>
            <w:r w:rsidR="003F0F92" w:rsidRPr="00014F91">
              <w:rPr>
                <w:sz w:val="20"/>
              </w:rPr>
              <w:instrText>Tetra Ethyl Lead</w:instrText>
            </w:r>
            <w:r w:rsidR="003F0F92">
              <w:instrText xml:space="preserve">" </w:instrText>
            </w:r>
            <w:r w:rsidR="003F0F92">
              <w:rPr>
                <w:sz w:val="20"/>
              </w:rPr>
              <w:fldChar w:fldCharType="end"/>
            </w:r>
            <w:r w:rsidRPr="006341B1">
              <w:rPr>
                <w:sz w:val="20"/>
              </w:rPr>
              <w:t xml:space="preserve"> Content (cc/Imp G) Max</w:t>
            </w:r>
          </w:p>
          <w:p w14:paraId="4D38C172" w14:textId="77777777" w:rsidR="00C45BBB" w:rsidRPr="006341B1" w:rsidRDefault="00C45BBB" w:rsidP="00BB4548">
            <w:pPr>
              <w:rPr>
                <w:sz w:val="20"/>
              </w:rPr>
            </w:pPr>
            <w:r w:rsidRPr="006341B1">
              <w:rPr>
                <w:sz w:val="20"/>
              </w:rPr>
              <w:t>(1T Ethyl Fluid.)</w:t>
            </w:r>
          </w:p>
        </w:tc>
        <w:tc>
          <w:tcPr>
            <w:tcW w:w="2268" w:type="dxa"/>
          </w:tcPr>
          <w:p w14:paraId="156223C9" w14:textId="77777777" w:rsidR="00C45BBB" w:rsidRPr="006341B1" w:rsidRDefault="00C45BBB" w:rsidP="00BB4548">
            <w:pPr>
              <w:rPr>
                <w:sz w:val="20"/>
              </w:rPr>
            </w:pPr>
            <w:r w:rsidRPr="006341B1">
              <w:rPr>
                <w:sz w:val="20"/>
              </w:rPr>
              <w:t>unleaded</w:t>
            </w:r>
          </w:p>
        </w:tc>
        <w:tc>
          <w:tcPr>
            <w:tcW w:w="2268" w:type="dxa"/>
          </w:tcPr>
          <w:p w14:paraId="710382AD" w14:textId="77777777" w:rsidR="00C45BBB" w:rsidRPr="006341B1" w:rsidRDefault="00C45BBB" w:rsidP="00BB4548">
            <w:pPr>
              <w:rPr>
                <w:sz w:val="20"/>
              </w:rPr>
            </w:pPr>
            <w:r w:rsidRPr="006341B1">
              <w:rPr>
                <w:sz w:val="20"/>
              </w:rPr>
              <w:t>4</w:t>
            </w:r>
          </w:p>
        </w:tc>
        <w:tc>
          <w:tcPr>
            <w:tcW w:w="1134" w:type="dxa"/>
          </w:tcPr>
          <w:p w14:paraId="2EB90A94" w14:textId="77777777" w:rsidR="00C45BBB" w:rsidRPr="006341B1" w:rsidRDefault="00C45BBB" w:rsidP="00BB4548">
            <w:pPr>
              <w:rPr>
                <w:sz w:val="20"/>
              </w:rPr>
            </w:pPr>
          </w:p>
        </w:tc>
      </w:tr>
    </w:tbl>
    <w:p w14:paraId="6A39807F" w14:textId="412232C4" w:rsidR="007C278A" w:rsidRPr="0036378F" w:rsidRDefault="00C45BBB" w:rsidP="00785D2D">
      <w:pPr>
        <w:pStyle w:val="BodyText"/>
        <w:rPr>
          <w:rStyle w:val="Heading1Char"/>
        </w:rPr>
      </w:pPr>
      <w:r>
        <w:t>However</w:t>
      </w:r>
      <w:r w:rsidR="009B6A12">
        <w:t>,</w:t>
      </w:r>
      <w:r>
        <w:t xml:space="preserve"> if the RAAF were still relying on the DTD Specifications, the oil companies were taking a much more international view, as can be seen from the Shell Technical Department</w:t>
      </w:r>
      <w:r w:rsidR="009B6A12">
        <w:fldChar w:fldCharType="begin"/>
      </w:r>
      <w:r w:rsidR="009B6A12">
        <w:instrText xml:space="preserve"> XE "</w:instrText>
      </w:r>
      <w:r w:rsidR="009B6A12" w:rsidRPr="003C6299">
        <w:instrText>Shell Technical Department</w:instrText>
      </w:r>
      <w:r w:rsidR="009B6A12">
        <w:instrText xml:space="preserve">" </w:instrText>
      </w:r>
      <w:r w:rsidR="009B6A12">
        <w:fldChar w:fldCharType="end"/>
      </w:r>
      <w:r>
        <w:t xml:space="preserve"> document of 1940</w:t>
      </w:r>
      <w:r w:rsidR="0036378F">
        <w:t xml:space="preserve"> which covered </w:t>
      </w:r>
      <w:r>
        <w:t>British &amp; Australian (British Empire</w:t>
      </w:r>
      <w:r w:rsidR="009B6A12">
        <w:fldChar w:fldCharType="begin"/>
      </w:r>
      <w:r w:rsidR="009B6A12">
        <w:instrText xml:space="preserve"> XE "</w:instrText>
      </w:r>
      <w:r w:rsidR="009B6A12" w:rsidRPr="00DE554A">
        <w:instrText>British Empire</w:instrText>
      </w:r>
      <w:r w:rsidR="009B6A12">
        <w:instrText xml:space="preserve">" </w:instrText>
      </w:r>
      <w:r w:rsidR="009B6A12">
        <w:fldChar w:fldCharType="end"/>
      </w:r>
      <w:r>
        <w:t xml:space="preserve">) </w:t>
      </w:r>
      <w:r w:rsidR="00721636">
        <w:t>and al</w:t>
      </w:r>
      <w:r>
        <w:t>so Holland &amp; Netherlands East Indies</w:t>
      </w:r>
      <w:r w:rsidR="00CA78BA">
        <w:fldChar w:fldCharType="begin"/>
      </w:r>
      <w:r w:rsidR="00CA78BA">
        <w:instrText xml:space="preserve"> XE "</w:instrText>
      </w:r>
      <w:r w:rsidR="00CA78BA" w:rsidRPr="00932C2A">
        <w:instrText>Netherlands East Indies</w:instrText>
      </w:r>
      <w:r w:rsidR="00CA78BA">
        <w:instrText xml:space="preserve">" </w:instrText>
      </w:r>
      <w:r w:rsidR="00CA78BA">
        <w:fldChar w:fldCharType="end"/>
      </w:r>
      <w:r w:rsidR="0036378F">
        <w:t>.</w:t>
      </w:r>
      <w:r>
        <w:t xml:space="preserve"> </w:t>
      </w:r>
      <w:r>
        <w:br w:type="page"/>
      </w:r>
      <w:r w:rsidR="007C278A" w:rsidRPr="0036378F">
        <w:rPr>
          <w:rStyle w:val="Heading1Char"/>
        </w:rPr>
        <w:lastRenderedPageBreak/>
        <w:t>Avgas Specifications &amp; Test Methods 1940</w:t>
      </w:r>
    </w:p>
    <w:p w14:paraId="3B0383B2" w14:textId="77777777" w:rsidR="007C278A" w:rsidRDefault="007C278A" w:rsidP="007C278A">
      <w:pPr>
        <w:pStyle w:val="Heading7"/>
        <w:framePr w:wrap="around"/>
      </w:pPr>
      <w:r>
        <w:t>1940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xml:space="preserve"> Aviation Gasoline Specification Apply</w:t>
      </w:r>
    </w:p>
    <w:p w14:paraId="10E00B4C" w14:textId="77777777" w:rsidR="001C6E6A" w:rsidRDefault="0036378F" w:rsidP="00785D2D">
      <w:pPr>
        <w:pStyle w:val="BodyText"/>
      </w:pPr>
      <w:r>
        <w:t xml:space="preserve">In </w:t>
      </w:r>
      <w:r w:rsidR="007C278A">
        <w:t>1940</w:t>
      </w:r>
      <w:r>
        <w:t>,</w:t>
      </w:r>
      <w:r w:rsidR="007C278A">
        <w:t xml:space="preserve"> </w:t>
      </w:r>
      <w:r>
        <w:t>the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rsidRPr="0036378F">
        <w:t xml:space="preserve"> </w:t>
      </w:r>
      <w:r>
        <w:t xml:space="preserve">Technical Department Aircraft Fuels &amp; Lubricant (Circa 1940) issued the following specification for their </w:t>
      </w:r>
      <w:r w:rsidR="007C278A">
        <w:t>Military and Commercial Aviation gasoline Specifications</w:t>
      </w:r>
      <w:r>
        <w:t>.</w:t>
      </w:r>
      <w:r w:rsidR="007C278A">
        <w:t xml:space="preserve"> </w:t>
      </w:r>
      <w:r>
        <w:t>This was obviously an international specification issued from Shell Head O</w:t>
      </w:r>
      <w:r w:rsidR="001C6E6A">
        <w:t>ffice since Shell were also supplying the Netherlands East Indies Air Force</w:t>
      </w:r>
      <w:r w:rsidR="00CA78BA">
        <w:fldChar w:fldCharType="begin"/>
      </w:r>
      <w:r w:rsidR="00CA78BA">
        <w:instrText xml:space="preserve"> XE "</w:instrText>
      </w:r>
      <w:r w:rsidR="00CA78BA" w:rsidRPr="0054535A">
        <w:instrText>Netherlands East Indies Air Force</w:instrText>
      </w:r>
      <w:r w:rsidR="00CA78BA">
        <w:instrText xml:space="preserve">" </w:instrText>
      </w:r>
      <w:r w:rsidR="00CA78BA">
        <w:fldChar w:fldCharType="end"/>
      </w:r>
      <w:r w:rsidR="001C6E6A">
        <w:t xml:space="preserve"> (which would later become part of the RAAF</w:t>
      </w:r>
      <w:r w:rsidR="00CA78BA">
        <w:fldChar w:fldCharType="begin"/>
      </w:r>
      <w:r w:rsidR="00CA78BA">
        <w:instrText xml:space="preserve"> XE "</w:instrText>
      </w:r>
      <w:r w:rsidR="00CA78BA" w:rsidRPr="0069762B">
        <w:instrText>RAAF</w:instrText>
      </w:r>
      <w:r w:rsidR="00CA78BA">
        <w:instrText xml:space="preserve">" </w:instrText>
      </w:r>
      <w:r w:rsidR="00CA78BA">
        <w:fldChar w:fldCharType="end"/>
      </w:r>
      <w:r w:rsidR="001C6E6A">
        <w:t xml:space="preserve"> for the duration of the war), and the RAF</w:t>
      </w:r>
      <w:r w:rsidR="005979B0">
        <w:fldChar w:fldCharType="begin"/>
      </w:r>
      <w:r w:rsidR="005979B0">
        <w:instrText xml:space="preserve"> XE "</w:instrText>
      </w:r>
      <w:r w:rsidR="005979B0" w:rsidRPr="00D54159">
        <w:instrText>RAF</w:instrText>
      </w:r>
      <w:r w:rsidR="005979B0">
        <w:instrText xml:space="preserve">" </w:instrText>
      </w:r>
      <w:r w:rsidR="005979B0">
        <w:fldChar w:fldCharType="end"/>
      </w:r>
      <w:r w:rsidR="001C6E6A">
        <w:t xml:space="preserve"> in the Far East in particular Singapore</w:t>
      </w:r>
      <w:r w:rsidR="00CA78BA">
        <w:fldChar w:fldCharType="begin"/>
      </w:r>
      <w:r w:rsidR="00CA78BA">
        <w:instrText xml:space="preserve"> XE "</w:instrText>
      </w:r>
      <w:r w:rsidR="00CA78BA" w:rsidRPr="005E0072">
        <w:instrText>Singapore</w:instrText>
      </w:r>
      <w:r w:rsidR="00CA78BA">
        <w:instrText xml:space="preserve">" </w:instrText>
      </w:r>
      <w:r w:rsidR="00CA78BA">
        <w:fldChar w:fldCharType="end"/>
      </w:r>
      <w:r w:rsidR="001C6E6A">
        <w:t xml:space="preserve"> (the ‘British Citadel of the Far East’). </w:t>
      </w:r>
    </w:p>
    <w:p w14:paraId="7E1E2EF5" w14:textId="06423126" w:rsidR="007C278A" w:rsidRDefault="007C278A" w:rsidP="00785D2D">
      <w:pPr>
        <w:pStyle w:val="BodyText"/>
      </w:pPr>
      <w:r>
        <w:t xml:space="preserve">British &amp; Australian (British Empire) </w:t>
      </w:r>
      <w:r w:rsidR="001C6E6A">
        <w:t>a</w:t>
      </w:r>
      <w:r>
        <w:t>lso Holland &amp; Netherlands East Indies</w:t>
      </w:r>
      <w:r w:rsidR="009B1C60">
        <w:fldChar w:fldCharType="begin"/>
      </w:r>
      <w:r w:rsidR="009B1C60">
        <w:instrText xml:space="preserve"> XE "</w:instrText>
      </w:r>
      <w:r w:rsidR="009B1C60" w:rsidRPr="007365FE">
        <w:instrText>Netherlands East Indies</w:instrText>
      </w:r>
      <w:r w:rsidR="009B1C60">
        <w:instrText xml:space="preserve">" </w:instrText>
      </w:r>
      <w:r w:rsidR="009B1C60">
        <w:fldChar w:fldCharType="end"/>
      </w:r>
      <w:r>
        <w:t xml:space="preserve"> (except CFR Motor Method</w:t>
      </w:r>
      <w:r w:rsidR="009B6A12">
        <w:fldChar w:fldCharType="begin"/>
      </w:r>
      <w:r w:rsidR="009B6A12">
        <w:instrText xml:space="preserve"> XE "</w:instrText>
      </w:r>
      <w:r w:rsidR="009B6A12" w:rsidRPr="00016D0E">
        <w:instrText>CFR Motor Method</w:instrText>
      </w:r>
      <w:r w:rsidR="009B6A12">
        <w:instrText xml:space="preserve">" </w:instrText>
      </w:r>
      <w:r w:rsidR="009B6A12">
        <w:fldChar w:fldCharType="end"/>
      </w:r>
      <w:r>
        <w:t xml:space="preserve"> for 87 &amp; 100)</w:t>
      </w:r>
      <w:r w:rsidR="00EC7146">
        <w:t>.</w:t>
      </w:r>
    </w:p>
    <w:p w14:paraId="66FC70BA" w14:textId="77777777" w:rsidR="00EC7146" w:rsidRDefault="00EC7146" w:rsidP="00F77A93">
      <w:pPr>
        <w:pStyle w:val="Caption"/>
      </w:pPr>
      <w:r>
        <w:t xml:space="preserve">Table </w:t>
      </w:r>
      <w:r w:rsidR="00DC5394">
        <w:rPr>
          <w:noProof/>
        </w:rPr>
        <w:fldChar w:fldCharType="begin"/>
      </w:r>
      <w:r w:rsidR="00DC5394">
        <w:rPr>
          <w:noProof/>
        </w:rPr>
        <w:instrText xml:space="preserve"> SEQ Table \* ARABIC </w:instrText>
      </w:r>
      <w:r w:rsidR="00DC5394">
        <w:rPr>
          <w:noProof/>
        </w:rPr>
        <w:fldChar w:fldCharType="separate"/>
      </w:r>
      <w:r>
        <w:rPr>
          <w:noProof/>
        </w:rPr>
        <w:t>4</w:t>
      </w:r>
      <w:r w:rsidR="00DC5394">
        <w:rPr>
          <w:noProof/>
        </w:rPr>
        <w:fldChar w:fldCharType="end"/>
      </w:r>
      <w:r>
        <w:t>. British Air Ministry aviation gasoline specifications</w:t>
      </w:r>
      <w:r w:rsidR="00CA78BA">
        <w:fldChar w:fldCharType="begin"/>
      </w:r>
      <w:r w:rsidR="00CA78BA">
        <w:instrText xml:space="preserve"> XE "</w:instrText>
      </w:r>
      <w:r w:rsidR="00CA78BA" w:rsidRPr="00C00A65">
        <w:instrText>British Air Ministry</w:instrText>
      </w:r>
      <w:r w:rsidR="00CA78BA">
        <w:instrText xml:space="preserve">" </w:instrText>
      </w:r>
      <w:r w:rsidR="00CA78BA">
        <w:fldChar w:fldCharType="end"/>
      </w:r>
      <w:r>
        <w:t xml:space="preserve"> 1940</w:t>
      </w:r>
    </w:p>
    <w:p w14:paraId="7D7D75FE" w14:textId="1F1A73C6" w:rsidR="007C278A" w:rsidRDefault="00C45BBB" w:rsidP="00785D2D">
      <w:pPr>
        <w:pStyle w:val="BodyText"/>
      </w:pPr>
      <w:r>
        <w:t>Specification: British</w:t>
      </w:r>
      <w:r w:rsidR="007C278A">
        <w:t xml:space="preserve"> Air Ministry</w:t>
      </w:r>
      <w:r w:rsidR="009B6A12">
        <w:fldChar w:fldCharType="begin"/>
      </w:r>
      <w:r w:rsidR="009B6A12">
        <w:instrText xml:space="preserve"> XE "</w:instrText>
      </w:r>
      <w:r w:rsidR="009B6A12" w:rsidRPr="006304FD">
        <w:instrText>British Air Ministry</w:instrText>
      </w:r>
      <w:r w:rsidR="009B6A12">
        <w:instrText xml:space="preserve">" </w:instrText>
      </w:r>
      <w:r w:rsidR="009B6A12">
        <w:fldChar w:fldCharType="end"/>
      </w:r>
      <w:r w:rsidR="007C278A">
        <w:t xml:space="preserve"> </w:t>
      </w:r>
      <w:r w:rsidR="009B100C">
        <w:t>DTD 230</w:t>
      </w:r>
      <w:r w:rsidR="00CA78BA">
        <w:fldChar w:fldCharType="begin"/>
      </w:r>
      <w:r w:rsidR="00CA78BA">
        <w:instrText xml:space="preserve"> XE "</w:instrText>
      </w:r>
      <w:r w:rsidR="00CA78BA" w:rsidRPr="00503DDB">
        <w:instrText>DTD-230</w:instrText>
      </w:r>
      <w:r w:rsidR="00CA78BA">
        <w:instrText xml:space="preserve">" </w:instrText>
      </w:r>
      <w:r w:rsidR="00CA78BA">
        <w:fldChar w:fldCharType="end"/>
      </w:r>
      <w:r w:rsidR="007C278A">
        <w:t xml:space="preserve"> (Department of Technical Development)</w:t>
      </w:r>
    </w:p>
    <w:tbl>
      <w:tblPr>
        <w:tblW w:w="9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36"/>
        <w:gridCol w:w="1134"/>
        <w:gridCol w:w="1276"/>
        <w:gridCol w:w="993"/>
        <w:gridCol w:w="1275"/>
        <w:gridCol w:w="993"/>
      </w:tblGrid>
      <w:tr w:rsidR="007C278A" w14:paraId="31573AFD" w14:textId="77777777" w:rsidTr="00F07E9A">
        <w:tc>
          <w:tcPr>
            <w:tcW w:w="3936" w:type="dxa"/>
          </w:tcPr>
          <w:p w14:paraId="51249D17" w14:textId="77777777" w:rsidR="007C278A" w:rsidRPr="00312865" w:rsidRDefault="007C278A" w:rsidP="00F07E9A">
            <w:pPr>
              <w:rPr>
                <w:sz w:val="20"/>
              </w:rPr>
            </w:pPr>
            <w:r w:rsidRPr="00312865">
              <w:rPr>
                <w:sz w:val="20"/>
              </w:rPr>
              <w:t>Grade Designation</w:t>
            </w:r>
          </w:p>
        </w:tc>
        <w:tc>
          <w:tcPr>
            <w:tcW w:w="1134" w:type="dxa"/>
          </w:tcPr>
          <w:p w14:paraId="04AB531A" w14:textId="77777777" w:rsidR="007C278A" w:rsidRPr="00312865" w:rsidRDefault="007C278A" w:rsidP="00F07E9A">
            <w:pPr>
              <w:rPr>
                <w:sz w:val="20"/>
              </w:rPr>
            </w:pPr>
            <w:r w:rsidRPr="00312865">
              <w:rPr>
                <w:sz w:val="20"/>
              </w:rPr>
              <w:t>73 (Estimated)</w:t>
            </w:r>
          </w:p>
        </w:tc>
        <w:tc>
          <w:tcPr>
            <w:tcW w:w="1276" w:type="dxa"/>
          </w:tcPr>
          <w:p w14:paraId="3B9FB475" w14:textId="77777777" w:rsidR="007C278A" w:rsidRPr="00312865" w:rsidRDefault="007C278A" w:rsidP="00F07E9A">
            <w:pPr>
              <w:rPr>
                <w:sz w:val="20"/>
              </w:rPr>
            </w:pPr>
            <w:r w:rsidRPr="00312865">
              <w:rPr>
                <w:sz w:val="20"/>
              </w:rPr>
              <w:t>87</w:t>
            </w:r>
          </w:p>
        </w:tc>
        <w:tc>
          <w:tcPr>
            <w:tcW w:w="993" w:type="dxa"/>
          </w:tcPr>
          <w:p w14:paraId="78DAC631" w14:textId="77777777" w:rsidR="007C278A" w:rsidRPr="00312865" w:rsidRDefault="007C278A" w:rsidP="00F07E9A">
            <w:pPr>
              <w:rPr>
                <w:i/>
                <w:sz w:val="20"/>
              </w:rPr>
            </w:pPr>
            <w:r w:rsidRPr="00312865">
              <w:rPr>
                <w:i/>
                <w:sz w:val="20"/>
              </w:rPr>
              <w:t>Typical</w:t>
            </w:r>
          </w:p>
        </w:tc>
        <w:tc>
          <w:tcPr>
            <w:tcW w:w="1275" w:type="dxa"/>
          </w:tcPr>
          <w:p w14:paraId="7BF22FE5" w14:textId="77777777" w:rsidR="007C278A" w:rsidRPr="00312865" w:rsidRDefault="007C278A" w:rsidP="00F07E9A">
            <w:pPr>
              <w:rPr>
                <w:sz w:val="20"/>
              </w:rPr>
            </w:pPr>
            <w:r w:rsidRPr="00312865">
              <w:rPr>
                <w:sz w:val="20"/>
              </w:rPr>
              <w:t>100 (tentative)</w:t>
            </w:r>
          </w:p>
        </w:tc>
        <w:tc>
          <w:tcPr>
            <w:tcW w:w="993" w:type="dxa"/>
          </w:tcPr>
          <w:p w14:paraId="15246C30" w14:textId="77777777" w:rsidR="007C278A" w:rsidRDefault="007C278A" w:rsidP="00F07E9A">
            <w:pPr>
              <w:rPr>
                <w:b/>
              </w:rPr>
            </w:pPr>
            <w:r>
              <w:rPr>
                <w:b/>
              </w:rPr>
              <w:t>Method</w:t>
            </w:r>
          </w:p>
        </w:tc>
      </w:tr>
      <w:tr w:rsidR="007C278A" w14:paraId="39C3992D" w14:textId="77777777" w:rsidTr="00F07E9A">
        <w:tc>
          <w:tcPr>
            <w:tcW w:w="3936" w:type="dxa"/>
          </w:tcPr>
          <w:p w14:paraId="7A7ED5AC" w14:textId="77777777" w:rsidR="007C278A" w:rsidRPr="00312865" w:rsidRDefault="007C278A" w:rsidP="00F07E9A">
            <w:pPr>
              <w:rPr>
                <w:sz w:val="20"/>
              </w:rPr>
            </w:pPr>
            <w:r w:rsidRPr="00312865">
              <w:rPr>
                <w:sz w:val="20"/>
              </w:rPr>
              <w:t>Specification No.</w:t>
            </w:r>
          </w:p>
        </w:tc>
        <w:tc>
          <w:tcPr>
            <w:tcW w:w="1134" w:type="dxa"/>
          </w:tcPr>
          <w:p w14:paraId="6ED8188C" w14:textId="77777777" w:rsidR="007C278A" w:rsidRPr="00312865" w:rsidRDefault="009B100C" w:rsidP="00F07E9A">
            <w:pPr>
              <w:rPr>
                <w:sz w:val="20"/>
              </w:rPr>
            </w:pPr>
            <w:r>
              <w:rPr>
                <w:sz w:val="20"/>
              </w:rPr>
              <w:t>DTD 224</w:t>
            </w:r>
            <w:r w:rsidR="00CA78BA">
              <w:rPr>
                <w:sz w:val="20"/>
              </w:rPr>
              <w:fldChar w:fldCharType="begin"/>
            </w:r>
            <w:r w:rsidR="00CA78BA">
              <w:instrText xml:space="preserve"> XE "</w:instrText>
            </w:r>
            <w:r w:rsidR="00CA78BA" w:rsidRPr="00C32682">
              <w:rPr>
                <w:sz w:val="20"/>
              </w:rPr>
              <w:instrText>DTD-224</w:instrText>
            </w:r>
            <w:r w:rsidR="00CA78BA">
              <w:instrText xml:space="preserve">" </w:instrText>
            </w:r>
            <w:r w:rsidR="00CA78BA">
              <w:rPr>
                <w:sz w:val="20"/>
              </w:rPr>
              <w:fldChar w:fldCharType="end"/>
            </w:r>
          </w:p>
        </w:tc>
        <w:tc>
          <w:tcPr>
            <w:tcW w:w="1276" w:type="dxa"/>
          </w:tcPr>
          <w:p w14:paraId="7332B6CE" w14:textId="77777777" w:rsidR="007C278A" w:rsidRPr="00312865" w:rsidRDefault="009B100C" w:rsidP="00F07E9A">
            <w:pPr>
              <w:rPr>
                <w:sz w:val="20"/>
              </w:rPr>
            </w:pPr>
            <w:r>
              <w:rPr>
                <w:sz w:val="20"/>
              </w:rPr>
              <w:t>DTD 230</w:t>
            </w:r>
            <w:r w:rsidR="00BD3DF9">
              <w:rPr>
                <w:sz w:val="20"/>
              </w:rPr>
              <w:fldChar w:fldCharType="begin"/>
            </w:r>
            <w:r w:rsidR="00BD3DF9">
              <w:instrText xml:space="preserve"> XE "</w:instrText>
            </w:r>
            <w:r w:rsidR="00BD3DF9" w:rsidRPr="003414B4">
              <w:rPr>
                <w:sz w:val="20"/>
              </w:rPr>
              <w:instrText>DTD-230</w:instrText>
            </w:r>
            <w:r w:rsidR="00BD3DF9">
              <w:instrText xml:space="preserve">" </w:instrText>
            </w:r>
            <w:r w:rsidR="00BD3DF9">
              <w:rPr>
                <w:sz w:val="20"/>
              </w:rPr>
              <w:fldChar w:fldCharType="end"/>
            </w:r>
          </w:p>
        </w:tc>
        <w:tc>
          <w:tcPr>
            <w:tcW w:w="993" w:type="dxa"/>
          </w:tcPr>
          <w:p w14:paraId="7B9BF817" w14:textId="77777777" w:rsidR="007C278A" w:rsidRPr="00312865" w:rsidRDefault="007C278A" w:rsidP="00F07E9A">
            <w:pPr>
              <w:rPr>
                <w:i/>
                <w:sz w:val="20"/>
              </w:rPr>
            </w:pPr>
          </w:p>
        </w:tc>
        <w:tc>
          <w:tcPr>
            <w:tcW w:w="1275" w:type="dxa"/>
          </w:tcPr>
          <w:p w14:paraId="298982EB" w14:textId="77777777" w:rsidR="007C278A" w:rsidRPr="00312865" w:rsidRDefault="007C278A" w:rsidP="00F07E9A">
            <w:pPr>
              <w:rPr>
                <w:sz w:val="20"/>
              </w:rPr>
            </w:pPr>
            <w:r w:rsidRPr="00312865">
              <w:rPr>
                <w:sz w:val="20"/>
              </w:rPr>
              <w:t>Tentative</w:t>
            </w:r>
          </w:p>
        </w:tc>
        <w:tc>
          <w:tcPr>
            <w:tcW w:w="993" w:type="dxa"/>
          </w:tcPr>
          <w:p w14:paraId="1B702EE4" w14:textId="77777777" w:rsidR="007C278A" w:rsidRDefault="007C278A" w:rsidP="00F07E9A"/>
        </w:tc>
      </w:tr>
      <w:tr w:rsidR="007C278A" w14:paraId="25BA51F5" w14:textId="77777777" w:rsidTr="00F07E9A">
        <w:tc>
          <w:tcPr>
            <w:tcW w:w="3936" w:type="dxa"/>
          </w:tcPr>
          <w:p w14:paraId="1FD81D9B" w14:textId="77777777" w:rsidR="007C278A" w:rsidRPr="00312865" w:rsidRDefault="007C278A" w:rsidP="00F07E9A">
            <w:pPr>
              <w:rPr>
                <w:sz w:val="20"/>
              </w:rPr>
            </w:pPr>
            <w:r w:rsidRPr="00312865">
              <w:rPr>
                <w:sz w:val="20"/>
              </w:rPr>
              <w:t>Colo</w:t>
            </w:r>
            <w:r w:rsidR="00EC7146">
              <w:rPr>
                <w:sz w:val="20"/>
              </w:rPr>
              <w:t>u</w:t>
            </w:r>
            <w:r w:rsidRPr="00312865">
              <w:rPr>
                <w:sz w:val="20"/>
              </w:rPr>
              <w:t>r</w:t>
            </w:r>
            <w:r w:rsidR="00CA78BA">
              <w:rPr>
                <w:sz w:val="20"/>
              </w:rPr>
              <w:fldChar w:fldCharType="begin"/>
            </w:r>
            <w:r w:rsidR="00CA78BA">
              <w:instrText xml:space="preserve"> XE "</w:instrText>
            </w:r>
            <w:r w:rsidR="00CA78BA" w:rsidRPr="00502B20">
              <w:rPr>
                <w:sz w:val="20"/>
              </w:rPr>
              <w:instrText>Colour</w:instrText>
            </w:r>
            <w:r w:rsidR="00CA78BA">
              <w:instrText xml:space="preserve">" </w:instrText>
            </w:r>
            <w:r w:rsidR="00CA78BA">
              <w:rPr>
                <w:sz w:val="20"/>
              </w:rPr>
              <w:fldChar w:fldCharType="end"/>
            </w:r>
          </w:p>
        </w:tc>
        <w:tc>
          <w:tcPr>
            <w:tcW w:w="1134" w:type="dxa"/>
          </w:tcPr>
          <w:p w14:paraId="40F47702" w14:textId="77777777" w:rsidR="007C278A" w:rsidRPr="00312865" w:rsidRDefault="007C278A" w:rsidP="00F07E9A">
            <w:pPr>
              <w:rPr>
                <w:sz w:val="20"/>
              </w:rPr>
            </w:pPr>
          </w:p>
        </w:tc>
        <w:tc>
          <w:tcPr>
            <w:tcW w:w="1276" w:type="dxa"/>
          </w:tcPr>
          <w:p w14:paraId="7D866E4D" w14:textId="77777777" w:rsidR="007C278A" w:rsidRPr="00312865" w:rsidRDefault="007C278A" w:rsidP="00F07E9A">
            <w:pPr>
              <w:rPr>
                <w:sz w:val="20"/>
              </w:rPr>
            </w:pPr>
            <w:r w:rsidRPr="00312865">
              <w:rPr>
                <w:sz w:val="20"/>
              </w:rPr>
              <w:t>Blue</w:t>
            </w:r>
          </w:p>
        </w:tc>
        <w:tc>
          <w:tcPr>
            <w:tcW w:w="993" w:type="dxa"/>
          </w:tcPr>
          <w:p w14:paraId="2942735D" w14:textId="77777777" w:rsidR="007C278A" w:rsidRPr="00312865" w:rsidRDefault="007C278A" w:rsidP="00F07E9A">
            <w:pPr>
              <w:rPr>
                <w:i/>
                <w:sz w:val="20"/>
              </w:rPr>
            </w:pPr>
          </w:p>
        </w:tc>
        <w:tc>
          <w:tcPr>
            <w:tcW w:w="1275" w:type="dxa"/>
          </w:tcPr>
          <w:p w14:paraId="75508622" w14:textId="77777777" w:rsidR="007C278A" w:rsidRPr="00312865" w:rsidRDefault="007C278A" w:rsidP="00F07E9A">
            <w:pPr>
              <w:rPr>
                <w:sz w:val="20"/>
              </w:rPr>
            </w:pPr>
            <w:r w:rsidRPr="00312865">
              <w:rPr>
                <w:sz w:val="20"/>
              </w:rPr>
              <w:t>Green</w:t>
            </w:r>
          </w:p>
        </w:tc>
        <w:tc>
          <w:tcPr>
            <w:tcW w:w="993" w:type="dxa"/>
          </w:tcPr>
          <w:p w14:paraId="2D36ADE7" w14:textId="77777777" w:rsidR="007C278A" w:rsidRDefault="007C278A" w:rsidP="00F07E9A"/>
        </w:tc>
      </w:tr>
      <w:tr w:rsidR="007C278A" w14:paraId="0D55EB6D" w14:textId="77777777" w:rsidTr="00F07E9A">
        <w:tc>
          <w:tcPr>
            <w:tcW w:w="3936" w:type="dxa"/>
          </w:tcPr>
          <w:p w14:paraId="77E6F213" w14:textId="77777777" w:rsidR="007C278A" w:rsidRPr="00312865" w:rsidRDefault="007C278A" w:rsidP="009F33C2">
            <w:pPr>
              <w:rPr>
                <w:sz w:val="20"/>
              </w:rPr>
            </w:pPr>
            <w:r w:rsidRPr="00312865">
              <w:rPr>
                <w:sz w:val="20"/>
              </w:rPr>
              <w:t>Sul</w:t>
            </w:r>
            <w:r w:rsidR="009F33C2">
              <w:rPr>
                <w:sz w:val="20"/>
              </w:rPr>
              <w:t>ph</w:t>
            </w:r>
            <w:r w:rsidRPr="00312865">
              <w:rPr>
                <w:sz w:val="20"/>
              </w:rPr>
              <w:t>ur</w:t>
            </w:r>
            <w:r w:rsidR="00CA78BA">
              <w:rPr>
                <w:sz w:val="20"/>
              </w:rPr>
              <w:fldChar w:fldCharType="begin"/>
            </w:r>
            <w:r w:rsidR="00CA78BA">
              <w:instrText xml:space="preserve"> XE "</w:instrText>
            </w:r>
            <w:r w:rsidR="00CA78BA" w:rsidRPr="0022304D">
              <w:rPr>
                <w:sz w:val="20"/>
              </w:rPr>
              <w:instrText>Sulfur</w:instrText>
            </w:r>
            <w:r w:rsidR="00CA78BA">
              <w:instrText xml:space="preserve">" </w:instrText>
            </w:r>
            <w:r w:rsidR="00CA78BA">
              <w:rPr>
                <w:sz w:val="20"/>
              </w:rPr>
              <w:fldChar w:fldCharType="end"/>
            </w:r>
            <w:r w:rsidRPr="00312865">
              <w:rPr>
                <w:sz w:val="20"/>
              </w:rPr>
              <w:t xml:space="preserve"> (wt</w:t>
            </w:r>
            <w:r w:rsidR="00EC7146">
              <w:rPr>
                <w:sz w:val="20"/>
              </w:rPr>
              <w:t>.</w:t>
            </w:r>
            <w:r w:rsidRPr="00312865">
              <w:rPr>
                <w:sz w:val="20"/>
              </w:rPr>
              <w:t>%) Max.</w:t>
            </w:r>
          </w:p>
        </w:tc>
        <w:tc>
          <w:tcPr>
            <w:tcW w:w="1134" w:type="dxa"/>
          </w:tcPr>
          <w:p w14:paraId="71E1CD71" w14:textId="77777777" w:rsidR="007C278A" w:rsidRPr="00312865" w:rsidRDefault="007C278A" w:rsidP="00F07E9A">
            <w:pPr>
              <w:rPr>
                <w:sz w:val="20"/>
              </w:rPr>
            </w:pPr>
            <w:r w:rsidRPr="00312865">
              <w:rPr>
                <w:sz w:val="20"/>
              </w:rPr>
              <w:t>0.15</w:t>
            </w:r>
          </w:p>
        </w:tc>
        <w:tc>
          <w:tcPr>
            <w:tcW w:w="1276" w:type="dxa"/>
          </w:tcPr>
          <w:p w14:paraId="7E9362B4" w14:textId="77777777" w:rsidR="007C278A" w:rsidRPr="00312865" w:rsidRDefault="007C278A" w:rsidP="00F07E9A">
            <w:pPr>
              <w:rPr>
                <w:sz w:val="20"/>
              </w:rPr>
            </w:pPr>
            <w:r w:rsidRPr="00312865">
              <w:rPr>
                <w:sz w:val="20"/>
              </w:rPr>
              <w:t>0.15</w:t>
            </w:r>
          </w:p>
        </w:tc>
        <w:tc>
          <w:tcPr>
            <w:tcW w:w="993" w:type="dxa"/>
          </w:tcPr>
          <w:p w14:paraId="773EA0ED" w14:textId="77777777" w:rsidR="007C278A" w:rsidRPr="00312865" w:rsidRDefault="007C278A" w:rsidP="00F07E9A">
            <w:pPr>
              <w:rPr>
                <w:i/>
                <w:sz w:val="20"/>
              </w:rPr>
            </w:pPr>
          </w:p>
        </w:tc>
        <w:tc>
          <w:tcPr>
            <w:tcW w:w="1275" w:type="dxa"/>
          </w:tcPr>
          <w:p w14:paraId="38B0A8F2" w14:textId="77777777" w:rsidR="007C278A" w:rsidRPr="00312865" w:rsidRDefault="007C278A" w:rsidP="00F07E9A">
            <w:pPr>
              <w:rPr>
                <w:sz w:val="20"/>
              </w:rPr>
            </w:pPr>
            <w:r w:rsidRPr="00312865">
              <w:rPr>
                <w:sz w:val="20"/>
              </w:rPr>
              <w:t>0.15</w:t>
            </w:r>
          </w:p>
        </w:tc>
        <w:tc>
          <w:tcPr>
            <w:tcW w:w="993" w:type="dxa"/>
          </w:tcPr>
          <w:p w14:paraId="6C4E27B3" w14:textId="77777777" w:rsidR="007C278A" w:rsidRDefault="007C278A" w:rsidP="00F07E9A"/>
        </w:tc>
      </w:tr>
      <w:tr w:rsidR="007C278A" w14:paraId="5BA8FAD1" w14:textId="77777777" w:rsidTr="00F07E9A">
        <w:tc>
          <w:tcPr>
            <w:tcW w:w="3936" w:type="dxa"/>
          </w:tcPr>
          <w:p w14:paraId="34356F91" w14:textId="77777777" w:rsidR="007C278A" w:rsidRPr="00312865" w:rsidRDefault="007C278A" w:rsidP="00F07E9A">
            <w:pPr>
              <w:rPr>
                <w:sz w:val="20"/>
              </w:rPr>
            </w:pPr>
            <w:r w:rsidRPr="00312865">
              <w:rPr>
                <w:sz w:val="20"/>
              </w:rPr>
              <w:t>Aromatics</w:t>
            </w:r>
            <w:r w:rsidR="00CA78BA">
              <w:rPr>
                <w:sz w:val="20"/>
              </w:rPr>
              <w:fldChar w:fldCharType="begin"/>
            </w:r>
            <w:r w:rsidR="00CA78BA">
              <w:instrText xml:space="preserve"> XE "</w:instrText>
            </w:r>
            <w:r w:rsidR="00CA78BA" w:rsidRPr="00620069">
              <w:rPr>
                <w:sz w:val="20"/>
              </w:rPr>
              <w:instrText>Aromatics</w:instrText>
            </w:r>
            <w:r w:rsidR="00CA78BA">
              <w:instrText xml:space="preserve">" </w:instrText>
            </w:r>
            <w:r w:rsidR="00CA78BA">
              <w:rPr>
                <w:sz w:val="20"/>
              </w:rPr>
              <w:fldChar w:fldCharType="end"/>
            </w:r>
            <w:r w:rsidRPr="00312865">
              <w:rPr>
                <w:sz w:val="20"/>
              </w:rPr>
              <w:t xml:space="preserve"> (vol</w:t>
            </w:r>
            <w:r w:rsidR="00EC7146">
              <w:rPr>
                <w:sz w:val="20"/>
              </w:rPr>
              <w:t>.</w:t>
            </w:r>
            <w:r w:rsidRPr="00312865">
              <w:rPr>
                <w:sz w:val="20"/>
              </w:rPr>
              <w:t>% Benzol</w:t>
            </w:r>
            <w:r w:rsidR="00CA78BA">
              <w:rPr>
                <w:sz w:val="20"/>
              </w:rPr>
              <w:fldChar w:fldCharType="begin"/>
            </w:r>
            <w:r w:rsidR="00CA78BA">
              <w:instrText xml:space="preserve"> XE "</w:instrText>
            </w:r>
            <w:r w:rsidR="00CA78BA" w:rsidRPr="00936A7F">
              <w:rPr>
                <w:sz w:val="20"/>
              </w:rPr>
              <w:instrText>Benzol</w:instrText>
            </w:r>
            <w:r w:rsidR="00CA78BA">
              <w:instrText xml:space="preserve">" </w:instrText>
            </w:r>
            <w:r w:rsidR="00CA78BA">
              <w:rPr>
                <w:sz w:val="20"/>
              </w:rPr>
              <w:fldChar w:fldCharType="end"/>
            </w:r>
            <w:r w:rsidRPr="00312865">
              <w:rPr>
                <w:sz w:val="20"/>
              </w:rPr>
              <w:t xml:space="preserve"> (BTX) Min.</w:t>
            </w:r>
          </w:p>
        </w:tc>
        <w:tc>
          <w:tcPr>
            <w:tcW w:w="1134" w:type="dxa"/>
          </w:tcPr>
          <w:p w14:paraId="0105E5A5" w14:textId="77777777" w:rsidR="007C278A" w:rsidRPr="00312865" w:rsidRDefault="007C278A" w:rsidP="00F07E9A">
            <w:pPr>
              <w:rPr>
                <w:sz w:val="20"/>
              </w:rPr>
            </w:pPr>
          </w:p>
        </w:tc>
        <w:tc>
          <w:tcPr>
            <w:tcW w:w="1276" w:type="dxa"/>
          </w:tcPr>
          <w:p w14:paraId="5A47A7DB" w14:textId="77777777" w:rsidR="007C278A" w:rsidRPr="00312865" w:rsidRDefault="007C278A" w:rsidP="00F07E9A">
            <w:pPr>
              <w:rPr>
                <w:sz w:val="20"/>
              </w:rPr>
            </w:pPr>
            <w:r w:rsidRPr="00312865">
              <w:rPr>
                <w:sz w:val="20"/>
              </w:rPr>
              <w:t>25</w:t>
            </w:r>
          </w:p>
        </w:tc>
        <w:tc>
          <w:tcPr>
            <w:tcW w:w="993" w:type="dxa"/>
          </w:tcPr>
          <w:p w14:paraId="09FF7041" w14:textId="77777777" w:rsidR="007C278A" w:rsidRPr="00312865" w:rsidRDefault="007C278A" w:rsidP="00F07E9A">
            <w:pPr>
              <w:rPr>
                <w:i/>
                <w:sz w:val="20"/>
              </w:rPr>
            </w:pPr>
          </w:p>
        </w:tc>
        <w:tc>
          <w:tcPr>
            <w:tcW w:w="1275" w:type="dxa"/>
          </w:tcPr>
          <w:p w14:paraId="27821793" w14:textId="77777777" w:rsidR="007C278A" w:rsidRPr="00312865" w:rsidRDefault="007C278A" w:rsidP="00F07E9A">
            <w:pPr>
              <w:rPr>
                <w:sz w:val="20"/>
              </w:rPr>
            </w:pPr>
            <w:r w:rsidRPr="00312865">
              <w:rPr>
                <w:sz w:val="20"/>
              </w:rPr>
              <w:t>25</w:t>
            </w:r>
          </w:p>
        </w:tc>
        <w:tc>
          <w:tcPr>
            <w:tcW w:w="993" w:type="dxa"/>
          </w:tcPr>
          <w:p w14:paraId="44CF3174" w14:textId="77777777" w:rsidR="007C278A" w:rsidRDefault="007C278A" w:rsidP="00F07E9A"/>
        </w:tc>
      </w:tr>
      <w:tr w:rsidR="007C278A" w14:paraId="37494ACD" w14:textId="77777777" w:rsidTr="00F07E9A">
        <w:tc>
          <w:tcPr>
            <w:tcW w:w="3936" w:type="dxa"/>
          </w:tcPr>
          <w:p w14:paraId="7CAB0F4B" w14:textId="77777777" w:rsidR="007C278A" w:rsidRPr="00312865" w:rsidRDefault="007C278A" w:rsidP="00F07E9A">
            <w:pPr>
              <w:rPr>
                <w:sz w:val="20"/>
              </w:rPr>
            </w:pPr>
            <w:r w:rsidRPr="00312865">
              <w:rPr>
                <w:sz w:val="20"/>
              </w:rPr>
              <w:t>Distillation</w:t>
            </w:r>
            <w:r w:rsidR="00CA78BA">
              <w:rPr>
                <w:sz w:val="20"/>
              </w:rPr>
              <w:fldChar w:fldCharType="begin"/>
            </w:r>
            <w:r w:rsidR="00CA78BA">
              <w:instrText xml:space="preserve"> XE "</w:instrText>
            </w:r>
            <w:r w:rsidR="00CA78BA" w:rsidRPr="00D740C4">
              <w:rPr>
                <w:sz w:val="20"/>
              </w:rPr>
              <w:instrText>Distillation</w:instrText>
            </w:r>
            <w:r w:rsidR="00CA78BA">
              <w:instrText xml:space="preserve">" </w:instrText>
            </w:r>
            <w:r w:rsidR="00CA78BA">
              <w:rPr>
                <w:sz w:val="20"/>
              </w:rPr>
              <w:fldChar w:fldCharType="end"/>
            </w:r>
            <w:r w:rsidRPr="00312865">
              <w:rPr>
                <w:sz w:val="20"/>
              </w:rPr>
              <w:t xml:space="preserve"> </w:t>
            </w:r>
          </w:p>
          <w:p w14:paraId="4976BB9D" w14:textId="77777777" w:rsidR="007C278A" w:rsidRPr="00312865" w:rsidRDefault="007C278A" w:rsidP="00F07E9A">
            <w:pPr>
              <w:rPr>
                <w:sz w:val="20"/>
              </w:rPr>
            </w:pPr>
            <w:r w:rsidRPr="00312865">
              <w:rPr>
                <w:sz w:val="20"/>
              </w:rPr>
              <w:t>Temp 10% Rec. (</w:t>
            </w:r>
            <w:r w:rsidR="00EC7146">
              <w:rPr>
                <w:sz w:val="20"/>
              </w:rPr>
              <w:t xml:space="preserve">deg. </w:t>
            </w:r>
            <w:r w:rsidRPr="00312865">
              <w:rPr>
                <w:sz w:val="20"/>
              </w:rPr>
              <w:t>C) Max.</w:t>
            </w:r>
          </w:p>
          <w:p w14:paraId="6B084A2D" w14:textId="77777777" w:rsidR="007C278A" w:rsidRPr="00312865" w:rsidRDefault="007C278A" w:rsidP="00F07E9A">
            <w:pPr>
              <w:rPr>
                <w:sz w:val="20"/>
              </w:rPr>
            </w:pPr>
            <w:r w:rsidRPr="00312865">
              <w:rPr>
                <w:sz w:val="20"/>
              </w:rPr>
              <w:t>Temp 50% Rec. (</w:t>
            </w:r>
            <w:r w:rsidR="00EC7146">
              <w:rPr>
                <w:sz w:val="20"/>
              </w:rPr>
              <w:t xml:space="preserve">deg. </w:t>
            </w:r>
            <w:r w:rsidRPr="00312865">
              <w:rPr>
                <w:sz w:val="20"/>
              </w:rPr>
              <w:t>C) Max.</w:t>
            </w:r>
          </w:p>
          <w:p w14:paraId="38129FE0" w14:textId="77777777" w:rsidR="007C278A" w:rsidRPr="00312865" w:rsidRDefault="007C278A" w:rsidP="00F07E9A">
            <w:pPr>
              <w:rPr>
                <w:sz w:val="20"/>
              </w:rPr>
            </w:pPr>
            <w:r w:rsidRPr="00312865">
              <w:rPr>
                <w:sz w:val="20"/>
              </w:rPr>
              <w:t>Temp 90% Rec. (</w:t>
            </w:r>
            <w:r w:rsidR="00EC7146">
              <w:rPr>
                <w:sz w:val="20"/>
              </w:rPr>
              <w:t xml:space="preserve">deg. </w:t>
            </w:r>
            <w:r w:rsidRPr="00312865">
              <w:rPr>
                <w:sz w:val="20"/>
              </w:rPr>
              <w:t>C) Max.</w:t>
            </w:r>
          </w:p>
          <w:p w14:paraId="3D8C3435" w14:textId="77777777" w:rsidR="007C278A" w:rsidRPr="00312865" w:rsidRDefault="007C278A" w:rsidP="00F07E9A">
            <w:pPr>
              <w:rPr>
                <w:sz w:val="20"/>
              </w:rPr>
            </w:pPr>
            <w:r w:rsidRPr="00312865">
              <w:rPr>
                <w:sz w:val="20"/>
              </w:rPr>
              <w:t>End Point (</w:t>
            </w:r>
            <w:r w:rsidR="00EC7146">
              <w:rPr>
                <w:sz w:val="20"/>
              </w:rPr>
              <w:t xml:space="preserve">deg. </w:t>
            </w:r>
            <w:r w:rsidRPr="00312865">
              <w:rPr>
                <w:sz w:val="20"/>
              </w:rPr>
              <w:t>C) Max</w:t>
            </w:r>
          </w:p>
        </w:tc>
        <w:tc>
          <w:tcPr>
            <w:tcW w:w="1134" w:type="dxa"/>
          </w:tcPr>
          <w:p w14:paraId="46BBBB4E" w14:textId="77777777" w:rsidR="007C278A" w:rsidRPr="00312865" w:rsidRDefault="007C278A" w:rsidP="00F07E9A">
            <w:pPr>
              <w:rPr>
                <w:sz w:val="20"/>
              </w:rPr>
            </w:pPr>
          </w:p>
          <w:p w14:paraId="2B0D8850" w14:textId="77777777" w:rsidR="007C278A" w:rsidRPr="00312865" w:rsidRDefault="007C278A" w:rsidP="00F07E9A">
            <w:pPr>
              <w:rPr>
                <w:sz w:val="20"/>
              </w:rPr>
            </w:pPr>
            <w:r w:rsidRPr="00312865">
              <w:rPr>
                <w:sz w:val="20"/>
              </w:rPr>
              <w:t>75</w:t>
            </w:r>
          </w:p>
          <w:p w14:paraId="41332AE5" w14:textId="77777777" w:rsidR="007C278A" w:rsidRPr="00312865" w:rsidRDefault="007C278A" w:rsidP="00F07E9A">
            <w:pPr>
              <w:rPr>
                <w:sz w:val="20"/>
              </w:rPr>
            </w:pPr>
            <w:r w:rsidRPr="00312865">
              <w:rPr>
                <w:sz w:val="20"/>
              </w:rPr>
              <w:t>100</w:t>
            </w:r>
          </w:p>
          <w:p w14:paraId="6301781E" w14:textId="77777777" w:rsidR="007C278A" w:rsidRPr="00312865" w:rsidRDefault="007C278A" w:rsidP="00F07E9A">
            <w:pPr>
              <w:rPr>
                <w:sz w:val="20"/>
              </w:rPr>
            </w:pPr>
            <w:r w:rsidRPr="00312865">
              <w:rPr>
                <w:sz w:val="20"/>
              </w:rPr>
              <w:t>150</w:t>
            </w:r>
          </w:p>
          <w:p w14:paraId="4A6A0A70" w14:textId="77777777" w:rsidR="007C278A" w:rsidRPr="00312865" w:rsidRDefault="007C278A" w:rsidP="00F07E9A">
            <w:pPr>
              <w:rPr>
                <w:sz w:val="20"/>
              </w:rPr>
            </w:pPr>
            <w:r w:rsidRPr="00312865">
              <w:rPr>
                <w:sz w:val="20"/>
              </w:rPr>
              <w:t>180</w:t>
            </w:r>
          </w:p>
        </w:tc>
        <w:tc>
          <w:tcPr>
            <w:tcW w:w="1276" w:type="dxa"/>
          </w:tcPr>
          <w:p w14:paraId="611F47F9" w14:textId="77777777" w:rsidR="007C278A" w:rsidRPr="00312865" w:rsidRDefault="007C278A" w:rsidP="00F07E9A">
            <w:pPr>
              <w:rPr>
                <w:sz w:val="20"/>
              </w:rPr>
            </w:pPr>
          </w:p>
          <w:p w14:paraId="0818FAC5" w14:textId="77777777" w:rsidR="007C278A" w:rsidRPr="00312865" w:rsidRDefault="007C278A" w:rsidP="00F07E9A">
            <w:pPr>
              <w:rPr>
                <w:sz w:val="20"/>
              </w:rPr>
            </w:pPr>
            <w:r w:rsidRPr="00312865">
              <w:rPr>
                <w:sz w:val="20"/>
              </w:rPr>
              <w:t>75</w:t>
            </w:r>
          </w:p>
          <w:p w14:paraId="41590CD7" w14:textId="77777777" w:rsidR="007C278A" w:rsidRPr="00312865" w:rsidRDefault="007C278A" w:rsidP="00F07E9A">
            <w:pPr>
              <w:rPr>
                <w:sz w:val="20"/>
              </w:rPr>
            </w:pPr>
            <w:r w:rsidRPr="00312865">
              <w:rPr>
                <w:sz w:val="20"/>
              </w:rPr>
              <w:t>100</w:t>
            </w:r>
          </w:p>
          <w:p w14:paraId="104E7391" w14:textId="77777777" w:rsidR="007C278A" w:rsidRPr="00312865" w:rsidRDefault="007C278A" w:rsidP="00F07E9A">
            <w:pPr>
              <w:rPr>
                <w:sz w:val="20"/>
              </w:rPr>
            </w:pPr>
            <w:r w:rsidRPr="00312865">
              <w:rPr>
                <w:sz w:val="20"/>
              </w:rPr>
              <w:t>150</w:t>
            </w:r>
          </w:p>
          <w:p w14:paraId="2CB444E3" w14:textId="77777777" w:rsidR="007C278A" w:rsidRPr="00312865" w:rsidRDefault="007C278A" w:rsidP="00F07E9A">
            <w:pPr>
              <w:rPr>
                <w:sz w:val="20"/>
              </w:rPr>
            </w:pPr>
            <w:r w:rsidRPr="00312865">
              <w:rPr>
                <w:sz w:val="20"/>
              </w:rPr>
              <w:t>180</w:t>
            </w:r>
          </w:p>
        </w:tc>
        <w:tc>
          <w:tcPr>
            <w:tcW w:w="993" w:type="dxa"/>
          </w:tcPr>
          <w:p w14:paraId="1AC38FAF" w14:textId="77777777" w:rsidR="007C278A" w:rsidRPr="00312865" w:rsidRDefault="007C278A" w:rsidP="00F07E9A">
            <w:pPr>
              <w:rPr>
                <w:i/>
                <w:sz w:val="20"/>
              </w:rPr>
            </w:pPr>
          </w:p>
          <w:p w14:paraId="5B6BF088" w14:textId="77777777" w:rsidR="007C278A" w:rsidRPr="00312865" w:rsidRDefault="007C278A" w:rsidP="00F07E9A">
            <w:pPr>
              <w:rPr>
                <w:i/>
                <w:sz w:val="20"/>
              </w:rPr>
            </w:pPr>
            <w:r w:rsidRPr="00312865">
              <w:rPr>
                <w:i/>
                <w:sz w:val="20"/>
              </w:rPr>
              <w:t>67</w:t>
            </w:r>
          </w:p>
          <w:p w14:paraId="56F787F1" w14:textId="77777777" w:rsidR="007C278A" w:rsidRPr="00312865" w:rsidRDefault="007C278A" w:rsidP="00F07E9A">
            <w:pPr>
              <w:rPr>
                <w:i/>
                <w:sz w:val="20"/>
              </w:rPr>
            </w:pPr>
            <w:r w:rsidRPr="00312865">
              <w:rPr>
                <w:i/>
                <w:sz w:val="20"/>
              </w:rPr>
              <w:t>97</w:t>
            </w:r>
          </w:p>
          <w:p w14:paraId="71271006" w14:textId="77777777" w:rsidR="007C278A" w:rsidRPr="00312865" w:rsidRDefault="007C278A" w:rsidP="00F07E9A">
            <w:pPr>
              <w:rPr>
                <w:i/>
                <w:sz w:val="20"/>
              </w:rPr>
            </w:pPr>
            <w:r w:rsidRPr="00312865">
              <w:rPr>
                <w:i/>
                <w:sz w:val="20"/>
              </w:rPr>
              <w:t>142</w:t>
            </w:r>
          </w:p>
          <w:p w14:paraId="029EB077" w14:textId="77777777" w:rsidR="007C278A" w:rsidRPr="00312865" w:rsidRDefault="007C278A" w:rsidP="00F07E9A">
            <w:pPr>
              <w:rPr>
                <w:i/>
                <w:sz w:val="20"/>
              </w:rPr>
            </w:pPr>
            <w:r w:rsidRPr="00312865">
              <w:rPr>
                <w:i/>
                <w:sz w:val="20"/>
              </w:rPr>
              <w:t>175</w:t>
            </w:r>
          </w:p>
        </w:tc>
        <w:tc>
          <w:tcPr>
            <w:tcW w:w="1275" w:type="dxa"/>
          </w:tcPr>
          <w:p w14:paraId="1CE4897E" w14:textId="77777777" w:rsidR="007C278A" w:rsidRPr="00312865" w:rsidRDefault="007C278A" w:rsidP="00F07E9A">
            <w:pPr>
              <w:rPr>
                <w:sz w:val="20"/>
              </w:rPr>
            </w:pPr>
          </w:p>
          <w:p w14:paraId="067B6C77" w14:textId="77777777" w:rsidR="007C278A" w:rsidRPr="00312865" w:rsidRDefault="007C278A" w:rsidP="00F07E9A">
            <w:pPr>
              <w:rPr>
                <w:sz w:val="20"/>
              </w:rPr>
            </w:pPr>
            <w:r w:rsidRPr="00312865">
              <w:rPr>
                <w:sz w:val="20"/>
              </w:rPr>
              <w:t>75</w:t>
            </w:r>
          </w:p>
          <w:p w14:paraId="47FCB280" w14:textId="77777777" w:rsidR="007C278A" w:rsidRPr="00312865" w:rsidRDefault="007C278A" w:rsidP="00F07E9A">
            <w:pPr>
              <w:rPr>
                <w:sz w:val="20"/>
              </w:rPr>
            </w:pPr>
            <w:r w:rsidRPr="00312865">
              <w:rPr>
                <w:sz w:val="20"/>
              </w:rPr>
              <w:t>100</w:t>
            </w:r>
          </w:p>
          <w:p w14:paraId="4458A4DA" w14:textId="77777777" w:rsidR="007C278A" w:rsidRPr="00312865" w:rsidRDefault="007C278A" w:rsidP="00F07E9A">
            <w:pPr>
              <w:rPr>
                <w:sz w:val="20"/>
              </w:rPr>
            </w:pPr>
            <w:r w:rsidRPr="00312865">
              <w:rPr>
                <w:sz w:val="20"/>
              </w:rPr>
              <w:t>150</w:t>
            </w:r>
          </w:p>
          <w:p w14:paraId="17B91C8F" w14:textId="77777777" w:rsidR="007C278A" w:rsidRPr="00312865" w:rsidRDefault="007C278A" w:rsidP="00F07E9A">
            <w:pPr>
              <w:rPr>
                <w:sz w:val="20"/>
              </w:rPr>
            </w:pPr>
            <w:r w:rsidRPr="00312865">
              <w:rPr>
                <w:sz w:val="20"/>
              </w:rPr>
              <w:t>180</w:t>
            </w:r>
          </w:p>
        </w:tc>
        <w:tc>
          <w:tcPr>
            <w:tcW w:w="993" w:type="dxa"/>
          </w:tcPr>
          <w:p w14:paraId="338959DD" w14:textId="77777777" w:rsidR="007C278A" w:rsidRDefault="007C278A" w:rsidP="00F07E9A"/>
        </w:tc>
      </w:tr>
      <w:tr w:rsidR="007C278A" w14:paraId="1ADA706B" w14:textId="77777777" w:rsidTr="00F07E9A">
        <w:tc>
          <w:tcPr>
            <w:tcW w:w="3936" w:type="dxa"/>
          </w:tcPr>
          <w:p w14:paraId="11C77A4F" w14:textId="77777777" w:rsidR="007C278A" w:rsidRPr="00312865" w:rsidRDefault="007C278A" w:rsidP="00F07E9A">
            <w:pPr>
              <w:rPr>
                <w:sz w:val="20"/>
              </w:rPr>
            </w:pPr>
            <w:r w:rsidRPr="00312865">
              <w:rPr>
                <w:sz w:val="20"/>
              </w:rPr>
              <w:t>Specific Gravity</w:t>
            </w:r>
            <w:r w:rsidR="00CA78BA">
              <w:rPr>
                <w:sz w:val="20"/>
              </w:rPr>
              <w:fldChar w:fldCharType="begin"/>
            </w:r>
            <w:r w:rsidR="00CA78BA">
              <w:instrText xml:space="preserve"> XE "</w:instrText>
            </w:r>
            <w:r w:rsidR="00CA78BA" w:rsidRPr="00441A20">
              <w:rPr>
                <w:sz w:val="20"/>
              </w:rPr>
              <w:instrText>Specific Gravity</w:instrText>
            </w:r>
            <w:r w:rsidR="00CA78BA">
              <w:instrText xml:space="preserve">" </w:instrText>
            </w:r>
            <w:r w:rsidR="00CA78BA">
              <w:rPr>
                <w:sz w:val="20"/>
              </w:rPr>
              <w:fldChar w:fldCharType="end"/>
            </w:r>
            <w:r w:rsidRPr="00312865">
              <w:rPr>
                <w:sz w:val="20"/>
              </w:rPr>
              <w:t xml:space="preserve"> </w:t>
            </w:r>
          </w:p>
        </w:tc>
        <w:tc>
          <w:tcPr>
            <w:tcW w:w="1134" w:type="dxa"/>
          </w:tcPr>
          <w:p w14:paraId="2CABE864" w14:textId="77777777" w:rsidR="007C278A" w:rsidRPr="00312865" w:rsidRDefault="007C278A" w:rsidP="00F07E9A">
            <w:pPr>
              <w:rPr>
                <w:sz w:val="20"/>
              </w:rPr>
            </w:pPr>
          </w:p>
        </w:tc>
        <w:tc>
          <w:tcPr>
            <w:tcW w:w="1276" w:type="dxa"/>
          </w:tcPr>
          <w:p w14:paraId="59FF06F0" w14:textId="77777777" w:rsidR="007C278A" w:rsidRPr="00312865" w:rsidRDefault="007C278A" w:rsidP="00F07E9A">
            <w:pPr>
              <w:rPr>
                <w:sz w:val="20"/>
              </w:rPr>
            </w:pPr>
            <w:r w:rsidRPr="00312865">
              <w:rPr>
                <w:sz w:val="20"/>
              </w:rPr>
              <w:t>0.79 Max</w:t>
            </w:r>
          </w:p>
        </w:tc>
        <w:tc>
          <w:tcPr>
            <w:tcW w:w="993" w:type="dxa"/>
          </w:tcPr>
          <w:p w14:paraId="27BA1163" w14:textId="77777777" w:rsidR="007C278A" w:rsidRPr="00312865" w:rsidRDefault="007C278A" w:rsidP="00F07E9A">
            <w:pPr>
              <w:rPr>
                <w:i/>
                <w:sz w:val="20"/>
              </w:rPr>
            </w:pPr>
            <w:r w:rsidRPr="00312865">
              <w:rPr>
                <w:i/>
                <w:sz w:val="20"/>
              </w:rPr>
              <w:t>0.73-0.75</w:t>
            </w:r>
          </w:p>
        </w:tc>
        <w:tc>
          <w:tcPr>
            <w:tcW w:w="1275" w:type="dxa"/>
          </w:tcPr>
          <w:p w14:paraId="2839C188" w14:textId="77777777" w:rsidR="007C278A" w:rsidRPr="00312865" w:rsidRDefault="007C278A" w:rsidP="00F07E9A">
            <w:pPr>
              <w:rPr>
                <w:sz w:val="20"/>
              </w:rPr>
            </w:pPr>
            <w:r w:rsidRPr="00312865">
              <w:rPr>
                <w:sz w:val="20"/>
              </w:rPr>
              <w:t>0.79 Max</w:t>
            </w:r>
          </w:p>
        </w:tc>
        <w:tc>
          <w:tcPr>
            <w:tcW w:w="993" w:type="dxa"/>
          </w:tcPr>
          <w:p w14:paraId="4AC24B95" w14:textId="77777777" w:rsidR="007C278A" w:rsidRDefault="007C278A" w:rsidP="00F07E9A"/>
        </w:tc>
      </w:tr>
      <w:tr w:rsidR="007C278A" w14:paraId="349397CA" w14:textId="77777777" w:rsidTr="00F07E9A">
        <w:tc>
          <w:tcPr>
            <w:tcW w:w="3936" w:type="dxa"/>
          </w:tcPr>
          <w:p w14:paraId="491771D1" w14:textId="54D8231C" w:rsidR="007C278A" w:rsidRPr="00312865" w:rsidRDefault="007C278A" w:rsidP="00F07E9A">
            <w:pPr>
              <w:rPr>
                <w:sz w:val="20"/>
              </w:rPr>
            </w:pPr>
            <w:r w:rsidRPr="00312865">
              <w:rPr>
                <w:sz w:val="20"/>
              </w:rPr>
              <w:t>Reid Vapour Pressure</w:t>
            </w:r>
            <w:r w:rsidR="00CA78BA">
              <w:rPr>
                <w:sz w:val="20"/>
              </w:rPr>
              <w:fldChar w:fldCharType="begin"/>
            </w:r>
            <w:r w:rsidR="00CA78BA">
              <w:instrText xml:space="preserve"> XE "</w:instrText>
            </w:r>
            <w:r w:rsidR="00CA78BA" w:rsidRPr="00730ABE">
              <w:rPr>
                <w:sz w:val="20"/>
              </w:rPr>
              <w:instrText>Reid Vapour Pressure</w:instrText>
            </w:r>
            <w:r w:rsidR="00CA78BA">
              <w:instrText xml:space="preserve">" </w:instrText>
            </w:r>
            <w:r w:rsidR="00CA78BA">
              <w:rPr>
                <w:sz w:val="20"/>
              </w:rPr>
              <w:fldChar w:fldCharType="end"/>
            </w:r>
            <w:r w:rsidRPr="00312865">
              <w:rPr>
                <w:sz w:val="20"/>
              </w:rPr>
              <w:t xml:space="preserve"> (@37.8 </w:t>
            </w:r>
            <w:r w:rsidR="00EC7146">
              <w:rPr>
                <w:sz w:val="20"/>
              </w:rPr>
              <w:t xml:space="preserve">deg. </w:t>
            </w:r>
            <w:r w:rsidRPr="00312865">
              <w:rPr>
                <w:sz w:val="20"/>
              </w:rPr>
              <w:t>C) psi Max</w:t>
            </w:r>
          </w:p>
          <w:p w14:paraId="23763A91" w14:textId="77777777" w:rsidR="007C278A" w:rsidRPr="00312865" w:rsidRDefault="007C278A" w:rsidP="00F07E9A">
            <w:pPr>
              <w:rPr>
                <w:sz w:val="20"/>
              </w:rPr>
            </w:pPr>
            <w:r w:rsidRPr="00312865">
              <w:rPr>
                <w:sz w:val="20"/>
              </w:rPr>
              <w:t>kPa</w:t>
            </w:r>
          </w:p>
        </w:tc>
        <w:tc>
          <w:tcPr>
            <w:tcW w:w="1134" w:type="dxa"/>
          </w:tcPr>
          <w:p w14:paraId="09B185C6" w14:textId="77777777" w:rsidR="007C278A" w:rsidRPr="00312865" w:rsidRDefault="007C278A" w:rsidP="00F07E9A">
            <w:pPr>
              <w:rPr>
                <w:sz w:val="20"/>
              </w:rPr>
            </w:pPr>
            <w:r w:rsidRPr="00312865">
              <w:rPr>
                <w:sz w:val="20"/>
              </w:rPr>
              <w:t>7.0</w:t>
            </w:r>
          </w:p>
          <w:p w14:paraId="7A65C023" w14:textId="77777777" w:rsidR="007C278A" w:rsidRPr="00312865" w:rsidRDefault="007C278A" w:rsidP="00F07E9A">
            <w:pPr>
              <w:rPr>
                <w:sz w:val="20"/>
              </w:rPr>
            </w:pPr>
            <w:r w:rsidRPr="00312865">
              <w:rPr>
                <w:sz w:val="20"/>
              </w:rPr>
              <w:t>49.0</w:t>
            </w:r>
          </w:p>
        </w:tc>
        <w:tc>
          <w:tcPr>
            <w:tcW w:w="1276" w:type="dxa"/>
          </w:tcPr>
          <w:p w14:paraId="2C88FC4C" w14:textId="77777777" w:rsidR="007C278A" w:rsidRPr="00312865" w:rsidRDefault="007C278A" w:rsidP="00F07E9A">
            <w:pPr>
              <w:rPr>
                <w:sz w:val="20"/>
              </w:rPr>
            </w:pPr>
            <w:r w:rsidRPr="00312865">
              <w:rPr>
                <w:sz w:val="20"/>
              </w:rPr>
              <w:t>7.0</w:t>
            </w:r>
          </w:p>
          <w:p w14:paraId="1E43B392" w14:textId="77777777" w:rsidR="007C278A" w:rsidRPr="00312865" w:rsidRDefault="007C278A" w:rsidP="00F07E9A">
            <w:pPr>
              <w:rPr>
                <w:sz w:val="20"/>
              </w:rPr>
            </w:pPr>
            <w:r w:rsidRPr="00312865">
              <w:rPr>
                <w:sz w:val="20"/>
              </w:rPr>
              <w:t>49.0</w:t>
            </w:r>
          </w:p>
        </w:tc>
        <w:tc>
          <w:tcPr>
            <w:tcW w:w="993" w:type="dxa"/>
          </w:tcPr>
          <w:p w14:paraId="264CB837" w14:textId="77777777" w:rsidR="007C278A" w:rsidRPr="00312865" w:rsidRDefault="007C278A" w:rsidP="00F07E9A">
            <w:pPr>
              <w:rPr>
                <w:i/>
                <w:sz w:val="20"/>
              </w:rPr>
            </w:pPr>
          </w:p>
        </w:tc>
        <w:tc>
          <w:tcPr>
            <w:tcW w:w="1275" w:type="dxa"/>
          </w:tcPr>
          <w:p w14:paraId="6843D717" w14:textId="77777777" w:rsidR="007C278A" w:rsidRPr="00312865" w:rsidRDefault="007C278A" w:rsidP="00F07E9A">
            <w:pPr>
              <w:rPr>
                <w:sz w:val="20"/>
              </w:rPr>
            </w:pPr>
            <w:r w:rsidRPr="00312865">
              <w:rPr>
                <w:sz w:val="20"/>
              </w:rPr>
              <w:t>7.0</w:t>
            </w:r>
          </w:p>
          <w:p w14:paraId="0D9F87A4" w14:textId="77777777" w:rsidR="007C278A" w:rsidRPr="00312865" w:rsidRDefault="007C278A" w:rsidP="00F07E9A">
            <w:pPr>
              <w:rPr>
                <w:sz w:val="20"/>
              </w:rPr>
            </w:pPr>
            <w:r w:rsidRPr="00312865">
              <w:rPr>
                <w:sz w:val="20"/>
              </w:rPr>
              <w:t>49.0</w:t>
            </w:r>
          </w:p>
        </w:tc>
        <w:tc>
          <w:tcPr>
            <w:tcW w:w="993" w:type="dxa"/>
          </w:tcPr>
          <w:p w14:paraId="3C2362D7" w14:textId="77777777" w:rsidR="007C278A" w:rsidRDefault="007C278A" w:rsidP="00F07E9A"/>
        </w:tc>
      </w:tr>
      <w:tr w:rsidR="007C278A" w14:paraId="17A441F2" w14:textId="77777777" w:rsidTr="00F07E9A">
        <w:tc>
          <w:tcPr>
            <w:tcW w:w="3936" w:type="dxa"/>
          </w:tcPr>
          <w:p w14:paraId="1D32F761" w14:textId="77777777" w:rsidR="007C278A" w:rsidRPr="00312865" w:rsidRDefault="007C278A" w:rsidP="00F07E9A">
            <w:pPr>
              <w:rPr>
                <w:sz w:val="20"/>
              </w:rPr>
            </w:pPr>
            <w:r w:rsidRPr="00312865">
              <w:rPr>
                <w:sz w:val="20"/>
              </w:rPr>
              <w:t>Freezing Point</w:t>
            </w:r>
            <w:r w:rsidR="00CB4EE2">
              <w:rPr>
                <w:sz w:val="20"/>
              </w:rPr>
              <w:fldChar w:fldCharType="begin"/>
            </w:r>
            <w:r w:rsidR="00CB4EE2">
              <w:instrText xml:space="preserve"> XE "</w:instrText>
            </w:r>
            <w:r w:rsidR="00CB4EE2" w:rsidRPr="00720E11">
              <w:rPr>
                <w:sz w:val="20"/>
              </w:rPr>
              <w:instrText>Freezing Point</w:instrText>
            </w:r>
            <w:r w:rsidR="00CB4EE2">
              <w:instrText xml:space="preserve">" </w:instrText>
            </w:r>
            <w:r w:rsidR="00CB4EE2">
              <w:rPr>
                <w:sz w:val="20"/>
              </w:rPr>
              <w:fldChar w:fldCharType="end"/>
            </w:r>
            <w:r w:rsidRPr="00312865">
              <w:rPr>
                <w:sz w:val="20"/>
              </w:rPr>
              <w:t xml:space="preserve"> (</w:t>
            </w:r>
            <w:r w:rsidR="00EC7146">
              <w:rPr>
                <w:sz w:val="20"/>
              </w:rPr>
              <w:t xml:space="preserve">deg. </w:t>
            </w:r>
            <w:r w:rsidRPr="00312865">
              <w:rPr>
                <w:sz w:val="20"/>
              </w:rPr>
              <w:t>C) Max</w:t>
            </w:r>
          </w:p>
        </w:tc>
        <w:tc>
          <w:tcPr>
            <w:tcW w:w="1134" w:type="dxa"/>
          </w:tcPr>
          <w:p w14:paraId="4748F34B" w14:textId="77777777" w:rsidR="007C278A" w:rsidRPr="00312865" w:rsidRDefault="007C278A" w:rsidP="00F07E9A">
            <w:pPr>
              <w:rPr>
                <w:sz w:val="20"/>
              </w:rPr>
            </w:pPr>
            <w:r w:rsidRPr="00312865">
              <w:rPr>
                <w:sz w:val="20"/>
              </w:rPr>
              <w:t>-60</w:t>
            </w:r>
          </w:p>
        </w:tc>
        <w:tc>
          <w:tcPr>
            <w:tcW w:w="1276" w:type="dxa"/>
          </w:tcPr>
          <w:p w14:paraId="54AA60C8" w14:textId="77777777" w:rsidR="007C278A" w:rsidRPr="00312865" w:rsidRDefault="007C278A" w:rsidP="00F07E9A">
            <w:pPr>
              <w:rPr>
                <w:sz w:val="20"/>
              </w:rPr>
            </w:pPr>
            <w:r w:rsidRPr="00312865">
              <w:rPr>
                <w:sz w:val="20"/>
              </w:rPr>
              <w:t>-60</w:t>
            </w:r>
          </w:p>
        </w:tc>
        <w:tc>
          <w:tcPr>
            <w:tcW w:w="993" w:type="dxa"/>
          </w:tcPr>
          <w:p w14:paraId="274FBF03" w14:textId="77777777" w:rsidR="007C278A" w:rsidRPr="00312865" w:rsidRDefault="007C278A" w:rsidP="00F07E9A">
            <w:pPr>
              <w:rPr>
                <w:i/>
                <w:sz w:val="20"/>
              </w:rPr>
            </w:pPr>
          </w:p>
        </w:tc>
        <w:tc>
          <w:tcPr>
            <w:tcW w:w="1275" w:type="dxa"/>
          </w:tcPr>
          <w:p w14:paraId="395F8E36" w14:textId="77777777" w:rsidR="007C278A" w:rsidRPr="00312865" w:rsidRDefault="007C278A" w:rsidP="00F07E9A">
            <w:pPr>
              <w:rPr>
                <w:sz w:val="20"/>
              </w:rPr>
            </w:pPr>
            <w:r w:rsidRPr="00312865">
              <w:rPr>
                <w:sz w:val="20"/>
              </w:rPr>
              <w:t>-60</w:t>
            </w:r>
          </w:p>
        </w:tc>
        <w:tc>
          <w:tcPr>
            <w:tcW w:w="993" w:type="dxa"/>
          </w:tcPr>
          <w:p w14:paraId="21DF8955" w14:textId="77777777" w:rsidR="007C278A" w:rsidRDefault="007C278A" w:rsidP="00F07E9A"/>
        </w:tc>
      </w:tr>
      <w:tr w:rsidR="007C278A" w14:paraId="5A027159" w14:textId="77777777" w:rsidTr="00F07E9A">
        <w:tc>
          <w:tcPr>
            <w:tcW w:w="3936" w:type="dxa"/>
          </w:tcPr>
          <w:p w14:paraId="1382A002" w14:textId="77777777" w:rsidR="007C278A" w:rsidRPr="00312865" w:rsidRDefault="007C278A" w:rsidP="00F07E9A">
            <w:pPr>
              <w:rPr>
                <w:sz w:val="20"/>
              </w:rPr>
            </w:pPr>
            <w:r w:rsidRPr="00312865">
              <w:rPr>
                <w:sz w:val="20"/>
              </w:rPr>
              <w:t>Net Heat of Combustion</w:t>
            </w:r>
            <w:r w:rsidR="00CB4EE2">
              <w:rPr>
                <w:sz w:val="20"/>
              </w:rPr>
              <w:fldChar w:fldCharType="begin"/>
            </w:r>
            <w:r w:rsidR="00CB4EE2">
              <w:instrText xml:space="preserve"> XE "</w:instrText>
            </w:r>
            <w:r w:rsidR="00CB4EE2" w:rsidRPr="00EE65C2">
              <w:rPr>
                <w:sz w:val="20"/>
              </w:rPr>
              <w:instrText>Net Heat of Combustion</w:instrText>
            </w:r>
            <w:r w:rsidR="00CB4EE2">
              <w:instrText xml:space="preserve">" </w:instrText>
            </w:r>
            <w:r w:rsidR="00CB4EE2">
              <w:rPr>
                <w:sz w:val="20"/>
              </w:rPr>
              <w:fldChar w:fldCharType="end"/>
            </w:r>
            <w:r w:rsidRPr="00312865">
              <w:rPr>
                <w:sz w:val="20"/>
              </w:rPr>
              <w:t xml:space="preserve"> MJ/kg Min</w:t>
            </w:r>
          </w:p>
          <w:p w14:paraId="15411DF5" w14:textId="77777777" w:rsidR="007C278A" w:rsidRPr="00312865" w:rsidRDefault="007C278A" w:rsidP="00F07E9A">
            <w:pPr>
              <w:rPr>
                <w:sz w:val="20"/>
              </w:rPr>
            </w:pPr>
            <w:r w:rsidRPr="00312865">
              <w:rPr>
                <w:sz w:val="20"/>
              </w:rPr>
              <w:t>(BTU/lb.)</w:t>
            </w:r>
          </w:p>
        </w:tc>
        <w:tc>
          <w:tcPr>
            <w:tcW w:w="1134" w:type="dxa"/>
          </w:tcPr>
          <w:p w14:paraId="7E270070" w14:textId="77777777" w:rsidR="007C278A" w:rsidRPr="00312865" w:rsidRDefault="007C278A" w:rsidP="00F07E9A">
            <w:pPr>
              <w:rPr>
                <w:sz w:val="20"/>
              </w:rPr>
            </w:pPr>
          </w:p>
        </w:tc>
        <w:tc>
          <w:tcPr>
            <w:tcW w:w="1276" w:type="dxa"/>
          </w:tcPr>
          <w:p w14:paraId="3948D0FC" w14:textId="77777777" w:rsidR="007C278A" w:rsidRPr="00312865" w:rsidRDefault="007C278A" w:rsidP="00F07E9A">
            <w:pPr>
              <w:rPr>
                <w:sz w:val="20"/>
              </w:rPr>
            </w:pPr>
          </w:p>
        </w:tc>
        <w:tc>
          <w:tcPr>
            <w:tcW w:w="993" w:type="dxa"/>
          </w:tcPr>
          <w:p w14:paraId="3986169C" w14:textId="77777777" w:rsidR="007C278A" w:rsidRPr="00312865" w:rsidRDefault="007C278A" w:rsidP="00F07E9A">
            <w:pPr>
              <w:rPr>
                <w:i/>
                <w:sz w:val="20"/>
              </w:rPr>
            </w:pPr>
            <w:r w:rsidRPr="00312865">
              <w:rPr>
                <w:i/>
                <w:sz w:val="20"/>
              </w:rPr>
              <w:t>46.5</w:t>
            </w:r>
          </w:p>
          <w:p w14:paraId="681E27F3" w14:textId="77777777" w:rsidR="007C278A" w:rsidRPr="00312865" w:rsidRDefault="007C278A" w:rsidP="00F07E9A">
            <w:pPr>
              <w:rPr>
                <w:i/>
                <w:sz w:val="20"/>
              </w:rPr>
            </w:pPr>
            <w:r w:rsidRPr="00312865">
              <w:rPr>
                <w:i/>
                <w:sz w:val="20"/>
              </w:rPr>
              <w:t>20,000</w:t>
            </w:r>
          </w:p>
        </w:tc>
        <w:tc>
          <w:tcPr>
            <w:tcW w:w="1275" w:type="dxa"/>
          </w:tcPr>
          <w:p w14:paraId="67EF87D7" w14:textId="77777777" w:rsidR="007C278A" w:rsidRPr="00312865" w:rsidRDefault="007C278A" w:rsidP="00F07E9A">
            <w:pPr>
              <w:rPr>
                <w:sz w:val="20"/>
              </w:rPr>
            </w:pPr>
          </w:p>
        </w:tc>
        <w:tc>
          <w:tcPr>
            <w:tcW w:w="993" w:type="dxa"/>
          </w:tcPr>
          <w:p w14:paraId="6B3B38E4" w14:textId="77777777" w:rsidR="007C278A" w:rsidRDefault="007C278A" w:rsidP="00F07E9A"/>
        </w:tc>
      </w:tr>
      <w:tr w:rsidR="007C278A" w14:paraId="0361C118" w14:textId="77777777" w:rsidTr="00F07E9A">
        <w:tc>
          <w:tcPr>
            <w:tcW w:w="3936" w:type="dxa"/>
          </w:tcPr>
          <w:p w14:paraId="2AC33A2D" w14:textId="77777777" w:rsidR="007C278A" w:rsidRPr="00312865" w:rsidRDefault="007C278A" w:rsidP="00F07E9A">
            <w:pPr>
              <w:rPr>
                <w:sz w:val="20"/>
              </w:rPr>
            </w:pPr>
            <w:r w:rsidRPr="00312865">
              <w:rPr>
                <w:sz w:val="20"/>
              </w:rPr>
              <w:t>Knock Rating, Lean mixture CFR Modified Motor Rating</w:t>
            </w:r>
            <w:r w:rsidR="00CB4EE2">
              <w:rPr>
                <w:sz w:val="20"/>
              </w:rPr>
              <w:fldChar w:fldCharType="begin"/>
            </w:r>
            <w:r w:rsidR="00CB4EE2">
              <w:instrText xml:space="preserve"> XE "</w:instrText>
            </w:r>
            <w:r w:rsidR="00CB4EE2" w:rsidRPr="007567D4">
              <w:rPr>
                <w:sz w:val="20"/>
              </w:rPr>
              <w:instrText>Lean mixture CFR Modified Motor Rating</w:instrText>
            </w:r>
            <w:r w:rsidR="00CB4EE2">
              <w:instrText xml:space="preserve">" </w:instrText>
            </w:r>
            <w:r w:rsidR="00CB4EE2">
              <w:rPr>
                <w:sz w:val="20"/>
              </w:rPr>
              <w:fldChar w:fldCharType="end"/>
            </w:r>
            <w:r w:rsidRPr="00312865">
              <w:rPr>
                <w:sz w:val="20"/>
              </w:rPr>
              <w:t xml:space="preserve"> Min.</w:t>
            </w:r>
            <w:r>
              <w:rPr>
                <w:sz w:val="20"/>
              </w:rPr>
              <w:t xml:space="preserve"> </w:t>
            </w:r>
            <w:r w:rsidRPr="00312865">
              <w:rPr>
                <w:sz w:val="20"/>
              </w:rPr>
              <w:t>(</w:t>
            </w:r>
            <w:r w:rsidRPr="00312865">
              <w:rPr>
                <w:i/>
                <w:sz w:val="20"/>
              </w:rPr>
              <w:t>Aviation method</w:t>
            </w:r>
            <w:r w:rsidR="00CB4EE2">
              <w:rPr>
                <w:i/>
                <w:sz w:val="20"/>
              </w:rPr>
              <w:fldChar w:fldCharType="begin"/>
            </w:r>
            <w:r w:rsidR="00CB4EE2">
              <w:instrText xml:space="preserve"> XE "</w:instrText>
            </w:r>
            <w:r w:rsidR="00CB4EE2" w:rsidRPr="009B6A12">
              <w:rPr>
                <w:iCs/>
                <w:sz w:val="20"/>
              </w:rPr>
              <w:instrText>Aviation method</w:instrText>
            </w:r>
            <w:r w:rsidR="00CB4EE2">
              <w:instrText xml:space="preserve">" </w:instrText>
            </w:r>
            <w:r w:rsidR="00CB4EE2">
              <w:rPr>
                <w:i/>
                <w:sz w:val="20"/>
              </w:rPr>
              <w:fldChar w:fldCharType="end"/>
            </w:r>
            <w:r w:rsidRPr="00312865">
              <w:rPr>
                <w:i/>
                <w:sz w:val="20"/>
              </w:rPr>
              <w:t>)</w:t>
            </w:r>
          </w:p>
        </w:tc>
        <w:tc>
          <w:tcPr>
            <w:tcW w:w="1134" w:type="dxa"/>
          </w:tcPr>
          <w:p w14:paraId="1E9B97D5" w14:textId="77777777" w:rsidR="007C278A" w:rsidRPr="00312865" w:rsidRDefault="007C278A" w:rsidP="00F07E9A">
            <w:pPr>
              <w:rPr>
                <w:sz w:val="20"/>
              </w:rPr>
            </w:pPr>
            <w:r w:rsidRPr="00312865">
              <w:rPr>
                <w:i/>
                <w:sz w:val="20"/>
              </w:rPr>
              <w:t>(was 77 reduced to 73</w:t>
            </w:r>
          </w:p>
        </w:tc>
        <w:tc>
          <w:tcPr>
            <w:tcW w:w="1276" w:type="dxa"/>
          </w:tcPr>
          <w:p w14:paraId="521C84CB" w14:textId="77777777" w:rsidR="007C278A" w:rsidRPr="00312865" w:rsidRDefault="007C278A" w:rsidP="00F07E9A">
            <w:pPr>
              <w:rPr>
                <w:sz w:val="20"/>
              </w:rPr>
            </w:pPr>
            <w:r w:rsidRPr="00312865">
              <w:rPr>
                <w:sz w:val="20"/>
              </w:rPr>
              <w:t>87</w:t>
            </w:r>
          </w:p>
          <w:p w14:paraId="2B1F455A" w14:textId="77777777" w:rsidR="007C278A" w:rsidRPr="00312865" w:rsidRDefault="007C278A" w:rsidP="00F07E9A">
            <w:pPr>
              <w:rPr>
                <w:sz w:val="20"/>
              </w:rPr>
            </w:pPr>
            <w:r w:rsidRPr="00312865">
              <w:rPr>
                <w:i/>
                <w:sz w:val="20"/>
              </w:rPr>
              <w:t>88</w:t>
            </w:r>
          </w:p>
        </w:tc>
        <w:tc>
          <w:tcPr>
            <w:tcW w:w="993" w:type="dxa"/>
          </w:tcPr>
          <w:p w14:paraId="69B44CDC" w14:textId="77777777" w:rsidR="007C278A" w:rsidRPr="00312865" w:rsidRDefault="007C278A" w:rsidP="00F07E9A">
            <w:pPr>
              <w:rPr>
                <w:i/>
                <w:sz w:val="20"/>
              </w:rPr>
            </w:pPr>
          </w:p>
        </w:tc>
        <w:tc>
          <w:tcPr>
            <w:tcW w:w="1275" w:type="dxa"/>
          </w:tcPr>
          <w:p w14:paraId="44F5727B" w14:textId="77777777" w:rsidR="007C278A" w:rsidRPr="00312865" w:rsidRDefault="007C278A" w:rsidP="00F07E9A">
            <w:pPr>
              <w:rPr>
                <w:sz w:val="20"/>
              </w:rPr>
            </w:pPr>
            <w:r w:rsidRPr="00312865">
              <w:rPr>
                <w:sz w:val="20"/>
              </w:rPr>
              <w:t>100</w:t>
            </w:r>
          </w:p>
        </w:tc>
        <w:tc>
          <w:tcPr>
            <w:tcW w:w="993" w:type="dxa"/>
          </w:tcPr>
          <w:p w14:paraId="1735BB5E" w14:textId="7634C244" w:rsidR="007C278A" w:rsidRDefault="009B6A12" w:rsidP="00F07E9A">
            <w:r>
              <w:t xml:space="preserve">ASTM </w:t>
            </w:r>
            <w:r w:rsidR="007C278A">
              <w:t>D2700 MON</w:t>
            </w:r>
            <w:r>
              <w:fldChar w:fldCharType="begin"/>
            </w:r>
            <w:r>
              <w:instrText xml:space="preserve"> XE "</w:instrText>
            </w:r>
            <w:r w:rsidRPr="008B00AB">
              <w:instrText>ASTM D2700 MON</w:instrText>
            </w:r>
            <w:r>
              <w:instrText xml:space="preserve">" </w:instrText>
            </w:r>
            <w:r>
              <w:fldChar w:fldCharType="end"/>
            </w:r>
            <w:r w:rsidR="007C278A">
              <w:t xml:space="preserve"> </w:t>
            </w:r>
          </w:p>
        </w:tc>
      </w:tr>
      <w:tr w:rsidR="007C278A" w14:paraId="52E85034" w14:textId="77777777" w:rsidTr="00F07E9A">
        <w:tc>
          <w:tcPr>
            <w:tcW w:w="3936" w:type="dxa"/>
          </w:tcPr>
          <w:p w14:paraId="5839752F" w14:textId="77777777" w:rsidR="007C278A" w:rsidRPr="00312865" w:rsidRDefault="007C278A" w:rsidP="00F07E9A">
            <w:pPr>
              <w:rPr>
                <w:sz w:val="20"/>
              </w:rPr>
            </w:pPr>
            <w:r w:rsidRPr="00312865">
              <w:rPr>
                <w:sz w:val="20"/>
              </w:rPr>
              <w:t>Knock Rating, Rich mixture Supercharge Rating</w:t>
            </w:r>
            <w:r w:rsidR="00CB4EE2">
              <w:rPr>
                <w:sz w:val="20"/>
              </w:rPr>
              <w:fldChar w:fldCharType="begin"/>
            </w:r>
            <w:r w:rsidR="00CB4EE2">
              <w:instrText xml:space="preserve"> XE "</w:instrText>
            </w:r>
            <w:r w:rsidR="00CB4EE2" w:rsidRPr="000F4E0B">
              <w:rPr>
                <w:sz w:val="20"/>
              </w:rPr>
              <w:instrText>Rich mixture Supercharge Rating</w:instrText>
            </w:r>
            <w:r w:rsidR="00CB4EE2">
              <w:instrText xml:space="preserve">" </w:instrText>
            </w:r>
            <w:r w:rsidR="00CB4EE2">
              <w:rPr>
                <w:sz w:val="20"/>
              </w:rPr>
              <w:fldChar w:fldCharType="end"/>
            </w:r>
            <w:r w:rsidRPr="00312865">
              <w:rPr>
                <w:sz w:val="20"/>
              </w:rPr>
              <w:t xml:space="preserve"> Min.</w:t>
            </w:r>
          </w:p>
          <w:p w14:paraId="2F516025" w14:textId="77777777" w:rsidR="007C278A" w:rsidRPr="00312865" w:rsidRDefault="007C278A" w:rsidP="00F07E9A">
            <w:pPr>
              <w:rPr>
                <w:sz w:val="20"/>
              </w:rPr>
            </w:pPr>
            <w:r w:rsidRPr="00312865">
              <w:rPr>
                <w:sz w:val="20"/>
              </w:rPr>
              <w:t>Note This method was issued by ASTM as a tentative method in June 1941 (ASTM D--41T</w:t>
            </w:r>
            <w:r w:rsidR="00CB4EE2">
              <w:rPr>
                <w:sz w:val="20"/>
              </w:rPr>
              <w:fldChar w:fldCharType="begin"/>
            </w:r>
            <w:r w:rsidR="00CB4EE2">
              <w:instrText xml:space="preserve"> XE "</w:instrText>
            </w:r>
            <w:r w:rsidR="00CB4EE2" w:rsidRPr="00E75141">
              <w:rPr>
                <w:sz w:val="20"/>
              </w:rPr>
              <w:instrText>ASTM D--41T</w:instrText>
            </w:r>
            <w:r w:rsidR="00CB4EE2">
              <w:instrText xml:space="preserve">" </w:instrText>
            </w:r>
            <w:r w:rsidR="00CB4EE2">
              <w:rPr>
                <w:sz w:val="20"/>
              </w:rPr>
              <w:fldChar w:fldCharType="end"/>
            </w:r>
            <w:r w:rsidRPr="00312865">
              <w:rPr>
                <w:sz w:val="20"/>
              </w:rPr>
              <w:t>)</w:t>
            </w:r>
          </w:p>
        </w:tc>
        <w:tc>
          <w:tcPr>
            <w:tcW w:w="1134" w:type="dxa"/>
          </w:tcPr>
          <w:p w14:paraId="5FE23DA3" w14:textId="77777777" w:rsidR="007C278A" w:rsidRPr="00312865" w:rsidRDefault="007C278A" w:rsidP="00F07E9A">
            <w:pPr>
              <w:rPr>
                <w:sz w:val="20"/>
              </w:rPr>
            </w:pPr>
            <w:r w:rsidRPr="00312865">
              <w:rPr>
                <w:sz w:val="20"/>
              </w:rPr>
              <w:t>not applic.</w:t>
            </w:r>
          </w:p>
        </w:tc>
        <w:tc>
          <w:tcPr>
            <w:tcW w:w="1276" w:type="dxa"/>
          </w:tcPr>
          <w:p w14:paraId="05637A06" w14:textId="77777777" w:rsidR="007C278A" w:rsidRPr="00312865" w:rsidRDefault="007C278A" w:rsidP="00F07E9A">
            <w:pPr>
              <w:rPr>
                <w:sz w:val="20"/>
              </w:rPr>
            </w:pPr>
            <w:r w:rsidRPr="00312865">
              <w:rPr>
                <w:sz w:val="20"/>
              </w:rPr>
              <w:t>not applic.</w:t>
            </w:r>
          </w:p>
        </w:tc>
        <w:tc>
          <w:tcPr>
            <w:tcW w:w="993" w:type="dxa"/>
          </w:tcPr>
          <w:p w14:paraId="544CE98E" w14:textId="77777777" w:rsidR="007C278A" w:rsidRPr="00312865" w:rsidRDefault="007C278A" w:rsidP="00F07E9A">
            <w:pPr>
              <w:rPr>
                <w:i/>
                <w:sz w:val="20"/>
              </w:rPr>
            </w:pPr>
          </w:p>
        </w:tc>
        <w:tc>
          <w:tcPr>
            <w:tcW w:w="1275" w:type="dxa"/>
          </w:tcPr>
          <w:p w14:paraId="25A8E153" w14:textId="77777777" w:rsidR="007C278A" w:rsidRPr="00312865" w:rsidRDefault="007C278A" w:rsidP="00F07E9A">
            <w:pPr>
              <w:rPr>
                <w:sz w:val="20"/>
              </w:rPr>
            </w:pPr>
            <w:r w:rsidRPr="00312865">
              <w:rPr>
                <w:sz w:val="20"/>
              </w:rPr>
              <w:t>not applic.</w:t>
            </w:r>
          </w:p>
        </w:tc>
        <w:tc>
          <w:tcPr>
            <w:tcW w:w="993" w:type="dxa"/>
          </w:tcPr>
          <w:p w14:paraId="5AD906D7" w14:textId="77777777" w:rsidR="007C278A" w:rsidRDefault="007C278A" w:rsidP="00F07E9A"/>
        </w:tc>
      </w:tr>
      <w:tr w:rsidR="007C278A" w14:paraId="2E02AEB9" w14:textId="77777777" w:rsidTr="00F07E9A">
        <w:tc>
          <w:tcPr>
            <w:tcW w:w="3936" w:type="dxa"/>
          </w:tcPr>
          <w:p w14:paraId="3559BC86" w14:textId="77777777" w:rsidR="007C278A" w:rsidRPr="00312865" w:rsidRDefault="007C278A" w:rsidP="00F07E9A">
            <w:pPr>
              <w:rPr>
                <w:sz w:val="20"/>
              </w:rPr>
            </w:pPr>
            <w:r w:rsidRPr="00312865">
              <w:rPr>
                <w:sz w:val="20"/>
              </w:rPr>
              <w:t>Copper Strip Corrosion</w:t>
            </w:r>
            <w:r w:rsidR="00CB4EE2">
              <w:rPr>
                <w:sz w:val="20"/>
              </w:rPr>
              <w:fldChar w:fldCharType="begin"/>
            </w:r>
            <w:r w:rsidR="00CB4EE2">
              <w:instrText xml:space="preserve"> XE "</w:instrText>
            </w:r>
            <w:r w:rsidR="00CB4EE2" w:rsidRPr="0052693C">
              <w:rPr>
                <w:sz w:val="20"/>
              </w:rPr>
              <w:instrText>Copper Strip Corrosion</w:instrText>
            </w:r>
            <w:r w:rsidR="00CB4EE2">
              <w:instrText xml:space="preserve">" </w:instrText>
            </w:r>
            <w:r w:rsidR="00CB4EE2">
              <w:rPr>
                <w:sz w:val="20"/>
              </w:rPr>
              <w:fldChar w:fldCharType="end"/>
            </w:r>
            <w:r w:rsidRPr="00312865">
              <w:rPr>
                <w:sz w:val="20"/>
              </w:rPr>
              <w:t xml:space="preserve"> (2 hrs @100 </w:t>
            </w:r>
            <w:r w:rsidR="00EC7146">
              <w:rPr>
                <w:sz w:val="20"/>
              </w:rPr>
              <w:t xml:space="preserve">deg. </w:t>
            </w:r>
            <w:r w:rsidRPr="00312865">
              <w:rPr>
                <w:sz w:val="20"/>
              </w:rPr>
              <w:t>C) Max.</w:t>
            </w:r>
          </w:p>
        </w:tc>
        <w:tc>
          <w:tcPr>
            <w:tcW w:w="1134" w:type="dxa"/>
          </w:tcPr>
          <w:p w14:paraId="4EA22E28" w14:textId="77777777" w:rsidR="007C278A" w:rsidRPr="00312865" w:rsidRDefault="007C278A" w:rsidP="00F07E9A">
            <w:pPr>
              <w:rPr>
                <w:sz w:val="20"/>
              </w:rPr>
            </w:pPr>
            <w:r>
              <w:rPr>
                <w:sz w:val="20"/>
              </w:rPr>
              <w:t>Pass</w:t>
            </w:r>
          </w:p>
        </w:tc>
        <w:tc>
          <w:tcPr>
            <w:tcW w:w="1276" w:type="dxa"/>
          </w:tcPr>
          <w:p w14:paraId="3ED18754" w14:textId="77777777" w:rsidR="007C278A" w:rsidRPr="00312865" w:rsidRDefault="007C278A" w:rsidP="00F07E9A">
            <w:pPr>
              <w:rPr>
                <w:sz w:val="20"/>
              </w:rPr>
            </w:pPr>
            <w:r>
              <w:rPr>
                <w:sz w:val="20"/>
              </w:rPr>
              <w:t>Pass</w:t>
            </w:r>
          </w:p>
        </w:tc>
        <w:tc>
          <w:tcPr>
            <w:tcW w:w="993" w:type="dxa"/>
          </w:tcPr>
          <w:p w14:paraId="07417058" w14:textId="77777777" w:rsidR="007C278A" w:rsidRPr="00312865" w:rsidRDefault="007C278A" w:rsidP="00F07E9A">
            <w:pPr>
              <w:rPr>
                <w:i/>
                <w:sz w:val="20"/>
              </w:rPr>
            </w:pPr>
          </w:p>
        </w:tc>
        <w:tc>
          <w:tcPr>
            <w:tcW w:w="1275" w:type="dxa"/>
          </w:tcPr>
          <w:p w14:paraId="747F96BD" w14:textId="77777777" w:rsidR="007C278A" w:rsidRPr="00312865" w:rsidRDefault="007C278A" w:rsidP="00F07E9A">
            <w:pPr>
              <w:rPr>
                <w:sz w:val="20"/>
              </w:rPr>
            </w:pPr>
            <w:r>
              <w:rPr>
                <w:sz w:val="20"/>
              </w:rPr>
              <w:t>Pass</w:t>
            </w:r>
          </w:p>
        </w:tc>
        <w:tc>
          <w:tcPr>
            <w:tcW w:w="993" w:type="dxa"/>
          </w:tcPr>
          <w:p w14:paraId="5DC6C865" w14:textId="77777777" w:rsidR="007C278A" w:rsidRDefault="007C278A" w:rsidP="00F07E9A"/>
        </w:tc>
      </w:tr>
      <w:tr w:rsidR="007C278A" w14:paraId="5D41821A" w14:textId="77777777" w:rsidTr="00F07E9A">
        <w:tc>
          <w:tcPr>
            <w:tcW w:w="3936" w:type="dxa"/>
          </w:tcPr>
          <w:p w14:paraId="37F5B57E" w14:textId="77777777" w:rsidR="007C278A" w:rsidRPr="00312865" w:rsidRDefault="007C278A" w:rsidP="00F07E9A">
            <w:pPr>
              <w:rPr>
                <w:sz w:val="20"/>
              </w:rPr>
            </w:pPr>
            <w:r w:rsidRPr="00312865">
              <w:rPr>
                <w:sz w:val="20"/>
              </w:rPr>
              <w:t>Potential Gum</w:t>
            </w:r>
            <w:r w:rsidR="00CB4EE2">
              <w:rPr>
                <w:sz w:val="20"/>
              </w:rPr>
              <w:fldChar w:fldCharType="begin"/>
            </w:r>
            <w:r w:rsidR="00CB4EE2">
              <w:instrText xml:space="preserve"> XE "</w:instrText>
            </w:r>
            <w:r w:rsidR="00CB4EE2" w:rsidRPr="00E32507">
              <w:rPr>
                <w:sz w:val="20"/>
              </w:rPr>
              <w:instrText>Potential Gum</w:instrText>
            </w:r>
            <w:r w:rsidR="00CB4EE2">
              <w:instrText xml:space="preserve">" </w:instrText>
            </w:r>
            <w:r w:rsidR="00CB4EE2">
              <w:rPr>
                <w:sz w:val="20"/>
              </w:rPr>
              <w:fldChar w:fldCharType="end"/>
            </w:r>
            <w:r w:rsidRPr="00312865">
              <w:rPr>
                <w:sz w:val="20"/>
              </w:rPr>
              <w:t xml:space="preserve"> (16 hr aging mg/100 ml) Max</w:t>
            </w:r>
          </w:p>
        </w:tc>
        <w:tc>
          <w:tcPr>
            <w:tcW w:w="1134" w:type="dxa"/>
          </w:tcPr>
          <w:p w14:paraId="684064C8" w14:textId="77777777" w:rsidR="007C278A" w:rsidRPr="00312865" w:rsidRDefault="007C278A" w:rsidP="00F07E9A">
            <w:pPr>
              <w:rPr>
                <w:sz w:val="20"/>
              </w:rPr>
            </w:pPr>
            <w:r w:rsidRPr="00312865">
              <w:rPr>
                <w:sz w:val="20"/>
              </w:rPr>
              <w:t>10</w:t>
            </w:r>
          </w:p>
        </w:tc>
        <w:tc>
          <w:tcPr>
            <w:tcW w:w="1276" w:type="dxa"/>
          </w:tcPr>
          <w:p w14:paraId="09674DD6" w14:textId="77777777" w:rsidR="007C278A" w:rsidRPr="00312865" w:rsidRDefault="007C278A" w:rsidP="00F07E9A">
            <w:pPr>
              <w:rPr>
                <w:sz w:val="20"/>
              </w:rPr>
            </w:pPr>
            <w:r w:rsidRPr="00312865">
              <w:rPr>
                <w:sz w:val="20"/>
              </w:rPr>
              <w:t>10</w:t>
            </w:r>
          </w:p>
        </w:tc>
        <w:tc>
          <w:tcPr>
            <w:tcW w:w="993" w:type="dxa"/>
          </w:tcPr>
          <w:p w14:paraId="5B21C3E9" w14:textId="77777777" w:rsidR="007C278A" w:rsidRPr="00312865" w:rsidRDefault="007C278A" w:rsidP="00F07E9A">
            <w:pPr>
              <w:rPr>
                <w:i/>
                <w:sz w:val="20"/>
              </w:rPr>
            </w:pPr>
          </w:p>
        </w:tc>
        <w:tc>
          <w:tcPr>
            <w:tcW w:w="1275" w:type="dxa"/>
          </w:tcPr>
          <w:p w14:paraId="3965B230" w14:textId="77777777" w:rsidR="007C278A" w:rsidRPr="00312865" w:rsidRDefault="007C278A" w:rsidP="00F07E9A">
            <w:pPr>
              <w:rPr>
                <w:sz w:val="20"/>
              </w:rPr>
            </w:pPr>
            <w:r w:rsidRPr="00312865">
              <w:rPr>
                <w:sz w:val="20"/>
              </w:rPr>
              <w:t>10</w:t>
            </w:r>
          </w:p>
        </w:tc>
        <w:tc>
          <w:tcPr>
            <w:tcW w:w="993" w:type="dxa"/>
          </w:tcPr>
          <w:p w14:paraId="0D71AE89" w14:textId="77777777" w:rsidR="007C278A" w:rsidRDefault="007C278A" w:rsidP="00F07E9A"/>
        </w:tc>
      </w:tr>
      <w:tr w:rsidR="007C278A" w14:paraId="6187E445" w14:textId="77777777" w:rsidTr="00F07E9A">
        <w:tc>
          <w:tcPr>
            <w:tcW w:w="3936" w:type="dxa"/>
          </w:tcPr>
          <w:p w14:paraId="35291276" w14:textId="77777777" w:rsidR="007C278A" w:rsidRPr="00312865" w:rsidRDefault="007C278A" w:rsidP="00F07E9A">
            <w:pPr>
              <w:rPr>
                <w:sz w:val="20"/>
              </w:rPr>
            </w:pPr>
            <w:r w:rsidRPr="00312865">
              <w:rPr>
                <w:sz w:val="20"/>
              </w:rPr>
              <w:t>Existent Gum</w:t>
            </w:r>
            <w:r w:rsidR="00CB4EE2">
              <w:rPr>
                <w:sz w:val="20"/>
              </w:rPr>
              <w:fldChar w:fldCharType="begin"/>
            </w:r>
            <w:r w:rsidR="00CB4EE2">
              <w:instrText xml:space="preserve"> XE "</w:instrText>
            </w:r>
            <w:r w:rsidR="00CB4EE2" w:rsidRPr="00E561A5">
              <w:rPr>
                <w:sz w:val="20"/>
              </w:rPr>
              <w:instrText>Existent Gum</w:instrText>
            </w:r>
            <w:r w:rsidR="00CB4EE2">
              <w:instrText xml:space="preserve">" </w:instrText>
            </w:r>
            <w:r w:rsidR="00CB4EE2">
              <w:rPr>
                <w:sz w:val="20"/>
              </w:rPr>
              <w:fldChar w:fldCharType="end"/>
            </w:r>
            <w:r w:rsidRPr="00312865">
              <w:rPr>
                <w:sz w:val="20"/>
              </w:rPr>
              <w:t xml:space="preserve"> (mg/100 ml) Max.</w:t>
            </w:r>
          </w:p>
        </w:tc>
        <w:tc>
          <w:tcPr>
            <w:tcW w:w="1134" w:type="dxa"/>
          </w:tcPr>
          <w:p w14:paraId="03B60BBE" w14:textId="77777777" w:rsidR="007C278A" w:rsidRPr="00312865" w:rsidRDefault="007C278A" w:rsidP="00F07E9A">
            <w:pPr>
              <w:rPr>
                <w:sz w:val="20"/>
              </w:rPr>
            </w:pPr>
            <w:r w:rsidRPr="00312865">
              <w:rPr>
                <w:sz w:val="20"/>
              </w:rPr>
              <w:t>10</w:t>
            </w:r>
          </w:p>
        </w:tc>
        <w:tc>
          <w:tcPr>
            <w:tcW w:w="1276" w:type="dxa"/>
          </w:tcPr>
          <w:p w14:paraId="79ED2773" w14:textId="77777777" w:rsidR="007C278A" w:rsidRPr="00312865" w:rsidRDefault="007C278A" w:rsidP="00F07E9A">
            <w:pPr>
              <w:rPr>
                <w:sz w:val="20"/>
              </w:rPr>
            </w:pPr>
            <w:r w:rsidRPr="00312865">
              <w:rPr>
                <w:sz w:val="20"/>
              </w:rPr>
              <w:t>10</w:t>
            </w:r>
          </w:p>
        </w:tc>
        <w:tc>
          <w:tcPr>
            <w:tcW w:w="993" w:type="dxa"/>
          </w:tcPr>
          <w:p w14:paraId="1A0F6628" w14:textId="77777777" w:rsidR="007C278A" w:rsidRPr="00312865" w:rsidRDefault="007C278A" w:rsidP="00F07E9A">
            <w:pPr>
              <w:rPr>
                <w:i/>
                <w:sz w:val="20"/>
              </w:rPr>
            </w:pPr>
          </w:p>
        </w:tc>
        <w:tc>
          <w:tcPr>
            <w:tcW w:w="1275" w:type="dxa"/>
          </w:tcPr>
          <w:p w14:paraId="5BCEDE47" w14:textId="77777777" w:rsidR="007C278A" w:rsidRPr="00312865" w:rsidRDefault="007C278A" w:rsidP="00F07E9A">
            <w:pPr>
              <w:rPr>
                <w:sz w:val="20"/>
              </w:rPr>
            </w:pPr>
            <w:r w:rsidRPr="00312865">
              <w:rPr>
                <w:sz w:val="20"/>
              </w:rPr>
              <w:t>10</w:t>
            </w:r>
          </w:p>
        </w:tc>
        <w:tc>
          <w:tcPr>
            <w:tcW w:w="993" w:type="dxa"/>
          </w:tcPr>
          <w:p w14:paraId="2A322A27" w14:textId="77777777" w:rsidR="007C278A" w:rsidRDefault="007C278A" w:rsidP="00F07E9A"/>
        </w:tc>
      </w:tr>
      <w:tr w:rsidR="007C278A" w14:paraId="7CCE5F9B" w14:textId="77777777" w:rsidTr="00F07E9A">
        <w:tc>
          <w:tcPr>
            <w:tcW w:w="3936" w:type="dxa"/>
          </w:tcPr>
          <w:p w14:paraId="354D1D8F" w14:textId="77777777" w:rsidR="007C278A" w:rsidRPr="00312865" w:rsidRDefault="007C278A" w:rsidP="00F07E9A">
            <w:pPr>
              <w:rPr>
                <w:sz w:val="20"/>
              </w:rPr>
            </w:pPr>
            <w:r w:rsidRPr="00312865">
              <w:rPr>
                <w:sz w:val="20"/>
              </w:rPr>
              <w:t>Tetra Ethyl Lead</w:t>
            </w:r>
            <w:r w:rsidR="00CB4EE2">
              <w:rPr>
                <w:sz w:val="20"/>
              </w:rPr>
              <w:fldChar w:fldCharType="begin"/>
            </w:r>
            <w:r w:rsidR="00CB4EE2">
              <w:instrText xml:space="preserve"> XE "</w:instrText>
            </w:r>
            <w:r w:rsidR="00CB4EE2" w:rsidRPr="00054751">
              <w:rPr>
                <w:sz w:val="20"/>
              </w:rPr>
              <w:instrText>Tetra Ethyl Lead</w:instrText>
            </w:r>
            <w:r w:rsidR="00CB4EE2">
              <w:instrText xml:space="preserve">" </w:instrText>
            </w:r>
            <w:r w:rsidR="00CB4EE2">
              <w:rPr>
                <w:sz w:val="20"/>
              </w:rPr>
              <w:fldChar w:fldCharType="end"/>
            </w:r>
            <w:r w:rsidRPr="00312865">
              <w:rPr>
                <w:sz w:val="20"/>
              </w:rPr>
              <w:t xml:space="preserve"> Content (cc/Imp G) Max.</w:t>
            </w:r>
          </w:p>
        </w:tc>
        <w:tc>
          <w:tcPr>
            <w:tcW w:w="1134" w:type="dxa"/>
          </w:tcPr>
          <w:p w14:paraId="6A73BF67" w14:textId="77777777" w:rsidR="007C278A" w:rsidRPr="00312865" w:rsidRDefault="007C278A" w:rsidP="00F07E9A">
            <w:pPr>
              <w:rPr>
                <w:sz w:val="20"/>
              </w:rPr>
            </w:pPr>
            <w:r w:rsidRPr="00312865">
              <w:rPr>
                <w:sz w:val="20"/>
              </w:rPr>
              <w:t>unleaded</w:t>
            </w:r>
          </w:p>
        </w:tc>
        <w:tc>
          <w:tcPr>
            <w:tcW w:w="1276" w:type="dxa"/>
          </w:tcPr>
          <w:p w14:paraId="7582C50E" w14:textId="77777777" w:rsidR="007C278A" w:rsidRPr="00312865" w:rsidRDefault="007C278A" w:rsidP="00F07E9A">
            <w:pPr>
              <w:rPr>
                <w:sz w:val="20"/>
              </w:rPr>
            </w:pPr>
            <w:r w:rsidRPr="00312865">
              <w:rPr>
                <w:sz w:val="20"/>
              </w:rPr>
              <w:t>4</w:t>
            </w:r>
          </w:p>
        </w:tc>
        <w:tc>
          <w:tcPr>
            <w:tcW w:w="993" w:type="dxa"/>
          </w:tcPr>
          <w:p w14:paraId="34CEA6D8" w14:textId="77777777" w:rsidR="007C278A" w:rsidRPr="00312865" w:rsidRDefault="007C278A" w:rsidP="00F07E9A">
            <w:pPr>
              <w:rPr>
                <w:i/>
                <w:sz w:val="20"/>
              </w:rPr>
            </w:pPr>
          </w:p>
        </w:tc>
        <w:tc>
          <w:tcPr>
            <w:tcW w:w="1275" w:type="dxa"/>
          </w:tcPr>
          <w:p w14:paraId="76E37093" w14:textId="77777777" w:rsidR="007C278A" w:rsidRPr="00312865" w:rsidRDefault="007C278A" w:rsidP="00F07E9A">
            <w:pPr>
              <w:rPr>
                <w:sz w:val="20"/>
              </w:rPr>
            </w:pPr>
            <w:r w:rsidRPr="00312865">
              <w:rPr>
                <w:sz w:val="20"/>
              </w:rPr>
              <w:t>4</w:t>
            </w:r>
          </w:p>
        </w:tc>
        <w:tc>
          <w:tcPr>
            <w:tcW w:w="993" w:type="dxa"/>
          </w:tcPr>
          <w:p w14:paraId="0E62BBE1" w14:textId="77777777" w:rsidR="007C278A" w:rsidRDefault="007C278A" w:rsidP="00F07E9A"/>
        </w:tc>
      </w:tr>
    </w:tbl>
    <w:p w14:paraId="1436B858" w14:textId="77777777" w:rsidR="007C278A" w:rsidRDefault="007C278A" w:rsidP="00785D2D">
      <w:pPr>
        <w:pStyle w:val="BodyText"/>
      </w:pPr>
      <w:r>
        <w:t>It should be noted that at this time there were no Australian military aircraft requiring the new ‘100-Octane</w:t>
      </w:r>
      <w:r w:rsidR="00CB4EE2">
        <w:fldChar w:fldCharType="begin"/>
      </w:r>
      <w:r w:rsidR="00CB4EE2">
        <w:instrText xml:space="preserve"> XE "</w:instrText>
      </w:r>
      <w:r w:rsidR="00CB4EE2" w:rsidRPr="003D4441">
        <w:instrText>100-Octane</w:instrText>
      </w:r>
      <w:r w:rsidR="00CB4EE2">
        <w:instrText xml:space="preserve">" </w:instrText>
      </w:r>
      <w:r w:rsidR="00CB4EE2">
        <w:fldChar w:fldCharType="end"/>
      </w:r>
      <w:r>
        <w:t>’ fuel. Australia was only at war in Europe</w:t>
      </w:r>
      <w:r w:rsidR="00CB4EE2">
        <w:fldChar w:fldCharType="begin"/>
      </w:r>
      <w:r w:rsidR="00CB4EE2">
        <w:instrText xml:space="preserve"> XE "</w:instrText>
      </w:r>
      <w:r w:rsidR="00CB4EE2" w:rsidRPr="003B131A">
        <w:instrText>Europe</w:instrText>
      </w:r>
      <w:r w:rsidR="00CB4EE2">
        <w:instrText xml:space="preserve">" </w:instrText>
      </w:r>
      <w:r w:rsidR="00CB4EE2">
        <w:fldChar w:fldCharType="end"/>
      </w:r>
      <w:r>
        <w:t xml:space="preserve"> and North Africa</w:t>
      </w:r>
      <w:r w:rsidR="00CB4EE2">
        <w:fldChar w:fldCharType="begin"/>
      </w:r>
      <w:r w:rsidR="00CB4EE2">
        <w:instrText xml:space="preserve"> XE "</w:instrText>
      </w:r>
      <w:r w:rsidR="00CB4EE2" w:rsidRPr="00EB380F">
        <w:instrText>North Africa</w:instrText>
      </w:r>
      <w:r w:rsidR="00CB4EE2">
        <w:instrText xml:space="preserve">" </w:instrText>
      </w:r>
      <w:r w:rsidR="00CB4EE2">
        <w:fldChar w:fldCharType="end"/>
      </w:r>
      <w:r>
        <w:t>, and the Spitfires</w:t>
      </w:r>
      <w:r w:rsidR="00CB4EE2">
        <w:fldChar w:fldCharType="begin"/>
      </w:r>
      <w:r w:rsidR="00CB4EE2">
        <w:instrText xml:space="preserve"> XE "</w:instrText>
      </w:r>
      <w:r w:rsidR="00CB4EE2" w:rsidRPr="00CA6C68">
        <w:instrText>Spitfires</w:instrText>
      </w:r>
      <w:r w:rsidR="00CB4EE2">
        <w:instrText xml:space="preserve">" </w:instrText>
      </w:r>
      <w:r w:rsidR="00CB4EE2">
        <w:fldChar w:fldCharType="end"/>
      </w:r>
      <w:r>
        <w:t xml:space="preserve"> and Hurricanes</w:t>
      </w:r>
      <w:r w:rsidR="00CB4EE2">
        <w:fldChar w:fldCharType="begin"/>
      </w:r>
      <w:r w:rsidR="00CB4EE2">
        <w:instrText xml:space="preserve"> XE "</w:instrText>
      </w:r>
      <w:r w:rsidR="00CB4EE2" w:rsidRPr="00EC4A2A">
        <w:instrText>Hurricanes</w:instrText>
      </w:r>
      <w:r w:rsidR="00CB4EE2">
        <w:instrText xml:space="preserve">" </w:instrText>
      </w:r>
      <w:r w:rsidR="00CB4EE2">
        <w:fldChar w:fldCharType="end"/>
      </w:r>
      <w:r>
        <w:t xml:space="preserve"> of the RAF which used 100 octane fuel were fighting the “Battle of Britain</w:t>
      </w:r>
      <w:r w:rsidR="00CB4EE2">
        <w:fldChar w:fldCharType="begin"/>
      </w:r>
      <w:r w:rsidR="00CB4EE2">
        <w:instrText xml:space="preserve"> XE "</w:instrText>
      </w:r>
      <w:r w:rsidR="00CB4EE2" w:rsidRPr="008C2AEC">
        <w:instrText>Battle of Britain</w:instrText>
      </w:r>
      <w:r w:rsidR="00CB4EE2">
        <w:instrText xml:space="preserve">" </w:instrText>
      </w:r>
      <w:r w:rsidR="00CB4EE2">
        <w:fldChar w:fldCharType="end"/>
      </w:r>
      <w:r w:rsidR="00EC7146">
        <w:t>”</w:t>
      </w:r>
      <w:r w:rsidR="00721636">
        <w:t xml:space="preserve"> and later the Axis forces in North Africa</w:t>
      </w:r>
      <w:r w:rsidR="00EC7146">
        <w:t>.</w:t>
      </w:r>
    </w:p>
    <w:p w14:paraId="124AC557" w14:textId="77777777" w:rsidR="00863B03" w:rsidRDefault="007C278A" w:rsidP="002B0A4E">
      <w:pPr>
        <w:pStyle w:val="Heading1"/>
      </w:pPr>
      <w:r>
        <w:br w:type="page"/>
      </w:r>
      <w:bookmarkStart w:id="5" w:name="_Toc21893399"/>
      <w:r w:rsidR="00863B03">
        <w:lastRenderedPageBreak/>
        <w:t xml:space="preserve">Australian Avgas </w:t>
      </w:r>
      <w:r w:rsidR="00863B03" w:rsidRPr="002B0A4E">
        <w:t>Stock</w:t>
      </w:r>
      <w:r w:rsidR="00863B03">
        <w:t xml:space="preserve"> Position</w:t>
      </w:r>
      <w:r w:rsidR="00EA0FEE">
        <w:t xml:space="preserve"> 1938</w:t>
      </w:r>
      <w:bookmarkEnd w:id="5"/>
      <w:r w:rsidR="00257802">
        <w:t xml:space="preserve"> </w:t>
      </w:r>
    </w:p>
    <w:p w14:paraId="59814503" w14:textId="77777777" w:rsidR="00DD39BA" w:rsidRDefault="00DD39BA" w:rsidP="00DD39BA">
      <w:pPr>
        <w:pStyle w:val="Heading7"/>
        <w:framePr w:wrap="around"/>
      </w:pPr>
      <w:r>
        <w:t>Stock Position 1938</w:t>
      </w:r>
    </w:p>
    <w:p w14:paraId="4F417CF3" w14:textId="77777777" w:rsidR="00863B03" w:rsidRDefault="00863B03" w:rsidP="00785D2D">
      <w:pPr>
        <w:pStyle w:val="BodyText"/>
      </w:pPr>
      <w:r>
        <w:t>With the clouds of war looming in Europe</w:t>
      </w:r>
      <w:r w:rsidR="00CB4EE2">
        <w:fldChar w:fldCharType="begin"/>
      </w:r>
      <w:r w:rsidR="00CB4EE2">
        <w:instrText xml:space="preserve"> XE "</w:instrText>
      </w:r>
      <w:r w:rsidR="00CB4EE2" w:rsidRPr="00A77B6F">
        <w:instrText>Europe</w:instrText>
      </w:r>
      <w:r w:rsidR="00CB4EE2">
        <w:instrText xml:space="preserve">" </w:instrText>
      </w:r>
      <w:r w:rsidR="00CB4EE2">
        <w:fldChar w:fldCharType="end"/>
      </w:r>
      <w:r>
        <w:t xml:space="preserve"> the Australian Government</w:t>
      </w:r>
      <w:r w:rsidR="00CB4EE2">
        <w:fldChar w:fldCharType="begin"/>
      </w:r>
      <w:r w:rsidR="00CB4EE2">
        <w:instrText xml:space="preserve"> XE "</w:instrText>
      </w:r>
      <w:r w:rsidR="00CB4EE2" w:rsidRPr="0044353A">
        <w:instrText>Australian Government</w:instrText>
      </w:r>
      <w:r w:rsidR="00CB4EE2">
        <w:instrText xml:space="preserve">" </w:instrText>
      </w:r>
      <w:r w:rsidR="00CB4EE2">
        <w:fldChar w:fldCharType="end"/>
      </w:r>
      <w:r>
        <w:t xml:space="preserve"> thought it prudent to ascertain their current position with regard to aviation gasoline stocks. The following information has been collated from data obtained from National Archives Australia</w:t>
      </w:r>
      <w:r w:rsidR="00E92169">
        <w:rPr>
          <w:rStyle w:val="EndnoteReference"/>
        </w:rPr>
        <w:endnoteReference w:id="10"/>
      </w:r>
      <w:r>
        <w:t xml:space="preserve"> which indicated the aviation gasoline grades, suppliers and stock position as at 31</w:t>
      </w:r>
      <w:r w:rsidR="00824CCF" w:rsidRPr="00824CCF">
        <w:rPr>
          <w:vertAlign w:val="superscript"/>
        </w:rPr>
        <w:t>st</w:t>
      </w:r>
      <w:r w:rsidR="00824CCF">
        <w:t xml:space="preserve"> </w:t>
      </w:r>
      <w:r>
        <w:t xml:space="preserve">November 1938. </w:t>
      </w:r>
    </w:p>
    <w:p w14:paraId="1E634F98" w14:textId="77777777" w:rsidR="00863B03" w:rsidRDefault="00863B03" w:rsidP="00785D2D">
      <w:pPr>
        <w:pStyle w:val="BodyText"/>
      </w:pPr>
      <w:r>
        <w:t>The main suppliers were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t>,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t>, Atlantic Union Oil Co.</w:t>
      </w:r>
      <w:r w:rsidR="00CB4EE2">
        <w:fldChar w:fldCharType="begin"/>
      </w:r>
      <w:r w:rsidR="00CB4EE2">
        <w:instrText xml:space="preserve"> XE "</w:instrText>
      </w:r>
      <w:r w:rsidR="00CB4EE2" w:rsidRPr="006B4310">
        <w:instrText>Atlantic Union Oil Co.</w:instrText>
      </w:r>
      <w:r w:rsidR="00CB4EE2">
        <w:instrText xml:space="preserve">" </w:instrText>
      </w:r>
      <w:r w:rsidR="00CB4EE2">
        <w:fldChar w:fldCharType="end"/>
      </w:r>
      <w:r>
        <w:t xml:space="preserve"> while the other oil companies of the day Commonwealth Oil Refineries (C.O.R.)</w:t>
      </w:r>
      <w:r w:rsidR="00CB4EE2">
        <w:fldChar w:fldCharType="begin"/>
      </w:r>
      <w:r w:rsidR="00CB4EE2">
        <w:instrText xml:space="preserve"> XE "</w:instrText>
      </w:r>
      <w:r w:rsidR="00CB4EE2" w:rsidRPr="003409B3">
        <w:instrText>Commonwealth Oil Refineries (C.O.R.)</w:instrText>
      </w:r>
      <w:r w:rsidR="00CB4EE2">
        <w:instrText xml:space="preserve">" </w:instrText>
      </w:r>
      <w:r w:rsidR="00CB4EE2">
        <w:fldChar w:fldCharType="end"/>
      </w:r>
      <w:r>
        <w:t>, Texaco</w:t>
      </w:r>
      <w:r w:rsidR="00CB4EE2">
        <w:fldChar w:fldCharType="begin"/>
      </w:r>
      <w:r w:rsidR="00CB4EE2">
        <w:instrText xml:space="preserve"> XE "</w:instrText>
      </w:r>
      <w:r w:rsidR="00CB4EE2" w:rsidRPr="00395581">
        <w:instrText>Texaco</w:instrText>
      </w:r>
      <w:r w:rsidR="00CB4EE2">
        <w:instrText xml:space="preserve">" </w:instrText>
      </w:r>
      <w:r w:rsidR="00CB4EE2">
        <w:fldChar w:fldCharType="end"/>
      </w:r>
      <w:r w:rsidR="008A1517">
        <w:t xml:space="preserve"> had no stocks of any grade of aviation gasoline. Other oil companies who would later become part of Pool Petroleum Pty. Ltd.</w:t>
      </w:r>
      <w:r w:rsidR="00CB4EE2">
        <w:fldChar w:fldCharType="begin"/>
      </w:r>
      <w:r w:rsidR="00CB4EE2">
        <w:instrText xml:space="preserve"> XE "</w:instrText>
      </w:r>
      <w:r w:rsidR="00CB4EE2" w:rsidRPr="003D024E">
        <w:instrText>Pool Petroleum Pty. Ltd.</w:instrText>
      </w:r>
      <w:r w:rsidR="00CB4EE2">
        <w:instrText xml:space="preserve">" </w:instrText>
      </w:r>
      <w:r w:rsidR="00CB4EE2">
        <w:fldChar w:fldCharType="end"/>
      </w:r>
      <w:r w:rsidR="008A1517">
        <w:t xml:space="preserve"> were never in the aviation business. [Caltex</w:t>
      </w:r>
      <w:r w:rsidR="00CB4EE2">
        <w:fldChar w:fldCharType="begin"/>
      </w:r>
      <w:r w:rsidR="00CB4EE2">
        <w:instrText xml:space="preserve"> XE "</w:instrText>
      </w:r>
      <w:r w:rsidR="00CB4EE2" w:rsidRPr="00237B4C">
        <w:instrText>Caltex</w:instrText>
      </w:r>
      <w:r w:rsidR="00CB4EE2">
        <w:instrText xml:space="preserve">" </w:instrText>
      </w:r>
      <w:r w:rsidR="00CB4EE2">
        <w:fldChar w:fldCharType="end"/>
      </w:r>
      <w:r w:rsidR="008A1517">
        <w:t xml:space="preserve"> would market internationally under the Texaco brand].</w:t>
      </w:r>
      <w:r>
        <w:t xml:space="preserve"> </w:t>
      </w:r>
    </w:p>
    <w:p w14:paraId="62F14179" w14:textId="77777777" w:rsidR="00DA0902" w:rsidRDefault="00B452B7" w:rsidP="00785D2D">
      <w:pPr>
        <w:pStyle w:val="BodyText"/>
      </w:pPr>
      <w:r>
        <w:t xml:space="preserve">Graph </w:t>
      </w:r>
      <w:r w:rsidR="001211AD">
        <w:t xml:space="preserve">1 </w:t>
      </w:r>
      <w:r w:rsidR="00DA0902">
        <w:t>and Table</w:t>
      </w:r>
      <w:r w:rsidR="00864080">
        <w:t>s</w:t>
      </w:r>
      <w:r w:rsidR="00DA0902">
        <w:t xml:space="preserve"> </w:t>
      </w:r>
      <w:r w:rsidR="00EC7146">
        <w:t>5</w:t>
      </w:r>
      <w:r>
        <w:t xml:space="preserve"> &amp; </w:t>
      </w:r>
      <w:r w:rsidR="00EC7146">
        <w:t>6</w:t>
      </w:r>
      <w:r w:rsidR="00DA0902">
        <w:t xml:space="preserve"> detail the aviation stock position in Australia </w:t>
      </w:r>
      <w:r w:rsidR="001211AD">
        <w:t xml:space="preserve">in 1938 </w:t>
      </w:r>
      <w:r w:rsidR="00DA0902">
        <w:t>and show there were three grades of aviation gasoline available, Avgas 77</w:t>
      </w:r>
      <w:r w:rsidR="00CB4EE2">
        <w:fldChar w:fldCharType="begin"/>
      </w:r>
      <w:r w:rsidR="00CB4EE2">
        <w:instrText xml:space="preserve"> XE "</w:instrText>
      </w:r>
      <w:r w:rsidR="00CB4EE2" w:rsidRPr="00A372FE">
        <w:instrText>Avgas 77</w:instrText>
      </w:r>
      <w:r w:rsidR="00CB4EE2">
        <w:instrText xml:space="preserve">" </w:instrText>
      </w:r>
      <w:r w:rsidR="00CB4EE2">
        <w:fldChar w:fldCharType="end"/>
      </w:r>
      <w:r w:rsidR="00DA0902">
        <w:t>, Avgas 80</w:t>
      </w:r>
      <w:r w:rsidR="00CB4EE2">
        <w:fldChar w:fldCharType="begin"/>
      </w:r>
      <w:r w:rsidR="00CB4EE2">
        <w:instrText xml:space="preserve"> XE "</w:instrText>
      </w:r>
      <w:r w:rsidR="00CB4EE2" w:rsidRPr="00A305EF">
        <w:instrText>Avgas 80</w:instrText>
      </w:r>
      <w:r w:rsidR="00CB4EE2">
        <w:instrText xml:space="preserve">" </w:instrText>
      </w:r>
      <w:r w:rsidR="00CB4EE2">
        <w:fldChar w:fldCharType="end"/>
      </w:r>
      <w:r w:rsidR="00DA0902">
        <w:t xml:space="preserve"> and Avgas 87</w:t>
      </w:r>
      <w:r w:rsidR="00CB4EE2">
        <w:fldChar w:fldCharType="begin"/>
      </w:r>
      <w:r w:rsidR="00CB4EE2">
        <w:instrText xml:space="preserve"> XE "</w:instrText>
      </w:r>
      <w:r w:rsidR="00CB4EE2" w:rsidRPr="00827A53">
        <w:instrText>Avgas 87</w:instrText>
      </w:r>
      <w:r w:rsidR="00CB4EE2">
        <w:instrText xml:space="preserve">" </w:instrText>
      </w:r>
      <w:r w:rsidR="00CB4EE2">
        <w:fldChar w:fldCharType="end"/>
      </w:r>
      <w:r w:rsidR="00DA0902">
        <w:t>.</w:t>
      </w:r>
    </w:p>
    <w:p w14:paraId="5C69B531" w14:textId="77777777" w:rsidR="008D37A5" w:rsidRDefault="00D53CC0" w:rsidP="00785D2D">
      <w:pPr>
        <w:pStyle w:val="BodyText"/>
      </w:pPr>
      <w:r>
        <w:t>The aviation g</w:t>
      </w:r>
      <w:r w:rsidR="008D37A5">
        <w:t>asoline stocks</w:t>
      </w:r>
      <w:r>
        <w:t xml:space="preserve"> available </w:t>
      </w:r>
      <w:r w:rsidR="008D37A5">
        <w:t xml:space="preserve">in November 1938 </w:t>
      </w:r>
      <w:r>
        <w:t>were</w:t>
      </w:r>
      <w:r w:rsidR="008D37A5">
        <w:t>:</w:t>
      </w:r>
    </w:p>
    <w:p w14:paraId="5E590AC4" w14:textId="77777777" w:rsidR="008D37A5" w:rsidRDefault="00DA0902" w:rsidP="00785D2D">
      <w:pPr>
        <w:pStyle w:val="BodyText"/>
      </w:pPr>
      <w:r>
        <w:t>Avgas 77</w:t>
      </w:r>
      <w:r w:rsidR="00CB4EE2">
        <w:fldChar w:fldCharType="begin"/>
      </w:r>
      <w:r w:rsidR="00CB4EE2">
        <w:instrText xml:space="preserve"> XE "</w:instrText>
      </w:r>
      <w:r w:rsidR="00CB4EE2" w:rsidRPr="00BB722F">
        <w:instrText>Avgas 77</w:instrText>
      </w:r>
      <w:r w:rsidR="00CB4EE2">
        <w:instrText xml:space="preserve">" </w:instrText>
      </w:r>
      <w:r w:rsidR="00CB4EE2">
        <w:fldChar w:fldCharType="end"/>
      </w:r>
      <w:r>
        <w:t xml:space="preserve"> [</w:t>
      </w:r>
      <w:r w:rsidR="00B452B7">
        <w:t>S</w:t>
      </w:r>
      <w:r>
        <w:t>pecification DTD 224</w:t>
      </w:r>
      <w:r w:rsidR="00CB4EE2">
        <w:fldChar w:fldCharType="begin"/>
      </w:r>
      <w:r w:rsidR="00CB4EE2">
        <w:instrText xml:space="preserve"> XE "</w:instrText>
      </w:r>
      <w:r w:rsidR="00CB4EE2" w:rsidRPr="0069375F">
        <w:instrText>DTD 224</w:instrText>
      </w:r>
      <w:r w:rsidR="00CB4EE2">
        <w:instrText xml:space="preserve">" </w:instrText>
      </w:r>
      <w:r w:rsidR="00CB4EE2">
        <w:fldChar w:fldCharType="end"/>
      </w:r>
      <w:r>
        <w:t xml:space="preserve">] available stock </w:t>
      </w:r>
      <w:r w:rsidR="00864080">
        <w:t xml:space="preserve">of </w:t>
      </w:r>
      <w:r w:rsidR="008D37A5">
        <w:t xml:space="preserve">2.8 million gallons </w:t>
      </w:r>
      <w:r w:rsidR="00D53CC0">
        <w:t xml:space="preserve">to </w:t>
      </w:r>
      <w:r>
        <w:t xml:space="preserve">be </w:t>
      </w:r>
      <w:r w:rsidR="00D53CC0">
        <w:t>supplied by Shell</w:t>
      </w:r>
      <w:r w:rsidR="00CB4EE2">
        <w:t xml:space="preserve"> Oil Company</w:t>
      </w:r>
      <w:r w:rsidR="00CB4EE2">
        <w:fldChar w:fldCharType="begin"/>
      </w:r>
      <w:r w:rsidR="00CB4EE2">
        <w:instrText xml:space="preserve"> XE "</w:instrText>
      </w:r>
      <w:r w:rsidR="00CB4EE2" w:rsidRPr="002F11EE">
        <w:instrText>Shell Oil Company</w:instrText>
      </w:r>
      <w:r w:rsidR="00CB4EE2">
        <w:instrText xml:space="preserve">" </w:instrText>
      </w:r>
      <w:r w:rsidR="00CB4EE2">
        <w:fldChar w:fldCharType="end"/>
      </w:r>
      <w:r w:rsidR="008D37A5">
        <w:t xml:space="preserve"> (22%)</w:t>
      </w:r>
      <w:r w:rsidR="00D53CC0">
        <w:t>, Vacuum Oil Co.</w:t>
      </w:r>
      <w:r w:rsidR="00CB4EE2">
        <w:fldChar w:fldCharType="begin"/>
      </w:r>
      <w:r w:rsidR="00CB4EE2">
        <w:instrText xml:space="preserve"> XE "</w:instrText>
      </w:r>
      <w:r w:rsidR="00CB4EE2" w:rsidRPr="000265EA">
        <w:instrText>Vacuum Oil Co.</w:instrText>
      </w:r>
      <w:r w:rsidR="00CB4EE2">
        <w:instrText xml:space="preserve">" </w:instrText>
      </w:r>
      <w:r w:rsidR="00CB4EE2">
        <w:fldChar w:fldCharType="end"/>
      </w:r>
      <w:r w:rsidR="008D37A5">
        <w:t xml:space="preserve"> (9%) and </w:t>
      </w:r>
      <w:r w:rsidR="00D53CC0">
        <w:t>Atlantic Union</w:t>
      </w:r>
      <w:r w:rsidR="008D37A5">
        <w:t xml:space="preserve"> Oil Co.</w:t>
      </w:r>
      <w:r w:rsidR="00CB4EE2">
        <w:fldChar w:fldCharType="begin"/>
      </w:r>
      <w:r w:rsidR="00CB4EE2">
        <w:instrText xml:space="preserve"> XE "</w:instrText>
      </w:r>
      <w:r w:rsidR="00CB4EE2" w:rsidRPr="006B4310">
        <w:instrText>Atlantic Union Oil Co.</w:instrText>
      </w:r>
      <w:r w:rsidR="00CB4EE2">
        <w:instrText xml:space="preserve">" </w:instrText>
      </w:r>
      <w:r w:rsidR="00CB4EE2">
        <w:fldChar w:fldCharType="end"/>
      </w:r>
      <w:r w:rsidR="008D37A5">
        <w:t xml:space="preserve"> (69%). The stocks were stored 75% in bulk and 25% in drums</w:t>
      </w:r>
      <w:r w:rsidR="008478AC">
        <w:t>.</w:t>
      </w:r>
      <w:r>
        <w:t xml:space="preserve"> It was located mostly in seaboard depots or terminals (90%) and the remainder (10%) at inland depots.</w:t>
      </w:r>
    </w:p>
    <w:p w14:paraId="18FEE59C" w14:textId="77777777" w:rsidR="00DA0902" w:rsidRDefault="00DA0902" w:rsidP="00785D2D">
      <w:pPr>
        <w:pStyle w:val="BodyText"/>
      </w:pPr>
      <w:r>
        <w:t>Avgas 80</w:t>
      </w:r>
      <w:r w:rsidR="00CB4EE2">
        <w:fldChar w:fldCharType="begin"/>
      </w:r>
      <w:r w:rsidR="00CB4EE2">
        <w:instrText xml:space="preserve"> XE "</w:instrText>
      </w:r>
      <w:r w:rsidR="00CB4EE2" w:rsidRPr="0057283B">
        <w:instrText>Avgas 80</w:instrText>
      </w:r>
      <w:r w:rsidR="00CB4EE2">
        <w:instrText xml:space="preserve">" </w:instrText>
      </w:r>
      <w:r w:rsidR="00CB4EE2">
        <w:fldChar w:fldCharType="end"/>
      </w:r>
      <w:r>
        <w:t xml:space="preserve"> </w:t>
      </w:r>
      <w:r w:rsidR="00864080">
        <w:t xml:space="preserve">available stock of 118 thousand gallons </w:t>
      </w:r>
      <w:r>
        <w:t xml:space="preserve">was </w:t>
      </w:r>
      <w:r w:rsidR="00D53CC0">
        <w:t>only supplied by Vacuum Oil Co.</w:t>
      </w:r>
      <w:r w:rsidR="00CB4EE2">
        <w:fldChar w:fldCharType="begin"/>
      </w:r>
      <w:r w:rsidR="00CB4EE2">
        <w:instrText xml:space="preserve"> XE "</w:instrText>
      </w:r>
      <w:r w:rsidR="00CB4EE2" w:rsidRPr="009B0DFB">
        <w:instrText>Vacuum Oil Co.</w:instrText>
      </w:r>
      <w:r w:rsidR="00CB4EE2">
        <w:instrText xml:space="preserve">" </w:instrText>
      </w:r>
      <w:r w:rsidR="00CB4EE2">
        <w:fldChar w:fldCharType="end"/>
      </w:r>
      <w:r w:rsidR="00D53CC0">
        <w:t xml:space="preserve"> </w:t>
      </w:r>
      <w:r w:rsidR="008D37A5">
        <w:t>(100%) comprising 5% in bulk and 95% in drum stock</w:t>
      </w:r>
      <w:r>
        <w:t>, all of which was located in seaboard depots or terminals.</w:t>
      </w:r>
    </w:p>
    <w:p w14:paraId="05BB5470" w14:textId="77777777" w:rsidR="00864080" w:rsidRDefault="00864080" w:rsidP="00785D2D">
      <w:pPr>
        <w:pStyle w:val="BodyText"/>
      </w:pPr>
      <w:r>
        <w:t>Avgas 87</w:t>
      </w:r>
      <w:r w:rsidR="00CB4EE2">
        <w:fldChar w:fldCharType="begin"/>
      </w:r>
      <w:r w:rsidR="00CB4EE2">
        <w:instrText xml:space="preserve"> XE "</w:instrText>
      </w:r>
      <w:r w:rsidR="00CB4EE2" w:rsidRPr="009454CA">
        <w:instrText>Avgas 87</w:instrText>
      </w:r>
      <w:r w:rsidR="00CB4EE2">
        <w:instrText xml:space="preserve">" </w:instrText>
      </w:r>
      <w:r w:rsidR="00CB4EE2">
        <w:fldChar w:fldCharType="end"/>
      </w:r>
      <w:r>
        <w:t xml:space="preserve"> [</w:t>
      </w:r>
      <w:r w:rsidR="00B452B7">
        <w:t>S</w:t>
      </w:r>
      <w:r>
        <w:t>pecification DTD 230</w:t>
      </w:r>
      <w:r w:rsidR="00CB4EE2">
        <w:fldChar w:fldCharType="begin"/>
      </w:r>
      <w:r w:rsidR="00CB4EE2">
        <w:instrText xml:space="preserve"> XE "</w:instrText>
      </w:r>
      <w:r w:rsidR="00CB4EE2" w:rsidRPr="000F0A19">
        <w:instrText>DTD 230</w:instrText>
      </w:r>
      <w:r w:rsidR="00CB4EE2">
        <w:instrText xml:space="preserve">" </w:instrText>
      </w:r>
      <w:r w:rsidR="00CB4EE2">
        <w:fldChar w:fldCharType="end"/>
      </w:r>
      <w:r>
        <w:t xml:space="preserve">] available stock of </w:t>
      </w:r>
      <w:r w:rsidR="00773DE0">
        <w:t xml:space="preserve">771 thousand gallons </w:t>
      </w:r>
      <w:r>
        <w:t xml:space="preserve">to be </w:t>
      </w:r>
      <w:r w:rsidR="00773DE0">
        <w:t>supplied by Shell (79%), Vacuum Oil Co.</w:t>
      </w:r>
      <w:r w:rsidR="009B1C60">
        <w:fldChar w:fldCharType="begin"/>
      </w:r>
      <w:r w:rsidR="009B1C60">
        <w:instrText xml:space="preserve"> XE "</w:instrText>
      </w:r>
      <w:r w:rsidR="009B1C60" w:rsidRPr="00296DC8">
        <w:instrText>Vacuum Oil Co.</w:instrText>
      </w:r>
      <w:r w:rsidR="009B1C60">
        <w:instrText xml:space="preserve">" </w:instrText>
      </w:r>
      <w:r w:rsidR="009B1C60">
        <w:fldChar w:fldCharType="end"/>
      </w:r>
      <w:r w:rsidR="00773DE0">
        <w:t xml:space="preserve"> (21%) with 36% in bulk storage and 64% in drum stock</w:t>
      </w:r>
      <w:r>
        <w:t>,</w:t>
      </w:r>
      <w:r w:rsidRPr="00864080">
        <w:t xml:space="preserve"> </w:t>
      </w:r>
      <w:r>
        <w:t>all of which was located in seaboard depots or terminals.</w:t>
      </w:r>
    </w:p>
    <w:p w14:paraId="7EA2FA17" w14:textId="77777777" w:rsidR="00864080" w:rsidRDefault="00864080" w:rsidP="00785D2D">
      <w:pPr>
        <w:pStyle w:val="BodyText"/>
      </w:pPr>
      <w:r>
        <w:t xml:space="preserve">The distribution of the avgas stocks by </w:t>
      </w:r>
      <w:r w:rsidR="00B452B7">
        <w:t xml:space="preserve">state </w:t>
      </w:r>
      <w:r>
        <w:t>location was as follows</w:t>
      </w:r>
    </w:p>
    <w:p w14:paraId="4D614768" w14:textId="77777777" w:rsidR="00864080" w:rsidRPr="00864080" w:rsidRDefault="00864080" w:rsidP="00F77A93">
      <w:pPr>
        <w:pStyle w:val="Caption"/>
      </w:pPr>
      <w:r w:rsidRPr="00864080">
        <w:t xml:space="preserve">Table </w:t>
      </w:r>
      <w:r w:rsidR="007E075C">
        <w:fldChar w:fldCharType="begin"/>
      </w:r>
      <w:r w:rsidR="007E075C">
        <w:instrText xml:space="preserve"> SEQ Table \* ARABIC </w:instrText>
      </w:r>
      <w:r w:rsidR="007E075C">
        <w:fldChar w:fldCharType="separate"/>
      </w:r>
      <w:r w:rsidR="00EC7146">
        <w:rPr>
          <w:noProof/>
        </w:rPr>
        <w:t>5</w:t>
      </w:r>
      <w:r w:rsidR="007E075C">
        <w:rPr>
          <w:noProof/>
        </w:rPr>
        <w:fldChar w:fldCharType="end"/>
      </w:r>
      <w:r>
        <w:t xml:space="preserve">. Distribution of </w:t>
      </w:r>
      <w:r w:rsidR="00CD29A0">
        <w:t xml:space="preserve">all </w:t>
      </w:r>
      <w:r>
        <w:t>avgas stocks by state</w:t>
      </w:r>
      <w:r w:rsidR="00934DE3">
        <w:t xml:space="preserve"> Nov 1938</w:t>
      </w:r>
      <w:r>
        <w:t>.</w:t>
      </w:r>
    </w:p>
    <w:tbl>
      <w:tblPr>
        <w:tblStyle w:val="TableGrid"/>
        <w:tblW w:w="8084" w:type="dxa"/>
        <w:tblLook w:val="04A0" w:firstRow="1" w:lastRow="0" w:firstColumn="1" w:lastColumn="0" w:noHBand="0" w:noVBand="1"/>
      </w:tblPr>
      <w:tblGrid>
        <w:gridCol w:w="1142"/>
        <w:gridCol w:w="1855"/>
        <w:gridCol w:w="1541"/>
        <w:gridCol w:w="1183"/>
        <w:gridCol w:w="1165"/>
        <w:gridCol w:w="1198"/>
      </w:tblGrid>
      <w:tr w:rsidR="004A5BBF" w14:paraId="61882D26" w14:textId="77777777" w:rsidTr="004A5BBF">
        <w:tc>
          <w:tcPr>
            <w:tcW w:w="1142" w:type="dxa"/>
          </w:tcPr>
          <w:p w14:paraId="27FD2EC9" w14:textId="77777777" w:rsidR="004A5BBF" w:rsidRDefault="004A5BBF" w:rsidP="004A5BBF">
            <w:pPr>
              <w:pStyle w:val="BodyText"/>
            </w:pPr>
            <w:r>
              <w:t>% by state</w:t>
            </w:r>
          </w:p>
        </w:tc>
        <w:tc>
          <w:tcPr>
            <w:tcW w:w="1855" w:type="dxa"/>
          </w:tcPr>
          <w:p w14:paraId="36F88BDE" w14:textId="77777777" w:rsidR="004A5BBF" w:rsidRPr="00CD29A0" w:rsidRDefault="004A5BBF" w:rsidP="004A5BBF">
            <w:pPr>
              <w:pStyle w:val="BodyText"/>
            </w:pPr>
            <w:r w:rsidRPr="00CD29A0">
              <w:t>State</w:t>
            </w:r>
          </w:p>
        </w:tc>
        <w:tc>
          <w:tcPr>
            <w:tcW w:w="1541" w:type="dxa"/>
          </w:tcPr>
          <w:p w14:paraId="781A9BFC" w14:textId="77777777" w:rsidR="004A5BBF" w:rsidRPr="00CD29A0" w:rsidRDefault="004A5BBF" w:rsidP="004A5BBF">
            <w:pPr>
              <w:pStyle w:val="BodyText"/>
            </w:pPr>
            <w:r w:rsidRPr="00CD29A0">
              <w:t>Total</w:t>
            </w:r>
          </w:p>
        </w:tc>
        <w:tc>
          <w:tcPr>
            <w:tcW w:w="1183" w:type="dxa"/>
          </w:tcPr>
          <w:p w14:paraId="2FDF18AB" w14:textId="79479E5D" w:rsidR="004A5BBF" w:rsidRPr="00CD29A0" w:rsidRDefault="004A5BBF" w:rsidP="004A5BBF">
            <w:pPr>
              <w:pStyle w:val="BodyText"/>
            </w:pPr>
            <w:r w:rsidRPr="00CD29A0">
              <w:t>Avgas 77</w:t>
            </w:r>
            <w:r>
              <w:fldChar w:fldCharType="begin"/>
            </w:r>
            <w:r>
              <w:instrText xml:space="preserve"> XE "</w:instrText>
            </w:r>
            <w:r w:rsidRPr="00895BBE">
              <w:instrText>Avgas 77</w:instrText>
            </w:r>
            <w:r>
              <w:instrText xml:space="preserve">" </w:instrText>
            </w:r>
            <w:r>
              <w:fldChar w:fldCharType="end"/>
            </w:r>
          </w:p>
        </w:tc>
        <w:tc>
          <w:tcPr>
            <w:tcW w:w="1165" w:type="dxa"/>
          </w:tcPr>
          <w:p w14:paraId="61D0CCC9" w14:textId="2CF71406" w:rsidR="004A5BBF" w:rsidRPr="00CD29A0" w:rsidRDefault="004A5BBF" w:rsidP="004A5BBF">
            <w:pPr>
              <w:pStyle w:val="BodyText"/>
            </w:pPr>
            <w:r w:rsidRPr="00CD29A0">
              <w:t>Avgas 80</w:t>
            </w:r>
            <w:r>
              <w:fldChar w:fldCharType="begin"/>
            </w:r>
            <w:r>
              <w:instrText xml:space="preserve"> XE "</w:instrText>
            </w:r>
            <w:r w:rsidRPr="00C36989">
              <w:instrText>Avgas 80</w:instrText>
            </w:r>
            <w:r>
              <w:instrText xml:space="preserve">" </w:instrText>
            </w:r>
            <w:r>
              <w:fldChar w:fldCharType="end"/>
            </w:r>
          </w:p>
        </w:tc>
        <w:tc>
          <w:tcPr>
            <w:tcW w:w="1198" w:type="dxa"/>
          </w:tcPr>
          <w:p w14:paraId="61D272BA" w14:textId="77777777" w:rsidR="004A5BBF" w:rsidRPr="00CD29A0" w:rsidRDefault="004A5BBF" w:rsidP="004A5BBF">
            <w:pPr>
              <w:pStyle w:val="BodyText"/>
            </w:pPr>
            <w:r w:rsidRPr="00CD29A0">
              <w:t>Avgas 87</w:t>
            </w:r>
            <w:r>
              <w:fldChar w:fldCharType="begin"/>
            </w:r>
            <w:r>
              <w:instrText xml:space="preserve"> XE "</w:instrText>
            </w:r>
            <w:r w:rsidRPr="003C2B71">
              <w:instrText>Avgas 87</w:instrText>
            </w:r>
            <w:r>
              <w:instrText xml:space="preserve">" </w:instrText>
            </w:r>
            <w:r>
              <w:fldChar w:fldCharType="end"/>
            </w:r>
          </w:p>
        </w:tc>
      </w:tr>
      <w:tr w:rsidR="004A5BBF" w14:paraId="007E4C07" w14:textId="77777777" w:rsidTr="004A5BBF">
        <w:tc>
          <w:tcPr>
            <w:tcW w:w="1142" w:type="dxa"/>
          </w:tcPr>
          <w:p w14:paraId="4038F401" w14:textId="77777777" w:rsidR="004A5BBF" w:rsidRDefault="004A5BBF" w:rsidP="004A5BBF">
            <w:pPr>
              <w:pStyle w:val="BodyTextIndent"/>
              <w:ind w:firstLine="0"/>
            </w:pPr>
            <w:r>
              <w:t>12.8%</w:t>
            </w:r>
          </w:p>
        </w:tc>
        <w:tc>
          <w:tcPr>
            <w:tcW w:w="1855" w:type="dxa"/>
          </w:tcPr>
          <w:p w14:paraId="63F5A519" w14:textId="0A266DF1" w:rsidR="004A5BBF" w:rsidRDefault="004A5BBF" w:rsidP="004A5BBF">
            <w:pPr>
              <w:pStyle w:val="BodyText"/>
            </w:pPr>
            <w:r>
              <w:t>Queensland</w:t>
            </w:r>
            <w:r>
              <w:fldChar w:fldCharType="begin"/>
            </w:r>
            <w:r>
              <w:instrText xml:space="preserve"> XE "</w:instrText>
            </w:r>
            <w:r w:rsidRPr="00B15844">
              <w:instrText>Queensland</w:instrText>
            </w:r>
            <w:r>
              <w:instrText xml:space="preserve">" </w:instrText>
            </w:r>
            <w:r>
              <w:fldChar w:fldCharType="end"/>
            </w:r>
          </w:p>
        </w:tc>
        <w:tc>
          <w:tcPr>
            <w:tcW w:w="1541" w:type="dxa"/>
          </w:tcPr>
          <w:p w14:paraId="61CBAF02" w14:textId="77777777" w:rsidR="004A5BBF" w:rsidRPr="00CD29A0" w:rsidRDefault="004A5BBF" w:rsidP="004A5BBF">
            <w:pPr>
              <w:pStyle w:val="BodyTextIndent"/>
              <w:ind w:firstLine="0"/>
            </w:pPr>
            <w:r w:rsidRPr="00CD29A0">
              <w:t>478,311</w:t>
            </w:r>
          </w:p>
        </w:tc>
        <w:tc>
          <w:tcPr>
            <w:tcW w:w="1183" w:type="dxa"/>
          </w:tcPr>
          <w:p w14:paraId="5E05D463" w14:textId="4B933C36" w:rsidR="004A5BBF" w:rsidRPr="00CD29A0" w:rsidRDefault="004A5BBF" w:rsidP="004A5BBF">
            <w:pPr>
              <w:pStyle w:val="BodyTextIndent"/>
              <w:ind w:firstLine="0"/>
            </w:pPr>
            <w:r w:rsidRPr="00CD29A0">
              <w:t>201,373</w:t>
            </w:r>
          </w:p>
        </w:tc>
        <w:tc>
          <w:tcPr>
            <w:tcW w:w="1165" w:type="dxa"/>
          </w:tcPr>
          <w:p w14:paraId="03AA1C24" w14:textId="1DC7FE67" w:rsidR="004A5BBF" w:rsidRPr="00CD29A0" w:rsidRDefault="004A5BBF" w:rsidP="004A5BBF">
            <w:pPr>
              <w:pStyle w:val="BodyTextIndent"/>
              <w:ind w:firstLine="0"/>
            </w:pPr>
            <w:r w:rsidRPr="00CD29A0">
              <w:t>4,501</w:t>
            </w:r>
          </w:p>
        </w:tc>
        <w:tc>
          <w:tcPr>
            <w:tcW w:w="1198" w:type="dxa"/>
          </w:tcPr>
          <w:p w14:paraId="60FA6194" w14:textId="77777777" w:rsidR="004A5BBF" w:rsidRPr="00CD29A0" w:rsidRDefault="004A5BBF" w:rsidP="004A5BBF">
            <w:pPr>
              <w:pStyle w:val="BodyTextIndent"/>
              <w:ind w:firstLine="0"/>
            </w:pPr>
            <w:r w:rsidRPr="00CD29A0">
              <w:t>269,437</w:t>
            </w:r>
          </w:p>
        </w:tc>
      </w:tr>
      <w:tr w:rsidR="004A5BBF" w14:paraId="3E1ECDC0" w14:textId="77777777" w:rsidTr="004A5BBF">
        <w:tc>
          <w:tcPr>
            <w:tcW w:w="1142" w:type="dxa"/>
          </w:tcPr>
          <w:p w14:paraId="0837532E" w14:textId="77777777" w:rsidR="004A5BBF" w:rsidRDefault="004A5BBF" w:rsidP="004A5BBF">
            <w:pPr>
              <w:pStyle w:val="BodyTextIndent"/>
              <w:ind w:firstLine="0"/>
            </w:pPr>
            <w:r>
              <w:t>28.8%</w:t>
            </w:r>
          </w:p>
        </w:tc>
        <w:tc>
          <w:tcPr>
            <w:tcW w:w="1855" w:type="dxa"/>
          </w:tcPr>
          <w:p w14:paraId="4D7ECCC0" w14:textId="51AD76C6" w:rsidR="004A5BBF" w:rsidRDefault="004A5BBF" w:rsidP="004A5BBF">
            <w:pPr>
              <w:pStyle w:val="BodyText"/>
            </w:pPr>
            <w:r>
              <w:t>New South Wales</w:t>
            </w:r>
            <w:r>
              <w:fldChar w:fldCharType="begin"/>
            </w:r>
            <w:r>
              <w:instrText xml:space="preserve"> XE "</w:instrText>
            </w:r>
            <w:r w:rsidRPr="00FA678C">
              <w:instrText>New South Wales</w:instrText>
            </w:r>
            <w:r>
              <w:instrText xml:space="preserve">" </w:instrText>
            </w:r>
            <w:r>
              <w:fldChar w:fldCharType="end"/>
            </w:r>
          </w:p>
        </w:tc>
        <w:tc>
          <w:tcPr>
            <w:tcW w:w="1541" w:type="dxa"/>
          </w:tcPr>
          <w:p w14:paraId="1481BA35" w14:textId="77777777" w:rsidR="004A5BBF" w:rsidRPr="00CD29A0" w:rsidRDefault="004A5BBF" w:rsidP="004A5BBF">
            <w:pPr>
              <w:pStyle w:val="BodyTextIndent"/>
              <w:ind w:firstLine="0"/>
            </w:pPr>
            <w:r w:rsidRPr="00CD29A0">
              <w:t>1,067,103</w:t>
            </w:r>
          </w:p>
        </w:tc>
        <w:tc>
          <w:tcPr>
            <w:tcW w:w="1183" w:type="dxa"/>
          </w:tcPr>
          <w:p w14:paraId="4FD133F5" w14:textId="6A79C925" w:rsidR="004A5BBF" w:rsidRPr="00CD29A0" w:rsidRDefault="004A5BBF" w:rsidP="004A5BBF">
            <w:pPr>
              <w:pStyle w:val="BodyTextIndent"/>
              <w:tabs>
                <w:tab w:val="clear" w:pos="426"/>
              </w:tabs>
              <w:ind w:firstLine="0"/>
            </w:pPr>
            <w:r w:rsidRPr="00CD29A0">
              <w:t>1,006,635</w:t>
            </w:r>
          </w:p>
        </w:tc>
        <w:tc>
          <w:tcPr>
            <w:tcW w:w="1165" w:type="dxa"/>
          </w:tcPr>
          <w:p w14:paraId="788CCF44" w14:textId="1C776F31" w:rsidR="004A5BBF" w:rsidRPr="00CD29A0" w:rsidRDefault="004A5BBF" w:rsidP="004A5BBF">
            <w:pPr>
              <w:pStyle w:val="BodyTextIndent"/>
              <w:ind w:firstLine="0"/>
            </w:pPr>
            <w:r w:rsidRPr="00CD29A0">
              <w:t>11,480</w:t>
            </w:r>
          </w:p>
        </w:tc>
        <w:tc>
          <w:tcPr>
            <w:tcW w:w="1198" w:type="dxa"/>
          </w:tcPr>
          <w:p w14:paraId="02D846BF" w14:textId="77777777" w:rsidR="004A5BBF" w:rsidRPr="00CD29A0" w:rsidRDefault="004A5BBF" w:rsidP="004A5BBF">
            <w:pPr>
              <w:pStyle w:val="BodyTextIndent"/>
              <w:ind w:firstLine="0"/>
            </w:pPr>
            <w:r w:rsidRPr="00CD29A0">
              <w:t>48,981</w:t>
            </w:r>
          </w:p>
        </w:tc>
      </w:tr>
      <w:tr w:rsidR="004A5BBF" w14:paraId="04A49D97" w14:textId="77777777" w:rsidTr="004A5BBF">
        <w:tc>
          <w:tcPr>
            <w:tcW w:w="1142" w:type="dxa"/>
          </w:tcPr>
          <w:p w14:paraId="3EC819B7" w14:textId="77777777" w:rsidR="004A5BBF" w:rsidRDefault="004A5BBF" w:rsidP="004A5BBF">
            <w:pPr>
              <w:pStyle w:val="BodyTextIndent"/>
              <w:ind w:firstLine="0"/>
            </w:pPr>
            <w:r>
              <w:t>39.8%</w:t>
            </w:r>
          </w:p>
        </w:tc>
        <w:tc>
          <w:tcPr>
            <w:tcW w:w="1855" w:type="dxa"/>
          </w:tcPr>
          <w:p w14:paraId="1D8F5F98" w14:textId="7BF36A52" w:rsidR="004A5BBF" w:rsidRDefault="004A5BBF" w:rsidP="004A5BBF">
            <w:pPr>
              <w:pStyle w:val="BodyText"/>
            </w:pPr>
            <w:r>
              <w:t>Victoria</w:t>
            </w:r>
            <w:r>
              <w:fldChar w:fldCharType="begin"/>
            </w:r>
            <w:r>
              <w:instrText xml:space="preserve"> XE "</w:instrText>
            </w:r>
            <w:r w:rsidRPr="00B203A1">
              <w:instrText>Victoria</w:instrText>
            </w:r>
            <w:r>
              <w:instrText xml:space="preserve">" </w:instrText>
            </w:r>
            <w:r>
              <w:fldChar w:fldCharType="end"/>
            </w:r>
          </w:p>
        </w:tc>
        <w:tc>
          <w:tcPr>
            <w:tcW w:w="1541" w:type="dxa"/>
          </w:tcPr>
          <w:p w14:paraId="20530317" w14:textId="77777777" w:rsidR="004A5BBF" w:rsidRPr="00CD29A0" w:rsidRDefault="004A5BBF" w:rsidP="004A5BBF">
            <w:pPr>
              <w:pStyle w:val="BodyTextIndent"/>
              <w:ind w:firstLine="0"/>
            </w:pPr>
            <w:r w:rsidRPr="00CD29A0">
              <w:t>1,474,551</w:t>
            </w:r>
          </w:p>
        </w:tc>
        <w:tc>
          <w:tcPr>
            <w:tcW w:w="1183" w:type="dxa"/>
          </w:tcPr>
          <w:p w14:paraId="2BAA5E07" w14:textId="5D266F00" w:rsidR="004A5BBF" w:rsidRPr="00CD29A0" w:rsidRDefault="004A5BBF" w:rsidP="004A5BBF">
            <w:pPr>
              <w:pStyle w:val="BodyTextIndent"/>
              <w:ind w:firstLine="0"/>
            </w:pPr>
            <w:r w:rsidRPr="00CD29A0">
              <w:t>1,397,223</w:t>
            </w:r>
          </w:p>
        </w:tc>
        <w:tc>
          <w:tcPr>
            <w:tcW w:w="1165" w:type="dxa"/>
          </w:tcPr>
          <w:p w14:paraId="717F1D31" w14:textId="2CF16000" w:rsidR="004A5BBF" w:rsidRPr="00CD29A0" w:rsidRDefault="004A5BBF" w:rsidP="004A5BBF">
            <w:pPr>
              <w:pStyle w:val="BodyTextIndent"/>
              <w:ind w:firstLine="0"/>
            </w:pPr>
            <w:r w:rsidRPr="00CD29A0">
              <w:t>11,695</w:t>
            </w:r>
          </w:p>
        </w:tc>
        <w:tc>
          <w:tcPr>
            <w:tcW w:w="1198" w:type="dxa"/>
          </w:tcPr>
          <w:p w14:paraId="2D2BCEAD" w14:textId="77777777" w:rsidR="004A5BBF" w:rsidRPr="00CD29A0" w:rsidRDefault="004A5BBF" w:rsidP="004A5BBF">
            <w:pPr>
              <w:pStyle w:val="BodyTextIndent"/>
              <w:ind w:firstLine="0"/>
            </w:pPr>
            <w:r w:rsidRPr="00CD29A0">
              <w:t>65,633</w:t>
            </w:r>
          </w:p>
        </w:tc>
      </w:tr>
      <w:tr w:rsidR="004A5BBF" w14:paraId="148772EC" w14:textId="77777777" w:rsidTr="004A5BBF">
        <w:tc>
          <w:tcPr>
            <w:tcW w:w="1142" w:type="dxa"/>
          </w:tcPr>
          <w:p w14:paraId="3A3E5C0F" w14:textId="77777777" w:rsidR="004A5BBF" w:rsidRDefault="004A5BBF" w:rsidP="004A5BBF">
            <w:pPr>
              <w:pStyle w:val="BodyTextIndent"/>
              <w:ind w:firstLine="0"/>
            </w:pPr>
            <w:r>
              <w:t>4.6%</w:t>
            </w:r>
          </w:p>
        </w:tc>
        <w:tc>
          <w:tcPr>
            <w:tcW w:w="1855" w:type="dxa"/>
          </w:tcPr>
          <w:p w14:paraId="055E79C1" w14:textId="4F952355" w:rsidR="004A5BBF" w:rsidRDefault="004A5BBF" w:rsidP="004A5BBF">
            <w:pPr>
              <w:pStyle w:val="BodyText"/>
            </w:pPr>
            <w:r>
              <w:t>South Australia</w:t>
            </w:r>
            <w:r>
              <w:fldChar w:fldCharType="begin"/>
            </w:r>
            <w:r>
              <w:instrText xml:space="preserve"> XE "</w:instrText>
            </w:r>
            <w:r w:rsidRPr="00425347">
              <w:instrText>South Australia</w:instrText>
            </w:r>
            <w:r>
              <w:instrText xml:space="preserve">" </w:instrText>
            </w:r>
            <w:r>
              <w:fldChar w:fldCharType="end"/>
            </w:r>
          </w:p>
        </w:tc>
        <w:tc>
          <w:tcPr>
            <w:tcW w:w="1541" w:type="dxa"/>
          </w:tcPr>
          <w:p w14:paraId="14718D79" w14:textId="77777777" w:rsidR="004A5BBF" w:rsidRPr="00CD29A0" w:rsidRDefault="004A5BBF" w:rsidP="004A5BBF">
            <w:pPr>
              <w:pStyle w:val="BodyTextIndent"/>
              <w:ind w:firstLine="0"/>
            </w:pPr>
            <w:r w:rsidRPr="00CD29A0">
              <w:t>170,624</w:t>
            </w:r>
          </w:p>
        </w:tc>
        <w:tc>
          <w:tcPr>
            <w:tcW w:w="1183" w:type="dxa"/>
          </w:tcPr>
          <w:p w14:paraId="634D22D0" w14:textId="77777777" w:rsidR="004A5BBF" w:rsidRPr="00CD29A0" w:rsidRDefault="004A5BBF" w:rsidP="004A5BBF">
            <w:pPr>
              <w:pStyle w:val="BodyTextIndent"/>
              <w:ind w:firstLine="0"/>
            </w:pPr>
            <w:r w:rsidRPr="00CD29A0">
              <w:t>24,497</w:t>
            </w:r>
          </w:p>
        </w:tc>
        <w:tc>
          <w:tcPr>
            <w:tcW w:w="1165" w:type="dxa"/>
          </w:tcPr>
          <w:p w14:paraId="0F83CC02" w14:textId="77777777" w:rsidR="004A5BBF" w:rsidRPr="00CD29A0" w:rsidRDefault="004A5BBF" w:rsidP="004A5BBF">
            <w:pPr>
              <w:pStyle w:val="BodyTextIndent"/>
              <w:ind w:firstLine="0"/>
            </w:pPr>
          </w:p>
        </w:tc>
        <w:tc>
          <w:tcPr>
            <w:tcW w:w="1198" w:type="dxa"/>
          </w:tcPr>
          <w:p w14:paraId="4B9E5749" w14:textId="77777777" w:rsidR="004A5BBF" w:rsidRPr="00CD29A0" w:rsidRDefault="004A5BBF" w:rsidP="004A5BBF">
            <w:pPr>
              <w:pStyle w:val="BodyTextIndent"/>
              <w:ind w:firstLine="0"/>
            </w:pPr>
            <w:r w:rsidRPr="00CD29A0">
              <w:t>67,854</w:t>
            </w:r>
          </w:p>
        </w:tc>
      </w:tr>
      <w:tr w:rsidR="004A5BBF" w14:paraId="4D682509" w14:textId="77777777" w:rsidTr="004A5BBF">
        <w:tc>
          <w:tcPr>
            <w:tcW w:w="1142" w:type="dxa"/>
          </w:tcPr>
          <w:p w14:paraId="2B5094B0" w14:textId="77777777" w:rsidR="004A5BBF" w:rsidRDefault="004A5BBF" w:rsidP="004A5BBF">
            <w:pPr>
              <w:pStyle w:val="BodyTextIndent"/>
              <w:ind w:firstLine="0"/>
            </w:pPr>
            <w:r>
              <w:t>4.8%</w:t>
            </w:r>
          </w:p>
        </w:tc>
        <w:tc>
          <w:tcPr>
            <w:tcW w:w="1855" w:type="dxa"/>
          </w:tcPr>
          <w:p w14:paraId="4D64EC51" w14:textId="0F54C5D4" w:rsidR="004A5BBF" w:rsidRDefault="004A5BBF" w:rsidP="004A5BBF">
            <w:pPr>
              <w:pStyle w:val="BodyText"/>
            </w:pPr>
            <w:r>
              <w:t>Western Australia</w:t>
            </w:r>
            <w:r>
              <w:fldChar w:fldCharType="begin"/>
            </w:r>
            <w:r>
              <w:instrText xml:space="preserve"> XE "</w:instrText>
            </w:r>
            <w:r w:rsidRPr="00DE3445">
              <w:instrText>Western Australia</w:instrText>
            </w:r>
            <w:r>
              <w:instrText xml:space="preserve">" </w:instrText>
            </w:r>
            <w:r>
              <w:fldChar w:fldCharType="end"/>
            </w:r>
          </w:p>
        </w:tc>
        <w:tc>
          <w:tcPr>
            <w:tcW w:w="1541" w:type="dxa"/>
          </w:tcPr>
          <w:p w14:paraId="33CACB19" w14:textId="77777777" w:rsidR="004A5BBF" w:rsidRPr="00CD29A0" w:rsidRDefault="004A5BBF" w:rsidP="004A5BBF">
            <w:pPr>
              <w:pStyle w:val="BodyTextIndent"/>
              <w:ind w:firstLine="0"/>
            </w:pPr>
            <w:r w:rsidRPr="00CD29A0">
              <w:t>178,471</w:t>
            </w:r>
          </w:p>
        </w:tc>
        <w:tc>
          <w:tcPr>
            <w:tcW w:w="1183" w:type="dxa"/>
          </w:tcPr>
          <w:p w14:paraId="05DE5899" w14:textId="77777777" w:rsidR="004A5BBF" w:rsidRPr="00CD29A0" w:rsidRDefault="004A5BBF" w:rsidP="004A5BBF">
            <w:pPr>
              <w:pStyle w:val="BodyTextIndent"/>
              <w:ind w:firstLine="0"/>
            </w:pPr>
            <w:r w:rsidRPr="00CD29A0">
              <w:t>44,005</w:t>
            </w:r>
          </w:p>
        </w:tc>
        <w:tc>
          <w:tcPr>
            <w:tcW w:w="1165" w:type="dxa"/>
          </w:tcPr>
          <w:p w14:paraId="0B4F7ACD" w14:textId="77777777" w:rsidR="004A5BBF" w:rsidRPr="00CD29A0" w:rsidRDefault="004A5BBF" w:rsidP="004A5BBF">
            <w:pPr>
              <w:pStyle w:val="BodyTextIndent"/>
              <w:ind w:firstLine="0"/>
            </w:pPr>
          </w:p>
        </w:tc>
        <w:tc>
          <w:tcPr>
            <w:tcW w:w="1198" w:type="dxa"/>
          </w:tcPr>
          <w:p w14:paraId="2DDE8A30" w14:textId="77777777" w:rsidR="004A5BBF" w:rsidRPr="00CD29A0" w:rsidRDefault="004A5BBF" w:rsidP="004A5BBF">
            <w:pPr>
              <w:pStyle w:val="BodyTextIndent"/>
              <w:ind w:firstLine="0"/>
            </w:pPr>
            <w:r w:rsidRPr="00CD29A0">
              <w:t>47,392</w:t>
            </w:r>
          </w:p>
        </w:tc>
      </w:tr>
      <w:tr w:rsidR="004A5BBF" w14:paraId="097EE995" w14:textId="77777777" w:rsidTr="004A5BBF">
        <w:tc>
          <w:tcPr>
            <w:tcW w:w="1142" w:type="dxa"/>
          </w:tcPr>
          <w:p w14:paraId="2F619CB1" w14:textId="77777777" w:rsidR="004A5BBF" w:rsidRDefault="004A5BBF" w:rsidP="004A5BBF">
            <w:pPr>
              <w:pStyle w:val="BodyTextIndent"/>
              <w:ind w:firstLine="0"/>
            </w:pPr>
            <w:r>
              <w:t>1.0%</w:t>
            </w:r>
          </w:p>
        </w:tc>
        <w:tc>
          <w:tcPr>
            <w:tcW w:w="1855" w:type="dxa"/>
          </w:tcPr>
          <w:p w14:paraId="4EC504A5" w14:textId="7DB4022B" w:rsidR="004A5BBF" w:rsidRDefault="004A5BBF" w:rsidP="004A5BBF">
            <w:pPr>
              <w:pStyle w:val="BodyText"/>
            </w:pPr>
            <w:r>
              <w:t>Tasmania</w:t>
            </w:r>
            <w:r>
              <w:fldChar w:fldCharType="begin"/>
            </w:r>
            <w:r>
              <w:instrText xml:space="preserve"> XE "</w:instrText>
            </w:r>
            <w:r w:rsidRPr="0079754C">
              <w:instrText>Tasmania</w:instrText>
            </w:r>
            <w:r>
              <w:instrText xml:space="preserve">" </w:instrText>
            </w:r>
            <w:r>
              <w:fldChar w:fldCharType="end"/>
            </w:r>
          </w:p>
        </w:tc>
        <w:tc>
          <w:tcPr>
            <w:tcW w:w="1541" w:type="dxa"/>
          </w:tcPr>
          <w:p w14:paraId="77501FAE" w14:textId="77777777" w:rsidR="004A5BBF" w:rsidRPr="00CD29A0" w:rsidRDefault="004A5BBF" w:rsidP="004A5BBF">
            <w:pPr>
              <w:pStyle w:val="BodyTextIndent"/>
              <w:ind w:firstLine="0"/>
            </w:pPr>
            <w:r w:rsidRPr="00CD29A0">
              <w:t>38,168</w:t>
            </w:r>
          </w:p>
        </w:tc>
        <w:tc>
          <w:tcPr>
            <w:tcW w:w="1183" w:type="dxa"/>
          </w:tcPr>
          <w:p w14:paraId="57DC4C12" w14:textId="77777777" w:rsidR="004A5BBF" w:rsidRPr="00CD29A0" w:rsidRDefault="004A5BBF" w:rsidP="004A5BBF">
            <w:pPr>
              <w:pStyle w:val="BodyTextIndent"/>
              <w:ind w:firstLine="0"/>
            </w:pPr>
            <w:r w:rsidRPr="00CD29A0">
              <w:t>9,525</w:t>
            </w:r>
          </w:p>
        </w:tc>
        <w:tc>
          <w:tcPr>
            <w:tcW w:w="1165" w:type="dxa"/>
          </w:tcPr>
          <w:p w14:paraId="01183C08" w14:textId="77777777" w:rsidR="004A5BBF" w:rsidRPr="00CD29A0" w:rsidRDefault="004A5BBF" w:rsidP="004A5BBF">
            <w:pPr>
              <w:pStyle w:val="BodyTextIndent"/>
              <w:ind w:firstLine="0"/>
            </w:pPr>
          </w:p>
        </w:tc>
        <w:tc>
          <w:tcPr>
            <w:tcW w:w="1198" w:type="dxa"/>
          </w:tcPr>
          <w:p w14:paraId="16C47310" w14:textId="77777777" w:rsidR="004A5BBF" w:rsidRPr="00CD29A0" w:rsidRDefault="004A5BBF" w:rsidP="004A5BBF">
            <w:pPr>
              <w:pStyle w:val="BodyTextIndent"/>
              <w:ind w:firstLine="0"/>
            </w:pPr>
            <w:r w:rsidRPr="00CD29A0">
              <w:t>21,502</w:t>
            </w:r>
          </w:p>
        </w:tc>
      </w:tr>
      <w:tr w:rsidR="004A5BBF" w14:paraId="23272BF1" w14:textId="77777777" w:rsidTr="004A5BBF">
        <w:tc>
          <w:tcPr>
            <w:tcW w:w="1142" w:type="dxa"/>
          </w:tcPr>
          <w:p w14:paraId="64D3B884" w14:textId="77777777" w:rsidR="004A5BBF" w:rsidRDefault="004A5BBF" w:rsidP="004A5BBF">
            <w:pPr>
              <w:pStyle w:val="BodyTextIndent"/>
              <w:ind w:firstLine="0"/>
            </w:pPr>
            <w:r>
              <w:t>8.1%</w:t>
            </w:r>
          </w:p>
        </w:tc>
        <w:tc>
          <w:tcPr>
            <w:tcW w:w="1855" w:type="dxa"/>
          </w:tcPr>
          <w:p w14:paraId="295A936B" w14:textId="77777777" w:rsidR="004A5BBF" w:rsidRDefault="004A5BBF" w:rsidP="004A5BBF">
            <w:pPr>
              <w:pStyle w:val="BodyText"/>
            </w:pPr>
            <w:r>
              <w:t>Darwin</w:t>
            </w:r>
            <w:r>
              <w:fldChar w:fldCharType="begin"/>
            </w:r>
            <w:r>
              <w:instrText xml:space="preserve"> XE "</w:instrText>
            </w:r>
            <w:r w:rsidRPr="00216B59">
              <w:instrText>Darwin</w:instrText>
            </w:r>
            <w:r>
              <w:instrText xml:space="preserve">" </w:instrText>
            </w:r>
            <w:r>
              <w:fldChar w:fldCharType="end"/>
            </w:r>
          </w:p>
        </w:tc>
        <w:tc>
          <w:tcPr>
            <w:tcW w:w="1541" w:type="dxa"/>
          </w:tcPr>
          <w:p w14:paraId="12D64631" w14:textId="77777777" w:rsidR="004A5BBF" w:rsidRPr="00CD29A0" w:rsidRDefault="004A5BBF" w:rsidP="004A5BBF">
            <w:pPr>
              <w:pStyle w:val="BodyTextIndent"/>
              <w:ind w:firstLine="0"/>
            </w:pPr>
            <w:r w:rsidRPr="00CD29A0">
              <w:t>300,173</w:t>
            </w:r>
          </w:p>
        </w:tc>
        <w:tc>
          <w:tcPr>
            <w:tcW w:w="1183" w:type="dxa"/>
          </w:tcPr>
          <w:p w14:paraId="414F82DE" w14:textId="77777777" w:rsidR="004A5BBF" w:rsidRPr="00CD29A0" w:rsidRDefault="004A5BBF" w:rsidP="004A5BBF">
            <w:pPr>
              <w:pStyle w:val="BodyTextIndent"/>
              <w:ind w:firstLine="0"/>
            </w:pPr>
            <w:r w:rsidRPr="00CD29A0">
              <w:t>11,377</w:t>
            </w:r>
          </w:p>
        </w:tc>
        <w:tc>
          <w:tcPr>
            <w:tcW w:w="1165" w:type="dxa"/>
          </w:tcPr>
          <w:p w14:paraId="012F7E57" w14:textId="77777777" w:rsidR="004A5BBF" w:rsidRPr="00CD29A0" w:rsidRDefault="004A5BBF" w:rsidP="004A5BBF">
            <w:pPr>
              <w:pStyle w:val="BodyTextIndent"/>
              <w:ind w:firstLine="0"/>
            </w:pPr>
          </w:p>
        </w:tc>
        <w:tc>
          <w:tcPr>
            <w:tcW w:w="1198" w:type="dxa"/>
          </w:tcPr>
          <w:p w14:paraId="4BF222A0" w14:textId="77777777" w:rsidR="004A5BBF" w:rsidRPr="00CD29A0" w:rsidRDefault="004A5BBF" w:rsidP="004A5BBF">
            <w:pPr>
              <w:pStyle w:val="BodyTextIndent"/>
              <w:ind w:firstLine="0"/>
            </w:pPr>
            <w:r w:rsidRPr="00CD29A0">
              <w:t>250,440</w:t>
            </w:r>
          </w:p>
        </w:tc>
      </w:tr>
    </w:tbl>
    <w:p w14:paraId="30CD91E5" w14:textId="77777777" w:rsidR="00EE51D5" w:rsidRDefault="00EE51D5" w:rsidP="00B13220">
      <w:pPr>
        <w:pStyle w:val="Normalcentre"/>
      </w:pPr>
    </w:p>
    <w:p w14:paraId="5962D3C2" w14:textId="77777777" w:rsidR="00934DE3" w:rsidRPr="00934DE3" w:rsidRDefault="00257802" w:rsidP="00785D2D">
      <w:pPr>
        <w:pStyle w:val="BodyText"/>
      </w:pPr>
      <w:r>
        <w:br w:type="page"/>
      </w:r>
    </w:p>
    <w:p w14:paraId="3F62A3F3" w14:textId="77777777" w:rsidR="00773DE0" w:rsidRPr="00257802" w:rsidRDefault="00257802" w:rsidP="00F77A93">
      <w:pPr>
        <w:pStyle w:val="Caption"/>
      </w:pPr>
      <w:r w:rsidRPr="00257802">
        <w:lastRenderedPageBreak/>
        <w:t xml:space="preserve">Graph </w:t>
      </w:r>
      <w:r w:rsidR="007E075C">
        <w:fldChar w:fldCharType="begin"/>
      </w:r>
      <w:r w:rsidR="007E075C">
        <w:instrText xml:space="preserve"> SEQ Graph \* ARABIC </w:instrText>
      </w:r>
      <w:r w:rsidR="007E075C">
        <w:fldChar w:fldCharType="separate"/>
      </w:r>
      <w:r w:rsidR="00490080">
        <w:rPr>
          <w:noProof/>
        </w:rPr>
        <w:t>1</w:t>
      </w:r>
      <w:r w:rsidR="007E075C">
        <w:rPr>
          <w:noProof/>
        </w:rPr>
        <w:fldChar w:fldCharType="end"/>
      </w:r>
      <w:r w:rsidRPr="00257802">
        <w:t>.</w:t>
      </w:r>
      <w:r w:rsidR="00773DE0" w:rsidRPr="00934DE3">
        <w:t xml:space="preserve"> Australian Avgas stocks (all grades) by state distribution</w:t>
      </w:r>
      <w:r>
        <w:t xml:space="preserve">. </w:t>
      </w:r>
      <w:r w:rsidRPr="00257802">
        <w:t xml:space="preserve">Total Stock 3,704,851 </w:t>
      </w:r>
      <w:r w:rsidR="00364F61" w:rsidRPr="00257802">
        <w:t>Imp. Gal</w:t>
      </w:r>
      <w:r w:rsidRPr="00257802">
        <w:t>.</w:t>
      </w:r>
    </w:p>
    <w:p w14:paraId="46387F63" w14:textId="77777777" w:rsidR="00D53CC0" w:rsidRDefault="0047713A" w:rsidP="00785D2D">
      <w:pPr>
        <w:pStyle w:val="Picture"/>
      </w:pPr>
      <w:r w:rsidRPr="00824CCF">
        <w:rPr>
          <w:noProof/>
          <w:lang w:eastAsia="en-AU"/>
        </w:rPr>
        <w:drawing>
          <wp:inline distT="0" distB="0" distL="0" distR="0" wp14:anchorId="543271D6" wp14:editId="2E45FECD">
            <wp:extent cx="5266055" cy="4211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055" cy="4211955"/>
                    </a:xfrm>
                    <a:prstGeom prst="rect">
                      <a:avLst/>
                    </a:prstGeom>
                    <a:noFill/>
                    <a:ln>
                      <a:noFill/>
                    </a:ln>
                  </pic:spPr>
                </pic:pic>
              </a:graphicData>
            </a:graphic>
          </wp:inline>
        </w:drawing>
      </w:r>
      <w:r w:rsidR="008478AC">
        <w:t xml:space="preserve"> </w:t>
      </w:r>
    </w:p>
    <w:p w14:paraId="007BD834" w14:textId="77777777" w:rsidR="00864080" w:rsidRDefault="00864080" w:rsidP="00785D2D">
      <w:pPr>
        <w:pStyle w:val="BodyText"/>
      </w:pPr>
      <w:r>
        <w:t>The points to note are that Queensland</w:t>
      </w:r>
      <w:r w:rsidR="00CB4EE2">
        <w:fldChar w:fldCharType="begin"/>
      </w:r>
      <w:r w:rsidR="00CB4EE2">
        <w:instrText xml:space="preserve"> XE "</w:instrText>
      </w:r>
      <w:r w:rsidR="00CB4EE2" w:rsidRPr="00686033">
        <w:instrText>Queensland</w:instrText>
      </w:r>
      <w:r w:rsidR="00CB4EE2">
        <w:instrText xml:space="preserve">" </w:instrText>
      </w:r>
      <w:r w:rsidR="00CB4EE2">
        <w:fldChar w:fldCharType="end"/>
      </w:r>
      <w:r>
        <w:t xml:space="preserve"> had 12.8% of the avgas stocks,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t xml:space="preserve"> 8.1%, but nearly 70% was located in Victoria</w:t>
      </w:r>
      <w:r w:rsidR="00BD3DF9">
        <w:fldChar w:fldCharType="begin"/>
      </w:r>
      <w:r w:rsidR="00BD3DF9">
        <w:instrText xml:space="preserve"> XE "</w:instrText>
      </w:r>
      <w:r w:rsidR="00BD3DF9" w:rsidRPr="007C1094">
        <w:instrText>Victoria</w:instrText>
      </w:r>
      <w:r w:rsidR="00BD3DF9">
        <w:instrText xml:space="preserve">" </w:instrText>
      </w:r>
      <w:r w:rsidR="00BD3DF9">
        <w:fldChar w:fldCharType="end"/>
      </w:r>
      <w:r>
        <w:t xml:space="preserve"> and New South Wales</w:t>
      </w:r>
      <w:r w:rsidR="00BD3DF9">
        <w:fldChar w:fldCharType="begin"/>
      </w:r>
      <w:r w:rsidR="00BD3DF9">
        <w:instrText xml:space="preserve"> XE "</w:instrText>
      </w:r>
      <w:r w:rsidR="00BD3DF9" w:rsidRPr="00F04F0F">
        <w:instrText>New South Wales</w:instrText>
      </w:r>
      <w:r w:rsidR="00BD3DF9">
        <w:instrText xml:space="preserve">" </w:instrText>
      </w:r>
      <w:r w:rsidR="00BD3DF9">
        <w:fldChar w:fldCharType="end"/>
      </w:r>
      <w:r>
        <w:t xml:space="preserve">. This would change dramatically when war came. </w:t>
      </w:r>
    </w:p>
    <w:p w14:paraId="2A21F133" w14:textId="589AB368" w:rsidR="00864080" w:rsidRDefault="00864080" w:rsidP="00785D2D">
      <w:pPr>
        <w:pStyle w:val="BodyText"/>
      </w:pPr>
      <w:r>
        <w:t>There was no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t xml:space="preserve"> in stock in </w:t>
      </w:r>
      <w:smartTag w:uri="urn:schemas-microsoft-com:office:smarttags" w:element="place">
        <w:smartTag w:uri="urn:schemas-microsoft-com:office:smarttags" w:element="country-region">
          <w:r>
            <w:t>Australia</w:t>
          </w:r>
        </w:smartTag>
      </w:smartTag>
      <w:r>
        <w:t xml:space="preserve"> of any significance, or at least reported in the government records. This was not surprising as the aircraft in service at this time were still biplanes such as Hawker Demon</w:t>
      </w:r>
      <w:r w:rsidR="00CB4EE2">
        <w:fldChar w:fldCharType="begin"/>
      </w:r>
      <w:r w:rsidR="00CB4EE2">
        <w:instrText xml:space="preserve"> XE "</w:instrText>
      </w:r>
      <w:r w:rsidR="00CB4EE2" w:rsidRPr="00921CDB">
        <w:instrText>Hawker Demon</w:instrText>
      </w:r>
      <w:r w:rsidR="00CB4EE2">
        <w:instrText xml:space="preserve">" </w:instrText>
      </w:r>
      <w:r w:rsidR="00CB4EE2">
        <w:fldChar w:fldCharType="end"/>
      </w:r>
      <w:r>
        <w:t>. The Australian designed ‘Wirraway</w:t>
      </w:r>
      <w:r w:rsidR="00A026E2">
        <w:fldChar w:fldCharType="begin"/>
      </w:r>
      <w:r w:rsidR="00A026E2">
        <w:instrText xml:space="preserve"> XE "</w:instrText>
      </w:r>
      <w:r w:rsidR="00A026E2" w:rsidRPr="005F25B4">
        <w:instrText>Wirraway</w:instrText>
      </w:r>
      <w:r w:rsidR="00A026E2">
        <w:instrText xml:space="preserve">" </w:instrText>
      </w:r>
      <w:r w:rsidR="00A026E2">
        <w:fldChar w:fldCharType="end"/>
      </w:r>
      <w:r>
        <w:t xml:space="preserve">” would not enter service until July 1939. </w:t>
      </w:r>
      <w:r w:rsidRPr="004A3394">
        <w:t>The first Wirraway, A20-3, was test flown by Flight Lieutenant 'Boss' Walker</w:t>
      </w:r>
      <w:r w:rsidR="00CB4EE2">
        <w:fldChar w:fldCharType="begin"/>
      </w:r>
      <w:r w:rsidR="00CB4EE2">
        <w:instrText xml:space="preserve"> XE "</w:instrText>
      </w:r>
      <w:r w:rsidR="00CB4EE2" w:rsidRPr="00F95F29">
        <w:instrText>Walker</w:instrText>
      </w:r>
      <w:r w:rsidR="00CB4EE2">
        <w:instrText xml:space="preserve">" </w:instrText>
      </w:r>
      <w:r w:rsidR="00CB4EE2">
        <w:fldChar w:fldCharType="end"/>
      </w:r>
      <w:r w:rsidRPr="004A3394">
        <w:t xml:space="preserve"> on 27 March 1939, and the first three RAAF Wirraways were accepted in July 1939. By December 1940, seven aircraft were being delivered weekly, and by September 1941, 45 Wirraways per month were coming off the production line.</w:t>
      </w:r>
    </w:p>
    <w:p w14:paraId="732EEEBE" w14:textId="77777777" w:rsidR="00864080" w:rsidRPr="00504129" w:rsidRDefault="00864080" w:rsidP="00785D2D">
      <w:pPr>
        <w:pStyle w:val="BodyText"/>
      </w:pPr>
    </w:p>
    <w:p w14:paraId="6A89E3B9" w14:textId="77777777" w:rsidR="008838D1" w:rsidRDefault="00863B03" w:rsidP="00F77A93">
      <w:pPr>
        <w:pStyle w:val="Caption"/>
        <w:rPr>
          <w:color w:val="000000"/>
          <w:sz w:val="18"/>
        </w:rPr>
      </w:pPr>
      <w:r w:rsidRPr="00934DE3">
        <w:br w:type="page"/>
      </w:r>
      <w:r w:rsidR="00934DE3" w:rsidRPr="00934DE3">
        <w:lastRenderedPageBreak/>
        <w:t xml:space="preserve">Table </w:t>
      </w:r>
      <w:r w:rsidR="007E075C">
        <w:fldChar w:fldCharType="begin"/>
      </w:r>
      <w:r w:rsidR="007E075C">
        <w:instrText xml:space="preserve"> SEQ Table \* ARABIC </w:instrText>
      </w:r>
      <w:r w:rsidR="007E075C">
        <w:fldChar w:fldCharType="separate"/>
      </w:r>
      <w:r w:rsidR="00EC7146">
        <w:rPr>
          <w:noProof/>
        </w:rPr>
        <w:t>6</w:t>
      </w:r>
      <w:r w:rsidR="007E075C">
        <w:rPr>
          <w:noProof/>
        </w:rPr>
        <w:fldChar w:fldCharType="end"/>
      </w:r>
      <w:r w:rsidR="00934DE3">
        <w:t xml:space="preserve">. </w:t>
      </w:r>
      <w:r w:rsidR="00934DE3" w:rsidRPr="00934DE3">
        <w:t>Australian Avgas Stock position as at 31 Nov 1938</w:t>
      </w:r>
      <w:r w:rsidRPr="00934DE3">
        <w:rPr>
          <w:color w:val="000000"/>
          <w:sz w:val="18"/>
        </w:rPr>
        <w:t xml:space="preserve"> </w:t>
      </w:r>
    </w:p>
    <w:p w14:paraId="46F219A2" w14:textId="77777777" w:rsidR="008838D1" w:rsidRDefault="0047713A" w:rsidP="00785D2D">
      <w:pPr>
        <w:pStyle w:val="Picture"/>
      </w:pPr>
      <w:r>
        <w:rPr>
          <w:noProof/>
          <w:lang w:eastAsia="en-AU"/>
        </w:rPr>
        <w:drawing>
          <wp:inline distT="0" distB="0" distL="0" distR="0" wp14:anchorId="4E4CD311" wp14:editId="744A0FC9">
            <wp:extent cx="5692364" cy="7894038"/>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655" cy="7895829"/>
                    </a:xfrm>
                    <a:prstGeom prst="rect">
                      <a:avLst/>
                    </a:prstGeom>
                    <a:noFill/>
                  </pic:spPr>
                </pic:pic>
              </a:graphicData>
            </a:graphic>
          </wp:inline>
        </w:drawing>
      </w:r>
    </w:p>
    <w:p w14:paraId="50CE2521" w14:textId="77777777" w:rsidR="00824CCF" w:rsidRDefault="00824CCF">
      <w:pPr>
        <w:rPr>
          <w:rFonts w:ascii="Arial Black" w:hAnsi="Arial Black"/>
          <w:color w:val="808080"/>
          <w:spacing w:val="-25"/>
          <w:kern w:val="28"/>
          <w:sz w:val="32"/>
        </w:rPr>
      </w:pPr>
      <w:r>
        <w:br w:type="page"/>
      </w:r>
    </w:p>
    <w:p w14:paraId="0F73558F" w14:textId="77777777" w:rsidR="00EF033E" w:rsidRPr="002B0A4E" w:rsidRDefault="00EF033E" w:rsidP="002B0A4E">
      <w:pPr>
        <w:pStyle w:val="Heading1"/>
      </w:pPr>
      <w:bookmarkStart w:id="6" w:name="_Toc177125616"/>
      <w:bookmarkStart w:id="7" w:name="_Toc21893400"/>
      <w:r w:rsidRPr="002B0A4E">
        <w:lastRenderedPageBreak/>
        <w:t>Australian Position 1939</w:t>
      </w:r>
      <w:bookmarkEnd w:id="6"/>
      <w:bookmarkEnd w:id="7"/>
    </w:p>
    <w:p w14:paraId="56A5F802" w14:textId="54362AEC" w:rsidR="00EF033E" w:rsidRPr="00EF033E" w:rsidRDefault="00EF033E" w:rsidP="0029484A">
      <w:pPr>
        <w:pStyle w:val="BodyText2"/>
      </w:pPr>
      <w:r w:rsidRPr="00EF033E">
        <w:t xml:space="preserve">For training purposes, in aircraft fitted with small engines, </w:t>
      </w:r>
      <w:r w:rsidRPr="00EF033E">
        <w:rPr>
          <w:bCs/>
        </w:rPr>
        <w:t>Aviation Gasoline 73</w:t>
      </w:r>
      <w:r w:rsidRPr="00EF033E">
        <w:t xml:space="preserve"> Octane</w:t>
      </w:r>
      <w:r w:rsidR="004A5BBF">
        <w:fldChar w:fldCharType="begin"/>
      </w:r>
      <w:r w:rsidR="004A5BBF">
        <w:instrText xml:space="preserve"> XE "</w:instrText>
      </w:r>
      <w:r w:rsidR="004A5BBF" w:rsidRPr="00E104AF">
        <w:rPr>
          <w:bCs/>
        </w:rPr>
        <w:instrText>73</w:instrText>
      </w:r>
      <w:r w:rsidR="004A5BBF" w:rsidRPr="00E104AF">
        <w:instrText xml:space="preserve"> Octane</w:instrText>
      </w:r>
      <w:r w:rsidR="004A5BBF">
        <w:instrText xml:space="preserve">" </w:instrText>
      </w:r>
      <w:r w:rsidR="004A5BBF">
        <w:fldChar w:fldCharType="end"/>
      </w:r>
      <w:r w:rsidRPr="00EF033E">
        <w:t xml:space="preserve"> Number was generally used. This grade had the same characteristics as Aviation gasoline 87, except that it contained no Tetra Ethyl Lead</w:t>
      </w:r>
      <w:r w:rsidR="004A5BBF">
        <w:fldChar w:fldCharType="begin"/>
      </w:r>
      <w:r w:rsidR="004A5BBF">
        <w:instrText xml:space="preserve"> XE "</w:instrText>
      </w:r>
      <w:r w:rsidR="004A5BBF" w:rsidRPr="008D0243">
        <w:instrText>Tetra Ethyl Lead</w:instrText>
      </w:r>
      <w:r w:rsidR="004A5BBF">
        <w:instrText xml:space="preserve">" </w:instrText>
      </w:r>
      <w:r w:rsidR="004A5BBF">
        <w:fldChar w:fldCharType="end"/>
      </w:r>
      <w:r w:rsidRPr="00EF033E">
        <w:t>. Aviation Gasoline 73 was brought over in bulk from refineries in the Netherlands East Indies</w:t>
      </w:r>
      <w:r w:rsidR="004A5BBF">
        <w:fldChar w:fldCharType="begin"/>
      </w:r>
      <w:r w:rsidR="004A5BBF">
        <w:instrText xml:space="preserve"> XE "</w:instrText>
      </w:r>
      <w:r w:rsidR="004A5BBF" w:rsidRPr="00594D09">
        <w:instrText>Netherlands East Indies</w:instrText>
      </w:r>
      <w:r w:rsidR="004A5BBF">
        <w:instrText xml:space="preserve">" </w:instrText>
      </w:r>
      <w:r w:rsidR="004A5BBF">
        <w:fldChar w:fldCharType="end"/>
      </w:r>
      <w:r w:rsidRPr="00EF033E">
        <w:t>, and is the basic gasoline used in making the 80 and 87 grades by adding TEL and blue dye for identification.</w:t>
      </w:r>
    </w:p>
    <w:p w14:paraId="3828533F" w14:textId="0CD46950" w:rsidR="00EF033E" w:rsidRPr="00EF033E" w:rsidRDefault="00EF033E" w:rsidP="0029484A">
      <w:pPr>
        <w:pStyle w:val="BodyText2"/>
      </w:pPr>
      <w:r w:rsidRPr="00EF033E">
        <w:rPr>
          <w:b/>
          <w:bCs/>
        </w:rPr>
        <w:t>Aviation Gasoline 87</w:t>
      </w:r>
      <w:r w:rsidR="004A5BBF">
        <w:rPr>
          <w:b/>
          <w:bCs/>
        </w:rPr>
        <w:fldChar w:fldCharType="begin"/>
      </w:r>
      <w:r w:rsidR="004A5BBF">
        <w:instrText xml:space="preserve"> XE "</w:instrText>
      </w:r>
      <w:r w:rsidR="004A5BBF" w:rsidRPr="00181445">
        <w:rPr>
          <w:b/>
          <w:bCs/>
        </w:rPr>
        <w:instrText>Aviation Gasoline 87</w:instrText>
      </w:r>
      <w:r w:rsidR="004A5BBF">
        <w:instrText xml:space="preserve">" </w:instrText>
      </w:r>
      <w:r w:rsidR="004A5BBF">
        <w:rPr>
          <w:b/>
          <w:bCs/>
        </w:rPr>
        <w:fldChar w:fldCharType="end"/>
      </w:r>
      <w:r w:rsidRPr="00EF033E">
        <w:t xml:space="preserve"> (coloured blue) met the British Air Ministry Specification DTD-230</w:t>
      </w:r>
      <w:r w:rsidRPr="00EF033E">
        <w:fldChar w:fldCharType="begin"/>
      </w:r>
      <w:r w:rsidRPr="00EF033E">
        <w:instrText xml:space="preserve"> XE "DTD-230" </w:instrText>
      </w:r>
      <w:r w:rsidRPr="00EF033E">
        <w:fldChar w:fldCharType="end"/>
      </w:r>
      <w:r w:rsidRPr="00EF033E">
        <w:t xml:space="preserve"> and allowed a maximum TEL concentration of 4 cc/Imperial gallon. The actual grade supplied to the RAAF contained about 3.75 cc of TEL/Imp. gallon, which gave an octane number of approximately 88. </w:t>
      </w:r>
    </w:p>
    <w:p w14:paraId="7E0E6EA6" w14:textId="60500833" w:rsidR="00EF033E" w:rsidRPr="00EF033E" w:rsidRDefault="00EF033E" w:rsidP="0029484A">
      <w:pPr>
        <w:pStyle w:val="BodyText2"/>
      </w:pPr>
      <w:r w:rsidRPr="004A5BBF">
        <w:rPr>
          <w:b/>
          <w:bCs/>
        </w:rPr>
        <w:t>Aviation Gasoline 100</w:t>
      </w:r>
      <w:r w:rsidRPr="00EF033E">
        <w:fldChar w:fldCharType="begin"/>
      </w:r>
      <w:r w:rsidRPr="00EF033E">
        <w:instrText xml:space="preserve"> XE "Aviation Gasoline 100" </w:instrText>
      </w:r>
      <w:r w:rsidRPr="00EF033E">
        <w:fldChar w:fldCharType="end"/>
      </w:r>
      <w:r w:rsidRPr="00EF033E">
        <w:t xml:space="preserve"> (coloured green) cannot be made solely from the base stocks used in Aviation Gasoline 73</w:t>
      </w:r>
      <w:r w:rsidRPr="00EF033E">
        <w:fldChar w:fldCharType="begin"/>
      </w:r>
      <w:r w:rsidRPr="00EF033E">
        <w:instrText xml:space="preserve"> XE "Aviation Gasoline 73" </w:instrText>
      </w:r>
      <w:r w:rsidRPr="00EF033E">
        <w:fldChar w:fldCharType="end"/>
      </w:r>
      <w:r w:rsidRPr="00EF033E">
        <w:t xml:space="preserve"> and even with large quantities of TEL it cannot be raised to 100 octane</w:t>
      </w:r>
      <w:r w:rsidR="004A5BBF">
        <w:fldChar w:fldCharType="begin"/>
      </w:r>
      <w:r w:rsidR="004A5BBF">
        <w:instrText xml:space="preserve"> XE "</w:instrText>
      </w:r>
      <w:r w:rsidR="004A5BBF" w:rsidRPr="007D4471">
        <w:instrText>100 octane</w:instrText>
      </w:r>
      <w:r w:rsidR="004A5BBF">
        <w:instrText xml:space="preserve">" </w:instrText>
      </w:r>
      <w:r w:rsidR="004A5BBF">
        <w:fldChar w:fldCharType="end"/>
      </w:r>
      <w:r w:rsidRPr="00EF033E">
        <w:t>. It is necessary to use a blending component such as Iso-octane</w:t>
      </w:r>
      <w:r w:rsidR="004A5BBF">
        <w:fldChar w:fldCharType="begin"/>
      </w:r>
      <w:r w:rsidR="004A5BBF">
        <w:instrText xml:space="preserve"> XE "</w:instrText>
      </w:r>
      <w:r w:rsidR="004A5BBF" w:rsidRPr="002F08C0">
        <w:instrText>Iso-octane</w:instrText>
      </w:r>
      <w:r w:rsidR="004A5BBF">
        <w:instrText xml:space="preserve">" </w:instrText>
      </w:r>
      <w:r w:rsidR="004A5BBF">
        <w:fldChar w:fldCharType="end"/>
      </w:r>
      <w:r w:rsidRPr="00EF033E">
        <w:t xml:space="preserve"> or Isopropyl Ether</w:t>
      </w:r>
      <w:r w:rsidR="004A5BBF">
        <w:fldChar w:fldCharType="begin"/>
      </w:r>
      <w:r w:rsidR="004A5BBF">
        <w:instrText xml:space="preserve"> XE "</w:instrText>
      </w:r>
      <w:r w:rsidR="004A5BBF" w:rsidRPr="00B15BAB">
        <w:instrText>Isopropyl Ether</w:instrText>
      </w:r>
      <w:r w:rsidR="004A5BBF">
        <w:instrText xml:space="preserve">" </w:instrText>
      </w:r>
      <w:r w:rsidR="004A5BBF">
        <w:fldChar w:fldCharType="end"/>
      </w:r>
      <w:r w:rsidRPr="00EF033E">
        <w:t xml:space="preserve"> to be used together with base stock and TEL.</w:t>
      </w:r>
    </w:p>
    <w:p w14:paraId="0AB7E38C" w14:textId="590AB469" w:rsidR="00EF033E" w:rsidRPr="00EF033E" w:rsidRDefault="00EF033E" w:rsidP="0029484A">
      <w:pPr>
        <w:pStyle w:val="BodyText2"/>
      </w:pPr>
      <w:r w:rsidRPr="00EF033E">
        <w:t>The quality of all aviation grades marketed are guaranteed and tested by the suppliers (Vacuum</w:t>
      </w:r>
      <w:r w:rsidR="00621B4B">
        <w:fldChar w:fldCharType="begin"/>
      </w:r>
      <w:r w:rsidR="00621B4B">
        <w:instrText xml:space="preserve"> XE "</w:instrText>
      </w:r>
      <w:r w:rsidR="00621B4B" w:rsidRPr="00EB1683">
        <w:instrText>Vacuum</w:instrText>
      </w:r>
      <w:r w:rsidR="00621B4B">
        <w:instrText xml:space="preserve">" </w:instrText>
      </w:r>
      <w:r w:rsidR="00621B4B">
        <w:fldChar w:fldCharType="end"/>
      </w:r>
      <w:r w:rsidRPr="00EF033E">
        <w:t xml:space="preserve"> and Shell</w:t>
      </w:r>
      <w:r w:rsidR="00621B4B">
        <w:fldChar w:fldCharType="begin"/>
      </w:r>
      <w:r w:rsidR="00621B4B">
        <w:instrText xml:space="preserve"> XE "</w:instrText>
      </w:r>
      <w:r w:rsidR="00621B4B" w:rsidRPr="00460911">
        <w:instrText>Shell</w:instrText>
      </w:r>
      <w:r w:rsidR="00621B4B">
        <w:instrText xml:space="preserve">" </w:instrText>
      </w:r>
      <w:r w:rsidR="00621B4B">
        <w:fldChar w:fldCharType="end"/>
      </w:r>
      <w:r w:rsidRPr="00EF033E">
        <w:t>). Special precautions were taken to ensure the fuel supplied to aircraft were true to the label and met the specification for each grade. The 87 Octane</w:t>
      </w:r>
      <w:r w:rsidR="00621B4B">
        <w:fldChar w:fldCharType="begin"/>
      </w:r>
      <w:r w:rsidR="00621B4B">
        <w:instrText xml:space="preserve"> XE "</w:instrText>
      </w:r>
      <w:r w:rsidR="00621B4B" w:rsidRPr="00C7647E">
        <w:instrText>87 Octane</w:instrText>
      </w:r>
      <w:r w:rsidR="00621B4B">
        <w:instrText xml:space="preserve">" </w:instrText>
      </w:r>
      <w:r w:rsidR="00621B4B">
        <w:fldChar w:fldCharType="end"/>
      </w:r>
      <w:r w:rsidRPr="00EF033E">
        <w:t xml:space="preserve"> grade was used mostly in fighting machines. [This was later increased to 91 Octane</w:t>
      </w:r>
      <w:r w:rsidR="00621B4B">
        <w:fldChar w:fldCharType="begin"/>
      </w:r>
      <w:r w:rsidR="00621B4B">
        <w:instrText xml:space="preserve"> XE "</w:instrText>
      </w:r>
      <w:r w:rsidR="00621B4B" w:rsidRPr="00FE0ADF">
        <w:instrText>91 Octane</w:instrText>
      </w:r>
      <w:r w:rsidR="00621B4B">
        <w:instrText xml:space="preserve">" </w:instrText>
      </w:r>
      <w:r w:rsidR="00621B4B">
        <w:fldChar w:fldCharType="end"/>
      </w:r>
      <w:r w:rsidRPr="00EF033E">
        <w:t>].  But as it was well known, the latest types of fighting aircraft then in use in England (Spitfires</w:t>
      </w:r>
      <w:r w:rsidR="004A5BBF">
        <w:fldChar w:fldCharType="begin"/>
      </w:r>
      <w:r w:rsidR="004A5BBF">
        <w:instrText xml:space="preserve"> XE "</w:instrText>
      </w:r>
      <w:r w:rsidR="004A5BBF" w:rsidRPr="00562DE6">
        <w:instrText>Spitfires</w:instrText>
      </w:r>
      <w:r w:rsidR="004A5BBF">
        <w:instrText xml:space="preserve">" </w:instrText>
      </w:r>
      <w:r w:rsidR="004A5BBF">
        <w:fldChar w:fldCharType="end"/>
      </w:r>
      <w:r w:rsidRPr="00EF033E">
        <w:t xml:space="preserve"> and Hurricanes</w:t>
      </w:r>
      <w:r w:rsidR="004A5BBF">
        <w:fldChar w:fldCharType="begin"/>
      </w:r>
      <w:r w:rsidR="004A5BBF">
        <w:instrText xml:space="preserve"> XE "</w:instrText>
      </w:r>
      <w:r w:rsidR="004A5BBF" w:rsidRPr="00681124">
        <w:instrText>Hurricanes</w:instrText>
      </w:r>
      <w:r w:rsidR="004A5BBF">
        <w:instrText xml:space="preserve">" </w:instrText>
      </w:r>
      <w:r w:rsidR="004A5BBF">
        <w:fldChar w:fldCharType="end"/>
      </w:r>
      <w:r w:rsidRPr="00EF033E">
        <w:t>) required 100 Octane</w:t>
      </w:r>
      <w:r w:rsidR="00621B4B">
        <w:fldChar w:fldCharType="begin"/>
      </w:r>
      <w:r w:rsidR="00621B4B">
        <w:instrText xml:space="preserve"> XE "</w:instrText>
      </w:r>
      <w:r w:rsidR="00621B4B" w:rsidRPr="005B070E">
        <w:instrText>100 Octane</w:instrText>
      </w:r>
      <w:r w:rsidR="00621B4B">
        <w:instrText xml:space="preserve">" </w:instrText>
      </w:r>
      <w:r w:rsidR="00621B4B">
        <w:fldChar w:fldCharType="end"/>
      </w:r>
      <w:r w:rsidRPr="00EF033E">
        <w:t xml:space="preserve"> Fuel to give increased speed and power.</w:t>
      </w:r>
    </w:p>
    <w:p w14:paraId="4BA13478" w14:textId="755C532B" w:rsidR="00EF033E" w:rsidRPr="00EF033E" w:rsidRDefault="00EF033E" w:rsidP="0029484A">
      <w:pPr>
        <w:pStyle w:val="BodyText2"/>
      </w:pPr>
      <w:r w:rsidRPr="00EF033E">
        <w:t>In most countries of the British Empire</w:t>
      </w:r>
      <w:r w:rsidR="00621B4B">
        <w:fldChar w:fldCharType="begin"/>
      </w:r>
      <w:r w:rsidR="00621B4B">
        <w:instrText xml:space="preserve"> XE "</w:instrText>
      </w:r>
      <w:r w:rsidR="00621B4B" w:rsidRPr="00D71174">
        <w:instrText>British Empire</w:instrText>
      </w:r>
      <w:r w:rsidR="00621B4B">
        <w:instrText xml:space="preserve">" </w:instrText>
      </w:r>
      <w:r w:rsidR="00621B4B">
        <w:fldChar w:fldCharType="end"/>
      </w:r>
      <w:r w:rsidRPr="00EF033E">
        <w:t xml:space="preserve"> special aerodrome tankers [refuellers], equipped with adequate filtering systems, supplied the requirements in bulk at the more important aerodromes. At many other aerodromes aviation fuel supplies were pumped into the aircraft tanks from underground storage by means of hand operated pumps. At other less important aerodromes supplies were pumped by hand or decanted direct from drums [2</w:t>
      </w:r>
      <w:r w:rsidR="004A5BBF">
        <w:t>-</w:t>
      </w:r>
      <w:r w:rsidRPr="00EF033E">
        <w:t xml:space="preserve"> or 4</w:t>
      </w:r>
      <w:r>
        <w:t>-</w:t>
      </w:r>
      <w:r w:rsidRPr="00EF033E">
        <w:t>gallon tins] into the aircraft tanks. In all cases where supplies were taken from drums or tins, special funnels fitted with monel</w:t>
      </w:r>
      <w:r w:rsidR="00CF0025">
        <w:fldChar w:fldCharType="begin"/>
      </w:r>
      <w:r w:rsidR="00CF0025">
        <w:instrText xml:space="preserve"> XE "</w:instrText>
      </w:r>
      <w:r w:rsidR="00CF0025" w:rsidRPr="00EE36F4">
        <w:instrText>monel</w:instrText>
      </w:r>
      <w:r w:rsidR="00CF0025">
        <w:instrText xml:space="preserve">" </w:instrText>
      </w:r>
      <w:r w:rsidR="00CF0025">
        <w:fldChar w:fldCharType="end"/>
      </w:r>
      <w:r w:rsidRPr="00EF033E">
        <w:t xml:space="preserve"> gauze filters and a chamois</w:t>
      </w:r>
      <w:r w:rsidR="00CF0025">
        <w:fldChar w:fldCharType="begin"/>
      </w:r>
      <w:r w:rsidR="00CF0025">
        <w:instrText xml:space="preserve"> XE "</w:instrText>
      </w:r>
      <w:r w:rsidR="00CF0025" w:rsidRPr="00DD7249">
        <w:instrText>chamois</w:instrText>
      </w:r>
      <w:r w:rsidR="00CF0025">
        <w:instrText xml:space="preserve">" </w:instrText>
      </w:r>
      <w:r w:rsidR="00CF0025">
        <w:fldChar w:fldCharType="end"/>
      </w:r>
      <w:r w:rsidRPr="00EF033E">
        <w:t xml:space="preserve"> leather strainer were used to ensure that any impurities, including water were trapped.</w:t>
      </w:r>
    </w:p>
    <w:p w14:paraId="0266CBCB" w14:textId="77777777" w:rsidR="00EF033E" w:rsidRPr="00EF033E" w:rsidRDefault="00EF033E" w:rsidP="00EF033E">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jc w:val="center"/>
        <w:outlineLvl w:val="6"/>
        <w:rPr>
          <w:i/>
          <w:spacing w:val="-5"/>
          <w:sz w:val="28"/>
        </w:rPr>
      </w:pPr>
      <w:r w:rsidRPr="00EF033E">
        <w:rPr>
          <w:i/>
          <w:spacing w:val="-5"/>
          <w:sz w:val="28"/>
        </w:rPr>
        <w:t>Emergency places</w:t>
      </w:r>
    </w:p>
    <w:p w14:paraId="3CA4E950" w14:textId="2DA4EEC3" w:rsidR="00EF033E" w:rsidRDefault="00EF033E" w:rsidP="0029484A">
      <w:pPr>
        <w:pStyle w:val="BodyText2"/>
      </w:pPr>
      <w:r w:rsidRPr="00EF033E">
        <w:t>Whenever an established landing ground exists, aviation fuels were held either in bulk drums or tins. If forced landings were made in remote places away from registered landing fields, aviation gasoline</w:t>
      </w:r>
      <w:r w:rsidR="004A5BBF">
        <w:fldChar w:fldCharType="begin"/>
      </w:r>
      <w:r w:rsidR="004A5BBF">
        <w:instrText xml:space="preserve"> XE "</w:instrText>
      </w:r>
      <w:r w:rsidR="004A5BBF" w:rsidRPr="00802D6C">
        <w:instrText>aviation gasoline</w:instrText>
      </w:r>
      <w:r w:rsidR="004A5BBF">
        <w:instrText xml:space="preserve">" </w:instrText>
      </w:r>
      <w:r w:rsidR="004A5BBF">
        <w:fldChar w:fldCharType="end"/>
      </w:r>
      <w:r w:rsidRPr="00EF033E">
        <w:t>s may not be available, although motor gasoline</w:t>
      </w:r>
      <w:r w:rsidR="004A5BBF">
        <w:fldChar w:fldCharType="begin"/>
      </w:r>
      <w:r w:rsidR="004A5BBF">
        <w:instrText xml:space="preserve"> XE "</w:instrText>
      </w:r>
      <w:r w:rsidR="004A5BBF" w:rsidRPr="00515C97">
        <w:instrText>motor gasoline</w:instrText>
      </w:r>
      <w:r w:rsidR="004A5BBF">
        <w:instrText xml:space="preserve">" </w:instrText>
      </w:r>
      <w:r w:rsidR="004A5BBF">
        <w:fldChar w:fldCharType="end"/>
      </w:r>
      <w:r w:rsidRPr="00EF033E">
        <w:t xml:space="preserve"> was most likely to be available if there is a township of any size nearby. This was a distinct possibility in the early days of Australian aviation. The advice to the aviator was as follows: </w:t>
      </w:r>
    </w:p>
    <w:p w14:paraId="1D976F3E" w14:textId="4F3CD03B" w:rsidR="00EF033E" w:rsidRPr="00EF033E" w:rsidRDefault="00EF033E" w:rsidP="00785D2D">
      <w:pPr>
        <w:pStyle w:val="BodyTextitalic"/>
      </w:pPr>
      <w:r w:rsidRPr="00EF033E">
        <w:t>‘Motor gasolines</w:t>
      </w:r>
      <w:r w:rsidR="00621B4B">
        <w:fldChar w:fldCharType="begin"/>
      </w:r>
      <w:r w:rsidR="00621B4B">
        <w:instrText xml:space="preserve"> XE "</w:instrText>
      </w:r>
      <w:r w:rsidR="00621B4B" w:rsidRPr="0064036A">
        <w:instrText>Motor gasolines</w:instrText>
      </w:r>
      <w:r w:rsidR="00621B4B">
        <w:instrText xml:space="preserve">" </w:instrText>
      </w:r>
      <w:r w:rsidR="00621B4B">
        <w:fldChar w:fldCharType="end"/>
      </w:r>
      <w:r w:rsidRPr="00EF033E">
        <w:t xml:space="preserve"> in Australia are different from aviation gasolines, and should be used as a substitute fuel only if aviation grades are not available. In training aircraft, normally running on 73 Octane</w:t>
      </w:r>
      <w:r w:rsidR="00D5516F">
        <w:fldChar w:fldCharType="begin"/>
      </w:r>
      <w:r w:rsidR="00D5516F">
        <w:instrText xml:space="preserve"> XE "</w:instrText>
      </w:r>
      <w:r w:rsidR="00D5516F" w:rsidRPr="005A69CC">
        <w:instrText>73 Octane</w:instrText>
      </w:r>
      <w:r w:rsidR="00D5516F">
        <w:instrText xml:space="preserve">" </w:instrText>
      </w:r>
      <w:r w:rsidR="00D5516F">
        <w:fldChar w:fldCharType="end"/>
      </w:r>
      <w:r w:rsidRPr="00EF033E">
        <w:t xml:space="preserve"> grade, no serious troubles are likely to occur when running the motor on standard grades, from the knock rating viewpoint. The motor spirit is liable, however to be higher in vapour pressures and thereby cause engine stoppage due to vapour locking</w:t>
      </w:r>
      <w:r w:rsidR="00D5516F">
        <w:fldChar w:fldCharType="begin"/>
      </w:r>
      <w:r w:rsidR="00D5516F">
        <w:instrText xml:space="preserve"> XE "</w:instrText>
      </w:r>
      <w:r w:rsidR="00D5516F" w:rsidRPr="004B11CD">
        <w:instrText>vapour locking</w:instrText>
      </w:r>
      <w:r w:rsidR="00D5516F">
        <w:instrText xml:space="preserve">" </w:instrText>
      </w:r>
      <w:r w:rsidR="00D5516F">
        <w:fldChar w:fldCharType="end"/>
      </w:r>
      <w:r w:rsidRPr="00EF033E">
        <w:t>, especially if the fuel system is inclined to run on the warm side. Care would be necessary to try to keep the carburettor</w:t>
      </w:r>
      <w:r w:rsidR="00D5516F">
        <w:fldChar w:fldCharType="begin"/>
      </w:r>
      <w:r w:rsidR="00D5516F">
        <w:instrText xml:space="preserve"> XE "</w:instrText>
      </w:r>
      <w:r w:rsidR="00D5516F" w:rsidRPr="00FD1C6A">
        <w:instrText>carburettor</w:instrText>
      </w:r>
      <w:r w:rsidR="00D5516F">
        <w:instrText xml:space="preserve">" </w:instrText>
      </w:r>
      <w:r w:rsidR="00D5516F">
        <w:fldChar w:fldCharType="end"/>
      </w:r>
      <w:r w:rsidRPr="00EF033E">
        <w:t xml:space="preserve"> bowl and fuel system as cold as possible to avoid vapour locking [no advice was given on how this could be achieved]. Any flying done on motor gasoline as an emergency should be kept down to low altitude as far as possible.</w:t>
      </w:r>
    </w:p>
    <w:p w14:paraId="55936B73" w14:textId="2C4BF5C2" w:rsidR="00EF033E" w:rsidRPr="00EF033E" w:rsidRDefault="00EF033E" w:rsidP="00785D2D">
      <w:pPr>
        <w:pStyle w:val="BodyTextitalic"/>
      </w:pPr>
      <w:r w:rsidRPr="00EF033E">
        <w:t>In Australia the standard grades of motor gasoline, as marketed by the major companies had an octane number between 70 and 71, and were liable to give detonation trouble if prolonged full throttle running took place. In other respects the motor gasoline would be suitable as an emergency fuel until the aircraft could be brought down at some established centre where aviation gasolines</w:t>
      </w:r>
      <w:r w:rsidR="00D5516F">
        <w:fldChar w:fldCharType="begin"/>
      </w:r>
      <w:r w:rsidR="00D5516F">
        <w:instrText xml:space="preserve"> XE "</w:instrText>
      </w:r>
      <w:r w:rsidR="00D5516F" w:rsidRPr="000C7A24">
        <w:instrText>aviation gasolines</w:instrText>
      </w:r>
      <w:r w:rsidR="00D5516F">
        <w:instrText xml:space="preserve">" </w:instrText>
      </w:r>
      <w:r w:rsidR="00D5516F">
        <w:fldChar w:fldCharType="end"/>
      </w:r>
      <w:r w:rsidRPr="00EF033E">
        <w:t xml:space="preserve"> were available.</w:t>
      </w:r>
    </w:p>
    <w:p w14:paraId="138DF106" w14:textId="4361CAD4" w:rsidR="00EF033E" w:rsidRPr="00EF033E" w:rsidRDefault="00EF033E" w:rsidP="00785D2D">
      <w:pPr>
        <w:pStyle w:val="BodyTextitalic"/>
      </w:pPr>
      <w:r w:rsidRPr="00EF033E">
        <w:t>In fighting aircraft, the engines normally require 87 Octane</w:t>
      </w:r>
      <w:r w:rsidR="00621B4B">
        <w:fldChar w:fldCharType="begin"/>
      </w:r>
      <w:r w:rsidR="00621B4B">
        <w:instrText xml:space="preserve"> XE "</w:instrText>
      </w:r>
      <w:r w:rsidR="00621B4B" w:rsidRPr="007055F2">
        <w:instrText>87 Octane</w:instrText>
      </w:r>
      <w:r w:rsidR="00621B4B">
        <w:instrText xml:space="preserve">" </w:instrText>
      </w:r>
      <w:r w:rsidR="00621B4B">
        <w:fldChar w:fldCharType="end"/>
      </w:r>
      <w:r w:rsidRPr="00EF033E">
        <w:t xml:space="preserve"> grade and therefore serious troubles were likely if motor gasolines had to be used for anything but a short emergency period. The most severe factor would be the low knock rating of motor </w:t>
      </w:r>
      <w:r w:rsidRPr="00EF033E">
        <w:lastRenderedPageBreak/>
        <w:t xml:space="preserve">gasoline. The engine should therefore be limited in throttle when taking off to avoid detonation trouble, and the first opportunity should be taken to land and refuel with proper </w:t>
      </w:r>
      <w:r w:rsidR="00D5516F">
        <w:t>a</w:t>
      </w:r>
      <w:r w:rsidRPr="00EF033E">
        <w:t xml:space="preserve">viation </w:t>
      </w:r>
      <w:r w:rsidR="00D5516F">
        <w:t>g</w:t>
      </w:r>
      <w:r w:rsidRPr="00EF033E">
        <w:t>asoline.</w:t>
      </w:r>
    </w:p>
    <w:p w14:paraId="47642947" w14:textId="77777777" w:rsidR="00EF033E" w:rsidRPr="00EF033E" w:rsidRDefault="00EF033E" w:rsidP="00785D2D">
      <w:pPr>
        <w:pStyle w:val="BodyTextitalic"/>
      </w:pPr>
      <w:r w:rsidRPr="00EF033E">
        <w:t>The motor gasoline may be coloured or water-white, and the following colours are at present in use [1939] by the major companies for their standard grades –</w:t>
      </w:r>
    </w:p>
    <w:p w14:paraId="6890682D" w14:textId="3AEAE00F" w:rsidR="00EF033E" w:rsidRPr="00EF033E" w:rsidRDefault="00EF033E" w:rsidP="00785D2D">
      <w:pPr>
        <w:pStyle w:val="BodyTextitalic"/>
      </w:pPr>
      <w:r w:rsidRPr="00EF033E">
        <w:t>SHELL</w:t>
      </w:r>
      <w:r w:rsidR="00D5516F">
        <w:fldChar w:fldCharType="begin"/>
      </w:r>
      <w:r w:rsidR="00D5516F">
        <w:instrText xml:space="preserve"> XE "</w:instrText>
      </w:r>
      <w:r w:rsidR="00D5516F" w:rsidRPr="005E4EEC">
        <w:instrText>S</w:instrText>
      </w:r>
      <w:r w:rsidR="00D5516F">
        <w:instrText xml:space="preserve">hell" </w:instrText>
      </w:r>
      <w:r w:rsidR="00D5516F">
        <w:fldChar w:fldCharType="end"/>
      </w:r>
      <w:r w:rsidR="00D5516F">
        <w:t xml:space="preserve"> </w:t>
      </w:r>
      <w:r w:rsidRPr="00EF033E">
        <w:tab/>
        <w:t>Water-white</w:t>
      </w:r>
    </w:p>
    <w:p w14:paraId="06F968F5" w14:textId="5EB08E9E" w:rsidR="00EF033E" w:rsidRPr="00EF033E" w:rsidRDefault="00EF033E" w:rsidP="00785D2D">
      <w:pPr>
        <w:pStyle w:val="BodyTextitalic"/>
      </w:pPr>
      <w:r w:rsidRPr="00EF033E">
        <w:t>VACUUM</w:t>
      </w:r>
      <w:r w:rsidR="00D5516F">
        <w:fldChar w:fldCharType="begin"/>
      </w:r>
      <w:r w:rsidR="00D5516F">
        <w:instrText xml:space="preserve"> XE "</w:instrText>
      </w:r>
      <w:r w:rsidR="00D5516F" w:rsidRPr="00A176F0">
        <w:instrText>V</w:instrText>
      </w:r>
      <w:r w:rsidR="00D5516F">
        <w:instrText xml:space="preserve">acuum" </w:instrText>
      </w:r>
      <w:r w:rsidR="00D5516F">
        <w:fldChar w:fldCharType="end"/>
      </w:r>
      <w:r w:rsidRPr="00EF033E">
        <w:tab/>
        <w:t>Water-white or pale gold</w:t>
      </w:r>
    </w:p>
    <w:p w14:paraId="293C33FB" w14:textId="77777777" w:rsidR="00EF033E" w:rsidRPr="00EF033E" w:rsidRDefault="00EF033E" w:rsidP="00785D2D">
      <w:pPr>
        <w:pStyle w:val="BodyTextitalic"/>
      </w:pPr>
      <w:r w:rsidRPr="00EF033E">
        <w:t>COR</w:t>
      </w:r>
      <w:r w:rsidRPr="00EF033E">
        <w:fldChar w:fldCharType="begin"/>
      </w:r>
      <w:r w:rsidRPr="00EF033E">
        <w:instrText xml:space="preserve"> XE "COR" </w:instrText>
      </w:r>
      <w:r w:rsidRPr="00EF033E">
        <w:fldChar w:fldCharType="end"/>
      </w:r>
      <w:r w:rsidRPr="00EF033E">
        <w:tab/>
        <w:t>Pale blue</w:t>
      </w:r>
    </w:p>
    <w:p w14:paraId="05A2E7C6" w14:textId="77777777" w:rsidR="00EF033E" w:rsidRPr="00EF033E" w:rsidRDefault="00EF033E" w:rsidP="00785D2D">
      <w:pPr>
        <w:pStyle w:val="BodyTextitalic"/>
      </w:pPr>
      <w:r w:rsidRPr="00EF033E">
        <w:t>TEXACO</w:t>
      </w:r>
      <w:r w:rsidRPr="00EF033E">
        <w:fldChar w:fldCharType="begin"/>
      </w:r>
      <w:r w:rsidRPr="00EF033E">
        <w:instrText xml:space="preserve"> XE "Texaco" </w:instrText>
      </w:r>
      <w:r w:rsidRPr="00EF033E">
        <w:fldChar w:fldCharType="end"/>
      </w:r>
      <w:r w:rsidRPr="00EF033E">
        <w:tab/>
        <w:t>Water-white or yellow</w:t>
      </w:r>
    </w:p>
    <w:p w14:paraId="55A24443" w14:textId="77777777" w:rsidR="00EF033E" w:rsidRPr="00EF033E" w:rsidRDefault="00EF033E" w:rsidP="00785D2D">
      <w:pPr>
        <w:pStyle w:val="BodyTextitalic"/>
      </w:pPr>
      <w:r w:rsidRPr="00EF033E">
        <w:t>Red is not used by any company at the present time [1939], as this colour was reserved for the leaded super grades conforming to the Ethyl Gasoline</w:t>
      </w:r>
      <w:r w:rsidR="00621B4B">
        <w:fldChar w:fldCharType="begin"/>
      </w:r>
      <w:r w:rsidR="00621B4B">
        <w:instrText xml:space="preserve"> XE "</w:instrText>
      </w:r>
      <w:r w:rsidR="00621B4B" w:rsidRPr="005D0306">
        <w:instrText>Ethyl Gasoline</w:instrText>
      </w:r>
      <w:r w:rsidR="00621B4B">
        <w:instrText xml:space="preserve">" </w:instrText>
      </w:r>
      <w:r w:rsidR="00621B4B">
        <w:fldChar w:fldCharType="end"/>
      </w:r>
      <w:r w:rsidRPr="00EF033E">
        <w:t xml:space="preserve"> standard. Water-white products are 100% petroleum fractions. The coloured grades may contain TEL.</w:t>
      </w:r>
    </w:p>
    <w:p w14:paraId="4D21940F" w14:textId="77777777" w:rsidR="00EF033E" w:rsidRDefault="00EF033E" w:rsidP="00785D2D">
      <w:pPr>
        <w:pStyle w:val="BodyTextitalic"/>
      </w:pPr>
      <w:r w:rsidRPr="00EF033E">
        <w:t>No engine should be run longer the necessary on motor gasoline as the boiling range is higher than for aviation gasoline with a consequent likelihood of dilution occurring in the crankcase oil</w:t>
      </w:r>
      <w:r w:rsidR="00621B4B">
        <w:fldChar w:fldCharType="begin"/>
      </w:r>
      <w:r w:rsidR="00621B4B">
        <w:instrText xml:space="preserve"> XE "</w:instrText>
      </w:r>
      <w:r w:rsidR="00621B4B" w:rsidRPr="00FF6A25">
        <w:instrText>crankcase oil</w:instrText>
      </w:r>
      <w:r w:rsidR="00621B4B">
        <w:instrText xml:space="preserve">" </w:instrText>
      </w:r>
      <w:r w:rsidR="00621B4B">
        <w:fldChar w:fldCharType="end"/>
      </w:r>
      <w:r w:rsidRPr="00EF033E">
        <w:t xml:space="preserve">.’ </w:t>
      </w:r>
    </w:p>
    <w:p w14:paraId="1C39D580" w14:textId="6A6BC4A8" w:rsidR="003B4EC7" w:rsidRDefault="003B4EC7" w:rsidP="00F77A93">
      <w:pPr>
        <w:pStyle w:val="Caption"/>
      </w:pPr>
      <w:r>
        <w:t xml:space="preserve">Photo </w:t>
      </w:r>
      <w:r w:rsidR="0070714E">
        <w:t>11.</w:t>
      </w:r>
      <w:r w:rsidR="00DF5C83">
        <w:t xml:space="preserve"> Ryan STM-S2</w:t>
      </w:r>
      <w:r w:rsidR="00D5516F">
        <w:fldChar w:fldCharType="begin"/>
      </w:r>
      <w:r w:rsidR="00D5516F">
        <w:instrText xml:space="preserve"> XE "</w:instrText>
      </w:r>
      <w:r w:rsidR="00D5516F" w:rsidRPr="005B08EE">
        <w:instrText>Ryan STM-S2</w:instrText>
      </w:r>
      <w:r w:rsidR="00D5516F">
        <w:instrText xml:space="preserve">" </w:instrText>
      </w:r>
      <w:r w:rsidR="00D5516F">
        <w:fldChar w:fldCharType="end"/>
      </w:r>
      <w:r w:rsidR="00DF5C83">
        <w:t xml:space="preserve"> and DH-82 </w:t>
      </w:r>
      <w:r w:rsidR="00D5516F">
        <w:t>Tiger Moth</w:t>
      </w:r>
      <w:r w:rsidR="00D5516F">
        <w:fldChar w:fldCharType="begin"/>
      </w:r>
      <w:r w:rsidR="00D5516F">
        <w:instrText xml:space="preserve"> XE "</w:instrText>
      </w:r>
      <w:r w:rsidR="00D5516F" w:rsidRPr="00793FC8">
        <w:instrText>DH-82 Tiger Moth</w:instrText>
      </w:r>
      <w:r w:rsidR="00D5516F">
        <w:instrText xml:space="preserve">" </w:instrText>
      </w:r>
      <w:r w:rsidR="00D5516F">
        <w:fldChar w:fldCharType="end"/>
      </w:r>
      <w:r w:rsidR="00D5516F">
        <w:t xml:space="preserve"> </w:t>
      </w:r>
      <w:r w:rsidR="00DF5C83">
        <w:t>in flight at T</w:t>
      </w:r>
      <w:r w:rsidR="00EE0D20">
        <w:t>e</w:t>
      </w:r>
      <w:r w:rsidR="00DF5C83">
        <w:t>mora</w:t>
      </w:r>
      <w:r w:rsidR="00EE0D20">
        <w:fldChar w:fldCharType="begin"/>
      </w:r>
      <w:r w:rsidR="00EE0D20">
        <w:instrText xml:space="preserve"> XE "</w:instrText>
      </w:r>
      <w:r w:rsidR="00EE0D20" w:rsidRPr="00980A78">
        <w:instrText>Temora</w:instrText>
      </w:r>
      <w:r w:rsidR="00EE0D20">
        <w:instrText xml:space="preserve">" </w:instrText>
      </w:r>
      <w:r w:rsidR="00EE0D20">
        <w:fldChar w:fldCharType="end"/>
      </w:r>
      <w:r w:rsidR="00DF5C83">
        <w:t xml:space="preserve"> NSW</w:t>
      </w:r>
      <w:r w:rsidR="0053489F">
        <w:t xml:space="preserve"> – typical of the 1930’s aircraft</w:t>
      </w:r>
    </w:p>
    <w:p w14:paraId="71C03F00" w14:textId="77777777" w:rsidR="003B4EC7" w:rsidRDefault="00DF5C83" w:rsidP="00F77A93">
      <w:pPr>
        <w:pStyle w:val="Caption"/>
        <w:rPr>
          <w:rFonts w:ascii="Arial Black" w:hAnsi="Arial Black"/>
          <w:color w:val="808080"/>
          <w:spacing w:val="-25"/>
          <w:kern w:val="28"/>
          <w:sz w:val="32"/>
        </w:rPr>
      </w:pPr>
      <w:r w:rsidRPr="00DF5C83">
        <w:rPr>
          <w:noProof/>
          <w:lang w:eastAsia="en-AU"/>
        </w:rPr>
        <w:drawing>
          <wp:inline distT="0" distB="0" distL="0" distR="0" wp14:anchorId="584C7F57" wp14:editId="09BE070C">
            <wp:extent cx="5714286" cy="380952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4286" cy="3809524"/>
                    </a:xfrm>
                    <a:prstGeom prst="rect">
                      <a:avLst/>
                    </a:prstGeom>
                  </pic:spPr>
                </pic:pic>
              </a:graphicData>
            </a:graphic>
          </wp:inline>
        </w:drawing>
      </w:r>
      <w:r w:rsidR="003B4EC7">
        <w:br w:type="page"/>
      </w:r>
    </w:p>
    <w:p w14:paraId="773DE958" w14:textId="77777777" w:rsidR="008A65C3" w:rsidRDefault="008A65C3" w:rsidP="008A65C3">
      <w:pPr>
        <w:pStyle w:val="Heading1"/>
      </w:pPr>
      <w:bookmarkStart w:id="8" w:name="_Toc21893401"/>
      <w:r>
        <w:lastRenderedPageBreak/>
        <w:t>Australia Goes To War</w:t>
      </w:r>
      <w:bookmarkEnd w:id="8"/>
    </w:p>
    <w:p w14:paraId="1D2DC909" w14:textId="36BBCD70" w:rsidR="008A65C3" w:rsidRPr="00CD29A0" w:rsidRDefault="008A65C3" w:rsidP="00785D2D">
      <w:pPr>
        <w:pStyle w:val="BodyTextItalic14pt"/>
        <w:rPr>
          <w:rStyle w:val="BodyTextChar"/>
          <w:i/>
        </w:rPr>
      </w:pPr>
      <w:r w:rsidRPr="00DC64FB">
        <w:t>‘</w:t>
      </w:r>
      <w:r w:rsidR="00824CCF" w:rsidRPr="00D5516F">
        <w:rPr>
          <w:i/>
          <w:iCs w:val="0"/>
          <w:szCs w:val="24"/>
        </w:rPr>
        <w:t>My</w:t>
      </w:r>
      <w:r w:rsidR="00824CCF" w:rsidRPr="00824CCF">
        <w:rPr>
          <w:szCs w:val="24"/>
        </w:rPr>
        <w:t xml:space="preserve"> f</w:t>
      </w:r>
      <w:r w:rsidRPr="00824CCF">
        <w:rPr>
          <w:rStyle w:val="BodyTextChar"/>
          <w:i/>
          <w:szCs w:val="24"/>
        </w:rPr>
        <w:t>ellow</w:t>
      </w:r>
      <w:r w:rsidRPr="00CD29A0">
        <w:rPr>
          <w:rStyle w:val="BodyTextChar"/>
          <w:i/>
        </w:rPr>
        <w:t xml:space="preserve"> Australians, it is my melancholy duty to inform you officially, that in consequence of a persistence by Germany</w:t>
      </w:r>
      <w:r w:rsidR="00EE0D20">
        <w:rPr>
          <w:rStyle w:val="BodyTextChar"/>
          <w:i/>
        </w:rPr>
        <w:fldChar w:fldCharType="begin"/>
      </w:r>
      <w:r w:rsidR="00EE0D20">
        <w:instrText xml:space="preserve"> XE "</w:instrText>
      </w:r>
      <w:r w:rsidR="00EE0D20" w:rsidRPr="00637CE3">
        <w:rPr>
          <w:rStyle w:val="BodyTextChar"/>
          <w:i/>
        </w:rPr>
        <w:instrText>Germany</w:instrText>
      </w:r>
      <w:r w:rsidR="00EE0D20">
        <w:instrText xml:space="preserve">" </w:instrText>
      </w:r>
      <w:r w:rsidR="00EE0D20">
        <w:rPr>
          <w:rStyle w:val="BodyTextChar"/>
          <w:i/>
        </w:rPr>
        <w:fldChar w:fldCharType="end"/>
      </w:r>
      <w:r w:rsidRPr="00CD29A0">
        <w:rPr>
          <w:rStyle w:val="BodyTextChar"/>
          <w:i/>
        </w:rPr>
        <w:t xml:space="preserve"> in her invasion of Poland,</w:t>
      </w:r>
      <w:r w:rsidR="00EE0D20">
        <w:rPr>
          <w:rStyle w:val="BodyTextChar"/>
          <w:i/>
        </w:rPr>
        <w:fldChar w:fldCharType="begin"/>
      </w:r>
      <w:r w:rsidR="00EE0D20">
        <w:instrText xml:space="preserve"> XE "</w:instrText>
      </w:r>
      <w:r w:rsidR="00EE0D20" w:rsidRPr="00C2476A">
        <w:rPr>
          <w:rStyle w:val="BodyTextChar"/>
          <w:i/>
        </w:rPr>
        <w:instrText>Poland</w:instrText>
      </w:r>
      <w:r w:rsidR="00EE0D20">
        <w:instrText xml:space="preserve">" </w:instrText>
      </w:r>
      <w:r w:rsidR="00EE0D20">
        <w:rPr>
          <w:rStyle w:val="BodyTextChar"/>
          <w:i/>
        </w:rPr>
        <w:fldChar w:fldCharType="end"/>
      </w:r>
      <w:r w:rsidRPr="00CD29A0">
        <w:rPr>
          <w:rStyle w:val="BodyTextChar"/>
          <w:i/>
        </w:rPr>
        <w:t xml:space="preserve"> Great Britain</w:t>
      </w:r>
      <w:r w:rsidR="00EE0D20">
        <w:rPr>
          <w:rStyle w:val="BodyTextChar"/>
          <w:i/>
        </w:rPr>
        <w:fldChar w:fldCharType="begin"/>
      </w:r>
      <w:r w:rsidR="00EE0D20">
        <w:instrText xml:space="preserve"> XE "</w:instrText>
      </w:r>
      <w:r w:rsidR="00EE0D20" w:rsidRPr="00414653">
        <w:rPr>
          <w:rStyle w:val="BodyTextChar"/>
          <w:i/>
        </w:rPr>
        <w:instrText>Great Britain</w:instrText>
      </w:r>
      <w:r w:rsidR="00EE0D20">
        <w:instrText xml:space="preserve">" </w:instrText>
      </w:r>
      <w:r w:rsidR="00EE0D20">
        <w:rPr>
          <w:rStyle w:val="BodyTextChar"/>
          <w:i/>
        </w:rPr>
        <w:fldChar w:fldCharType="end"/>
      </w:r>
      <w:r w:rsidRPr="00CD29A0">
        <w:rPr>
          <w:rStyle w:val="BodyTextChar"/>
          <w:i/>
        </w:rPr>
        <w:t xml:space="preserve"> has declared war upon her and that as a result, Australia</w:t>
      </w:r>
      <w:r w:rsidR="00EE0D20">
        <w:rPr>
          <w:rStyle w:val="BodyTextChar"/>
          <w:i/>
        </w:rPr>
        <w:fldChar w:fldCharType="begin"/>
      </w:r>
      <w:r w:rsidR="00EE0D20">
        <w:instrText xml:space="preserve"> XE "</w:instrText>
      </w:r>
      <w:r w:rsidR="00EE0D20" w:rsidRPr="005618FA">
        <w:rPr>
          <w:rStyle w:val="BodyTextChar"/>
          <w:i/>
        </w:rPr>
        <w:instrText>Australia</w:instrText>
      </w:r>
      <w:r w:rsidR="00EE0D20">
        <w:instrText xml:space="preserve">" </w:instrText>
      </w:r>
      <w:r w:rsidR="00EE0D20">
        <w:rPr>
          <w:rStyle w:val="BodyTextChar"/>
          <w:i/>
        </w:rPr>
        <w:fldChar w:fldCharType="end"/>
      </w:r>
      <w:r w:rsidRPr="00CD29A0">
        <w:rPr>
          <w:rStyle w:val="BodyTextChar"/>
          <w:i/>
        </w:rPr>
        <w:t xml:space="preserve"> is also at war. </w:t>
      </w:r>
    </w:p>
    <w:p w14:paraId="00861FB0" w14:textId="6CB5679C" w:rsidR="008A65C3" w:rsidRDefault="008A65C3" w:rsidP="00785D2D">
      <w:pPr>
        <w:pStyle w:val="BodyText"/>
      </w:pPr>
      <w:r>
        <w:t>Prime Minister Robert Menzies</w:t>
      </w:r>
      <w:r w:rsidR="00CB4EE2">
        <w:fldChar w:fldCharType="begin"/>
      </w:r>
      <w:r w:rsidR="00CB4EE2">
        <w:instrText xml:space="preserve"> XE "</w:instrText>
      </w:r>
      <w:r w:rsidR="00CB4EE2" w:rsidRPr="0071216B">
        <w:instrText>Menzies</w:instrText>
      </w:r>
      <w:r w:rsidR="00CB4EE2">
        <w:instrText xml:space="preserve">" </w:instrText>
      </w:r>
      <w:r w:rsidR="00CB4EE2">
        <w:fldChar w:fldCharType="end"/>
      </w:r>
      <w:r>
        <w:t xml:space="preserve"> spoke these words in his address to the nation on 3</w:t>
      </w:r>
      <w:r w:rsidR="00824CCF" w:rsidRPr="00824CCF">
        <w:rPr>
          <w:vertAlign w:val="superscript"/>
        </w:rPr>
        <w:t>rd</w:t>
      </w:r>
      <w:r w:rsidR="00824CCF">
        <w:t xml:space="preserve"> </w:t>
      </w:r>
      <w:r>
        <w:t>September 1939. World War Two had broken out two days earlier when Germany</w:t>
      </w:r>
      <w:r w:rsidR="00CB4EE2">
        <w:fldChar w:fldCharType="begin"/>
      </w:r>
      <w:r w:rsidR="00CB4EE2">
        <w:instrText xml:space="preserve"> XE "</w:instrText>
      </w:r>
      <w:r w:rsidR="00CB4EE2" w:rsidRPr="00CD6914">
        <w:instrText>Germany</w:instrText>
      </w:r>
      <w:r w:rsidR="00CB4EE2">
        <w:instrText xml:space="preserve">" </w:instrText>
      </w:r>
      <w:r w:rsidR="00CB4EE2">
        <w:fldChar w:fldCharType="end"/>
      </w:r>
      <w:r>
        <w:t xml:space="preserve"> invaded Poland</w:t>
      </w:r>
      <w:r w:rsidR="00CB4EE2">
        <w:fldChar w:fldCharType="begin"/>
      </w:r>
      <w:r w:rsidR="00CB4EE2">
        <w:instrText xml:space="preserve"> XE "</w:instrText>
      </w:r>
      <w:r w:rsidR="00CB4EE2" w:rsidRPr="00755639">
        <w:instrText>Poland</w:instrText>
      </w:r>
      <w:r w:rsidR="00CB4EE2">
        <w:instrText xml:space="preserve">" </w:instrText>
      </w:r>
      <w:r w:rsidR="00CB4EE2">
        <w:fldChar w:fldCharType="end"/>
      </w:r>
      <w:r>
        <w:t>. After Britain</w:t>
      </w:r>
      <w:r w:rsidR="00CB4EE2">
        <w:fldChar w:fldCharType="begin"/>
      </w:r>
      <w:r w:rsidR="00CB4EE2">
        <w:instrText xml:space="preserve"> XE "</w:instrText>
      </w:r>
      <w:r w:rsidR="00CB4EE2" w:rsidRPr="00131D68">
        <w:instrText>Britain</w:instrText>
      </w:r>
      <w:r w:rsidR="00CB4EE2">
        <w:instrText xml:space="preserve">" </w:instrText>
      </w:r>
      <w:r w:rsidR="00CB4EE2">
        <w:fldChar w:fldCharType="end"/>
      </w:r>
      <w:r>
        <w:t xml:space="preserve"> and France</w:t>
      </w:r>
      <w:r w:rsidR="00CB4EE2">
        <w:fldChar w:fldCharType="begin"/>
      </w:r>
      <w:r w:rsidR="00CB4EE2">
        <w:instrText xml:space="preserve"> XE "</w:instrText>
      </w:r>
      <w:r w:rsidR="00CB4EE2" w:rsidRPr="00847E12">
        <w:instrText>France</w:instrText>
      </w:r>
      <w:r w:rsidR="00CB4EE2">
        <w:instrText xml:space="preserve">" </w:instrText>
      </w:r>
      <w:r w:rsidR="00CB4EE2">
        <w:fldChar w:fldCharType="end"/>
      </w:r>
      <w:r>
        <w:t xml:space="preserve"> declared war on Germany, Australia, part of the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xml:space="preserve">, promptly followed suit. It would be six years before Australia, and the world, </w:t>
      </w:r>
      <w:r w:rsidR="00824CCF">
        <w:t>would be</w:t>
      </w:r>
      <w:r>
        <w:t xml:space="preserve"> at peace again.</w:t>
      </w:r>
    </w:p>
    <w:p w14:paraId="347A4601" w14:textId="0654C6EF" w:rsidR="008A65C3" w:rsidRDefault="00441851" w:rsidP="00F77A93">
      <w:pPr>
        <w:pStyle w:val="Caption"/>
      </w:pPr>
      <w:r>
        <w:t xml:space="preserve">Photo </w:t>
      </w:r>
      <w:r w:rsidR="0070714E">
        <w:rPr>
          <w:noProof/>
        </w:rPr>
        <w:t xml:space="preserve">12. </w:t>
      </w:r>
      <w:r w:rsidR="008A65C3">
        <w:t>R</w:t>
      </w:r>
      <w:r w:rsidR="00824CCF">
        <w:t>.</w:t>
      </w:r>
      <w:r w:rsidR="008A65C3">
        <w:t>G</w:t>
      </w:r>
      <w:r w:rsidR="00824CCF">
        <w:t>.</w:t>
      </w:r>
      <w:r w:rsidR="008A65C3">
        <w:t xml:space="preserve"> Menzies announces the Declaration of War to the Australian people September 3, 1939</w:t>
      </w:r>
    </w:p>
    <w:p w14:paraId="51DC6E81" w14:textId="77777777" w:rsidR="008A65C3" w:rsidRDefault="00CD29A0" w:rsidP="00785D2D">
      <w:pPr>
        <w:pStyle w:val="Picture"/>
      </w:pPr>
      <w:r>
        <w:rPr>
          <w:noProof/>
          <w:lang w:eastAsia="en-AU"/>
        </w:rPr>
        <w:drawing>
          <wp:inline distT="0" distB="0" distL="0" distR="0" wp14:anchorId="5A21140D" wp14:editId="420B1582">
            <wp:extent cx="4295824" cy="4295824"/>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686" cy="4317686"/>
                    </a:xfrm>
                    <a:prstGeom prst="rect">
                      <a:avLst/>
                    </a:prstGeom>
                    <a:noFill/>
                  </pic:spPr>
                </pic:pic>
              </a:graphicData>
            </a:graphic>
          </wp:inline>
        </w:drawing>
      </w:r>
    </w:p>
    <w:p w14:paraId="10881D8D" w14:textId="083AE166" w:rsidR="00EE5800" w:rsidRDefault="00EE5800" w:rsidP="0029484A">
      <w:pPr>
        <w:pStyle w:val="BodyText2"/>
      </w:pPr>
      <w:r>
        <w:t>Australian servicemen would once again be shipped overseas to fight on foreign shores, but within a little over a year, many would return home to defend their beloved Australia from the Japanese</w:t>
      </w:r>
      <w:r w:rsidR="00EE0D20">
        <w:fldChar w:fldCharType="begin"/>
      </w:r>
      <w:r w:rsidR="00EE0D20">
        <w:instrText xml:space="preserve"> XE "</w:instrText>
      </w:r>
      <w:r w:rsidR="00EE0D20" w:rsidRPr="005F76E7">
        <w:instrText>Japanese</w:instrText>
      </w:r>
      <w:r w:rsidR="00EE0D20">
        <w:instrText xml:space="preserve">" </w:instrText>
      </w:r>
      <w:r w:rsidR="00EE0D20">
        <w:fldChar w:fldCharType="end"/>
      </w:r>
      <w:r>
        <w:t xml:space="preserve"> threat. </w:t>
      </w:r>
    </w:p>
    <w:p w14:paraId="50E25B60" w14:textId="77777777" w:rsidR="00882DAC" w:rsidRDefault="00882DAC" w:rsidP="00882DAC">
      <w:pPr>
        <w:pStyle w:val="Heading7"/>
        <w:framePr w:wrap="around"/>
      </w:pPr>
      <w:r>
        <w:t>Petrol Rationing Introduced</w:t>
      </w:r>
    </w:p>
    <w:p w14:paraId="16D851B6" w14:textId="77777777" w:rsidR="00F13BE7" w:rsidRDefault="00882DAC" w:rsidP="0029484A">
      <w:pPr>
        <w:pStyle w:val="BodyText2"/>
      </w:pPr>
      <w:r>
        <w:t xml:space="preserve">In order to conserve the valuable gasoline stocks, in </w:t>
      </w:r>
      <w:r w:rsidR="008A65C3">
        <w:t xml:space="preserve">1940 </w:t>
      </w:r>
      <w:r>
        <w:t>t</w:t>
      </w:r>
      <w:r w:rsidR="008A65C3">
        <w:t>he Australian Federal Government</w:t>
      </w:r>
      <w:r w:rsidR="00BD3DF9">
        <w:fldChar w:fldCharType="begin"/>
      </w:r>
      <w:r w:rsidR="00BD3DF9">
        <w:instrText xml:space="preserve"> XE "</w:instrText>
      </w:r>
      <w:r w:rsidR="00BD3DF9" w:rsidRPr="00A324D6">
        <w:instrText>Australian Federal Government</w:instrText>
      </w:r>
      <w:r w:rsidR="00BD3DF9">
        <w:instrText xml:space="preserve">" </w:instrText>
      </w:r>
      <w:r w:rsidR="00BD3DF9">
        <w:fldChar w:fldCharType="end"/>
      </w:r>
      <w:r w:rsidR="008A65C3">
        <w:t xml:space="preserve"> introduced petrol rationing</w:t>
      </w:r>
      <w:r w:rsidR="009B1C60">
        <w:fldChar w:fldCharType="begin"/>
      </w:r>
      <w:r w:rsidR="009B1C60">
        <w:instrText xml:space="preserve"> XE "</w:instrText>
      </w:r>
      <w:r w:rsidR="009B1C60" w:rsidRPr="00556849">
        <w:instrText>petrol rationing</w:instrText>
      </w:r>
      <w:r w:rsidR="009B1C60">
        <w:instrText xml:space="preserve">" </w:instrText>
      </w:r>
      <w:r w:rsidR="009B1C60">
        <w:fldChar w:fldCharType="end"/>
      </w:r>
      <w:r w:rsidR="008A65C3">
        <w:t xml:space="preserve"> as an emergency wartime measure.</w:t>
      </w:r>
      <w:r>
        <w:t xml:space="preserve"> Petrol rationing would be a way of life for the next 10 years until in 1949 it was finally challenged in a high court case, and the newly elected Menzies’ Government</w:t>
      </w:r>
      <w:r w:rsidR="009B1C60">
        <w:fldChar w:fldCharType="begin"/>
      </w:r>
      <w:r w:rsidR="009B1C60">
        <w:instrText xml:space="preserve"> XE "</w:instrText>
      </w:r>
      <w:r w:rsidR="009B1C60" w:rsidRPr="006E3979">
        <w:instrText>Menzies’ Government</w:instrText>
      </w:r>
      <w:r w:rsidR="009B1C60">
        <w:instrText xml:space="preserve">" </w:instrText>
      </w:r>
      <w:r w:rsidR="009B1C60">
        <w:fldChar w:fldCharType="end"/>
      </w:r>
      <w:r>
        <w:t xml:space="preserve"> abolished petrol rationing in February 1950. </w:t>
      </w:r>
    </w:p>
    <w:p w14:paraId="03C372CF" w14:textId="77777777" w:rsidR="008A65C3" w:rsidRDefault="00954F4B" w:rsidP="008A65C3">
      <w:pPr>
        <w:pStyle w:val="Heading1"/>
      </w:pPr>
      <w:r>
        <w:br w:type="page"/>
      </w:r>
      <w:bookmarkStart w:id="9" w:name="_Toc21893402"/>
      <w:r w:rsidR="008A65C3">
        <w:lastRenderedPageBreak/>
        <w:t>Australian Avgas Stock Position 1940</w:t>
      </w:r>
      <w:bookmarkEnd w:id="9"/>
      <w:r w:rsidR="008A65C3">
        <w:t xml:space="preserve"> </w:t>
      </w:r>
    </w:p>
    <w:p w14:paraId="7C1831CF" w14:textId="483D92FA" w:rsidR="00DD39BA" w:rsidRDefault="00934DE3" w:rsidP="00785D2D">
      <w:pPr>
        <w:pStyle w:val="BodyText"/>
      </w:pPr>
      <w:r>
        <w:t>By August 1940, t</w:t>
      </w:r>
      <w:r w:rsidR="00DD39BA">
        <w:t xml:space="preserve">he situation </w:t>
      </w:r>
      <w:r w:rsidR="002F56BA">
        <w:t xml:space="preserve">regarding aviation gasoline </w:t>
      </w:r>
      <w:r w:rsidR="00DD39BA">
        <w:t>had changed dramatically.</w:t>
      </w:r>
      <w:r w:rsidR="002F56BA">
        <w:t xml:space="preserve"> Volumes had </w:t>
      </w:r>
      <w:r w:rsidR="00C359B9">
        <w:t>doubled</w:t>
      </w:r>
      <w:r w:rsidR="002F56BA">
        <w:t xml:space="preserve"> and distribution </w:t>
      </w:r>
      <w:r w:rsidR="00C359B9">
        <w:t>had changed</w:t>
      </w:r>
      <w:r w:rsidR="00257802">
        <w:t xml:space="preserve">. </w:t>
      </w:r>
      <w:r w:rsidR="00DD39BA">
        <w:t>NSW was the dominant state and Queensland</w:t>
      </w:r>
      <w:r w:rsidR="00F7005B">
        <w:fldChar w:fldCharType="begin"/>
      </w:r>
      <w:r w:rsidR="00F7005B">
        <w:instrText xml:space="preserve"> XE "</w:instrText>
      </w:r>
      <w:r w:rsidR="00F7005B" w:rsidRPr="00B15844">
        <w:instrText>Queensland</w:instrText>
      </w:r>
      <w:r w:rsidR="00F7005B">
        <w:instrText xml:space="preserve">" </w:instrText>
      </w:r>
      <w:r w:rsidR="00F7005B">
        <w:fldChar w:fldCharType="end"/>
      </w:r>
      <w:r w:rsidR="00DD39BA">
        <w:t xml:space="preserve"> </w:t>
      </w:r>
      <w:r w:rsidR="00257802">
        <w:t xml:space="preserve">stocks </w:t>
      </w:r>
      <w:r w:rsidR="00DD39BA">
        <w:t>had increased</w:t>
      </w:r>
      <w:r w:rsidR="00257802">
        <w:t>.</w:t>
      </w:r>
    </w:p>
    <w:p w14:paraId="473BBE65" w14:textId="77777777" w:rsidR="00934DE3" w:rsidRPr="00934DE3" w:rsidRDefault="00934DE3" w:rsidP="00F77A93">
      <w:pPr>
        <w:pStyle w:val="Caption"/>
      </w:pPr>
      <w:r w:rsidRPr="00934DE3">
        <w:t xml:space="preserve">Table </w:t>
      </w:r>
      <w:r w:rsidR="007E075C">
        <w:fldChar w:fldCharType="begin"/>
      </w:r>
      <w:r w:rsidR="007E075C">
        <w:instrText xml:space="preserve"> SEQ Table \* ARABIC </w:instrText>
      </w:r>
      <w:r w:rsidR="007E075C">
        <w:fldChar w:fldCharType="separate"/>
      </w:r>
      <w:r w:rsidR="00EC7146">
        <w:rPr>
          <w:noProof/>
        </w:rPr>
        <w:t>7</w:t>
      </w:r>
      <w:r w:rsidR="007E075C">
        <w:rPr>
          <w:noProof/>
        </w:rPr>
        <w:fldChar w:fldCharType="end"/>
      </w:r>
      <w:r w:rsidRPr="00934DE3">
        <w:t xml:space="preserve">. </w:t>
      </w:r>
      <w:r>
        <w:t>Distribution of avgas stocks by state 1940.</w:t>
      </w:r>
    </w:p>
    <w:p w14:paraId="5A040D9E" w14:textId="77777777" w:rsidR="00934DE3" w:rsidRDefault="0047713A" w:rsidP="00785D2D">
      <w:pPr>
        <w:pStyle w:val="Picture"/>
      </w:pPr>
      <w:r w:rsidRPr="00934DE3">
        <w:rPr>
          <w:noProof/>
          <w:lang w:eastAsia="en-AU"/>
        </w:rPr>
        <w:drawing>
          <wp:inline distT="0" distB="0" distL="0" distR="0" wp14:anchorId="3E44ED73" wp14:editId="75562AB8">
            <wp:extent cx="5342255" cy="2230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2255" cy="2230755"/>
                    </a:xfrm>
                    <a:prstGeom prst="rect">
                      <a:avLst/>
                    </a:prstGeom>
                    <a:noFill/>
                    <a:ln>
                      <a:noFill/>
                    </a:ln>
                  </pic:spPr>
                </pic:pic>
              </a:graphicData>
            </a:graphic>
          </wp:inline>
        </w:drawing>
      </w:r>
    </w:p>
    <w:p w14:paraId="688B59F0" w14:textId="0D2AADB7" w:rsidR="00257802" w:rsidRPr="00257802" w:rsidRDefault="00257802" w:rsidP="00F77A93">
      <w:pPr>
        <w:pStyle w:val="Caption"/>
      </w:pPr>
      <w:r w:rsidRPr="00257802">
        <w:t xml:space="preserve">Graph </w:t>
      </w:r>
      <w:r w:rsidR="007E075C">
        <w:fldChar w:fldCharType="begin"/>
      </w:r>
      <w:r w:rsidR="007E075C">
        <w:instrText xml:space="preserve"> SEQ Graph \* ARABIC </w:instrText>
      </w:r>
      <w:r w:rsidR="007E075C">
        <w:fldChar w:fldCharType="separate"/>
      </w:r>
      <w:r w:rsidR="00490080">
        <w:rPr>
          <w:noProof/>
        </w:rPr>
        <w:t>2</w:t>
      </w:r>
      <w:r w:rsidR="007E075C">
        <w:rPr>
          <w:noProof/>
        </w:rPr>
        <w:fldChar w:fldCharType="end"/>
      </w:r>
      <w:r w:rsidR="005A58CB">
        <w:rPr>
          <w:noProof/>
        </w:rPr>
        <w:t>.</w:t>
      </w:r>
      <w:r w:rsidRPr="00257802">
        <w:t xml:space="preserve"> Australian Avgas stocks (all grades) by state distribution</w:t>
      </w:r>
      <w:r>
        <w:t xml:space="preserve"> </w:t>
      </w:r>
      <w:r w:rsidRPr="00257802">
        <w:t xml:space="preserve">Total Stock 7,451,000 </w:t>
      </w:r>
      <w:r w:rsidR="00364F61" w:rsidRPr="00257802">
        <w:t>Imp. Gal</w:t>
      </w:r>
      <w:r w:rsidRPr="00257802">
        <w:t>.</w:t>
      </w:r>
    </w:p>
    <w:bookmarkStart w:id="10" w:name="_Toc188524900"/>
    <w:bookmarkEnd w:id="10"/>
    <w:p w14:paraId="45062979" w14:textId="77777777" w:rsidR="002200FA" w:rsidRDefault="00954F4B" w:rsidP="00785D2D">
      <w:pPr>
        <w:pStyle w:val="Picture"/>
      </w:pPr>
      <w:r w:rsidRPr="00824CCF">
        <w:object w:dxaOrig="9675" w:dyaOrig="9540" w14:anchorId="05B1B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95pt;height:343.65pt" o:ole="">
            <v:imagedata r:id="rId25" o:title=""/>
          </v:shape>
          <o:OLEObject Type="Embed" ProgID="123Worksheet" ShapeID="_x0000_i1025" DrawAspect="Content" ObjectID="_1673361669" r:id="rId26"/>
        </w:object>
      </w:r>
    </w:p>
    <w:p w14:paraId="1871E645" w14:textId="77777777" w:rsidR="00B452B7" w:rsidRDefault="002200FA" w:rsidP="00B452B7">
      <w:pPr>
        <w:pStyle w:val="Normalcentre"/>
      </w:pPr>
      <w:r>
        <w:br w:type="page"/>
      </w:r>
    </w:p>
    <w:p w14:paraId="649B9A57" w14:textId="77777777" w:rsidR="00CD2BDE" w:rsidRDefault="00CD2BDE" w:rsidP="0025678E">
      <w:pPr>
        <w:pStyle w:val="Heading1"/>
      </w:pPr>
      <w:bookmarkStart w:id="11" w:name="_Toc21893403"/>
      <w:r>
        <w:lastRenderedPageBreak/>
        <w:t xml:space="preserve">Oil Companies </w:t>
      </w:r>
      <w:r w:rsidRPr="0025678E">
        <w:t>and</w:t>
      </w:r>
      <w:r>
        <w:t xml:space="preserve"> Refineries</w:t>
      </w:r>
      <w:bookmarkEnd w:id="11"/>
      <w:r w:rsidR="00675090">
        <w:t xml:space="preserve"> </w:t>
      </w:r>
    </w:p>
    <w:p w14:paraId="407CDB10" w14:textId="61DD5B7D" w:rsidR="00037116" w:rsidRDefault="00037116" w:rsidP="00785D2D">
      <w:pPr>
        <w:pStyle w:val="BodyText"/>
      </w:pPr>
      <w:r>
        <w:t>Within Australia there were no refineries making aviation gasoline</w:t>
      </w:r>
      <w:r w:rsidR="00EE0D20">
        <w:fldChar w:fldCharType="begin"/>
      </w:r>
      <w:r w:rsidR="00EE0D20">
        <w:instrText xml:space="preserve"> XE "</w:instrText>
      </w:r>
      <w:r w:rsidR="00EE0D20" w:rsidRPr="00E569A0">
        <w:instrText>aviation gasoline</w:instrText>
      </w:r>
      <w:r w:rsidR="00EE0D20">
        <w:instrText xml:space="preserve">" </w:instrText>
      </w:r>
      <w:r w:rsidR="00EE0D20">
        <w:fldChar w:fldCharType="end"/>
      </w:r>
      <w:r>
        <w:t xml:space="preserve"> – the reasons were two fold; firstly there was already an established aviation gasoline production and supply in the Netherlands East </w:t>
      </w:r>
      <w:r w:rsidR="00EC2ECB">
        <w:t>I</w:t>
      </w:r>
      <w:r>
        <w:t>ndies</w:t>
      </w:r>
      <w:r w:rsidR="009B1C60">
        <w:fldChar w:fldCharType="begin"/>
      </w:r>
      <w:r w:rsidR="009B1C60">
        <w:instrText xml:space="preserve"> XE "</w:instrText>
      </w:r>
      <w:r w:rsidR="009B1C60" w:rsidRPr="007365FE">
        <w:instrText>Netherlands East Indies</w:instrText>
      </w:r>
      <w:r w:rsidR="009B1C60">
        <w:instrText xml:space="preserve">" </w:instrText>
      </w:r>
      <w:r w:rsidR="009B1C60">
        <w:fldChar w:fldCharType="end"/>
      </w:r>
      <w:r>
        <w:t xml:space="preserve"> that was meeting Australia’s need</w:t>
      </w:r>
      <w:r w:rsidR="001211AD">
        <w:t>,</w:t>
      </w:r>
      <w:r>
        <w:t xml:space="preserve"> and controlled by the marketing comp</w:t>
      </w:r>
      <w:r w:rsidR="00EC2ECB">
        <w:t>anies</w:t>
      </w:r>
      <w:r>
        <w:t xml:space="preserve"> of Shell Avia</w:t>
      </w:r>
      <w:r w:rsidR="00EC2ECB">
        <w:t>t</w:t>
      </w:r>
      <w:r>
        <w:t>ion</w:t>
      </w:r>
      <w:r w:rsidR="009B1C60">
        <w:fldChar w:fldCharType="begin"/>
      </w:r>
      <w:r w:rsidR="009B1C60">
        <w:instrText xml:space="preserve"> XE "</w:instrText>
      </w:r>
      <w:r w:rsidR="009B1C60" w:rsidRPr="007B3CDC">
        <w:instrText>Shell Aviation</w:instrText>
      </w:r>
      <w:r w:rsidR="009B1C60">
        <w:instrText xml:space="preserve">" </w:instrText>
      </w:r>
      <w:r w:rsidR="009B1C60">
        <w:fldChar w:fldCharType="end"/>
      </w:r>
      <w:r>
        <w:t xml:space="preserve"> and Vacuum’s INTAVA</w:t>
      </w:r>
      <w:r w:rsidR="009B1C60">
        <w:fldChar w:fldCharType="begin"/>
      </w:r>
      <w:r w:rsidR="009B1C60">
        <w:instrText xml:space="preserve"> XE "</w:instrText>
      </w:r>
      <w:r w:rsidR="009B1C60" w:rsidRPr="005966C5">
        <w:instrText>INTAVA</w:instrText>
      </w:r>
      <w:r w:rsidR="009B1C60">
        <w:instrText xml:space="preserve">" </w:instrText>
      </w:r>
      <w:r w:rsidR="009B1C60">
        <w:fldChar w:fldCharType="end"/>
      </w:r>
      <w:r w:rsidR="001211AD">
        <w:t>;</w:t>
      </w:r>
      <w:r>
        <w:t xml:space="preserve"> secondly Australia’s two refineries Shell Refinery – Clyde (NSW)</w:t>
      </w:r>
      <w:r w:rsidR="009B1C60">
        <w:fldChar w:fldCharType="begin"/>
      </w:r>
      <w:r w:rsidR="009B1C60">
        <w:instrText xml:space="preserve"> XE "</w:instrText>
      </w:r>
      <w:r w:rsidR="009B1C60" w:rsidRPr="002618B9">
        <w:instrText>Shell Refinery – Clyde (NSW)</w:instrText>
      </w:r>
      <w:r w:rsidR="009B1C60">
        <w:instrText xml:space="preserve">" </w:instrText>
      </w:r>
      <w:r w:rsidR="009B1C60">
        <w:fldChar w:fldCharType="end"/>
      </w:r>
      <w:r>
        <w:t xml:space="preserve"> and C.O.R. Laverton (Vic)</w:t>
      </w:r>
      <w:r w:rsidR="009B1C60">
        <w:fldChar w:fldCharType="begin"/>
      </w:r>
      <w:r w:rsidR="009B1C60">
        <w:instrText xml:space="preserve"> XE "</w:instrText>
      </w:r>
      <w:r w:rsidR="009B1C60" w:rsidRPr="007D76C1">
        <w:instrText>C.O.R. Laverton (Vic)</w:instrText>
      </w:r>
      <w:r w:rsidR="009B1C60">
        <w:instrText xml:space="preserve">" </w:instrText>
      </w:r>
      <w:r w:rsidR="009B1C60">
        <w:fldChar w:fldCharType="end"/>
      </w:r>
      <w:r>
        <w:t xml:space="preserve"> were busy supplying motor gasoline</w:t>
      </w:r>
      <w:r w:rsidR="00EE0D20">
        <w:fldChar w:fldCharType="begin"/>
      </w:r>
      <w:r w:rsidR="00EE0D20">
        <w:instrText xml:space="preserve"> XE "</w:instrText>
      </w:r>
      <w:r w:rsidR="00EE0D20" w:rsidRPr="00010325">
        <w:instrText>motor gasoline</w:instrText>
      </w:r>
      <w:r w:rsidR="00EE0D20">
        <w:instrText xml:space="preserve">" </w:instrText>
      </w:r>
      <w:r w:rsidR="00EE0D20">
        <w:fldChar w:fldCharType="end"/>
      </w:r>
      <w:r>
        <w:t xml:space="preserve"> to an Australian market in which only 20% of the demand could be met from local production.  </w:t>
      </w:r>
    </w:p>
    <w:p w14:paraId="10ECDE64" w14:textId="5EDF8196" w:rsidR="00D66C06" w:rsidRDefault="00D66C06" w:rsidP="002200FA">
      <w:pPr>
        <w:pStyle w:val="Heading1"/>
      </w:pPr>
      <w:bookmarkStart w:id="12" w:name="_Toc21893404"/>
      <w:r>
        <w:t xml:space="preserve">New Commonwealth Tender </w:t>
      </w:r>
      <w:r w:rsidR="003946EB">
        <w:t>No. T35259 (</w:t>
      </w:r>
      <w:r>
        <w:t>1940</w:t>
      </w:r>
      <w:r w:rsidR="003946EB">
        <w:t>)</w:t>
      </w:r>
      <w:bookmarkEnd w:id="12"/>
    </w:p>
    <w:p w14:paraId="6A1C532E" w14:textId="77777777" w:rsidR="00AE44DC" w:rsidRPr="002200FA" w:rsidRDefault="0008651A" w:rsidP="00785D2D">
      <w:pPr>
        <w:pStyle w:val="BodyText"/>
      </w:pPr>
      <w:r w:rsidRPr="002200FA">
        <w:t>In 1940 the 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rsidRPr="002200FA">
        <w:t xml:space="preserve"> called for tenders - Call for tenders: Schedule T 35259</w:t>
      </w:r>
      <w:r w:rsidR="009B1C60">
        <w:fldChar w:fldCharType="begin"/>
      </w:r>
      <w:r w:rsidR="009B1C60">
        <w:instrText xml:space="preserve"> XE "</w:instrText>
      </w:r>
      <w:r w:rsidR="009B1C60" w:rsidRPr="00566244">
        <w:instrText>Schedule T 35259</w:instrText>
      </w:r>
      <w:r w:rsidR="009B1C60">
        <w:instrText xml:space="preserve">" </w:instrText>
      </w:r>
      <w:r w:rsidR="009B1C60">
        <w:fldChar w:fldCharType="end"/>
      </w:r>
      <w:r w:rsidRPr="002200FA">
        <w:t xml:space="preserve"> to supply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rsidRPr="002200FA">
        <w:t xml:space="preserve"> and lubrication oils</w:t>
      </w:r>
      <w:r w:rsidR="00A026E2">
        <w:fldChar w:fldCharType="begin"/>
      </w:r>
      <w:r w:rsidR="00A026E2">
        <w:instrText xml:space="preserve"> XE "</w:instrText>
      </w:r>
      <w:r w:rsidR="00A026E2" w:rsidRPr="009810C7">
        <w:instrText>lubrication oils</w:instrText>
      </w:r>
      <w:r w:rsidR="00A026E2">
        <w:instrText xml:space="preserve">" </w:instrText>
      </w:r>
      <w:r w:rsidR="00A026E2">
        <w:fldChar w:fldCharType="end"/>
      </w:r>
      <w:r w:rsidRPr="002200FA">
        <w:t xml:space="preserve"> for period April 1, 1941 to March 31, 1944. Tenders Close 29 November 1940.</w:t>
      </w:r>
      <w:r w:rsidR="00AE44DC" w:rsidRPr="002200FA">
        <w:rPr>
          <w:rStyle w:val="EndnoteReference"/>
          <w:sz w:val="24"/>
          <w:vertAlign w:val="baseline"/>
        </w:rPr>
        <w:t xml:space="preserve"> </w:t>
      </w:r>
      <w:r w:rsidR="00AE44DC" w:rsidRPr="001211AD">
        <w:rPr>
          <w:rStyle w:val="EndnoteReference"/>
          <w:sz w:val="12"/>
          <w:szCs w:val="12"/>
          <w:vertAlign w:val="baseline"/>
        </w:rPr>
        <w:endnoteReference w:id="11"/>
      </w:r>
      <w:r w:rsidR="00AE44DC" w:rsidRPr="001211AD">
        <w:rPr>
          <w:rStyle w:val="EndnoteReference"/>
          <w:sz w:val="12"/>
          <w:szCs w:val="12"/>
          <w:vertAlign w:val="baseline"/>
        </w:rPr>
        <w:endnoteReference w:id="12"/>
      </w:r>
      <w:r w:rsidR="002200FA" w:rsidRPr="001211AD">
        <w:rPr>
          <w:sz w:val="12"/>
          <w:szCs w:val="12"/>
        </w:rPr>
        <w:t>.</w:t>
      </w:r>
      <w:r w:rsidR="002200FA">
        <w:t xml:space="preserve"> [For continuity purposes</w:t>
      </w:r>
      <w:r w:rsidR="001211AD">
        <w:t>,</w:t>
      </w:r>
      <w:r w:rsidR="002200FA">
        <w:t xml:space="preserve"> information related to avgas supply past 1940 has been included in this section].</w:t>
      </w:r>
    </w:p>
    <w:p w14:paraId="5BAFF608" w14:textId="77777777" w:rsidR="00D66C06" w:rsidRDefault="00D66C06" w:rsidP="00785D2D">
      <w:pPr>
        <w:pStyle w:val="BodyText"/>
      </w:pPr>
      <w:r>
        <w:t>The requirements for aviation gasoline were as follows:</w:t>
      </w:r>
    </w:p>
    <w:p w14:paraId="087E8772" w14:textId="77777777" w:rsidR="00D66C06" w:rsidRPr="00D66C06" w:rsidRDefault="00D66C06" w:rsidP="00F77A93">
      <w:pPr>
        <w:pStyle w:val="Caption"/>
      </w:pPr>
      <w:r w:rsidRPr="00D66C06">
        <w:t xml:space="preserve">Table </w:t>
      </w:r>
      <w:r w:rsidR="007E075C">
        <w:fldChar w:fldCharType="begin"/>
      </w:r>
      <w:r w:rsidR="007E075C">
        <w:instrText xml:space="preserve"> </w:instrText>
      </w:r>
      <w:r w:rsidR="007E075C">
        <w:instrText xml:space="preserve">SEQ Table \* ARABIC </w:instrText>
      </w:r>
      <w:r w:rsidR="007E075C">
        <w:fldChar w:fldCharType="separate"/>
      </w:r>
      <w:r w:rsidR="00EC7146">
        <w:rPr>
          <w:noProof/>
        </w:rPr>
        <w:t>8</w:t>
      </w:r>
      <w:r w:rsidR="007E075C">
        <w:rPr>
          <w:noProof/>
        </w:rPr>
        <w:fldChar w:fldCharType="end"/>
      </w:r>
      <w:r w:rsidRPr="00D66C06">
        <w:t>. Consumption Estimates RAAF March 1941.</w:t>
      </w:r>
    </w:p>
    <w:tbl>
      <w:tblPr>
        <w:tblStyle w:val="TableGrid"/>
        <w:tblW w:w="0" w:type="auto"/>
        <w:tblInd w:w="817" w:type="dxa"/>
        <w:tblLook w:val="01E0" w:firstRow="1" w:lastRow="1" w:firstColumn="1" w:lastColumn="1" w:noHBand="0" w:noVBand="0"/>
      </w:tblPr>
      <w:tblGrid>
        <w:gridCol w:w="2518"/>
        <w:gridCol w:w="2412"/>
        <w:gridCol w:w="1984"/>
      </w:tblGrid>
      <w:tr w:rsidR="00D66C06" w:rsidRPr="00D66C06" w14:paraId="767E83F4" w14:textId="77777777" w:rsidTr="00D66C06">
        <w:tc>
          <w:tcPr>
            <w:tcW w:w="2518" w:type="dxa"/>
          </w:tcPr>
          <w:p w14:paraId="791EE186" w14:textId="77777777" w:rsidR="00D66C06" w:rsidRPr="00D66C06" w:rsidRDefault="00D66C06" w:rsidP="00785D2D">
            <w:pPr>
              <w:pStyle w:val="BodyText"/>
            </w:pPr>
            <w:r w:rsidRPr="00D66C06">
              <w:t>Period</w:t>
            </w:r>
          </w:p>
        </w:tc>
        <w:tc>
          <w:tcPr>
            <w:tcW w:w="2412" w:type="dxa"/>
          </w:tcPr>
          <w:p w14:paraId="30BECBF7" w14:textId="77777777" w:rsidR="00D66C06" w:rsidRPr="00D66C06" w:rsidRDefault="00D66C06" w:rsidP="00785D2D">
            <w:pPr>
              <w:pStyle w:val="BodyText"/>
            </w:pPr>
            <w:r w:rsidRPr="00D66C06">
              <w:t>Avgas 73</w:t>
            </w:r>
            <w:r w:rsidR="00DE0B3B">
              <w:fldChar w:fldCharType="begin"/>
            </w:r>
            <w:r w:rsidR="00DE0B3B">
              <w:instrText xml:space="preserve"> XE "</w:instrText>
            </w:r>
            <w:r w:rsidR="00DE0B3B" w:rsidRPr="00961572">
              <w:instrText>Avgas 73</w:instrText>
            </w:r>
            <w:r w:rsidR="00DE0B3B">
              <w:instrText xml:space="preserve">" </w:instrText>
            </w:r>
            <w:r w:rsidR="00DE0B3B">
              <w:fldChar w:fldCharType="end"/>
            </w:r>
            <w:r w:rsidRPr="00D66C06">
              <w:t xml:space="preserve"> (IG)</w:t>
            </w:r>
          </w:p>
        </w:tc>
        <w:tc>
          <w:tcPr>
            <w:tcW w:w="1984" w:type="dxa"/>
          </w:tcPr>
          <w:p w14:paraId="22A386FE" w14:textId="77777777" w:rsidR="00D66C06" w:rsidRPr="00D66C06" w:rsidRDefault="00D66C06" w:rsidP="00785D2D">
            <w:pPr>
              <w:pStyle w:val="BodyText"/>
            </w:pPr>
            <w:r w:rsidRPr="00D66C06">
              <w:t>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D66C06">
              <w:t xml:space="preserve"> (IG)</w:t>
            </w:r>
          </w:p>
        </w:tc>
      </w:tr>
      <w:tr w:rsidR="00D66C06" w:rsidRPr="00D66C06" w14:paraId="0E4924E1" w14:textId="77777777" w:rsidTr="00D66C06">
        <w:tc>
          <w:tcPr>
            <w:tcW w:w="2518" w:type="dxa"/>
          </w:tcPr>
          <w:p w14:paraId="6E9924FE" w14:textId="77777777" w:rsidR="00D66C06" w:rsidRPr="00D66C06" w:rsidRDefault="00D66C06" w:rsidP="00785D2D">
            <w:pPr>
              <w:pStyle w:val="BodyText11pt"/>
            </w:pPr>
            <w:r w:rsidRPr="00D66C06">
              <w:t>Apr 1- Dec 31, 1941</w:t>
            </w:r>
          </w:p>
        </w:tc>
        <w:tc>
          <w:tcPr>
            <w:tcW w:w="2412" w:type="dxa"/>
          </w:tcPr>
          <w:p w14:paraId="042D2022" w14:textId="77777777" w:rsidR="00D66C06" w:rsidRPr="00D66C06" w:rsidRDefault="00D66C06" w:rsidP="00785D2D">
            <w:pPr>
              <w:pStyle w:val="BodyText11pt"/>
            </w:pPr>
            <w:r w:rsidRPr="00D66C06">
              <w:t>1,700,000</w:t>
            </w:r>
          </w:p>
        </w:tc>
        <w:tc>
          <w:tcPr>
            <w:tcW w:w="1984" w:type="dxa"/>
          </w:tcPr>
          <w:p w14:paraId="52367591" w14:textId="77777777" w:rsidR="00D66C06" w:rsidRPr="00D66C06" w:rsidRDefault="00D66C06" w:rsidP="00785D2D">
            <w:pPr>
              <w:pStyle w:val="BodyText11pt"/>
            </w:pPr>
            <w:r w:rsidRPr="00D66C06">
              <w:t>13,800,000</w:t>
            </w:r>
          </w:p>
        </w:tc>
      </w:tr>
      <w:tr w:rsidR="00D66C06" w:rsidRPr="00D66C06" w14:paraId="52F3722F" w14:textId="77777777" w:rsidTr="00D66C06">
        <w:tc>
          <w:tcPr>
            <w:tcW w:w="2518" w:type="dxa"/>
          </w:tcPr>
          <w:p w14:paraId="2718801D" w14:textId="77777777" w:rsidR="00D66C06" w:rsidRPr="00D66C06" w:rsidRDefault="00D66C06" w:rsidP="00785D2D">
            <w:pPr>
              <w:pStyle w:val="BodyText11pt"/>
            </w:pPr>
            <w:r w:rsidRPr="00D66C06">
              <w:t>Jan 1-Dec 31, 1942</w:t>
            </w:r>
          </w:p>
        </w:tc>
        <w:tc>
          <w:tcPr>
            <w:tcW w:w="2412" w:type="dxa"/>
          </w:tcPr>
          <w:p w14:paraId="71F7B119" w14:textId="77777777" w:rsidR="00D66C06" w:rsidRPr="00D66C06" w:rsidRDefault="00D66C06" w:rsidP="00785D2D">
            <w:pPr>
              <w:pStyle w:val="BodyText11pt"/>
            </w:pPr>
            <w:r w:rsidRPr="00D66C06">
              <w:t>2,000,000</w:t>
            </w:r>
          </w:p>
        </w:tc>
        <w:tc>
          <w:tcPr>
            <w:tcW w:w="1984" w:type="dxa"/>
          </w:tcPr>
          <w:p w14:paraId="465200BF" w14:textId="77777777" w:rsidR="00D66C06" w:rsidRPr="00D66C06" w:rsidRDefault="00D66C06" w:rsidP="00785D2D">
            <w:pPr>
              <w:pStyle w:val="BodyText11pt"/>
            </w:pPr>
            <w:r w:rsidRPr="00D66C06">
              <w:t>16,300,000</w:t>
            </w:r>
          </w:p>
        </w:tc>
      </w:tr>
      <w:tr w:rsidR="00D66C06" w:rsidRPr="00D66C06" w14:paraId="1411885E" w14:textId="77777777" w:rsidTr="00D66C06">
        <w:tc>
          <w:tcPr>
            <w:tcW w:w="2518" w:type="dxa"/>
          </w:tcPr>
          <w:p w14:paraId="607043E6" w14:textId="77777777" w:rsidR="00D66C06" w:rsidRPr="00D66C06" w:rsidRDefault="00D66C06" w:rsidP="00785D2D">
            <w:pPr>
              <w:pStyle w:val="BodyText11pt"/>
            </w:pPr>
            <w:r w:rsidRPr="00D66C06">
              <w:t>Jan 1-Dec 31, 1943</w:t>
            </w:r>
          </w:p>
        </w:tc>
        <w:tc>
          <w:tcPr>
            <w:tcW w:w="2412" w:type="dxa"/>
          </w:tcPr>
          <w:p w14:paraId="4DE9ABB1" w14:textId="77777777" w:rsidR="00D66C06" w:rsidRPr="00D66C06" w:rsidRDefault="00D66C06" w:rsidP="00785D2D">
            <w:pPr>
              <w:pStyle w:val="BodyText11pt"/>
            </w:pPr>
            <w:r w:rsidRPr="00D66C06">
              <w:t>2,000,000</w:t>
            </w:r>
          </w:p>
        </w:tc>
        <w:tc>
          <w:tcPr>
            <w:tcW w:w="1984" w:type="dxa"/>
          </w:tcPr>
          <w:p w14:paraId="186C76AD" w14:textId="77777777" w:rsidR="00D66C06" w:rsidRPr="00D66C06" w:rsidRDefault="00D66C06" w:rsidP="00785D2D">
            <w:pPr>
              <w:pStyle w:val="BodyText11pt"/>
            </w:pPr>
            <w:r w:rsidRPr="00D66C06">
              <w:t>16,300,000</w:t>
            </w:r>
          </w:p>
        </w:tc>
      </w:tr>
      <w:tr w:rsidR="00D66C06" w:rsidRPr="00D66C06" w14:paraId="408370C7" w14:textId="77777777" w:rsidTr="00D66C06">
        <w:tc>
          <w:tcPr>
            <w:tcW w:w="2518" w:type="dxa"/>
          </w:tcPr>
          <w:p w14:paraId="7FA9367E" w14:textId="77777777" w:rsidR="00D66C06" w:rsidRPr="00D66C06" w:rsidRDefault="00D66C06" w:rsidP="00785D2D">
            <w:pPr>
              <w:pStyle w:val="BodyText11pt"/>
            </w:pPr>
            <w:r w:rsidRPr="00D66C06">
              <w:t>Total</w:t>
            </w:r>
          </w:p>
        </w:tc>
        <w:tc>
          <w:tcPr>
            <w:tcW w:w="2412" w:type="dxa"/>
          </w:tcPr>
          <w:p w14:paraId="199C7065" w14:textId="77777777" w:rsidR="00D66C06" w:rsidRPr="00D66C06" w:rsidRDefault="00D66C06" w:rsidP="00785D2D">
            <w:pPr>
              <w:pStyle w:val="BodyText11pt"/>
            </w:pPr>
            <w:r w:rsidRPr="00D66C06">
              <w:t>5,700,000</w:t>
            </w:r>
          </w:p>
        </w:tc>
        <w:tc>
          <w:tcPr>
            <w:tcW w:w="1984" w:type="dxa"/>
          </w:tcPr>
          <w:p w14:paraId="21908678" w14:textId="77777777" w:rsidR="00D66C06" w:rsidRPr="00D66C06" w:rsidRDefault="00D66C06" w:rsidP="00785D2D">
            <w:pPr>
              <w:pStyle w:val="BodyText11pt"/>
            </w:pPr>
            <w:r w:rsidRPr="00D66C06">
              <w:t>46,400,000</w:t>
            </w:r>
          </w:p>
        </w:tc>
      </w:tr>
    </w:tbl>
    <w:p w14:paraId="0D8A4B34" w14:textId="77777777" w:rsidR="00D66C06" w:rsidRPr="0008651A" w:rsidRDefault="00D66C06" w:rsidP="00785D2D">
      <w:pPr>
        <w:pStyle w:val="BodyText"/>
      </w:pPr>
      <w:r>
        <w:t>Estimated Consumption from Aug 1940: Anticipated that 11 ¼ Million gallons of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t xml:space="preserve"> and 600,000 gallons of lubricating oil</w:t>
      </w:r>
      <w:r w:rsidR="009B1C60">
        <w:fldChar w:fldCharType="begin"/>
      </w:r>
      <w:r w:rsidR="009B1C60">
        <w:instrText xml:space="preserve"> XE "</w:instrText>
      </w:r>
      <w:r w:rsidR="009B1C60" w:rsidRPr="00B76321">
        <w:instrText>lubricating oil</w:instrText>
      </w:r>
      <w:r w:rsidR="009B1C60">
        <w:instrText xml:space="preserve">" </w:instrText>
      </w:r>
      <w:r w:rsidR="009B1C60">
        <w:fldChar w:fldCharType="end"/>
      </w:r>
      <w:r>
        <w:t xml:space="preserve"> will have been used during 12 months ending 30 April 1941.</w:t>
      </w:r>
    </w:p>
    <w:p w14:paraId="0D73B341" w14:textId="77777777" w:rsidR="0008651A" w:rsidRPr="0008651A" w:rsidRDefault="0008651A" w:rsidP="00D66C06">
      <w:pPr>
        <w:pStyle w:val="Heading7"/>
        <w:framePr w:wrap="around"/>
      </w:pPr>
      <w:r w:rsidRPr="0008651A">
        <w:t>Successful Tenders</w:t>
      </w:r>
    </w:p>
    <w:p w14:paraId="2AB08248" w14:textId="77777777" w:rsidR="0008651A" w:rsidRDefault="00D66C06" w:rsidP="00785D2D">
      <w:pPr>
        <w:pStyle w:val="BodyText"/>
      </w:pPr>
      <w:r>
        <w:t>There were to be two successful tenders and it was described thus in a l</w:t>
      </w:r>
      <w:r w:rsidR="0008651A">
        <w:t xml:space="preserve">etter from Secretary to Contract Board summarising the position. </w:t>
      </w:r>
    </w:p>
    <w:p w14:paraId="5082CA70" w14:textId="77777777" w:rsidR="006569FD" w:rsidRDefault="0008651A" w:rsidP="00785D2D">
      <w:pPr>
        <w:pStyle w:val="BodyText"/>
      </w:pPr>
      <w:r>
        <w:t>“Shell &amp; Vacuum - only tenders for both oil and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t>, and basically the same as contracts with these two companies which have been operating successfully for a number of years past. Both companies have obviously submitted their tenders in collaboration and are on the same basis of a distribution of territory as under the current contract with certain stipulations to balance sales between the two companies which are acceptable to this Department”.</w:t>
      </w:r>
    </w:p>
    <w:p w14:paraId="449D1310" w14:textId="77777777" w:rsidR="006569FD" w:rsidRDefault="006569FD" w:rsidP="00785D2D">
      <w:pPr>
        <w:pStyle w:val="BodyText"/>
      </w:pPr>
      <w:r>
        <w:t>The following companies were unsuccessful for a variety of reasons, but primarily the inability to provide both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t xml:space="preserve"> and lubricating oil</w:t>
      </w:r>
      <w:r w:rsidR="009B1C60">
        <w:fldChar w:fldCharType="begin"/>
      </w:r>
      <w:r w:rsidR="009B1C60">
        <w:instrText xml:space="preserve"> XE "</w:instrText>
      </w:r>
      <w:r w:rsidR="009B1C60" w:rsidRPr="00B76321">
        <w:instrText>lubricating oil</w:instrText>
      </w:r>
      <w:r w:rsidR="009B1C60">
        <w:instrText xml:space="preserve">" </w:instrText>
      </w:r>
      <w:r w:rsidR="009B1C60">
        <w:fldChar w:fldCharType="end"/>
      </w:r>
      <w:r>
        <w:t xml:space="preserve"> to most of the locations in </w:t>
      </w:r>
      <w:smartTag w:uri="urn:schemas-microsoft-com:office:smarttags" w:element="place">
        <w:smartTag w:uri="urn:schemas-microsoft-com:office:smarttags" w:element="country-region">
          <w:r>
            <w:t>Australia</w:t>
          </w:r>
        </w:smartTag>
      </w:smartTag>
      <w:r>
        <w:t xml:space="preserve">. Vacuum and Shell - the successful bidders basically carved out their existing distribution territories V.O.C. in Victoria, S.A. W.A, with Shell in NSW, N.T. </w:t>
      </w:r>
      <w:r w:rsidR="00364F61">
        <w:t>Qld.</w:t>
      </w:r>
      <w:r>
        <w:t xml:space="preserve"> and Tas. </w:t>
      </w:r>
    </w:p>
    <w:p w14:paraId="58F127A0" w14:textId="77777777" w:rsidR="00ED327D" w:rsidRDefault="00ED327D" w:rsidP="00785D2D">
      <w:pPr>
        <w:pStyle w:val="BodyText"/>
      </w:pPr>
      <w:r w:rsidRPr="00ED327D">
        <w:t xml:space="preserve">Shell </w:t>
      </w:r>
      <w:r w:rsidR="009B1C60">
        <w:t>Oil Company</w:t>
      </w:r>
      <w:r w:rsidR="009B1C60">
        <w:fldChar w:fldCharType="begin"/>
      </w:r>
      <w:r w:rsidR="009B1C60">
        <w:instrText xml:space="preserve"> XE "</w:instrText>
      </w:r>
      <w:r w:rsidR="009B1C60" w:rsidRPr="00240764">
        <w:instrText>Shell Oil Company</w:instrText>
      </w:r>
      <w:r w:rsidR="009B1C60">
        <w:instrText xml:space="preserve">" </w:instrText>
      </w:r>
      <w:r w:rsidR="009B1C60">
        <w:fldChar w:fldCharType="end"/>
      </w:r>
      <w:r w:rsidR="009B1C60">
        <w:t xml:space="preserve"> </w:t>
      </w:r>
      <w:r w:rsidR="00470329">
        <w:t xml:space="preserve">was </w:t>
      </w:r>
      <w:r w:rsidRPr="00ED327D">
        <w:t>notified of successful contract No. 52 on 2</w:t>
      </w:r>
      <w:r w:rsidR="00470329" w:rsidRPr="00470329">
        <w:rPr>
          <w:vertAlign w:val="superscript"/>
        </w:rPr>
        <w:t>nd</w:t>
      </w:r>
      <w:r w:rsidR="00470329">
        <w:t xml:space="preserve"> </w:t>
      </w:r>
      <w:r w:rsidRPr="00ED327D">
        <w:t>Jan 1941</w:t>
      </w:r>
      <w:r w:rsidR="00470329">
        <w:t>.</w:t>
      </w:r>
    </w:p>
    <w:p w14:paraId="368A04A9" w14:textId="77777777" w:rsidR="00A33BA4" w:rsidRPr="002200FA" w:rsidRDefault="00ED327D" w:rsidP="00785D2D">
      <w:pPr>
        <w:pStyle w:val="BodyText"/>
      </w:pPr>
      <w:r w:rsidRPr="00ED327D">
        <w:t>Vacuum Oil Co.</w:t>
      </w:r>
      <w:r w:rsidR="009B1C60">
        <w:fldChar w:fldCharType="begin"/>
      </w:r>
      <w:r w:rsidR="009B1C60">
        <w:instrText xml:space="preserve"> XE "</w:instrText>
      </w:r>
      <w:r w:rsidR="009B1C60" w:rsidRPr="00296DC8">
        <w:instrText>Vacuum Oil Co.</w:instrText>
      </w:r>
      <w:r w:rsidR="009B1C60">
        <w:instrText xml:space="preserve">" </w:instrText>
      </w:r>
      <w:r w:rsidR="009B1C60">
        <w:fldChar w:fldCharType="end"/>
      </w:r>
      <w:r w:rsidRPr="00ED327D">
        <w:t xml:space="preserve"> </w:t>
      </w:r>
      <w:r w:rsidR="00470329">
        <w:t xml:space="preserve">was </w:t>
      </w:r>
      <w:r w:rsidRPr="00ED327D">
        <w:t xml:space="preserve">also successful and </w:t>
      </w:r>
      <w:r>
        <w:t xml:space="preserve">awarded </w:t>
      </w:r>
      <w:r w:rsidRPr="00ED327D">
        <w:t>Contract No 51</w:t>
      </w:r>
      <w:r w:rsidR="00470329">
        <w:t>.</w:t>
      </w:r>
    </w:p>
    <w:p w14:paraId="67E19192" w14:textId="77777777" w:rsidR="006569FD" w:rsidRDefault="00A33BA4" w:rsidP="00A33BA4">
      <w:pPr>
        <w:pStyle w:val="Heading7"/>
        <w:framePr w:wrap="around"/>
      </w:pPr>
      <w:r>
        <w:br w:type="page"/>
      </w:r>
      <w:r w:rsidR="006569FD">
        <w:t>Unsuccessful Tenders</w:t>
      </w:r>
    </w:p>
    <w:p w14:paraId="539A877F" w14:textId="77777777" w:rsidR="006569FD" w:rsidRDefault="00D66C06" w:rsidP="00785D2D">
      <w:pPr>
        <w:pStyle w:val="BodyText"/>
      </w:pPr>
      <w:r>
        <w:t xml:space="preserve">Many of the other oil companies were interested in tendering for this business, however nearly all </w:t>
      </w:r>
      <w:r w:rsidR="00DF24B1">
        <w:t>did</w:t>
      </w:r>
      <w:r>
        <w:t xml:space="preserve"> not </w:t>
      </w:r>
      <w:r w:rsidR="003946EB">
        <w:t xml:space="preserve">have </w:t>
      </w:r>
      <w:r>
        <w:t>the developed distribution networks necessary to meet the requirements</w:t>
      </w:r>
      <w:r w:rsidR="00DF24B1">
        <w:t>, and many of the submissions were directed at only parts of the overall tender. Others did not tender at all. The explanations for the unsuccessful tender were thus:</w:t>
      </w:r>
      <w:r>
        <w:t xml:space="preserve">  </w:t>
      </w:r>
    </w:p>
    <w:p w14:paraId="6A4CFDD5" w14:textId="5107A42D" w:rsidR="006569FD" w:rsidRDefault="006569FD" w:rsidP="00785D2D">
      <w:pPr>
        <w:pStyle w:val="BodyText"/>
      </w:pPr>
      <w:r w:rsidRPr="00C91AF1">
        <w:rPr>
          <w:rStyle w:val="StyleBodyTextBoldChar"/>
        </w:rPr>
        <w:lastRenderedPageBreak/>
        <w:t>C.O.R.</w:t>
      </w:r>
      <w:r w:rsidR="008D46A4">
        <w:rPr>
          <w:rStyle w:val="StyleBodyTextBoldChar"/>
        </w:rPr>
        <w:fldChar w:fldCharType="begin"/>
      </w:r>
      <w:r w:rsidR="008D46A4">
        <w:instrText xml:space="preserve"> XE "</w:instrText>
      </w:r>
      <w:r w:rsidR="008D46A4" w:rsidRPr="0026436C">
        <w:rPr>
          <w:rStyle w:val="StyleBodyTextBoldChar"/>
        </w:rPr>
        <w:instrText>C.O.R.</w:instrText>
      </w:r>
      <w:r w:rsidR="008D46A4">
        <w:instrText xml:space="preserve">" </w:instrText>
      </w:r>
      <w:r w:rsidR="008D46A4">
        <w:rPr>
          <w:rStyle w:val="StyleBodyTextBoldChar"/>
        </w:rPr>
        <w:fldChar w:fldCharType="end"/>
      </w:r>
      <w:r w:rsidR="00DF24B1" w:rsidRPr="00C91AF1">
        <w:rPr>
          <w:rStyle w:val="StyleBodyTextBoldChar"/>
        </w:rPr>
        <w:tab/>
      </w:r>
      <w:r w:rsidR="00F77A93">
        <w:rPr>
          <w:rStyle w:val="StyleBodyTextBoldChar"/>
        </w:rPr>
        <w:tab/>
      </w:r>
      <w:r>
        <w:t>No experience in aviation product distribution, supply uncertain (from the Middle East) (part owned by Anglo-Iranian</w:t>
      </w:r>
      <w:r w:rsidR="009B1C60">
        <w:fldChar w:fldCharType="begin"/>
      </w:r>
      <w:r w:rsidR="009B1C60">
        <w:instrText xml:space="preserve"> XE "</w:instrText>
      </w:r>
      <w:r w:rsidR="009B1C60" w:rsidRPr="002A42BB">
        <w:instrText>Anglo-Iranian</w:instrText>
      </w:r>
      <w:r w:rsidR="009B1C60">
        <w:instrText xml:space="preserve">" </w:instrText>
      </w:r>
      <w:r w:rsidR="009B1C60">
        <w:fldChar w:fldCharType="end"/>
      </w:r>
      <w:r>
        <w:t xml:space="preserve"> and Commonwealth Government</w:t>
      </w:r>
      <w:r w:rsidR="009B1C60">
        <w:fldChar w:fldCharType="begin"/>
      </w:r>
      <w:r w:rsidR="009B1C60">
        <w:instrText xml:space="preserve"> XE "</w:instrText>
      </w:r>
      <w:r w:rsidR="009B1C60" w:rsidRPr="005B2EDD">
        <w:instrText>Commonwealth Government</w:instrText>
      </w:r>
      <w:r w:rsidR="009B1C60">
        <w:instrText xml:space="preserve">" </w:instrText>
      </w:r>
      <w:r w:rsidR="009B1C60">
        <w:fldChar w:fldCharType="end"/>
      </w:r>
      <w:r>
        <w:t>)</w:t>
      </w:r>
      <w:r w:rsidR="00470329">
        <w:t>.</w:t>
      </w:r>
    </w:p>
    <w:p w14:paraId="26B2C765" w14:textId="77777777" w:rsidR="006569FD" w:rsidRDefault="006569FD" w:rsidP="00785D2D">
      <w:pPr>
        <w:pStyle w:val="BodyText"/>
      </w:pPr>
      <w:r w:rsidRPr="00C91AF1">
        <w:rPr>
          <w:rStyle w:val="StyleBodyTextBoldChar"/>
        </w:rPr>
        <w:t>Texas Oil Company</w:t>
      </w:r>
      <w:r w:rsidR="009B1C60">
        <w:rPr>
          <w:rStyle w:val="StyleBodyTextBoldChar"/>
        </w:rPr>
        <w:fldChar w:fldCharType="begin"/>
      </w:r>
      <w:r w:rsidR="009B1C60">
        <w:instrText xml:space="preserve"> XE "</w:instrText>
      </w:r>
      <w:r w:rsidR="009B1C60" w:rsidRPr="004F33B6">
        <w:rPr>
          <w:rStyle w:val="StyleBodyTextBoldChar"/>
        </w:rPr>
        <w:instrText>Texas Oil Company</w:instrText>
      </w:r>
      <w:r w:rsidR="009B1C60">
        <w:instrText xml:space="preserve">" </w:instrText>
      </w:r>
      <w:r w:rsidR="009B1C60">
        <w:rPr>
          <w:rStyle w:val="StyleBodyTextBoldChar"/>
        </w:rPr>
        <w:fldChar w:fldCharType="end"/>
      </w:r>
      <w:r>
        <w:tab/>
        <w:t>Tendered only for oil business</w:t>
      </w:r>
      <w:r w:rsidR="00470329">
        <w:t>.</w:t>
      </w:r>
    </w:p>
    <w:p w14:paraId="33984090" w14:textId="77777777" w:rsidR="006569FD" w:rsidRDefault="006569FD" w:rsidP="00785D2D">
      <w:pPr>
        <w:pStyle w:val="BodyText"/>
      </w:pPr>
      <w:r w:rsidRPr="00C91AF1">
        <w:rPr>
          <w:rStyle w:val="StyleBodyTextBoldChar"/>
        </w:rPr>
        <w:t>C.C.</w:t>
      </w:r>
      <w:r w:rsidR="00470329">
        <w:rPr>
          <w:rStyle w:val="StyleBodyTextBoldChar"/>
        </w:rPr>
        <w:t xml:space="preserve"> </w:t>
      </w:r>
      <w:r w:rsidRPr="00C91AF1">
        <w:rPr>
          <w:rStyle w:val="StyleBodyTextBoldChar"/>
        </w:rPr>
        <w:t>Wakefield (Castrol)</w:t>
      </w:r>
      <w:r w:rsidR="009B1C60">
        <w:rPr>
          <w:rStyle w:val="StyleBodyTextBoldChar"/>
        </w:rPr>
        <w:fldChar w:fldCharType="begin"/>
      </w:r>
      <w:r w:rsidR="009B1C60">
        <w:instrText xml:space="preserve"> XE "</w:instrText>
      </w:r>
      <w:r w:rsidR="009B1C60" w:rsidRPr="00477407">
        <w:rPr>
          <w:rStyle w:val="StyleBodyTextBoldChar"/>
        </w:rPr>
        <w:instrText>C.C.Wakefield (Castrol)</w:instrText>
      </w:r>
      <w:r w:rsidR="009B1C60">
        <w:instrText xml:space="preserve">" </w:instrText>
      </w:r>
      <w:r w:rsidR="009B1C60">
        <w:rPr>
          <w:rStyle w:val="StyleBodyTextBoldChar"/>
        </w:rPr>
        <w:fldChar w:fldCharType="end"/>
      </w:r>
      <w:r>
        <w:t xml:space="preserve"> </w:t>
      </w:r>
      <w:r>
        <w:tab/>
        <w:t>Tendered only for oil business in Vic &amp; NSW only</w:t>
      </w:r>
      <w:r w:rsidR="00470329">
        <w:t>.</w:t>
      </w:r>
    </w:p>
    <w:p w14:paraId="72F1AA1A" w14:textId="77777777" w:rsidR="006569FD" w:rsidRDefault="006569FD" w:rsidP="00785D2D">
      <w:pPr>
        <w:pStyle w:val="BodyText"/>
      </w:pPr>
      <w:r w:rsidRPr="00C91AF1">
        <w:rPr>
          <w:rStyle w:val="StyleBodyTextBoldChar"/>
        </w:rPr>
        <w:t>W.B.</w:t>
      </w:r>
      <w:r w:rsidR="00470329">
        <w:rPr>
          <w:rStyle w:val="StyleBodyTextBoldChar"/>
        </w:rPr>
        <w:t xml:space="preserve"> </w:t>
      </w:r>
      <w:r w:rsidRPr="00C91AF1">
        <w:rPr>
          <w:rStyle w:val="StyleBodyTextBoldChar"/>
        </w:rPr>
        <w:t>Dick</w:t>
      </w:r>
      <w:r w:rsidR="009B1C60">
        <w:rPr>
          <w:rStyle w:val="StyleBodyTextBoldChar"/>
        </w:rPr>
        <w:fldChar w:fldCharType="begin"/>
      </w:r>
      <w:r w:rsidR="009B1C60">
        <w:instrText xml:space="preserve"> XE "</w:instrText>
      </w:r>
      <w:r w:rsidR="009B1C60" w:rsidRPr="00B86603">
        <w:rPr>
          <w:rStyle w:val="StyleBodyTextBoldChar"/>
        </w:rPr>
        <w:instrText>W.B.Dick</w:instrText>
      </w:r>
      <w:r w:rsidR="009B1C60">
        <w:instrText xml:space="preserve">" </w:instrText>
      </w:r>
      <w:r w:rsidR="009B1C60">
        <w:rPr>
          <w:rStyle w:val="StyleBodyTextBoldChar"/>
        </w:rPr>
        <w:fldChar w:fldCharType="end"/>
      </w:r>
      <w:r>
        <w:t xml:space="preserve"> </w:t>
      </w:r>
      <w:r>
        <w:tab/>
        <w:t>Tendered only for oil business ex Melbourne</w:t>
      </w:r>
      <w:r w:rsidR="005979B0">
        <w:fldChar w:fldCharType="begin"/>
      </w:r>
      <w:r w:rsidR="005979B0">
        <w:instrText xml:space="preserve"> XE "</w:instrText>
      </w:r>
      <w:r w:rsidR="005979B0" w:rsidRPr="003E1A74">
        <w:instrText>Melbourne</w:instrText>
      </w:r>
      <w:r w:rsidR="005979B0">
        <w:instrText xml:space="preserve">" </w:instrText>
      </w:r>
      <w:r w:rsidR="005979B0">
        <w:fldChar w:fldCharType="end"/>
      </w:r>
      <w:r>
        <w:t xml:space="preserve"> store. (London principals)</w:t>
      </w:r>
      <w:r w:rsidR="00470329">
        <w:t>.</w:t>
      </w:r>
    </w:p>
    <w:p w14:paraId="3C17A6D3" w14:textId="05E6D952" w:rsidR="006569FD" w:rsidRDefault="006569FD" w:rsidP="00785D2D">
      <w:pPr>
        <w:pStyle w:val="BodyText"/>
      </w:pPr>
      <w:r w:rsidRPr="00C91AF1">
        <w:rPr>
          <w:rStyle w:val="StyleBodyTextBoldChar"/>
        </w:rPr>
        <w:t>Australian Motorist Petroleum</w:t>
      </w:r>
      <w:r>
        <w:t xml:space="preserve"> (AMPOL)</w:t>
      </w:r>
      <w:r w:rsidR="009B1C60">
        <w:fldChar w:fldCharType="begin"/>
      </w:r>
      <w:r w:rsidR="009B1C60">
        <w:instrText xml:space="preserve"> XE "</w:instrText>
      </w:r>
      <w:r w:rsidR="009B1C60" w:rsidRPr="00505DD0">
        <w:rPr>
          <w:rStyle w:val="StyleBodyTextBoldChar"/>
        </w:rPr>
        <w:instrText>Australian Motorist Petroleum</w:instrText>
      </w:r>
      <w:r w:rsidR="009B1C60" w:rsidRPr="00505DD0">
        <w:instrText xml:space="preserve"> (AMPOL)</w:instrText>
      </w:r>
      <w:r w:rsidR="009B1C60">
        <w:instrText xml:space="preserve">" </w:instrText>
      </w:r>
      <w:r w:rsidR="009B1C60">
        <w:fldChar w:fldCharType="end"/>
      </w:r>
      <w:r>
        <w:tab/>
        <w:t>informal tender offering 1,000,000 IG Aviation Spirit</w:t>
      </w:r>
      <w:r w:rsidR="008D46A4">
        <w:fldChar w:fldCharType="begin"/>
      </w:r>
      <w:r w:rsidR="008D46A4">
        <w:instrText xml:space="preserve"> XE "</w:instrText>
      </w:r>
      <w:r w:rsidR="008D46A4" w:rsidRPr="00317BD7">
        <w:instrText>Aviation Spirit</w:instrText>
      </w:r>
      <w:r w:rsidR="008D46A4">
        <w:instrText xml:space="preserve">" </w:instrText>
      </w:r>
      <w:r w:rsidR="008D46A4">
        <w:fldChar w:fldCharType="end"/>
      </w:r>
      <w:r>
        <w:t xml:space="preserve"> at a higher price than V.O.C </w:t>
      </w:r>
      <w:r w:rsidR="00DF24B1">
        <w:t>(Vacuum Oil Co.</w:t>
      </w:r>
      <w:r w:rsidR="009B1C60">
        <w:fldChar w:fldCharType="begin"/>
      </w:r>
      <w:r w:rsidR="009B1C60">
        <w:instrText xml:space="preserve"> XE "</w:instrText>
      </w:r>
      <w:r w:rsidR="009B1C60" w:rsidRPr="00296DC8">
        <w:instrText>Vacuum Oil Co.</w:instrText>
      </w:r>
      <w:r w:rsidR="009B1C60">
        <w:instrText xml:space="preserve">" </w:instrText>
      </w:r>
      <w:r w:rsidR="009B1C60">
        <w:fldChar w:fldCharType="end"/>
      </w:r>
      <w:r w:rsidR="00DF24B1">
        <w:t xml:space="preserve">) </w:t>
      </w:r>
      <w:r>
        <w:t>or Shell</w:t>
      </w:r>
      <w:r w:rsidR="00DF24B1">
        <w:t xml:space="preserve">, </w:t>
      </w:r>
      <w:r>
        <w:t>and tender called for 10,000,000</w:t>
      </w:r>
      <w:r w:rsidR="00470329">
        <w:t xml:space="preserve"> </w:t>
      </w:r>
      <w:r>
        <w:t>IG storage.</w:t>
      </w:r>
    </w:p>
    <w:p w14:paraId="7267BE65" w14:textId="77777777" w:rsidR="006569FD" w:rsidRDefault="006569FD" w:rsidP="00785D2D">
      <w:pPr>
        <w:pStyle w:val="BodyText"/>
      </w:pPr>
      <w:r>
        <w:t>Atlantic Union Oil Co</w:t>
      </w:r>
      <w:r w:rsidR="00F77A93">
        <w:t>.</w:t>
      </w:r>
      <w:r w:rsidR="009B1C60">
        <w:fldChar w:fldCharType="begin"/>
      </w:r>
      <w:r w:rsidR="009B1C60">
        <w:instrText xml:space="preserve"> XE "</w:instrText>
      </w:r>
      <w:r w:rsidR="009B1C60" w:rsidRPr="00AC063E">
        <w:instrText>Atlantic Union Oil Co</w:instrText>
      </w:r>
      <w:r w:rsidR="009B1C60">
        <w:instrText xml:space="preserve">" </w:instrText>
      </w:r>
      <w:r w:rsidR="009B1C60">
        <w:fldChar w:fldCharType="end"/>
      </w:r>
      <w:r>
        <w:tab/>
        <w:t>did not tender</w:t>
      </w:r>
      <w:r w:rsidR="00470329">
        <w:t>.</w:t>
      </w:r>
    </w:p>
    <w:p w14:paraId="11002F6A" w14:textId="77777777" w:rsidR="006569FD" w:rsidRDefault="006569FD" w:rsidP="00785D2D">
      <w:pPr>
        <w:pStyle w:val="BodyText"/>
      </w:pPr>
      <w:r>
        <w:t>ALBA Petroleum (Melb</w:t>
      </w:r>
      <w:r w:rsidR="00470329">
        <w:t>.</w:t>
      </w:r>
      <w:r>
        <w:t>)</w:t>
      </w:r>
      <w:r w:rsidR="009B1C60">
        <w:fldChar w:fldCharType="begin"/>
      </w:r>
      <w:r w:rsidR="009B1C60">
        <w:instrText xml:space="preserve"> XE "</w:instrText>
      </w:r>
      <w:r w:rsidR="009B1C60" w:rsidRPr="00835A77">
        <w:instrText>ALBA Petroleum (Melb)</w:instrText>
      </w:r>
      <w:r w:rsidR="009B1C60">
        <w:instrText xml:space="preserve">" </w:instrText>
      </w:r>
      <w:r w:rsidR="009B1C60">
        <w:fldChar w:fldCharType="end"/>
      </w:r>
      <w:r>
        <w:tab/>
        <w:t>did not tender (London principals Sternol Lube Oils</w:t>
      </w:r>
      <w:r w:rsidR="009B1C60">
        <w:fldChar w:fldCharType="begin"/>
      </w:r>
      <w:r w:rsidR="009B1C60">
        <w:instrText xml:space="preserve"> XE "</w:instrText>
      </w:r>
      <w:r w:rsidR="009B1C60" w:rsidRPr="00081B67">
        <w:instrText>Sternol Lube Oils</w:instrText>
      </w:r>
      <w:r w:rsidR="009B1C60">
        <w:instrText xml:space="preserve">" </w:instrText>
      </w:r>
      <w:r w:rsidR="009B1C60">
        <w:fldChar w:fldCharType="end"/>
      </w:r>
      <w:r>
        <w:t>)</w:t>
      </w:r>
      <w:r w:rsidR="00470329">
        <w:t>.</w:t>
      </w:r>
    </w:p>
    <w:p w14:paraId="4F27BFC3" w14:textId="77777777" w:rsidR="006569FD" w:rsidRDefault="00320CBA" w:rsidP="00785D2D">
      <w:pPr>
        <w:pStyle w:val="BodyText"/>
      </w:pPr>
      <w:r>
        <w:t>H.C. Sleigh</w:t>
      </w:r>
      <w:r w:rsidR="009B1C60">
        <w:fldChar w:fldCharType="begin"/>
      </w:r>
      <w:r w:rsidR="009B1C60">
        <w:instrText xml:space="preserve"> XE "</w:instrText>
      </w:r>
      <w:r w:rsidR="009B1C60" w:rsidRPr="00A818A0">
        <w:instrText>H.C. Sleigh</w:instrText>
      </w:r>
      <w:r w:rsidR="009B1C60">
        <w:instrText xml:space="preserve">" </w:instrText>
      </w:r>
      <w:r w:rsidR="009B1C60">
        <w:fldChar w:fldCharType="end"/>
      </w:r>
      <w:r w:rsidR="006569FD">
        <w:tab/>
        <w:t>did not tender</w:t>
      </w:r>
      <w:r w:rsidR="00470329">
        <w:t>.</w:t>
      </w:r>
    </w:p>
    <w:p w14:paraId="42F475E7" w14:textId="4FC8F1E4" w:rsidR="00ED327D" w:rsidRDefault="006569FD" w:rsidP="00785D2D">
      <w:pPr>
        <w:pStyle w:val="BodyText"/>
      </w:pPr>
      <w:r>
        <w:t>Independent Oil Industries</w:t>
      </w:r>
      <w:r w:rsidR="008D46A4">
        <w:fldChar w:fldCharType="begin"/>
      </w:r>
      <w:r w:rsidR="008D46A4">
        <w:instrText xml:space="preserve"> XE "</w:instrText>
      </w:r>
      <w:r w:rsidR="008D46A4" w:rsidRPr="002B1DDD">
        <w:instrText>Independent Oil Industries</w:instrText>
      </w:r>
      <w:r w:rsidR="008D46A4">
        <w:instrText xml:space="preserve">" </w:instrText>
      </w:r>
      <w:r w:rsidR="008D46A4">
        <w:fldChar w:fldCharType="end"/>
      </w:r>
      <w:r>
        <w:t xml:space="preserve"> (Glebe) </w:t>
      </w:r>
      <w:r>
        <w:tab/>
        <w:t>did not tender</w:t>
      </w:r>
      <w:r w:rsidR="00470329">
        <w:t>.</w:t>
      </w:r>
    </w:p>
    <w:p w14:paraId="375C057F" w14:textId="77777777" w:rsidR="0008651A" w:rsidRDefault="0008651A" w:rsidP="0008651A">
      <w:pPr>
        <w:pStyle w:val="Heading7"/>
        <w:framePr w:wrap="around"/>
      </w:pPr>
      <w:r>
        <w:t>Shell Tender</w:t>
      </w:r>
      <w:r>
        <w:rPr>
          <w:rStyle w:val="EndnoteReference"/>
        </w:rPr>
        <w:endnoteReference w:id="13"/>
      </w:r>
      <w:r w:rsidR="00C0209F">
        <w:rPr>
          <w:rStyle w:val="EndnoteReference"/>
        </w:rPr>
        <w:endnoteReference w:id="14"/>
      </w:r>
    </w:p>
    <w:p w14:paraId="604BA629" w14:textId="77777777" w:rsidR="0008651A" w:rsidRDefault="0008651A" w:rsidP="00785D2D">
      <w:pPr>
        <w:pStyle w:val="BodyText"/>
      </w:pPr>
      <w:r>
        <w:t>The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t xml:space="preserve"> had been supplying the 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t xml:space="preserve"> with aviation fuels and lubricants since well before 1936. It had an established record as a reliable supplier and it had its </w:t>
      </w:r>
      <w:r w:rsidR="003946EB">
        <w:t>‘</w:t>
      </w:r>
      <w:r>
        <w:t>Shell Aviation Services</w:t>
      </w:r>
      <w:r w:rsidR="00377F44">
        <w:fldChar w:fldCharType="begin"/>
      </w:r>
      <w:r w:rsidR="00377F44">
        <w:instrText xml:space="preserve"> XE "</w:instrText>
      </w:r>
      <w:r w:rsidR="00377F44" w:rsidRPr="009D5778">
        <w:instrText>Shell Aviation Services</w:instrText>
      </w:r>
      <w:r w:rsidR="00377F44">
        <w:instrText xml:space="preserve">" </w:instrText>
      </w:r>
      <w:r w:rsidR="00377F44">
        <w:fldChar w:fldCharType="end"/>
      </w:r>
      <w:r w:rsidR="003946EB">
        <w:t>’</w:t>
      </w:r>
      <w:r>
        <w:t xml:space="preserve"> network.</w:t>
      </w:r>
      <w:r w:rsidR="00D66C06">
        <w:t xml:space="preserve"> Some of the details of their tender submission were listed in their letter of October </w:t>
      </w:r>
      <w:r w:rsidR="00470329">
        <w:t xml:space="preserve">17, </w:t>
      </w:r>
      <w:r w:rsidR="00D66C06">
        <w:t>1940 and are as follows</w:t>
      </w:r>
      <w:r w:rsidR="003946EB">
        <w:t>:</w:t>
      </w:r>
      <w:r>
        <w:t xml:space="preserve"> </w:t>
      </w:r>
    </w:p>
    <w:p w14:paraId="5132689B" w14:textId="77777777" w:rsidR="006569FD" w:rsidRDefault="006569FD" w:rsidP="00785D2D">
      <w:pPr>
        <w:pStyle w:val="BodyTextitalic"/>
      </w:pPr>
      <w:r>
        <w:t>Shell 17 October 1940</w:t>
      </w:r>
    </w:p>
    <w:p w14:paraId="15E3E9DD" w14:textId="77777777" w:rsidR="006569FD" w:rsidRDefault="006569FD" w:rsidP="00785D2D">
      <w:pPr>
        <w:pStyle w:val="BodyTextitalic"/>
      </w:pPr>
      <w:r>
        <w:t>Avgas 90</w:t>
      </w:r>
      <w:r w:rsidR="009B1C60">
        <w:fldChar w:fldCharType="begin"/>
      </w:r>
      <w:r w:rsidR="009B1C60">
        <w:instrText xml:space="preserve"> XE "</w:instrText>
      </w:r>
      <w:r w:rsidR="009B1C60" w:rsidRPr="00136D56">
        <w:instrText>Avgas 90</w:instrText>
      </w:r>
      <w:r w:rsidR="009B1C60">
        <w:instrText xml:space="preserve">" </w:instrText>
      </w:r>
      <w:r w:rsidR="009B1C60">
        <w:fldChar w:fldCharType="end"/>
      </w:r>
      <w:r>
        <w:t xml:space="preserve"> can be blended from Avgas 73</w:t>
      </w:r>
      <w:r w:rsidR="009B1C60">
        <w:fldChar w:fldCharType="begin"/>
      </w:r>
      <w:r w:rsidR="009B1C60">
        <w:instrText xml:space="preserve"> XE "</w:instrText>
      </w:r>
      <w:r w:rsidR="009B1C60" w:rsidRPr="00B05BF7">
        <w:instrText>Avgas 73</w:instrText>
      </w:r>
      <w:r w:rsidR="009B1C60">
        <w:instrText xml:space="preserve">" </w:instrText>
      </w:r>
      <w:r w:rsidR="009B1C60">
        <w:fldChar w:fldCharType="end"/>
      </w:r>
      <w:r>
        <w:t xml:space="preserve"> (straight run spirit)</w:t>
      </w:r>
      <w:r w:rsidR="009B1C60">
        <w:fldChar w:fldCharType="begin"/>
      </w:r>
      <w:r w:rsidR="009B1C60">
        <w:instrText xml:space="preserve"> XE "</w:instrText>
      </w:r>
      <w:r w:rsidR="009B1C60" w:rsidRPr="00833FE8">
        <w:instrText>straight run spirit)</w:instrText>
      </w:r>
      <w:r w:rsidR="009B1C60">
        <w:instrText xml:space="preserve">" </w:instrText>
      </w:r>
      <w:r w:rsidR="009B1C60">
        <w:fldChar w:fldCharType="end"/>
      </w:r>
      <w:r>
        <w:t xml:space="preserve"> by use of TEL to 5.5 cc TEL/IG (U.S. Specification is </w:t>
      </w:r>
      <w:r w:rsidR="00364F61">
        <w:t>4.8 cc</w:t>
      </w:r>
      <w:r>
        <w:t xml:space="preserve"> TEL/IG for Avgas 90, but U.S. Army</w:t>
      </w:r>
      <w:r w:rsidR="009B1C60">
        <w:fldChar w:fldCharType="begin"/>
      </w:r>
      <w:r w:rsidR="009B1C60">
        <w:instrText xml:space="preserve"> XE "</w:instrText>
      </w:r>
      <w:r w:rsidR="009B1C60" w:rsidRPr="00B0562A">
        <w:instrText>U.S. Army</w:instrText>
      </w:r>
      <w:r w:rsidR="009B1C60">
        <w:instrText xml:space="preserve">" </w:instrText>
      </w:r>
      <w:r w:rsidR="009B1C60">
        <w:fldChar w:fldCharType="end"/>
      </w:r>
      <w:r>
        <w:t xml:space="preserve"> allows 7.2 cc TEL/IG</w:t>
      </w:r>
      <w:r w:rsidR="00FA0934">
        <w:t>)</w:t>
      </w:r>
      <w:r>
        <w:t>.</w:t>
      </w:r>
    </w:p>
    <w:p w14:paraId="638F77CF" w14:textId="77777777" w:rsidR="006569FD" w:rsidRDefault="006569FD" w:rsidP="00785D2D">
      <w:pPr>
        <w:pStyle w:val="BodyTextitalic"/>
      </w:pPr>
      <w:r>
        <w:t xml:space="preserve">All Aviation spirit is supplied 96% from </w:t>
      </w:r>
      <w:smartTag w:uri="urn:schemas-microsoft-com:office:smarttags" w:element="country-region">
        <w:r>
          <w:t>Netherlands</w:t>
        </w:r>
      </w:smartTag>
      <w:r>
        <w:t xml:space="preserve"> East Indies</w:t>
      </w:r>
      <w:r w:rsidR="009B1C60">
        <w:fldChar w:fldCharType="begin"/>
      </w:r>
      <w:r w:rsidR="009B1C60">
        <w:instrText xml:space="preserve"> XE "</w:instrText>
      </w:r>
      <w:r w:rsidR="009B1C60" w:rsidRPr="007365FE">
        <w:instrText>Netherlands East Indies</w:instrText>
      </w:r>
      <w:r w:rsidR="009B1C60">
        <w:instrText xml:space="preserve">" </w:instrText>
      </w:r>
      <w:r w:rsidR="009B1C60">
        <w:fldChar w:fldCharType="end"/>
      </w:r>
      <w:r>
        <w:t>, 4% British.</w:t>
      </w:r>
    </w:p>
    <w:p w14:paraId="11F426B4" w14:textId="2673633C" w:rsidR="006569FD" w:rsidRDefault="006569FD" w:rsidP="00785D2D">
      <w:pPr>
        <w:pStyle w:val="BodyTextitalic"/>
      </w:pPr>
      <w:r>
        <w:t>All aviation lubricating oils</w:t>
      </w:r>
      <w:r w:rsidR="008D46A4">
        <w:fldChar w:fldCharType="begin"/>
      </w:r>
      <w:r w:rsidR="008D46A4">
        <w:instrText xml:space="preserve"> XE "</w:instrText>
      </w:r>
      <w:r w:rsidR="008D46A4" w:rsidRPr="00522CFF">
        <w:instrText>lubricating oils</w:instrText>
      </w:r>
      <w:r w:rsidR="008D46A4">
        <w:instrText xml:space="preserve">" </w:instrText>
      </w:r>
      <w:r w:rsidR="008D46A4">
        <w:fldChar w:fldCharType="end"/>
      </w:r>
      <w:r>
        <w:t xml:space="preserve"> are from the USA</w:t>
      </w:r>
      <w:r w:rsidR="00395620">
        <w:t>.</w:t>
      </w:r>
    </w:p>
    <w:p w14:paraId="5E7D8D72" w14:textId="77777777" w:rsidR="006569FD" w:rsidRDefault="006569FD" w:rsidP="00785D2D">
      <w:pPr>
        <w:pStyle w:val="BodyTextitalic"/>
      </w:pPr>
      <w:r>
        <w:t>All TEL</w:t>
      </w:r>
      <w:r w:rsidR="009B1C60">
        <w:fldChar w:fldCharType="begin"/>
      </w:r>
      <w:r w:rsidR="009B1C60">
        <w:instrText xml:space="preserve"> XE "</w:instrText>
      </w:r>
      <w:r w:rsidR="009B1C60" w:rsidRPr="0062493A">
        <w:instrText>TEL</w:instrText>
      </w:r>
      <w:r w:rsidR="009B1C60">
        <w:instrText xml:space="preserve">" </w:instrText>
      </w:r>
      <w:r w:rsidR="009B1C60">
        <w:fldChar w:fldCharType="end"/>
      </w:r>
      <w:r>
        <w:t xml:space="preserve"> from USA</w:t>
      </w:r>
      <w:r w:rsidR="00395620">
        <w:t>.</w:t>
      </w:r>
    </w:p>
    <w:p w14:paraId="11A84840" w14:textId="77777777" w:rsidR="00C0209F" w:rsidRDefault="00C0209F" w:rsidP="00785D2D">
      <w:pPr>
        <w:pStyle w:val="BodyText"/>
      </w:pPr>
      <w:r w:rsidRPr="00C91AF1">
        <w:rPr>
          <w:rStyle w:val="StyleBodyTextBoldChar"/>
        </w:rPr>
        <w:t>Call for tenders:</w:t>
      </w:r>
      <w:r>
        <w:t xml:space="preserve"> 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t xml:space="preserve"> Schedule T 35259</w:t>
      </w:r>
      <w:r w:rsidR="009B1C60">
        <w:fldChar w:fldCharType="begin"/>
      </w:r>
      <w:r w:rsidR="009B1C60">
        <w:instrText xml:space="preserve"> XE "</w:instrText>
      </w:r>
      <w:r w:rsidR="009B1C60" w:rsidRPr="00566244">
        <w:instrText>Schedule T 35259</w:instrText>
      </w:r>
      <w:r w:rsidR="009B1C60">
        <w:instrText xml:space="preserve">" </w:instrText>
      </w:r>
      <w:r w:rsidR="009B1C60">
        <w:fldChar w:fldCharType="end"/>
      </w:r>
      <w:r>
        <w:t xml:space="preserve"> to supply aviation spirit</w:t>
      </w:r>
      <w:r w:rsidR="00A026E2">
        <w:fldChar w:fldCharType="begin"/>
      </w:r>
      <w:r w:rsidR="00A026E2">
        <w:instrText xml:space="preserve"> XE "</w:instrText>
      </w:r>
      <w:r w:rsidR="00A026E2" w:rsidRPr="002562F5">
        <w:instrText>aviation spirit</w:instrText>
      </w:r>
      <w:r w:rsidR="00A026E2">
        <w:instrText xml:space="preserve">" </w:instrText>
      </w:r>
      <w:r w:rsidR="00A026E2">
        <w:fldChar w:fldCharType="end"/>
      </w:r>
      <w:r>
        <w:t xml:space="preserve"> and lubrication oils</w:t>
      </w:r>
      <w:r w:rsidR="00A026E2">
        <w:fldChar w:fldCharType="begin"/>
      </w:r>
      <w:r w:rsidR="00A026E2">
        <w:instrText xml:space="preserve"> XE "</w:instrText>
      </w:r>
      <w:r w:rsidR="00A026E2" w:rsidRPr="009810C7">
        <w:instrText>lubrication oils</w:instrText>
      </w:r>
      <w:r w:rsidR="00A026E2">
        <w:instrText xml:space="preserve">" </w:instrText>
      </w:r>
      <w:r w:rsidR="00A026E2">
        <w:fldChar w:fldCharType="end"/>
      </w:r>
      <w:r>
        <w:t xml:space="preserve"> for period April 1, 1941 to March 31, 1944. Tenders Close 29 November 1940.</w:t>
      </w:r>
    </w:p>
    <w:p w14:paraId="7FE8800F" w14:textId="77777777" w:rsidR="00C0209F" w:rsidRDefault="00C0209F" w:rsidP="00785D2D">
      <w:pPr>
        <w:pStyle w:val="BodyText"/>
      </w:pPr>
      <w:r>
        <w:t>Shell Contract details for supply of Avgas and Aero Lube oil to the above for a period of 3 years. This follows on from a previous 3 year contract (1939-1941).</w:t>
      </w:r>
    </w:p>
    <w:p w14:paraId="1585C43A" w14:textId="77777777" w:rsidR="00C0209F" w:rsidRDefault="00C0209F" w:rsidP="00785D2D">
      <w:pPr>
        <w:pStyle w:val="BodyText"/>
      </w:pPr>
      <w:r>
        <w:t xml:space="preserve">List of sites to be supplied are listed in Annex “A” </w:t>
      </w:r>
    </w:p>
    <w:p w14:paraId="47C59373" w14:textId="77777777" w:rsidR="00C0209F" w:rsidRPr="00C0209F" w:rsidRDefault="00C0209F" w:rsidP="00785D2D">
      <w:pPr>
        <w:pStyle w:val="BodyTextBold"/>
      </w:pPr>
      <w:r w:rsidRPr="00C0209F">
        <w:t>From Shell Tender Document 29 Nov 1940</w:t>
      </w:r>
    </w:p>
    <w:p w14:paraId="01B68D54" w14:textId="77777777" w:rsidR="00C0209F" w:rsidRPr="00C0209F" w:rsidRDefault="00C0209F" w:rsidP="00785D2D">
      <w:pPr>
        <w:pStyle w:val="BodyText"/>
      </w:pPr>
      <w:r w:rsidRPr="00C0209F">
        <w:t>“Tender for the supply of Aviation Spirit and Aero Engine Lubrication oils to Department of Air</w:t>
      </w:r>
      <w:r w:rsidR="00395620">
        <w:fldChar w:fldCharType="begin"/>
      </w:r>
      <w:r w:rsidR="00395620">
        <w:instrText xml:space="preserve"> XE "</w:instrText>
      </w:r>
      <w:r w:rsidR="00395620" w:rsidRPr="001154E9">
        <w:instrText>Department of Air</w:instrText>
      </w:r>
      <w:r w:rsidR="00395620">
        <w:instrText xml:space="preserve">" </w:instrText>
      </w:r>
      <w:r w:rsidR="00395620">
        <w:fldChar w:fldCharType="end"/>
      </w:r>
      <w:r w:rsidRPr="00C0209F">
        <w:t>, Department of Civil Aviation</w:t>
      </w:r>
      <w:r w:rsidR="00395620">
        <w:fldChar w:fldCharType="begin"/>
      </w:r>
      <w:r w:rsidR="00395620">
        <w:instrText xml:space="preserve"> XE "</w:instrText>
      </w:r>
      <w:r w:rsidR="00395620" w:rsidRPr="00B938FB">
        <w:instrText>Department of Civil Aviation</w:instrText>
      </w:r>
      <w:r w:rsidR="00395620">
        <w:instrText xml:space="preserve">" </w:instrText>
      </w:r>
      <w:r w:rsidR="00395620">
        <w:fldChar w:fldCharType="end"/>
      </w:r>
      <w:r w:rsidRPr="00C0209F">
        <w:t xml:space="preserve"> and H.M.A. Ships and Naval Establishments during the period 1</w:t>
      </w:r>
      <w:r w:rsidRPr="00C0209F">
        <w:rPr>
          <w:vertAlign w:val="superscript"/>
        </w:rPr>
        <w:t>st</w:t>
      </w:r>
      <w:r>
        <w:rPr>
          <w:vertAlign w:val="superscript"/>
        </w:rPr>
        <w:t xml:space="preserve"> </w:t>
      </w:r>
      <w:r w:rsidRPr="00C0209F">
        <w:t>April 1941 to 31</w:t>
      </w:r>
      <w:r w:rsidRPr="00C0209F">
        <w:rPr>
          <w:vertAlign w:val="superscript"/>
        </w:rPr>
        <w:t>st</w:t>
      </w:r>
      <w:r w:rsidRPr="00C0209F">
        <w:t>. March 1944”:</w:t>
      </w:r>
    </w:p>
    <w:p w14:paraId="53588E3B" w14:textId="77777777" w:rsidR="00C0209F" w:rsidRPr="00C0209F" w:rsidRDefault="00C0209F" w:rsidP="00C938FD">
      <w:pPr>
        <w:pStyle w:val="Heading10"/>
      </w:pPr>
      <w:r w:rsidRPr="00C0209F">
        <w:t xml:space="preserve">Octane 90 and 100 </w:t>
      </w:r>
    </w:p>
    <w:p w14:paraId="0755488D" w14:textId="173D610A" w:rsidR="00C0209F" w:rsidRPr="00C0209F" w:rsidRDefault="00C0209F" w:rsidP="00785D2D">
      <w:pPr>
        <w:pStyle w:val="BodyText"/>
      </w:pPr>
      <w:r w:rsidRPr="00C0209F">
        <w:t>“Small stocks of 100 Octane Aviation Gasoline</w:t>
      </w:r>
      <w:r w:rsidR="00DE0B3B">
        <w:fldChar w:fldCharType="begin"/>
      </w:r>
      <w:r w:rsidR="00DE0B3B">
        <w:instrText xml:space="preserve"> XE "</w:instrText>
      </w:r>
      <w:r w:rsidR="00DE0B3B" w:rsidRPr="00765619">
        <w:instrText>100 Octane</w:instrText>
      </w:r>
      <w:r w:rsidR="00DE0B3B">
        <w:instrText xml:space="preserve">" </w:instrText>
      </w:r>
      <w:r w:rsidR="00DE0B3B">
        <w:fldChar w:fldCharType="end"/>
      </w:r>
      <w:r w:rsidRPr="00C0209F">
        <w:t xml:space="preserve"> are already on hand at several of our (Shell) installations and supplies of 90 Octane Aviation Gasoline</w:t>
      </w:r>
      <w:r w:rsidR="009B1C60">
        <w:fldChar w:fldCharType="begin"/>
      </w:r>
      <w:r w:rsidR="009B1C60">
        <w:instrText xml:space="preserve"> XE "</w:instrText>
      </w:r>
      <w:r w:rsidR="009B1C60" w:rsidRPr="00B10DF0">
        <w:instrText>90 Octane</w:instrText>
      </w:r>
      <w:r w:rsidR="009B1C60">
        <w:instrText xml:space="preserve">" </w:instrText>
      </w:r>
      <w:r w:rsidR="009B1C60">
        <w:fldChar w:fldCharType="end"/>
      </w:r>
      <w:r w:rsidRPr="00C0209F">
        <w:t xml:space="preserve"> can be produced by blending this grade with stocks of Shell Aviation Gasoline 87</w:t>
      </w:r>
      <w:r w:rsidR="00395620">
        <w:fldChar w:fldCharType="begin"/>
      </w:r>
      <w:r w:rsidR="00395620">
        <w:instrText xml:space="preserve"> XE "</w:instrText>
      </w:r>
      <w:r w:rsidR="00395620" w:rsidRPr="004245B3">
        <w:instrText>Shell Aviation Gasoline 87</w:instrText>
      </w:r>
      <w:r w:rsidR="00395620">
        <w:instrText xml:space="preserve">" </w:instrText>
      </w:r>
      <w:r w:rsidR="00395620">
        <w:fldChar w:fldCharType="end"/>
      </w:r>
      <w:r w:rsidRPr="00C0209F">
        <w:t>” Cost premium Pence/gallon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C0209F">
        <w:t xml:space="preserve"> =1d., Avgas 90</w:t>
      </w:r>
      <w:r w:rsidR="00395620">
        <w:fldChar w:fldCharType="begin"/>
      </w:r>
      <w:r w:rsidR="00395620">
        <w:instrText xml:space="preserve"> XE "</w:instrText>
      </w:r>
      <w:r w:rsidR="00395620" w:rsidRPr="006C0518">
        <w:instrText>Avgas 90</w:instrText>
      </w:r>
      <w:r w:rsidR="00395620">
        <w:instrText xml:space="preserve">" </w:instrText>
      </w:r>
      <w:r w:rsidR="00395620">
        <w:fldChar w:fldCharType="end"/>
      </w:r>
      <w:r w:rsidRPr="00C0209F">
        <w:t xml:space="preserve"> = 2.66d,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rsidRPr="00C0209F">
        <w:t xml:space="preserve"> = 12.50d </w:t>
      </w:r>
    </w:p>
    <w:p w14:paraId="6DCD0EE7" w14:textId="77777777" w:rsidR="00FA0934" w:rsidRDefault="00FA0934">
      <w:pPr>
        <w:rPr>
          <w:b/>
          <w:iCs/>
          <w:spacing w:val="-5"/>
          <w:sz w:val="24"/>
        </w:rPr>
      </w:pPr>
      <w:r>
        <w:br w:type="page"/>
      </w:r>
    </w:p>
    <w:p w14:paraId="6EC1B145" w14:textId="77777777" w:rsidR="00C0209F" w:rsidRPr="00C0209F" w:rsidRDefault="00C0209F" w:rsidP="008D46A4">
      <w:pPr>
        <w:pStyle w:val="Heading10"/>
      </w:pPr>
      <w:r w:rsidRPr="00C0209F">
        <w:lastRenderedPageBreak/>
        <w:t>Specifications:</w:t>
      </w:r>
    </w:p>
    <w:p w14:paraId="17BA9FED" w14:textId="77777777" w:rsidR="00C0209F" w:rsidRPr="00C0209F" w:rsidRDefault="00C0209F" w:rsidP="00785D2D">
      <w:pPr>
        <w:pStyle w:val="BodyText"/>
      </w:pPr>
      <w:r>
        <w:t>“</w:t>
      </w:r>
      <w:r w:rsidRPr="00C0209F">
        <w:t>There is currently no British Air Ministry</w:t>
      </w:r>
      <w:r w:rsidR="00DE0B3B">
        <w:fldChar w:fldCharType="begin"/>
      </w:r>
      <w:r w:rsidR="00DE0B3B">
        <w:instrText xml:space="preserve"> XE "</w:instrText>
      </w:r>
      <w:r w:rsidR="00DE0B3B" w:rsidRPr="00F13C24">
        <w:instrText>British Air Ministry</w:instrText>
      </w:r>
      <w:r w:rsidR="00DE0B3B">
        <w:instrText xml:space="preserve">" </w:instrText>
      </w:r>
      <w:r w:rsidR="00DE0B3B">
        <w:fldChar w:fldCharType="end"/>
      </w:r>
      <w:r w:rsidRPr="00C0209F">
        <w:t xml:space="preserve"> specification for Avgas 90</w:t>
      </w:r>
      <w:r w:rsidR="00DE0B3B">
        <w:fldChar w:fldCharType="begin"/>
      </w:r>
      <w:r w:rsidR="00DE0B3B">
        <w:instrText xml:space="preserve"> XE "</w:instrText>
      </w:r>
      <w:r w:rsidR="00DE0B3B" w:rsidRPr="00F960DD">
        <w:instrText>Avgas 90</w:instrText>
      </w:r>
      <w:r w:rsidR="00DE0B3B">
        <w:instrText xml:space="preserve">" </w:instrText>
      </w:r>
      <w:r w:rsidR="00DE0B3B">
        <w:fldChar w:fldCharType="end"/>
      </w:r>
      <w:r w:rsidRPr="00C0209F">
        <w:t xml:space="preserve"> but one is under consideration. We (Shell) propose using</w:t>
      </w:r>
      <w:r>
        <w:t xml:space="preserve">: </w:t>
      </w:r>
      <w:r w:rsidRPr="00C0209F">
        <w:t>D.T.D.</w:t>
      </w:r>
      <w:r w:rsidR="002923DB">
        <w:t xml:space="preserve"> </w:t>
      </w:r>
      <w:r w:rsidRPr="00C0209F">
        <w:t>230</w:t>
      </w:r>
      <w:r w:rsidR="00DE0B3B">
        <w:fldChar w:fldCharType="begin"/>
      </w:r>
      <w:r w:rsidR="00DE0B3B">
        <w:instrText xml:space="preserve"> XE "</w:instrText>
      </w:r>
      <w:r w:rsidR="00DE0B3B" w:rsidRPr="000032A9">
        <w:instrText>D.T.D. 230</w:instrText>
      </w:r>
      <w:r w:rsidR="00DE0B3B">
        <w:instrText xml:space="preserve">" </w:instrText>
      </w:r>
      <w:r w:rsidR="00DE0B3B">
        <w:fldChar w:fldCharType="end"/>
      </w:r>
      <w:r w:rsidRPr="00C0209F">
        <w:t>, except Octane = 90, Lead 4.8 cc TEL/IG maximum.</w:t>
      </w:r>
    </w:p>
    <w:p w14:paraId="6D960450" w14:textId="7E77923C" w:rsidR="00C0209F" w:rsidRPr="00C0209F" w:rsidRDefault="00C0209F" w:rsidP="00785D2D">
      <w:pPr>
        <w:pStyle w:val="BodyText"/>
      </w:pPr>
      <w:r w:rsidRPr="00C0209F">
        <w:t>For 100 Octane Aviation Gasoline</w:t>
      </w:r>
      <w:r w:rsidR="00DE0B3B">
        <w:fldChar w:fldCharType="begin"/>
      </w:r>
      <w:r w:rsidR="00DE0B3B">
        <w:instrText xml:space="preserve"> XE "</w:instrText>
      </w:r>
      <w:r w:rsidR="00DE0B3B" w:rsidRPr="00765619">
        <w:instrText>100 Octane</w:instrText>
      </w:r>
      <w:r w:rsidR="00DE0B3B">
        <w:instrText xml:space="preserve">" </w:instrText>
      </w:r>
      <w:r w:rsidR="00DE0B3B">
        <w:fldChar w:fldCharType="end"/>
      </w:r>
      <w:r w:rsidRPr="00C0209F">
        <w:t>: D.T.D</w:t>
      </w:r>
      <w:r w:rsidR="002923DB">
        <w:t>.</w:t>
      </w:r>
      <w:r w:rsidRPr="00C0209F">
        <w:t xml:space="preserve"> 230</w:t>
      </w:r>
      <w:r w:rsidR="00DE0B3B">
        <w:fldChar w:fldCharType="begin"/>
      </w:r>
      <w:r w:rsidR="00DE0B3B">
        <w:instrText xml:space="preserve"> XE "</w:instrText>
      </w:r>
      <w:r w:rsidR="00DE0B3B" w:rsidRPr="000032A9">
        <w:instrText>D.T.D. 230</w:instrText>
      </w:r>
      <w:r w:rsidR="00DE0B3B">
        <w:instrText xml:space="preserve">" </w:instrText>
      </w:r>
      <w:r w:rsidR="00DE0B3B">
        <w:fldChar w:fldCharType="end"/>
      </w:r>
      <w:r w:rsidRPr="00C0209F">
        <w:t>, except Octane = 100, Le</w:t>
      </w:r>
      <w:r w:rsidR="00FA0934">
        <w:t>a</w:t>
      </w:r>
      <w:r w:rsidRPr="00C0209F">
        <w:t>d 4 cc TEL/IG , Colour Green</w:t>
      </w:r>
      <w:r w:rsidR="00FA0934">
        <w:t>.</w:t>
      </w:r>
    </w:p>
    <w:p w14:paraId="2F305A43" w14:textId="77777777" w:rsidR="00C0209F" w:rsidRPr="00C0209F" w:rsidRDefault="00C0209F" w:rsidP="008D46A4">
      <w:pPr>
        <w:pStyle w:val="Heading10"/>
      </w:pPr>
      <w:r w:rsidRPr="00C0209F">
        <w:t>Delivery</w:t>
      </w:r>
    </w:p>
    <w:p w14:paraId="6D039713" w14:textId="77777777" w:rsidR="00C0209F" w:rsidRDefault="00C0209F" w:rsidP="00785D2D">
      <w:pPr>
        <w:pStyle w:val="BodyText"/>
      </w:pPr>
      <w:r w:rsidRPr="00ED327D">
        <w:t>Refuelling points also provided with refuelling launches are located at:</w:t>
      </w:r>
      <w:r w:rsidR="00ED327D">
        <w:t xml:space="preserve"> </w:t>
      </w:r>
      <w:r w:rsidRPr="00ED327D">
        <w:t>Sydney</w:t>
      </w:r>
      <w:r w:rsidR="005979B0">
        <w:fldChar w:fldCharType="begin"/>
      </w:r>
      <w:r w:rsidR="005979B0">
        <w:instrText xml:space="preserve"> XE "</w:instrText>
      </w:r>
      <w:r w:rsidR="005979B0" w:rsidRPr="00471FAB">
        <w:instrText>Sydney</w:instrText>
      </w:r>
      <w:r w:rsidR="005979B0">
        <w:instrText xml:space="preserve">" </w:instrText>
      </w:r>
      <w:r w:rsidR="005979B0">
        <w:fldChar w:fldCharType="end"/>
      </w:r>
      <w:r w:rsidRPr="00ED327D">
        <w:t>, Brisbane</w:t>
      </w:r>
      <w:r w:rsidR="005979B0">
        <w:fldChar w:fldCharType="begin"/>
      </w:r>
      <w:r w:rsidR="005979B0">
        <w:instrText xml:space="preserve"> XE "</w:instrText>
      </w:r>
      <w:r w:rsidR="005979B0" w:rsidRPr="00A41442">
        <w:instrText>Brisbane</w:instrText>
      </w:r>
      <w:r w:rsidR="005979B0">
        <w:instrText xml:space="preserve">" </w:instrText>
      </w:r>
      <w:r w:rsidR="005979B0">
        <w:fldChar w:fldCharType="end"/>
      </w:r>
      <w:r w:rsidRPr="00ED327D">
        <w:t>, Gladstone</w:t>
      </w:r>
      <w:r w:rsidR="00DE0B3B">
        <w:fldChar w:fldCharType="begin"/>
      </w:r>
      <w:r w:rsidR="00DE0B3B">
        <w:instrText xml:space="preserve"> XE "</w:instrText>
      </w:r>
      <w:r w:rsidR="00DE0B3B" w:rsidRPr="009E297D">
        <w:instrText>Gladstone</w:instrText>
      </w:r>
      <w:r w:rsidR="00DE0B3B">
        <w:instrText xml:space="preserve">" </w:instrText>
      </w:r>
      <w:r w:rsidR="00DE0B3B">
        <w:fldChar w:fldCharType="end"/>
      </w:r>
      <w:r w:rsidRPr="00ED327D">
        <w:t>, Bowen</w:t>
      </w:r>
      <w:r w:rsidR="00DE0B3B">
        <w:fldChar w:fldCharType="begin"/>
      </w:r>
      <w:r w:rsidR="00DE0B3B">
        <w:instrText xml:space="preserve"> XE "</w:instrText>
      </w:r>
      <w:r w:rsidR="00DE0B3B" w:rsidRPr="0026189D">
        <w:instrText>Bowen</w:instrText>
      </w:r>
      <w:r w:rsidR="00DE0B3B">
        <w:instrText xml:space="preserve">" </w:instrText>
      </w:r>
      <w:r w:rsidR="00DE0B3B">
        <w:fldChar w:fldCharType="end"/>
      </w:r>
      <w:r w:rsidRPr="00ED327D">
        <w:t>, Townsville</w:t>
      </w:r>
      <w:r w:rsidR="009928B3">
        <w:fldChar w:fldCharType="begin"/>
      </w:r>
      <w:r w:rsidR="009928B3">
        <w:instrText xml:space="preserve"> XE "</w:instrText>
      </w:r>
      <w:r w:rsidR="009928B3" w:rsidRPr="00227CDA">
        <w:instrText>Townsville</w:instrText>
      </w:r>
      <w:r w:rsidR="009928B3">
        <w:instrText xml:space="preserve">" </w:instrText>
      </w:r>
      <w:r w:rsidR="009928B3">
        <w:fldChar w:fldCharType="end"/>
      </w:r>
      <w:r w:rsidRPr="00ED327D">
        <w:t>, Karumba</w:t>
      </w:r>
      <w:r w:rsidR="00DE0B3B">
        <w:fldChar w:fldCharType="begin"/>
      </w:r>
      <w:r w:rsidR="00DE0B3B">
        <w:instrText xml:space="preserve"> XE "</w:instrText>
      </w:r>
      <w:r w:rsidR="00DE0B3B" w:rsidRPr="006E676A">
        <w:instrText>Karumba</w:instrText>
      </w:r>
      <w:r w:rsidR="00DE0B3B">
        <w:instrText xml:space="preserve">" </w:instrText>
      </w:r>
      <w:r w:rsidR="00DE0B3B">
        <w:fldChar w:fldCharType="end"/>
      </w:r>
      <w:r w:rsidRPr="00ED327D">
        <w:t>, Groote Eylandt</w:t>
      </w:r>
      <w:r w:rsidR="00DE0B3B">
        <w:fldChar w:fldCharType="begin"/>
      </w:r>
      <w:r w:rsidR="00DE0B3B">
        <w:instrText xml:space="preserve"> XE "</w:instrText>
      </w:r>
      <w:r w:rsidR="00DE0B3B" w:rsidRPr="00D42A6F">
        <w:instrText>Groote Eylandt</w:instrText>
      </w:r>
      <w:r w:rsidR="00DE0B3B">
        <w:instrText xml:space="preserve">" </w:instrText>
      </w:r>
      <w:r w:rsidR="00DE0B3B">
        <w:fldChar w:fldCharType="end"/>
      </w:r>
      <w:r w:rsidRPr="00ED327D">
        <w:t>,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Pr="00ED327D">
        <w:t>.</w:t>
      </w:r>
    </w:p>
    <w:p w14:paraId="3DC7B2D5" w14:textId="77777777" w:rsidR="005161C7" w:rsidRPr="00ED327D" w:rsidRDefault="005161C7" w:rsidP="00F77A93">
      <w:pPr>
        <w:pStyle w:val="Caption"/>
      </w:pPr>
      <w:r>
        <w:t>Table 9. Ethyl Mixing Plants</w:t>
      </w:r>
    </w:p>
    <w:tbl>
      <w:tblPr>
        <w:tblStyle w:val="TableGrid"/>
        <w:tblW w:w="0" w:type="auto"/>
        <w:tblInd w:w="675" w:type="dxa"/>
        <w:tblLayout w:type="fixed"/>
        <w:tblLook w:val="01E0" w:firstRow="1" w:lastRow="1" w:firstColumn="1" w:lastColumn="1" w:noHBand="0" w:noVBand="0"/>
      </w:tblPr>
      <w:tblGrid>
        <w:gridCol w:w="3369"/>
        <w:gridCol w:w="3118"/>
      </w:tblGrid>
      <w:tr w:rsidR="00C0209F" w14:paraId="6A855876" w14:textId="77777777" w:rsidTr="00E92169">
        <w:tc>
          <w:tcPr>
            <w:tcW w:w="3369" w:type="dxa"/>
          </w:tcPr>
          <w:p w14:paraId="312463D4" w14:textId="77777777" w:rsidR="00C0209F" w:rsidRDefault="00C0209F" w:rsidP="00C938FD">
            <w:pPr>
              <w:pStyle w:val="BodyText11pt"/>
              <w:tabs>
                <w:tab w:val="clear" w:pos="426"/>
              </w:tabs>
              <w:ind w:left="34" w:hanging="34"/>
            </w:pPr>
            <w:r>
              <w:t>Ethyl Mixing Plants</w:t>
            </w:r>
            <w:r w:rsidR="00DE0B3B">
              <w:fldChar w:fldCharType="begin"/>
            </w:r>
            <w:r w:rsidR="00DE0B3B">
              <w:instrText xml:space="preserve"> XE "</w:instrText>
            </w:r>
            <w:r w:rsidR="00DE0B3B" w:rsidRPr="000F552E">
              <w:instrText>Ethyl Mixing Plants</w:instrText>
            </w:r>
            <w:r w:rsidR="00DE0B3B">
              <w:instrText xml:space="preserve">" </w:instrText>
            </w:r>
            <w:r w:rsidR="00DE0B3B">
              <w:fldChar w:fldCharType="end"/>
            </w:r>
            <w:r w:rsidR="00ED327D">
              <w:t xml:space="preserve"> </w:t>
            </w:r>
            <w:r>
              <w:t>Location</w:t>
            </w:r>
          </w:p>
        </w:tc>
        <w:tc>
          <w:tcPr>
            <w:tcW w:w="3118" w:type="dxa"/>
          </w:tcPr>
          <w:p w14:paraId="5C169CAC" w14:textId="77777777" w:rsidR="00C0209F" w:rsidRDefault="00C0209F" w:rsidP="00C938FD">
            <w:pPr>
              <w:pStyle w:val="BodyText11pt"/>
              <w:tabs>
                <w:tab w:val="clear" w:pos="426"/>
              </w:tabs>
              <w:ind w:left="34" w:hanging="34"/>
            </w:pPr>
            <w:r>
              <w:t>Capacity</w:t>
            </w:r>
            <w:r w:rsidR="00ED327D">
              <w:t xml:space="preserve"> </w:t>
            </w:r>
            <w:r>
              <w:t>Gallons mixed/day</w:t>
            </w:r>
          </w:p>
        </w:tc>
      </w:tr>
      <w:tr w:rsidR="00C0209F" w14:paraId="711C5211" w14:textId="77777777" w:rsidTr="00E92169">
        <w:tc>
          <w:tcPr>
            <w:tcW w:w="3369" w:type="dxa"/>
          </w:tcPr>
          <w:p w14:paraId="189F88E0" w14:textId="77777777" w:rsidR="00C0209F" w:rsidRDefault="00C0209F" w:rsidP="00C938FD">
            <w:pPr>
              <w:pStyle w:val="BodyText11pt"/>
              <w:tabs>
                <w:tab w:val="clear" w:pos="426"/>
              </w:tabs>
              <w:ind w:left="34" w:hanging="34"/>
            </w:pPr>
            <w:r>
              <w:t>Melbourne</w:t>
            </w:r>
            <w:r w:rsidR="005979B0">
              <w:fldChar w:fldCharType="begin"/>
            </w:r>
            <w:r w:rsidR="005979B0">
              <w:instrText xml:space="preserve"> XE "</w:instrText>
            </w:r>
            <w:r w:rsidR="005979B0" w:rsidRPr="003E1A74">
              <w:instrText>Melbourne</w:instrText>
            </w:r>
            <w:r w:rsidR="005979B0">
              <w:instrText xml:space="preserve">" </w:instrText>
            </w:r>
            <w:r w:rsidR="005979B0">
              <w:fldChar w:fldCharType="end"/>
            </w:r>
          </w:p>
        </w:tc>
        <w:tc>
          <w:tcPr>
            <w:tcW w:w="3118" w:type="dxa"/>
          </w:tcPr>
          <w:p w14:paraId="3B52C354" w14:textId="77777777" w:rsidR="00C0209F" w:rsidRDefault="00C0209F" w:rsidP="00C938FD">
            <w:pPr>
              <w:pStyle w:val="BodyText11pt"/>
              <w:tabs>
                <w:tab w:val="clear" w:pos="426"/>
              </w:tabs>
              <w:ind w:left="34" w:hanging="34"/>
            </w:pPr>
            <w:r>
              <w:t>141,120</w:t>
            </w:r>
          </w:p>
        </w:tc>
      </w:tr>
      <w:tr w:rsidR="00C0209F" w14:paraId="0F1E653F" w14:textId="77777777" w:rsidTr="00E92169">
        <w:tc>
          <w:tcPr>
            <w:tcW w:w="3369" w:type="dxa"/>
          </w:tcPr>
          <w:p w14:paraId="66854D3C" w14:textId="77777777" w:rsidR="00C0209F" w:rsidRDefault="00C0209F" w:rsidP="00C938FD">
            <w:pPr>
              <w:pStyle w:val="BodyText11pt"/>
              <w:tabs>
                <w:tab w:val="clear" w:pos="426"/>
              </w:tabs>
              <w:ind w:left="34" w:hanging="34"/>
            </w:pPr>
            <w:r>
              <w:t>Sydney</w:t>
            </w:r>
            <w:r w:rsidR="005979B0">
              <w:fldChar w:fldCharType="begin"/>
            </w:r>
            <w:r w:rsidR="005979B0">
              <w:instrText xml:space="preserve"> XE "</w:instrText>
            </w:r>
            <w:r w:rsidR="005979B0" w:rsidRPr="00471FAB">
              <w:instrText>Sydney</w:instrText>
            </w:r>
            <w:r w:rsidR="005979B0">
              <w:instrText xml:space="preserve">" </w:instrText>
            </w:r>
            <w:r w:rsidR="005979B0">
              <w:fldChar w:fldCharType="end"/>
            </w:r>
          </w:p>
        </w:tc>
        <w:tc>
          <w:tcPr>
            <w:tcW w:w="3118" w:type="dxa"/>
          </w:tcPr>
          <w:p w14:paraId="22F0E8C4" w14:textId="77777777" w:rsidR="00C0209F" w:rsidRDefault="00C0209F" w:rsidP="00C938FD">
            <w:pPr>
              <w:pStyle w:val="BodyText11pt"/>
              <w:tabs>
                <w:tab w:val="clear" w:pos="426"/>
              </w:tabs>
              <w:ind w:left="34" w:hanging="34"/>
            </w:pPr>
            <w:r>
              <w:t>238,500</w:t>
            </w:r>
          </w:p>
        </w:tc>
      </w:tr>
      <w:tr w:rsidR="00C0209F" w14:paraId="0F0F1D98" w14:textId="77777777" w:rsidTr="00E92169">
        <w:tc>
          <w:tcPr>
            <w:tcW w:w="3369" w:type="dxa"/>
          </w:tcPr>
          <w:p w14:paraId="1C1EE4A6" w14:textId="77777777" w:rsidR="00C0209F" w:rsidRDefault="00C0209F" w:rsidP="00C938FD">
            <w:pPr>
              <w:pStyle w:val="BodyText11pt"/>
              <w:tabs>
                <w:tab w:val="clear" w:pos="426"/>
              </w:tabs>
              <w:ind w:left="34" w:hanging="34"/>
            </w:pPr>
            <w:r>
              <w:t>Brisbane</w:t>
            </w:r>
            <w:r w:rsidR="005979B0">
              <w:fldChar w:fldCharType="begin"/>
            </w:r>
            <w:r w:rsidR="005979B0">
              <w:instrText xml:space="preserve"> XE "</w:instrText>
            </w:r>
            <w:r w:rsidR="005979B0" w:rsidRPr="00A41442">
              <w:instrText>Brisbane</w:instrText>
            </w:r>
            <w:r w:rsidR="005979B0">
              <w:instrText xml:space="preserve">" </w:instrText>
            </w:r>
            <w:r w:rsidR="005979B0">
              <w:fldChar w:fldCharType="end"/>
            </w:r>
          </w:p>
        </w:tc>
        <w:tc>
          <w:tcPr>
            <w:tcW w:w="3118" w:type="dxa"/>
          </w:tcPr>
          <w:p w14:paraId="68368813" w14:textId="77777777" w:rsidR="00C0209F" w:rsidRDefault="00C0209F" w:rsidP="00C938FD">
            <w:pPr>
              <w:pStyle w:val="BodyText11pt"/>
              <w:tabs>
                <w:tab w:val="clear" w:pos="426"/>
              </w:tabs>
              <w:ind w:left="34" w:hanging="34"/>
            </w:pPr>
            <w:r>
              <w:t>112,500</w:t>
            </w:r>
          </w:p>
        </w:tc>
      </w:tr>
      <w:tr w:rsidR="00C0209F" w14:paraId="5E4B1904" w14:textId="77777777" w:rsidTr="00E92169">
        <w:tc>
          <w:tcPr>
            <w:tcW w:w="3369" w:type="dxa"/>
          </w:tcPr>
          <w:p w14:paraId="51EEF7C8" w14:textId="77777777" w:rsidR="00C0209F" w:rsidRDefault="00C0209F" w:rsidP="00C938FD">
            <w:pPr>
              <w:pStyle w:val="BodyText11pt"/>
              <w:tabs>
                <w:tab w:val="clear" w:pos="426"/>
              </w:tabs>
              <w:ind w:left="34" w:hanging="34"/>
            </w:pPr>
            <w:r>
              <w:t>Townsville</w:t>
            </w:r>
            <w:r w:rsidR="009928B3">
              <w:fldChar w:fldCharType="begin"/>
            </w:r>
            <w:r w:rsidR="009928B3">
              <w:instrText xml:space="preserve"> XE "</w:instrText>
            </w:r>
            <w:r w:rsidR="009928B3" w:rsidRPr="00227CDA">
              <w:instrText>Townsville</w:instrText>
            </w:r>
            <w:r w:rsidR="009928B3">
              <w:instrText xml:space="preserve">" </w:instrText>
            </w:r>
            <w:r w:rsidR="009928B3">
              <w:fldChar w:fldCharType="end"/>
            </w:r>
          </w:p>
        </w:tc>
        <w:tc>
          <w:tcPr>
            <w:tcW w:w="3118" w:type="dxa"/>
          </w:tcPr>
          <w:p w14:paraId="57A489E6" w14:textId="77777777" w:rsidR="00C0209F" w:rsidRDefault="00C0209F" w:rsidP="00C938FD">
            <w:pPr>
              <w:pStyle w:val="BodyText11pt"/>
              <w:tabs>
                <w:tab w:val="clear" w:pos="426"/>
              </w:tabs>
              <w:ind w:left="34" w:hanging="34"/>
            </w:pPr>
            <w:r>
              <w:t>94,080</w:t>
            </w:r>
          </w:p>
        </w:tc>
      </w:tr>
      <w:tr w:rsidR="00C0209F" w14:paraId="7BD18AAB" w14:textId="77777777" w:rsidTr="00E92169">
        <w:tc>
          <w:tcPr>
            <w:tcW w:w="3369" w:type="dxa"/>
          </w:tcPr>
          <w:p w14:paraId="020B8DD7" w14:textId="77777777" w:rsidR="00C0209F" w:rsidRDefault="00C0209F" w:rsidP="00C938FD">
            <w:pPr>
              <w:pStyle w:val="BodyText11pt"/>
              <w:tabs>
                <w:tab w:val="clear" w:pos="426"/>
              </w:tabs>
              <w:ind w:left="34" w:hanging="34"/>
            </w:pPr>
            <w:r>
              <w:t>Adelaide</w:t>
            </w:r>
            <w:r w:rsidR="00DE0B3B">
              <w:fldChar w:fldCharType="begin"/>
            </w:r>
            <w:r w:rsidR="00DE0B3B">
              <w:instrText xml:space="preserve"> XE "</w:instrText>
            </w:r>
            <w:r w:rsidR="00DE0B3B" w:rsidRPr="00647B94">
              <w:instrText>Adelaide</w:instrText>
            </w:r>
            <w:r w:rsidR="00DE0B3B">
              <w:instrText xml:space="preserve">" </w:instrText>
            </w:r>
            <w:r w:rsidR="00DE0B3B">
              <w:fldChar w:fldCharType="end"/>
            </w:r>
          </w:p>
        </w:tc>
        <w:tc>
          <w:tcPr>
            <w:tcW w:w="3118" w:type="dxa"/>
          </w:tcPr>
          <w:p w14:paraId="104D2D5A" w14:textId="77777777" w:rsidR="00C0209F" w:rsidRDefault="00C0209F" w:rsidP="00C938FD">
            <w:pPr>
              <w:pStyle w:val="BodyText11pt"/>
              <w:tabs>
                <w:tab w:val="clear" w:pos="426"/>
              </w:tabs>
              <w:ind w:left="34" w:hanging="34"/>
            </w:pPr>
            <w:r>
              <w:t>94,080</w:t>
            </w:r>
          </w:p>
        </w:tc>
      </w:tr>
      <w:tr w:rsidR="00C0209F" w14:paraId="141D69D2" w14:textId="77777777" w:rsidTr="00E92169">
        <w:tc>
          <w:tcPr>
            <w:tcW w:w="3369" w:type="dxa"/>
          </w:tcPr>
          <w:p w14:paraId="30C1C313" w14:textId="77777777" w:rsidR="00C0209F" w:rsidRDefault="00C0209F" w:rsidP="00C938FD">
            <w:pPr>
              <w:pStyle w:val="BodyText11pt"/>
              <w:tabs>
                <w:tab w:val="clear" w:pos="426"/>
              </w:tabs>
              <w:ind w:left="34" w:hanging="34"/>
            </w:pPr>
            <w:r>
              <w:t>Gladstone</w:t>
            </w:r>
            <w:r w:rsidR="00DE0B3B">
              <w:fldChar w:fldCharType="begin"/>
            </w:r>
            <w:r w:rsidR="00DE0B3B">
              <w:instrText xml:space="preserve"> XE "</w:instrText>
            </w:r>
            <w:r w:rsidR="00DE0B3B" w:rsidRPr="009E297D">
              <w:instrText>Gladstone</w:instrText>
            </w:r>
            <w:r w:rsidR="00DE0B3B">
              <w:instrText xml:space="preserve">" </w:instrText>
            </w:r>
            <w:r w:rsidR="00DE0B3B">
              <w:fldChar w:fldCharType="end"/>
            </w:r>
          </w:p>
        </w:tc>
        <w:tc>
          <w:tcPr>
            <w:tcW w:w="3118" w:type="dxa"/>
          </w:tcPr>
          <w:p w14:paraId="14657A9C" w14:textId="77777777" w:rsidR="00C0209F" w:rsidRDefault="00C0209F" w:rsidP="00C938FD">
            <w:pPr>
              <w:pStyle w:val="BodyText11pt"/>
              <w:tabs>
                <w:tab w:val="clear" w:pos="426"/>
              </w:tabs>
              <w:ind w:left="34" w:hanging="34"/>
            </w:pPr>
            <w:r>
              <w:t>94,080</w:t>
            </w:r>
          </w:p>
        </w:tc>
      </w:tr>
    </w:tbl>
    <w:p w14:paraId="47716B24" w14:textId="77777777" w:rsidR="00E92169" w:rsidRDefault="00E92169" w:rsidP="00785D2D">
      <w:pPr>
        <w:pStyle w:val="BodyText"/>
      </w:pPr>
      <w:r>
        <w:t>[Ethyl Mixing Plants</w:t>
      </w:r>
      <w:r w:rsidR="00DE0B3B">
        <w:fldChar w:fldCharType="begin"/>
      </w:r>
      <w:r w:rsidR="00DE0B3B">
        <w:instrText xml:space="preserve"> XE "</w:instrText>
      </w:r>
      <w:r w:rsidR="00DE0B3B" w:rsidRPr="000F552E">
        <w:instrText>Ethyl Mixing Plants</w:instrText>
      </w:r>
      <w:r w:rsidR="00DE0B3B">
        <w:instrText xml:space="preserve">" </w:instrText>
      </w:r>
      <w:r w:rsidR="00DE0B3B">
        <w:fldChar w:fldCharType="end"/>
      </w:r>
      <w:r>
        <w:t xml:space="preserve"> were blending facilities where base aviation gasoline stocks</w:t>
      </w:r>
      <w:r w:rsidR="00DE0B3B">
        <w:fldChar w:fldCharType="begin"/>
      </w:r>
      <w:r w:rsidR="00DE0B3B">
        <w:instrText xml:space="preserve"> XE "</w:instrText>
      </w:r>
      <w:r w:rsidR="00DE0B3B" w:rsidRPr="00966E82">
        <w:instrText>base aviation gasoline stocks</w:instrText>
      </w:r>
      <w:r w:rsidR="00DE0B3B">
        <w:instrText xml:space="preserve">" </w:instrText>
      </w:r>
      <w:r w:rsidR="00DE0B3B">
        <w:fldChar w:fldCharType="end"/>
      </w:r>
      <w:r>
        <w:t xml:space="preserve"> were mixed with Tetra Ethyl Lead (TEL)</w:t>
      </w:r>
      <w:r w:rsidR="00DE0B3B">
        <w:fldChar w:fldCharType="begin"/>
      </w:r>
      <w:r w:rsidR="00DE0B3B">
        <w:instrText xml:space="preserve"> XE "</w:instrText>
      </w:r>
      <w:r w:rsidR="00DE0B3B" w:rsidRPr="00D57FE6">
        <w:instrText>Tetra Ethyl Lead (TEL)</w:instrText>
      </w:r>
      <w:r w:rsidR="00DE0B3B">
        <w:instrText xml:space="preserve">" </w:instrText>
      </w:r>
      <w:r w:rsidR="00DE0B3B">
        <w:fldChar w:fldCharType="end"/>
      </w:r>
      <w:r>
        <w:t xml:space="preserve"> to produce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t xml:space="preserve"> or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t>.]</w:t>
      </w:r>
    </w:p>
    <w:p w14:paraId="6528135A" w14:textId="59723F0C" w:rsidR="00511118" w:rsidRDefault="00E92169" w:rsidP="00785D2D">
      <w:pPr>
        <w:pStyle w:val="BodyText"/>
      </w:pPr>
      <w:r>
        <w:t>[Shell refuelling launches were in regular use since the days of the Empire flying boats</w:t>
      </w:r>
      <w:r w:rsidR="00395620">
        <w:fldChar w:fldCharType="begin"/>
      </w:r>
      <w:r w:rsidR="00395620">
        <w:instrText xml:space="preserve"> XE "</w:instrText>
      </w:r>
      <w:r w:rsidR="00395620" w:rsidRPr="008C79B0">
        <w:instrText>Empire flying boats</w:instrText>
      </w:r>
      <w:r w:rsidR="00395620">
        <w:instrText xml:space="preserve">" </w:instrText>
      </w:r>
      <w:r w:rsidR="00395620">
        <w:fldChar w:fldCharType="end"/>
      </w:r>
      <w:r>
        <w:t xml:space="preserve"> and the route from England</w:t>
      </w:r>
      <w:r w:rsidR="00C938FD">
        <w:fldChar w:fldCharType="begin"/>
      </w:r>
      <w:r w:rsidR="00C938FD">
        <w:instrText xml:space="preserve"> XE "</w:instrText>
      </w:r>
      <w:r w:rsidR="00C938FD" w:rsidRPr="00D1429B">
        <w:instrText>England</w:instrText>
      </w:r>
      <w:r w:rsidR="00C938FD">
        <w:instrText xml:space="preserve">" </w:instrText>
      </w:r>
      <w:r w:rsidR="00C938FD">
        <w:fldChar w:fldCharType="end"/>
      </w:r>
      <w:r>
        <w:t xml:space="preserve"> </w:t>
      </w:r>
      <w:r w:rsidR="006343B4">
        <w:t>to Australia.]</w:t>
      </w:r>
      <w:r>
        <w:t xml:space="preserve"> </w:t>
      </w:r>
    </w:p>
    <w:p w14:paraId="4D7B4447" w14:textId="77777777" w:rsidR="00C0209F" w:rsidRPr="00ED327D" w:rsidRDefault="00C0209F" w:rsidP="00C938FD">
      <w:pPr>
        <w:pStyle w:val="Heading10"/>
      </w:pPr>
      <w:r w:rsidRPr="00ED327D">
        <w:t xml:space="preserve">Tender Document </w:t>
      </w:r>
      <w:r w:rsidRPr="002923DB">
        <w:t>Specifications</w:t>
      </w:r>
    </w:p>
    <w:p w14:paraId="0CF736CE" w14:textId="77777777" w:rsidR="00C0209F" w:rsidRPr="00ED327D" w:rsidRDefault="00C0209F" w:rsidP="00785D2D">
      <w:pPr>
        <w:pStyle w:val="BodyText"/>
      </w:pPr>
      <w:r w:rsidRPr="00ED327D">
        <w:t>Aviation Spirit Octane No. 73 “Unleaded Petrol” D.T.D 224</w:t>
      </w:r>
      <w:r w:rsidR="00DE0B3B">
        <w:fldChar w:fldCharType="begin"/>
      </w:r>
      <w:r w:rsidR="00DE0B3B">
        <w:instrText xml:space="preserve"> XE "</w:instrText>
      </w:r>
      <w:r w:rsidR="00DE0B3B" w:rsidRPr="00AA6A80">
        <w:instrText>Aviation Spirit Octane No. 73 “Unleaded Petrol” D.T.D 224</w:instrText>
      </w:r>
      <w:r w:rsidR="00DE0B3B">
        <w:instrText xml:space="preserve">" </w:instrText>
      </w:r>
      <w:r w:rsidR="00DE0B3B">
        <w:fldChar w:fldCharType="end"/>
      </w:r>
      <w:r w:rsidRPr="00ED327D">
        <w:t xml:space="preserve"> Octane 73 in lieu of 77 (“Aviation Spirit Octane No. 73”)</w:t>
      </w:r>
    </w:p>
    <w:p w14:paraId="02FE3C9B" w14:textId="77777777" w:rsidR="00C0209F" w:rsidRPr="00ED327D" w:rsidRDefault="00C0209F" w:rsidP="00785D2D">
      <w:pPr>
        <w:pStyle w:val="BodyText"/>
      </w:pPr>
      <w:r w:rsidRPr="00ED327D">
        <w:t>Aviation Spirit Octane No. 87 “Leaded Petrol” D.T.D 230</w:t>
      </w:r>
      <w:r w:rsidR="00DE0B3B">
        <w:fldChar w:fldCharType="begin"/>
      </w:r>
      <w:r w:rsidR="00DE0B3B">
        <w:instrText xml:space="preserve"> XE "</w:instrText>
      </w:r>
      <w:r w:rsidR="00DE0B3B" w:rsidRPr="00323643">
        <w:instrText>Aviation Spirit Octane No. 87 “Leaded Petrol” D.T.D 230</w:instrText>
      </w:r>
      <w:r w:rsidR="00DE0B3B">
        <w:instrText xml:space="preserve">" </w:instrText>
      </w:r>
      <w:r w:rsidR="00DE0B3B">
        <w:fldChar w:fldCharType="end"/>
      </w:r>
      <w:r w:rsidRPr="00ED327D">
        <w:t xml:space="preserve"> as amended by RAAF Fuel and Oil Supplement No.</w:t>
      </w:r>
      <w:r w:rsidR="00A33BA4">
        <w:t xml:space="preserve"> </w:t>
      </w:r>
      <w:r w:rsidRPr="00ED327D">
        <w:t>1 Issue No.</w:t>
      </w:r>
      <w:r w:rsidR="00A33BA4">
        <w:t xml:space="preserve"> </w:t>
      </w:r>
      <w:r w:rsidRPr="00ED327D">
        <w:t>2 (“Aviation Spirit Octane No. 87”).</w:t>
      </w:r>
    </w:p>
    <w:p w14:paraId="6E67A986" w14:textId="77777777" w:rsidR="00C0209F" w:rsidRPr="00ED327D" w:rsidRDefault="00C0209F" w:rsidP="00785D2D">
      <w:pPr>
        <w:pStyle w:val="BodyText"/>
      </w:pPr>
      <w:r w:rsidRPr="00ED327D">
        <w:t>Aviation Spirit Octane Nos. 90 and 100. The 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rsidRPr="00ED327D">
        <w:t xml:space="preserve"> may require Octane 90 and/or 100 (state specification).</w:t>
      </w:r>
    </w:p>
    <w:p w14:paraId="19DF61C3" w14:textId="77777777" w:rsidR="00C0209F" w:rsidRPr="005161C7" w:rsidRDefault="00C0209F" w:rsidP="00C938FD">
      <w:pPr>
        <w:pStyle w:val="Heading10"/>
      </w:pPr>
      <w:r w:rsidRPr="005161C7">
        <w:t>Projected usage</w:t>
      </w:r>
    </w:p>
    <w:p w14:paraId="29B6256C" w14:textId="77777777" w:rsidR="00C0209F" w:rsidRDefault="00C0209F" w:rsidP="00785D2D">
      <w:pPr>
        <w:pStyle w:val="BodyText"/>
      </w:pPr>
      <w:r w:rsidRPr="00ED327D">
        <w:t>Stock can be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ED327D">
        <w:t xml:space="preserve"> or Avgas 73</w:t>
      </w:r>
      <w:r w:rsidR="00DE0B3B">
        <w:fldChar w:fldCharType="begin"/>
      </w:r>
      <w:r w:rsidR="00DE0B3B">
        <w:instrText xml:space="preserve"> XE "</w:instrText>
      </w:r>
      <w:r w:rsidR="00DE0B3B" w:rsidRPr="00961572">
        <w:instrText>Avgas 73</w:instrText>
      </w:r>
      <w:r w:rsidR="00DE0B3B">
        <w:instrText xml:space="preserve">" </w:instrText>
      </w:r>
      <w:r w:rsidR="00DE0B3B">
        <w:fldChar w:fldCharType="end"/>
      </w:r>
      <w:r w:rsidRPr="00ED327D">
        <w:t xml:space="preserve"> with lead addition to 4 cc TEL/IG.</w:t>
      </w:r>
    </w:p>
    <w:p w14:paraId="4BC660D2" w14:textId="77777777" w:rsidR="005161C7" w:rsidRPr="00ED327D" w:rsidRDefault="005161C7" w:rsidP="00F77A93">
      <w:pPr>
        <w:pStyle w:val="Caption"/>
      </w:pPr>
      <w:r>
        <w:t>Table 10. Projected Usage Avgas 87</w:t>
      </w:r>
    </w:p>
    <w:tbl>
      <w:tblPr>
        <w:tblStyle w:val="TableGrid"/>
        <w:tblW w:w="0" w:type="auto"/>
        <w:tblInd w:w="2235" w:type="dxa"/>
        <w:tblLayout w:type="fixed"/>
        <w:tblLook w:val="0000" w:firstRow="0" w:lastRow="0" w:firstColumn="0" w:lastColumn="0" w:noHBand="0" w:noVBand="0"/>
      </w:tblPr>
      <w:tblGrid>
        <w:gridCol w:w="2694"/>
        <w:gridCol w:w="2268"/>
      </w:tblGrid>
      <w:tr w:rsidR="00C0209F" w14:paraId="0A9FE1A4" w14:textId="77777777" w:rsidTr="005161C7">
        <w:tc>
          <w:tcPr>
            <w:tcW w:w="2694" w:type="dxa"/>
          </w:tcPr>
          <w:p w14:paraId="147D4829" w14:textId="77777777" w:rsidR="00C0209F" w:rsidRDefault="00C0209F" w:rsidP="00785D2D">
            <w:pPr>
              <w:pStyle w:val="BodyText11pt"/>
            </w:pPr>
            <w:r>
              <w:t>Period</w:t>
            </w:r>
          </w:p>
        </w:tc>
        <w:tc>
          <w:tcPr>
            <w:tcW w:w="2268" w:type="dxa"/>
          </w:tcPr>
          <w:p w14:paraId="254607A4" w14:textId="77777777" w:rsidR="00C0209F" w:rsidRDefault="00C0209F" w:rsidP="00785D2D">
            <w:pPr>
              <w:pStyle w:val="BodyText11pt"/>
            </w:pPr>
            <w:r>
              <w:t>Stock IG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p>
        </w:tc>
      </w:tr>
      <w:tr w:rsidR="00C0209F" w14:paraId="5EF2700C" w14:textId="77777777" w:rsidTr="005161C7">
        <w:tc>
          <w:tcPr>
            <w:tcW w:w="2694" w:type="dxa"/>
          </w:tcPr>
          <w:p w14:paraId="32A019DC" w14:textId="77777777" w:rsidR="00C0209F" w:rsidRDefault="00C0209F" w:rsidP="00785D2D">
            <w:pPr>
              <w:pStyle w:val="BodyText11pt"/>
            </w:pPr>
            <w:r>
              <w:t>1941 (April 1-June 30)</w:t>
            </w:r>
          </w:p>
        </w:tc>
        <w:tc>
          <w:tcPr>
            <w:tcW w:w="2268" w:type="dxa"/>
          </w:tcPr>
          <w:p w14:paraId="430CD920" w14:textId="77777777" w:rsidR="00C0209F" w:rsidRDefault="00C0209F" w:rsidP="00785D2D">
            <w:pPr>
              <w:pStyle w:val="BodyText11pt"/>
            </w:pPr>
            <w:r>
              <w:t>7,000,000</w:t>
            </w:r>
          </w:p>
        </w:tc>
      </w:tr>
      <w:tr w:rsidR="00C0209F" w14:paraId="5A3C0BBD" w14:textId="77777777" w:rsidTr="005161C7">
        <w:tc>
          <w:tcPr>
            <w:tcW w:w="2694" w:type="dxa"/>
          </w:tcPr>
          <w:p w14:paraId="15C16AE2" w14:textId="77777777" w:rsidR="00C0209F" w:rsidRDefault="00C0209F" w:rsidP="00785D2D">
            <w:pPr>
              <w:pStyle w:val="BodyText11pt"/>
            </w:pPr>
            <w:r>
              <w:t>1941 (July 1 - Dec 30)</w:t>
            </w:r>
          </w:p>
        </w:tc>
        <w:tc>
          <w:tcPr>
            <w:tcW w:w="2268" w:type="dxa"/>
          </w:tcPr>
          <w:p w14:paraId="382E1082" w14:textId="77777777" w:rsidR="00C0209F" w:rsidRDefault="00C0209F" w:rsidP="00785D2D">
            <w:pPr>
              <w:pStyle w:val="BodyText11pt"/>
            </w:pPr>
            <w:r>
              <w:t>9,300,000</w:t>
            </w:r>
          </w:p>
        </w:tc>
      </w:tr>
      <w:tr w:rsidR="00C0209F" w14:paraId="14905866" w14:textId="77777777" w:rsidTr="005161C7">
        <w:tc>
          <w:tcPr>
            <w:tcW w:w="2694" w:type="dxa"/>
          </w:tcPr>
          <w:p w14:paraId="4C9B3A8F" w14:textId="77777777" w:rsidR="00C0209F" w:rsidRDefault="00C0209F" w:rsidP="00785D2D">
            <w:pPr>
              <w:pStyle w:val="BodyText11pt"/>
            </w:pPr>
            <w:r>
              <w:t>1942 (Jan 1 - June 30)</w:t>
            </w:r>
          </w:p>
        </w:tc>
        <w:tc>
          <w:tcPr>
            <w:tcW w:w="2268" w:type="dxa"/>
          </w:tcPr>
          <w:p w14:paraId="7A22652D" w14:textId="77777777" w:rsidR="00C0209F" w:rsidRDefault="00C0209F" w:rsidP="00785D2D">
            <w:pPr>
              <w:pStyle w:val="BodyText11pt"/>
            </w:pPr>
            <w:r>
              <w:t>9,900,000</w:t>
            </w:r>
          </w:p>
        </w:tc>
      </w:tr>
      <w:tr w:rsidR="00C0209F" w14:paraId="02CC967C" w14:textId="77777777" w:rsidTr="005161C7">
        <w:tc>
          <w:tcPr>
            <w:tcW w:w="2694" w:type="dxa"/>
          </w:tcPr>
          <w:p w14:paraId="009C0E03" w14:textId="77777777" w:rsidR="00C0209F" w:rsidRDefault="00C0209F" w:rsidP="00785D2D">
            <w:pPr>
              <w:pStyle w:val="BodyText11pt"/>
            </w:pPr>
            <w:r>
              <w:t>1942 (July 1 - Dec 30)</w:t>
            </w:r>
          </w:p>
        </w:tc>
        <w:tc>
          <w:tcPr>
            <w:tcW w:w="2268" w:type="dxa"/>
          </w:tcPr>
          <w:p w14:paraId="7DD22B1B" w14:textId="77777777" w:rsidR="00C0209F" w:rsidRDefault="00C0209F" w:rsidP="00785D2D">
            <w:pPr>
              <w:pStyle w:val="BodyText11pt"/>
            </w:pPr>
            <w:r>
              <w:t>10,100,00</w:t>
            </w:r>
          </w:p>
        </w:tc>
      </w:tr>
      <w:tr w:rsidR="00C0209F" w14:paraId="1E34473C" w14:textId="77777777" w:rsidTr="005161C7">
        <w:tc>
          <w:tcPr>
            <w:tcW w:w="2694" w:type="dxa"/>
          </w:tcPr>
          <w:p w14:paraId="7DB5D2CF" w14:textId="77777777" w:rsidR="00C0209F" w:rsidRDefault="00C0209F" w:rsidP="00785D2D">
            <w:pPr>
              <w:pStyle w:val="BodyText11pt"/>
            </w:pPr>
            <w:r>
              <w:t>1943 (Jan 1 - June 30)</w:t>
            </w:r>
          </w:p>
        </w:tc>
        <w:tc>
          <w:tcPr>
            <w:tcW w:w="2268" w:type="dxa"/>
          </w:tcPr>
          <w:p w14:paraId="43653F25" w14:textId="77777777" w:rsidR="00C0209F" w:rsidRDefault="00C0209F" w:rsidP="00785D2D">
            <w:pPr>
              <w:pStyle w:val="BodyText11pt"/>
            </w:pPr>
            <w:r>
              <w:t>10,100,00</w:t>
            </w:r>
          </w:p>
        </w:tc>
      </w:tr>
    </w:tbl>
    <w:p w14:paraId="569D85A3" w14:textId="77777777" w:rsidR="00FA0934" w:rsidRDefault="00FA0934" w:rsidP="00F77A93">
      <w:pPr>
        <w:pStyle w:val="Caption"/>
      </w:pPr>
    </w:p>
    <w:p w14:paraId="741CAAEF" w14:textId="77777777" w:rsidR="0025678E" w:rsidRDefault="0025678E">
      <w:pPr>
        <w:rPr>
          <w:i/>
          <w:iCs/>
          <w:spacing w:val="-5"/>
          <w:sz w:val="22"/>
        </w:rPr>
      </w:pPr>
      <w:r>
        <w:rPr>
          <w:iCs/>
        </w:rPr>
        <w:br w:type="page"/>
      </w:r>
    </w:p>
    <w:p w14:paraId="0AD6822C" w14:textId="72227B35" w:rsidR="002D5994" w:rsidRPr="005C3803" w:rsidRDefault="005C3803" w:rsidP="00F77A93">
      <w:pPr>
        <w:pStyle w:val="Caption"/>
      </w:pPr>
      <w:r w:rsidRPr="005C3803">
        <w:lastRenderedPageBreak/>
        <w:t xml:space="preserve">Photo  </w:t>
      </w:r>
      <w:r w:rsidR="0070714E">
        <w:t>13.</w:t>
      </w:r>
      <w:r w:rsidR="007F47C0">
        <w:t xml:space="preserve"> </w:t>
      </w:r>
      <w:r>
        <w:t>RAAF Seagull V</w:t>
      </w:r>
      <w:r w:rsidR="00C938FD">
        <w:fldChar w:fldCharType="begin"/>
      </w:r>
      <w:r w:rsidR="00C938FD">
        <w:instrText xml:space="preserve"> XE "</w:instrText>
      </w:r>
      <w:r w:rsidR="00C938FD" w:rsidRPr="00FF4771">
        <w:instrText>Seagull V</w:instrText>
      </w:r>
      <w:r w:rsidR="00C938FD">
        <w:instrText xml:space="preserve">" </w:instrText>
      </w:r>
      <w:r w:rsidR="00C938FD">
        <w:fldChar w:fldCharType="end"/>
      </w:r>
      <w:r>
        <w:t xml:space="preserve"> </w:t>
      </w:r>
      <w:r w:rsidRPr="005C3803">
        <w:t>A2-22</w:t>
      </w:r>
      <w:r w:rsidR="007F47C0">
        <w:t xml:space="preserve"> [This aircraft required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007F47C0">
        <w:t>] circa 1940</w:t>
      </w:r>
      <w:r w:rsidR="007F47C0">
        <w:rPr>
          <w:rStyle w:val="EndnoteReference"/>
          <w:iCs/>
        </w:rPr>
        <w:endnoteReference w:id="15"/>
      </w:r>
    </w:p>
    <w:p w14:paraId="624C8276" w14:textId="77777777" w:rsidR="006343B4" w:rsidRDefault="0047713A" w:rsidP="00785D2D">
      <w:pPr>
        <w:pStyle w:val="Picture"/>
      </w:pPr>
      <w:r>
        <w:rPr>
          <w:noProof/>
          <w:lang w:eastAsia="en-AU"/>
        </w:rPr>
        <w:drawing>
          <wp:inline distT="0" distB="0" distL="0" distR="0" wp14:anchorId="0E7E4AC4" wp14:editId="1E0709E3">
            <wp:extent cx="5062441" cy="3813717"/>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2053" cy="3820958"/>
                    </a:xfrm>
                    <a:prstGeom prst="rect">
                      <a:avLst/>
                    </a:prstGeom>
                    <a:noFill/>
                  </pic:spPr>
                </pic:pic>
              </a:graphicData>
            </a:graphic>
          </wp:inline>
        </w:drawing>
      </w:r>
    </w:p>
    <w:p w14:paraId="2C35D6B7" w14:textId="77777777" w:rsidR="00E92169" w:rsidRPr="007F47C0" w:rsidRDefault="007F47C0" w:rsidP="00F77A93">
      <w:pPr>
        <w:pStyle w:val="Caption"/>
      </w:pPr>
      <w:r w:rsidRPr="007F47C0">
        <w:t xml:space="preserve">Photo  </w:t>
      </w:r>
      <w:r w:rsidR="0070714E">
        <w:t>14</w:t>
      </w:r>
      <w:r w:rsidR="00FA0934">
        <w:t>.</w:t>
      </w:r>
      <w:r>
        <w:t xml:space="preserve"> RAAF CAC </w:t>
      </w:r>
      <w:r w:rsidR="00364F61">
        <w:t>Wirraway</w:t>
      </w:r>
      <w:r w:rsidR="00A026E2">
        <w:fldChar w:fldCharType="begin"/>
      </w:r>
      <w:r w:rsidR="00A026E2">
        <w:instrText xml:space="preserve"> XE "</w:instrText>
      </w:r>
      <w:r w:rsidR="00A026E2" w:rsidRPr="005F25B4">
        <w:instrText>Wirraway</w:instrText>
      </w:r>
      <w:r w:rsidR="00A026E2">
        <w:instrText xml:space="preserve">" </w:instrText>
      </w:r>
      <w:r w:rsidR="00A026E2">
        <w:fldChar w:fldCharType="end"/>
      </w:r>
      <w:r>
        <w:t xml:space="preserve"> A20-4 circa 1940’s</w:t>
      </w:r>
    </w:p>
    <w:p w14:paraId="287AE8E6" w14:textId="77777777" w:rsidR="002923DB" w:rsidRDefault="0047713A" w:rsidP="00785D2D">
      <w:pPr>
        <w:pStyle w:val="Picture"/>
      </w:pPr>
      <w:r>
        <w:rPr>
          <w:noProof/>
          <w:lang w:eastAsia="en-AU"/>
        </w:rPr>
        <w:drawing>
          <wp:inline distT="0" distB="0" distL="0" distR="0" wp14:anchorId="0F130449" wp14:editId="67982E8C">
            <wp:extent cx="5127606" cy="3864812"/>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7724" cy="3872438"/>
                    </a:xfrm>
                    <a:prstGeom prst="rect">
                      <a:avLst/>
                    </a:prstGeom>
                    <a:noFill/>
                  </pic:spPr>
                </pic:pic>
              </a:graphicData>
            </a:graphic>
          </wp:inline>
        </w:drawing>
      </w:r>
    </w:p>
    <w:p w14:paraId="0E457ECC" w14:textId="77777777" w:rsidR="00476C6F" w:rsidRDefault="002923DB" w:rsidP="006569FD">
      <w:r>
        <w:br w:type="page"/>
      </w:r>
    </w:p>
    <w:p w14:paraId="1B1E1747" w14:textId="77777777" w:rsidR="006569FD" w:rsidRDefault="006569FD" w:rsidP="009E2475">
      <w:pPr>
        <w:pStyle w:val="Heading7"/>
        <w:framePr w:wrap="around"/>
      </w:pPr>
      <w:r>
        <w:lastRenderedPageBreak/>
        <w:t>Vacuum Oil Co.</w:t>
      </w:r>
      <w:r w:rsidR="009B1C60">
        <w:fldChar w:fldCharType="begin"/>
      </w:r>
      <w:r w:rsidR="009B1C60">
        <w:instrText xml:space="preserve"> XE "</w:instrText>
      </w:r>
      <w:r w:rsidR="009B1C60" w:rsidRPr="00296DC8">
        <w:instrText>Vacuum Oil Co.</w:instrText>
      </w:r>
      <w:r w:rsidR="009B1C60">
        <w:instrText xml:space="preserve">" </w:instrText>
      </w:r>
      <w:r w:rsidR="009B1C60">
        <w:fldChar w:fldCharType="end"/>
      </w:r>
      <w:r>
        <w:t xml:space="preserve"> Tender - INTAVA Gasoline</w:t>
      </w:r>
      <w:r w:rsidR="00395620">
        <w:fldChar w:fldCharType="begin"/>
      </w:r>
      <w:r w:rsidR="00395620">
        <w:instrText xml:space="preserve"> XE "</w:instrText>
      </w:r>
      <w:r w:rsidR="00395620" w:rsidRPr="00D45431">
        <w:instrText>INTAVA Gasoline</w:instrText>
      </w:r>
      <w:r w:rsidR="00395620">
        <w:instrText xml:space="preserve">" </w:instrText>
      </w:r>
      <w:r w:rsidR="00395620">
        <w:fldChar w:fldCharType="end"/>
      </w:r>
      <w:r w:rsidR="00476C6F">
        <w:t xml:space="preserve"> </w:t>
      </w:r>
      <w:r w:rsidR="00476C6F">
        <w:rPr>
          <w:rStyle w:val="EndnoteReference"/>
        </w:rPr>
        <w:endnoteReference w:id="16"/>
      </w:r>
    </w:p>
    <w:p w14:paraId="6C6FB6FD" w14:textId="77777777" w:rsidR="009E2475" w:rsidRDefault="009E2475" w:rsidP="006569FD">
      <w:pPr>
        <w:rPr>
          <w:rStyle w:val="BodyTextChar"/>
        </w:rPr>
      </w:pPr>
      <w:r>
        <w:rPr>
          <w:rStyle w:val="BodyTextChar"/>
        </w:rPr>
        <w:t xml:space="preserve">Information on the source of supply </w:t>
      </w:r>
      <w:r w:rsidR="007F47C0">
        <w:rPr>
          <w:rStyle w:val="BodyTextChar"/>
        </w:rPr>
        <w:t xml:space="preserve">of Vacuum avgas </w:t>
      </w:r>
      <w:r>
        <w:rPr>
          <w:rStyle w:val="BodyTextChar"/>
        </w:rPr>
        <w:t xml:space="preserve">was not listed in documents on file, however it did contain information on where </w:t>
      </w:r>
      <w:r w:rsidRPr="003A67F0">
        <w:rPr>
          <w:rStyle w:val="BodyTextChar"/>
          <w:szCs w:val="24"/>
        </w:rPr>
        <w:t>Vacuum Oil Co.</w:t>
      </w:r>
      <w:r w:rsidR="009B1C60" w:rsidRPr="003A67F0">
        <w:rPr>
          <w:rStyle w:val="BodyTextChar"/>
          <w:szCs w:val="24"/>
        </w:rPr>
        <w:fldChar w:fldCharType="begin"/>
      </w:r>
      <w:r w:rsidR="009B1C60" w:rsidRPr="003A67F0">
        <w:rPr>
          <w:sz w:val="24"/>
          <w:szCs w:val="24"/>
        </w:rPr>
        <w:instrText xml:space="preserve"> XE "Vacuum Oil Co." </w:instrText>
      </w:r>
      <w:r w:rsidR="009B1C60" w:rsidRPr="003A67F0">
        <w:rPr>
          <w:rStyle w:val="BodyTextChar"/>
          <w:szCs w:val="24"/>
        </w:rPr>
        <w:fldChar w:fldCharType="end"/>
      </w:r>
      <w:r w:rsidRPr="003A67F0">
        <w:rPr>
          <w:rStyle w:val="BodyTextChar"/>
          <w:szCs w:val="24"/>
        </w:rPr>
        <w:t xml:space="preserve"> would supply locations </w:t>
      </w:r>
      <w:r w:rsidR="00F82BF6" w:rsidRPr="003A67F0">
        <w:rPr>
          <w:rStyle w:val="BodyTextChar"/>
          <w:szCs w:val="24"/>
        </w:rPr>
        <w:t xml:space="preserve">with </w:t>
      </w:r>
      <w:r w:rsidRPr="003A67F0">
        <w:rPr>
          <w:rStyle w:val="BodyTextChar"/>
          <w:szCs w:val="24"/>
        </w:rPr>
        <w:t>aviation gasoline</w:t>
      </w:r>
      <w:r w:rsidR="007F47C0" w:rsidRPr="003A67F0">
        <w:rPr>
          <w:rStyle w:val="BodyTextChar"/>
          <w:szCs w:val="24"/>
        </w:rPr>
        <w:t>,</w:t>
      </w:r>
      <w:r w:rsidRPr="003A67F0">
        <w:rPr>
          <w:rStyle w:val="BodyTextChar"/>
          <w:szCs w:val="24"/>
        </w:rPr>
        <w:t xml:space="preserve"> and indicated</w:t>
      </w:r>
      <w:r>
        <w:rPr>
          <w:rStyle w:val="BodyTextChar"/>
        </w:rPr>
        <w:t xml:space="preserve"> which locations were highest volume users. From a marketing area viewpoint V.O.C. considered parts of southern NSW</w:t>
      </w:r>
      <w:r w:rsidR="00C0209F">
        <w:rPr>
          <w:rStyle w:val="BodyTextChar"/>
        </w:rPr>
        <w:t xml:space="preserve"> as part of the Victorian marketing region.</w:t>
      </w:r>
    </w:p>
    <w:p w14:paraId="14CBEA98" w14:textId="77777777" w:rsidR="00DB35F9" w:rsidRDefault="00DB35F9" w:rsidP="00DB35F9">
      <w:pPr>
        <w:pStyle w:val="Heading7"/>
        <w:framePr w:wrap="around"/>
      </w:pPr>
      <w:r>
        <w:t>All Refuelling Locations – Schedule “C”</w:t>
      </w:r>
    </w:p>
    <w:p w14:paraId="6DF3853C" w14:textId="097E89AD" w:rsidR="003E3C6B" w:rsidRDefault="00DB35F9" w:rsidP="00785D2D">
      <w:pPr>
        <w:pStyle w:val="BodyText"/>
      </w:pPr>
      <w:r w:rsidRPr="00DB35F9">
        <w:t xml:space="preserve">The </w:t>
      </w:r>
      <w:r>
        <w:t>tender documents contained a Schedule “C”</w:t>
      </w:r>
      <w:r w:rsidR="00C938FD">
        <w:fldChar w:fldCharType="begin"/>
      </w:r>
      <w:r w:rsidR="00C938FD">
        <w:instrText xml:space="preserve"> XE "</w:instrText>
      </w:r>
      <w:r w:rsidR="00C938FD" w:rsidRPr="00DD60F3">
        <w:instrText>Schedule “C”</w:instrText>
      </w:r>
      <w:r w:rsidR="00C938FD">
        <w:instrText xml:space="preserve">" </w:instrText>
      </w:r>
      <w:r w:rsidR="00C938FD">
        <w:fldChar w:fldCharType="end"/>
      </w:r>
      <w:r>
        <w:t xml:space="preserve"> which listed all the refuelling points to be met by the contracts. The following list shows the location and the supplier.</w:t>
      </w:r>
      <w:r w:rsidR="003E3C6B">
        <w:t xml:space="preserve"> V.O.C Supply Locations (those shown in bold were highest user volumes, italics next highest)</w:t>
      </w:r>
    </w:p>
    <w:p w14:paraId="324B3B98" w14:textId="77777777" w:rsidR="006569FD" w:rsidRPr="003E3C6B" w:rsidRDefault="006569FD" w:rsidP="00785D2D">
      <w:pPr>
        <w:pStyle w:val="BodyText"/>
      </w:pPr>
      <w:r w:rsidRPr="00C91AF1">
        <w:rPr>
          <w:rStyle w:val="StyleBodyTextBoldChar"/>
        </w:rPr>
        <w:t xml:space="preserve">Schedule “C” All locations Refuelling Points </w:t>
      </w:r>
      <w:r>
        <w:t>(from tender documents)</w:t>
      </w:r>
      <w:r w:rsidR="003E3C6B">
        <w:t xml:space="preserve"> </w:t>
      </w:r>
      <w:r w:rsidR="003E3C6B" w:rsidRPr="003E3C6B">
        <w:t>Small font indicates those listed in pricing</w:t>
      </w:r>
      <w:r w:rsidR="00DE0B3B">
        <w:t>,</w:t>
      </w:r>
      <w:r w:rsidR="003E3C6B" w:rsidRPr="003E3C6B">
        <w:t xml:space="preserve"> but not on Schedule C.</w:t>
      </w:r>
    </w:p>
    <w:p w14:paraId="0B3A062C" w14:textId="77777777" w:rsidR="006569FD" w:rsidRPr="003E3C6B" w:rsidRDefault="006569FD" w:rsidP="006569FD">
      <w:pPr>
        <w:rPr>
          <w:rStyle w:val="BodyTextChar"/>
        </w:rPr>
      </w:pPr>
      <w:r w:rsidRPr="003E3C6B">
        <w:rPr>
          <w:rStyle w:val="BodyTextChar"/>
        </w:rPr>
        <w:t>Batchelor W.A.</w:t>
      </w:r>
      <w:r w:rsidR="00DE0B3B">
        <w:rPr>
          <w:rStyle w:val="BodyTextChar"/>
        </w:rPr>
        <w:fldChar w:fldCharType="begin"/>
      </w:r>
      <w:r w:rsidR="00DE0B3B">
        <w:instrText xml:space="preserve"> XE "</w:instrText>
      </w:r>
      <w:r w:rsidR="00DE0B3B" w:rsidRPr="00DD4969">
        <w:rPr>
          <w:rStyle w:val="BodyTextChar"/>
        </w:rPr>
        <w:instrText>Batchelor W.A.</w:instrText>
      </w:r>
      <w:r w:rsidR="00DE0B3B">
        <w:instrText xml:space="preserve">" </w:instrText>
      </w:r>
      <w:r w:rsidR="00DE0B3B">
        <w:rPr>
          <w:rStyle w:val="BodyTextChar"/>
        </w:rPr>
        <w:fldChar w:fldCharType="end"/>
      </w:r>
      <w:r w:rsidRPr="003E3C6B">
        <w:rPr>
          <w:rStyle w:val="BodyTextChar"/>
        </w:rPr>
        <w:t xml:space="preserve"> </w:t>
      </w:r>
      <w:r w:rsidR="003E3C6B">
        <w:rPr>
          <w:rStyle w:val="BodyTextChar"/>
        </w:rPr>
        <w:t xml:space="preserve">was </w:t>
      </w:r>
      <w:r w:rsidRPr="003E3C6B">
        <w:rPr>
          <w:rStyle w:val="BodyTextChar"/>
        </w:rPr>
        <w:t>omitted by general agreement.</w:t>
      </w:r>
      <w:r w:rsidR="003E3C6B" w:rsidRPr="003E3C6B">
        <w:rPr>
          <w:rStyle w:val="BodyTextChar"/>
        </w:rPr>
        <w:t xml:space="preserve"> (This </w:t>
      </w:r>
      <w:r w:rsidR="003E3C6B">
        <w:rPr>
          <w:rStyle w:val="BodyTextChar"/>
        </w:rPr>
        <w:t>however would become an historically significant airfield in 1942)</w:t>
      </w:r>
      <w:r w:rsidR="00FA0934">
        <w:rPr>
          <w:rStyle w:val="BodyTextChar"/>
        </w:rPr>
        <w:t>.</w:t>
      </w:r>
    </w:p>
    <w:p w14:paraId="4C0B7231" w14:textId="77777777" w:rsidR="006569FD" w:rsidRPr="00DB35F9" w:rsidRDefault="006569FD" w:rsidP="00283790">
      <w:pPr>
        <w:pStyle w:val="Heading5before6pt"/>
        <w:framePr w:wrap="around"/>
      </w:pPr>
      <w:smartTag w:uri="urn:schemas-microsoft-com:office:smarttags" w:element="place">
        <w:smartTag w:uri="urn:schemas-microsoft-com:office:smarttags" w:element="State">
          <w:r w:rsidRPr="00DB35F9">
            <w:t>Victoria</w:t>
          </w:r>
        </w:smartTag>
      </w:smartTag>
      <w:r w:rsidRPr="00DB35F9">
        <w:t xml:space="preserve"> (15)</w:t>
      </w:r>
    </w:p>
    <w:p w14:paraId="6E28A215" w14:textId="77777777" w:rsidR="00283790" w:rsidRDefault="00283790" w:rsidP="00785D2D">
      <w:pPr>
        <w:pStyle w:val="BodyTextBold"/>
      </w:pPr>
    </w:p>
    <w:p w14:paraId="27DEE921" w14:textId="77777777" w:rsidR="006569FD" w:rsidRPr="00283790" w:rsidRDefault="00DB35F9" w:rsidP="00785D2D">
      <w:pPr>
        <w:pStyle w:val="BodyText"/>
      </w:pPr>
      <w:r w:rsidRPr="005161C7">
        <w:t>V.O.C.</w:t>
      </w:r>
      <w:r w:rsidR="00C91AF1">
        <w:t xml:space="preserve"> </w:t>
      </w:r>
      <w:r w:rsidR="00C91AF1">
        <w:tab/>
      </w:r>
      <w:r w:rsidR="006569FD" w:rsidRPr="00283790">
        <w:t>(H.M.A.</w:t>
      </w:r>
      <w:r w:rsidR="00DE0B3B">
        <w:t xml:space="preserve"> </w:t>
      </w:r>
      <w:r w:rsidR="006569FD" w:rsidRPr="00283790">
        <w:t>Ships Melbourne - none)</w:t>
      </w:r>
      <w:r w:rsidR="003E3C6B" w:rsidRPr="00283790">
        <w:t xml:space="preserve"> </w:t>
      </w:r>
      <w:r w:rsidR="006569FD" w:rsidRPr="00283790">
        <w:t>Bairnsdale</w:t>
      </w:r>
      <w:r w:rsidR="00DE0B3B">
        <w:fldChar w:fldCharType="begin"/>
      </w:r>
      <w:r w:rsidR="00DE0B3B">
        <w:instrText xml:space="preserve"> XE "</w:instrText>
      </w:r>
      <w:r w:rsidR="00DE0B3B" w:rsidRPr="000D7AE7">
        <w:instrText>Bairnsdale</w:instrText>
      </w:r>
      <w:r w:rsidR="00DE0B3B">
        <w:instrText xml:space="preserve">" </w:instrText>
      </w:r>
      <w:r w:rsidR="00DE0B3B">
        <w:fldChar w:fldCharType="end"/>
      </w:r>
      <w:r w:rsidR="006569FD" w:rsidRPr="00283790">
        <w:t>, Ballarat</w:t>
      </w:r>
      <w:r w:rsidR="00DE0B3B">
        <w:fldChar w:fldCharType="begin"/>
      </w:r>
      <w:r w:rsidR="00DE0B3B">
        <w:instrText xml:space="preserve"> XE "</w:instrText>
      </w:r>
      <w:r w:rsidR="00DE0B3B" w:rsidRPr="009B0218">
        <w:instrText>Ballarat</w:instrText>
      </w:r>
      <w:r w:rsidR="00DE0B3B">
        <w:instrText xml:space="preserve">" </w:instrText>
      </w:r>
      <w:r w:rsidR="00DE0B3B">
        <w:fldChar w:fldCharType="end"/>
      </w:r>
      <w:r w:rsidR="006569FD" w:rsidRPr="00283790">
        <w:t>, Bowser</w:t>
      </w:r>
      <w:r w:rsidR="00DE0B3B">
        <w:fldChar w:fldCharType="begin"/>
      </w:r>
      <w:r w:rsidR="00DE0B3B">
        <w:instrText xml:space="preserve"> XE "</w:instrText>
      </w:r>
      <w:r w:rsidR="00DE0B3B" w:rsidRPr="00F40CCD">
        <w:instrText>Bowser</w:instrText>
      </w:r>
      <w:r w:rsidR="00DE0B3B">
        <w:instrText xml:space="preserve">" </w:instrText>
      </w:r>
      <w:r w:rsidR="00DE0B3B">
        <w:fldChar w:fldCharType="end"/>
      </w:r>
      <w:r w:rsidR="006569FD" w:rsidRPr="00283790">
        <w:t>, Benalla</w:t>
      </w:r>
      <w:r w:rsidR="00DE0B3B">
        <w:fldChar w:fldCharType="begin"/>
      </w:r>
      <w:r w:rsidR="00DE0B3B">
        <w:instrText xml:space="preserve"> XE "</w:instrText>
      </w:r>
      <w:r w:rsidR="00DE0B3B" w:rsidRPr="003C0E31">
        <w:instrText>Benalla</w:instrText>
      </w:r>
      <w:r w:rsidR="00DE0B3B">
        <w:instrText xml:space="preserve">" </w:instrText>
      </w:r>
      <w:r w:rsidR="00DE0B3B">
        <w:fldChar w:fldCharType="end"/>
      </w:r>
      <w:r w:rsidR="006569FD" w:rsidRPr="00283790">
        <w:t>, Cressy</w:t>
      </w:r>
      <w:r w:rsidR="00DE0B3B">
        <w:fldChar w:fldCharType="begin"/>
      </w:r>
      <w:r w:rsidR="00DE0B3B">
        <w:instrText xml:space="preserve"> XE "</w:instrText>
      </w:r>
      <w:r w:rsidR="00DE0B3B" w:rsidRPr="0068126B">
        <w:instrText>Cressy</w:instrText>
      </w:r>
      <w:r w:rsidR="00DE0B3B">
        <w:instrText xml:space="preserve">" </w:instrText>
      </w:r>
      <w:r w:rsidR="00DE0B3B">
        <w:fldChar w:fldCharType="end"/>
      </w:r>
      <w:r w:rsidR="006569FD" w:rsidRPr="00283790">
        <w:t>, Essendon</w:t>
      </w:r>
      <w:r w:rsidR="00DE0B3B">
        <w:fldChar w:fldCharType="begin"/>
      </w:r>
      <w:r w:rsidR="00DE0B3B">
        <w:instrText xml:space="preserve"> XE "</w:instrText>
      </w:r>
      <w:r w:rsidR="00DE0B3B" w:rsidRPr="0004243C">
        <w:instrText>Essendon</w:instrText>
      </w:r>
      <w:r w:rsidR="00DE0B3B">
        <w:instrText xml:space="preserve">" </w:instrText>
      </w:r>
      <w:r w:rsidR="00DE0B3B">
        <w:fldChar w:fldCharType="end"/>
      </w:r>
      <w:r w:rsidR="006569FD" w:rsidRPr="00283790">
        <w:t>, Geelong</w:t>
      </w:r>
      <w:r w:rsidR="00DE0B3B">
        <w:fldChar w:fldCharType="begin"/>
      </w:r>
      <w:r w:rsidR="00DE0B3B">
        <w:instrText xml:space="preserve"> XE "</w:instrText>
      </w:r>
      <w:r w:rsidR="00DE0B3B" w:rsidRPr="00F9291C">
        <w:instrText>Geelong</w:instrText>
      </w:r>
      <w:r w:rsidR="00DE0B3B">
        <w:instrText xml:space="preserve">" </w:instrText>
      </w:r>
      <w:r w:rsidR="00DE0B3B">
        <w:fldChar w:fldCharType="end"/>
      </w:r>
      <w:r w:rsidR="006569FD" w:rsidRPr="00283790">
        <w:t>, Laverton</w:t>
      </w:r>
      <w:r w:rsidR="00685D2D">
        <w:fldChar w:fldCharType="begin"/>
      </w:r>
      <w:r w:rsidR="00685D2D">
        <w:instrText xml:space="preserve"> XE "</w:instrText>
      </w:r>
      <w:r w:rsidR="00685D2D" w:rsidRPr="00E80A4A">
        <w:instrText>Laverton</w:instrText>
      </w:r>
      <w:r w:rsidR="00685D2D">
        <w:instrText xml:space="preserve">" </w:instrText>
      </w:r>
      <w:r w:rsidR="00685D2D">
        <w:fldChar w:fldCharType="end"/>
      </w:r>
      <w:r w:rsidR="006569FD" w:rsidRPr="00283790">
        <w:t xml:space="preserve">, </w:t>
      </w:r>
      <w:r w:rsidR="006569FD" w:rsidRPr="005161C7">
        <w:t>Mallacoota</w:t>
      </w:r>
      <w:r w:rsidR="00DE0B3B">
        <w:rPr>
          <w:b/>
        </w:rPr>
        <w:fldChar w:fldCharType="begin"/>
      </w:r>
      <w:r w:rsidR="00DE0B3B">
        <w:instrText xml:space="preserve"> XE "</w:instrText>
      </w:r>
      <w:r w:rsidR="00DE0B3B" w:rsidRPr="007C3358">
        <w:rPr>
          <w:b/>
        </w:rPr>
        <w:instrText>Mallacoota</w:instrText>
      </w:r>
      <w:r w:rsidR="00DE0B3B">
        <w:instrText xml:space="preserve">" </w:instrText>
      </w:r>
      <w:r w:rsidR="00DE0B3B">
        <w:rPr>
          <w:b/>
        </w:rPr>
        <w:fldChar w:fldCharType="end"/>
      </w:r>
      <w:r w:rsidR="006569FD" w:rsidRPr="00283790">
        <w:t xml:space="preserve">, </w:t>
      </w:r>
      <w:r w:rsidR="006569FD" w:rsidRPr="00283790">
        <w:rPr>
          <w:i/>
        </w:rPr>
        <w:t>Mildura</w:t>
      </w:r>
      <w:r w:rsidR="00DE0B3B">
        <w:rPr>
          <w:i/>
        </w:rPr>
        <w:fldChar w:fldCharType="begin"/>
      </w:r>
      <w:r w:rsidR="00DE0B3B">
        <w:instrText xml:space="preserve"> XE "</w:instrText>
      </w:r>
      <w:r w:rsidR="00DE0B3B" w:rsidRPr="00F220B5">
        <w:rPr>
          <w:i/>
        </w:rPr>
        <w:instrText>Mildura</w:instrText>
      </w:r>
      <w:r w:rsidR="00DE0B3B">
        <w:instrText xml:space="preserve">" </w:instrText>
      </w:r>
      <w:r w:rsidR="00DE0B3B">
        <w:rPr>
          <w:i/>
        </w:rPr>
        <w:fldChar w:fldCharType="end"/>
      </w:r>
      <w:r w:rsidR="006569FD" w:rsidRPr="00283790">
        <w:t>, Nhill</w:t>
      </w:r>
      <w:r w:rsidR="00DE0B3B">
        <w:fldChar w:fldCharType="begin"/>
      </w:r>
      <w:r w:rsidR="00DE0B3B">
        <w:instrText xml:space="preserve"> XE "</w:instrText>
      </w:r>
      <w:r w:rsidR="00DE0B3B" w:rsidRPr="00013325">
        <w:instrText>Nhill</w:instrText>
      </w:r>
      <w:r w:rsidR="00DE0B3B">
        <w:instrText xml:space="preserve">" </w:instrText>
      </w:r>
      <w:r w:rsidR="00DE0B3B">
        <w:fldChar w:fldCharType="end"/>
      </w:r>
      <w:r w:rsidR="006569FD" w:rsidRPr="00283790">
        <w:t>, Point Cook</w:t>
      </w:r>
      <w:r w:rsidR="00DE0B3B">
        <w:fldChar w:fldCharType="begin"/>
      </w:r>
      <w:r w:rsidR="00DE0B3B">
        <w:instrText xml:space="preserve"> XE "</w:instrText>
      </w:r>
      <w:r w:rsidR="00DE0B3B" w:rsidRPr="00B710D9">
        <w:instrText>Point Cook</w:instrText>
      </w:r>
      <w:r w:rsidR="00DE0B3B">
        <w:instrText xml:space="preserve">" </w:instrText>
      </w:r>
      <w:r w:rsidR="00DE0B3B">
        <w:fldChar w:fldCharType="end"/>
      </w:r>
      <w:r w:rsidR="006569FD" w:rsidRPr="00283790">
        <w:t>, Sale</w:t>
      </w:r>
      <w:r w:rsidR="00DE0B3B">
        <w:fldChar w:fldCharType="begin"/>
      </w:r>
      <w:r w:rsidR="00DE0B3B">
        <w:instrText xml:space="preserve"> XE "</w:instrText>
      </w:r>
      <w:r w:rsidR="00DE0B3B" w:rsidRPr="004A28F7">
        <w:instrText>Sale</w:instrText>
      </w:r>
      <w:r w:rsidR="00DE0B3B">
        <w:instrText xml:space="preserve">" </w:instrText>
      </w:r>
      <w:r w:rsidR="00DE0B3B">
        <w:fldChar w:fldCharType="end"/>
      </w:r>
      <w:r w:rsidR="006569FD" w:rsidRPr="00283790">
        <w:t>, Fulham</w:t>
      </w:r>
      <w:r w:rsidR="00DE0B3B">
        <w:fldChar w:fldCharType="begin"/>
      </w:r>
      <w:r w:rsidR="00DE0B3B">
        <w:instrText xml:space="preserve"> XE "</w:instrText>
      </w:r>
      <w:r w:rsidR="00DE0B3B" w:rsidRPr="000D604D">
        <w:instrText>Fulham</w:instrText>
      </w:r>
      <w:r w:rsidR="00DE0B3B">
        <w:instrText xml:space="preserve">" </w:instrText>
      </w:r>
      <w:r w:rsidR="00DE0B3B">
        <w:fldChar w:fldCharType="end"/>
      </w:r>
      <w:r w:rsidR="006569FD" w:rsidRPr="00283790">
        <w:t>, Warrnambool</w:t>
      </w:r>
      <w:r w:rsidR="00DE0B3B">
        <w:fldChar w:fldCharType="begin"/>
      </w:r>
      <w:r w:rsidR="00DE0B3B">
        <w:instrText xml:space="preserve"> XE "</w:instrText>
      </w:r>
      <w:r w:rsidR="00DE0B3B" w:rsidRPr="00753394">
        <w:instrText>Warrnambool</w:instrText>
      </w:r>
      <w:r w:rsidR="00DE0B3B">
        <w:instrText xml:space="preserve">" </w:instrText>
      </w:r>
      <w:r w:rsidR="00DE0B3B">
        <w:fldChar w:fldCharType="end"/>
      </w:r>
      <w:r w:rsidR="006569FD" w:rsidRPr="00283790">
        <w:t>, Yanakie</w:t>
      </w:r>
      <w:r w:rsidR="00DE0B3B">
        <w:fldChar w:fldCharType="begin"/>
      </w:r>
      <w:r w:rsidR="00DE0B3B">
        <w:instrText xml:space="preserve"> XE "</w:instrText>
      </w:r>
      <w:r w:rsidR="00DE0B3B" w:rsidRPr="00A35F28">
        <w:instrText>Yanakie</w:instrText>
      </w:r>
      <w:r w:rsidR="00DE0B3B">
        <w:instrText xml:space="preserve">" </w:instrText>
      </w:r>
      <w:r w:rsidR="00DE0B3B">
        <w:fldChar w:fldCharType="end"/>
      </w:r>
    </w:p>
    <w:p w14:paraId="2DA2673D" w14:textId="77777777" w:rsidR="006569FD" w:rsidRPr="005161C7" w:rsidRDefault="00DB35F9" w:rsidP="00785D2D">
      <w:pPr>
        <w:pStyle w:val="BodyTextBold"/>
        <w:rPr>
          <w:rStyle w:val="BodyTextChar"/>
        </w:rPr>
      </w:pPr>
      <w:r w:rsidRPr="003E3C6B">
        <w:t>Shell</w:t>
      </w:r>
      <w:r w:rsidR="00C91AF1">
        <w:tab/>
      </w:r>
      <w:r w:rsidR="006569FD" w:rsidRPr="005161C7">
        <w:rPr>
          <w:rStyle w:val="BodyTextChar"/>
        </w:rPr>
        <w:t>White Mark (Flinders Island)</w:t>
      </w:r>
      <w:r w:rsidR="00DE0B3B" w:rsidRPr="005161C7">
        <w:rPr>
          <w:rStyle w:val="BodyTextChar"/>
        </w:rPr>
        <w:fldChar w:fldCharType="begin"/>
      </w:r>
      <w:r w:rsidR="00DE0B3B" w:rsidRPr="005161C7">
        <w:instrText xml:space="preserve"> XE "</w:instrText>
      </w:r>
      <w:r w:rsidR="00DE0B3B" w:rsidRPr="005161C7">
        <w:rPr>
          <w:rStyle w:val="BodyTextChar"/>
        </w:rPr>
        <w:instrText>White Mark (Flinders Island)</w:instrText>
      </w:r>
      <w:r w:rsidR="00DE0B3B" w:rsidRPr="005161C7">
        <w:instrText xml:space="preserve">" </w:instrText>
      </w:r>
      <w:r w:rsidR="00DE0B3B" w:rsidRPr="005161C7">
        <w:rPr>
          <w:rStyle w:val="BodyTextChar"/>
        </w:rPr>
        <w:fldChar w:fldCharType="end"/>
      </w:r>
      <w:r w:rsidR="006569FD" w:rsidRPr="005161C7">
        <w:rPr>
          <w:rStyle w:val="BodyTextChar"/>
        </w:rPr>
        <w:t>, Currie (King Island)</w:t>
      </w:r>
      <w:r w:rsidR="00DE0B3B" w:rsidRPr="005161C7">
        <w:rPr>
          <w:rStyle w:val="BodyTextChar"/>
        </w:rPr>
        <w:fldChar w:fldCharType="begin"/>
      </w:r>
      <w:r w:rsidR="00DE0B3B" w:rsidRPr="005161C7">
        <w:instrText xml:space="preserve"> XE "</w:instrText>
      </w:r>
      <w:r w:rsidR="00DE0B3B" w:rsidRPr="005161C7">
        <w:rPr>
          <w:rStyle w:val="BodyTextChar"/>
        </w:rPr>
        <w:instrText>Currie (King Island)</w:instrText>
      </w:r>
      <w:r w:rsidR="00DE0B3B" w:rsidRPr="005161C7">
        <w:instrText xml:space="preserve">" </w:instrText>
      </w:r>
      <w:r w:rsidR="00DE0B3B" w:rsidRPr="005161C7">
        <w:rPr>
          <w:rStyle w:val="BodyTextChar"/>
        </w:rPr>
        <w:fldChar w:fldCharType="end"/>
      </w:r>
    </w:p>
    <w:p w14:paraId="4A5F573E" w14:textId="77777777" w:rsidR="006569FD" w:rsidRPr="00C91AF1" w:rsidRDefault="006569FD" w:rsidP="00283790">
      <w:pPr>
        <w:pStyle w:val="Heading5before6pt"/>
        <w:framePr w:wrap="around"/>
      </w:pPr>
      <w:r w:rsidRPr="00C91AF1">
        <w:t>NSW (22)</w:t>
      </w:r>
    </w:p>
    <w:p w14:paraId="46A2B552" w14:textId="77777777" w:rsidR="00283790" w:rsidRDefault="00283790" w:rsidP="00785D2D">
      <w:pPr>
        <w:pStyle w:val="BodyTextBold"/>
      </w:pPr>
    </w:p>
    <w:p w14:paraId="6B12F5C9" w14:textId="77777777" w:rsidR="003E3C6B" w:rsidRPr="005161C7" w:rsidRDefault="00C91AF1" w:rsidP="00785D2D">
      <w:pPr>
        <w:pStyle w:val="BodyTextBold"/>
        <w:rPr>
          <w:rStyle w:val="BodyTextChar"/>
        </w:rPr>
      </w:pPr>
      <w:r w:rsidRPr="00C91AF1">
        <w:t>V.O.C.</w:t>
      </w:r>
      <w:r>
        <w:tab/>
      </w:r>
      <w:r w:rsidR="003E3C6B" w:rsidRPr="005161C7">
        <w:rPr>
          <w:rStyle w:val="BodyTextChar"/>
        </w:rPr>
        <w:t>Deniliquin</w:t>
      </w:r>
      <w:r w:rsidR="00DE0B3B" w:rsidRPr="005161C7">
        <w:rPr>
          <w:rStyle w:val="BodyTextChar"/>
        </w:rPr>
        <w:fldChar w:fldCharType="begin"/>
      </w:r>
      <w:r w:rsidR="00DE0B3B" w:rsidRPr="005161C7">
        <w:instrText xml:space="preserve"> XE "</w:instrText>
      </w:r>
      <w:r w:rsidR="00DE0B3B" w:rsidRPr="005161C7">
        <w:rPr>
          <w:rStyle w:val="BodyTextChar"/>
        </w:rPr>
        <w:instrText>Deniliquin</w:instrText>
      </w:r>
      <w:r w:rsidR="00DE0B3B" w:rsidRPr="005161C7">
        <w:instrText xml:space="preserve">" </w:instrText>
      </w:r>
      <w:r w:rsidR="00DE0B3B" w:rsidRPr="005161C7">
        <w:rPr>
          <w:rStyle w:val="BodyTextChar"/>
        </w:rPr>
        <w:fldChar w:fldCharType="end"/>
      </w:r>
      <w:r w:rsidR="003E3C6B" w:rsidRPr="005161C7">
        <w:rPr>
          <w:rStyle w:val="BodyTextChar"/>
        </w:rPr>
        <w:t>, Broken Hill</w:t>
      </w:r>
      <w:r w:rsidR="00BD3DF9" w:rsidRPr="005161C7">
        <w:rPr>
          <w:rStyle w:val="BodyTextChar"/>
        </w:rPr>
        <w:fldChar w:fldCharType="begin"/>
      </w:r>
      <w:r w:rsidR="00BD3DF9" w:rsidRPr="005161C7">
        <w:instrText xml:space="preserve"> XE "Broken Hill" </w:instrText>
      </w:r>
      <w:r w:rsidR="00BD3DF9" w:rsidRPr="005161C7">
        <w:rPr>
          <w:rStyle w:val="BodyTextChar"/>
        </w:rPr>
        <w:fldChar w:fldCharType="end"/>
      </w:r>
    </w:p>
    <w:p w14:paraId="516C088B" w14:textId="77777777" w:rsidR="006569FD" w:rsidRPr="00C91AF1" w:rsidRDefault="003E3C6B" w:rsidP="00785D2D">
      <w:pPr>
        <w:pStyle w:val="BodyText"/>
      </w:pPr>
      <w:r w:rsidRPr="00C91AF1">
        <w:rPr>
          <w:rStyle w:val="BodyTextBoldChar"/>
        </w:rPr>
        <w:t>Shell</w:t>
      </w:r>
      <w:r w:rsidR="00C91AF1" w:rsidRPr="00C91AF1">
        <w:rPr>
          <w:rStyle w:val="BodyTextBoldChar"/>
        </w:rPr>
        <w:tab/>
      </w:r>
      <w:r w:rsidR="006569FD" w:rsidRPr="00C91AF1">
        <w:t>(H.M.A.</w:t>
      </w:r>
      <w:r w:rsidR="00DE0B3B">
        <w:t xml:space="preserve"> </w:t>
      </w:r>
      <w:r w:rsidR="006569FD" w:rsidRPr="00C91AF1">
        <w:t>Ships</w:t>
      </w:r>
      <w:r w:rsidRPr="00C91AF1">
        <w:t xml:space="preserve"> in </w:t>
      </w:r>
      <w:r w:rsidR="006569FD" w:rsidRPr="00C91AF1">
        <w:t>Sydney),</w:t>
      </w:r>
      <w:r w:rsidR="006569FD" w:rsidRPr="00C91AF1">
        <w:rPr>
          <w:color w:val="0000FF"/>
        </w:rPr>
        <w:t xml:space="preserve"> </w:t>
      </w:r>
      <w:r w:rsidR="006569FD" w:rsidRPr="00C91AF1">
        <w:t>Ballina,</w:t>
      </w:r>
      <w:r w:rsidR="007637AF">
        <w:fldChar w:fldCharType="begin"/>
      </w:r>
      <w:r w:rsidR="007637AF">
        <w:instrText xml:space="preserve"> XE "</w:instrText>
      </w:r>
      <w:r w:rsidR="007637AF" w:rsidRPr="00D82DD9">
        <w:instrText>Ballina,</w:instrText>
      </w:r>
      <w:r w:rsidR="007637AF">
        <w:instrText xml:space="preserve">" </w:instrText>
      </w:r>
      <w:r w:rsidR="007637AF">
        <w:fldChar w:fldCharType="end"/>
      </w:r>
      <w:r w:rsidR="006569FD" w:rsidRPr="00C91AF1">
        <w:t xml:space="preserve"> Cambden</w:t>
      </w:r>
      <w:r w:rsidR="007637AF">
        <w:fldChar w:fldCharType="begin"/>
      </w:r>
      <w:r w:rsidR="007637AF">
        <w:instrText xml:space="preserve"> XE "</w:instrText>
      </w:r>
      <w:r w:rsidR="007637AF" w:rsidRPr="00FD1E6F">
        <w:instrText>Cambden</w:instrText>
      </w:r>
      <w:r w:rsidR="007637AF">
        <w:instrText xml:space="preserve">" </w:instrText>
      </w:r>
      <w:r w:rsidR="007637AF">
        <w:fldChar w:fldCharType="end"/>
      </w:r>
      <w:r w:rsidR="006569FD" w:rsidRPr="00C91AF1">
        <w:t>, Cootamundra,</w:t>
      </w:r>
      <w:r w:rsidR="007637AF">
        <w:fldChar w:fldCharType="begin"/>
      </w:r>
      <w:r w:rsidR="007637AF">
        <w:instrText xml:space="preserve"> XE "</w:instrText>
      </w:r>
      <w:r w:rsidR="007637AF" w:rsidRPr="00616742">
        <w:instrText>Cootamundra,</w:instrText>
      </w:r>
      <w:r w:rsidR="007637AF">
        <w:instrText xml:space="preserve">" </w:instrText>
      </w:r>
      <w:r w:rsidR="007637AF">
        <w:fldChar w:fldCharType="end"/>
      </w:r>
      <w:r w:rsidR="006569FD" w:rsidRPr="00C91AF1">
        <w:t xml:space="preserve"> Dubbo</w:t>
      </w:r>
      <w:r w:rsidR="007637AF">
        <w:fldChar w:fldCharType="begin"/>
      </w:r>
      <w:r w:rsidR="007637AF">
        <w:instrText xml:space="preserve"> XE "</w:instrText>
      </w:r>
      <w:r w:rsidR="007637AF" w:rsidRPr="00AE30A8">
        <w:instrText>Dubbo</w:instrText>
      </w:r>
      <w:r w:rsidR="007637AF">
        <w:instrText xml:space="preserve">" </w:instrText>
      </w:r>
      <w:r w:rsidR="007637AF">
        <w:fldChar w:fldCharType="end"/>
      </w:r>
      <w:r w:rsidR="006569FD" w:rsidRPr="00C91AF1">
        <w:t>, Evans Head</w:t>
      </w:r>
      <w:r w:rsidR="007637AF">
        <w:fldChar w:fldCharType="begin"/>
      </w:r>
      <w:r w:rsidR="007637AF">
        <w:instrText xml:space="preserve"> XE "</w:instrText>
      </w:r>
      <w:r w:rsidR="007637AF" w:rsidRPr="00FA2BC1">
        <w:instrText>Evans Head</w:instrText>
      </w:r>
      <w:r w:rsidR="007637AF">
        <w:instrText xml:space="preserve">" </w:instrText>
      </w:r>
      <w:r w:rsidR="007637AF">
        <w:fldChar w:fldCharType="end"/>
      </w:r>
      <w:r w:rsidR="006569FD" w:rsidRPr="00C91AF1">
        <w:t>, Hay</w:t>
      </w:r>
      <w:r w:rsidR="007637AF">
        <w:fldChar w:fldCharType="begin"/>
      </w:r>
      <w:r w:rsidR="007637AF">
        <w:instrText xml:space="preserve"> XE "</w:instrText>
      </w:r>
      <w:r w:rsidR="007637AF" w:rsidRPr="00B13DF4">
        <w:instrText>Hay</w:instrText>
      </w:r>
      <w:r w:rsidR="007637AF">
        <w:instrText xml:space="preserve">" </w:instrText>
      </w:r>
      <w:r w:rsidR="007637AF">
        <w:fldChar w:fldCharType="end"/>
      </w:r>
      <w:r w:rsidR="006569FD" w:rsidRPr="00C91AF1">
        <w:t>, Macquaire Grove</w:t>
      </w:r>
      <w:r w:rsidR="007637AF">
        <w:fldChar w:fldCharType="begin"/>
      </w:r>
      <w:r w:rsidR="007637AF">
        <w:instrText xml:space="preserve"> XE "</w:instrText>
      </w:r>
      <w:r w:rsidR="007637AF" w:rsidRPr="00E21CDB">
        <w:instrText>Macquaire Grove</w:instrText>
      </w:r>
      <w:r w:rsidR="007637AF">
        <w:instrText xml:space="preserve">" </w:instrText>
      </w:r>
      <w:r w:rsidR="007637AF">
        <w:fldChar w:fldCharType="end"/>
      </w:r>
      <w:r w:rsidR="006569FD" w:rsidRPr="00C91AF1">
        <w:t>, Mascot</w:t>
      </w:r>
      <w:r w:rsidR="007637AF">
        <w:fldChar w:fldCharType="begin"/>
      </w:r>
      <w:r w:rsidR="007637AF">
        <w:instrText xml:space="preserve"> XE "</w:instrText>
      </w:r>
      <w:r w:rsidR="007637AF" w:rsidRPr="00B95AD5">
        <w:instrText>Mascot</w:instrText>
      </w:r>
      <w:r w:rsidR="007637AF">
        <w:instrText xml:space="preserve">" </w:instrText>
      </w:r>
      <w:r w:rsidR="007637AF">
        <w:fldChar w:fldCharType="end"/>
      </w:r>
      <w:r w:rsidR="006569FD" w:rsidRPr="00C91AF1">
        <w:t>, Narramine,</w:t>
      </w:r>
      <w:r w:rsidR="007637AF">
        <w:fldChar w:fldCharType="begin"/>
      </w:r>
      <w:r w:rsidR="007637AF">
        <w:instrText xml:space="preserve"> XE "</w:instrText>
      </w:r>
      <w:r w:rsidR="007637AF" w:rsidRPr="008E30EB">
        <w:instrText>Narramine,</w:instrText>
      </w:r>
      <w:r w:rsidR="007637AF">
        <w:instrText xml:space="preserve">" </w:instrText>
      </w:r>
      <w:r w:rsidR="007637AF">
        <w:fldChar w:fldCharType="end"/>
      </w:r>
      <w:r w:rsidR="006569FD" w:rsidRPr="00C91AF1">
        <w:t xml:space="preserve"> Williamtown (Newcastle)</w:t>
      </w:r>
      <w:r w:rsidR="007637AF">
        <w:fldChar w:fldCharType="begin"/>
      </w:r>
      <w:r w:rsidR="007637AF">
        <w:instrText xml:space="preserve"> XE "</w:instrText>
      </w:r>
      <w:r w:rsidR="007637AF" w:rsidRPr="00DF2124">
        <w:instrText>Williamtown (Newcastle)</w:instrText>
      </w:r>
      <w:r w:rsidR="007637AF">
        <w:instrText xml:space="preserve">" </w:instrText>
      </w:r>
      <w:r w:rsidR="007637AF">
        <w:fldChar w:fldCharType="end"/>
      </w:r>
      <w:r w:rsidR="006569FD" w:rsidRPr="00C91AF1">
        <w:t>, Nyngan</w:t>
      </w:r>
      <w:r w:rsidR="007637AF">
        <w:fldChar w:fldCharType="begin"/>
      </w:r>
      <w:r w:rsidR="007637AF">
        <w:instrText xml:space="preserve"> XE "</w:instrText>
      </w:r>
      <w:r w:rsidR="007637AF" w:rsidRPr="00991EE5">
        <w:instrText>Nyngan</w:instrText>
      </w:r>
      <w:r w:rsidR="007637AF">
        <w:instrText xml:space="preserve">" </w:instrText>
      </w:r>
      <w:r w:rsidR="007637AF">
        <w:fldChar w:fldCharType="end"/>
      </w:r>
      <w:r w:rsidR="006569FD" w:rsidRPr="00C91AF1">
        <w:t>, Rathmines</w:t>
      </w:r>
      <w:r w:rsidR="007637AF">
        <w:fldChar w:fldCharType="begin"/>
      </w:r>
      <w:r w:rsidR="007637AF">
        <w:instrText xml:space="preserve"> XE "</w:instrText>
      </w:r>
      <w:r w:rsidR="007637AF" w:rsidRPr="00B57085">
        <w:instrText>Rathmines</w:instrText>
      </w:r>
      <w:r w:rsidR="007637AF">
        <w:instrText xml:space="preserve">" </w:instrText>
      </w:r>
      <w:r w:rsidR="007637AF">
        <w:fldChar w:fldCharType="end"/>
      </w:r>
      <w:r w:rsidR="006569FD" w:rsidRPr="00C91AF1">
        <w:t>, Richmond</w:t>
      </w:r>
      <w:r w:rsidR="007637AF">
        <w:fldChar w:fldCharType="begin"/>
      </w:r>
      <w:r w:rsidR="007637AF">
        <w:instrText xml:space="preserve"> XE "</w:instrText>
      </w:r>
      <w:r w:rsidR="007637AF" w:rsidRPr="00E2394C">
        <w:instrText>Richmond</w:instrText>
      </w:r>
      <w:r w:rsidR="007637AF">
        <w:instrText xml:space="preserve">" </w:instrText>
      </w:r>
      <w:r w:rsidR="007637AF">
        <w:fldChar w:fldCharType="end"/>
      </w:r>
      <w:r w:rsidR="006569FD" w:rsidRPr="00C91AF1">
        <w:t>, Wagga</w:t>
      </w:r>
      <w:r w:rsidR="007637AF">
        <w:fldChar w:fldCharType="begin"/>
      </w:r>
      <w:r w:rsidR="007637AF">
        <w:instrText xml:space="preserve"> XE "</w:instrText>
      </w:r>
      <w:r w:rsidR="007637AF" w:rsidRPr="0049078B">
        <w:instrText>Wagga</w:instrText>
      </w:r>
      <w:r w:rsidR="007637AF">
        <w:instrText xml:space="preserve">" </w:instrText>
      </w:r>
      <w:r w:rsidR="007637AF">
        <w:fldChar w:fldCharType="end"/>
      </w:r>
      <w:r w:rsidR="006569FD" w:rsidRPr="00C91AF1">
        <w:t>, Moruya</w:t>
      </w:r>
      <w:r w:rsidR="007637AF">
        <w:fldChar w:fldCharType="begin"/>
      </w:r>
      <w:r w:rsidR="007637AF">
        <w:instrText xml:space="preserve"> XE "</w:instrText>
      </w:r>
      <w:r w:rsidR="007637AF" w:rsidRPr="00C03DD0">
        <w:instrText>Moruya</w:instrText>
      </w:r>
      <w:r w:rsidR="007637AF">
        <w:instrText xml:space="preserve">" </w:instrText>
      </w:r>
      <w:r w:rsidR="007637AF">
        <w:fldChar w:fldCharType="end"/>
      </w:r>
      <w:r w:rsidR="006569FD" w:rsidRPr="00C91AF1">
        <w:t>, Nowra,</w:t>
      </w:r>
      <w:r w:rsidR="007637AF">
        <w:fldChar w:fldCharType="begin"/>
      </w:r>
      <w:r w:rsidR="007637AF">
        <w:instrText xml:space="preserve"> XE "</w:instrText>
      </w:r>
      <w:r w:rsidR="007637AF" w:rsidRPr="00EC608F">
        <w:instrText>Nowra</w:instrText>
      </w:r>
      <w:r w:rsidR="007637AF">
        <w:instrText xml:space="preserve">" </w:instrText>
      </w:r>
      <w:r w:rsidR="007637AF">
        <w:fldChar w:fldCharType="end"/>
      </w:r>
      <w:r w:rsidR="006569FD" w:rsidRPr="00C91AF1">
        <w:t xml:space="preserve"> Wingham</w:t>
      </w:r>
      <w:r w:rsidR="007637AF">
        <w:fldChar w:fldCharType="begin"/>
      </w:r>
      <w:r w:rsidR="007637AF">
        <w:instrText xml:space="preserve"> XE "</w:instrText>
      </w:r>
      <w:r w:rsidR="007637AF" w:rsidRPr="00AC3BF9">
        <w:instrText>Wingham</w:instrText>
      </w:r>
      <w:r w:rsidR="007637AF">
        <w:instrText xml:space="preserve">" </w:instrText>
      </w:r>
      <w:r w:rsidR="007637AF">
        <w:fldChar w:fldCharType="end"/>
      </w:r>
      <w:r w:rsidR="006569FD" w:rsidRPr="00C91AF1">
        <w:t>,</w:t>
      </w:r>
      <w:r w:rsidR="006569FD" w:rsidRPr="00C91AF1">
        <w:rPr>
          <w:color w:val="0000FF"/>
        </w:rPr>
        <w:t xml:space="preserve"> </w:t>
      </w:r>
      <w:r w:rsidR="006569FD" w:rsidRPr="00C91AF1">
        <w:t>Bourke</w:t>
      </w:r>
      <w:r w:rsidR="007637AF">
        <w:fldChar w:fldCharType="begin"/>
      </w:r>
      <w:r w:rsidR="007637AF">
        <w:instrText xml:space="preserve"> XE "</w:instrText>
      </w:r>
      <w:r w:rsidR="007637AF" w:rsidRPr="00105B32">
        <w:instrText>Bourke</w:instrText>
      </w:r>
      <w:r w:rsidR="007637AF">
        <w:instrText xml:space="preserve">" </w:instrText>
      </w:r>
      <w:r w:rsidR="007637AF">
        <w:fldChar w:fldCharType="end"/>
      </w:r>
      <w:r w:rsidR="006569FD" w:rsidRPr="00C91AF1">
        <w:t>, Coffs Harbour</w:t>
      </w:r>
      <w:r w:rsidR="007637AF">
        <w:fldChar w:fldCharType="begin"/>
      </w:r>
      <w:r w:rsidR="007637AF">
        <w:instrText xml:space="preserve"> XE "</w:instrText>
      </w:r>
      <w:r w:rsidR="007637AF" w:rsidRPr="0049124F">
        <w:instrText>Coffs Harbour</w:instrText>
      </w:r>
      <w:r w:rsidR="007637AF">
        <w:instrText xml:space="preserve">" </w:instrText>
      </w:r>
      <w:r w:rsidR="007637AF">
        <w:fldChar w:fldCharType="end"/>
      </w:r>
    </w:p>
    <w:p w14:paraId="3890A552" w14:textId="77777777" w:rsidR="006569FD" w:rsidRPr="00C91AF1" w:rsidRDefault="006569FD" w:rsidP="00283790">
      <w:pPr>
        <w:pStyle w:val="Heading5before6pt"/>
        <w:framePr w:wrap="around"/>
      </w:pPr>
      <w:r w:rsidRPr="00C91AF1">
        <w:t>S.A. (10)</w:t>
      </w:r>
    </w:p>
    <w:p w14:paraId="2023190D" w14:textId="77777777" w:rsidR="00283790" w:rsidRDefault="00283790" w:rsidP="00785D2D">
      <w:pPr>
        <w:pStyle w:val="BodyTextBold"/>
      </w:pPr>
    </w:p>
    <w:p w14:paraId="7D84CE87" w14:textId="77777777" w:rsidR="006569FD" w:rsidRPr="005161C7" w:rsidRDefault="003E3C6B" w:rsidP="00785D2D">
      <w:pPr>
        <w:pStyle w:val="BodyTextBold"/>
      </w:pPr>
      <w:r w:rsidRPr="00C91AF1">
        <w:t>V.O.C.</w:t>
      </w:r>
      <w:r w:rsidR="00C91AF1" w:rsidRPr="00C91AF1">
        <w:t xml:space="preserve"> </w:t>
      </w:r>
      <w:r w:rsidR="008C2505">
        <w:tab/>
      </w:r>
      <w:r w:rsidR="006569FD" w:rsidRPr="005161C7">
        <w:t>(H.M.A.</w:t>
      </w:r>
      <w:r w:rsidR="00325C12" w:rsidRPr="005161C7">
        <w:t xml:space="preserve"> </w:t>
      </w:r>
      <w:r w:rsidR="006569FD" w:rsidRPr="005161C7">
        <w:t xml:space="preserve">Ships </w:t>
      </w:r>
      <w:r w:rsidRPr="005161C7">
        <w:t xml:space="preserve">in </w:t>
      </w:r>
      <w:r w:rsidR="006569FD" w:rsidRPr="005161C7">
        <w:t>Adelaide - none)</w:t>
      </w:r>
      <w:r w:rsidRPr="005161C7">
        <w:t xml:space="preserve"> </w:t>
      </w:r>
      <w:r w:rsidR="006569FD" w:rsidRPr="005161C7">
        <w:rPr>
          <w:i/>
        </w:rPr>
        <w:t>Ceduna</w:t>
      </w:r>
      <w:r w:rsidR="00734A34" w:rsidRPr="005161C7">
        <w:rPr>
          <w:i/>
        </w:rPr>
        <w:fldChar w:fldCharType="begin"/>
      </w:r>
      <w:r w:rsidR="00734A34" w:rsidRPr="005161C7">
        <w:instrText xml:space="preserve"> XE "</w:instrText>
      </w:r>
      <w:r w:rsidR="00734A34" w:rsidRPr="005161C7">
        <w:rPr>
          <w:i/>
        </w:rPr>
        <w:instrText>Ceduna</w:instrText>
      </w:r>
      <w:r w:rsidR="00734A34" w:rsidRPr="005161C7">
        <w:instrText xml:space="preserve">" </w:instrText>
      </w:r>
      <w:r w:rsidR="00734A34" w:rsidRPr="005161C7">
        <w:rPr>
          <w:i/>
        </w:rPr>
        <w:fldChar w:fldCharType="end"/>
      </w:r>
      <w:r w:rsidR="006569FD" w:rsidRPr="005161C7">
        <w:t>, Cook</w:t>
      </w:r>
      <w:r w:rsidR="00734A34" w:rsidRPr="005161C7">
        <w:fldChar w:fldCharType="begin"/>
      </w:r>
      <w:r w:rsidR="00734A34" w:rsidRPr="005161C7">
        <w:instrText xml:space="preserve"> XE "Cook" </w:instrText>
      </w:r>
      <w:r w:rsidR="00734A34" w:rsidRPr="005161C7">
        <w:fldChar w:fldCharType="end"/>
      </w:r>
      <w:r w:rsidR="006569FD" w:rsidRPr="005161C7">
        <w:t>, Kimba</w:t>
      </w:r>
      <w:r w:rsidR="00734A34" w:rsidRPr="005161C7">
        <w:fldChar w:fldCharType="begin"/>
      </w:r>
      <w:r w:rsidR="00734A34" w:rsidRPr="005161C7">
        <w:instrText xml:space="preserve"> XE "Kimba" </w:instrText>
      </w:r>
      <w:r w:rsidR="00734A34" w:rsidRPr="005161C7">
        <w:fldChar w:fldCharType="end"/>
      </w:r>
      <w:r w:rsidR="006569FD" w:rsidRPr="005161C7">
        <w:t>, Kingscote</w:t>
      </w:r>
      <w:r w:rsidR="00734A34" w:rsidRPr="005161C7">
        <w:fldChar w:fldCharType="begin"/>
      </w:r>
      <w:r w:rsidR="00734A34" w:rsidRPr="005161C7">
        <w:instrText xml:space="preserve"> XE "Kingscote" </w:instrText>
      </w:r>
      <w:r w:rsidR="00734A34" w:rsidRPr="005161C7">
        <w:fldChar w:fldCharType="end"/>
      </w:r>
      <w:r w:rsidR="006569FD" w:rsidRPr="005161C7">
        <w:t xml:space="preserve">, </w:t>
      </w:r>
      <w:r w:rsidR="006569FD" w:rsidRPr="005161C7">
        <w:rPr>
          <w:sz w:val="18"/>
        </w:rPr>
        <w:t>Mallala</w:t>
      </w:r>
      <w:r w:rsidR="00734A34" w:rsidRPr="005161C7">
        <w:rPr>
          <w:sz w:val="18"/>
        </w:rPr>
        <w:fldChar w:fldCharType="begin"/>
      </w:r>
      <w:r w:rsidR="00734A34" w:rsidRPr="005161C7">
        <w:instrText xml:space="preserve"> XE "</w:instrText>
      </w:r>
      <w:r w:rsidR="00734A34" w:rsidRPr="005161C7">
        <w:rPr>
          <w:sz w:val="18"/>
        </w:rPr>
        <w:instrText>Mallala</w:instrText>
      </w:r>
      <w:r w:rsidR="00734A34" w:rsidRPr="005161C7">
        <w:instrText xml:space="preserve">" </w:instrText>
      </w:r>
      <w:r w:rsidR="00734A34" w:rsidRPr="005161C7">
        <w:rPr>
          <w:sz w:val="18"/>
        </w:rPr>
        <w:fldChar w:fldCharType="end"/>
      </w:r>
      <w:r w:rsidR="006569FD" w:rsidRPr="005161C7">
        <w:t xml:space="preserve">, </w:t>
      </w:r>
      <w:r w:rsidR="006569FD" w:rsidRPr="005161C7">
        <w:rPr>
          <w:sz w:val="18"/>
        </w:rPr>
        <w:t>Maree</w:t>
      </w:r>
      <w:r w:rsidR="00734A34" w:rsidRPr="005161C7">
        <w:rPr>
          <w:sz w:val="18"/>
        </w:rPr>
        <w:fldChar w:fldCharType="begin"/>
      </w:r>
      <w:r w:rsidR="00734A34" w:rsidRPr="005161C7">
        <w:instrText xml:space="preserve"> XE "</w:instrText>
      </w:r>
      <w:r w:rsidR="00734A34" w:rsidRPr="005161C7">
        <w:rPr>
          <w:sz w:val="18"/>
        </w:rPr>
        <w:instrText>Maree</w:instrText>
      </w:r>
      <w:r w:rsidR="00734A34" w:rsidRPr="005161C7">
        <w:instrText xml:space="preserve">" </w:instrText>
      </w:r>
      <w:r w:rsidR="00734A34" w:rsidRPr="005161C7">
        <w:rPr>
          <w:sz w:val="18"/>
        </w:rPr>
        <w:fldChar w:fldCharType="end"/>
      </w:r>
      <w:r w:rsidR="006569FD" w:rsidRPr="005161C7">
        <w:rPr>
          <w:sz w:val="18"/>
        </w:rPr>
        <w:t>,</w:t>
      </w:r>
      <w:r w:rsidR="006569FD" w:rsidRPr="005161C7">
        <w:t xml:space="preserve"> Mt. Gambier</w:t>
      </w:r>
      <w:r w:rsidR="00734A34" w:rsidRPr="005161C7">
        <w:fldChar w:fldCharType="begin"/>
      </w:r>
      <w:r w:rsidR="00734A34" w:rsidRPr="005161C7">
        <w:instrText xml:space="preserve"> XE "Mt. Gambier" </w:instrText>
      </w:r>
      <w:r w:rsidR="00734A34" w:rsidRPr="005161C7">
        <w:fldChar w:fldCharType="end"/>
      </w:r>
      <w:r w:rsidR="006569FD" w:rsidRPr="005161C7">
        <w:t>, Oodnadatta</w:t>
      </w:r>
      <w:r w:rsidR="00734A34" w:rsidRPr="005161C7">
        <w:fldChar w:fldCharType="begin"/>
      </w:r>
      <w:r w:rsidR="00734A34" w:rsidRPr="005161C7">
        <w:instrText xml:space="preserve"> XE "Oodnadatta" </w:instrText>
      </w:r>
      <w:r w:rsidR="00734A34" w:rsidRPr="005161C7">
        <w:fldChar w:fldCharType="end"/>
      </w:r>
      <w:r w:rsidR="006569FD" w:rsidRPr="005161C7">
        <w:t>, Parafield</w:t>
      </w:r>
      <w:r w:rsidR="00734A34" w:rsidRPr="005161C7">
        <w:fldChar w:fldCharType="begin"/>
      </w:r>
      <w:r w:rsidR="00734A34" w:rsidRPr="005161C7">
        <w:instrText xml:space="preserve"> XE "Parafield" </w:instrText>
      </w:r>
      <w:r w:rsidR="00734A34" w:rsidRPr="005161C7">
        <w:fldChar w:fldCharType="end"/>
      </w:r>
      <w:r w:rsidR="006569FD" w:rsidRPr="005161C7">
        <w:t>, Port Lincoln</w:t>
      </w:r>
      <w:r w:rsidR="00734A34" w:rsidRPr="005161C7">
        <w:fldChar w:fldCharType="begin"/>
      </w:r>
      <w:r w:rsidR="00734A34" w:rsidRPr="005161C7">
        <w:instrText xml:space="preserve"> XE "Port Lincoln" </w:instrText>
      </w:r>
      <w:r w:rsidR="00734A34" w:rsidRPr="005161C7">
        <w:fldChar w:fldCharType="end"/>
      </w:r>
      <w:r w:rsidR="006569FD" w:rsidRPr="005161C7">
        <w:t>,</w:t>
      </w:r>
      <w:r w:rsidR="006569FD" w:rsidRPr="005161C7">
        <w:rPr>
          <w:rStyle w:val="StyleBodyTextBoldChar"/>
          <w:b w:val="0"/>
        </w:rPr>
        <w:t xml:space="preserve"> </w:t>
      </w:r>
      <w:r w:rsidR="006569FD" w:rsidRPr="005161C7">
        <w:rPr>
          <w:rStyle w:val="StyleBodyTextBoldChar"/>
        </w:rPr>
        <w:t>Port Pirie</w:t>
      </w:r>
      <w:r w:rsidR="00734A34" w:rsidRPr="005161C7">
        <w:rPr>
          <w:rStyle w:val="StyleBodyTextBoldChar"/>
          <w:b w:val="0"/>
        </w:rPr>
        <w:fldChar w:fldCharType="begin"/>
      </w:r>
      <w:r w:rsidR="00734A34" w:rsidRPr="005161C7">
        <w:instrText xml:space="preserve"> XE "</w:instrText>
      </w:r>
      <w:r w:rsidR="00734A34" w:rsidRPr="005161C7">
        <w:rPr>
          <w:rStyle w:val="StyleBodyTextBoldChar"/>
          <w:b w:val="0"/>
        </w:rPr>
        <w:instrText>Port Pirie</w:instrText>
      </w:r>
      <w:r w:rsidR="00734A34" w:rsidRPr="005161C7">
        <w:instrText xml:space="preserve">" </w:instrText>
      </w:r>
      <w:r w:rsidR="00734A34" w:rsidRPr="005161C7">
        <w:rPr>
          <w:rStyle w:val="StyleBodyTextBoldChar"/>
          <w:b w:val="0"/>
        </w:rPr>
        <w:fldChar w:fldCharType="end"/>
      </w:r>
      <w:r w:rsidR="006569FD" w:rsidRPr="005161C7">
        <w:rPr>
          <w:rStyle w:val="StyleBodyTextBoldChar"/>
          <w:b w:val="0"/>
        </w:rPr>
        <w:t xml:space="preserve">, </w:t>
      </w:r>
      <w:r w:rsidR="006569FD" w:rsidRPr="005161C7">
        <w:rPr>
          <w:sz w:val="18"/>
        </w:rPr>
        <w:t>Tintinara</w:t>
      </w:r>
      <w:r w:rsidR="00734A34" w:rsidRPr="005161C7">
        <w:rPr>
          <w:sz w:val="18"/>
        </w:rPr>
        <w:fldChar w:fldCharType="begin"/>
      </w:r>
      <w:r w:rsidR="00734A34" w:rsidRPr="005161C7">
        <w:instrText xml:space="preserve"> XE "</w:instrText>
      </w:r>
      <w:r w:rsidR="00734A34" w:rsidRPr="005161C7">
        <w:rPr>
          <w:sz w:val="18"/>
        </w:rPr>
        <w:instrText>Tintinara</w:instrText>
      </w:r>
      <w:r w:rsidR="00734A34" w:rsidRPr="005161C7">
        <w:instrText xml:space="preserve">" </w:instrText>
      </w:r>
      <w:r w:rsidR="00734A34" w:rsidRPr="005161C7">
        <w:rPr>
          <w:sz w:val="18"/>
        </w:rPr>
        <w:fldChar w:fldCharType="end"/>
      </w:r>
      <w:r w:rsidR="006569FD" w:rsidRPr="005161C7">
        <w:t xml:space="preserve"> </w:t>
      </w:r>
    </w:p>
    <w:p w14:paraId="6AF403D5" w14:textId="77777777" w:rsidR="003E3C6B" w:rsidRPr="005161C7" w:rsidRDefault="003E3C6B" w:rsidP="00785D2D">
      <w:pPr>
        <w:pStyle w:val="BodyTextBold"/>
      </w:pPr>
      <w:r w:rsidRPr="003E3C6B">
        <w:t>Shell</w:t>
      </w:r>
      <w:r w:rsidR="008C2505">
        <w:tab/>
      </w:r>
      <w:r w:rsidRPr="005161C7">
        <w:rPr>
          <w:rStyle w:val="BodyTextChar"/>
        </w:rPr>
        <w:t>Farina</w:t>
      </w:r>
      <w:r w:rsidR="00734A34" w:rsidRPr="005161C7">
        <w:rPr>
          <w:rStyle w:val="BodyTextChar"/>
        </w:rPr>
        <w:fldChar w:fldCharType="begin"/>
      </w:r>
      <w:r w:rsidR="00734A34" w:rsidRPr="005161C7">
        <w:instrText xml:space="preserve"> XE "</w:instrText>
      </w:r>
      <w:r w:rsidR="00734A34" w:rsidRPr="005161C7">
        <w:rPr>
          <w:rStyle w:val="BodyTextChar"/>
        </w:rPr>
        <w:instrText>Farina</w:instrText>
      </w:r>
      <w:r w:rsidR="00734A34" w:rsidRPr="005161C7">
        <w:instrText xml:space="preserve">" </w:instrText>
      </w:r>
      <w:r w:rsidR="00734A34" w:rsidRPr="005161C7">
        <w:rPr>
          <w:rStyle w:val="BodyTextChar"/>
        </w:rPr>
        <w:fldChar w:fldCharType="end"/>
      </w:r>
    </w:p>
    <w:p w14:paraId="2E43E6B6" w14:textId="77777777" w:rsidR="006569FD" w:rsidRPr="00C91AF1" w:rsidRDefault="006569FD" w:rsidP="00283790">
      <w:pPr>
        <w:pStyle w:val="Heading5before6pt"/>
        <w:framePr w:wrap="around"/>
      </w:pPr>
      <w:r w:rsidRPr="00C91AF1">
        <w:t>W.A. (22)</w:t>
      </w:r>
    </w:p>
    <w:p w14:paraId="7DF68FFB" w14:textId="77777777" w:rsidR="00283790" w:rsidRDefault="00283790" w:rsidP="00785D2D">
      <w:pPr>
        <w:pStyle w:val="BodyTextBold"/>
      </w:pPr>
    </w:p>
    <w:p w14:paraId="76FE9567" w14:textId="77777777" w:rsidR="006569FD" w:rsidRPr="003A3FB5" w:rsidRDefault="003E3C6B" w:rsidP="00785D2D">
      <w:pPr>
        <w:pStyle w:val="BodyTextBold"/>
      </w:pPr>
      <w:r>
        <w:t>V.O.C.</w:t>
      </w:r>
      <w:r w:rsidR="008C2505">
        <w:tab/>
      </w:r>
      <w:r w:rsidR="006569FD" w:rsidRPr="005161C7">
        <w:t>(H.M.A.</w:t>
      </w:r>
      <w:r w:rsidR="005161C7">
        <w:t xml:space="preserve"> </w:t>
      </w:r>
      <w:r w:rsidR="006569FD" w:rsidRPr="005161C7">
        <w:t xml:space="preserve">Ships </w:t>
      </w:r>
      <w:r w:rsidRPr="005161C7">
        <w:t xml:space="preserve">in </w:t>
      </w:r>
      <w:r w:rsidR="006569FD" w:rsidRPr="005161C7">
        <w:t>Fremantle)</w:t>
      </w:r>
      <w:r w:rsidRPr="005161C7">
        <w:t xml:space="preserve"> </w:t>
      </w:r>
      <w:r w:rsidR="006569FD" w:rsidRPr="005161C7">
        <w:t>Albany</w:t>
      </w:r>
      <w:r w:rsidR="00734A34" w:rsidRPr="005161C7">
        <w:fldChar w:fldCharType="begin"/>
      </w:r>
      <w:r w:rsidR="00734A34" w:rsidRPr="005161C7">
        <w:instrText xml:space="preserve"> XE "Albany" </w:instrText>
      </w:r>
      <w:r w:rsidR="00734A34" w:rsidRPr="005161C7">
        <w:fldChar w:fldCharType="end"/>
      </w:r>
      <w:r w:rsidR="006569FD" w:rsidRPr="005161C7">
        <w:t>, Broome</w:t>
      </w:r>
      <w:r w:rsidR="00734A34" w:rsidRPr="005161C7">
        <w:fldChar w:fldCharType="begin"/>
      </w:r>
      <w:r w:rsidR="00734A34" w:rsidRPr="005161C7">
        <w:instrText xml:space="preserve"> XE "Broome" </w:instrText>
      </w:r>
      <w:r w:rsidR="00734A34" w:rsidRPr="005161C7">
        <w:fldChar w:fldCharType="end"/>
      </w:r>
      <w:r w:rsidR="006569FD" w:rsidRPr="005161C7">
        <w:t xml:space="preserve"> (Military operated), Brassleton</w:t>
      </w:r>
      <w:r w:rsidR="00734A34" w:rsidRPr="005161C7">
        <w:fldChar w:fldCharType="begin"/>
      </w:r>
      <w:r w:rsidR="00734A34" w:rsidRPr="005161C7">
        <w:instrText xml:space="preserve"> XE "Brassleton" </w:instrText>
      </w:r>
      <w:r w:rsidR="00734A34" w:rsidRPr="005161C7">
        <w:fldChar w:fldCharType="end"/>
      </w:r>
      <w:r w:rsidR="006569FD" w:rsidRPr="005161C7">
        <w:t xml:space="preserve">, </w:t>
      </w:r>
      <w:r w:rsidR="009F53C3" w:rsidRPr="005161C7">
        <w:t>Carnarvon</w:t>
      </w:r>
      <w:r w:rsidR="00734A34" w:rsidRPr="005161C7">
        <w:fldChar w:fldCharType="begin"/>
      </w:r>
      <w:r w:rsidR="00734A34" w:rsidRPr="005161C7">
        <w:instrText xml:space="preserve"> XE "Ca</w:instrText>
      </w:r>
      <w:r w:rsidR="005A37A2">
        <w:instrText>r</w:instrText>
      </w:r>
      <w:r w:rsidR="00734A34" w:rsidRPr="005161C7">
        <w:instrText xml:space="preserve">narvon" </w:instrText>
      </w:r>
      <w:r w:rsidR="00734A34" w:rsidRPr="005161C7">
        <w:fldChar w:fldCharType="end"/>
      </w:r>
      <w:r w:rsidR="006569FD" w:rsidRPr="005161C7">
        <w:t xml:space="preserve">, </w:t>
      </w:r>
      <w:r w:rsidR="00163389" w:rsidRPr="005161C7">
        <w:t>Cunderdin</w:t>
      </w:r>
      <w:r w:rsidR="00734A34" w:rsidRPr="005161C7">
        <w:fldChar w:fldCharType="begin"/>
      </w:r>
      <w:r w:rsidR="00734A34" w:rsidRPr="005161C7">
        <w:instrText xml:space="preserve"> XE "Cunder</w:instrText>
      </w:r>
      <w:r w:rsidR="005A37A2">
        <w:instrText>d</w:instrText>
      </w:r>
      <w:r w:rsidR="00734A34" w:rsidRPr="005161C7">
        <w:instrText xml:space="preserve">in" </w:instrText>
      </w:r>
      <w:r w:rsidR="00734A34" w:rsidRPr="005161C7">
        <w:fldChar w:fldCharType="end"/>
      </w:r>
      <w:r w:rsidR="006569FD" w:rsidRPr="005161C7">
        <w:t>, Derby</w:t>
      </w:r>
      <w:r w:rsidR="00734A34" w:rsidRPr="005161C7">
        <w:fldChar w:fldCharType="begin"/>
      </w:r>
      <w:r w:rsidR="00734A34" w:rsidRPr="005161C7">
        <w:instrText xml:space="preserve"> XE "Derby" </w:instrText>
      </w:r>
      <w:r w:rsidR="00734A34" w:rsidRPr="005161C7">
        <w:fldChar w:fldCharType="end"/>
      </w:r>
      <w:r w:rsidR="006569FD" w:rsidRPr="005161C7">
        <w:t xml:space="preserve"> (Military operated), Esperance Bay</w:t>
      </w:r>
      <w:r w:rsidR="00734A34" w:rsidRPr="005161C7">
        <w:fldChar w:fldCharType="begin"/>
      </w:r>
      <w:r w:rsidR="00734A34" w:rsidRPr="005161C7">
        <w:instrText xml:space="preserve"> XE "Esperance Bay" </w:instrText>
      </w:r>
      <w:r w:rsidR="00734A34" w:rsidRPr="005161C7">
        <w:fldChar w:fldCharType="end"/>
      </w:r>
      <w:r w:rsidR="006569FD" w:rsidRPr="005161C7">
        <w:t>, Fitzroy Crossing</w:t>
      </w:r>
      <w:r w:rsidR="00734A34" w:rsidRPr="005161C7">
        <w:fldChar w:fldCharType="begin"/>
      </w:r>
      <w:r w:rsidR="00734A34" w:rsidRPr="005161C7">
        <w:instrText xml:space="preserve"> XE "Fitzroy Crossing" </w:instrText>
      </w:r>
      <w:r w:rsidR="00734A34" w:rsidRPr="005161C7">
        <w:fldChar w:fldCharType="end"/>
      </w:r>
      <w:r w:rsidR="006569FD" w:rsidRPr="005161C7">
        <w:t>, Forrest</w:t>
      </w:r>
      <w:r w:rsidR="00734A34" w:rsidRPr="005161C7">
        <w:fldChar w:fldCharType="begin"/>
      </w:r>
      <w:r w:rsidR="00734A34" w:rsidRPr="005161C7">
        <w:instrText xml:space="preserve"> XE "Forrest" </w:instrText>
      </w:r>
      <w:r w:rsidR="00734A34" w:rsidRPr="005161C7">
        <w:fldChar w:fldCharType="end"/>
      </w:r>
      <w:r w:rsidR="006569FD" w:rsidRPr="005161C7">
        <w:t xml:space="preserve">, </w:t>
      </w:r>
      <w:r w:rsidR="006569FD" w:rsidRPr="009F53C3">
        <w:rPr>
          <w:rStyle w:val="StyleBodyTextBoldChar"/>
          <w:b w:val="0"/>
        </w:rPr>
        <w:t>Geraldton</w:t>
      </w:r>
      <w:r w:rsidR="00734A34" w:rsidRPr="009F53C3">
        <w:rPr>
          <w:rStyle w:val="StyleBodyTextBoldChar"/>
          <w:b w:val="0"/>
        </w:rPr>
        <w:fldChar w:fldCharType="begin"/>
      </w:r>
      <w:r w:rsidR="00734A34" w:rsidRPr="009F53C3">
        <w:rPr>
          <w:b/>
        </w:rPr>
        <w:instrText xml:space="preserve"> XE "</w:instrText>
      </w:r>
      <w:r w:rsidR="00734A34" w:rsidRPr="009F53C3">
        <w:rPr>
          <w:rStyle w:val="StyleBodyTextBoldChar"/>
          <w:b w:val="0"/>
        </w:rPr>
        <w:instrText>Geraldton</w:instrText>
      </w:r>
      <w:r w:rsidR="00734A34" w:rsidRPr="009F53C3">
        <w:rPr>
          <w:b/>
        </w:rPr>
        <w:instrText xml:space="preserve">" </w:instrText>
      </w:r>
      <w:r w:rsidR="00734A34" w:rsidRPr="009F53C3">
        <w:rPr>
          <w:rStyle w:val="StyleBodyTextBoldChar"/>
          <w:b w:val="0"/>
        </w:rPr>
        <w:fldChar w:fldCharType="end"/>
      </w:r>
      <w:r w:rsidR="006569FD" w:rsidRPr="009F53C3">
        <w:rPr>
          <w:b/>
        </w:rPr>
        <w:t>,</w:t>
      </w:r>
      <w:r w:rsidR="006569FD" w:rsidRPr="005161C7">
        <w:t xml:space="preserve"> Halls Creek</w:t>
      </w:r>
      <w:r w:rsidR="00734A34" w:rsidRPr="005161C7">
        <w:fldChar w:fldCharType="begin"/>
      </w:r>
      <w:r w:rsidR="00734A34" w:rsidRPr="005161C7">
        <w:instrText xml:space="preserve"> XE "Halls Creek" </w:instrText>
      </w:r>
      <w:r w:rsidR="00734A34" w:rsidRPr="005161C7">
        <w:fldChar w:fldCharType="end"/>
      </w:r>
      <w:r w:rsidR="006569FD" w:rsidRPr="005161C7">
        <w:t>, Kalgoorlie</w:t>
      </w:r>
      <w:r w:rsidR="00734A34" w:rsidRPr="005161C7">
        <w:fldChar w:fldCharType="begin"/>
      </w:r>
      <w:r w:rsidR="00734A34" w:rsidRPr="005161C7">
        <w:instrText xml:space="preserve"> XE "Kalgoorlie" </w:instrText>
      </w:r>
      <w:r w:rsidR="00734A34" w:rsidRPr="005161C7">
        <w:fldChar w:fldCharType="end"/>
      </w:r>
      <w:r w:rsidR="006569FD" w:rsidRPr="005161C7">
        <w:t>, Maylands</w:t>
      </w:r>
      <w:r w:rsidR="00734A34" w:rsidRPr="005161C7">
        <w:fldChar w:fldCharType="begin"/>
      </w:r>
      <w:r w:rsidR="00734A34" w:rsidRPr="005161C7">
        <w:instrText xml:space="preserve"> XE "Maylands" </w:instrText>
      </w:r>
      <w:r w:rsidR="00734A34" w:rsidRPr="005161C7">
        <w:fldChar w:fldCharType="end"/>
      </w:r>
      <w:r w:rsidR="006569FD" w:rsidRPr="005161C7">
        <w:t>, Onslow</w:t>
      </w:r>
      <w:r w:rsidR="00734A34" w:rsidRPr="005161C7">
        <w:fldChar w:fldCharType="begin"/>
      </w:r>
      <w:r w:rsidR="00734A34" w:rsidRPr="005161C7">
        <w:instrText xml:space="preserve"> XE "Onslow" </w:instrText>
      </w:r>
      <w:r w:rsidR="00734A34" w:rsidRPr="005161C7">
        <w:fldChar w:fldCharType="end"/>
      </w:r>
      <w:r w:rsidR="006569FD" w:rsidRPr="005161C7">
        <w:t xml:space="preserve">, </w:t>
      </w:r>
      <w:r w:rsidR="006569FD" w:rsidRPr="005161C7">
        <w:rPr>
          <w:i/>
        </w:rPr>
        <w:t>Pearce</w:t>
      </w:r>
      <w:r w:rsidR="00734A34" w:rsidRPr="005161C7">
        <w:rPr>
          <w:i/>
        </w:rPr>
        <w:fldChar w:fldCharType="begin"/>
      </w:r>
      <w:r w:rsidR="00734A34" w:rsidRPr="005161C7">
        <w:instrText xml:space="preserve"> XE "</w:instrText>
      </w:r>
      <w:r w:rsidR="00734A34" w:rsidRPr="005161C7">
        <w:rPr>
          <w:i/>
        </w:rPr>
        <w:instrText>Pearce</w:instrText>
      </w:r>
      <w:r w:rsidR="00734A34" w:rsidRPr="005161C7">
        <w:instrText xml:space="preserve">" </w:instrText>
      </w:r>
      <w:r w:rsidR="00734A34" w:rsidRPr="005161C7">
        <w:rPr>
          <w:i/>
        </w:rPr>
        <w:fldChar w:fldCharType="end"/>
      </w:r>
      <w:r w:rsidR="006569FD" w:rsidRPr="005161C7">
        <w:rPr>
          <w:i/>
        </w:rPr>
        <w:t>,</w:t>
      </w:r>
      <w:r w:rsidR="006569FD" w:rsidRPr="005161C7">
        <w:t xml:space="preserve"> Port Beadon</w:t>
      </w:r>
      <w:r w:rsidR="00734A34" w:rsidRPr="005161C7">
        <w:fldChar w:fldCharType="begin"/>
      </w:r>
      <w:r w:rsidR="00734A34" w:rsidRPr="005161C7">
        <w:instrText xml:space="preserve"> XE "Port Beadon" </w:instrText>
      </w:r>
      <w:r w:rsidR="00734A34" w:rsidRPr="005161C7">
        <w:fldChar w:fldCharType="end"/>
      </w:r>
      <w:r w:rsidR="006569FD" w:rsidRPr="005161C7">
        <w:t>, Port Hedland</w:t>
      </w:r>
      <w:r w:rsidR="00734A34" w:rsidRPr="005161C7">
        <w:fldChar w:fldCharType="begin"/>
      </w:r>
      <w:r w:rsidR="00734A34" w:rsidRPr="005161C7">
        <w:instrText xml:space="preserve"> XE "Port Hedland" </w:instrText>
      </w:r>
      <w:r w:rsidR="00734A34" w:rsidRPr="005161C7">
        <w:fldChar w:fldCharType="end"/>
      </w:r>
      <w:r w:rsidR="006569FD" w:rsidRPr="005161C7">
        <w:t>, Rawlinna</w:t>
      </w:r>
      <w:r w:rsidR="00734A34" w:rsidRPr="005161C7">
        <w:fldChar w:fldCharType="begin"/>
      </w:r>
      <w:r w:rsidR="00734A34" w:rsidRPr="005161C7">
        <w:instrText xml:space="preserve"> XE "Rawlinna" </w:instrText>
      </w:r>
      <w:r w:rsidR="00734A34" w:rsidRPr="005161C7">
        <w:fldChar w:fldCharType="end"/>
      </w:r>
      <w:r w:rsidR="006569FD" w:rsidRPr="005161C7">
        <w:t>, Tammin</w:t>
      </w:r>
      <w:r w:rsidR="00734A34" w:rsidRPr="005161C7">
        <w:fldChar w:fldCharType="begin"/>
      </w:r>
      <w:r w:rsidR="00734A34" w:rsidRPr="005161C7">
        <w:instrText xml:space="preserve"> XE "Tammin" </w:instrText>
      </w:r>
      <w:r w:rsidR="00734A34" w:rsidRPr="005161C7">
        <w:fldChar w:fldCharType="end"/>
      </w:r>
      <w:r w:rsidR="006569FD" w:rsidRPr="005161C7">
        <w:t>, Wyndham</w:t>
      </w:r>
      <w:r w:rsidR="00734A34" w:rsidRPr="005161C7">
        <w:fldChar w:fldCharType="begin"/>
      </w:r>
      <w:r w:rsidR="00734A34" w:rsidRPr="005161C7">
        <w:instrText xml:space="preserve"> XE "Wyndham" </w:instrText>
      </w:r>
      <w:r w:rsidR="00734A34" w:rsidRPr="005161C7">
        <w:fldChar w:fldCharType="end"/>
      </w:r>
      <w:r w:rsidR="006569FD" w:rsidRPr="005161C7">
        <w:t>.</w:t>
      </w:r>
    </w:p>
    <w:p w14:paraId="1FB68F20" w14:textId="77777777" w:rsidR="003E3C6B" w:rsidRPr="003E3C6B" w:rsidRDefault="003E3C6B" w:rsidP="00785D2D">
      <w:pPr>
        <w:pStyle w:val="BodyTextBold"/>
      </w:pPr>
      <w:r w:rsidRPr="003E3C6B">
        <w:t>Shell</w:t>
      </w:r>
      <w:r w:rsidR="008C2505">
        <w:tab/>
      </w:r>
      <w:r w:rsidR="00C91AF1" w:rsidRPr="008C2505">
        <w:rPr>
          <w:rStyle w:val="BodyTextChar"/>
          <w:b/>
        </w:rPr>
        <w:t xml:space="preserve"> </w:t>
      </w:r>
      <w:r w:rsidR="00C91AF1" w:rsidRPr="005161C7">
        <w:rPr>
          <w:rStyle w:val="BodyTextChar"/>
        </w:rPr>
        <w:t>none</w:t>
      </w:r>
    </w:p>
    <w:p w14:paraId="399D7819" w14:textId="77777777" w:rsidR="006569FD" w:rsidRDefault="006569FD" w:rsidP="00283790">
      <w:pPr>
        <w:pStyle w:val="Heading5before6pt"/>
        <w:framePr w:wrap="around"/>
      </w:pPr>
      <w:r>
        <w:t>Tas (3)</w:t>
      </w:r>
    </w:p>
    <w:p w14:paraId="691516C5" w14:textId="77777777" w:rsidR="00283790" w:rsidRDefault="00283790" w:rsidP="00785D2D">
      <w:pPr>
        <w:pStyle w:val="BodyTextBold"/>
      </w:pPr>
    </w:p>
    <w:p w14:paraId="69176C8A" w14:textId="77777777" w:rsidR="003E3C6B" w:rsidRPr="00734A34" w:rsidRDefault="003E3C6B" w:rsidP="00785D2D">
      <w:pPr>
        <w:pStyle w:val="BodyTextBold"/>
      </w:pPr>
      <w:r>
        <w:t>V.O.C.</w:t>
      </w:r>
      <w:r w:rsidR="008C2505">
        <w:tab/>
      </w:r>
      <w:r w:rsidR="00C91AF1" w:rsidRPr="00734A34">
        <w:t>none</w:t>
      </w:r>
    </w:p>
    <w:p w14:paraId="42ABD654" w14:textId="77777777" w:rsidR="00441851" w:rsidRPr="005161C7" w:rsidRDefault="003E3C6B" w:rsidP="00785D2D">
      <w:pPr>
        <w:pStyle w:val="BodyTextBold"/>
      </w:pPr>
      <w:r w:rsidRPr="005161C7">
        <w:t>Shell</w:t>
      </w:r>
      <w:r w:rsidR="008C2505" w:rsidRPr="005161C7">
        <w:tab/>
      </w:r>
      <w:r w:rsidR="006569FD" w:rsidRPr="005161C7">
        <w:t>(H.M.A.</w:t>
      </w:r>
      <w:r w:rsidR="00325C12" w:rsidRPr="005161C7">
        <w:t xml:space="preserve"> </w:t>
      </w:r>
      <w:r w:rsidR="006569FD" w:rsidRPr="005161C7">
        <w:t>Ship</w:t>
      </w:r>
      <w:r w:rsidR="00283790" w:rsidRPr="005161C7">
        <w:t>s</w:t>
      </w:r>
      <w:r w:rsidR="006569FD" w:rsidRPr="005161C7">
        <w:t xml:space="preserve"> </w:t>
      </w:r>
      <w:r w:rsidR="00C91AF1" w:rsidRPr="005161C7">
        <w:t xml:space="preserve">in </w:t>
      </w:r>
      <w:r w:rsidR="006569FD" w:rsidRPr="005161C7">
        <w:t>Hobart)</w:t>
      </w:r>
      <w:r w:rsidR="00C91AF1" w:rsidRPr="005161C7">
        <w:t xml:space="preserve">, </w:t>
      </w:r>
      <w:r w:rsidR="006569FD" w:rsidRPr="005161C7">
        <w:t>Hobart</w:t>
      </w:r>
      <w:r w:rsidR="00734A34" w:rsidRPr="005161C7">
        <w:fldChar w:fldCharType="begin"/>
      </w:r>
      <w:r w:rsidR="00734A34" w:rsidRPr="005161C7">
        <w:instrText xml:space="preserve"> XE "Hobart" </w:instrText>
      </w:r>
      <w:r w:rsidR="00734A34" w:rsidRPr="005161C7">
        <w:fldChar w:fldCharType="end"/>
      </w:r>
      <w:r w:rsidR="006569FD" w:rsidRPr="005161C7">
        <w:t>, Launceston (Western Junction)</w:t>
      </w:r>
      <w:r w:rsidR="00734A34" w:rsidRPr="005161C7">
        <w:fldChar w:fldCharType="begin"/>
      </w:r>
      <w:r w:rsidR="00734A34" w:rsidRPr="005161C7">
        <w:instrText xml:space="preserve"> XE "Launceston (Western Junction)" </w:instrText>
      </w:r>
      <w:r w:rsidR="00734A34" w:rsidRPr="005161C7">
        <w:fldChar w:fldCharType="end"/>
      </w:r>
    </w:p>
    <w:p w14:paraId="554A3971" w14:textId="77777777" w:rsidR="006569FD" w:rsidRPr="00283790" w:rsidRDefault="00B43D6E" w:rsidP="00785D2D">
      <w:pPr>
        <w:pStyle w:val="BodyTextBold"/>
      </w:pPr>
      <w:r>
        <w:br w:type="page"/>
      </w:r>
    </w:p>
    <w:p w14:paraId="1B8A9798" w14:textId="77777777" w:rsidR="00441851" w:rsidRDefault="00441851" w:rsidP="00785D2D">
      <w:pPr>
        <w:pStyle w:val="BodyTextBold"/>
      </w:pPr>
    </w:p>
    <w:p w14:paraId="2EE65924" w14:textId="77777777" w:rsidR="00441851" w:rsidRDefault="00441851" w:rsidP="00441851">
      <w:pPr>
        <w:pStyle w:val="Heading5before6pt"/>
        <w:framePr w:wrap="around"/>
      </w:pPr>
      <w:r>
        <w:t>NT (11)</w:t>
      </w:r>
    </w:p>
    <w:p w14:paraId="55F69963" w14:textId="77777777" w:rsidR="00441851" w:rsidRDefault="00441851" w:rsidP="00785D2D">
      <w:pPr>
        <w:pStyle w:val="BodyTextBold"/>
      </w:pPr>
    </w:p>
    <w:p w14:paraId="70674699" w14:textId="77777777" w:rsidR="00441851" w:rsidRPr="00093874" w:rsidRDefault="00441851" w:rsidP="00785D2D">
      <w:pPr>
        <w:pStyle w:val="BodyTextBold"/>
      </w:pPr>
      <w:r>
        <w:t>V.O.C.</w:t>
      </w:r>
      <w:r w:rsidRPr="008C2505">
        <w:t xml:space="preserve"> </w:t>
      </w:r>
      <w:r>
        <w:tab/>
      </w:r>
      <w:r w:rsidRPr="00734A34">
        <w:t>none</w:t>
      </w:r>
    </w:p>
    <w:p w14:paraId="450C6167" w14:textId="77777777" w:rsidR="006569FD" w:rsidRPr="003A3FB5" w:rsidRDefault="003E3C6B" w:rsidP="00785D2D">
      <w:pPr>
        <w:pStyle w:val="BodyTextBold"/>
      </w:pPr>
      <w:r w:rsidRPr="003E3C6B">
        <w:t>Shell</w:t>
      </w:r>
      <w:r w:rsidR="008C2505">
        <w:tab/>
      </w:r>
      <w:r w:rsidR="006569FD" w:rsidRPr="008470F1">
        <w:t>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006569FD" w:rsidRPr="008470F1">
        <w:t>, Katherine</w:t>
      </w:r>
      <w:r w:rsidR="00734A34">
        <w:fldChar w:fldCharType="begin"/>
      </w:r>
      <w:r w:rsidR="00734A34">
        <w:instrText xml:space="preserve"> XE "</w:instrText>
      </w:r>
      <w:r w:rsidR="00734A34" w:rsidRPr="00E54865">
        <w:instrText>Katherine</w:instrText>
      </w:r>
      <w:r w:rsidR="00734A34">
        <w:instrText xml:space="preserve">" </w:instrText>
      </w:r>
      <w:r w:rsidR="00734A34">
        <w:fldChar w:fldCharType="end"/>
      </w:r>
      <w:r w:rsidR="006569FD" w:rsidRPr="008470F1">
        <w:t>, Alice Springs</w:t>
      </w:r>
      <w:r w:rsidR="00734A34">
        <w:fldChar w:fldCharType="begin"/>
      </w:r>
      <w:r w:rsidR="00734A34">
        <w:instrText xml:space="preserve"> XE "</w:instrText>
      </w:r>
      <w:r w:rsidR="00734A34" w:rsidRPr="002B17D2">
        <w:instrText>Alice Springs</w:instrText>
      </w:r>
      <w:r w:rsidR="00734A34">
        <w:instrText xml:space="preserve">" </w:instrText>
      </w:r>
      <w:r w:rsidR="00734A34">
        <w:fldChar w:fldCharType="end"/>
      </w:r>
      <w:r w:rsidR="006569FD" w:rsidRPr="008470F1">
        <w:t>, Brunette Downs</w:t>
      </w:r>
      <w:r w:rsidR="00734A34">
        <w:fldChar w:fldCharType="begin"/>
      </w:r>
      <w:r w:rsidR="00734A34">
        <w:instrText xml:space="preserve"> XE "</w:instrText>
      </w:r>
      <w:r w:rsidR="00734A34" w:rsidRPr="006A3D14">
        <w:instrText>Brunette Downs</w:instrText>
      </w:r>
      <w:r w:rsidR="00734A34">
        <w:instrText xml:space="preserve">" </w:instrText>
      </w:r>
      <w:r w:rsidR="00734A34">
        <w:fldChar w:fldCharType="end"/>
      </w:r>
      <w:r w:rsidR="006569FD" w:rsidRPr="008470F1">
        <w:t>, Daly Waters</w:t>
      </w:r>
      <w:r w:rsidR="00734A34">
        <w:fldChar w:fldCharType="begin"/>
      </w:r>
      <w:r w:rsidR="00734A34">
        <w:instrText xml:space="preserve"> XE "</w:instrText>
      </w:r>
      <w:r w:rsidR="00734A34" w:rsidRPr="00C27428">
        <w:instrText>Daly Waters</w:instrText>
      </w:r>
      <w:r w:rsidR="00734A34">
        <w:instrText xml:space="preserve">" </w:instrText>
      </w:r>
      <w:r w:rsidR="00734A34">
        <w:fldChar w:fldCharType="end"/>
      </w:r>
      <w:r w:rsidR="006569FD" w:rsidRPr="008470F1">
        <w:t>, Tennant Creek</w:t>
      </w:r>
      <w:r w:rsidR="00734A34">
        <w:fldChar w:fldCharType="begin"/>
      </w:r>
      <w:r w:rsidR="00734A34">
        <w:instrText xml:space="preserve"> XE "</w:instrText>
      </w:r>
      <w:r w:rsidR="00734A34" w:rsidRPr="00202500">
        <w:instrText>Tennant Creek</w:instrText>
      </w:r>
      <w:r w:rsidR="00734A34">
        <w:instrText xml:space="preserve">" </w:instrText>
      </w:r>
      <w:r w:rsidR="00734A34">
        <w:fldChar w:fldCharType="end"/>
      </w:r>
      <w:r w:rsidR="006569FD" w:rsidRPr="008470F1">
        <w:t>, Bathurst Island Mission</w:t>
      </w:r>
      <w:r w:rsidR="00734A34">
        <w:fldChar w:fldCharType="begin"/>
      </w:r>
      <w:r w:rsidR="00734A34">
        <w:instrText xml:space="preserve"> XE "</w:instrText>
      </w:r>
      <w:r w:rsidR="00734A34" w:rsidRPr="00AD3B97">
        <w:instrText>Bathurst Island Mission</w:instrText>
      </w:r>
      <w:r w:rsidR="00734A34">
        <w:instrText xml:space="preserve">" </w:instrText>
      </w:r>
      <w:r w:rsidR="00734A34">
        <w:fldChar w:fldCharType="end"/>
      </w:r>
      <w:r w:rsidR="006569FD" w:rsidRPr="008470F1">
        <w:t>, Groote Eylandt</w:t>
      </w:r>
      <w:r w:rsidR="00DE0B3B">
        <w:fldChar w:fldCharType="begin"/>
      </w:r>
      <w:r w:rsidR="00DE0B3B">
        <w:instrText xml:space="preserve"> XE "</w:instrText>
      </w:r>
      <w:r w:rsidR="00DE0B3B" w:rsidRPr="00D42A6F">
        <w:instrText>Groote Eylandt</w:instrText>
      </w:r>
      <w:r w:rsidR="00DE0B3B">
        <w:instrText xml:space="preserve">" </w:instrText>
      </w:r>
      <w:r w:rsidR="00DE0B3B">
        <w:fldChar w:fldCharType="end"/>
      </w:r>
      <w:r w:rsidR="006569FD" w:rsidRPr="008470F1">
        <w:t>, Millingimbi Mission</w:t>
      </w:r>
      <w:r w:rsidR="00734A34">
        <w:fldChar w:fldCharType="begin"/>
      </w:r>
      <w:r w:rsidR="00734A34">
        <w:instrText xml:space="preserve"> XE "</w:instrText>
      </w:r>
      <w:r w:rsidR="00734A34" w:rsidRPr="00024F2D">
        <w:instrText>Millingimbi Mission</w:instrText>
      </w:r>
      <w:r w:rsidR="00734A34">
        <w:instrText xml:space="preserve">" </w:instrText>
      </w:r>
      <w:r w:rsidR="00734A34">
        <w:fldChar w:fldCharType="end"/>
      </w:r>
      <w:r w:rsidR="006569FD" w:rsidRPr="008470F1">
        <w:t>, Newcastle Waters</w:t>
      </w:r>
      <w:r w:rsidR="00734A34">
        <w:fldChar w:fldCharType="begin"/>
      </w:r>
      <w:r w:rsidR="00734A34">
        <w:instrText xml:space="preserve"> XE "</w:instrText>
      </w:r>
      <w:r w:rsidR="00734A34" w:rsidRPr="006316CF">
        <w:instrText>Newcastle Waters</w:instrText>
      </w:r>
      <w:r w:rsidR="00734A34">
        <w:instrText xml:space="preserve">" </w:instrText>
      </w:r>
      <w:r w:rsidR="00734A34">
        <w:fldChar w:fldCharType="end"/>
      </w:r>
      <w:r w:rsidR="006569FD" w:rsidRPr="008470F1">
        <w:t>, Wave Hill</w:t>
      </w:r>
      <w:r w:rsidR="00734A34">
        <w:fldChar w:fldCharType="begin"/>
      </w:r>
      <w:r w:rsidR="00734A34">
        <w:instrText xml:space="preserve"> XE "</w:instrText>
      </w:r>
      <w:r w:rsidR="00734A34" w:rsidRPr="00B17B65">
        <w:instrText>Wave Hill</w:instrText>
      </w:r>
      <w:r w:rsidR="00734A34">
        <w:instrText xml:space="preserve">" </w:instrText>
      </w:r>
      <w:r w:rsidR="00734A34">
        <w:fldChar w:fldCharType="end"/>
      </w:r>
      <w:r w:rsidR="006569FD" w:rsidRPr="003A3FB5">
        <w:t xml:space="preserve"> </w:t>
      </w:r>
    </w:p>
    <w:p w14:paraId="07019625" w14:textId="77777777" w:rsidR="006569FD" w:rsidRDefault="006569FD" w:rsidP="00283790">
      <w:pPr>
        <w:pStyle w:val="Heading5before6pt"/>
        <w:framePr w:wrap="around"/>
      </w:pPr>
      <w:bookmarkStart w:id="13" w:name="_Hlk506738822"/>
      <w:r>
        <w:t>Qld (22)</w:t>
      </w:r>
    </w:p>
    <w:p w14:paraId="62E9C83B" w14:textId="77777777" w:rsidR="00283790" w:rsidRDefault="00283790" w:rsidP="00785D2D">
      <w:pPr>
        <w:pStyle w:val="BodyTextBold"/>
      </w:pPr>
    </w:p>
    <w:p w14:paraId="3DB36184" w14:textId="77777777" w:rsidR="008C2505" w:rsidRPr="00093874" w:rsidRDefault="003E3C6B" w:rsidP="00785D2D">
      <w:pPr>
        <w:pStyle w:val="BodyTextBold"/>
      </w:pPr>
      <w:r>
        <w:t>V.O.C.</w:t>
      </w:r>
      <w:r w:rsidR="008C2505" w:rsidRPr="008C2505">
        <w:t xml:space="preserve"> </w:t>
      </w:r>
      <w:r w:rsidR="008C2505">
        <w:tab/>
      </w:r>
      <w:r w:rsidR="008C2505" w:rsidRPr="00734A34">
        <w:t>none</w:t>
      </w:r>
    </w:p>
    <w:bookmarkEnd w:id="13"/>
    <w:p w14:paraId="25B0D5E1" w14:textId="77777777" w:rsidR="006569FD" w:rsidRPr="003A3FB5" w:rsidRDefault="003E3C6B" w:rsidP="00785D2D">
      <w:pPr>
        <w:pStyle w:val="BodyTextBold"/>
      </w:pPr>
      <w:r w:rsidRPr="003E3C6B">
        <w:t>Shell</w:t>
      </w:r>
      <w:r w:rsidR="008C2505">
        <w:tab/>
      </w:r>
      <w:r w:rsidR="006569FD" w:rsidRPr="00734A34">
        <w:t>(H.M.A.</w:t>
      </w:r>
      <w:r w:rsidR="005161C7">
        <w:t xml:space="preserve"> </w:t>
      </w:r>
      <w:r w:rsidR="006569FD" w:rsidRPr="00734A34">
        <w:t xml:space="preserve">Ships </w:t>
      </w:r>
      <w:r w:rsidR="00283790" w:rsidRPr="00734A34">
        <w:t xml:space="preserve">in </w:t>
      </w:r>
      <w:r w:rsidR="006569FD" w:rsidRPr="00734A34">
        <w:t>Brisbane)</w:t>
      </w:r>
      <w:r w:rsidR="00734A34">
        <w:t>,</w:t>
      </w:r>
      <w:r w:rsidR="008C2505" w:rsidRPr="008470F1">
        <w:t xml:space="preserve"> </w:t>
      </w:r>
      <w:r w:rsidR="006569FD" w:rsidRPr="008470F1">
        <w:t>Camooweal</w:t>
      </w:r>
      <w:r w:rsidR="00734A34">
        <w:fldChar w:fldCharType="begin"/>
      </w:r>
      <w:r w:rsidR="00734A34">
        <w:instrText xml:space="preserve"> XE "</w:instrText>
      </w:r>
      <w:r w:rsidR="00734A34" w:rsidRPr="0035647E">
        <w:instrText>Camooweal</w:instrText>
      </w:r>
      <w:r w:rsidR="00734A34">
        <w:instrText xml:space="preserve">" </w:instrText>
      </w:r>
      <w:r w:rsidR="00734A34">
        <w:fldChar w:fldCharType="end"/>
      </w:r>
      <w:r w:rsidR="006569FD" w:rsidRPr="008470F1">
        <w:t>, Charleville</w:t>
      </w:r>
      <w:r w:rsidR="009928B3">
        <w:fldChar w:fldCharType="begin"/>
      </w:r>
      <w:r w:rsidR="009928B3">
        <w:instrText xml:space="preserve"> XE "</w:instrText>
      </w:r>
      <w:r w:rsidR="009928B3" w:rsidRPr="00CB3F3D">
        <w:instrText>Charleville</w:instrText>
      </w:r>
      <w:r w:rsidR="009928B3">
        <w:instrText xml:space="preserve">" </w:instrText>
      </w:r>
      <w:r w:rsidR="009928B3">
        <w:fldChar w:fldCharType="end"/>
      </w:r>
      <w:r w:rsidR="006569FD" w:rsidRPr="008470F1">
        <w:t>, Cloncurry</w:t>
      </w:r>
      <w:r w:rsidR="00734A34">
        <w:fldChar w:fldCharType="begin"/>
      </w:r>
      <w:r w:rsidR="00734A34">
        <w:instrText xml:space="preserve"> XE "</w:instrText>
      </w:r>
      <w:r w:rsidR="00734A34" w:rsidRPr="004920A9">
        <w:instrText>Cloncurry</w:instrText>
      </w:r>
      <w:r w:rsidR="00734A34">
        <w:instrText xml:space="preserve">" </w:instrText>
      </w:r>
      <w:r w:rsidR="00734A34">
        <w:fldChar w:fldCharType="end"/>
      </w:r>
      <w:r w:rsidR="006569FD" w:rsidRPr="008470F1">
        <w:t>, Longreach</w:t>
      </w:r>
      <w:r w:rsidR="00734A34">
        <w:fldChar w:fldCharType="begin"/>
      </w:r>
      <w:r w:rsidR="00734A34">
        <w:instrText xml:space="preserve"> XE "</w:instrText>
      </w:r>
      <w:r w:rsidR="00734A34" w:rsidRPr="008D5DEE">
        <w:instrText>Longreach</w:instrText>
      </w:r>
      <w:r w:rsidR="00734A34">
        <w:instrText xml:space="preserve">" </w:instrText>
      </w:r>
      <w:r w:rsidR="00734A34">
        <w:fldChar w:fldCharType="end"/>
      </w:r>
      <w:r w:rsidR="006569FD" w:rsidRPr="008470F1">
        <w:t>, Bowen</w:t>
      </w:r>
      <w:r w:rsidR="00DE0B3B">
        <w:fldChar w:fldCharType="begin"/>
      </w:r>
      <w:r w:rsidR="00DE0B3B">
        <w:instrText xml:space="preserve"> XE "</w:instrText>
      </w:r>
      <w:r w:rsidR="00DE0B3B" w:rsidRPr="0026189D">
        <w:instrText>Bowen</w:instrText>
      </w:r>
      <w:r w:rsidR="00DE0B3B">
        <w:instrText xml:space="preserve">" </w:instrText>
      </w:r>
      <w:r w:rsidR="00DE0B3B">
        <w:fldChar w:fldCharType="end"/>
      </w:r>
      <w:r w:rsidR="006569FD" w:rsidRPr="008470F1">
        <w:t>, Bundaberg</w:t>
      </w:r>
      <w:r w:rsidR="00734A34">
        <w:fldChar w:fldCharType="begin"/>
      </w:r>
      <w:r w:rsidR="00734A34">
        <w:instrText xml:space="preserve"> XE "</w:instrText>
      </w:r>
      <w:r w:rsidR="00734A34" w:rsidRPr="00723832">
        <w:instrText>Bundaberg</w:instrText>
      </w:r>
      <w:r w:rsidR="00734A34">
        <w:instrText xml:space="preserve">" </w:instrText>
      </w:r>
      <w:r w:rsidR="00734A34">
        <w:fldChar w:fldCharType="end"/>
      </w:r>
      <w:r w:rsidR="006569FD" w:rsidRPr="008470F1">
        <w:t>, 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r w:rsidR="006569FD" w:rsidRPr="008470F1">
        <w:t>, Coen</w:t>
      </w:r>
      <w:r w:rsidR="00734A34">
        <w:fldChar w:fldCharType="begin"/>
      </w:r>
      <w:r w:rsidR="00734A34">
        <w:instrText xml:space="preserve"> XE "</w:instrText>
      </w:r>
      <w:r w:rsidR="00734A34" w:rsidRPr="006A39AC">
        <w:instrText>Coen</w:instrText>
      </w:r>
      <w:r w:rsidR="00734A34">
        <w:instrText xml:space="preserve">" </w:instrText>
      </w:r>
      <w:r w:rsidR="00734A34">
        <w:fldChar w:fldCharType="end"/>
      </w:r>
      <w:r w:rsidR="006569FD" w:rsidRPr="008470F1">
        <w:t>, Cooktown</w:t>
      </w:r>
      <w:r w:rsidR="009928B3">
        <w:fldChar w:fldCharType="begin"/>
      </w:r>
      <w:r w:rsidR="009928B3">
        <w:instrText xml:space="preserve"> XE "</w:instrText>
      </w:r>
      <w:r w:rsidR="009928B3" w:rsidRPr="005E279A">
        <w:instrText>Cooktown</w:instrText>
      </w:r>
      <w:r w:rsidR="009928B3">
        <w:instrText xml:space="preserve">" </w:instrText>
      </w:r>
      <w:r w:rsidR="009928B3">
        <w:fldChar w:fldCharType="end"/>
      </w:r>
      <w:r w:rsidR="006569FD" w:rsidRPr="008470F1">
        <w:t>, Mackay</w:t>
      </w:r>
      <w:r w:rsidR="00734A34">
        <w:fldChar w:fldCharType="begin"/>
      </w:r>
      <w:r w:rsidR="00734A34">
        <w:instrText xml:space="preserve"> XE "</w:instrText>
      </w:r>
      <w:r w:rsidR="00734A34" w:rsidRPr="00D974D0">
        <w:instrText>Mackay</w:instrText>
      </w:r>
      <w:r w:rsidR="00734A34">
        <w:instrText xml:space="preserve">" </w:instrText>
      </w:r>
      <w:r w:rsidR="00734A34">
        <w:fldChar w:fldCharType="end"/>
      </w:r>
      <w:r w:rsidR="006569FD" w:rsidRPr="008470F1">
        <w:t>, Maryborough</w:t>
      </w:r>
      <w:r w:rsidR="009928B3">
        <w:fldChar w:fldCharType="begin"/>
      </w:r>
      <w:r w:rsidR="009928B3">
        <w:instrText xml:space="preserve"> XE "</w:instrText>
      </w:r>
      <w:r w:rsidR="009928B3" w:rsidRPr="005D5632">
        <w:instrText>Maryborough</w:instrText>
      </w:r>
      <w:r w:rsidR="009928B3">
        <w:instrText xml:space="preserve">" </w:instrText>
      </w:r>
      <w:r w:rsidR="009928B3">
        <w:fldChar w:fldCharType="end"/>
      </w:r>
      <w:r w:rsidR="006569FD" w:rsidRPr="008470F1">
        <w:t>, Rockhampton</w:t>
      </w:r>
      <w:r w:rsidR="009928B3">
        <w:fldChar w:fldCharType="begin"/>
      </w:r>
      <w:r w:rsidR="009928B3">
        <w:instrText xml:space="preserve"> XE "</w:instrText>
      </w:r>
      <w:r w:rsidR="009928B3" w:rsidRPr="0052700B">
        <w:instrText>Rockhampton</w:instrText>
      </w:r>
      <w:r w:rsidR="009928B3">
        <w:instrText xml:space="preserve">" </w:instrText>
      </w:r>
      <w:r w:rsidR="009928B3">
        <w:fldChar w:fldCharType="end"/>
      </w:r>
      <w:r w:rsidR="006569FD" w:rsidRPr="008470F1">
        <w:t>, Roma</w:t>
      </w:r>
      <w:r w:rsidR="009928B3">
        <w:fldChar w:fldCharType="begin"/>
      </w:r>
      <w:r w:rsidR="009928B3">
        <w:instrText xml:space="preserve"> XE "</w:instrText>
      </w:r>
      <w:r w:rsidR="009928B3" w:rsidRPr="00A96A4F">
        <w:instrText>Roma</w:instrText>
      </w:r>
      <w:r w:rsidR="009928B3">
        <w:instrText xml:space="preserve">" </w:instrText>
      </w:r>
      <w:r w:rsidR="009928B3">
        <w:fldChar w:fldCharType="end"/>
      </w:r>
      <w:r w:rsidR="006569FD" w:rsidRPr="008470F1">
        <w:t>, Thursday Island</w:t>
      </w:r>
      <w:r w:rsidR="005261F8">
        <w:fldChar w:fldCharType="begin"/>
      </w:r>
      <w:r w:rsidR="005261F8">
        <w:instrText xml:space="preserve"> XE "</w:instrText>
      </w:r>
      <w:r w:rsidR="005261F8" w:rsidRPr="00AD0EF4">
        <w:instrText>Thursday Island</w:instrText>
      </w:r>
      <w:r w:rsidR="005261F8">
        <w:instrText xml:space="preserve">" </w:instrText>
      </w:r>
      <w:r w:rsidR="005261F8">
        <w:fldChar w:fldCharType="end"/>
      </w:r>
      <w:r w:rsidR="006569FD" w:rsidRPr="008470F1">
        <w:t>, Gladstone</w:t>
      </w:r>
      <w:r w:rsidR="00DE0B3B">
        <w:fldChar w:fldCharType="begin"/>
      </w:r>
      <w:r w:rsidR="00DE0B3B">
        <w:instrText xml:space="preserve"> XE "</w:instrText>
      </w:r>
      <w:r w:rsidR="00DE0B3B" w:rsidRPr="009E297D">
        <w:instrText>Gladstone</w:instrText>
      </w:r>
      <w:r w:rsidR="00DE0B3B">
        <w:instrText xml:space="preserve">" </w:instrText>
      </w:r>
      <w:r w:rsidR="00DE0B3B">
        <w:fldChar w:fldCharType="end"/>
      </w:r>
      <w:r w:rsidR="006569FD" w:rsidRPr="008470F1">
        <w:t>, Karumba</w:t>
      </w:r>
      <w:r w:rsidR="00DE0B3B">
        <w:fldChar w:fldCharType="begin"/>
      </w:r>
      <w:r w:rsidR="00DE0B3B">
        <w:instrText xml:space="preserve"> XE "</w:instrText>
      </w:r>
      <w:r w:rsidR="00DE0B3B" w:rsidRPr="006E676A">
        <w:instrText>Karumba</w:instrText>
      </w:r>
      <w:r w:rsidR="00DE0B3B">
        <w:instrText xml:space="preserve">" </w:instrText>
      </w:r>
      <w:r w:rsidR="00DE0B3B">
        <w:fldChar w:fldCharType="end"/>
      </w:r>
      <w:r w:rsidR="006569FD" w:rsidRPr="008470F1">
        <w:t>, Amberley</w:t>
      </w:r>
      <w:r w:rsidR="005261F8">
        <w:fldChar w:fldCharType="begin"/>
      </w:r>
      <w:r w:rsidR="005261F8">
        <w:instrText xml:space="preserve"> XE "</w:instrText>
      </w:r>
      <w:r w:rsidR="005261F8" w:rsidRPr="00DF3DA5">
        <w:instrText>Amberley</w:instrText>
      </w:r>
      <w:r w:rsidR="005261F8">
        <w:instrText xml:space="preserve">" </w:instrText>
      </w:r>
      <w:r w:rsidR="005261F8">
        <w:fldChar w:fldCharType="end"/>
      </w:r>
      <w:r w:rsidR="006569FD" w:rsidRPr="008470F1">
        <w:t>, Archerfield</w:t>
      </w:r>
      <w:r w:rsidR="005261F8">
        <w:fldChar w:fldCharType="begin"/>
      </w:r>
      <w:r w:rsidR="005261F8">
        <w:instrText xml:space="preserve"> XE "</w:instrText>
      </w:r>
      <w:r w:rsidR="005261F8" w:rsidRPr="00993846">
        <w:instrText>Archerfield</w:instrText>
      </w:r>
      <w:r w:rsidR="005261F8">
        <w:instrText xml:space="preserve">" </w:instrText>
      </w:r>
      <w:r w:rsidR="005261F8">
        <w:fldChar w:fldCharType="end"/>
      </w:r>
      <w:r w:rsidR="006569FD" w:rsidRPr="008470F1">
        <w:t>, Blackall</w:t>
      </w:r>
      <w:r w:rsidR="005261F8">
        <w:fldChar w:fldCharType="begin"/>
      </w:r>
      <w:r w:rsidR="005261F8">
        <w:instrText xml:space="preserve"> XE "</w:instrText>
      </w:r>
      <w:r w:rsidR="005261F8" w:rsidRPr="00975899">
        <w:instrText>Blackall</w:instrText>
      </w:r>
      <w:r w:rsidR="005261F8">
        <w:instrText xml:space="preserve">" </w:instrText>
      </w:r>
      <w:r w:rsidR="005261F8">
        <w:fldChar w:fldCharType="end"/>
      </w:r>
      <w:r w:rsidR="006569FD" w:rsidRPr="008470F1">
        <w:t>, Town</w:t>
      </w:r>
      <w:r w:rsidR="005261F8">
        <w:t>s</w:t>
      </w:r>
      <w:r w:rsidR="006569FD" w:rsidRPr="008470F1">
        <w:t>ville</w:t>
      </w:r>
      <w:r w:rsidR="005261F8">
        <w:fldChar w:fldCharType="begin"/>
      </w:r>
      <w:r w:rsidR="005261F8">
        <w:instrText xml:space="preserve"> XE "</w:instrText>
      </w:r>
      <w:r w:rsidR="005261F8" w:rsidRPr="001A6034">
        <w:instrText>Townsville</w:instrText>
      </w:r>
      <w:r w:rsidR="005261F8">
        <w:instrText xml:space="preserve">" </w:instrText>
      </w:r>
      <w:r w:rsidR="005261F8">
        <w:fldChar w:fldCharType="end"/>
      </w:r>
      <w:r w:rsidR="006569FD" w:rsidRPr="008470F1">
        <w:t>, Winton</w:t>
      </w:r>
      <w:r w:rsidR="005261F8">
        <w:fldChar w:fldCharType="begin"/>
      </w:r>
      <w:r w:rsidR="005261F8">
        <w:instrText xml:space="preserve"> XE "</w:instrText>
      </w:r>
      <w:r w:rsidR="005261F8" w:rsidRPr="002917A3">
        <w:instrText>Winton</w:instrText>
      </w:r>
      <w:r w:rsidR="005261F8">
        <w:instrText xml:space="preserve">" </w:instrText>
      </w:r>
      <w:r w:rsidR="005261F8">
        <w:fldChar w:fldCharType="end"/>
      </w:r>
    </w:p>
    <w:p w14:paraId="0C09D2D0" w14:textId="77777777" w:rsidR="006569FD" w:rsidRDefault="006569FD" w:rsidP="00283790">
      <w:pPr>
        <w:pStyle w:val="Heading5before6pt"/>
        <w:framePr w:wrap="around"/>
      </w:pPr>
      <w:r>
        <w:t>P.N.G. (4)</w:t>
      </w:r>
    </w:p>
    <w:p w14:paraId="6FE92045" w14:textId="77777777" w:rsidR="00283790" w:rsidRDefault="00283790" w:rsidP="00785D2D">
      <w:pPr>
        <w:pStyle w:val="BodyTextBold"/>
      </w:pPr>
    </w:p>
    <w:p w14:paraId="5D87E56F" w14:textId="77777777" w:rsidR="006569FD" w:rsidRPr="00283790" w:rsidRDefault="003E3C6B" w:rsidP="00785D2D">
      <w:pPr>
        <w:pStyle w:val="BodyTextBold"/>
        <w:rPr>
          <w:rStyle w:val="BodyTextChar"/>
          <w:b/>
        </w:rPr>
      </w:pPr>
      <w:r w:rsidRPr="003E3C6B">
        <w:t>Shell</w:t>
      </w:r>
      <w:r w:rsidR="008C2505">
        <w:tab/>
      </w:r>
      <w:r w:rsidR="006569FD" w:rsidRPr="005161C7">
        <w:rPr>
          <w:rStyle w:val="BodyTextChar"/>
        </w:rPr>
        <w:t>Rabaul</w:t>
      </w:r>
      <w:r w:rsidR="005261F8" w:rsidRPr="005161C7">
        <w:rPr>
          <w:rStyle w:val="BodyTextChar"/>
        </w:rPr>
        <w:fldChar w:fldCharType="begin"/>
      </w:r>
      <w:r w:rsidR="005261F8" w:rsidRPr="005161C7">
        <w:instrText xml:space="preserve"> XE "</w:instrText>
      </w:r>
      <w:r w:rsidR="005261F8" w:rsidRPr="005161C7">
        <w:rPr>
          <w:rStyle w:val="BodyTextChar"/>
        </w:rPr>
        <w:instrText>Rabaul</w:instrText>
      </w:r>
      <w:r w:rsidR="005261F8" w:rsidRPr="005161C7">
        <w:instrText xml:space="preserve">" </w:instrText>
      </w:r>
      <w:r w:rsidR="005261F8" w:rsidRPr="005161C7">
        <w:rPr>
          <w:rStyle w:val="BodyTextChar"/>
        </w:rPr>
        <w:fldChar w:fldCharType="end"/>
      </w:r>
      <w:r w:rsidR="006569FD" w:rsidRPr="005161C7">
        <w:rPr>
          <w:rStyle w:val="BodyTextChar"/>
        </w:rPr>
        <w:t>, Salamaula</w:t>
      </w:r>
      <w:r w:rsidR="00325C12" w:rsidRPr="005161C7">
        <w:rPr>
          <w:rStyle w:val="BodyTextChar"/>
        </w:rPr>
        <w:fldChar w:fldCharType="begin"/>
      </w:r>
      <w:r w:rsidR="00325C12" w:rsidRPr="005161C7">
        <w:instrText xml:space="preserve"> XE "</w:instrText>
      </w:r>
      <w:r w:rsidR="00325C12" w:rsidRPr="005161C7">
        <w:rPr>
          <w:rStyle w:val="BodyTextChar"/>
        </w:rPr>
        <w:instrText>Salamaula</w:instrText>
      </w:r>
      <w:r w:rsidR="00325C12" w:rsidRPr="005161C7">
        <w:instrText xml:space="preserve">" </w:instrText>
      </w:r>
      <w:r w:rsidR="00325C12" w:rsidRPr="005161C7">
        <w:rPr>
          <w:rStyle w:val="BodyTextChar"/>
        </w:rPr>
        <w:fldChar w:fldCharType="end"/>
      </w:r>
      <w:r w:rsidR="006569FD" w:rsidRPr="005161C7">
        <w:rPr>
          <w:rStyle w:val="BodyTextChar"/>
        </w:rPr>
        <w:t>, Samarai</w:t>
      </w:r>
      <w:r w:rsidR="005261F8" w:rsidRPr="005161C7">
        <w:rPr>
          <w:rStyle w:val="BodyTextChar"/>
        </w:rPr>
        <w:fldChar w:fldCharType="begin"/>
      </w:r>
      <w:r w:rsidR="005261F8" w:rsidRPr="005161C7">
        <w:instrText xml:space="preserve"> XE "</w:instrText>
      </w:r>
      <w:r w:rsidR="005261F8" w:rsidRPr="005161C7">
        <w:rPr>
          <w:rStyle w:val="BodyTextChar"/>
        </w:rPr>
        <w:instrText>Samarai</w:instrText>
      </w:r>
      <w:r w:rsidR="005261F8" w:rsidRPr="005161C7">
        <w:instrText xml:space="preserve">" </w:instrText>
      </w:r>
      <w:r w:rsidR="005261F8" w:rsidRPr="005161C7">
        <w:rPr>
          <w:rStyle w:val="BodyTextChar"/>
        </w:rPr>
        <w:fldChar w:fldCharType="end"/>
      </w:r>
      <w:r w:rsidR="006569FD" w:rsidRPr="005161C7">
        <w:rPr>
          <w:rStyle w:val="BodyTextChar"/>
        </w:rPr>
        <w:t>, Port Moresby</w:t>
      </w:r>
      <w:r w:rsidR="005261F8">
        <w:rPr>
          <w:rStyle w:val="BodyTextChar"/>
          <w:b/>
        </w:rPr>
        <w:fldChar w:fldCharType="begin"/>
      </w:r>
      <w:r w:rsidR="005261F8">
        <w:instrText xml:space="preserve"> XE "</w:instrText>
      </w:r>
      <w:r w:rsidR="005261F8" w:rsidRPr="00A25A2D">
        <w:rPr>
          <w:rStyle w:val="BodyTextChar"/>
          <w:b/>
        </w:rPr>
        <w:instrText>Port Moresby</w:instrText>
      </w:r>
      <w:r w:rsidR="005261F8">
        <w:instrText xml:space="preserve">" </w:instrText>
      </w:r>
      <w:r w:rsidR="005261F8">
        <w:rPr>
          <w:rStyle w:val="BodyTextChar"/>
          <w:b/>
        </w:rPr>
        <w:fldChar w:fldCharType="end"/>
      </w:r>
    </w:p>
    <w:p w14:paraId="4179C298" w14:textId="77777777" w:rsidR="00A33BA4" w:rsidRDefault="00DE2F42" w:rsidP="00785D2D">
      <w:pPr>
        <w:pStyle w:val="BodyText"/>
      </w:pPr>
      <w:r>
        <w:t>While the above listed the locations to be supplied under each contract, there were some variations for example Vacuum supplied Canberra</w:t>
      </w:r>
      <w:r w:rsidR="005261F8">
        <w:fldChar w:fldCharType="begin"/>
      </w:r>
      <w:r w:rsidR="005261F8">
        <w:instrText xml:space="preserve"> XE "</w:instrText>
      </w:r>
      <w:r w:rsidR="005261F8" w:rsidRPr="00A70BFD">
        <w:instrText>Canberra</w:instrText>
      </w:r>
      <w:r w:rsidR="005261F8">
        <w:instrText xml:space="preserve">" </w:instrText>
      </w:r>
      <w:r w:rsidR="005261F8">
        <w:fldChar w:fldCharType="end"/>
      </w:r>
      <w:r>
        <w:t xml:space="preserve">, Douglas aircraft </w:t>
      </w:r>
      <w:r w:rsidR="00364F61">
        <w:t>No. 8</w:t>
      </w:r>
      <w:r>
        <w:t xml:space="preserve"> Squadron</w:t>
      </w:r>
      <w:r w:rsidR="005261F8">
        <w:fldChar w:fldCharType="begin"/>
      </w:r>
      <w:r w:rsidR="005261F8">
        <w:instrText xml:space="preserve"> XE "</w:instrText>
      </w:r>
      <w:r w:rsidR="005261F8" w:rsidRPr="005D59F8">
        <w:instrText>No. 8 Squadron</w:instrText>
      </w:r>
      <w:r w:rsidR="005261F8">
        <w:instrText xml:space="preserve">" </w:instrText>
      </w:r>
      <w:r w:rsidR="005261F8">
        <w:fldChar w:fldCharType="end"/>
      </w:r>
      <w:r>
        <w:t>, also into Richmond</w:t>
      </w:r>
      <w:r w:rsidR="00685D2D">
        <w:fldChar w:fldCharType="begin"/>
      </w:r>
      <w:r w:rsidR="00685D2D">
        <w:instrText xml:space="preserve"> XE "</w:instrText>
      </w:r>
      <w:r w:rsidR="00685D2D" w:rsidRPr="00B77BC5">
        <w:instrText>Richmond</w:instrText>
      </w:r>
      <w:r w:rsidR="00685D2D">
        <w:instrText xml:space="preserve">" </w:instrText>
      </w:r>
      <w:r w:rsidR="00685D2D">
        <w:fldChar w:fldCharType="end"/>
      </w:r>
      <w:r>
        <w:t xml:space="preserve"> NSW; and Shell supplied into Laverton</w:t>
      </w:r>
      <w:r w:rsidR="00685D2D">
        <w:fldChar w:fldCharType="begin"/>
      </w:r>
      <w:r w:rsidR="00685D2D">
        <w:instrText xml:space="preserve"> XE "</w:instrText>
      </w:r>
      <w:r w:rsidR="00685D2D" w:rsidRPr="00E80A4A">
        <w:instrText>Laverton</w:instrText>
      </w:r>
      <w:r w:rsidR="00685D2D">
        <w:instrText xml:space="preserve">" </w:instrText>
      </w:r>
      <w:r w:rsidR="00685D2D">
        <w:fldChar w:fldCharType="end"/>
      </w:r>
    </w:p>
    <w:p w14:paraId="772B10F0" w14:textId="77777777" w:rsidR="00A33BA4" w:rsidRDefault="00A33BA4" w:rsidP="00A33BA4">
      <w:pPr>
        <w:pStyle w:val="Heading7"/>
        <w:framePr w:wrap="around"/>
      </w:pPr>
      <w:r>
        <w:t>Problems of Storage &amp; State Government Regulations 1939</w:t>
      </w:r>
      <w:r>
        <w:rPr>
          <w:rStyle w:val="EndnoteReference"/>
        </w:rPr>
        <w:endnoteReference w:id="17"/>
      </w:r>
    </w:p>
    <w:p w14:paraId="4A35D194" w14:textId="77777777" w:rsidR="00A33BA4" w:rsidRDefault="00A33BA4" w:rsidP="0029484A">
      <w:pPr>
        <w:pStyle w:val="BodyText2"/>
      </w:pPr>
      <w:r>
        <w:t xml:space="preserve">Problems of Storage - On </w:t>
      </w:r>
      <w:r w:rsidRPr="00DE2F42">
        <w:t>Sept</w:t>
      </w:r>
      <w:r>
        <w:t>ember</w:t>
      </w:r>
      <w:r w:rsidRPr="00DE2F42">
        <w:t xml:space="preserve"> 19, 1939</w:t>
      </w:r>
      <w:r>
        <w:t xml:space="preserve"> the</w:t>
      </w:r>
      <w:r w:rsidRPr="00DE2F42">
        <w:t xml:space="preserve"> Shell Co.</w:t>
      </w:r>
      <w:r w:rsidR="00BD3DF9">
        <w:fldChar w:fldCharType="begin"/>
      </w:r>
      <w:r w:rsidR="00BD3DF9">
        <w:instrText xml:space="preserve"> XE "</w:instrText>
      </w:r>
      <w:r w:rsidR="00BD3DF9" w:rsidRPr="00C76458">
        <w:instrText>Shell Co.</w:instrText>
      </w:r>
      <w:r w:rsidR="00BD3DF9">
        <w:instrText xml:space="preserve">" </w:instrText>
      </w:r>
      <w:r w:rsidR="00BD3DF9">
        <w:fldChar w:fldCharType="end"/>
      </w:r>
      <w:r w:rsidRPr="00DE2F42">
        <w:t xml:space="preserve"> advised the Commonwealth of Australia</w:t>
      </w:r>
      <w:r w:rsidR="00A026E2">
        <w:fldChar w:fldCharType="begin"/>
      </w:r>
      <w:r w:rsidR="00A026E2">
        <w:instrText xml:space="preserve"> XE "</w:instrText>
      </w:r>
      <w:r w:rsidR="00A026E2" w:rsidRPr="00EB641D">
        <w:instrText>Commonwealth of Australia</w:instrText>
      </w:r>
      <w:r w:rsidR="00A026E2">
        <w:instrText xml:space="preserve">" </w:instrText>
      </w:r>
      <w:r w:rsidR="00A026E2">
        <w:fldChar w:fldCharType="end"/>
      </w:r>
      <w:r w:rsidRPr="00DE2F42">
        <w:t xml:space="preserve"> Prime Ministers Department that the proposed storage of aircraft fuel and lubricating oils for the RAAF, will be required to store certain quantities in drums in the open. In NSW, this is prohibited under the Inflammables Liquid Act</w:t>
      </w:r>
      <w:r w:rsidR="005261F8">
        <w:fldChar w:fldCharType="begin"/>
      </w:r>
      <w:r w:rsidR="005261F8">
        <w:instrText xml:space="preserve"> XE "</w:instrText>
      </w:r>
      <w:r w:rsidR="005261F8" w:rsidRPr="003B496D">
        <w:instrText>Inflammables Liquid Act</w:instrText>
      </w:r>
      <w:r w:rsidR="005261F8">
        <w:instrText xml:space="preserve">" </w:instrText>
      </w:r>
      <w:r w:rsidR="005261F8">
        <w:fldChar w:fldCharType="end"/>
      </w:r>
      <w:r w:rsidRPr="00DE2F42">
        <w:t xml:space="preserve">. Action </w:t>
      </w:r>
      <w:r>
        <w:t xml:space="preserve">was </w:t>
      </w:r>
      <w:r w:rsidRPr="00DE2F42">
        <w:t>requested by Shell Co.</w:t>
      </w:r>
    </w:p>
    <w:p w14:paraId="0DB6077D" w14:textId="77777777" w:rsidR="00A33BA4" w:rsidRDefault="00A33BA4" w:rsidP="00785D2D">
      <w:pPr>
        <w:pStyle w:val="BodyText"/>
      </w:pPr>
      <w:r>
        <w:t>Shortly after in a letter from the NSW Premier (Alex Mair)</w:t>
      </w:r>
      <w:r w:rsidR="005261F8">
        <w:fldChar w:fldCharType="begin"/>
      </w:r>
      <w:r w:rsidR="005261F8">
        <w:instrText xml:space="preserve"> XE "</w:instrText>
      </w:r>
      <w:r w:rsidR="005261F8" w:rsidRPr="004E3E83">
        <w:instrText>NSW Premier (Alex Mair)</w:instrText>
      </w:r>
      <w:r w:rsidR="005261F8">
        <w:instrText xml:space="preserve">" </w:instrText>
      </w:r>
      <w:r w:rsidR="005261F8">
        <w:fldChar w:fldCharType="end"/>
      </w:r>
      <w:r>
        <w:t xml:space="preserve"> to Prime Minister</w:t>
      </w:r>
      <w:r w:rsidR="005261F8">
        <w:fldChar w:fldCharType="begin"/>
      </w:r>
      <w:r w:rsidR="005261F8">
        <w:instrText xml:space="preserve"> XE "</w:instrText>
      </w:r>
      <w:r w:rsidR="005261F8" w:rsidRPr="006C125F">
        <w:instrText>Prime Minister</w:instrText>
      </w:r>
      <w:r w:rsidR="005261F8">
        <w:instrText xml:space="preserve">" </w:instrText>
      </w:r>
      <w:r w:rsidR="005261F8">
        <w:fldChar w:fldCharType="end"/>
      </w:r>
      <w:r>
        <w:t xml:space="preserve"> (Commonwealth of Aust.) A 39/2461 response Sept 29, 1939, the following matter was discussed regarding the storage of RAAF supplies of aviation fuel and compliance with NSW state laws.</w:t>
      </w:r>
    </w:p>
    <w:p w14:paraId="1B4A0F65" w14:textId="77777777" w:rsidR="00A33BA4" w:rsidRPr="002200FA" w:rsidRDefault="00A33BA4" w:rsidP="00785D2D">
      <w:pPr>
        <w:pStyle w:val="BodyText"/>
      </w:pPr>
      <w:r w:rsidRPr="002200FA">
        <w:t>Information regarding NSW state law for storage of mineral spirit under “Inflammable Liquids Act, 1915-1931”</w:t>
      </w:r>
      <w:r w:rsidR="003A3FB5">
        <w:t>.</w:t>
      </w:r>
    </w:p>
    <w:p w14:paraId="033D4606" w14:textId="77777777" w:rsidR="00A33BA4" w:rsidRPr="00A33BA4" w:rsidRDefault="00A33BA4" w:rsidP="00785D2D">
      <w:pPr>
        <w:pStyle w:val="BodyText"/>
        <w:rPr>
          <w:rStyle w:val="BodyText11ptChar"/>
        </w:rPr>
      </w:pPr>
      <w:r>
        <w:t>1.</w:t>
      </w:r>
      <w:r w:rsidR="00441851">
        <w:t xml:space="preserve"> </w:t>
      </w:r>
      <w:r w:rsidRPr="00A33BA4">
        <w:rPr>
          <w:rStyle w:val="BodyText11ptChar"/>
        </w:rPr>
        <w:t>Drums to be compounded in a well packed earthen embankment with a capacity of 25% of spirit stored.</w:t>
      </w:r>
    </w:p>
    <w:p w14:paraId="60B40DB9" w14:textId="77777777" w:rsidR="00A33BA4" w:rsidRDefault="00A33BA4" w:rsidP="00785D2D">
      <w:pPr>
        <w:pStyle w:val="BodyText"/>
      </w:pPr>
      <w:r>
        <w:t>2.</w:t>
      </w:r>
      <w:r w:rsidR="00441851">
        <w:t xml:space="preserve"> </w:t>
      </w:r>
      <w:r>
        <w:t xml:space="preserve">Stock </w:t>
      </w:r>
      <w:r w:rsidR="002200FA">
        <w:t xml:space="preserve">to </w:t>
      </w:r>
      <w:r>
        <w:t>be isolated with minimum following distances</w:t>
      </w:r>
      <w:r w:rsidR="00377F44">
        <w:t>.</w:t>
      </w:r>
    </w:p>
    <w:p w14:paraId="767F5F3A" w14:textId="77777777" w:rsidR="005161C7" w:rsidRDefault="005161C7" w:rsidP="00F77A93">
      <w:pPr>
        <w:pStyle w:val="Caption"/>
      </w:pPr>
      <w:r>
        <w:t>Table 1</w:t>
      </w:r>
      <w:r w:rsidR="0009619D">
        <w:t>1</w:t>
      </w:r>
      <w:r>
        <w:t>.</w:t>
      </w:r>
      <w:r w:rsidR="00392042">
        <w:t xml:space="preserve"> Separation Distances for Storage for Inflammable Liquids. (NSW)</w:t>
      </w:r>
    </w:p>
    <w:tbl>
      <w:tblPr>
        <w:tblStyle w:val="TableGrid1"/>
        <w:tblW w:w="0" w:type="auto"/>
        <w:tblInd w:w="250" w:type="dxa"/>
        <w:tblLayout w:type="fixed"/>
        <w:tblLook w:val="0000" w:firstRow="0" w:lastRow="0" w:firstColumn="0" w:lastColumn="0" w:noHBand="0" w:noVBand="0"/>
      </w:tblPr>
      <w:tblGrid>
        <w:gridCol w:w="2980"/>
        <w:gridCol w:w="1783"/>
        <w:gridCol w:w="2183"/>
        <w:gridCol w:w="1783"/>
      </w:tblGrid>
      <w:tr w:rsidR="00A33BA4" w14:paraId="25A7AAA6" w14:textId="77777777" w:rsidTr="002200FA">
        <w:tc>
          <w:tcPr>
            <w:tcW w:w="2980" w:type="dxa"/>
          </w:tcPr>
          <w:p w14:paraId="0F752FEE" w14:textId="77777777" w:rsidR="002F35B1" w:rsidRDefault="002F35B1" w:rsidP="00785D2D">
            <w:pPr>
              <w:pStyle w:val="BodyText11pt"/>
            </w:pPr>
            <w:r>
              <w:t>Volume</w:t>
            </w:r>
          </w:p>
        </w:tc>
        <w:tc>
          <w:tcPr>
            <w:tcW w:w="1783" w:type="dxa"/>
          </w:tcPr>
          <w:p w14:paraId="1DBC7AAE" w14:textId="77777777" w:rsidR="00A33BA4" w:rsidRPr="00A33BA4" w:rsidRDefault="00364F61" w:rsidP="00785D2D">
            <w:pPr>
              <w:pStyle w:val="BodyText11pt"/>
            </w:pPr>
            <w:r w:rsidRPr="00A33BA4">
              <w:t>K.</w:t>
            </w:r>
            <w:r>
              <w:t xml:space="preserve"> L</w:t>
            </w:r>
            <w:r w:rsidRPr="00A33BA4">
              <w:t>itres</w:t>
            </w:r>
          </w:p>
        </w:tc>
        <w:tc>
          <w:tcPr>
            <w:tcW w:w="2183" w:type="dxa"/>
          </w:tcPr>
          <w:p w14:paraId="62BB280C" w14:textId="77777777" w:rsidR="002F35B1" w:rsidRDefault="002F35B1" w:rsidP="00785D2D">
            <w:pPr>
              <w:pStyle w:val="BodyText11pt"/>
            </w:pPr>
            <w:r>
              <w:t>Separation Distance</w:t>
            </w:r>
          </w:p>
        </w:tc>
        <w:tc>
          <w:tcPr>
            <w:tcW w:w="1783" w:type="dxa"/>
          </w:tcPr>
          <w:p w14:paraId="40FC2F19" w14:textId="77777777" w:rsidR="00A33BA4" w:rsidRPr="00A33BA4" w:rsidRDefault="00A33BA4" w:rsidP="00785D2D">
            <w:pPr>
              <w:pStyle w:val="BodyText11pt"/>
            </w:pPr>
            <w:r w:rsidRPr="00A33BA4">
              <w:t>metres</w:t>
            </w:r>
          </w:p>
        </w:tc>
      </w:tr>
      <w:tr w:rsidR="00A33BA4" w14:paraId="5374FD14" w14:textId="77777777" w:rsidTr="002200FA">
        <w:tc>
          <w:tcPr>
            <w:tcW w:w="2980" w:type="dxa"/>
          </w:tcPr>
          <w:p w14:paraId="2C4A709B" w14:textId="77777777" w:rsidR="002F35B1" w:rsidRDefault="002F35B1" w:rsidP="00785D2D">
            <w:pPr>
              <w:pStyle w:val="BodyText11pt"/>
            </w:pPr>
            <w:r>
              <w:t>up to 20,000 Imp. Gal.</w:t>
            </w:r>
          </w:p>
        </w:tc>
        <w:tc>
          <w:tcPr>
            <w:tcW w:w="1783" w:type="dxa"/>
          </w:tcPr>
          <w:p w14:paraId="3ECEBD08" w14:textId="77777777" w:rsidR="00A33BA4" w:rsidRPr="00A33BA4" w:rsidRDefault="00A33BA4" w:rsidP="00785D2D">
            <w:pPr>
              <w:pStyle w:val="BodyText11pt"/>
            </w:pPr>
            <w:r w:rsidRPr="00A33BA4">
              <w:t>90.9</w:t>
            </w:r>
          </w:p>
        </w:tc>
        <w:tc>
          <w:tcPr>
            <w:tcW w:w="2183" w:type="dxa"/>
          </w:tcPr>
          <w:p w14:paraId="1C36A3C4" w14:textId="77777777" w:rsidR="002F35B1" w:rsidRDefault="002F35B1" w:rsidP="00785D2D">
            <w:pPr>
              <w:pStyle w:val="BodyText11pt"/>
            </w:pPr>
            <w:r>
              <w:t>50 ft.</w:t>
            </w:r>
          </w:p>
        </w:tc>
        <w:tc>
          <w:tcPr>
            <w:tcW w:w="1783" w:type="dxa"/>
          </w:tcPr>
          <w:p w14:paraId="77355118" w14:textId="77777777" w:rsidR="00A33BA4" w:rsidRPr="00A33BA4" w:rsidRDefault="00A33BA4" w:rsidP="00785D2D">
            <w:pPr>
              <w:pStyle w:val="BodyText11pt"/>
            </w:pPr>
            <w:r w:rsidRPr="00A33BA4">
              <w:t>15.3</w:t>
            </w:r>
          </w:p>
        </w:tc>
      </w:tr>
      <w:tr w:rsidR="00A33BA4" w14:paraId="2AF4A0C5" w14:textId="77777777" w:rsidTr="002200FA">
        <w:tc>
          <w:tcPr>
            <w:tcW w:w="2980" w:type="dxa"/>
          </w:tcPr>
          <w:p w14:paraId="4A1DCFBE" w14:textId="77777777" w:rsidR="002F35B1" w:rsidRDefault="002F35B1" w:rsidP="00785D2D">
            <w:pPr>
              <w:pStyle w:val="BodyText11pt"/>
            </w:pPr>
            <w:r>
              <w:t>40,000 Imp. Gal.</w:t>
            </w:r>
          </w:p>
        </w:tc>
        <w:tc>
          <w:tcPr>
            <w:tcW w:w="1783" w:type="dxa"/>
          </w:tcPr>
          <w:p w14:paraId="74B77FF1" w14:textId="77777777" w:rsidR="00A33BA4" w:rsidRPr="00A33BA4" w:rsidRDefault="00A33BA4" w:rsidP="00785D2D">
            <w:pPr>
              <w:pStyle w:val="BodyText11pt"/>
            </w:pPr>
            <w:r w:rsidRPr="00A33BA4">
              <w:t>181.8</w:t>
            </w:r>
          </w:p>
        </w:tc>
        <w:tc>
          <w:tcPr>
            <w:tcW w:w="2183" w:type="dxa"/>
          </w:tcPr>
          <w:p w14:paraId="3EB42B2D" w14:textId="77777777" w:rsidR="002F35B1" w:rsidRDefault="002F35B1" w:rsidP="00785D2D">
            <w:pPr>
              <w:pStyle w:val="BodyText11pt"/>
            </w:pPr>
            <w:r>
              <w:t>75 ft.</w:t>
            </w:r>
          </w:p>
        </w:tc>
        <w:tc>
          <w:tcPr>
            <w:tcW w:w="1783" w:type="dxa"/>
          </w:tcPr>
          <w:p w14:paraId="20E9231C" w14:textId="77777777" w:rsidR="00A33BA4" w:rsidRPr="00A33BA4" w:rsidRDefault="00A33BA4" w:rsidP="00785D2D">
            <w:pPr>
              <w:pStyle w:val="BodyText11pt"/>
            </w:pPr>
            <w:r w:rsidRPr="00A33BA4">
              <w:t>22.9</w:t>
            </w:r>
          </w:p>
        </w:tc>
      </w:tr>
      <w:tr w:rsidR="00A33BA4" w14:paraId="71AA2268" w14:textId="77777777" w:rsidTr="002200FA">
        <w:tc>
          <w:tcPr>
            <w:tcW w:w="2980" w:type="dxa"/>
          </w:tcPr>
          <w:p w14:paraId="05C876DE" w14:textId="77777777" w:rsidR="002F35B1" w:rsidRDefault="002F35B1" w:rsidP="00785D2D">
            <w:pPr>
              <w:pStyle w:val="BodyText11pt"/>
            </w:pPr>
            <w:r>
              <w:t>80,000 Imp. Gal.</w:t>
            </w:r>
          </w:p>
        </w:tc>
        <w:tc>
          <w:tcPr>
            <w:tcW w:w="1783" w:type="dxa"/>
          </w:tcPr>
          <w:p w14:paraId="7684D931" w14:textId="77777777" w:rsidR="00A33BA4" w:rsidRPr="00A33BA4" w:rsidRDefault="00A33BA4" w:rsidP="00785D2D">
            <w:pPr>
              <w:pStyle w:val="BodyText11pt"/>
            </w:pPr>
            <w:r w:rsidRPr="00A33BA4">
              <w:t>363.7</w:t>
            </w:r>
          </w:p>
        </w:tc>
        <w:tc>
          <w:tcPr>
            <w:tcW w:w="2183" w:type="dxa"/>
          </w:tcPr>
          <w:p w14:paraId="618D35FE" w14:textId="77777777" w:rsidR="002F35B1" w:rsidRDefault="002F35B1" w:rsidP="00785D2D">
            <w:pPr>
              <w:pStyle w:val="BodyText11pt"/>
            </w:pPr>
            <w:r>
              <w:t>100 ft.</w:t>
            </w:r>
          </w:p>
        </w:tc>
        <w:tc>
          <w:tcPr>
            <w:tcW w:w="1783" w:type="dxa"/>
          </w:tcPr>
          <w:p w14:paraId="015D4198" w14:textId="77777777" w:rsidR="00A33BA4" w:rsidRPr="00A33BA4" w:rsidRDefault="00A33BA4" w:rsidP="00785D2D">
            <w:pPr>
              <w:pStyle w:val="BodyText11pt"/>
            </w:pPr>
            <w:r w:rsidRPr="00A33BA4">
              <w:t>30.5</w:t>
            </w:r>
          </w:p>
        </w:tc>
      </w:tr>
      <w:tr w:rsidR="00A33BA4" w14:paraId="3E8A8BD8" w14:textId="77777777" w:rsidTr="002200FA">
        <w:tc>
          <w:tcPr>
            <w:tcW w:w="2980" w:type="dxa"/>
          </w:tcPr>
          <w:p w14:paraId="26F6E6D8" w14:textId="77777777" w:rsidR="002F35B1" w:rsidRDefault="002F35B1" w:rsidP="00785D2D">
            <w:pPr>
              <w:pStyle w:val="BodyText11pt"/>
            </w:pPr>
            <w:r>
              <w:t>120,000 Imp. Gal.</w:t>
            </w:r>
          </w:p>
        </w:tc>
        <w:tc>
          <w:tcPr>
            <w:tcW w:w="1783" w:type="dxa"/>
          </w:tcPr>
          <w:p w14:paraId="6902C39C" w14:textId="77777777" w:rsidR="00A33BA4" w:rsidRPr="00A33BA4" w:rsidRDefault="00A33BA4" w:rsidP="00785D2D">
            <w:pPr>
              <w:pStyle w:val="BodyText11pt"/>
            </w:pPr>
            <w:r w:rsidRPr="00A33BA4">
              <w:t>545.5</w:t>
            </w:r>
          </w:p>
        </w:tc>
        <w:tc>
          <w:tcPr>
            <w:tcW w:w="2183" w:type="dxa"/>
          </w:tcPr>
          <w:p w14:paraId="2A171B07" w14:textId="77777777" w:rsidR="002F35B1" w:rsidRDefault="002F35B1" w:rsidP="00785D2D">
            <w:pPr>
              <w:pStyle w:val="BodyText11pt"/>
            </w:pPr>
            <w:r>
              <w:t>115 ft.</w:t>
            </w:r>
          </w:p>
        </w:tc>
        <w:tc>
          <w:tcPr>
            <w:tcW w:w="1783" w:type="dxa"/>
          </w:tcPr>
          <w:p w14:paraId="5374AFD6" w14:textId="77777777" w:rsidR="00A33BA4" w:rsidRPr="00A33BA4" w:rsidRDefault="00A33BA4" w:rsidP="00785D2D">
            <w:pPr>
              <w:pStyle w:val="BodyText11pt"/>
            </w:pPr>
            <w:r w:rsidRPr="00A33BA4">
              <w:t>35</w:t>
            </w:r>
          </w:p>
        </w:tc>
      </w:tr>
      <w:tr w:rsidR="00A33BA4" w14:paraId="6582D362" w14:textId="77777777" w:rsidTr="002200FA">
        <w:tc>
          <w:tcPr>
            <w:tcW w:w="2980" w:type="dxa"/>
          </w:tcPr>
          <w:p w14:paraId="6423B4E8" w14:textId="77777777" w:rsidR="002F35B1" w:rsidRDefault="002F35B1" w:rsidP="00785D2D">
            <w:pPr>
              <w:pStyle w:val="BodyText11pt"/>
            </w:pPr>
            <w:r>
              <w:t>240, 000 Imp. Gal.</w:t>
            </w:r>
          </w:p>
        </w:tc>
        <w:tc>
          <w:tcPr>
            <w:tcW w:w="1783" w:type="dxa"/>
          </w:tcPr>
          <w:p w14:paraId="48E02782" w14:textId="77777777" w:rsidR="00A33BA4" w:rsidRPr="00A33BA4" w:rsidRDefault="00A33BA4" w:rsidP="00785D2D">
            <w:pPr>
              <w:pStyle w:val="BodyText11pt"/>
            </w:pPr>
            <w:r w:rsidRPr="00A33BA4">
              <w:t>1,091</w:t>
            </w:r>
          </w:p>
        </w:tc>
        <w:tc>
          <w:tcPr>
            <w:tcW w:w="2183" w:type="dxa"/>
          </w:tcPr>
          <w:p w14:paraId="5A589066" w14:textId="77777777" w:rsidR="002F35B1" w:rsidRDefault="002F35B1" w:rsidP="00785D2D">
            <w:pPr>
              <w:pStyle w:val="BodyText11pt"/>
            </w:pPr>
            <w:r>
              <w:t>130 ft.</w:t>
            </w:r>
          </w:p>
        </w:tc>
        <w:tc>
          <w:tcPr>
            <w:tcW w:w="1783" w:type="dxa"/>
          </w:tcPr>
          <w:p w14:paraId="12A881A8" w14:textId="77777777" w:rsidR="00A33BA4" w:rsidRPr="00A33BA4" w:rsidRDefault="00A33BA4" w:rsidP="00785D2D">
            <w:pPr>
              <w:pStyle w:val="BodyText11pt"/>
            </w:pPr>
            <w:r w:rsidRPr="00A33BA4">
              <w:t>39.6</w:t>
            </w:r>
          </w:p>
        </w:tc>
      </w:tr>
      <w:tr w:rsidR="00A33BA4" w14:paraId="3F912F0A" w14:textId="77777777" w:rsidTr="002200FA">
        <w:tc>
          <w:tcPr>
            <w:tcW w:w="2980" w:type="dxa"/>
          </w:tcPr>
          <w:p w14:paraId="66F45022" w14:textId="77777777" w:rsidR="002F35B1" w:rsidRDefault="002F35B1" w:rsidP="00785D2D">
            <w:pPr>
              <w:pStyle w:val="BodyText11pt"/>
            </w:pPr>
            <w:r>
              <w:t>400,000 Imp. Gal. &amp; over</w:t>
            </w:r>
          </w:p>
        </w:tc>
        <w:tc>
          <w:tcPr>
            <w:tcW w:w="1783" w:type="dxa"/>
          </w:tcPr>
          <w:p w14:paraId="45B31A05" w14:textId="77777777" w:rsidR="00A33BA4" w:rsidRPr="00A33BA4" w:rsidRDefault="00A33BA4" w:rsidP="00785D2D">
            <w:pPr>
              <w:pStyle w:val="BodyText11pt"/>
            </w:pPr>
            <w:r w:rsidRPr="00A33BA4">
              <w:t>1,818</w:t>
            </w:r>
          </w:p>
        </w:tc>
        <w:tc>
          <w:tcPr>
            <w:tcW w:w="2183" w:type="dxa"/>
          </w:tcPr>
          <w:p w14:paraId="02F9FA5A" w14:textId="77777777" w:rsidR="002F35B1" w:rsidRDefault="002F35B1" w:rsidP="00785D2D">
            <w:pPr>
              <w:pStyle w:val="BodyText11pt"/>
            </w:pPr>
            <w:r>
              <w:t>150 ft.</w:t>
            </w:r>
          </w:p>
        </w:tc>
        <w:tc>
          <w:tcPr>
            <w:tcW w:w="1783" w:type="dxa"/>
          </w:tcPr>
          <w:p w14:paraId="4B05FB94" w14:textId="77777777" w:rsidR="00A33BA4" w:rsidRPr="00A33BA4" w:rsidRDefault="00A33BA4" w:rsidP="00785D2D">
            <w:pPr>
              <w:pStyle w:val="BodyText11pt"/>
            </w:pPr>
            <w:r w:rsidRPr="00A33BA4">
              <w:t>45.7</w:t>
            </w:r>
          </w:p>
        </w:tc>
      </w:tr>
    </w:tbl>
    <w:p w14:paraId="3FC66E0C" w14:textId="77777777" w:rsidR="00377F44" w:rsidRDefault="00A33BA4" w:rsidP="00785D2D">
      <w:pPr>
        <w:pStyle w:val="BodyText"/>
      </w:pPr>
      <w:r>
        <w:t xml:space="preserve">In warmer portions of the state, in the absence of a shelter or shade roof, a temporary tarpaulin </w:t>
      </w:r>
      <w:r w:rsidR="00163389">
        <w:t xml:space="preserve">is </w:t>
      </w:r>
      <w:r>
        <w:t>to be stretched on the storage providing for air circulation to mitigate possible expansion in the drums, and that fire protection be ensured with foam extinguishers.</w:t>
      </w:r>
    </w:p>
    <w:p w14:paraId="3A788CEA" w14:textId="77777777" w:rsidR="00A33BA4" w:rsidRDefault="00A33BA4" w:rsidP="00785D2D">
      <w:pPr>
        <w:pStyle w:val="BodyText"/>
        <w:sectPr w:rsidR="00A33BA4" w:rsidSect="00785D2D">
          <w:footerReference w:type="first" r:id="rId29"/>
          <w:endnotePr>
            <w:numFmt w:val="decimal"/>
          </w:endnotePr>
          <w:pgSz w:w="11907" w:h="16840" w:code="9"/>
          <w:pgMar w:top="1701" w:right="992" w:bottom="1701" w:left="1701" w:header="720" w:footer="1077" w:gutter="0"/>
          <w:cols w:space="720"/>
        </w:sectPr>
      </w:pPr>
    </w:p>
    <w:p w14:paraId="3DC2BC95" w14:textId="77777777" w:rsidR="00DE2F42" w:rsidRDefault="00DE2F42" w:rsidP="00DE2F42">
      <w:pPr>
        <w:pStyle w:val="Heading7"/>
        <w:framePr w:wrap="around"/>
      </w:pPr>
      <w:r>
        <w:lastRenderedPageBreak/>
        <w:t>Revisions to the Contracts</w:t>
      </w:r>
    </w:p>
    <w:p w14:paraId="72C97638" w14:textId="77777777" w:rsidR="00DE2F42" w:rsidRDefault="00DE2F42" w:rsidP="00785D2D">
      <w:pPr>
        <w:pStyle w:val="BodyText"/>
      </w:pPr>
      <w:r>
        <w:t>As with most contracts, revisions are sometimes necessary due to changed circumstances. The contracts of Shell and Vacuum were also to be varied and by Jan</w:t>
      </w:r>
      <w:r w:rsidR="002200FA">
        <w:t>uary</w:t>
      </w:r>
      <w:r>
        <w:t xml:space="preserve"> 1941 there were already changes. </w:t>
      </w:r>
    </w:p>
    <w:p w14:paraId="35C9373C" w14:textId="77777777" w:rsidR="006569FD" w:rsidRDefault="002200FA" w:rsidP="00785D2D">
      <w:pPr>
        <w:pStyle w:val="BodyText"/>
      </w:pPr>
      <w:r>
        <w:t xml:space="preserve">As at </w:t>
      </w:r>
      <w:r w:rsidR="006569FD">
        <w:t xml:space="preserve">19 Jan 1941 &amp; (16 Dec 1941) </w:t>
      </w:r>
    </w:p>
    <w:p w14:paraId="0358BA10" w14:textId="77777777" w:rsidR="006569FD" w:rsidRDefault="00392042" w:rsidP="00F77A93">
      <w:pPr>
        <w:pStyle w:val="Caption"/>
      </w:pPr>
      <w:r>
        <w:t>Table 1</w:t>
      </w:r>
      <w:r w:rsidR="0009619D">
        <w:t>2</w:t>
      </w:r>
      <w:r>
        <w:t xml:space="preserve">. </w:t>
      </w:r>
      <w:r w:rsidR="006569FD">
        <w:t>Revised Contract details for Annex “A’ supply locations.</w:t>
      </w:r>
    </w:p>
    <w:tbl>
      <w:tblPr>
        <w:tblStyle w:val="TableGrid1"/>
        <w:tblW w:w="0" w:type="auto"/>
        <w:tblInd w:w="817" w:type="dxa"/>
        <w:tblLayout w:type="fixed"/>
        <w:tblLook w:val="0000" w:firstRow="0" w:lastRow="0" w:firstColumn="0" w:lastColumn="0" w:noHBand="0" w:noVBand="0"/>
      </w:tblPr>
      <w:tblGrid>
        <w:gridCol w:w="2126"/>
        <w:gridCol w:w="1278"/>
        <w:gridCol w:w="1699"/>
        <w:gridCol w:w="1701"/>
      </w:tblGrid>
      <w:tr w:rsidR="006569FD" w:rsidRPr="002200FA" w14:paraId="6A515A7C" w14:textId="77777777" w:rsidTr="003A67F0">
        <w:tc>
          <w:tcPr>
            <w:tcW w:w="2126" w:type="dxa"/>
          </w:tcPr>
          <w:p w14:paraId="7DE6B34D" w14:textId="77777777" w:rsidR="006569FD" w:rsidRPr="00377F44" w:rsidRDefault="006569FD" w:rsidP="004F2566">
            <w:pPr>
              <w:pStyle w:val="BodyText11pt"/>
              <w:tabs>
                <w:tab w:val="clear" w:pos="426"/>
              </w:tabs>
              <w:ind w:left="31"/>
            </w:pPr>
            <w:r w:rsidRPr="00377F44">
              <w:t>Location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p>
        </w:tc>
        <w:tc>
          <w:tcPr>
            <w:tcW w:w="1278" w:type="dxa"/>
          </w:tcPr>
          <w:p w14:paraId="167999B8" w14:textId="77777777" w:rsidR="006569FD" w:rsidRPr="00377F44" w:rsidRDefault="006569FD" w:rsidP="004F2566">
            <w:pPr>
              <w:pStyle w:val="BodyText11pt"/>
              <w:tabs>
                <w:tab w:val="clear" w:pos="426"/>
              </w:tabs>
              <w:ind w:left="31"/>
            </w:pPr>
            <w:r w:rsidRPr="00377F44">
              <w:t>Company</w:t>
            </w:r>
          </w:p>
        </w:tc>
        <w:tc>
          <w:tcPr>
            <w:tcW w:w="1699" w:type="dxa"/>
          </w:tcPr>
          <w:p w14:paraId="520AEE5A" w14:textId="77777777" w:rsidR="006569FD" w:rsidRPr="00377F44" w:rsidRDefault="006569FD" w:rsidP="004F2566">
            <w:pPr>
              <w:pStyle w:val="BodyText11pt"/>
              <w:tabs>
                <w:tab w:val="clear" w:pos="426"/>
              </w:tabs>
              <w:ind w:left="31"/>
            </w:pPr>
            <w:r w:rsidRPr="00377F44">
              <w:t xml:space="preserve">Tender (‘000 IG) </w:t>
            </w:r>
          </w:p>
        </w:tc>
        <w:tc>
          <w:tcPr>
            <w:tcW w:w="1701" w:type="dxa"/>
          </w:tcPr>
          <w:p w14:paraId="0866C99E" w14:textId="77777777" w:rsidR="006569FD" w:rsidRPr="00377F44" w:rsidRDefault="006569FD" w:rsidP="004F2566">
            <w:pPr>
              <w:pStyle w:val="BodyText11pt"/>
              <w:tabs>
                <w:tab w:val="clear" w:pos="426"/>
              </w:tabs>
              <w:ind w:left="31"/>
            </w:pPr>
            <w:r w:rsidRPr="00377F44">
              <w:t>Revised (‘000 IG)</w:t>
            </w:r>
          </w:p>
        </w:tc>
      </w:tr>
      <w:tr w:rsidR="006569FD" w:rsidRPr="002200FA" w14:paraId="33100B9A" w14:textId="77777777" w:rsidTr="003A67F0">
        <w:tc>
          <w:tcPr>
            <w:tcW w:w="2126" w:type="dxa"/>
          </w:tcPr>
          <w:p w14:paraId="4E0927B4" w14:textId="77777777" w:rsidR="006569FD" w:rsidRPr="002200FA" w:rsidRDefault="006569FD" w:rsidP="004F2566">
            <w:pPr>
              <w:pStyle w:val="BodyText11pt"/>
              <w:tabs>
                <w:tab w:val="clear" w:pos="426"/>
              </w:tabs>
              <w:ind w:left="31"/>
            </w:pPr>
            <w:r w:rsidRPr="002200FA">
              <w:t>Cooktown</w:t>
            </w:r>
            <w:r w:rsidR="009928B3">
              <w:fldChar w:fldCharType="begin"/>
            </w:r>
            <w:r w:rsidR="009928B3">
              <w:instrText xml:space="preserve"> XE "</w:instrText>
            </w:r>
            <w:r w:rsidR="009928B3" w:rsidRPr="005E279A">
              <w:instrText>Cooktown</w:instrText>
            </w:r>
            <w:r w:rsidR="009928B3">
              <w:instrText xml:space="preserve">" </w:instrText>
            </w:r>
            <w:r w:rsidR="009928B3">
              <w:fldChar w:fldCharType="end"/>
            </w:r>
          </w:p>
        </w:tc>
        <w:tc>
          <w:tcPr>
            <w:tcW w:w="1278" w:type="dxa"/>
          </w:tcPr>
          <w:p w14:paraId="50450A5E" w14:textId="77777777" w:rsidR="006569FD" w:rsidRPr="002200FA" w:rsidRDefault="006569FD" w:rsidP="004F2566">
            <w:pPr>
              <w:pStyle w:val="BodyText11pt"/>
              <w:tabs>
                <w:tab w:val="clear" w:pos="426"/>
              </w:tabs>
              <w:ind w:left="31"/>
            </w:pPr>
            <w:r w:rsidRPr="002200FA">
              <w:t>Shell</w:t>
            </w:r>
          </w:p>
        </w:tc>
        <w:tc>
          <w:tcPr>
            <w:tcW w:w="1699" w:type="dxa"/>
          </w:tcPr>
          <w:p w14:paraId="03AB9A29" w14:textId="77777777" w:rsidR="006569FD" w:rsidRPr="002200FA" w:rsidRDefault="006569FD" w:rsidP="004F2566">
            <w:pPr>
              <w:pStyle w:val="StyleBodyText11pt2ptCenteredLeft0cm"/>
              <w:tabs>
                <w:tab w:val="clear" w:pos="426"/>
              </w:tabs>
              <w:ind w:left="31"/>
            </w:pPr>
            <w:r w:rsidRPr="002200FA">
              <w:t>5</w:t>
            </w:r>
          </w:p>
        </w:tc>
        <w:tc>
          <w:tcPr>
            <w:tcW w:w="1701" w:type="dxa"/>
          </w:tcPr>
          <w:p w14:paraId="6945BA7C" w14:textId="77777777" w:rsidR="006569FD" w:rsidRPr="002200FA" w:rsidRDefault="006569FD" w:rsidP="004F2566">
            <w:pPr>
              <w:pStyle w:val="StyleBodyText11pt2ptCenteredLeft0cm"/>
              <w:tabs>
                <w:tab w:val="clear" w:pos="426"/>
              </w:tabs>
              <w:ind w:left="31"/>
            </w:pPr>
            <w:r w:rsidRPr="002200FA">
              <w:t>10</w:t>
            </w:r>
          </w:p>
        </w:tc>
      </w:tr>
      <w:tr w:rsidR="006569FD" w:rsidRPr="002200FA" w14:paraId="123FBAA7" w14:textId="77777777" w:rsidTr="003A67F0">
        <w:tc>
          <w:tcPr>
            <w:tcW w:w="2126" w:type="dxa"/>
          </w:tcPr>
          <w:p w14:paraId="0999E3A6" w14:textId="77777777" w:rsidR="006569FD" w:rsidRPr="002200FA" w:rsidRDefault="006569FD" w:rsidP="004F2566">
            <w:pPr>
              <w:pStyle w:val="BodyText11pt"/>
              <w:tabs>
                <w:tab w:val="clear" w:pos="426"/>
              </w:tabs>
              <w:ind w:left="31"/>
            </w:pPr>
            <w:r w:rsidRPr="002200FA">
              <w:t>Noumea</w:t>
            </w:r>
            <w:r w:rsidR="005261F8">
              <w:fldChar w:fldCharType="begin"/>
            </w:r>
            <w:r w:rsidR="005261F8">
              <w:instrText xml:space="preserve"> XE "</w:instrText>
            </w:r>
            <w:r w:rsidR="005261F8" w:rsidRPr="00EA0CB0">
              <w:instrText>Noumea</w:instrText>
            </w:r>
            <w:r w:rsidR="005261F8">
              <w:instrText xml:space="preserve">" </w:instrText>
            </w:r>
            <w:r w:rsidR="005261F8">
              <w:fldChar w:fldCharType="end"/>
            </w:r>
          </w:p>
        </w:tc>
        <w:tc>
          <w:tcPr>
            <w:tcW w:w="1278" w:type="dxa"/>
          </w:tcPr>
          <w:p w14:paraId="6FBEFC77" w14:textId="77777777" w:rsidR="006569FD" w:rsidRPr="002200FA" w:rsidRDefault="006569FD" w:rsidP="004F2566">
            <w:pPr>
              <w:pStyle w:val="BodyText11pt"/>
              <w:tabs>
                <w:tab w:val="clear" w:pos="426"/>
              </w:tabs>
              <w:ind w:left="31"/>
            </w:pPr>
            <w:r w:rsidRPr="002200FA">
              <w:t>Shell</w:t>
            </w:r>
          </w:p>
        </w:tc>
        <w:tc>
          <w:tcPr>
            <w:tcW w:w="1699" w:type="dxa"/>
          </w:tcPr>
          <w:p w14:paraId="0CE86508" w14:textId="77777777" w:rsidR="006569FD" w:rsidRPr="002200FA" w:rsidRDefault="006569FD" w:rsidP="004F2566">
            <w:pPr>
              <w:pStyle w:val="StyleBodyText11pt2ptCenteredLeft0cm"/>
              <w:tabs>
                <w:tab w:val="clear" w:pos="426"/>
              </w:tabs>
              <w:ind w:left="31"/>
            </w:pPr>
            <w:r w:rsidRPr="002200FA">
              <w:t>50</w:t>
            </w:r>
          </w:p>
        </w:tc>
        <w:tc>
          <w:tcPr>
            <w:tcW w:w="1701" w:type="dxa"/>
          </w:tcPr>
          <w:p w14:paraId="4A78AADD" w14:textId="77777777" w:rsidR="006569FD" w:rsidRPr="002200FA" w:rsidRDefault="006569FD" w:rsidP="004F2566">
            <w:pPr>
              <w:pStyle w:val="StyleBodyText11pt2ptCenteredLeft0cm"/>
              <w:tabs>
                <w:tab w:val="clear" w:pos="426"/>
              </w:tabs>
              <w:ind w:left="31"/>
            </w:pPr>
            <w:r w:rsidRPr="002200FA">
              <w:t>30</w:t>
            </w:r>
          </w:p>
        </w:tc>
      </w:tr>
      <w:tr w:rsidR="006569FD" w:rsidRPr="002200FA" w14:paraId="2B969920" w14:textId="77777777" w:rsidTr="003A67F0">
        <w:tc>
          <w:tcPr>
            <w:tcW w:w="2126" w:type="dxa"/>
          </w:tcPr>
          <w:p w14:paraId="31E84E65" w14:textId="77777777" w:rsidR="006569FD" w:rsidRPr="002200FA" w:rsidRDefault="006569FD" w:rsidP="004F2566">
            <w:pPr>
              <w:pStyle w:val="BodyText11pt"/>
              <w:tabs>
                <w:tab w:val="clear" w:pos="426"/>
              </w:tabs>
              <w:ind w:left="31"/>
            </w:pPr>
            <w:r w:rsidRPr="002200FA">
              <w:t>Millingimbi</w:t>
            </w:r>
            <w:r w:rsidR="005261F8">
              <w:fldChar w:fldCharType="begin"/>
            </w:r>
            <w:r w:rsidR="005261F8">
              <w:instrText xml:space="preserve"> XE "</w:instrText>
            </w:r>
            <w:r w:rsidR="005261F8" w:rsidRPr="00C176B9">
              <w:instrText>Millingimbi</w:instrText>
            </w:r>
            <w:r w:rsidR="005261F8">
              <w:instrText xml:space="preserve">" </w:instrText>
            </w:r>
            <w:r w:rsidR="005261F8">
              <w:fldChar w:fldCharType="end"/>
            </w:r>
          </w:p>
        </w:tc>
        <w:tc>
          <w:tcPr>
            <w:tcW w:w="1278" w:type="dxa"/>
          </w:tcPr>
          <w:p w14:paraId="3814353C" w14:textId="77777777" w:rsidR="006569FD" w:rsidRPr="002200FA" w:rsidRDefault="006569FD" w:rsidP="004F2566">
            <w:pPr>
              <w:pStyle w:val="BodyText11pt"/>
              <w:tabs>
                <w:tab w:val="clear" w:pos="426"/>
              </w:tabs>
              <w:ind w:left="31"/>
            </w:pPr>
            <w:r w:rsidRPr="002200FA">
              <w:t>Shell</w:t>
            </w:r>
          </w:p>
        </w:tc>
        <w:tc>
          <w:tcPr>
            <w:tcW w:w="1699" w:type="dxa"/>
          </w:tcPr>
          <w:p w14:paraId="7A4B0FA4" w14:textId="77777777" w:rsidR="006569FD" w:rsidRPr="002200FA" w:rsidRDefault="006569FD" w:rsidP="004F2566">
            <w:pPr>
              <w:pStyle w:val="StyleBodyText11pt2ptCenteredLeft0cm"/>
              <w:tabs>
                <w:tab w:val="clear" w:pos="426"/>
              </w:tabs>
              <w:ind w:left="31"/>
            </w:pPr>
            <w:r w:rsidRPr="002200FA">
              <w:t>16</w:t>
            </w:r>
          </w:p>
        </w:tc>
        <w:tc>
          <w:tcPr>
            <w:tcW w:w="1701" w:type="dxa"/>
          </w:tcPr>
          <w:p w14:paraId="2CA40668" w14:textId="77777777" w:rsidR="006569FD" w:rsidRPr="002200FA" w:rsidRDefault="006569FD" w:rsidP="004F2566">
            <w:pPr>
              <w:pStyle w:val="StyleBodyText11pt2ptCenteredLeft0cm"/>
              <w:tabs>
                <w:tab w:val="clear" w:pos="426"/>
              </w:tabs>
              <w:ind w:left="31"/>
            </w:pPr>
            <w:r w:rsidRPr="002200FA">
              <w:t>5</w:t>
            </w:r>
          </w:p>
        </w:tc>
      </w:tr>
      <w:tr w:rsidR="006569FD" w:rsidRPr="002200FA" w14:paraId="5CA6F6E4" w14:textId="77777777" w:rsidTr="003A67F0">
        <w:tc>
          <w:tcPr>
            <w:tcW w:w="2126" w:type="dxa"/>
          </w:tcPr>
          <w:p w14:paraId="4B7D3631" w14:textId="77777777" w:rsidR="006569FD" w:rsidRPr="002200FA" w:rsidRDefault="006569FD" w:rsidP="004F2566">
            <w:pPr>
              <w:pStyle w:val="BodyText11pt"/>
              <w:tabs>
                <w:tab w:val="clear" w:pos="426"/>
              </w:tabs>
              <w:ind w:left="31"/>
            </w:pPr>
            <w:r w:rsidRPr="002200FA">
              <w:t>Rabaul</w:t>
            </w:r>
            <w:r w:rsidR="005261F8">
              <w:fldChar w:fldCharType="begin"/>
            </w:r>
            <w:r w:rsidR="005261F8">
              <w:instrText xml:space="preserve"> XE "</w:instrText>
            </w:r>
            <w:r w:rsidR="005261F8" w:rsidRPr="00EA579B">
              <w:instrText>Rabaul</w:instrText>
            </w:r>
            <w:r w:rsidR="005261F8">
              <w:instrText xml:space="preserve">" </w:instrText>
            </w:r>
            <w:r w:rsidR="005261F8">
              <w:fldChar w:fldCharType="end"/>
            </w:r>
          </w:p>
        </w:tc>
        <w:tc>
          <w:tcPr>
            <w:tcW w:w="1278" w:type="dxa"/>
          </w:tcPr>
          <w:p w14:paraId="1D94E047" w14:textId="77777777" w:rsidR="006569FD" w:rsidRPr="002200FA" w:rsidRDefault="006569FD" w:rsidP="004F2566">
            <w:pPr>
              <w:pStyle w:val="BodyText11pt"/>
              <w:tabs>
                <w:tab w:val="clear" w:pos="426"/>
              </w:tabs>
              <w:ind w:left="31"/>
            </w:pPr>
            <w:r w:rsidRPr="002200FA">
              <w:t>Shell</w:t>
            </w:r>
          </w:p>
        </w:tc>
        <w:tc>
          <w:tcPr>
            <w:tcW w:w="1699" w:type="dxa"/>
          </w:tcPr>
          <w:p w14:paraId="736CBB89" w14:textId="77777777" w:rsidR="006569FD" w:rsidRPr="002200FA" w:rsidRDefault="006569FD" w:rsidP="004F2566">
            <w:pPr>
              <w:pStyle w:val="StyleBodyText11pt2ptCenteredLeft0cm"/>
              <w:tabs>
                <w:tab w:val="clear" w:pos="426"/>
              </w:tabs>
              <w:ind w:left="31"/>
            </w:pPr>
            <w:r w:rsidRPr="002200FA">
              <w:t>60</w:t>
            </w:r>
          </w:p>
        </w:tc>
        <w:tc>
          <w:tcPr>
            <w:tcW w:w="1701" w:type="dxa"/>
          </w:tcPr>
          <w:p w14:paraId="2D637C5E" w14:textId="77777777" w:rsidR="006569FD" w:rsidRPr="002200FA" w:rsidRDefault="006569FD" w:rsidP="004F2566">
            <w:pPr>
              <w:pStyle w:val="StyleBodyText11pt2ptCenteredLeft0cm"/>
              <w:tabs>
                <w:tab w:val="clear" w:pos="426"/>
              </w:tabs>
              <w:ind w:left="31"/>
            </w:pPr>
            <w:r w:rsidRPr="002200FA">
              <w:t>25</w:t>
            </w:r>
          </w:p>
        </w:tc>
      </w:tr>
      <w:tr w:rsidR="006569FD" w:rsidRPr="002200FA" w14:paraId="0CCD4498" w14:textId="77777777" w:rsidTr="003A67F0">
        <w:tc>
          <w:tcPr>
            <w:tcW w:w="2126" w:type="dxa"/>
          </w:tcPr>
          <w:p w14:paraId="0C5A7361" w14:textId="77777777" w:rsidR="006569FD" w:rsidRPr="002200FA" w:rsidRDefault="006569FD" w:rsidP="004F2566">
            <w:pPr>
              <w:pStyle w:val="BodyText11pt"/>
              <w:tabs>
                <w:tab w:val="clear" w:pos="426"/>
              </w:tabs>
              <w:ind w:left="31"/>
            </w:pPr>
            <w:r w:rsidRPr="002200FA">
              <w:t>Mallacoota</w:t>
            </w:r>
            <w:r w:rsidR="00DE0B3B" w:rsidRPr="005261F8">
              <w:fldChar w:fldCharType="begin"/>
            </w:r>
            <w:r w:rsidR="00DE0B3B" w:rsidRPr="005261F8">
              <w:instrText xml:space="preserve"> XE "Mallacoota" </w:instrText>
            </w:r>
            <w:r w:rsidR="00DE0B3B" w:rsidRPr="005261F8">
              <w:fldChar w:fldCharType="end"/>
            </w:r>
          </w:p>
        </w:tc>
        <w:tc>
          <w:tcPr>
            <w:tcW w:w="1278" w:type="dxa"/>
          </w:tcPr>
          <w:p w14:paraId="05090EF5" w14:textId="77777777" w:rsidR="006569FD" w:rsidRPr="002200FA" w:rsidRDefault="006569FD" w:rsidP="004F2566">
            <w:pPr>
              <w:pStyle w:val="BodyText11pt"/>
              <w:tabs>
                <w:tab w:val="clear" w:pos="426"/>
              </w:tabs>
              <w:ind w:left="31"/>
            </w:pPr>
            <w:r w:rsidRPr="002200FA">
              <w:t>V.O.C.</w:t>
            </w:r>
          </w:p>
        </w:tc>
        <w:tc>
          <w:tcPr>
            <w:tcW w:w="1699" w:type="dxa"/>
          </w:tcPr>
          <w:p w14:paraId="478F81C1" w14:textId="77777777" w:rsidR="006569FD" w:rsidRPr="002200FA" w:rsidRDefault="006569FD" w:rsidP="004F2566">
            <w:pPr>
              <w:pStyle w:val="StyleBodyText11pt2ptCenteredLeft0cm"/>
              <w:tabs>
                <w:tab w:val="clear" w:pos="426"/>
              </w:tabs>
              <w:ind w:left="31"/>
            </w:pPr>
            <w:r w:rsidRPr="002200FA">
              <w:t>10</w:t>
            </w:r>
          </w:p>
        </w:tc>
        <w:tc>
          <w:tcPr>
            <w:tcW w:w="1701" w:type="dxa"/>
          </w:tcPr>
          <w:p w14:paraId="67719E28" w14:textId="77777777" w:rsidR="006569FD" w:rsidRPr="002200FA" w:rsidRDefault="006569FD" w:rsidP="004F2566">
            <w:pPr>
              <w:pStyle w:val="StyleBodyText11pt2ptCenteredLeft0cm"/>
              <w:tabs>
                <w:tab w:val="clear" w:pos="426"/>
              </w:tabs>
              <w:ind w:left="31"/>
            </w:pPr>
            <w:r w:rsidRPr="002200FA">
              <w:t>15</w:t>
            </w:r>
          </w:p>
        </w:tc>
      </w:tr>
      <w:tr w:rsidR="006569FD" w:rsidRPr="002200FA" w14:paraId="6DE62830" w14:textId="77777777" w:rsidTr="003A67F0">
        <w:tc>
          <w:tcPr>
            <w:tcW w:w="2126" w:type="dxa"/>
          </w:tcPr>
          <w:p w14:paraId="39CD2973" w14:textId="77777777" w:rsidR="006569FD" w:rsidRPr="002200FA" w:rsidRDefault="006569FD" w:rsidP="004F2566">
            <w:pPr>
              <w:pStyle w:val="BodyText11pt"/>
              <w:tabs>
                <w:tab w:val="clear" w:pos="426"/>
              </w:tabs>
              <w:ind w:left="31"/>
            </w:pPr>
            <w:r w:rsidRPr="002200FA">
              <w:t>Drysdale Mission</w:t>
            </w:r>
          </w:p>
        </w:tc>
        <w:tc>
          <w:tcPr>
            <w:tcW w:w="1278" w:type="dxa"/>
          </w:tcPr>
          <w:p w14:paraId="0EBBFD64" w14:textId="77777777" w:rsidR="006569FD" w:rsidRPr="002200FA" w:rsidRDefault="006569FD" w:rsidP="004F2566">
            <w:pPr>
              <w:pStyle w:val="BodyText11pt"/>
              <w:tabs>
                <w:tab w:val="clear" w:pos="426"/>
              </w:tabs>
              <w:ind w:left="31"/>
            </w:pPr>
            <w:r w:rsidRPr="002200FA">
              <w:t>V.O.C.</w:t>
            </w:r>
          </w:p>
        </w:tc>
        <w:tc>
          <w:tcPr>
            <w:tcW w:w="1699" w:type="dxa"/>
          </w:tcPr>
          <w:p w14:paraId="5CF4AC49" w14:textId="77777777" w:rsidR="006569FD" w:rsidRPr="002200FA" w:rsidRDefault="006569FD" w:rsidP="004F2566">
            <w:pPr>
              <w:pStyle w:val="StyleBodyText11pt2ptCenteredLeft0cm"/>
              <w:tabs>
                <w:tab w:val="clear" w:pos="426"/>
              </w:tabs>
              <w:ind w:left="31"/>
            </w:pPr>
            <w:r w:rsidRPr="002200FA">
              <w:t>16</w:t>
            </w:r>
          </w:p>
        </w:tc>
        <w:tc>
          <w:tcPr>
            <w:tcW w:w="1701" w:type="dxa"/>
          </w:tcPr>
          <w:p w14:paraId="318246E2" w14:textId="77777777" w:rsidR="006569FD" w:rsidRPr="002200FA" w:rsidRDefault="006569FD" w:rsidP="004F2566">
            <w:pPr>
              <w:pStyle w:val="StyleBodyText11pt2ptCenteredLeft0cm"/>
              <w:tabs>
                <w:tab w:val="clear" w:pos="426"/>
              </w:tabs>
              <w:ind w:left="31"/>
            </w:pPr>
            <w:r w:rsidRPr="002200FA">
              <w:t>5</w:t>
            </w:r>
          </w:p>
        </w:tc>
      </w:tr>
      <w:tr w:rsidR="006569FD" w:rsidRPr="002200FA" w14:paraId="1619A80E" w14:textId="77777777" w:rsidTr="003A67F0">
        <w:tc>
          <w:tcPr>
            <w:tcW w:w="2126" w:type="dxa"/>
          </w:tcPr>
          <w:p w14:paraId="31A09C58" w14:textId="77777777" w:rsidR="006569FD" w:rsidRPr="002200FA" w:rsidRDefault="006569FD" w:rsidP="004F2566">
            <w:pPr>
              <w:pStyle w:val="BodyText11pt"/>
              <w:tabs>
                <w:tab w:val="clear" w:pos="426"/>
              </w:tabs>
              <w:ind w:left="31"/>
            </w:pPr>
            <w:r w:rsidRPr="002200FA">
              <w:t>Coen</w:t>
            </w:r>
            <w:r w:rsidR="005261F8">
              <w:fldChar w:fldCharType="begin"/>
            </w:r>
            <w:r w:rsidR="005261F8">
              <w:instrText xml:space="preserve"> XE "</w:instrText>
            </w:r>
            <w:r w:rsidR="005261F8" w:rsidRPr="00B2771D">
              <w:instrText>Coen</w:instrText>
            </w:r>
            <w:r w:rsidR="005261F8">
              <w:instrText xml:space="preserve">" </w:instrText>
            </w:r>
            <w:r w:rsidR="005261F8">
              <w:fldChar w:fldCharType="end"/>
            </w:r>
          </w:p>
        </w:tc>
        <w:tc>
          <w:tcPr>
            <w:tcW w:w="1278" w:type="dxa"/>
          </w:tcPr>
          <w:p w14:paraId="799AACD0" w14:textId="77777777" w:rsidR="006569FD" w:rsidRPr="002200FA" w:rsidRDefault="006569FD" w:rsidP="004F2566">
            <w:pPr>
              <w:pStyle w:val="BodyText11pt"/>
              <w:tabs>
                <w:tab w:val="clear" w:pos="426"/>
              </w:tabs>
              <w:ind w:left="31"/>
            </w:pPr>
            <w:r w:rsidRPr="002200FA">
              <w:t>Shell</w:t>
            </w:r>
          </w:p>
        </w:tc>
        <w:tc>
          <w:tcPr>
            <w:tcW w:w="1699" w:type="dxa"/>
          </w:tcPr>
          <w:p w14:paraId="3DE4A764" w14:textId="77777777" w:rsidR="006569FD" w:rsidRPr="002200FA" w:rsidRDefault="006569FD" w:rsidP="004F2566">
            <w:pPr>
              <w:pStyle w:val="StyleBodyText11pt2ptCenteredLeft0cm"/>
              <w:tabs>
                <w:tab w:val="clear" w:pos="426"/>
              </w:tabs>
              <w:ind w:left="31"/>
            </w:pPr>
            <w:r w:rsidRPr="002200FA">
              <w:t>5</w:t>
            </w:r>
          </w:p>
        </w:tc>
        <w:tc>
          <w:tcPr>
            <w:tcW w:w="1701" w:type="dxa"/>
          </w:tcPr>
          <w:p w14:paraId="07F67CAD" w14:textId="77777777" w:rsidR="006569FD" w:rsidRPr="002200FA" w:rsidRDefault="006569FD" w:rsidP="004F2566">
            <w:pPr>
              <w:pStyle w:val="StyleBodyText11pt2ptCenteredLeft0cm"/>
              <w:tabs>
                <w:tab w:val="clear" w:pos="426"/>
              </w:tabs>
              <w:ind w:left="31"/>
            </w:pPr>
            <w:r w:rsidRPr="002200FA">
              <w:t>10</w:t>
            </w:r>
          </w:p>
        </w:tc>
      </w:tr>
      <w:tr w:rsidR="006569FD" w:rsidRPr="002200FA" w14:paraId="42528C2D" w14:textId="77777777" w:rsidTr="003A67F0">
        <w:tc>
          <w:tcPr>
            <w:tcW w:w="2126" w:type="dxa"/>
          </w:tcPr>
          <w:p w14:paraId="7150E531" w14:textId="77777777" w:rsidR="006569FD" w:rsidRPr="002200FA" w:rsidRDefault="00325C12" w:rsidP="004F2566">
            <w:pPr>
              <w:pStyle w:val="BodyText11pt"/>
              <w:tabs>
                <w:tab w:val="clear" w:pos="426"/>
              </w:tabs>
              <w:ind w:left="31"/>
            </w:pPr>
            <w:r>
              <w:t>Daly Waters</w:t>
            </w:r>
            <w:r w:rsidR="005261F8">
              <w:fldChar w:fldCharType="begin"/>
            </w:r>
            <w:r w:rsidR="005261F8">
              <w:instrText xml:space="preserve"> XE "</w:instrText>
            </w:r>
            <w:r>
              <w:instrText>Daly Waters</w:instrText>
            </w:r>
            <w:r w:rsidR="005261F8">
              <w:instrText xml:space="preserve">" </w:instrText>
            </w:r>
            <w:r w:rsidR="005261F8">
              <w:fldChar w:fldCharType="end"/>
            </w:r>
          </w:p>
        </w:tc>
        <w:tc>
          <w:tcPr>
            <w:tcW w:w="1278" w:type="dxa"/>
          </w:tcPr>
          <w:p w14:paraId="47758D46" w14:textId="77777777" w:rsidR="006569FD" w:rsidRPr="002200FA" w:rsidRDefault="006569FD" w:rsidP="004F2566">
            <w:pPr>
              <w:pStyle w:val="BodyText11pt"/>
              <w:tabs>
                <w:tab w:val="clear" w:pos="426"/>
              </w:tabs>
              <w:ind w:left="31"/>
            </w:pPr>
            <w:r w:rsidRPr="002200FA">
              <w:t>Shell</w:t>
            </w:r>
          </w:p>
        </w:tc>
        <w:tc>
          <w:tcPr>
            <w:tcW w:w="1699" w:type="dxa"/>
          </w:tcPr>
          <w:p w14:paraId="03B995AB" w14:textId="77777777" w:rsidR="006569FD" w:rsidRPr="002200FA" w:rsidRDefault="006569FD" w:rsidP="004F2566">
            <w:pPr>
              <w:pStyle w:val="StyleBodyText11pt2ptCenteredLeft0cm"/>
              <w:tabs>
                <w:tab w:val="clear" w:pos="426"/>
              </w:tabs>
              <w:ind w:left="31"/>
            </w:pPr>
            <w:r w:rsidRPr="002200FA">
              <w:t>15</w:t>
            </w:r>
          </w:p>
        </w:tc>
        <w:tc>
          <w:tcPr>
            <w:tcW w:w="1701" w:type="dxa"/>
          </w:tcPr>
          <w:p w14:paraId="01AF6F6E" w14:textId="77777777" w:rsidR="006569FD" w:rsidRPr="002200FA" w:rsidRDefault="006569FD" w:rsidP="004F2566">
            <w:pPr>
              <w:pStyle w:val="StyleBodyText11pt2ptCenteredLeft0cm"/>
              <w:tabs>
                <w:tab w:val="clear" w:pos="426"/>
              </w:tabs>
              <w:ind w:left="31"/>
            </w:pPr>
            <w:r w:rsidRPr="002200FA">
              <w:t>30</w:t>
            </w:r>
          </w:p>
        </w:tc>
      </w:tr>
      <w:tr w:rsidR="006569FD" w:rsidRPr="002200FA" w14:paraId="08A7F290" w14:textId="77777777" w:rsidTr="003A67F0">
        <w:tc>
          <w:tcPr>
            <w:tcW w:w="2126" w:type="dxa"/>
          </w:tcPr>
          <w:p w14:paraId="73D8838C" w14:textId="77777777" w:rsidR="006569FD" w:rsidRPr="002200FA" w:rsidRDefault="006569FD" w:rsidP="004F2566">
            <w:pPr>
              <w:pStyle w:val="BodyText11pt"/>
              <w:tabs>
                <w:tab w:val="clear" w:pos="426"/>
              </w:tabs>
              <w:ind w:left="31"/>
            </w:pPr>
            <w:r w:rsidRPr="002200FA">
              <w:t>Kalgoorlie</w:t>
            </w:r>
            <w:r w:rsidR="005261F8">
              <w:fldChar w:fldCharType="begin"/>
            </w:r>
            <w:r w:rsidR="005261F8">
              <w:instrText xml:space="preserve"> XE "</w:instrText>
            </w:r>
            <w:r w:rsidR="005261F8" w:rsidRPr="00BB77B0">
              <w:instrText>Kalgoorlie</w:instrText>
            </w:r>
            <w:r w:rsidR="005261F8">
              <w:instrText xml:space="preserve">" </w:instrText>
            </w:r>
            <w:r w:rsidR="005261F8">
              <w:fldChar w:fldCharType="end"/>
            </w:r>
          </w:p>
        </w:tc>
        <w:tc>
          <w:tcPr>
            <w:tcW w:w="1278" w:type="dxa"/>
          </w:tcPr>
          <w:p w14:paraId="543B839A" w14:textId="77777777" w:rsidR="006569FD" w:rsidRPr="002200FA" w:rsidRDefault="006569FD" w:rsidP="004F2566">
            <w:pPr>
              <w:pStyle w:val="BodyText11pt"/>
              <w:tabs>
                <w:tab w:val="clear" w:pos="426"/>
              </w:tabs>
              <w:ind w:left="31"/>
            </w:pPr>
            <w:r w:rsidRPr="002200FA">
              <w:t>V.O.C.</w:t>
            </w:r>
          </w:p>
        </w:tc>
        <w:tc>
          <w:tcPr>
            <w:tcW w:w="1699" w:type="dxa"/>
          </w:tcPr>
          <w:p w14:paraId="0A347A99" w14:textId="77777777" w:rsidR="006569FD" w:rsidRPr="002200FA" w:rsidRDefault="006569FD" w:rsidP="004F2566">
            <w:pPr>
              <w:pStyle w:val="StyleBodyText11pt2ptCenteredLeft0cm"/>
              <w:tabs>
                <w:tab w:val="clear" w:pos="426"/>
              </w:tabs>
              <w:ind w:left="31"/>
            </w:pPr>
            <w:r w:rsidRPr="002200FA">
              <w:t>15</w:t>
            </w:r>
          </w:p>
        </w:tc>
        <w:tc>
          <w:tcPr>
            <w:tcW w:w="1701" w:type="dxa"/>
          </w:tcPr>
          <w:p w14:paraId="1A4FF648" w14:textId="77777777" w:rsidR="006569FD" w:rsidRPr="002200FA" w:rsidRDefault="006569FD" w:rsidP="004F2566">
            <w:pPr>
              <w:pStyle w:val="StyleBodyText11pt2ptCenteredLeft0cm"/>
              <w:tabs>
                <w:tab w:val="clear" w:pos="426"/>
              </w:tabs>
              <w:ind w:left="31"/>
            </w:pPr>
            <w:r w:rsidRPr="002200FA">
              <w:t>30</w:t>
            </w:r>
          </w:p>
        </w:tc>
      </w:tr>
      <w:tr w:rsidR="006569FD" w:rsidRPr="002200FA" w14:paraId="1A653B5B" w14:textId="77777777" w:rsidTr="003A67F0">
        <w:tc>
          <w:tcPr>
            <w:tcW w:w="2126" w:type="dxa"/>
          </w:tcPr>
          <w:p w14:paraId="2E113FF3" w14:textId="77777777" w:rsidR="006569FD" w:rsidRPr="002200FA" w:rsidRDefault="006569FD" w:rsidP="004F2566">
            <w:pPr>
              <w:pStyle w:val="BodyText11pt"/>
              <w:tabs>
                <w:tab w:val="clear" w:pos="426"/>
              </w:tabs>
              <w:ind w:left="31"/>
            </w:pPr>
            <w:r w:rsidRPr="002200FA">
              <w:t>Charleville</w:t>
            </w:r>
            <w:r w:rsidR="009928B3">
              <w:fldChar w:fldCharType="begin"/>
            </w:r>
            <w:r w:rsidR="009928B3">
              <w:instrText xml:space="preserve"> XE "</w:instrText>
            </w:r>
            <w:r w:rsidR="009928B3" w:rsidRPr="00CB3F3D">
              <w:instrText>Charleville</w:instrText>
            </w:r>
            <w:r w:rsidR="009928B3">
              <w:instrText xml:space="preserve">" </w:instrText>
            </w:r>
            <w:r w:rsidR="009928B3">
              <w:fldChar w:fldCharType="end"/>
            </w:r>
          </w:p>
        </w:tc>
        <w:tc>
          <w:tcPr>
            <w:tcW w:w="1278" w:type="dxa"/>
          </w:tcPr>
          <w:p w14:paraId="66CF2B9C" w14:textId="77777777" w:rsidR="006569FD" w:rsidRPr="002200FA" w:rsidRDefault="006569FD" w:rsidP="004F2566">
            <w:pPr>
              <w:pStyle w:val="BodyText11pt"/>
              <w:tabs>
                <w:tab w:val="clear" w:pos="426"/>
              </w:tabs>
              <w:ind w:left="31"/>
            </w:pPr>
            <w:r w:rsidRPr="002200FA">
              <w:t>Shell</w:t>
            </w:r>
          </w:p>
        </w:tc>
        <w:tc>
          <w:tcPr>
            <w:tcW w:w="1699" w:type="dxa"/>
          </w:tcPr>
          <w:p w14:paraId="34C8F3D0" w14:textId="77777777" w:rsidR="006569FD" w:rsidRPr="002200FA" w:rsidRDefault="006569FD" w:rsidP="004F2566">
            <w:pPr>
              <w:pStyle w:val="StyleBodyText11pt2ptCenteredLeft0cm"/>
              <w:tabs>
                <w:tab w:val="clear" w:pos="426"/>
              </w:tabs>
              <w:ind w:left="31"/>
            </w:pPr>
            <w:r w:rsidRPr="002200FA">
              <w:t>10</w:t>
            </w:r>
          </w:p>
        </w:tc>
        <w:tc>
          <w:tcPr>
            <w:tcW w:w="1701" w:type="dxa"/>
          </w:tcPr>
          <w:p w14:paraId="1C3E3ADF" w14:textId="77777777" w:rsidR="006569FD" w:rsidRPr="002200FA" w:rsidRDefault="006569FD" w:rsidP="004F2566">
            <w:pPr>
              <w:pStyle w:val="StyleBodyText11pt2ptCenteredLeft0cm"/>
              <w:tabs>
                <w:tab w:val="clear" w:pos="426"/>
              </w:tabs>
              <w:ind w:left="31"/>
            </w:pPr>
            <w:r w:rsidRPr="002200FA">
              <w:t>20</w:t>
            </w:r>
          </w:p>
        </w:tc>
      </w:tr>
      <w:tr w:rsidR="006569FD" w:rsidRPr="002200FA" w14:paraId="50878A29" w14:textId="77777777" w:rsidTr="003A67F0">
        <w:tc>
          <w:tcPr>
            <w:tcW w:w="2126" w:type="dxa"/>
          </w:tcPr>
          <w:p w14:paraId="38A2CA55" w14:textId="77777777" w:rsidR="006569FD" w:rsidRPr="002200FA" w:rsidRDefault="006569FD" w:rsidP="004F2566">
            <w:pPr>
              <w:pStyle w:val="BodyText11pt"/>
              <w:tabs>
                <w:tab w:val="clear" w:pos="426"/>
              </w:tabs>
              <w:ind w:left="31"/>
            </w:pPr>
            <w:r w:rsidRPr="002200FA">
              <w:t>Cloncurry</w:t>
            </w:r>
            <w:r w:rsidR="005261F8">
              <w:fldChar w:fldCharType="begin"/>
            </w:r>
            <w:r w:rsidR="005261F8">
              <w:instrText xml:space="preserve"> XE "</w:instrText>
            </w:r>
            <w:r w:rsidR="005261F8" w:rsidRPr="00EB2BFC">
              <w:instrText>Cloncurry</w:instrText>
            </w:r>
            <w:r w:rsidR="005261F8">
              <w:instrText xml:space="preserve">" </w:instrText>
            </w:r>
            <w:r w:rsidR="005261F8">
              <w:fldChar w:fldCharType="end"/>
            </w:r>
          </w:p>
        </w:tc>
        <w:tc>
          <w:tcPr>
            <w:tcW w:w="1278" w:type="dxa"/>
          </w:tcPr>
          <w:p w14:paraId="5838E22A" w14:textId="77777777" w:rsidR="006569FD" w:rsidRPr="002200FA" w:rsidRDefault="006569FD" w:rsidP="004F2566">
            <w:pPr>
              <w:pStyle w:val="BodyText11pt"/>
              <w:tabs>
                <w:tab w:val="clear" w:pos="426"/>
              </w:tabs>
              <w:ind w:left="31"/>
            </w:pPr>
            <w:r w:rsidRPr="002200FA">
              <w:t>Shell</w:t>
            </w:r>
          </w:p>
        </w:tc>
        <w:tc>
          <w:tcPr>
            <w:tcW w:w="1699" w:type="dxa"/>
          </w:tcPr>
          <w:p w14:paraId="19494372" w14:textId="77777777" w:rsidR="006569FD" w:rsidRPr="002200FA" w:rsidRDefault="006569FD" w:rsidP="004F2566">
            <w:pPr>
              <w:pStyle w:val="StyleBodyText11pt2ptCenteredLeft0cm"/>
              <w:tabs>
                <w:tab w:val="clear" w:pos="426"/>
              </w:tabs>
              <w:ind w:left="31"/>
            </w:pPr>
            <w:r w:rsidRPr="002200FA">
              <w:t>10</w:t>
            </w:r>
          </w:p>
        </w:tc>
        <w:tc>
          <w:tcPr>
            <w:tcW w:w="1701" w:type="dxa"/>
          </w:tcPr>
          <w:p w14:paraId="2AAD2C41" w14:textId="77777777" w:rsidR="006569FD" w:rsidRPr="002200FA" w:rsidRDefault="006569FD" w:rsidP="004F2566">
            <w:pPr>
              <w:pStyle w:val="StyleBodyText11pt2ptCenteredLeft0cm"/>
              <w:tabs>
                <w:tab w:val="clear" w:pos="426"/>
              </w:tabs>
              <w:ind w:left="31"/>
            </w:pPr>
            <w:r w:rsidRPr="002200FA">
              <w:t>20</w:t>
            </w:r>
          </w:p>
        </w:tc>
      </w:tr>
      <w:tr w:rsidR="006569FD" w:rsidRPr="002200FA" w14:paraId="04BEA8E4" w14:textId="77777777" w:rsidTr="003A67F0">
        <w:tc>
          <w:tcPr>
            <w:tcW w:w="2126" w:type="dxa"/>
          </w:tcPr>
          <w:p w14:paraId="7ACC2AD8" w14:textId="77777777" w:rsidR="006569FD" w:rsidRPr="002200FA" w:rsidRDefault="006569FD" w:rsidP="004F2566">
            <w:pPr>
              <w:pStyle w:val="BodyText11pt"/>
              <w:tabs>
                <w:tab w:val="clear" w:pos="426"/>
              </w:tabs>
              <w:ind w:left="31"/>
            </w:pPr>
            <w:r w:rsidRPr="002200FA">
              <w:t>Alice Springs</w:t>
            </w:r>
            <w:r w:rsidR="005261F8">
              <w:fldChar w:fldCharType="begin"/>
            </w:r>
            <w:r w:rsidR="005261F8">
              <w:instrText xml:space="preserve"> XE "</w:instrText>
            </w:r>
            <w:r w:rsidR="005261F8" w:rsidRPr="001F0F3C">
              <w:instrText>Alice Springs</w:instrText>
            </w:r>
            <w:r w:rsidR="005261F8">
              <w:instrText xml:space="preserve">" </w:instrText>
            </w:r>
            <w:r w:rsidR="005261F8">
              <w:fldChar w:fldCharType="end"/>
            </w:r>
          </w:p>
        </w:tc>
        <w:tc>
          <w:tcPr>
            <w:tcW w:w="1278" w:type="dxa"/>
          </w:tcPr>
          <w:p w14:paraId="0594AC83" w14:textId="77777777" w:rsidR="006569FD" w:rsidRPr="002200FA" w:rsidRDefault="006569FD" w:rsidP="004F2566">
            <w:pPr>
              <w:pStyle w:val="BodyText11pt"/>
              <w:tabs>
                <w:tab w:val="clear" w:pos="426"/>
              </w:tabs>
              <w:ind w:left="31"/>
            </w:pPr>
            <w:r w:rsidRPr="002200FA">
              <w:t>Shell</w:t>
            </w:r>
          </w:p>
        </w:tc>
        <w:tc>
          <w:tcPr>
            <w:tcW w:w="1699" w:type="dxa"/>
          </w:tcPr>
          <w:p w14:paraId="33AAE3CC" w14:textId="77777777" w:rsidR="006569FD" w:rsidRPr="002200FA" w:rsidRDefault="006569FD" w:rsidP="004F2566">
            <w:pPr>
              <w:pStyle w:val="BodyText11pt"/>
              <w:tabs>
                <w:tab w:val="clear" w:pos="426"/>
              </w:tabs>
              <w:ind w:left="31"/>
            </w:pPr>
          </w:p>
        </w:tc>
        <w:tc>
          <w:tcPr>
            <w:tcW w:w="1701" w:type="dxa"/>
          </w:tcPr>
          <w:p w14:paraId="3DF1EA84" w14:textId="77777777" w:rsidR="006569FD" w:rsidRPr="002200FA" w:rsidRDefault="006569FD" w:rsidP="004F2566">
            <w:pPr>
              <w:pStyle w:val="BodyText11pt"/>
              <w:tabs>
                <w:tab w:val="clear" w:pos="426"/>
              </w:tabs>
              <w:ind w:left="31"/>
            </w:pPr>
          </w:p>
        </w:tc>
      </w:tr>
      <w:tr w:rsidR="006569FD" w:rsidRPr="002200FA" w14:paraId="5C467193" w14:textId="77777777" w:rsidTr="003A67F0">
        <w:tc>
          <w:tcPr>
            <w:tcW w:w="2126" w:type="dxa"/>
          </w:tcPr>
          <w:p w14:paraId="2161EBA0" w14:textId="77777777" w:rsidR="006569FD" w:rsidRPr="002200FA" w:rsidRDefault="006569FD" w:rsidP="004F2566">
            <w:pPr>
              <w:pStyle w:val="BodyText11pt"/>
              <w:tabs>
                <w:tab w:val="clear" w:pos="426"/>
              </w:tabs>
              <w:ind w:left="31"/>
            </w:pPr>
            <w:r w:rsidRPr="002200FA">
              <w:t>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p>
        </w:tc>
        <w:tc>
          <w:tcPr>
            <w:tcW w:w="1278" w:type="dxa"/>
          </w:tcPr>
          <w:p w14:paraId="449926D3" w14:textId="77777777" w:rsidR="006569FD" w:rsidRPr="002200FA" w:rsidRDefault="006569FD" w:rsidP="004F2566">
            <w:pPr>
              <w:pStyle w:val="BodyText11pt"/>
              <w:tabs>
                <w:tab w:val="clear" w:pos="426"/>
              </w:tabs>
              <w:ind w:left="31"/>
            </w:pPr>
            <w:r w:rsidRPr="002200FA">
              <w:t>Shell</w:t>
            </w:r>
          </w:p>
        </w:tc>
        <w:tc>
          <w:tcPr>
            <w:tcW w:w="1699" w:type="dxa"/>
          </w:tcPr>
          <w:p w14:paraId="4273545A" w14:textId="77777777" w:rsidR="006569FD" w:rsidRPr="002200FA" w:rsidRDefault="006569FD" w:rsidP="004F2566">
            <w:pPr>
              <w:pStyle w:val="BodyText11pt"/>
              <w:tabs>
                <w:tab w:val="clear" w:pos="426"/>
              </w:tabs>
              <w:ind w:left="31"/>
            </w:pPr>
          </w:p>
        </w:tc>
        <w:tc>
          <w:tcPr>
            <w:tcW w:w="1701" w:type="dxa"/>
          </w:tcPr>
          <w:p w14:paraId="5D77E985" w14:textId="77777777" w:rsidR="006569FD" w:rsidRPr="002200FA" w:rsidRDefault="006569FD" w:rsidP="004F2566">
            <w:pPr>
              <w:pStyle w:val="BodyText11pt"/>
              <w:tabs>
                <w:tab w:val="clear" w:pos="426"/>
              </w:tabs>
              <w:ind w:left="31"/>
            </w:pPr>
          </w:p>
        </w:tc>
      </w:tr>
      <w:tr w:rsidR="006569FD" w:rsidRPr="002200FA" w14:paraId="0B7CAE64" w14:textId="77777777" w:rsidTr="003A67F0">
        <w:tc>
          <w:tcPr>
            <w:tcW w:w="2126" w:type="dxa"/>
          </w:tcPr>
          <w:p w14:paraId="15800193" w14:textId="4CF34BC4" w:rsidR="006569FD" w:rsidRPr="002200FA" w:rsidRDefault="005A37A2" w:rsidP="004F2566">
            <w:pPr>
              <w:pStyle w:val="BodyText11pt"/>
              <w:tabs>
                <w:tab w:val="clear" w:pos="426"/>
              </w:tabs>
              <w:ind w:left="31"/>
            </w:pPr>
            <w:r>
              <w:t>Tennant</w:t>
            </w:r>
            <w:r w:rsidR="006569FD" w:rsidRPr="002200FA">
              <w:t xml:space="preserve"> Creek</w:t>
            </w:r>
            <w:r w:rsidR="005261F8">
              <w:fldChar w:fldCharType="begin"/>
            </w:r>
            <w:r w:rsidR="005261F8">
              <w:instrText xml:space="preserve"> XE "</w:instrText>
            </w:r>
            <w:r w:rsidR="00B5597D">
              <w:instrText>Tennant</w:instrText>
            </w:r>
            <w:r w:rsidR="005261F8" w:rsidRPr="00C918B7">
              <w:instrText>s Creek</w:instrText>
            </w:r>
            <w:r w:rsidR="005261F8">
              <w:instrText xml:space="preserve">" </w:instrText>
            </w:r>
            <w:r w:rsidR="005261F8">
              <w:fldChar w:fldCharType="end"/>
            </w:r>
          </w:p>
        </w:tc>
        <w:tc>
          <w:tcPr>
            <w:tcW w:w="1278" w:type="dxa"/>
          </w:tcPr>
          <w:p w14:paraId="6AC930D4" w14:textId="77777777" w:rsidR="006569FD" w:rsidRPr="002200FA" w:rsidRDefault="006569FD" w:rsidP="004F2566">
            <w:pPr>
              <w:pStyle w:val="BodyText11pt"/>
              <w:tabs>
                <w:tab w:val="clear" w:pos="426"/>
              </w:tabs>
              <w:ind w:left="31"/>
            </w:pPr>
            <w:r w:rsidRPr="002200FA">
              <w:t>Shell</w:t>
            </w:r>
          </w:p>
        </w:tc>
        <w:tc>
          <w:tcPr>
            <w:tcW w:w="1699" w:type="dxa"/>
          </w:tcPr>
          <w:p w14:paraId="43631958" w14:textId="77777777" w:rsidR="006569FD" w:rsidRPr="002200FA" w:rsidRDefault="006569FD" w:rsidP="004F2566">
            <w:pPr>
              <w:pStyle w:val="BodyText11pt"/>
              <w:tabs>
                <w:tab w:val="clear" w:pos="426"/>
              </w:tabs>
              <w:ind w:left="31"/>
            </w:pPr>
          </w:p>
        </w:tc>
        <w:tc>
          <w:tcPr>
            <w:tcW w:w="1701" w:type="dxa"/>
          </w:tcPr>
          <w:p w14:paraId="4BD02733" w14:textId="77777777" w:rsidR="006569FD" w:rsidRPr="002200FA" w:rsidRDefault="006569FD" w:rsidP="004F2566">
            <w:pPr>
              <w:pStyle w:val="BodyText11pt"/>
              <w:tabs>
                <w:tab w:val="clear" w:pos="426"/>
              </w:tabs>
              <w:ind w:left="31"/>
            </w:pPr>
          </w:p>
        </w:tc>
      </w:tr>
      <w:tr w:rsidR="006569FD" w:rsidRPr="002200FA" w14:paraId="7AD02BA1" w14:textId="77777777" w:rsidTr="003A67F0">
        <w:tc>
          <w:tcPr>
            <w:tcW w:w="2126" w:type="dxa"/>
          </w:tcPr>
          <w:p w14:paraId="493AE428" w14:textId="77777777" w:rsidR="006569FD" w:rsidRPr="002200FA" w:rsidRDefault="006569FD" w:rsidP="004F2566">
            <w:pPr>
              <w:pStyle w:val="BodyText11pt"/>
              <w:tabs>
                <w:tab w:val="clear" w:pos="426"/>
              </w:tabs>
              <w:ind w:left="31"/>
            </w:pPr>
            <w:r w:rsidRPr="002200FA">
              <w:t>Maree</w:t>
            </w:r>
            <w:r w:rsidR="005261F8">
              <w:fldChar w:fldCharType="begin"/>
            </w:r>
            <w:r w:rsidR="005261F8">
              <w:instrText xml:space="preserve"> XE "</w:instrText>
            </w:r>
            <w:r w:rsidR="005261F8" w:rsidRPr="00B5532C">
              <w:instrText>Maree</w:instrText>
            </w:r>
            <w:r w:rsidR="005261F8">
              <w:instrText xml:space="preserve">" </w:instrText>
            </w:r>
            <w:r w:rsidR="005261F8">
              <w:fldChar w:fldCharType="end"/>
            </w:r>
          </w:p>
        </w:tc>
        <w:tc>
          <w:tcPr>
            <w:tcW w:w="1278" w:type="dxa"/>
          </w:tcPr>
          <w:p w14:paraId="734FA45A" w14:textId="77777777" w:rsidR="006569FD" w:rsidRPr="002200FA" w:rsidRDefault="006569FD" w:rsidP="004F2566">
            <w:pPr>
              <w:pStyle w:val="BodyText11pt"/>
              <w:tabs>
                <w:tab w:val="clear" w:pos="426"/>
              </w:tabs>
              <w:ind w:left="31"/>
            </w:pPr>
            <w:r w:rsidRPr="002200FA">
              <w:t>V.O.C</w:t>
            </w:r>
          </w:p>
        </w:tc>
        <w:tc>
          <w:tcPr>
            <w:tcW w:w="1699" w:type="dxa"/>
          </w:tcPr>
          <w:p w14:paraId="5160F805" w14:textId="77777777" w:rsidR="006569FD" w:rsidRPr="002200FA" w:rsidRDefault="006569FD" w:rsidP="004F2566">
            <w:pPr>
              <w:pStyle w:val="BodyText11pt"/>
              <w:tabs>
                <w:tab w:val="clear" w:pos="426"/>
              </w:tabs>
              <w:ind w:left="31"/>
            </w:pPr>
          </w:p>
        </w:tc>
        <w:tc>
          <w:tcPr>
            <w:tcW w:w="1701" w:type="dxa"/>
          </w:tcPr>
          <w:p w14:paraId="1017C43E" w14:textId="77777777" w:rsidR="006569FD" w:rsidRPr="002200FA" w:rsidRDefault="006569FD" w:rsidP="004F2566">
            <w:pPr>
              <w:pStyle w:val="BodyText11pt"/>
              <w:tabs>
                <w:tab w:val="clear" w:pos="426"/>
              </w:tabs>
              <w:ind w:left="31"/>
            </w:pPr>
          </w:p>
        </w:tc>
      </w:tr>
      <w:tr w:rsidR="006569FD" w:rsidRPr="002200FA" w14:paraId="6A2A5829" w14:textId="77777777" w:rsidTr="003A67F0">
        <w:tc>
          <w:tcPr>
            <w:tcW w:w="2126" w:type="dxa"/>
          </w:tcPr>
          <w:p w14:paraId="1F26A6AB" w14:textId="77777777" w:rsidR="006569FD" w:rsidRPr="002200FA" w:rsidRDefault="006569FD" w:rsidP="004F2566">
            <w:pPr>
              <w:pStyle w:val="BodyText11pt"/>
              <w:tabs>
                <w:tab w:val="clear" w:pos="426"/>
              </w:tabs>
              <w:ind w:left="31"/>
            </w:pPr>
            <w:r w:rsidRPr="002200FA">
              <w:t>Katherine</w:t>
            </w:r>
            <w:r w:rsidR="005261F8">
              <w:fldChar w:fldCharType="begin"/>
            </w:r>
            <w:r w:rsidR="005261F8">
              <w:instrText xml:space="preserve"> XE "</w:instrText>
            </w:r>
            <w:r w:rsidR="005261F8" w:rsidRPr="00251A86">
              <w:instrText>Katherine</w:instrText>
            </w:r>
            <w:r w:rsidR="005261F8">
              <w:instrText xml:space="preserve">" </w:instrText>
            </w:r>
            <w:r w:rsidR="005261F8">
              <w:fldChar w:fldCharType="end"/>
            </w:r>
          </w:p>
        </w:tc>
        <w:tc>
          <w:tcPr>
            <w:tcW w:w="1278" w:type="dxa"/>
          </w:tcPr>
          <w:p w14:paraId="28D4A63E" w14:textId="77777777" w:rsidR="006569FD" w:rsidRPr="002200FA" w:rsidRDefault="006569FD" w:rsidP="004F2566">
            <w:pPr>
              <w:pStyle w:val="BodyText11pt"/>
              <w:tabs>
                <w:tab w:val="clear" w:pos="426"/>
              </w:tabs>
              <w:ind w:left="31"/>
            </w:pPr>
            <w:r w:rsidRPr="002200FA">
              <w:t>Shell</w:t>
            </w:r>
          </w:p>
        </w:tc>
        <w:tc>
          <w:tcPr>
            <w:tcW w:w="1699" w:type="dxa"/>
          </w:tcPr>
          <w:p w14:paraId="00FA743D" w14:textId="77777777" w:rsidR="006569FD" w:rsidRPr="002200FA" w:rsidRDefault="006569FD" w:rsidP="004F2566">
            <w:pPr>
              <w:pStyle w:val="BodyText11pt"/>
              <w:tabs>
                <w:tab w:val="clear" w:pos="426"/>
              </w:tabs>
              <w:ind w:left="31"/>
            </w:pPr>
          </w:p>
        </w:tc>
        <w:tc>
          <w:tcPr>
            <w:tcW w:w="1701" w:type="dxa"/>
          </w:tcPr>
          <w:p w14:paraId="234A083A" w14:textId="77777777" w:rsidR="006569FD" w:rsidRPr="002200FA" w:rsidRDefault="006569FD" w:rsidP="004F2566">
            <w:pPr>
              <w:pStyle w:val="BodyText11pt"/>
              <w:tabs>
                <w:tab w:val="clear" w:pos="426"/>
              </w:tabs>
              <w:ind w:left="31"/>
            </w:pPr>
          </w:p>
        </w:tc>
      </w:tr>
      <w:tr w:rsidR="006569FD" w:rsidRPr="002200FA" w14:paraId="5AE5705A" w14:textId="77777777" w:rsidTr="003A67F0">
        <w:tc>
          <w:tcPr>
            <w:tcW w:w="2126" w:type="dxa"/>
          </w:tcPr>
          <w:p w14:paraId="7584FFFC" w14:textId="77777777" w:rsidR="006569FD" w:rsidRPr="002200FA" w:rsidRDefault="006569FD" w:rsidP="004F2566">
            <w:pPr>
              <w:pStyle w:val="BodyText11pt"/>
              <w:tabs>
                <w:tab w:val="clear" w:pos="426"/>
              </w:tabs>
              <w:ind w:left="31"/>
            </w:pPr>
            <w:r w:rsidRPr="002200FA">
              <w:t>Esperance</w:t>
            </w:r>
            <w:r w:rsidR="005261F8">
              <w:fldChar w:fldCharType="begin"/>
            </w:r>
            <w:r w:rsidR="005261F8">
              <w:instrText xml:space="preserve"> XE "</w:instrText>
            </w:r>
            <w:r w:rsidR="005261F8" w:rsidRPr="00CE01A1">
              <w:instrText>Esperance</w:instrText>
            </w:r>
            <w:r w:rsidR="005261F8">
              <w:instrText xml:space="preserve">" </w:instrText>
            </w:r>
            <w:r w:rsidR="005261F8">
              <w:fldChar w:fldCharType="end"/>
            </w:r>
          </w:p>
        </w:tc>
        <w:tc>
          <w:tcPr>
            <w:tcW w:w="1278" w:type="dxa"/>
          </w:tcPr>
          <w:p w14:paraId="0A5D5C0A" w14:textId="77777777" w:rsidR="006569FD" w:rsidRPr="002200FA" w:rsidRDefault="006569FD" w:rsidP="004F2566">
            <w:pPr>
              <w:pStyle w:val="BodyText11pt"/>
              <w:tabs>
                <w:tab w:val="clear" w:pos="426"/>
              </w:tabs>
              <w:ind w:left="31"/>
            </w:pPr>
            <w:r w:rsidRPr="002200FA">
              <w:t>V.O.C</w:t>
            </w:r>
          </w:p>
        </w:tc>
        <w:tc>
          <w:tcPr>
            <w:tcW w:w="1699" w:type="dxa"/>
          </w:tcPr>
          <w:p w14:paraId="3AA097EB" w14:textId="77777777" w:rsidR="006569FD" w:rsidRPr="002200FA" w:rsidRDefault="006569FD" w:rsidP="004F2566">
            <w:pPr>
              <w:pStyle w:val="BodyText11pt"/>
              <w:tabs>
                <w:tab w:val="clear" w:pos="426"/>
              </w:tabs>
              <w:ind w:left="31"/>
            </w:pPr>
          </w:p>
        </w:tc>
        <w:tc>
          <w:tcPr>
            <w:tcW w:w="1701" w:type="dxa"/>
          </w:tcPr>
          <w:p w14:paraId="3DF0D342" w14:textId="77777777" w:rsidR="006569FD" w:rsidRPr="002200FA" w:rsidRDefault="006569FD" w:rsidP="004F2566">
            <w:pPr>
              <w:pStyle w:val="BodyText11pt"/>
              <w:tabs>
                <w:tab w:val="clear" w:pos="426"/>
              </w:tabs>
              <w:ind w:left="31"/>
            </w:pPr>
          </w:p>
        </w:tc>
      </w:tr>
      <w:tr w:rsidR="006569FD" w:rsidRPr="002200FA" w14:paraId="1E560616" w14:textId="77777777" w:rsidTr="003A67F0">
        <w:tc>
          <w:tcPr>
            <w:tcW w:w="2126" w:type="dxa"/>
          </w:tcPr>
          <w:p w14:paraId="2F1423AF" w14:textId="77777777" w:rsidR="006569FD" w:rsidRPr="002200FA" w:rsidRDefault="006569FD" w:rsidP="004F2566">
            <w:pPr>
              <w:pStyle w:val="BodyText11pt"/>
              <w:tabs>
                <w:tab w:val="clear" w:pos="426"/>
              </w:tabs>
              <w:ind w:left="31"/>
            </w:pPr>
            <w:r w:rsidRPr="002200FA">
              <w:t>Kalgoorlie</w:t>
            </w:r>
            <w:r w:rsidR="005261F8">
              <w:fldChar w:fldCharType="begin"/>
            </w:r>
            <w:r w:rsidR="005261F8">
              <w:instrText xml:space="preserve"> XE "</w:instrText>
            </w:r>
            <w:r w:rsidR="005261F8" w:rsidRPr="00344C8A">
              <w:instrText>Kalgoorlie</w:instrText>
            </w:r>
            <w:r w:rsidR="005261F8">
              <w:instrText xml:space="preserve">" </w:instrText>
            </w:r>
            <w:r w:rsidR="005261F8">
              <w:fldChar w:fldCharType="end"/>
            </w:r>
          </w:p>
        </w:tc>
        <w:tc>
          <w:tcPr>
            <w:tcW w:w="1278" w:type="dxa"/>
          </w:tcPr>
          <w:p w14:paraId="32A9B522" w14:textId="77777777" w:rsidR="006569FD" w:rsidRPr="002200FA" w:rsidRDefault="006569FD" w:rsidP="004F2566">
            <w:pPr>
              <w:pStyle w:val="BodyText11pt"/>
              <w:tabs>
                <w:tab w:val="clear" w:pos="426"/>
              </w:tabs>
              <w:ind w:left="31"/>
            </w:pPr>
            <w:r w:rsidRPr="002200FA">
              <w:t>V.O.C</w:t>
            </w:r>
          </w:p>
        </w:tc>
        <w:tc>
          <w:tcPr>
            <w:tcW w:w="1699" w:type="dxa"/>
          </w:tcPr>
          <w:p w14:paraId="3396BAE9" w14:textId="77777777" w:rsidR="006569FD" w:rsidRPr="002200FA" w:rsidRDefault="006569FD" w:rsidP="004F2566">
            <w:pPr>
              <w:pStyle w:val="BodyText11pt"/>
              <w:tabs>
                <w:tab w:val="clear" w:pos="426"/>
              </w:tabs>
              <w:ind w:left="31"/>
            </w:pPr>
          </w:p>
        </w:tc>
        <w:tc>
          <w:tcPr>
            <w:tcW w:w="1701" w:type="dxa"/>
          </w:tcPr>
          <w:p w14:paraId="388D4327" w14:textId="77777777" w:rsidR="006569FD" w:rsidRPr="002200FA" w:rsidRDefault="006569FD" w:rsidP="004F2566">
            <w:pPr>
              <w:pStyle w:val="BodyText11pt"/>
              <w:tabs>
                <w:tab w:val="clear" w:pos="426"/>
              </w:tabs>
              <w:ind w:left="31"/>
            </w:pPr>
          </w:p>
        </w:tc>
      </w:tr>
    </w:tbl>
    <w:p w14:paraId="65344871" w14:textId="77777777" w:rsidR="006569FD" w:rsidRDefault="006569FD" w:rsidP="006569FD"/>
    <w:p w14:paraId="21CBF7B6" w14:textId="77777777" w:rsidR="006569FD" w:rsidRDefault="006569FD" w:rsidP="00785D2D">
      <w:pPr>
        <w:pStyle w:val="BodyText"/>
      </w:pPr>
      <w:r>
        <w:t>Bathurst Island</w:t>
      </w:r>
      <w:r w:rsidR="005261F8">
        <w:fldChar w:fldCharType="begin"/>
      </w:r>
      <w:r w:rsidR="005261F8">
        <w:instrText xml:space="preserve"> XE "</w:instrText>
      </w:r>
      <w:r w:rsidR="005261F8" w:rsidRPr="00851409">
        <w:instrText>Bathurst Island</w:instrText>
      </w:r>
      <w:r w:rsidR="005261F8">
        <w:instrText xml:space="preserve">" </w:instrText>
      </w:r>
      <w:r w:rsidR="005261F8">
        <w:fldChar w:fldCharType="end"/>
      </w:r>
      <w:r>
        <w:tab/>
        <w:t>Land plane refuelling</w:t>
      </w:r>
    </w:p>
    <w:p w14:paraId="28EAC0BC" w14:textId="77777777" w:rsidR="006569FD" w:rsidRDefault="006569FD" w:rsidP="00785D2D">
      <w:pPr>
        <w:pStyle w:val="BodyText"/>
      </w:pPr>
      <w:r>
        <w:t>Groote Eylandt</w:t>
      </w:r>
      <w:r w:rsidR="00DE0B3B">
        <w:fldChar w:fldCharType="begin"/>
      </w:r>
      <w:r w:rsidR="00DE0B3B">
        <w:instrText xml:space="preserve"> XE "</w:instrText>
      </w:r>
      <w:r w:rsidR="00DE0B3B" w:rsidRPr="00D42A6F">
        <w:instrText>Groote Eylandt</w:instrText>
      </w:r>
      <w:r w:rsidR="00DE0B3B">
        <w:instrText xml:space="preserve">" </w:instrText>
      </w:r>
      <w:r w:rsidR="00DE0B3B">
        <w:fldChar w:fldCharType="end"/>
      </w:r>
      <w:r>
        <w:tab/>
        <w:t>Land plane refuelling plus commercial seaplane base (Q.E.A.)</w:t>
      </w:r>
    </w:p>
    <w:p w14:paraId="50F0A7F0" w14:textId="77777777" w:rsidR="006569FD" w:rsidRDefault="00364F61" w:rsidP="00785D2D">
      <w:pPr>
        <w:pStyle w:val="BodyText"/>
      </w:pPr>
      <w:r>
        <w:t>No. 2</w:t>
      </w:r>
      <w:r w:rsidR="006569FD">
        <w:t xml:space="preserve"> SFTS at Wagga</w:t>
      </w:r>
      <w:r w:rsidR="007637AF">
        <w:fldChar w:fldCharType="begin"/>
      </w:r>
      <w:r w:rsidR="007637AF">
        <w:instrText xml:space="preserve"> XE "</w:instrText>
      </w:r>
      <w:r w:rsidR="007637AF" w:rsidRPr="0049078B">
        <w:instrText>Wagga</w:instrText>
      </w:r>
      <w:r w:rsidR="007637AF">
        <w:instrText xml:space="preserve">" </w:instrText>
      </w:r>
      <w:r w:rsidR="007637AF">
        <w:fldChar w:fldCharType="end"/>
      </w:r>
      <w:r w:rsidR="006569FD">
        <w:t xml:space="preserve"> usage Oct 1941 estimated at 250,000 IG over 2½. Months.</w:t>
      </w:r>
    </w:p>
    <w:p w14:paraId="3B679281" w14:textId="77777777" w:rsidR="006569FD" w:rsidRDefault="006569FD" w:rsidP="00785D2D">
      <w:pPr>
        <w:pStyle w:val="BodyText"/>
      </w:pPr>
      <w:r>
        <w:t>RAAF Stations at Bundaberg</w:t>
      </w:r>
      <w:r w:rsidR="005261F8">
        <w:fldChar w:fldCharType="begin"/>
      </w:r>
      <w:r w:rsidR="005261F8">
        <w:instrText xml:space="preserve"> XE "</w:instrText>
      </w:r>
      <w:r w:rsidR="005261F8" w:rsidRPr="00224A55">
        <w:instrText>Bundaberg</w:instrText>
      </w:r>
      <w:r w:rsidR="005261F8">
        <w:instrText xml:space="preserve">" </w:instrText>
      </w:r>
      <w:r w:rsidR="005261F8">
        <w:fldChar w:fldCharType="end"/>
      </w:r>
      <w:r>
        <w:t>, Kingaroy</w:t>
      </w:r>
      <w:r w:rsidR="005261F8">
        <w:fldChar w:fldCharType="begin"/>
      </w:r>
      <w:r w:rsidR="005261F8">
        <w:instrText xml:space="preserve"> XE "</w:instrText>
      </w:r>
      <w:r w:rsidR="005261F8" w:rsidRPr="006D3076">
        <w:instrText>Kingaroy</w:instrText>
      </w:r>
      <w:r w:rsidR="005261F8">
        <w:instrText xml:space="preserve">" </w:instrText>
      </w:r>
      <w:r w:rsidR="005261F8">
        <w:fldChar w:fldCharType="end"/>
      </w:r>
      <w:r>
        <w:t>, Maryborough</w:t>
      </w:r>
      <w:r w:rsidR="009928B3">
        <w:fldChar w:fldCharType="begin"/>
      </w:r>
      <w:r w:rsidR="009928B3">
        <w:instrText xml:space="preserve"> XE "</w:instrText>
      </w:r>
      <w:r w:rsidR="009928B3" w:rsidRPr="005D5632">
        <w:instrText>Maryborough</w:instrText>
      </w:r>
      <w:r w:rsidR="009928B3">
        <w:instrText xml:space="preserve">" </w:instrText>
      </w:r>
      <w:r w:rsidR="009928B3">
        <w:fldChar w:fldCharType="end"/>
      </w:r>
      <w:r>
        <w:t xml:space="preserve"> (2 grades of Avgas), Nowra</w:t>
      </w:r>
      <w:r w:rsidR="005261F8">
        <w:fldChar w:fldCharType="begin"/>
      </w:r>
      <w:r w:rsidR="005261F8">
        <w:instrText xml:space="preserve"> XE "</w:instrText>
      </w:r>
      <w:r w:rsidR="005261F8" w:rsidRPr="00DD74F0">
        <w:instrText>Nowra</w:instrText>
      </w:r>
      <w:r w:rsidR="005261F8">
        <w:instrText xml:space="preserve">" </w:instrText>
      </w:r>
      <w:r w:rsidR="005261F8">
        <w:fldChar w:fldCharType="end"/>
      </w:r>
      <w:r>
        <w:t xml:space="preserve"> (12,000 IG Avgas tank)</w:t>
      </w:r>
    </w:p>
    <w:p w14:paraId="0F6C436C" w14:textId="4BC742A8" w:rsidR="006569FD" w:rsidRDefault="006569FD" w:rsidP="00785D2D">
      <w:pPr>
        <w:pStyle w:val="BodyText"/>
      </w:pPr>
      <w:r>
        <w:t>20 Feb 1941</w:t>
      </w:r>
      <w:r w:rsidR="00E8696C">
        <w:t xml:space="preserve"> </w:t>
      </w:r>
      <w:r w:rsidR="00094CBD">
        <w:tab/>
      </w:r>
      <w:r w:rsidR="00094CBD">
        <w:tab/>
      </w:r>
      <w:r>
        <w:t>Comment from Capt. E. Jones</w:t>
      </w:r>
      <w:r w:rsidR="005261F8">
        <w:fldChar w:fldCharType="begin"/>
      </w:r>
      <w:r w:rsidR="005261F8">
        <w:instrText xml:space="preserve"> XE "</w:instrText>
      </w:r>
      <w:r w:rsidR="005261F8" w:rsidRPr="00600E54">
        <w:instrText>Jones</w:instrText>
      </w:r>
      <w:r w:rsidR="005261F8">
        <w:instrText xml:space="preserve">" </w:instrText>
      </w:r>
      <w:r w:rsidR="005261F8">
        <w:fldChar w:fldCharType="end"/>
      </w:r>
      <w:r>
        <w:t xml:space="preserve"> (Shell) “100 Octane Base Spirit</w:t>
      </w:r>
      <w:r w:rsidR="005261F8">
        <w:fldChar w:fldCharType="begin"/>
      </w:r>
      <w:r w:rsidR="005261F8">
        <w:instrText xml:space="preserve"> XE "</w:instrText>
      </w:r>
      <w:r w:rsidR="005261F8" w:rsidRPr="009F7386">
        <w:instrText>100 Octane Base Spirit</w:instrText>
      </w:r>
      <w:r w:rsidR="005261F8">
        <w:instrText xml:space="preserve">" </w:instrText>
      </w:r>
      <w:r w:rsidR="005261F8">
        <w:fldChar w:fldCharType="end"/>
      </w:r>
      <w:r>
        <w:t xml:space="preserve"> is not a</w:t>
      </w:r>
      <w:r w:rsidR="002200FA">
        <w:t>n</w:t>
      </w:r>
      <w:r>
        <w:t xml:space="preserve"> aviation fuel</w:t>
      </w:r>
      <w:r w:rsidR="004F2566">
        <w:t>,</w:t>
      </w:r>
      <w:r>
        <w:t xml:space="preserve"> but a base spirit from which various grades are produced</w:t>
      </w:r>
      <w:r w:rsidR="004F2566">
        <w:t>.</w:t>
      </w:r>
      <w:r>
        <w:t>”</w:t>
      </w:r>
    </w:p>
    <w:p w14:paraId="47633092" w14:textId="77777777" w:rsidR="006569FD" w:rsidRDefault="006569FD" w:rsidP="00785D2D">
      <w:pPr>
        <w:pStyle w:val="BodyText"/>
      </w:pPr>
      <w:r>
        <w:t>19 Feb 1941</w:t>
      </w:r>
      <w:r w:rsidR="00094CBD">
        <w:tab/>
      </w:r>
      <w:r>
        <w:tab/>
        <w:t>R</w:t>
      </w:r>
      <w:r w:rsidR="002200FA">
        <w:t>A</w:t>
      </w:r>
      <w:r>
        <w:t>AF to Shell modifying their requirements for Shell to hold 7,000,000 IG Aviation Gasoline Octane No.</w:t>
      </w:r>
      <w:r w:rsidR="00E8696C">
        <w:t xml:space="preserve"> </w:t>
      </w:r>
      <w:r>
        <w:t>73</w:t>
      </w:r>
      <w:r w:rsidR="005261F8">
        <w:fldChar w:fldCharType="begin"/>
      </w:r>
      <w:r w:rsidR="005261F8">
        <w:instrText xml:space="preserve"> XE "</w:instrText>
      </w:r>
      <w:r w:rsidR="005261F8" w:rsidRPr="00D450CA">
        <w:instrText>Aviation Gasoline Octane No. 73</w:instrText>
      </w:r>
      <w:r w:rsidR="005261F8">
        <w:instrText xml:space="preserve">" </w:instrText>
      </w:r>
      <w:r w:rsidR="005261F8">
        <w:fldChar w:fldCharType="end"/>
      </w:r>
      <w:r>
        <w:t xml:space="preserve"> to 6,000,000 IG Avgas 73</w:t>
      </w:r>
      <w:r w:rsidR="00DE0B3B">
        <w:fldChar w:fldCharType="begin"/>
      </w:r>
      <w:r w:rsidR="00DE0B3B">
        <w:instrText xml:space="preserve"> XE "</w:instrText>
      </w:r>
      <w:r w:rsidR="00DE0B3B" w:rsidRPr="00961572">
        <w:instrText>Avgas 73</w:instrText>
      </w:r>
      <w:r w:rsidR="00DE0B3B">
        <w:instrText xml:space="preserve">" </w:instrText>
      </w:r>
      <w:r w:rsidR="00DE0B3B">
        <w:fldChar w:fldCharType="end"/>
      </w:r>
      <w:r>
        <w:t xml:space="preserve"> plus 1,000,000 </w:t>
      </w:r>
      <w:r w:rsidR="002200FA">
        <w:t>I</w:t>
      </w:r>
      <w:r>
        <w:t>G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t xml:space="preserve"> (of which Shell’s share is 600,000 IG Avgas 100).</w:t>
      </w:r>
    </w:p>
    <w:p w14:paraId="434B1C91" w14:textId="77777777" w:rsidR="006569FD" w:rsidRDefault="006569FD" w:rsidP="00785D2D">
      <w:pPr>
        <w:pStyle w:val="BodyText"/>
      </w:pPr>
      <w:r>
        <w:t>14 March 1941</w:t>
      </w:r>
      <w:r>
        <w:tab/>
        <w:t>Used Aviation Oil</w:t>
      </w:r>
      <w:r w:rsidR="005261F8">
        <w:fldChar w:fldCharType="begin"/>
      </w:r>
      <w:r w:rsidR="005261F8">
        <w:instrText xml:space="preserve"> XE "</w:instrText>
      </w:r>
      <w:r w:rsidR="005261F8" w:rsidRPr="007032EF">
        <w:instrText>Used Aviation Oil</w:instrText>
      </w:r>
      <w:r w:rsidR="005261F8">
        <w:instrText xml:space="preserve">" </w:instrText>
      </w:r>
      <w:r w:rsidR="005261F8">
        <w:fldChar w:fldCharType="end"/>
      </w:r>
      <w:r>
        <w:tab/>
        <w:t>proposal to purchase from Shell at 1/- gallon.</w:t>
      </w:r>
    </w:p>
    <w:p w14:paraId="3393C41D" w14:textId="77777777" w:rsidR="006569FD" w:rsidRDefault="006569FD" w:rsidP="00785D2D">
      <w:pPr>
        <w:pStyle w:val="BodyText"/>
      </w:pPr>
      <w:r>
        <w:t>15 April 1941</w:t>
      </w:r>
      <w:r>
        <w:tab/>
        <w:t>Shell gets approval f</w:t>
      </w:r>
      <w:r w:rsidR="00E8696C">
        <w:t>r</w:t>
      </w:r>
      <w:r>
        <w:t xml:space="preserve">om London </w:t>
      </w:r>
      <w:r w:rsidR="00E8696C">
        <w:t>O</w:t>
      </w:r>
      <w:r>
        <w:t>ffice to erect “Ethyl Blending Plant</w:t>
      </w:r>
      <w:r w:rsidR="005261F8">
        <w:fldChar w:fldCharType="begin"/>
      </w:r>
      <w:r w:rsidR="005261F8">
        <w:instrText xml:space="preserve"> XE "</w:instrText>
      </w:r>
      <w:r w:rsidR="005261F8" w:rsidRPr="002C2ACA">
        <w:instrText>Ethyl Blending Plant</w:instrText>
      </w:r>
      <w:r w:rsidR="005261F8">
        <w:instrText xml:space="preserve">" </w:instrText>
      </w:r>
      <w:r w:rsidR="005261F8">
        <w:fldChar w:fldCharType="end"/>
      </w:r>
      <w:r>
        <w:t>” at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t xml:space="preserve"> (one of the tender conditions). Erection is expected to take 4 months after approval. [Ethyl (Mixing) Blending plants were addition of Tetra Ethyl Lead</w:t>
      </w:r>
      <w:r w:rsidR="005261F8">
        <w:fldChar w:fldCharType="begin"/>
      </w:r>
      <w:r w:rsidR="005261F8">
        <w:instrText xml:space="preserve"> XE "</w:instrText>
      </w:r>
      <w:r w:rsidR="005261F8" w:rsidRPr="00E37E70">
        <w:instrText>Tetra Ethyl Lead</w:instrText>
      </w:r>
      <w:r w:rsidR="005261F8">
        <w:instrText xml:space="preserve">" </w:instrText>
      </w:r>
      <w:r w:rsidR="005261F8">
        <w:fldChar w:fldCharType="end"/>
      </w:r>
      <w:r>
        <w:t xml:space="preserve"> from drum stock (</w:t>
      </w:r>
      <w:r w:rsidR="00163389">
        <w:t xml:space="preserve">½ </w:t>
      </w:r>
      <w:r>
        <w:t xml:space="preserve">ton drums) blended with </w:t>
      </w:r>
      <w:r>
        <w:lastRenderedPageBreak/>
        <w:t>Avgas 73</w:t>
      </w:r>
      <w:r w:rsidR="00DE0B3B">
        <w:fldChar w:fldCharType="begin"/>
      </w:r>
      <w:r w:rsidR="00DE0B3B">
        <w:instrText xml:space="preserve"> XE "</w:instrText>
      </w:r>
      <w:r w:rsidR="00DE0B3B" w:rsidRPr="00961572">
        <w:instrText>Avgas 73</w:instrText>
      </w:r>
      <w:r w:rsidR="00DE0B3B">
        <w:instrText xml:space="preserve">" </w:instrText>
      </w:r>
      <w:r w:rsidR="00DE0B3B">
        <w:fldChar w:fldCharType="end"/>
      </w:r>
      <w:r>
        <w:t xml:space="preserve"> (unleaded petrol) to produce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t xml:space="preserve"> or Avgas 90</w:t>
      </w:r>
      <w:r w:rsidR="005261F8">
        <w:fldChar w:fldCharType="begin"/>
      </w:r>
      <w:r w:rsidR="005261F8">
        <w:instrText xml:space="preserve"> XE "</w:instrText>
      </w:r>
      <w:r w:rsidR="005261F8" w:rsidRPr="00D904E2">
        <w:instrText>Avgas 90</w:instrText>
      </w:r>
      <w:r w:rsidR="005261F8">
        <w:instrText xml:space="preserve">" </w:instrText>
      </w:r>
      <w:r w:rsidR="005261F8">
        <w:fldChar w:fldCharType="end"/>
      </w:r>
      <w:r>
        <w:t xml:space="preserve">. This was done in a mixing tank typically 54,000 IG]. </w:t>
      </w:r>
    </w:p>
    <w:p w14:paraId="46D7536B" w14:textId="77777777" w:rsidR="006569FD" w:rsidRDefault="006569FD" w:rsidP="00785D2D">
      <w:pPr>
        <w:pStyle w:val="BodyText"/>
      </w:pPr>
      <w:r w:rsidRPr="00E8696C">
        <w:t>17 April 1941</w:t>
      </w:r>
      <w:r w:rsidR="00163389">
        <w:t>.</w:t>
      </w:r>
      <w:r w:rsidR="0025678E">
        <w:t xml:space="preserve"> </w:t>
      </w:r>
      <w:r w:rsidRPr="00E8696C">
        <w:t>Estimated consumption of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rsidRPr="00E8696C">
        <w:t xml:space="preserve"> base spirit, following successful trials of </w:t>
      </w:r>
      <w:r w:rsidR="00163389">
        <w:t>A</w:t>
      </w:r>
      <w:r w:rsidRPr="00E8696C">
        <w:t>vgas 90 were</w:t>
      </w:r>
      <w:r w:rsidR="00094CBD">
        <w:t>:</w:t>
      </w:r>
    </w:p>
    <w:p w14:paraId="4DA80344" w14:textId="77777777" w:rsidR="00585650" w:rsidRPr="00E8696C" w:rsidRDefault="00585650" w:rsidP="00F77A93">
      <w:pPr>
        <w:pStyle w:val="Caption"/>
      </w:pPr>
      <w:r>
        <w:t>Table 1</w:t>
      </w:r>
      <w:r w:rsidR="0009619D">
        <w:t>3</w:t>
      </w:r>
      <w:r>
        <w:t xml:space="preserve">. </w:t>
      </w:r>
      <w:r w:rsidRPr="00E8696C">
        <w:t>Estimated consumption of Avgas 100</w:t>
      </w:r>
      <w:r>
        <w:fldChar w:fldCharType="begin"/>
      </w:r>
      <w:r>
        <w:instrText xml:space="preserve"> XE "</w:instrText>
      </w:r>
      <w:r w:rsidRPr="00FB59A8">
        <w:instrText>Avgas 100</w:instrText>
      </w:r>
      <w:r>
        <w:instrText xml:space="preserve">" </w:instrText>
      </w:r>
      <w:r>
        <w:fldChar w:fldCharType="end"/>
      </w:r>
      <w:r w:rsidRPr="00E8696C">
        <w:t xml:space="preserve"> base spirit</w:t>
      </w:r>
      <w:r>
        <w:t>.</w:t>
      </w:r>
    </w:p>
    <w:tbl>
      <w:tblPr>
        <w:tblStyle w:val="TableGrid1"/>
        <w:tblW w:w="0" w:type="auto"/>
        <w:tblInd w:w="2376" w:type="dxa"/>
        <w:tblLayout w:type="fixed"/>
        <w:tblLook w:val="0000" w:firstRow="0" w:lastRow="0" w:firstColumn="0" w:lastColumn="0" w:noHBand="0" w:noVBand="0"/>
      </w:tblPr>
      <w:tblGrid>
        <w:gridCol w:w="2802"/>
        <w:gridCol w:w="1417"/>
      </w:tblGrid>
      <w:tr w:rsidR="006569FD" w:rsidRPr="00E8696C" w14:paraId="0F6AAAB8" w14:textId="77777777" w:rsidTr="00585650">
        <w:tc>
          <w:tcPr>
            <w:tcW w:w="2802" w:type="dxa"/>
          </w:tcPr>
          <w:p w14:paraId="419227E9" w14:textId="77777777" w:rsidR="006569FD" w:rsidRPr="00377F44" w:rsidRDefault="006569FD" w:rsidP="004F2566">
            <w:pPr>
              <w:pStyle w:val="BodyText11pt"/>
              <w:tabs>
                <w:tab w:val="clear" w:pos="426"/>
              </w:tabs>
              <w:ind w:left="37"/>
            </w:pPr>
            <w:r w:rsidRPr="00377F44">
              <w:t>Locations</w:t>
            </w:r>
          </w:p>
        </w:tc>
        <w:tc>
          <w:tcPr>
            <w:tcW w:w="1417" w:type="dxa"/>
          </w:tcPr>
          <w:p w14:paraId="1F11F82D" w14:textId="77777777" w:rsidR="006569FD" w:rsidRPr="00377F44" w:rsidRDefault="006569FD" w:rsidP="004F2566">
            <w:pPr>
              <w:pStyle w:val="BodyText11pt"/>
              <w:tabs>
                <w:tab w:val="clear" w:pos="426"/>
              </w:tabs>
              <w:ind w:left="37"/>
            </w:pPr>
            <w:r w:rsidRPr="00377F44">
              <w:t>(‘000 IG)</w:t>
            </w:r>
          </w:p>
        </w:tc>
      </w:tr>
      <w:tr w:rsidR="006569FD" w:rsidRPr="00E8696C" w14:paraId="03B54DBD" w14:textId="77777777" w:rsidTr="00585650">
        <w:tc>
          <w:tcPr>
            <w:tcW w:w="2802" w:type="dxa"/>
          </w:tcPr>
          <w:p w14:paraId="0A241C8E" w14:textId="4EC6075D" w:rsidR="006569FD" w:rsidRPr="00E8696C" w:rsidRDefault="006569FD" w:rsidP="004F2566">
            <w:pPr>
              <w:pStyle w:val="BodyText11pt"/>
              <w:tabs>
                <w:tab w:val="clear" w:pos="426"/>
              </w:tabs>
              <w:ind w:left="37"/>
            </w:pPr>
            <w:r w:rsidRPr="00E8696C">
              <w:t>Northern Territory</w:t>
            </w:r>
            <w:r w:rsidR="00C938FD">
              <w:fldChar w:fldCharType="begin"/>
            </w:r>
            <w:r w:rsidR="00C938FD">
              <w:instrText xml:space="preserve"> XE "</w:instrText>
            </w:r>
            <w:r w:rsidR="00C938FD" w:rsidRPr="00547947">
              <w:instrText>Northern Territory</w:instrText>
            </w:r>
            <w:r w:rsidR="00C938FD">
              <w:instrText xml:space="preserve">" </w:instrText>
            </w:r>
            <w:r w:rsidR="00C938FD">
              <w:fldChar w:fldCharType="end"/>
            </w:r>
          </w:p>
        </w:tc>
        <w:tc>
          <w:tcPr>
            <w:tcW w:w="1417" w:type="dxa"/>
          </w:tcPr>
          <w:p w14:paraId="2668208B" w14:textId="77777777" w:rsidR="006569FD" w:rsidRPr="00E8696C" w:rsidRDefault="006569FD" w:rsidP="004F2566">
            <w:pPr>
              <w:pStyle w:val="BodyText11pt"/>
              <w:tabs>
                <w:tab w:val="clear" w:pos="426"/>
              </w:tabs>
              <w:ind w:left="37"/>
            </w:pPr>
            <w:r w:rsidRPr="00E8696C">
              <w:t>75</w:t>
            </w:r>
          </w:p>
        </w:tc>
      </w:tr>
      <w:tr w:rsidR="006569FD" w:rsidRPr="00E8696C" w14:paraId="0C6A71A9" w14:textId="77777777" w:rsidTr="00585650">
        <w:tc>
          <w:tcPr>
            <w:tcW w:w="2802" w:type="dxa"/>
          </w:tcPr>
          <w:p w14:paraId="5D740BF2" w14:textId="3279D4A1" w:rsidR="006569FD" w:rsidRPr="00E8696C" w:rsidRDefault="006569FD" w:rsidP="004F2566">
            <w:pPr>
              <w:pStyle w:val="BodyText11pt"/>
              <w:tabs>
                <w:tab w:val="clear" w:pos="426"/>
              </w:tabs>
              <w:ind w:left="37"/>
            </w:pPr>
            <w:r w:rsidRPr="00E8696C">
              <w:t>Queensland</w:t>
            </w:r>
            <w:r w:rsidR="00F7005B">
              <w:fldChar w:fldCharType="begin"/>
            </w:r>
            <w:r w:rsidR="00F7005B">
              <w:instrText xml:space="preserve"> XE "</w:instrText>
            </w:r>
            <w:r w:rsidR="00F7005B" w:rsidRPr="00B15844">
              <w:instrText>Queensland</w:instrText>
            </w:r>
            <w:r w:rsidR="00F7005B">
              <w:instrText xml:space="preserve">" </w:instrText>
            </w:r>
            <w:r w:rsidR="00F7005B">
              <w:fldChar w:fldCharType="end"/>
            </w:r>
          </w:p>
        </w:tc>
        <w:tc>
          <w:tcPr>
            <w:tcW w:w="1417" w:type="dxa"/>
          </w:tcPr>
          <w:p w14:paraId="47FB3D46" w14:textId="77777777" w:rsidR="006569FD" w:rsidRPr="00E8696C" w:rsidRDefault="006569FD" w:rsidP="004F2566">
            <w:pPr>
              <w:pStyle w:val="BodyText11pt"/>
              <w:tabs>
                <w:tab w:val="clear" w:pos="426"/>
              </w:tabs>
              <w:ind w:left="37"/>
            </w:pPr>
            <w:r w:rsidRPr="00E8696C">
              <w:t>170</w:t>
            </w:r>
          </w:p>
        </w:tc>
      </w:tr>
      <w:tr w:rsidR="006569FD" w:rsidRPr="00E8696C" w14:paraId="3A358D69" w14:textId="77777777" w:rsidTr="00585650">
        <w:tc>
          <w:tcPr>
            <w:tcW w:w="2802" w:type="dxa"/>
          </w:tcPr>
          <w:p w14:paraId="6A9721F4" w14:textId="78EB7299" w:rsidR="006569FD" w:rsidRPr="00E8696C" w:rsidRDefault="006569FD" w:rsidP="004F2566">
            <w:pPr>
              <w:pStyle w:val="BodyText11pt"/>
              <w:tabs>
                <w:tab w:val="clear" w:pos="426"/>
              </w:tabs>
              <w:ind w:left="37"/>
            </w:pPr>
            <w:r w:rsidRPr="00E8696C">
              <w:t>New South Wales</w:t>
            </w:r>
            <w:r w:rsidR="00C938FD">
              <w:fldChar w:fldCharType="begin"/>
            </w:r>
            <w:r w:rsidR="00C938FD">
              <w:instrText xml:space="preserve"> XE "</w:instrText>
            </w:r>
            <w:r w:rsidR="00C938FD" w:rsidRPr="0015364F">
              <w:instrText>New South Wales</w:instrText>
            </w:r>
            <w:r w:rsidR="00C938FD">
              <w:instrText xml:space="preserve">" </w:instrText>
            </w:r>
            <w:r w:rsidR="00C938FD">
              <w:fldChar w:fldCharType="end"/>
            </w:r>
          </w:p>
        </w:tc>
        <w:tc>
          <w:tcPr>
            <w:tcW w:w="1417" w:type="dxa"/>
          </w:tcPr>
          <w:p w14:paraId="42FE8B5F" w14:textId="77777777" w:rsidR="006569FD" w:rsidRPr="00E8696C" w:rsidRDefault="006569FD" w:rsidP="004F2566">
            <w:pPr>
              <w:pStyle w:val="BodyText11pt"/>
              <w:tabs>
                <w:tab w:val="clear" w:pos="426"/>
              </w:tabs>
              <w:ind w:left="37"/>
            </w:pPr>
            <w:r w:rsidRPr="00E8696C">
              <w:t>300</w:t>
            </w:r>
          </w:p>
        </w:tc>
      </w:tr>
      <w:tr w:rsidR="006569FD" w:rsidRPr="00E8696C" w14:paraId="497C40DD" w14:textId="77777777" w:rsidTr="00585650">
        <w:tc>
          <w:tcPr>
            <w:tcW w:w="2802" w:type="dxa"/>
          </w:tcPr>
          <w:p w14:paraId="337EBD14" w14:textId="06CD24F4" w:rsidR="006569FD" w:rsidRPr="00E8696C" w:rsidRDefault="006569FD" w:rsidP="004F2566">
            <w:pPr>
              <w:pStyle w:val="BodyText11pt"/>
              <w:tabs>
                <w:tab w:val="clear" w:pos="426"/>
              </w:tabs>
              <w:ind w:left="37"/>
            </w:pPr>
            <w:r w:rsidRPr="00E8696C">
              <w:t>Victoria</w:t>
            </w:r>
            <w:r w:rsidR="00C938FD">
              <w:fldChar w:fldCharType="begin"/>
            </w:r>
            <w:r w:rsidR="00C938FD">
              <w:instrText xml:space="preserve"> XE "</w:instrText>
            </w:r>
            <w:r w:rsidR="00C938FD" w:rsidRPr="00971AA6">
              <w:instrText>Victoria</w:instrText>
            </w:r>
            <w:r w:rsidR="00C938FD">
              <w:instrText xml:space="preserve">" </w:instrText>
            </w:r>
            <w:r w:rsidR="00C938FD">
              <w:fldChar w:fldCharType="end"/>
            </w:r>
          </w:p>
        </w:tc>
        <w:tc>
          <w:tcPr>
            <w:tcW w:w="1417" w:type="dxa"/>
          </w:tcPr>
          <w:p w14:paraId="20286A21" w14:textId="77777777" w:rsidR="006569FD" w:rsidRPr="00E8696C" w:rsidRDefault="006569FD" w:rsidP="004F2566">
            <w:pPr>
              <w:pStyle w:val="BodyText11pt"/>
              <w:tabs>
                <w:tab w:val="clear" w:pos="426"/>
              </w:tabs>
              <w:ind w:left="37"/>
            </w:pPr>
            <w:r w:rsidRPr="00E8696C">
              <w:t>250</w:t>
            </w:r>
          </w:p>
        </w:tc>
      </w:tr>
      <w:tr w:rsidR="006569FD" w:rsidRPr="00E8696C" w14:paraId="3D922DAA" w14:textId="77777777" w:rsidTr="00585650">
        <w:tc>
          <w:tcPr>
            <w:tcW w:w="2802" w:type="dxa"/>
          </w:tcPr>
          <w:p w14:paraId="3ED14610" w14:textId="36E18444" w:rsidR="006569FD" w:rsidRPr="00E8696C" w:rsidRDefault="006569FD" w:rsidP="004F2566">
            <w:pPr>
              <w:pStyle w:val="BodyText11pt"/>
              <w:tabs>
                <w:tab w:val="clear" w:pos="426"/>
              </w:tabs>
              <w:ind w:left="37"/>
            </w:pPr>
            <w:r w:rsidRPr="00E8696C">
              <w:t>South Australia</w:t>
            </w:r>
            <w:r w:rsidR="00C938FD">
              <w:fldChar w:fldCharType="begin"/>
            </w:r>
            <w:r w:rsidR="00C938FD">
              <w:instrText xml:space="preserve"> XE "</w:instrText>
            </w:r>
            <w:r w:rsidR="00C938FD" w:rsidRPr="000F7293">
              <w:instrText>South Australia</w:instrText>
            </w:r>
            <w:r w:rsidR="00C938FD">
              <w:instrText xml:space="preserve">" </w:instrText>
            </w:r>
            <w:r w:rsidR="00C938FD">
              <w:fldChar w:fldCharType="end"/>
            </w:r>
          </w:p>
        </w:tc>
        <w:tc>
          <w:tcPr>
            <w:tcW w:w="1417" w:type="dxa"/>
          </w:tcPr>
          <w:p w14:paraId="7D799D3D" w14:textId="77777777" w:rsidR="006569FD" w:rsidRPr="00E8696C" w:rsidRDefault="006569FD" w:rsidP="004F2566">
            <w:pPr>
              <w:pStyle w:val="BodyText11pt"/>
              <w:tabs>
                <w:tab w:val="clear" w:pos="426"/>
              </w:tabs>
              <w:ind w:left="37"/>
            </w:pPr>
            <w:r w:rsidRPr="00E8696C">
              <w:t>50</w:t>
            </w:r>
          </w:p>
        </w:tc>
      </w:tr>
      <w:tr w:rsidR="006569FD" w:rsidRPr="00E8696C" w14:paraId="7897711D" w14:textId="77777777" w:rsidTr="00585650">
        <w:tc>
          <w:tcPr>
            <w:tcW w:w="2802" w:type="dxa"/>
          </w:tcPr>
          <w:p w14:paraId="2BEE9A04" w14:textId="4D2B461B" w:rsidR="006569FD" w:rsidRPr="00E8696C" w:rsidRDefault="006569FD" w:rsidP="004F2566">
            <w:pPr>
              <w:pStyle w:val="BodyText11pt"/>
              <w:tabs>
                <w:tab w:val="clear" w:pos="426"/>
              </w:tabs>
              <w:ind w:left="37"/>
            </w:pPr>
            <w:r w:rsidRPr="00E8696C">
              <w:t>Western Australia</w:t>
            </w:r>
            <w:r w:rsidR="00F7005B">
              <w:fldChar w:fldCharType="begin"/>
            </w:r>
            <w:r w:rsidR="00F7005B">
              <w:instrText xml:space="preserve"> XE "</w:instrText>
            </w:r>
            <w:r w:rsidR="00F7005B" w:rsidRPr="00DE3445">
              <w:instrText>Western Australia</w:instrText>
            </w:r>
            <w:r w:rsidR="00F7005B">
              <w:instrText xml:space="preserve">" </w:instrText>
            </w:r>
            <w:r w:rsidR="00F7005B">
              <w:fldChar w:fldCharType="end"/>
            </w:r>
          </w:p>
        </w:tc>
        <w:tc>
          <w:tcPr>
            <w:tcW w:w="1417" w:type="dxa"/>
          </w:tcPr>
          <w:p w14:paraId="7B975B53" w14:textId="77777777" w:rsidR="006569FD" w:rsidRPr="00E8696C" w:rsidRDefault="006569FD" w:rsidP="004F2566">
            <w:pPr>
              <w:pStyle w:val="BodyText11pt"/>
              <w:tabs>
                <w:tab w:val="clear" w:pos="426"/>
              </w:tabs>
              <w:ind w:left="37"/>
            </w:pPr>
            <w:r w:rsidRPr="00E8696C">
              <w:t>150</w:t>
            </w:r>
          </w:p>
        </w:tc>
      </w:tr>
      <w:tr w:rsidR="006569FD" w:rsidRPr="00E8696C" w14:paraId="4448939D" w14:textId="77777777" w:rsidTr="00585650">
        <w:tc>
          <w:tcPr>
            <w:tcW w:w="2802" w:type="dxa"/>
          </w:tcPr>
          <w:p w14:paraId="64DB7060" w14:textId="77777777" w:rsidR="006569FD" w:rsidRPr="00E8696C" w:rsidRDefault="006569FD" w:rsidP="004F2566">
            <w:pPr>
              <w:pStyle w:val="BodyText11pt"/>
              <w:tabs>
                <w:tab w:val="clear" w:pos="426"/>
              </w:tabs>
              <w:ind w:left="37"/>
            </w:pPr>
            <w:r w:rsidRPr="00E8696C">
              <w:t>Total</w:t>
            </w:r>
          </w:p>
        </w:tc>
        <w:tc>
          <w:tcPr>
            <w:tcW w:w="1417" w:type="dxa"/>
          </w:tcPr>
          <w:p w14:paraId="5173030B" w14:textId="77777777" w:rsidR="006569FD" w:rsidRPr="00E8696C" w:rsidRDefault="006569FD" w:rsidP="004F2566">
            <w:pPr>
              <w:pStyle w:val="BodyText11pt"/>
              <w:tabs>
                <w:tab w:val="clear" w:pos="426"/>
              </w:tabs>
              <w:ind w:left="37"/>
            </w:pPr>
            <w:r w:rsidRPr="00E8696C">
              <w:t>995</w:t>
            </w:r>
          </w:p>
        </w:tc>
      </w:tr>
    </w:tbl>
    <w:p w14:paraId="2F53C6FA" w14:textId="77777777" w:rsidR="006569FD" w:rsidRDefault="006569FD" w:rsidP="006569FD"/>
    <w:p w14:paraId="3C052F99" w14:textId="06C1F45B" w:rsidR="006569FD" w:rsidRDefault="006569FD" w:rsidP="00785D2D">
      <w:pPr>
        <w:pStyle w:val="BodyText"/>
      </w:pPr>
      <w:r w:rsidRPr="00E8696C">
        <w:t>21 Aug 1941</w:t>
      </w:r>
      <w:r w:rsidRPr="00E8696C">
        <w:tab/>
      </w:r>
      <w:r w:rsidR="00094CBD">
        <w:tab/>
      </w:r>
      <w:r w:rsidRPr="00E8696C">
        <w:t>RAAF Reserve stocks Shell plan to send 3,000 x 44</w:t>
      </w:r>
      <w:r w:rsidR="002945F1">
        <w:t>-</w:t>
      </w:r>
      <w:r w:rsidRPr="00E8696C">
        <w:t>IG drums Avgas 90</w:t>
      </w:r>
      <w:r w:rsidR="005261F8">
        <w:fldChar w:fldCharType="begin"/>
      </w:r>
      <w:r w:rsidR="005261F8">
        <w:instrText xml:space="preserve"> XE "</w:instrText>
      </w:r>
      <w:r w:rsidR="005261F8" w:rsidRPr="00B42B96">
        <w:instrText>Avgas 90</w:instrText>
      </w:r>
      <w:r w:rsidR="005261F8">
        <w:instrText xml:space="preserve">" </w:instrText>
      </w:r>
      <w:r w:rsidR="005261F8">
        <w:fldChar w:fldCharType="end"/>
      </w:r>
      <w:r w:rsidRPr="00E8696C">
        <w:t xml:space="preserve"> to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Pr="00E8696C">
        <w:t xml:space="preserve"> on M.V. </w:t>
      </w:r>
      <w:r w:rsidR="00E8696C">
        <w:t>‘</w:t>
      </w:r>
      <w:r w:rsidRPr="00E8696C">
        <w:t>Koolinda</w:t>
      </w:r>
      <w:r w:rsidR="00E8696C">
        <w:t>’</w:t>
      </w:r>
      <w:r w:rsidR="005261F8">
        <w:fldChar w:fldCharType="begin"/>
      </w:r>
      <w:r w:rsidR="005261F8">
        <w:instrText xml:space="preserve"> XE "</w:instrText>
      </w:r>
      <w:r w:rsidR="005261F8" w:rsidRPr="00235FCE">
        <w:instrText>M.V. ‘Koolinda’</w:instrText>
      </w:r>
      <w:r w:rsidR="005261F8">
        <w:instrText xml:space="preserve">" </w:instrText>
      </w:r>
      <w:r w:rsidR="005261F8">
        <w:fldChar w:fldCharType="end"/>
      </w:r>
      <w:r w:rsidRPr="00E8696C">
        <w:t xml:space="preserve"> from Fremantle</w:t>
      </w:r>
      <w:r w:rsidR="005261F8">
        <w:fldChar w:fldCharType="begin"/>
      </w:r>
      <w:r w:rsidR="005261F8">
        <w:instrText xml:space="preserve"> XE "</w:instrText>
      </w:r>
      <w:r w:rsidR="005261F8" w:rsidRPr="00BD244B">
        <w:instrText>Fremantle</w:instrText>
      </w:r>
      <w:r w:rsidR="005261F8">
        <w:instrText xml:space="preserve">" </w:instrText>
      </w:r>
      <w:r w:rsidR="005261F8">
        <w:fldChar w:fldCharType="end"/>
      </w:r>
      <w:r w:rsidRPr="00E8696C">
        <w:t>, also awaiting 450,000 IG Avgas from Netherlands East Indies</w:t>
      </w:r>
      <w:r w:rsidR="009B1C60">
        <w:fldChar w:fldCharType="begin"/>
      </w:r>
      <w:r w:rsidR="009B1C60">
        <w:instrText xml:space="preserve"> XE "</w:instrText>
      </w:r>
      <w:r w:rsidR="009B1C60" w:rsidRPr="007365FE">
        <w:instrText>Netherlands East Indies</w:instrText>
      </w:r>
      <w:r w:rsidR="009B1C60">
        <w:instrText xml:space="preserve">" </w:instrText>
      </w:r>
      <w:r w:rsidR="009B1C60">
        <w:fldChar w:fldCharType="end"/>
      </w:r>
      <w:r w:rsidRPr="00E8696C">
        <w:t xml:space="preserve"> on tanker “The Augustine</w:t>
      </w:r>
      <w:r w:rsidR="005261F8">
        <w:fldChar w:fldCharType="begin"/>
      </w:r>
      <w:r w:rsidR="005261F8">
        <w:instrText xml:space="preserve"> XE "</w:instrText>
      </w:r>
      <w:r w:rsidR="005261F8" w:rsidRPr="00510682">
        <w:instrText>The Augustine</w:instrText>
      </w:r>
      <w:r w:rsidR="005261F8">
        <w:instrText xml:space="preserve">" </w:instrText>
      </w:r>
      <w:r w:rsidR="005261F8">
        <w:fldChar w:fldCharType="end"/>
      </w:r>
      <w:r w:rsidRPr="00E8696C">
        <w:t>”</w:t>
      </w:r>
      <w:r w:rsidR="00383919">
        <w:t xml:space="preserve"> [The M.V. “Koolinda’ would later in November 1941 discover some 31 German</w:t>
      </w:r>
      <w:r w:rsidR="002945F1">
        <w:fldChar w:fldCharType="begin"/>
      </w:r>
      <w:r w:rsidR="002945F1">
        <w:instrText xml:space="preserve"> XE "</w:instrText>
      </w:r>
      <w:r w:rsidR="002945F1" w:rsidRPr="009646D0">
        <w:instrText>German</w:instrText>
      </w:r>
      <w:r w:rsidR="002945F1">
        <w:instrText xml:space="preserve">" </w:instrText>
      </w:r>
      <w:r w:rsidR="002945F1">
        <w:fldChar w:fldCharType="end"/>
      </w:r>
      <w:r w:rsidR="00383919">
        <w:t xml:space="preserve"> mariners in a life boat from the battle between the German raider ‘</w:t>
      </w:r>
      <w:r w:rsidR="00383919" w:rsidRPr="00383919">
        <w:t>Kormoran</w:t>
      </w:r>
      <w:r w:rsidR="005261F8">
        <w:fldChar w:fldCharType="begin"/>
      </w:r>
      <w:r w:rsidR="005261F8">
        <w:instrText xml:space="preserve"> XE "</w:instrText>
      </w:r>
      <w:r w:rsidR="005261F8" w:rsidRPr="00224767">
        <w:instrText>Kormoran</w:instrText>
      </w:r>
      <w:r w:rsidR="005261F8">
        <w:instrText xml:space="preserve">" </w:instrText>
      </w:r>
      <w:r w:rsidR="005261F8">
        <w:fldChar w:fldCharType="end"/>
      </w:r>
      <w:r w:rsidR="00383919">
        <w:t>”</w:t>
      </w:r>
      <w:r w:rsidR="00383919" w:rsidRPr="00383919">
        <w:t xml:space="preserve"> </w:t>
      </w:r>
      <w:r w:rsidR="00383919">
        <w:t xml:space="preserve">and the ill-fated HMAS </w:t>
      </w:r>
      <w:r w:rsidR="002F3B9A">
        <w:t>‘</w:t>
      </w:r>
      <w:r w:rsidR="00383919">
        <w:t>Sydney</w:t>
      </w:r>
      <w:r w:rsidR="002F3B9A">
        <w:t>’</w:t>
      </w:r>
      <w:r w:rsidR="005261F8">
        <w:fldChar w:fldCharType="begin"/>
      </w:r>
      <w:r w:rsidR="005261F8">
        <w:instrText xml:space="preserve"> XE "</w:instrText>
      </w:r>
      <w:r w:rsidR="005261F8" w:rsidRPr="00210B92">
        <w:instrText xml:space="preserve">HMAS </w:instrText>
      </w:r>
      <w:r w:rsidR="002F3B9A">
        <w:instrText>‘</w:instrText>
      </w:r>
      <w:r w:rsidR="005261F8" w:rsidRPr="00210B92">
        <w:instrText>Sydney</w:instrText>
      </w:r>
      <w:r w:rsidR="002F3B9A">
        <w:instrText>’</w:instrText>
      </w:r>
      <w:r w:rsidR="005261F8">
        <w:instrText xml:space="preserve">" </w:instrText>
      </w:r>
      <w:r w:rsidR="005261F8">
        <w:fldChar w:fldCharType="end"/>
      </w:r>
      <w:r w:rsidR="00383919">
        <w:t xml:space="preserve"> which was lost of the West Australian</w:t>
      </w:r>
      <w:r w:rsidR="002945F1">
        <w:fldChar w:fldCharType="begin"/>
      </w:r>
      <w:r w:rsidR="002945F1">
        <w:instrText xml:space="preserve"> XE "</w:instrText>
      </w:r>
      <w:r w:rsidR="002945F1" w:rsidRPr="00323B99">
        <w:instrText>West Australian</w:instrText>
      </w:r>
      <w:r w:rsidR="002945F1">
        <w:instrText xml:space="preserve">" </w:instrText>
      </w:r>
      <w:r w:rsidR="002945F1">
        <w:fldChar w:fldCharType="end"/>
      </w:r>
      <w:r w:rsidR="00383919">
        <w:t xml:space="preserve"> coast]</w:t>
      </w:r>
      <w:r w:rsidR="00094CBD">
        <w:t>.</w:t>
      </w:r>
    </w:p>
    <w:p w14:paraId="2DFFE510" w14:textId="7203F622" w:rsidR="00094CBD" w:rsidRDefault="00441851" w:rsidP="00F77A93">
      <w:pPr>
        <w:pStyle w:val="Caption"/>
      </w:pPr>
      <w:r>
        <w:t xml:space="preserve">Photo </w:t>
      </w:r>
      <w:r w:rsidR="0070714E">
        <w:t>15</w:t>
      </w:r>
      <w:r>
        <w:t xml:space="preserve">. </w:t>
      </w:r>
      <w:r w:rsidR="001B125F">
        <w:t>M.V. “Koolinda”</w:t>
      </w:r>
    </w:p>
    <w:p w14:paraId="4D03608B" w14:textId="77777777" w:rsidR="00094CBD" w:rsidRPr="00E8696C" w:rsidRDefault="00094CBD" w:rsidP="00785D2D">
      <w:pPr>
        <w:pStyle w:val="Picture"/>
      </w:pPr>
      <w:r>
        <w:rPr>
          <w:noProof/>
          <w:lang w:eastAsia="en-AU"/>
        </w:rPr>
        <w:drawing>
          <wp:inline distT="0" distB="0" distL="0" distR="0" wp14:anchorId="543E9C61" wp14:editId="6821A67C">
            <wp:extent cx="5617200" cy="249766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6541" cy="2510712"/>
                    </a:xfrm>
                    <a:prstGeom prst="rect">
                      <a:avLst/>
                    </a:prstGeom>
                    <a:noFill/>
                  </pic:spPr>
                </pic:pic>
              </a:graphicData>
            </a:graphic>
          </wp:inline>
        </w:drawing>
      </w:r>
    </w:p>
    <w:p w14:paraId="159B8426" w14:textId="30454BBC" w:rsidR="006569FD" w:rsidRPr="00383919" w:rsidRDefault="006569FD" w:rsidP="00785D2D">
      <w:pPr>
        <w:pStyle w:val="BodyText"/>
      </w:pPr>
      <w:r w:rsidRPr="00383919">
        <w:rPr>
          <w:b/>
        </w:rPr>
        <w:t>Lubes</w:t>
      </w:r>
      <w:r w:rsidR="00383919" w:rsidRPr="00383919">
        <w:rPr>
          <w:b/>
        </w:rPr>
        <w:t xml:space="preserve">: </w:t>
      </w:r>
      <w:r w:rsidR="00F237A6">
        <w:rPr>
          <w:b/>
        </w:rPr>
        <w:tab/>
      </w:r>
      <w:r w:rsidRPr="00383919">
        <w:t>Aeroshell 120</w:t>
      </w:r>
      <w:r w:rsidR="005261F8">
        <w:fldChar w:fldCharType="begin"/>
      </w:r>
      <w:r w:rsidR="005261F8">
        <w:instrText xml:space="preserve"> XE "</w:instrText>
      </w:r>
      <w:r w:rsidR="005261F8" w:rsidRPr="00A2312E">
        <w:instrText>Aeroshell 120</w:instrText>
      </w:r>
      <w:r w:rsidR="005261F8">
        <w:instrText xml:space="preserve">" </w:instrText>
      </w:r>
      <w:r w:rsidR="005261F8">
        <w:fldChar w:fldCharType="end"/>
      </w:r>
      <w:r w:rsidRPr="00383919">
        <w:t xml:space="preserve"> &amp; 120A required Tri-Butyl Phosphite</w:t>
      </w:r>
      <w:r w:rsidR="005261F8">
        <w:fldChar w:fldCharType="begin"/>
      </w:r>
      <w:r w:rsidR="005261F8">
        <w:instrText xml:space="preserve"> XE "</w:instrText>
      </w:r>
      <w:r w:rsidR="005261F8" w:rsidRPr="00387253">
        <w:instrText>Tri-Butyl Phosphite</w:instrText>
      </w:r>
      <w:r w:rsidR="005261F8">
        <w:instrText xml:space="preserve">" </w:instrText>
      </w:r>
      <w:r w:rsidR="005261F8">
        <w:fldChar w:fldCharType="end"/>
      </w:r>
      <w:r w:rsidRPr="00383919">
        <w:t xml:space="preserve"> (0.5%) to added as an additive for service in Bristol Engines</w:t>
      </w:r>
      <w:r w:rsidR="00325C12">
        <w:fldChar w:fldCharType="begin"/>
      </w:r>
      <w:r w:rsidR="00325C12">
        <w:instrText xml:space="preserve"> XE "</w:instrText>
      </w:r>
      <w:r w:rsidR="00325C12" w:rsidRPr="00CB174A">
        <w:instrText>Bristol Engines</w:instrText>
      </w:r>
      <w:r w:rsidR="00325C12">
        <w:instrText xml:space="preserve">" </w:instrText>
      </w:r>
      <w:r w:rsidR="00325C12">
        <w:fldChar w:fldCharType="end"/>
      </w:r>
      <w:r w:rsidRPr="00383919">
        <w:t xml:space="preserve"> with Cadmium-Nickel bearings</w:t>
      </w:r>
      <w:r w:rsidR="002945F1">
        <w:fldChar w:fldCharType="begin"/>
      </w:r>
      <w:r w:rsidR="002945F1">
        <w:instrText xml:space="preserve"> XE "</w:instrText>
      </w:r>
      <w:r w:rsidR="002945F1" w:rsidRPr="00C76877">
        <w:instrText>Cadmium-Nickel bearings</w:instrText>
      </w:r>
      <w:r w:rsidR="002945F1">
        <w:instrText xml:space="preserve">" </w:instrText>
      </w:r>
      <w:r w:rsidR="002945F1">
        <w:fldChar w:fldCharType="end"/>
      </w:r>
      <w:r w:rsidRPr="00383919">
        <w:t>.</w:t>
      </w:r>
    </w:p>
    <w:p w14:paraId="0A295C82" w14:textId="77777777" w:rsidR="006569FD" w:rsidRDefault="006569FD" w:rsidP="00AA7CB5"/>
    <w:p w14:paraId="6FCE8B44" w14:textId="77777777" w:rsidR="00163389" w:rsidRDefault="00163389">
      <w:pPr>
        <w:rPr>
          <w:bCs/>
          <w:spacing w:val="-5"/>
          <w:sz w:val="24"/>
        </w:rPr>
      </w:pPr>
      <w:r>
        <w:br w:type="page"/>
      </w:r>
    </w:p>
    <w:p w14:paraId="61C197B4" w14:textId="77777777" w:rsidR="006569FD" w:rsidRDefault="006569FD" w:rsidP="00785D2D">
      <w:pPr>
        <w:pStyle w:val="BodyText"/>
      </w:pPr>
      <w:r w:rsidRPr="00F237A6">
        <w:lastRenderedPageBreak/>
        <w:t>23 Oct 1941</w:t>
      </w:r>
      <w:r w:rsidR="00F237A6">
        <w:tab/>
      </w:r>
      <w:r w:rsidRPr="00F237A6">
        <w:t>Shell Hobart</w:t>
      </w:r>
      <w:r w:rsidR="005979B0">
        <w:fldChar w:fldCharType="begin"/>
      </w:r>
      <w:r w:rsidR="005979B0">
        <w:instrText xml:space="preserve"> XE "</w:instrText>
      </w:r>
      <w:r w:rsidR="005979B0" w:rsidRPr="00E12181">
        <w:instrText>Hobart</w:instrText>
      </w:r>
      <w:r w:rsidR="005979B0">
        <w:instrText xml:space="preserve">" </w:instrText>
      </w:r>
      <w:r w:rsidR="005979B0">
        <w:fldChar w:fldCharType="end"/>
      </w:r>
      <w:r w:rsidRPr="00F237A6">
        <w:t xml:space="preserve"> required</w:t>
      </w:r>
    </w:p>
    <w:p w14:paraId="5AE5B2B9" w14:textId="77777777" w:rsidR="00585650" w:rsidRPr="00F237A6" w:rsidRDefault="00585650" w:rsidP="00F77A93">
      <w:pPr>
        <w:pStyle w:val="Caption"/>
      </w:pPr>
      <w:r>
        <w:t>Table 1</w:t>
      </w:r>
      <w:r w:rsidR="0009619D">
        <w:t>4</w:t>
      </w:r>
      <w:r>
        <w:t>. Shell Hobart requirements 1941</w:t>
      </w:r>
    </w:p>
    <w:tbl>
      <w:tblPr>
        <w:tblStyle w:val="TableGrid1"/>
        <w:tblW w:w="7390" w:type="dxa"/>
        <w:tblInd w:w="1101" w:type="dxa"/>
        <w:tblLayout w:type="fixed"/>
        <w:tblLook w:val="0000" w:firstRow="0" w:lastRow="0" w:firstColumn="0" w:lastColumn="0" w:noHBand="0" w:noVBand="0"/>
      </w:tblPr>
      <w:tblGrid>
        <w:gridCol w:w="1418"/>
        <w:gridCol w:w="1134"/>
        <w:gridCol w:w="1276"/>
        <w:gridCol w:w="1701"/>
        <w:gridCol w:w="1861"/>
      </w:tblGrid>
      <w:tr w:rsidR="006569FD" w14:paraId="0B550547" w14:textId="77777777" w:rsidTr="004F2566">
        <w:tc>
          <w:tcPr>
            <w:tcW w:w="1418" w:type="dxa"/>
          </w:tcPr>
          <w:p w14:paraId="39065759" w14:textId="77777777" w:rsidR="006569FD" w:rsidRPr="00F237A6" w:rsidRDefault="006569FD" w:rsidP="004F2566">
            <w:pPr>
              <w:pStyle w:val="BodyText11pt"/>
              <w:tabs>
                <w:tab w:val="clear" w:pos="426"/>
              </w:tabs>
              <w:ind w:left="35"/>
              <w:jc w:val="both"/>
            </w:pPr>
            <w:r w:rsidRPr="00F237A6">
              <w:t>Shell Hobart</w:t>
            </w:r>
            <w:r w:rsidR="005979B0">
              <w:fldChar w:fldCharType="begin"/>
            </w:r>
            <w:r w:rsidR="005979B0">
              <w:instrText xml:space="preserve"> XE "</w:instrText>
            </w:r>
            <w:r w:rsidR="005979B0" w:rsidRPr="00E12181">
              <w:instrText>Hobart</w:instrText>
            </w:r>
            <w:r w:rsidR="005979B0">
              <w:instrText xml:space="preserve">" </w:instrText>
            </w:r>
            <w:r w:rsidR="005979B0">
              <w:fldChar w:fldCharType="end"/>
            </w:r>
          </w:p>
        </w:tc>
        <w:tc>
          <w:tcPr>
            <w:tcW w:w="1134" w:type="dxa"/>
          </w:tcPr>
          <w:p w14:paraId="4351B9A3" w14:textId="77777777" w:rsidR="006569FD" w:rsidRPr="00F237A6" w:rsidRDefault="006569FD" w:rsidP="004F2566">
            <w:pPr>
              <w:pStyle w:val="BodyText11pt"/>
              <w:tabs>
                <w:tab w:val="clear" w:pos="426"/>
              </w:tabs>
              <w:ind w:left="35"/>
            </w:pPr>
            <w:r w:rsidRPr="00F237A6">
              <w:t>Avgas 73</w:t>
            </w:r>
            <w:r w:rsidR="00DE0B3B">
              <w:fldChar w:fldCharType="begin"/>
            </w:r>
            <w:r w:rsidR="00DE0B3B">
              <w:instrText xml:space="preserve"> XE "</w:instrText>
            </w:r>
            <w:r w:rsidR="00DE0B3B" w:rsidRPr="00961572">
              <w:instrText>Avgas 73</w:instrText>
            </w:r>
            <w:r w:rsidR="00DE0B3B">
              <w:instrText xml:space="preserve">" </w:instrText>
            </w:r>
            <w:r w:rsidR="00DE0B3B">
              <w:fldChar w:fldCharType="end"/>
            </w:r>
          </w:p>
        </w:tc>
        <w:tc>
          <w:tcPr>
            <w:tcW w:w="1276" w:type="dxa"/>
          </w:tcPr>
          <w:p w14:paraId="314B86EB" w14:textId="77777777" w:rsidR="006569FD" w:rsidRPr="00F237A6" w:rsidRDefault="006569FD" w:rsidP="004F2566">
            <w:pPr>
              <w:pStyle w:val="BodyText11pt"/>
              <w:tabs>
                <w:tab w:val="clear" w:pos="426"/>
              </w:tabs>
              <w:ind w:left="35"/>
            </w:pPr>
            <w:r w:rsidRPr="00F237A6">
              <w:t>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p>
        </w:tc>
        <w:tc>
          <w:tcPr>
            <w:tcW w:w="1701" w:type="dxa"/>
          </w:tcPr>
          <w:p w14:paraId="3983C402" w14:textId="77777777" w:rsidR="006569FD" w:rsidRPr="00F237A6" w:rsidRDefault="006569FD" w:rsidP="004F2566">
            <w:pPr>
              <w:pStyle w:val="BodyText11pt"/>
              <w:tabs>
                <w:tab w:val="clear" w:pos="426"/>
              </w:tabs>
              <w:ind w:left="35"/>
            </w:pPr>
            <w:r w:rsidRPr="00F237A6">
              <w:t>Aero Oil 100 Sec</w:t>
            </w:r>
            <w:r w:rsidR="00325C12">
              <w:fldChar w:fldCharType="begin"/>
            </w:r>
            <w:r w:rsidR="00325C12">
              <w:instrText xml:space="preserve"> XE "</w:instrText>
            </w:r>
            <w:r w:rsidR="00325C12" w:rsidRPr="00426336">
              <w:instrText>Aero Oil 100 Sec</w:instrText>
            </w:r>
            <w:r w:rsidR="00325C12">
              <w:instrText xml:space="preserve">" </w:instrText>
            </w:r>
            <w:r w:rsidR="00325C12">
              <w:fldChar w:fldCharType="end"/>
            </w:r>
            <w:r w:rsidRPr="00F237A6">
              <w:t>.</w:t>
            </w:r>
          </w:p>
        </w:tc>
        <w:tc>
          <w:tcPr>
            <w:tcW w:w="1861" w:type="dxa"/>
          </w:tcPr>
          <w:p w14:paraId="0F034404" w14:textId="77777777" w:rsidR="006569FD" w:rsidRPr="00F237A6" w:rsidRDefault="006569FD" w:rsidP="004F2566">
            <w:pPr>
              <w:pStyle w:val="BodyText11pt"/>
              <w:tabs>
                <w:tab w:val="clear" w:pos="426"/>
              </w:tabs>
              <w:ind w:left="35"/>
            </w:pPr>
            <w:r w:rsidRPr="00F237A6">
              <w:t>Aero Oil</w:t>
            </w:r>
            <w:r w:rsidR="00F237A6">
              <w:t xml:space="preserve"> </w:t>
            </w:r>
            <w:r w:rsidRPr="00F237A6">
              <w:t>120 Sec</w:t>
            </w:r>
            <w:r w:rsidR="00325C12">
              <w:fldChar w:fldCharType="begin"/>
            </w:r>
            <w:r w:rsidR="00325C12">
              <w:instrText xml:space="preserve"> XE "</w:instrText>
            </w:r>
            <w:r w:rsidR="00325C12" w:rsidRPr="006750D2">
              <w:instrText>Aero Oil 120 Sec</w:instrText>
            </w:r>
            <w:r w:rsidR="00325C12">
              <w:instrText xml:space="preserve">" </w:instrText>
            </w:r>
            <w:r w:rsidR="00325C12">
              <w:fldChar w:fldCharType="end"/>
            </w:r>
            <w:r w:rsidRPr="00F237A6">
              <w:t>.</w:t>
            </w:r>
          </w:p>
        </w:tc>
      </w:tr>
      <w:tr w:rsidR="006569FD" w14:paraId="5E3B0872" w14:textId="77777777" w:rsidTr="004F2566">
        <w:tc>
          <w:tcPr>
            <w:tcW w:w="1418" w:type="dxa"/>
          </w:tcPr>
          <w:p w14:paraId="57B834A1" w14:textId="77777777" w:rsidR="006569FD" w:rsidRPr="00F237A6" w:rsidRDefault="006569FD" w:rsidP="004F2566">
            <w:pPr>
              <w:pStyle w:val="BodyText11pt"/>
              <w:tabs>
                <w:tab w:val="clear" w:pos="426"/>
                <w:tab w:val="left" w:pos="0"/>
              </w:tabs>
              <w:ind w:left="35"/>
              <w:jc w:val="both"/>
            </w:pPr>
            <w:r w:rsidRPr="00F237A6">
              <w:t>Operations</w:t>
            </w:r>
          </w:p>
        </w:tc>
        <w:tc>
          <w:tcPr>
            <w:tcW w:w="1134" w:type="dxa"/>
          </w:tcPr>
          <w:p w14:paraId="50C7FB66" w14:textId="77777777" w:rsidR="006569FD" w:rsidRPr="00F237A6" w:rsidRDefault="006569FD" w:rsidP="004F2566">
            <w:pPr>
              <w:pStyle w:val="BodyText11pt"/>
              <w:tabs>
                <w:tab w:val="clear" w:pos="426"/>
              </w:tabs>
              <w:ind w:left="35"/>
            </w:pPr>
          </w:p>
        </w:tc>
        <w:tc>
          <w:tcPr>
            <w:tcW w:w="1276" w:type="dxa"/>
          </w:tcPr>
          <w:p w14:paraId="23045C03" w14:textId="77777777" w:rsidR="006569FD" w:rsidRPr="00F237A6" w:rsidRDefault="006569FD" w:rsidP="004F2566">
            <w:pPr>
              <w:pStyle w:val="BodyText11pt"/>
              <w:tabs>
                <w:tab w:val="clear" w:pos="426"/>
              </w:tabs>
              <w:ind w:left="35"/>
            </w:pPr>
            <w:r w:rsidRPr="00F237A6">
              <w:t>20,000 IG</w:t>
            </w:r>
          </w:p>
        </w:tc>
        <w:tc>
          <w:tcPr>
            <w:tcW w:w="1701" w:type="dxa"/>
          </w:tcPr>
          <w:p w14:paraId="794A9E67" w14:textId="77777777" w:rsidR="006569FD" w:rsidRPr="00F237A6" w:rsidRDefault="006569FD" w:rsidP="004F2566">
            <w:pPr>
              <w:pStyle w:val="BodyText11pt"/>
              <w:tabs>
                <w:tab w:val="clear" w:pos="426"/>
              </w:tabs>
              <w:ind w:left="35"/>
            </w:pPr>
          </w:p>
        </w:tc>
        <w:tc>
          <w:tcPr>
            <w:tcW w:w="1861" w:type="dxa"/>
          </w:tcPr>
          <w:p w14:paraId="3EABC1EA" w14:textId="77777777" w:rsidR="006569FD" w:rsidRPr="00F237A6" w:rsidRDefault="006569FD" w:rsidP="004F2566">
            <w:pPr>
              <w:pStyle w:val="BodyText11pt"/>
              <w:tabs>
                <w:tab w:val="clear" w:pos="426"/>
              </w:tabs>
              <w:ind w:left="35"/>
            </w:pPr>
            <w:r w:rsidRPr="00F237A6">
              <w:t>800 IG</w:t>
            </w:r>
          </w:p>
        </w:tc>
      </w:tr>
      <w:tr w:rsidR="006569FD" w14:paraId="2E5A1DAD" w14:textId="77777777" w:rsidTr="004F2566">
        <w:tc>
          <w:tcPr>
            <w:tcW w:w="1418" w:type="dxa"/>
          </w:tcPr>
          <w:p w14:paraId="19BFE079" w14:textId="77777777" w:rsidR="006569FD" w:rsidRPr="00F237A6" w:rsidRDefault="006569FD" w:rsidP="004F2566">
            <w:pPr>
              <w:pStyle w:val="BodyText11pt"/>
              <w:tabs>
                <w:tab w:val="clear" w:pos="426"/>
              </w:tabs>
              <w:ind w:left="35"/>
              <w:jc w:val="both"/>
            </w:pPr>
            <w:r w:rsidRPr="00F237A6">
              <w:t>Training</w:t>
            </w:r>
          </w:p>
        </w:tc>
        <w:tc>
          <w:tcPr>
            <w:tcW w:w="1134" w:type="dxa"/>
          </w:tcPr>
          <w:p w14:paraId="71133A60" w14:textId="77777777" w:rsidR="006569FD" w:rsidRPr="00F237A6" w:rsidRDefault="006569FD" w:rsidP="004F2566">
            <w:pPr>
              <w:pStyle w:val="BodyText11pt"/>
              <w:tabs>
                <w:tab w:val="clear" w:pos="426"/>
              </w:tabs>
              <w:ind w:left="35"/>
            </w:pPr>
            <w:r w:rsidRPr="00F237A6">
              <w:t>10,000 IG</w:t>
            </w:r>
          </w:p>
        </w:tc>
        <w:tc>
          <w:tcPr>
            <w:tcW w:w="1276" w:type="dxa"/>
          </w:tcPr>
          <w:p w14:paraId="09B36C77" w14:textId="77777777" w:rsidR="006569FD" w:rsidRPr="00F237A6" w:rsidRDefault="006569FD" w:rsidP="004F2566">
            <w:pPr>
              <w:pStyle w:val="BodyText11pt"/>
              <w:tabs>
                <w:tab w:val="clear" w:pos="426"/>
              </w:tabs>
              <w:ind w:left="35"/>
            </w:pPr>
          </w:p>
        </w:tc>
        <w:tc>
          <w:tcPr>
            <w:tcW w:w="1701" w:type="dxa"/>
          </w:tcPr>
          <w:p w14:paraId="4354C0CF" w14:textId="77777777" w:rsidR="006569FD" w:rsidRPr="00F237A6" w:rsidRDefault="006569FD" w:rsidP="004F2566">
            <w:pPr>
              <w:pStyle w:val="BodyText11pt"/>
              <w:tabs>
                <w:tab w:val="clear" w:pos="426"/>
              </w:tabs>
              <w:ind w:left="35"/>
            </w:pPr>
            <w:r w:rsidRPr="00F237A6">
              <w:t>400 IG</w:t>
            </w:r>
          </w:p>
        </w:tc>
        <w:tc>
          <w:tcPr>
            <w:tcW w:w="1861" w:type="dxa"/>
          </w:tcPr>
          <w:p w14:paraId="2575AC27" w14:textId="77777777" w:rsidR="006569FD" w:rsidRPr="00F237A6" w:rsidRDefault="006569FD" w:rsidP="004F2566">
            <w:pPr>
              <w:pStyle w:val="BodyText11pt"/>
              <w:tabs>
                <w:tab w:val="clear" w:pos="426"/>
              </w:tabs>
              <w:ind w:left="35"/>
            </w:pPr>
          </w:p>
        </w:tc>
      </w:tr>
    </w:tbl>
    <w:p w14:paraId="52313097" w14:textId="77777777" w:rsidR="00441851" w:rsidRDefault="006569FD" w:rsidP="00785D2D">
      <w:pPr>
        <w:pStyle w:val="BodyText"/>
      </w:pPr>
      <w:r w:rsidRPr="00F237A6">
        <w:t>7 Oct 1941</w:t>
      </w:r>
    </w:p>
    <w:p w14:paraId="4421FA48" w14:textId="6A774BC4" w:rsidR="006569FD" w:rsidRPr="00F237A6" w:rsidRDefault="006569FD" w:rsidP="00785D2D">
      <w:pPr>
        <w:pStyle w:val="BodyText"/>
      </w:pPr>
      <w:r w:rsidRPr="00F237A6">
        <w:t>Rabaul</w:t>
      </w:r>
      <w:r w:rsidR="00325C12">
        <w:fldChar w:fldCharType="begin"/>
      </w:r>
      <w:r w:rsidR="00325C12">
        <w:instrText xml:space="preserve"> XE "</w:instrText>
      </w:r>
      <w:r w:rsidR="00325C12" w:rsidRPr="00810176">
        <w:instrText>Rabaul</w:instrText>
      </w:r>
      <w:r w:rsidR="00325C12">
        <w:instrText xml:space="preserve">" </w:instrText>
      </w:r>
      <w:r w:rsidR="00325C12">
        <w:fldChar w:fldCharType="end"/>
      </w:r>
      <w:r w:rsidRPr="00F237A6">
        <w:t xml:space="preserve"> Stocks</w:t>
      </w:r>
      <w:r w:rsidRPr="00F237A6">
        <w:tab/>
        <w:t>Avgas 90</w:t>
      </w:r>
      <w:r w:rsidR="00325C12">
        <w:fldChar w:fldCharType="begin"/>
      </w:r>
      <w:r w:rsidR="00325C12">
        <w:instrText xml:space="preserve"> XE "</w:instrText>
      </w:r>
      <w:r w:rsidR="00325C12" w:rsidRPr="00206BAA">
        <w:instrText>Avgas 90</w:instrText>
      </w:r>
      <w:r w:rsidR="00325C12">
        <w:instrText xml:space="preserve">" </w:instrText>
      </w:r>
      <w:r w:rsidR="00325C12">
        <w:fldChar w:fldCharType="end"/>
      </w:r>
      <w:r w:rsidR="00F237A6">
        <w:t xml:space="preserve"> </w:t>
      </w:r>
      <w:r w:rsidRPr="00F237A6">
        <w:t>60</w:t>
      </w:r>
      <w:r w:rsidR="00F237A6">
        <w:t>,</w:t>
      </w:r>
      <w:r w:rsidRPr="00F237A6">
        <w:t>016 IG (1</w:t>
      </w:r>
      <w:r w:rsidR="00F237A6">
        <w:t>,</w:t>
      </w:r>
      <w:r w:rsidRPr="00F237A6">
        <w:t>364 x 44</w:t>
      </w:r>
      <w:r w:rsidR="004F2566">
        <w:t>-</w:t>
      </w:r>
      <w:r w:rsidRPr="00F237A6">
        <w:t>IG drums)</w:t>
      </w:r>
    </w:p>
    <w:p w14:paraId="668B656F" w14:textId="77777777" w:rsidR="006569FD" w:rsidRPr="00F237A6" w:rsidRDefault="006569FD" w:rsidP="00785D2D">
      <w:pPr>
        <w:pStyle w:val="BodyText"/>
      </w:pPr>
      <w:r w:rsidRPr="00F237A6">
        <w:t>Lae</w:t>
      </w:r>
      <w:r w:rsidR="00325C12">
        <w:fldChar w:fldCharType="begin"/>
      </w:r>
      <w:r w:rsidR="00325C12">
        <w:instrText xml:space="preserve"> XE "</w:instrText>
      </w:r>
      <w:r w:rsidR="00325C12" w:rsidRPr="00DE4339">
        <w:instrText>Lae</w:instrText>
      </w:r>
      <w:r w:rsidR="00325C12">
        <w:instrText xml:space="preserve">" </w:instrText>
      </w:r>
      <w:r w:rsidR="00325C12">
        <w:fldChar w:fldCharType="end"/>
      </w:r>
      <w:r w:rsidR="00441851">
        <w:t xml:space="preserve"> Stocks</w:t>
      </w:r>
      <w:r w:rsidRPr="00F237A6">
        <w:t xml:space="preserve"> </w:t>
      </w:r>
      <w:r w:rsidR="00441851">
        <w:tab/>
      </w:r>
      <w:r w:rsidRPr="00F237A6">
        <w:t>Avgas 90</w:t>
      </w:r>
      <w:r w:rsidR="00325C12">
        <w:fldChar w:fldCharType="begin"/>
      </w:r>
      <w:r w:rsidR="00325C12">
        <w:instrText xml:space="preserve"> XE "</w:instrText>
      </w:r>
      <w:r w:rsidR="00325C12" w:rsidRPr="001442BC">
        <w:instrText>Avgas 90</w:instrText>
      </w:r>
      <w:r w:rsidR="00325C12">
        <w:instrText xml:space="preserve">" </w:instrText>
      </w:r>
      <w:r w:rsidR="00325C12">
        <w:fldChar w:fldCharType="end"/>
      </w:r>
      <w:r w:rsidRPr="00F237A6">
        <w:t xml:space="preserve"> minimum stock level 15,000 IG (drums)</w:t>
      </w:r>
    </w:p>
    <w:p w14:paraId="0CBF45E5" w14:textId="77777777" w:rsidR="00F237A6" w:rsidRPr="00383919" w:rsidRDefault="00F237A6" w:rsidP="00785D2D">
      <w:pPr>
        <w:pStyle w:val="BodyText"/>
      </w:pPr>
      <w:r w:rsidRPr="00383919">
        <w:t xml:space="preserve">20 Nov 1941 </w:t>
      </w:r>
      <w:r>
        <w:tab/>
      </w:r>
      <w:r w:rsidRPr="00383919">
        <w:t>Shell supply Avgas to Lae</w:t>
      </w:r>
      <w:r w:rsidR="00441851">
        <w:t>.</w:t>
      </w:r>
    </w:p>
    <w:p w14:paraId="20E90B41" w14:textId="77777777" w:rsidR="00F237A6" w:rsidRPr="00383919" w:rsidRDefault="00F237A6" w:rsidP="00785D2D">
      <w:pPr>
        <w:pStyle w:val="BodyText"/>
      </w:pPr>
      <w:r w:rsidRPr="00383919">
        <w:t xml:space="preserve">23 Nov 1941 </w:t>
      </w:r>
      <w:r>
        <w:tab/>
      </w:r>
      <w:r w:rsidRPr="00383919">
        <w:t>Estimated offtake in Northern Territory</w:t>
      </w:r>
      <w:r w:rsidR="00325C12">
        <w:fldChar w:fldCharType="begin"/>
      </w:r>
      <w:r w:rsidR="00325C12">
        <w:instrText xml:space="preserve"> XE "</w:instrText>
      </w:r>
      <w:r w:rsidR="00325C12" w:rsidRPr="008A0FC0">
        <w:instrText>Northern Territory</w:instrText>
      </w:r>
      <w:r w:rsidR="00325C12">
        <w:instrText xml:space="preserve">" </w:instrText>
      </w:r>
      <w:r w:rsidR="00325C12">
        <w:fldChar w:fldCharType="end"/>
      </w:r>
      <w:r w:rsidRPr="00383919">
        <w:t xml:space="preserve"> for 6 months to 30 June 1942 was 624,000 IG (or 340 Tons/month), but earlier it was estimated as 1,600,000 IG over 3 years (or 150 tons/month).</w:t>
      </w:r>
    </w:p>
    <w:p w14:paraId="276184C5" w14:textId="32539126" w:rsidR="00F237A6" w:rsidRDefault="00F237A6" w:rsidP="00785D2D">
      <w:pPr>
        <w:pStyle w:val="BodyText"/>
      </w:pPr>
      <w:r w:rsidRPr="00383919">
        <w:t xml:space="preserve">28 Nov 1941 </w:t>
      </w:r>
      <w:r>
        <w:tab/>
      </w:r>
      <w:r w:rsidRPr="00383919">
        <w:t>Transfer of Avgas in rail tank cars</w:t>
      </w:r>
      <w:r w:rsidR="002945F1">
        <w:fldChar w:fldCharType="begin"/>
      </w:r>
      <w:r w:rsidR="002945F1">
        <w:instrText xml:space="preserve"> XE "</w:instrText>
      </w:r>
      <w:r w:rsidR="002945F1" w:rsidRPr="007613DD">
        <w:instrText>rail tank cars</w:instrText>
      </w:r>
      <w:r w:rsidR="002945F1">
        <w:instrText xml:space="preserve">" </w:instrText>
      </w:r>
      <w:r w:rsidR="002945F1">
        <w:fldChar w:fldCharType="end"/>
      </w:r>
      <w:r w:rsidRPr="00383919">
        <w:t xml:space="preserve"> (Capacity 5</w:t>
      </w:r>
      <w:r>
        <w:t>,</w:t>
      </w:r>
      <w:r w:rsidRPr="00383919">
        <w:t>000 IG) to Shell Depots near RAAF</w:t>
      </w:r>
      <w:r w:rsidR="004F2566">
        <w:t>.</w:t>
      </w:r>
      <w:r w:rsidRPr="00383919">
        <w:t xml:space="preserve"> Stations.</w:t>
      </w:r>
    </w:p>
    <w:p w14:paraId="632F5055" w14:textId="1005DC87" w:rsidR="00F237A6" w:rsidRPr="00AA7CB5" w:rsidRDefault="00F237A6" w:rsidP="00785D2D">
      <w:pPr>
        <w:pStyle w:val="BodyText"/>
      </w:pPr>
      <w:r w:rsidRPr="00585650">
        <w:rPr>
          <w:rStyle w:val="BodyTextChar"/>
          <w:b/>
          <w:iCs/>
        </w:rPr>
        <w:t>7 Dec 1941</w:t>
      </w:r>
      <w:r w:rsidRPr="00AA7CB5">
        <w:tab/>
      </w:r>
      <w:r w:rsidRPr="004F2566">
        <w:rPr>
          <w:b/>
        </w:rPr>
        <w:t>Japan</w:t>
      </w:r>
      <w:r w:rsidR="00A026E2" w:rsidRPr="004F2566">
        <w:rPr>
          <w:b/>
        </w:rPr>
        <w:fldChar w:fldCharType="begin"/>
      </w:r>
      <w:r w:rsidR="00A026E2" w:rsidRPr="004F2566">
        <w:rPr>
          <w:b/>
        </w:rPr>
        <w:instrText xml:space="preserve"> XE "Japan" </w:instrText>
      </w:r>
      <w:r w:rsidR="00A026E2" w:rsidRPr="004F2566">
        <w:rPr>
          <w:b/>
        </w:rPr>
        <w:fldChar w:fldCharType="end"/>
      </w:r>
      <w:r w:rsidRPr="004F2566">
        <w:rPr>
          <w:b/>
        </w:rPr>
        <w:t xml:space="preserve"> had declared war on the British Empire</w:t>
      </w:r>
      <w:r w:rsidR="00A026E2" w:rsidRPr="004F2566">
        <w:rPr>
          <w:b/>
        </w:rPr>
        <w:fldChar w:fldCharType="begin"/>
      </w:r>
      <w:r w:rsidR="00A026E2" w:rsidRPr="004F2566">
        <w:rPr>
          <w:b/>
        </w:rPr>
        <w:instrText xml:space="preserve"> XE "British Empire" </w:instrText>
      </w:r>
      <w:r w:rsidR="00A026E2" w:rsidRPr="004F2566">
        <w:rPr>
          <w:b/>
        </w:rPr>
        <w:fldChar w:fldCharType="end"/>
      </w:r>
      <w:r w:rsidRPr="004F2566">
        <w:rPr>
          <w:b/>
        </w:rPr>
        <w:t xml:space="preserve"> (including Australia)</w:t>
      </w:r>
      <w:r w:rsidR="004F2566">
        <w:t>.</w:t>
      </w:r>
    </w:p>
    <w:p w14:paraId="2929B3C2" w14:textId="17F89015" w:rsidR="00F237A6" w:rsidRPr="00383919" w:rsidRDefault="00F237A6" w:rsidP="00785D2D">
      <w:pPr>
        <w:pStyle w:val="BodyText"/>
      </w:pPr>
      <w:r w:rsidRPr="00383919">
        <w:t xml:space="preserve">Dec 1941 </w:t>
      </w:r>
      <w:r w:rsidR="001B125F">
        <w:tab/>
      </w:r>
      <w:r w:rsidRPr="00383919">
        <w:t>Beaufort Bombers</w:t>
      </w:r>
      <w:r w:rsidR="00325C12">
        <w:fldChar w:fldCharType="begin"/>
      </w:r>
      <w:r w:rsidR="00325C12">
        <w:instrText xml:space="preserve"> XE "</w:instrText>
      </w:r>
      <w:r w:rsidR="00325C12" w:rsidRPr="005F1771">
        <w:instrText>Beaufort Bombers</w:instrText>
      </w:r>
      <w:r w:rsidR="00325C12">
        <w:instrText xml:space="preserve">" </w:instrText>
      </w:r>
      <w:r w:rsidR="00325C12">
        <w:fldChar w:fldCharType="end"/>
      </w:r>
      <w:r w:rsidRPr="00383919">
        <w:t xml:space="preserve"> use Avgas 95</w:t>
      </w:r>
      <w:r w:rsidR="004F2566">
        <w:t>.</w:t>
      </w:r>
      <w:r w:rsidR="00325C12">
        <w:fldChar w:fldCharType="begin"/>
      </w:r>
      <w:r w:rsidR="00325C12">
        <w:instrText xml:space="preserve"> XE "</w:instrText>
      </w:r>
      <w:r w:rsidR="00325C12" w:rsidRPr="00813E49">
        <w:instrText>Avgas 95</w:instrText>
      </w:r>
      <w:r w:rsidR="00325C12">
        <w:instrText xml:space="preserve">" </w:instrText>
      </w:r>
      <w:r w:rsidR="00325C12">
        <w:fldChar w:fldCharType="end"/>
      </w:r>
    </w:p>
    <w:p w14:paraId="3FE1DC03" w14:textId="59B799C5" w:rsidR="00F237A6" w:rsidRPr="00383919" w:rsidRDefault="00F237A6" w:rsidP="00785D2D">
      <w:pPr>
        <w:pStyle w:val="BodyText"/>
      </w:pPr>
      <w:r w:rsidRPr="00383919">
        <w:t xml:space="preserve">13 Dec 1941 </w:t>
      </w:r>
      <w:r>
        <w:tab/>
      </w:r>
      <w:r w:rsidRPr="00383919">
        <w:t>Request to Shell to supply Darwin</w:t>
      </w:r>
      <w:r w:rsidR="00A026E2">
        <w:fldChar w:fldCharType="begin"/>
      </w:r>
      <w:r w:rsidR="00A026E2">
        <w:instrText xml:space="preserve"> XE "</w:instrText>
      </w:r>
      <w:r w:rsidR="00A026E2" w:rsidRPr="00216B59">
        <w:instrText>Darwin</w:instrText>
      </w:r>
      <w:r w:rsidR="00A026E2">
        <w:instrText xml:space="preserve">" </w:instrText>
      </w:r>
      <w:r w:rsidR="00A026E2">
        <w:fldChar w:fldCharType="end"/>
      </w:r>
      <w:r w:rsidRPr="00383919">
        <w:t xml:space="preserve"> with 300, 000 IG (plus 4% oil) in 44</w:t>
      </w:r>
      <w:r w:rsidR="004F2566">
        <w:t>-</w:t>
      </w:r>
      <w:r w:rsidRPr="00383919">
        <w:t>IG drums from Netherlands East Indies</w:t>
      </w:r>
      <w:r w:rsidR="009B1C60">
        <w:fldChar w:fldCharType="begin"/>
      </w:r>
      <w:r w:rsidR="009B1C60">
        <w:instrText xml:space="preserve"> XE "</w:instrText>
      </w:r>
      <w:r w:rsidR="009B1C60" w:rsidRPr="007365FE">
        <w:instrText>Netherlands East Indies</w:instrText>
      </w:r>
      <w:r w:rsidR="009B1C60">
        <w:instrText xml:space="preserve">" </w:instrText>
      </w:r>
      <w:r w:rsidR="009B1C60">
        <w:fldChar w:fldCharType="end"/>
      </w:r>
      <w:r w:rsidRPr="00383919">
        <w:t>.</w:t>
      </w:r>
    </w:p>
    <w:p w14:paraId="56C24451" w14:textId="3D0F065B" w:rsidR="00F237A6" w:rsidRPr="00383919" w:rsidRDefault="00F237A6" w:rsidP="00785D2D">
      <w:pPr>
        <w:pStyle w:val="BodyText"/>
      </w:pPr>
      <w:r w:rsidRPr="00383919">
        <w:t>19 Dec 1941</w:t>
      </w:r>
      <w:r>
        <w:tab/>
      </w:r>
      <w:r w:rsidRPr="00383919">
        <w:t>Pool Refuelling Vacuum Oil Co.</w:t>
      </w:r>
      <w:r w:rsidR="009B1C60">
        <w:fldChar w:fldCharType="begin"/>
      </w:r>
      <w:r w:rsidR="009B1C60">
        <w:instrText xml:space="preserve"> XE "</w:instrText>
      </w:r>
      <w:r w:rsidR="009B1C60" w:rsidRPr="00296DC8">
        <w:instrText>Vacuum Oil Co.</w:instrText>
      </w:r>
      <w:r w:rsidR="009B1C60">
        <w:instrText xml:space="preserve">" </w:instrText>
      </w:r>
      <w:r w:rsidR="009B1C60">
        <w:fldChar w:fldCharType="end"/>
      </w:r>
      <w:r w:rsidRPr="00383919">
        <w:t xml:space="preserve"> &amp; Shell Oil Co.</w:t>
      </w:r>
      <w:r w:rsidR="00325C12">
        <w:fldChar w:fldCharType="begin"/>
      </w:r>
      <w:r w:rsidR="00325C12">
        <w:instrText xml:space="preserve"> XE "</w:instrText>
      </w:r>
      <w:r w:rsidR="00325C12" w:rsidRPr="00351455">
        <w:instrText>Shell Oil Co.</w:instrText>
      </w:r>
      <w:r w:rsidR="00325C12">
        <w:instrText xml:space="preserve">" </w:instrText>
      </w:r>
      <w:r w:rsidR="00325C12">
        <w:fldChar w:fldCharType="end"/>
      </w:r>
      <w:r w:rsidRPr="00383919">
        <w:t xml:space="preserve"> at Oodnadatta</w:t>
      </w:r>
      <w:r w:rsidR="00325C12">
        <w:fldChar w:fldCharType="begin"/>
      </w:r>
      <w:r w:rsidR="00325C12">
        <w:instrText xml:space="preserve"> XE "</w:instrText>
      </w:r>
      <w:r w:rsidR="00325C12" w:rsidRPr="005D0C0D">
        <w:instrText>Oodnadatta</w:instrText>
      </w:r>
      <w:r w:rsidR="00325C12">
        <w:instrText xml:space="preserve">" </w:instrText>
      </w:r>
      <w:r w:rsidR="00325C12">
        <w:fldChar w:fldCharType="end"/>
      </w:r>
      <w:r w:rsidRPr="00383919">
        <w:t>, Alice Springs</w:t>
      </w:r>
      <w:r w:rsidR="00325C12">
        <w:fldChar w:fldCharType="begin"/>
      </w:r>
      <w:r w:rsidR="00325C12">
        <w:instrText xml:space="preserve"> XE "</w:instrText>
      </w:r>
      <w:r w:rsidR="00325C12" w:rsidRPr="00DE28E6">
        <w:instrText>Alice Springs</w:instrText>
      </w:r>
      <w:r w:rsidR="00325C12">
        <w:instrText xml:space="preserve">" </w:instrText>
      </w:r>
      <w:r w:rsidR="00325C12">
        <w:fldChar w:fldCharType="end"/>
      </w:r>
      <w:r w:rsidRPr="00383919">
        <w:t xml:space="preserve"> (12,000 IG underground Avgas 90</w:t>
      </w:r>
      <w:r w:rsidR="00325C12">
        <w:fldChar w:fldCharType="begin"/>
      </w:r>
      <w:r w:rsidR="00325C12">
        <w:instrText xml:space="preserve"> XE "</w:instrText>
      </w:r>
      <w:r w:rsidR="00325C12" w:rsidRPr="008660DC">
        <w:instrText>Avgas 90</w:instrText>
      </w:r>
      <w:r w:rsidR="00325C12">
        <w:instrText xml:space="preserve">" </w:instrText>
      </w:r>
      <w:r w:rsidR="00325C12">
        <w:fldChar w:fldCharType="end"/>
      </w:r>
      <w:r w:rsidRPr="00383919">
        <w:t xml:space="preserve"> tank), Daly Waters</w:t>
      </w:r>
      <w:r w:rsidR="00325C12">
        <w:fldChar w:fldCharType="begin"/>
      </w:r>
      <w:r w:rsidR="00325C12">
        <w:instrText xml:space="preserve"> XE "</w:instrText>
      </w:r>
      <w:r w:rsidR="00325C12" w:rsidRPr="002E017B">
        <w:instrText>Daly Waters</w:instrText>
      </w:r>
      <w:r w:rsidR="00325C12">
        <w:instrText xml:space="preserve">" </w:instrText>
      </w:r>
      <w:r w:rsidR="00325C12">
        <w:fldChar w:fldCharType="end"/>
      </w:r>
      <w:r w:rsidRPr="00383919">
        <w:t>, Cloncurry</w:t>
      </w:r>
      <w:r w:rsidR="00325C12">
        <w:fldChar w:fldCharType="begin"/>
      </w:r>
      <w:r w:rsidR="00325C12">
        <w:instrText xml:space="preserve"> XE "</w:instrText>
      </w:r>
      <w:r w:rsidR="00325C12" w:rsidRPr="009530A9">
        <w:instrText>Cloncurry</w:instrText>
      </w:r>
      <w:r w:rsidR="00325C12">
        <w:instrText xml:space="preserve">" </w:instrText>
      </w:r>
      <w:r w:rsidR="00325C12">
        <w:fldChar w:fldCharType="end"/>
      </w:r>
      <w:r w:rsidRPr="00383919">
        <w:t xml:space="preserve">, </w:t>
      </w:r>
      <w:r w:rsidR="005A37A2">
        <w:t>Tennant</w:t>
      </w:r>
      <w:r w:rsidRPr="00383919">
        <w:t xml:space="preserve"> Creek</w:t>
      </w:r>
      <w:r w:rsidR="00325C12">
        <w:fldChar w:fldCharType="begin"/>
      </w:r>
      <w:r w:rsidR="00325C12">
        <w:instrText xml:space="preserve"> XE "</w:instrText>
      </w:r>
      <w:r w:rsidR="00B5597D">
        <w:instrText>Tennant</w:instrText>
      </w:r>
      <w:r w:rsidR="00325C12" w:rsidRPr="00333172">
        <w:instrText>s Creek</w:instrText>
      </w:r>
      <w:r w:rsidR="00325C12">
        <w:instrText xml:space="preserve">" </w:instrText>
      </w:r>
      <w:r w:rsidR="00325C12">
        <w:fldChar w:fldCharType="end"/>
      </w:r>
      <w:r w:rsidRPr="00383919">
        <w:t>, Charleville</w:t>
      </w:r>
      <w:r w:rsidR="009928B3">
        <w:fldChar w:fldCharType="begin"/>
      </w:r>
      <w:r w:rsidR="009928B3">
        <w:instrText xml:space="preserve"> XE "</w:instrText>
      </w:r>
      <w:r w:rsidR="009928B3" w:rsidRPr="00CB3F3D">
        <w:instrText>Charleville</w:instrText>
      </w:r>
      <w:r w:rsidR="009928B3">
        <w:instrText xml:space="preserve">" </w:instrText>
      </w:r>
      <w:r w:rsidR="009928B3">
        <w:fldChar w:fldCharType="end"/>
      </w:r>
      <w:r>
        <w:t>. [Pool Petroleum Company</w:t>
      </w:r>
      <w:r w:rsidR="00325C12">
        <w:fldChar w:fldCharType="begin"/>
      </w:r>
      <w:r w:rsidR="00325C12">
        <w:instrText xml:space="preserve"> XE "</w:instrText>
      </w:r>
      <w:r w:rsidR="00325C12" w:rsidRPr="00604E41">
        <w:instrText>Pool Petroleum Company</w:instrText>
      </w:r>
      <w:r w:rsidR="00325C12">
        <w:instrText xml:space="preserve">" </w:instrText>
      </w:r>
      <w:r w:rsidR="00325C12">
        <w:fldChar w:fldCharType="end"/>
      </w:r>
      <w:r>
        <w:t xml:space="preserve"> will be discussed in the next chapter]</w:t>
      </w:r>
    </w:p>
    <w:p w14:paraId="75C3C079" w14:textId="77777777" w:rsidR="00F237A6" w:rsidRPr="00F237A6" w:rsidRDefault="00F237A6" w:rsidP="00785D2D">
      <w:pPr>
        <w:pStyle w:val="BodyText"/>
      </w:pPr>
      <w:r w:rsidRPr="00F237A6">
        <w:t>Drysdale Mission</w:t>
      </w:r>
      <w:r w:rsidR="00325C12">
        <w:fldChar w:fldCharType="begin"/>
      </w:r>
      <w:r w:rsidR="00325C12">
        <w:instrText xml:space="preserve"> XE "</w:instrText>
      </w:r>
      <w:r w:rsidR="00325C12" w:rsidRPr="002C0D4F">
        <w:instrText>Drysdale Mission</w:instrText>
      </w:r>
      <w:r w:rsidR="00325C12">
        <w:instrText xml:space="preserve">" </w:instrText>
      </w:r>
      <w:r w:rsidR="00325C12">
        <w:fldChar w:fldCharType="end"/>
      </w:r>
      <w:r w:rsidRPr="00F237A6">
        <w:tab/>
        <w:t>5,000 IG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F237A6">
        <w:t xml:space="preserve"> tank</w:t>
      </w:r>
    </w:p>
    <w:p w14:paraId="71BBD51E" w14:textId="77777777" w:rsidR="00F237A6" w:rsidRPr="00F237A6" w:rsidRDefault="00F237A6" w:rsidP="00785D2D">
      <w:pPr>
        <w:pStyle w:val="BodyText"/>
      </w:pPr>
      <w:r w:rsidRPr="00F237A6">
        <w:t>Mallacoota</w:t>
      </w:r>
      <w:r w:rsidR="00DE0B3B">
        <w:fldChar w:fldCharType="begin"/>
      </w:r>
      <w:r w:rsidR="00DE0B3B">
        <w:instrText xml:space="preserve"> </w:instrText>
      </w:r>
      <w:r w:rsidR="00DE0B3B" w:rsidRPr="00325C12">
        <w:instrText>XE "Mallacoota"</w:instrText>
      </w:r>
      <w:r w:rsidR="00DE0B3B">
        <w:instrText xml:space="preserve"> </w:instrText>
      </w:r>
      <w:r w:rsidR="00DE0B3B">
        <w:fldChar w:fldCharType="end"/>
      </w:r>
      <w:r w:rsidRPr="00F237A6">
        <w:tab/>
        <w:t>15,000 IG Avgas 87</w:t>
      </w:r>
      <w:r w:rsidR="00DE0B3B">
        <w:fldChar w:fldCharType="begin"/>
      </w:r>
      <w:r w:rsidR="00DE0B3B">
        <w:instrText xml:space="preserve"> XE "</w:instrText>
      </w:r>
      <w:r w:rsidR="00DE0B3B" w:rsidRPr="003C2B71">
        <w:instrText>Avgas 87</w:instrText>
      </w:r>
      <w:r w:rsidR="00DE0B3B">
        <w:instrText xml:space="preserve">" </w:instrText>
      </w:r>
      <w:r w:rsidR="00DE0B3B">
        <w:fldChar w:fldCharType="end"/>
      </w:r>
      <w:r w:rsidRPr="00F237A6">
        <w:t xml:space="preserve"> tank</w:t>
      </w:r>
    </w:p>
    <w:p w14:paraId="4DEBE725" w14:textId="6EC3F5C7" w:rsidR="00F237A6" w:rsidRDefault="00F237A6" w:rsidP="00785D2D">
      <w:pPr>
        <w:pStyle w:val="BodyText"/>
      </w:pPr>
      <w:r>
        <w:t xml:space="preserve">By </w:t>
      </w:r>
      <w:r w:rsidR="00AA7CB5">
        <w:t xml:space="preserve">the start of </w:t>
      </w:r>
      <w:r>
        <w:t>1942</w:t>
      </w:r>
      <w:r w:rsidR="004F2566">
        <w:t>,</w:t>
      </w:r>
      <w:r>
        <w:t xml:space="preserve"> the </w:t>
      </w:r>
      <w:r w:rsidR="00AA7CB5">
        <w:t>war against Japan</w:t>
      </w:r>
      <w:r w:rsidR="00A026E2">
        <w:fldChar w:fldCharType="begin"/>
      </w:r>
      <w:r w:rsidR="00A026E2">
        <w:instrText xml:space="preserve"> XE "</w:instrText>
      </w:r>
      <w:r w:rsidR="00A026E2" w:rsidRPr="0081224D">
        <w:instrText>Japan</w:instrText>
      </w:r>
      <w:r w:rsidR="00A026E2">
        <w:instrText xml:space="preserve">" </w:instrText>
      </w:r>
      <w:r w:rsidR="00A026E2">
        <w:fldChar w:fldCharType="end"/>
      </w:r>
      <w:r w:rsidR="00AA7CB5">
        <w:t xml:space="preserve"> was changing all the well</w:t>
      </w:r>
      <w:r w:rsidR="00DF78DE">
        <w:t>-</w:t>
      </w:r>
      <w:r w:rsidR="00AA7CB5">
        <w:t>intended plans for the supply of aviation gasoline to the RAAF. Estimates were increasing dramatically, reallocation of supply was becoming a regular occurrence, and the need to protect these valuable fuel supplies was an ever</w:t>
      </w:r>
      <w:r w:rsidR="00DF78DE">
        <w:t>-</w:t>
      </w:r>
      <w:r w:rsidR="00AA7CB5">
        <w:t>present worry for the military planners. The need for aviation lubrication oils</w:t>
      </w:r>
      <w:r w:rsidR="00A026E2">
        <w:fldChar w:fldCharType="begin"/>
      </w:r>
      <w:r w:rsidR="00A026E2">
        <w:instrText xml:space="preserve"> XE "</w:instrText>
      </w:r>
      <w:r w:rsidR="00A026E2" w:rsidRPr="009810C7">
        <w:instrText>lubrication oils</w:instrText>
      </w:r>
      <w:r w:rsidR="00A026E2">
        <w:instrText xml:space="preserve">" </w:instrText>
      </w:r>
      <w:r w:rsidR="00A026E2">
        <w:fldChar w:fldCharType="end"/>
      </w:r>
      <w:r w:rsidR="00AA7CB5">
        <w:t xml:space="preserve"> was also becoming critical since these had to be imported f</w:t>
      </w:r>
      <w:r w:rsidR="001B125F">
        <w:t>r</w:t>
      </w:r>
      <w:r w:rsidR="00AA7CB5">
        <w:t>om the United States</w:t>
      </w:r>
      <w:r w:rsidR="002945F1">
        <w:fldChar w:fldCharType="begin"/>
      </w:r>
      <w:r w:rsidR="002945F1">
        <w:instrText xml:space="preserve"> XE "</w:instrText>
      </w:r>
      <w:r w:rsidR="002945F1" w:rsidRPr="00402447">
        <w:instrText>United States</w:instrText>
      </w:r>
      <w:r w:rsidR="002945F1">
        <w:instrText xml:space="preserve">" </w:instrText>
      </w:r>
      <w:r w:rsidR="002945F1">
        <w:fldChar w:fldCharType="end"/>
      </w:r>
      <w:r w:rsidR="00DF78DE">
        <w:t xml:space="preserve"> and that supply route was becoming threatened by the Japanese Imperial Navy</w:t>
      </w:r>
      <w:r w:rsidR="00325C12">
        <w:fldChar w:fldCharType="begin"/>
      </w:r>
      <w:r w:rsidR="00325C12">
        <w:instrText xml:space="preserve"> XE "</w:instrText>
      </w:r>
      <w:r w:rsidR="00325C12" w:rsidRPr="00547382">
        <w:instrText>Japanese Imperial Navy</w:instrText>
      </w:r>
      <w:r w:rsidR="00325C12">
        <w:instrText xml:space="preserve">" </w:instrText>
      </w:r>
      <w:r w:rsidR="00325C12">
        <w:fldChar w:fldCharType="end"/>
      </w:r>
      <w:r w:rsidR="00AA7CB5">
        <w:t xml:space="preserve">. </w:t>
      </w:r>
      <w:r w:rsidR="00DF78DE">
        <w:t xml:space="preserve"> For Australia, everything was moving north and </w:t>
      </w:r>
      <w:r w:rsidR="00364F61">
        <w:t>drum stock</w:t>
      </w:r>
      <w:r w:rsidR="008F09C6">
        <w:t>s</w:t>
      </w:r>
      <w:r w:rsidR="00DF78DE">
        <w:t xml:space="preserve"> was becoming the simplest option. </w:t>
      </w:r>
    </w:p>
    <w:p w14:paraId="6E0F4B08" w14:textId="65E5BA6A" w:rsidR="006569FD" w:rsidRPr="00AA7CB5" w:rsidRDefault="006569FD" w:rsidP="00785D2D">
      <w:pPr>
        <w:pStyle w:val="BodyText"/>
      </w:pPr>
      <w:r w:rsidRPr="00AA7CB5">
        <w:t>26 Feb 1942 (RAAF 164/3/89)</w:t>
      </w:r>
      <w:r w:rsidR="00F237A6" w:rsidRPr="00AA7CB5">
        <w:tab/>
      </w:r>
      <w:r w:rsidRPr="00AA7CB5">
        <w:t>Shell supply RAAF Stations with underground storage:</w:t>
      </w:r>
      <w:r w:rsidR="00AA7CB5">
        <w:t xml:space="preserve"> </w:t>
      </w:r>
      <w:r w:rsidRPr="00AA7CB5">
        <w:t>Bowen</w:t>
      </w:r>
      <w:r w:rsidR="00DE0B3B">
        <w:fldChar w:fldCharType="begin"/>
      </w:r>
      <w:r w:rsidR="00DE0B3B">
        <w:instrText xml:space="preserve"> XE "</w:instrText>
      </w:r>
      <w:r w:rsidR="00DE0B3B" w:rsidRPr="0026189D">
        <w:instrText>Bowen</w:instrText>
      </w:r>
      <w:r w:rsidR="00DE0B3B">
        <w:instrText xml:space="preserve">" </w:instrText>
      </w:r>
      <w:r w:rsidR="00DE0B3B">
        <w:fldChar w:fldCharType="end"/>
      </w:r>
      <w:r w:rsidRPr="00AA7CB5">
        <w:t>, Cairns</w:t>
      </w:r>
      <w:r w:rsidR="00A026E2">
        <w:fldChar w:fldCharType="begin"/>
      </w:r>
      <w:r w:rsidR="00A026E2">
        <w:instrText xml:space="preserve"> XE "</w:instrText>
      </w:r>
      <w:r w:rsidR="00A026E2" w:rsidRPr="00052D57">
        <w:instrText>Cairns</w:instrText>
      </w:r>
      <w:r w:rsidR="00A026E2">
        <w:instrText xml:space="preserve">" </w:instrText>
      </w:r>
      <w:r w:rsidR="00A026E2">
        <w:fldChar w:fldCharType="end"/>
      </w:r>
      <w:r w:rsidRPr="00AA7CB5">
        <w:t>, Cambridge</w:t>
      </w:r>
      <w:r w:rsidR="00325C12">
        <w:fldChar w:fldCharType="begin"/>
      </w:r>
      <w:r w:rsidR="00325C12">
        <w:instrText xml:space="preserve"> XE "</w:instrText>
      </w:r>
      <w:r w:rsidR="00325C12" w:rsidRPr="00AF5D1F">
        <w:instrText>Cambridge</w:instrText>
      </w:r>
      <w:r w:rsidR="00325C12">
        <w:instrText xml:space="preserve">" </w:instrText>
      </w:r>
      <w:r w:rsidR="00325C12">
        <w:fldChar w:fldCharType="end"/>
      </w:r>
      <w:r w:rsidRPr="00AA7CB5">
        <w:t>, Coen</w:t>
      </w:r>
      <w:r w:rsidR="00325C12">
        <w:fldChar w:fldCharType="begin"/>
      </w:r>
      <w:r w:rsidR="00325C12">
        <w:instrText xml:space="preserve"> XE "</w:instrText>
      </w:r>
      <w:r w:rsidR="00325C12" w:rsidRPr="005C6865">
        <w:instrText>Coen</w:instrText>
      </w:r>
      <w:r w:rsidR="00325C12">
        <w:instrText xml:space="preserve">" </w:instrText>
      </w:r>
      <w:r w:rsidR="00325C12">
        <w:fldChar w:fldCharType="end"/>
      </w:r>
      <w:r w:rsidRPr="00AA7CB5">
        <w:t>, Coffs Harbour</w:t>
      </w:r>
      <w:r w:rsidR="007637AF">
        <w:fldChar w:fldCharType="begin"/>
      </w:r>
      <w:r w:rsidR="007637AF">
        <w:instrText xml:space="preserve"> XE "</w:instrText>
      </w:r>
      <w:r w:rsidR="007637AF" w:rsidRPr="0049124F">
        <w:instrText>Coffs Harbour</w:instrText>
      </w:r>
      <w:r w:rsidR="007637AF">
        <w:instrText xml:space="preserve">" </w:instrText>
      </w:r>
      <w:r w:rsidR="007637AF">
        <w:fldChar w:fldCharType="end"/>
      </w:r>
      <w:r w:rsidRPr="00AA7CB5">
        <w:t>, Cooktown</w:t>
      </w:r>
      <w:r w:rsidR="009928B3">
        <w:fldChar w:fldCharType="begin"/>
      </w:r>
      <w:r w:rsidR="009928B3">
        <w:instrText xml:space="preserve"> XE "</w:instrText>
      </w:r>
      <w:r w:rsidR="009928B3" w:rsidRPr="005E279A">
        <w:instrText>Cooktown</w:instrText>
      </w:r>
      <w:r w:rsidR="009928B3">
        <w:instrText xml:space="preserve">" </w:instrText>
      </w:r>
      <w:r w:rsidR="009928B3">
        <w:fldChar w:fldCharType="end"/>
      </w:r>
      <w:r w:rsidRPr="00AA7CB5">
        <w:t>, Groote Eylandt</w:t>
      </w:r>
      <w:r w:rsidR="00DE0B3B">
        <w:fldChar w:fldCharType="begin"/>
      </w:r>
      <w:r w:rsidR="00DE0B3B">
        <w:instrText xml:space="preserve"> XE "</w:instrText>
      </w:r>
      <w:r w:rsidR="00DE0B3B" w:rsidRPr="00D42A6F">
        <w:instrText>Groote Eylandt</w:instrText>
      </w:r>
      <w:r w:rsidR="00DE0B3B">
        <w:instrText xml:space="preserve">" </w:instrText>
      </w:r>
      <w:r w:rsidR="00DE0B3B">
        <w:fldChar w:fldCharType="end"/>
      </w:r>
      <w:r w:rsidRPr="00AA7CB5">
        <w:t>, Mackay, Moruya</w:t>
      </w:r>
      <w:r w:rsidR="007637AF">
        <w:fldChar w:fldCharType="begin"/>
      </w:r>
      <w:r w:rsidR="007637AF">
        <w:instrText xml:space="preserve"> XE "</w:instrText>
      </w:r>
      <w:r w:rsidR="007637AF" w:rsidRPr="00C03DD0">
        <w:instrText>Moruya</w:instrText>
      </w:r>
      <w:r w:rsidR="007637AF">
        <w:instrText xml:space="preserve">" </w:instrText>
      </w:r>
      <w:r w:rsidR="007637AF">
        <w:fldChar w:fldCharType="end"/>
      </w:r>
      <w:r w:rsidRPr="00AA7CB5">
        <w:t>, Nabiac</w:t>
      </w:r>
      <w:r w:rsidR="00325C12">
        <w:fldChar w:fldCharType="begin"/>
      </w:r>
      <w:r w:rsidR="00325C12">
        <w:instrText xml:space="preserve"> XE "</w:instrText>
      </w:r>
      <w:r w:rsidR="00325C12" w:rsidRPr="004F23E7">
        <w:instrText>Nabiac</w:instrText>
      </w:r>
      <w:r w:rsidR="00325C12">
        <w:instrText xml:space="preserve">" </w:instrText>
      </w:r>
      <w:r w:rsidR="00325C12">
        <w:fldChar w:fldCharType="end"/>
      </w:r>
      <w:r w:rsidRPr="00AA7CB5">
        <w:t>, Rockhampton</w:t>
      </w:r>
      <w:r w:rsidR="009928B3">
        <w:fldChar w:fldCharType="begin"/>
      </w:r>
      <w:r w:rsidR="009928B3">
        <w:instrText xml:space="preserve"> XE "</w:instrText>
      </w:r>
      <w:r w:rsidR="009928B3" w:rsidRPr="0052700B">
        <w:instrText>Rockhampton</w:instrText>
      </w:r>
      <w:r w:rsidR="009928B3">
        <w:instrText xml:space="preserve">" </w:instrText>
      </w:r>
      <w:r w:rsidR="009928B3">
        <w:fldChar w:fldCharType="end"/>
      </w:r>
      <w:r w:rsidRPr="00AA7CB5">
        <w:t xml:space="preserve">, </w:t>
      </w:r>
      <w:r w:rsidR="005A37A2">
        <w:t>Tennant</w:t>
      </w:r>
      <w:r w:rsidRPr="00AA7CB5">
        <w:t xml:space="preserve"> Creek</w:t>
      </w:r>
      <w:r w:rsidR="00325C12">
        <w:fldChar w:fldCharType="begin"/>
      </w:r>
      <w:r w:rsidR="00325C12">
        <w:instrText xml:space="preserve"> XE "</w:instrText>
      </w:r>
      <w:r w:rsidR="00B5597D">
        <w:instrText>Tennant</w:instrText>
      </w:r>
      <w:r w:rsidR="00325C12" w:rsidRPr="00205BC9">
        <w:instrText>s Creek</w:instrText>
      </w:r>
      <w:r w:rsidR="00325C12">
        <w:instrText xml:space="preserve">" </w:instrText>
      </w:r>
      <w:r w:rsidR="00325C12">
        <w:fldChar w:fldCharType="end"/>
      </w:r>
      <w:r w:rsidRPr="00AA7CB5">
        <w:t>.</w:t>
      </w:r>
    </w:p>
    <w:p w14:paraId="5BBE74E1" w14:textId="77777777" w:rsidR="006569FD" w:rsidRPr="00AA7CB5" w:rsidRDefault="006569FD" w:rsidP="00785D2D">
      <w:pPr>
        <w:pStyle w:val="BodyText"/>
      </w:pPr>
      <w:r w:rsidRPr="00AA7CB5">
        <w:t>10 March 1942</w:t>
      </w:r>
      <w:r w:rsidRPr="00AA7CB5">
        <w:tab/>
        <w:t>Shell bulk storage at Taree</w:t>
      </w:r>
      <w:r w:rsidR="00325C12">
        <w:fldChar w:fldCharType="begin"/>
      </w:r>
      <w:r w:rsidR="00325C12">
        <w:instrText xml:space="preserve"> XE "</w:instrText>
      </w:r>
      <w:r w:rsidR="00325C12" w:rsidRPr="002222F2">
        <w:instrText>Taree</w:instrText>
      </w:r>
      <w:r w:rsidR="00325C12">
        <w:instrText xml:space="preserve">" </w:instrText>
      </w:r>
      <w:r w:rsidR="00325C12">
        <w:fldChar w:fldCharType="end"/>
      </w:r>
      <w:r w:rsidRPr="00AA7CB5">
        <w:t xml:space="preserve"> 8,000 IG Avgas emergency stock for Nabiac</w:t>
      </w:r>
      <w:r w:rsidR="00325C12">
        <w:fldChar w:fldCharType="begin"/>
      </w:r>
      <w:r w:rsidR="00325C12">
        <w:instrText xml:space="preserve"> XE "</w:instrText>
      </w:r>
      <w:r w:rsidR="00325C12" w:rsidRPr="00875462">
        <w:instrText>Nabiac</w:instrText>
      </w:r>
      <w:r w:rsidR="00325C12">
        <w:instrText xml:space="preserve">" </w:instrText>
      </w:r>
      <w:r w:rsidR="00325C12">
        <w:fldChar w:fldCharType="end"/>
      </w:r>
    </w:p>
    <w:p w14:paraId="3496C90F" w14:textId="12A436B9" w:rsidR="006569FD" w:rsidRPr="00AA7CB5" w:rsidRDefault="006569FD" w:rsidP="00785D2D">
      <w:pPr>
        <w:pStyle w:val="BodyText"/>
      </w:pPr>
      <w:r w:rsidRPr="00AA7CB5">
        <w:t>14 March 1942</w:t>
      </w:r>
      <w:r w:rsidRPr="00AA7CB5">
        <w:tab/>
        <w:t>Longreach</w:t>
      </w:r>
      <w:r w:rsidR="00325C12">
        <w:fldChar w:fldCharType="begin"/>
      </w:r>
      <w:r w:rsidR="00325C12">
        <w:instrText xml:space="preserve"> XE "</w:instrText>
      </w:r>
      <w:r w:rsidR="00325C12" w:rsidRPr="00E24635">
        <w:instrText>Longreach</w:instrText>
      </w:r>
      <w:r w:rsidR="00325C12">
        <w:instrText xml:space="preserve">" </w:instrText>
      </w:r>
      <w:r w:rsidR="00325C12">
        <w:fldChar w:fldCharType="end"/>
      </w:r>
      <w:r w:rsidRPr="00AA7CB5">
        <w:t xml:space="preserve"> RAAF Reserve (space for 500 x 44</w:t>
      </w:r>
      <w:r w:rsidR="008F09C6">
        <w:t>-</w:t>
      </w:r>
      <w:r w:rsidRPr="00AA7CB5">
        <w:t>IG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rsidRPr="00AA7CB5">
        <w:t xml:space="preserve"> drums) and 24</w:t>
      </w:r>
      <w:r w:rsidR="008F09C6">
        <w:t xml:space="preserve"> </w:t>
      </w:r>
      <w:r w:rsidR="00696B60">
        <w:t>x</w:t>
      </w:r>
      <w:r w:rsidR="008F09C6">
        <w:t xml:space="preserve"> </w:t>
      </w:r>
      <w:r w:rsidRPr="00AA7CB5">
        <w:t>44</w:t>
      </w:r>
      <w:r w:rsidR="008F09C6">
        <w:t>-</w:t>
      </w:r>
      <w:r w:rsidRPr="00AA7CB5">
        <w:t>IG drums of aero lube oil</w:t>
      </w:r>
      <w:r w:rsidR="00325C12">
        <w:fldChar w:fldCharType="begin"/>
      </w:r>
      <w:r w:rsidR="00325C12">
        <w:instrText xml:space="preserve"> XE "</w:instrText>
      </w:r>
      <w:r w:rsidR="00325C12" w:rsidRPr="00646E26">
        <w:instrText>aero lube oil</w:instrText>
      </w:r>
      <w:r w:rsidR="00325C12">
        <w:instrText xml:space="preserve">" </w:instrText>
      </w:r>
      <w:r w:rsidR="00325C12">
        <w:fldChar w:fldCharType="end"/>
      </w:r>
      <w:r w:rsidRPr="00AA7CB5">
        <w:t>.</w:t>
      </w:r>
    </w:p>
    <w:p w14:paraId="17AC1ED1" w14:textId="77777777" w:rsidR="006569FD" w:rsidRPr="00AA7CB5" w:rsidRDefault="006569FD" w:rsidP="00785D2D">
      <w:pPr>
        <w:pStyle w:val="BodyText"/>
      </w:pPr>
      <w:r w:rsidRPr="00AA7CB5">
        <w:t>Thursday Island</w:t>
      </w:r>
      <w:r w:rsidR="00325C12">
        <w:fldChar w:fldCharType="begin"/>
      </w:r>
      <w:r w:rsidR="00325C12">
        <w:instrText xml:space="preserve"> XE "</w:instrText>
      </w:r>
      <w:r w:rsidR="00325C12" w:rsidRPr="003A66BB">
        <w:instrText>Thursday Island</w:instrText>
      </w:r>
      <w:r w:rsidR="00325C12">
        <w:instrText xml:space="preserve">" </w:instrText>
      </w:r>
      <w:r w:rsidR="00325C12">
        <w:fldChar w:fldCharType="end"/>
      </w:r>
      <w:r w:rsidRPr="00AA7CB5">
        <w:t xml:space="preserve"> </w:t>
      </w:r>
      <w:r w:rsidR="00DF78DE">
        <w:tab/>
      </w:r>
      <w:r w:rsidRPr="00AA7CB5">
        <w:t>200 drums Avgas 100</w:t>
      </w:r>
      <w:r w:rsidR="00377F44">
        <w:fldChar w:fldCharType="begin"/>
      </w:r>
      <w:r w:rsidR="00377F44">
        <w:instrText xml:space="preserve"> XE "</w:instrText>
      </w:r>
      <w:r w:rsidR="00377F44" w:rsidRPr="00FB59A8">
        <w:instrText>Avgas 100</w:instrText>
      </w:r>
      <w:r w:rsidR="00377F44">
        <w:instrText xml:space="preserve">" </w:instrText>
      </w:r>
      <w:r w:rsidR="00377F44">
        <w:fldChar w:fldCharType="end"/>
      </w:r>
      <w:r w:rsidRPr="00AA7CB5">
        <w:t>.</w:t>
      </w:r>
    </w:p>
    <w:p w14:paraId="4126EDA6" w14:textId="119C0C0F" w:rsidR="00CD2BDE" w:rsidRDefault="00CD2BDE">
      <w:pPr>
        <w:pStyle w:val="Heading1"/>
      </w:pPr>
      <w:bookmarkStart w:id="14" w:name="_Toc21893405"/>
      <w:r>
        <w:lastRenderedPageBreak/>
        <w:t xml:space="preserve">Epilogue for </w:t>
      </w:r>
      <w:r w:rsidR="0040588C">
        <w:t>194</w:t>
      </w:r>
      <w:r w:rsidR="00441851">
        <w:t>1</w:t>
      </w:r>
      <w:bookmarkEnd w:id="14"/>
    </w:p>
    <w:p w14:paraId="0D77DC37" w14:textId="2528A507" w:rsidR="00CD2BDE" w:rsidRDefault="0040588C" w:rsidP="00785D2D">
      <w:pPr>
        <w:pStyle w:val="BodyText"/>
      </w:pPr>
      <w:r>
        <w:t>Australia was at war</w:t>
      </w:r>
      <w:r w:rsidR="00BF6482">
        <w:t>;</w:t>
      </w:r>
      <w:r>
        <w:t xml:space="preserve"> but on the other side of the world</w:t>
      </w:r>
      <w:r w:rsidR="008F09C6">
        <w:t>,</w:t>
      </w:r>
      <w:r>
        <w:t xml:space="preserve"> Australia had once again sent its young men to fight for the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xml:space="preserve"> and to defend ‘Mother Country’ England from the Hun invader.</w:t>
      </w:r>
    </w:p>
    <w:p w14:paraId="4A47D477" w14:textId="77777777" w:rsidR="00954F4B" w:rsidRDefault="00954F4B" w:rsidP="00785D2D">
      <w:pPr>
        <w:pStyle w:val="BodyText"/>
      </w:pPr>
      <w:r>
        <w:t>The aviation gasoline supply contracts were again awarded in 1940 to The Shell Company of Australia</w:t>
      </w:r>
      <w:r w:rsidR="00377F44">
        <w:fldChar w:fldCharType="begin"/>
      </w:r>
      <w:r w:rsidR="00377F44">
        <w:instrText xml:space="preserve"> XE "</w:instrText>
      </w:r>
      <w:r w:rsidR="00377F44" w:rsidRPr="00E779B6">
        <w:instrText>Shell Company of Australia</w:instrText>
      </w:r>
      <w:r w:rsidR="00377F44">
        <w:instrText xml:space="preserve">" </w:instrText>
      </w:r>
      <w:r w:rsidR="00377F44">
        <w:fldChar w:fldCharType="end"/>
      </w:r>
      <w:r>
        <w:t xml:space="preserve"> with their Shell Aviation Services</w:t>
      </w:r>
      <w:r w:rsidR="00377F44">
        <w:fldChar w:fldCharType="begin"/>
      </w:r>
      <w:r w:rsidR="00377F44">
        <w:instrText xml:space="preserve"> XE "</w:instrText>
      </w:r>
      <w:r w:rsidR="00377F44" w:rsidRPr="009D5778">
        <w:instrText>Shell Aviation Services</w:instrText>
      </w:r>
      <w:r w:rsidR="00377F44">
        <w:instrText xml:space="preserve">" </w:instrText>
      </w:r>
      <w:r w:rsidR="00377F44">
        <w:fldChar w:fldCharType="end"/>
      </w:r>
      <w:r>
        <w:t>, and the Vacuum Oil Company</w:t>
      </w:r>
      <w:r w:rsidR="00377F44">
        <w:fldChar w:fldCharType="begin"/>
      </w:r>
      <w:r w:rsidR="00377F44">
        <w:instrText xml:space="preserve"> XE "</w:instrText>
      </w:r>
      <w:r w:rsidR="00377F44" w:rsidRPr="006D4C9F">
        <w:instrText>Vacuum Oil Company</w:instrText>
      </w:r>
      <w:r w:rsidR="00377F44">
        <w:instrText xml:space="preserve">" </w:instrText>
      </w:r>
      <w:r w:rsidR="00377F44">
        <w:fldChar w:fldCharType="end"/>
      </w:r>
      <w:r>
        <w:t xml:space="preserve"> with their INTAVA Aviation Services</w:t>
      </w:r>
      <w:r w:rsidR="00325C12">
        <w:fldChar w:fldCharType="begin"/>
      </w:r>
      <w:r w:rsidR="00325C12">
        <w:instrText xml:space="preserve"> XE "</w:instrText>
      </w:r>
      <w:r w:rsidR="00325C12" w:rsidRPr="000425E3">
        <w:instrText>INTAVA Aviation Services</w:instrText>
      </w:r>
      <w:r w:rsidR="00325C12">
        <w:instrText xml:space="preserve">" </w:instrText>
      </w:r>
      <w:r w:rsidR="00325C12">
        <w:fldChar w:fldCharType="end"/>
      </w:r>
      <w:r>
        <w:t>, continuing the relationship established earlier.</w:t>
      </w:r>
    </w:p>
    <w:p w14:paraId="40AEB2B2" w14:textId="2CF68AE9" w:rsidR="00954F4B" w:rsidRDefault="00954F4B" w:rsidP="00785D2D">
      <w:pPr>
        <w:pStyle w:val="BodyText"/>
      </w:pPr>
      <w:r>
        <w:t>RAAF now required 87 Octane aviation fuel</w:t>
      </w:r>
      <w:r w:rsidR="00325C12">
        <w:fldChar w:fldCharType="begin"/>
      </w:r>
      <w:r w:rsidR="00325C12">
        <w:instrText xml:space="preserve"> XE "</w:instrText>
      </w:r>
      <w:r w:rsidR="00325C12" w:rsidRPr="00B572E6">
        <w:instrText xml:space="preserve">87 Octane </w:instrText>
      </w:r>
      <w:r w:rsidR="00325C12">
        <w:instrText xml:space="preserve">" </w:instrText>
      </w:r>
      <w:r w:rsidR="00325C12">
        <w:fldChar w:fldCharType="end"/>
      </w:r>
      <w:r>
        <w:t>, and soon would require 100 Octane</w:t>
      </w:r>
      <w:r w:rsidR="00325C12">
        <w:fldChar w:fldCharType="begin"/>
      </w:r>
      <w:r w:rsidR="00325C12">
        <w:instrText xml:space="preserve"> XE "</w:instrText>
      </w:r>
      <w:r w:rsidR="00325C12" w:rsidRPr="00EB34F8">
        <w:instrText>100 Octane</w:instrText>
      </w:r>
      <w:r w:rsidR="00325C12">
        <w:instrText xml:space="preserve">" </w:instrText>
      </w:r>
      <w:r w:rsidR="00325C12">
        <w:fldChar w:fldCharType="end"/>
      </w:r>
      <w:r>
        <w:t xml:space="preserve"> fuel as new, modern American and British aircraft entered RAAF service. </w:t>
      </w:r>
      <w:r w:rsidR="008F09C6">
        <w:t>The next year the US Army Air Force</w:t>
      </w:r>
      <w:r w:rsidR="002945F1">
        <w:fldChar w:fldCharType="begin"/>
      </w:r>
      <w:r w:rsidR="002945F1">
        <w:instrText xml:space="preserve"> XE "</w:instrText>
      </w:r>
      <w:r w:rsidR="002945F1" w:rsidRPr="00D02828">
        <w:instrText>US Army Air Force</w:instrText>
      </w:r>
      <w:r w:rsidR="002945F1">
        <w:instrText xml:space="preserve">" </w:instrText>
      </w:r>
      <w:r w:rsidR="002945F1">
        <w:fldChar w:fldCharType="end"/>
      </w:r>
      <w:r w:rsidR="008F09C6">
        <w:t xml:space="preserve"> would arrive in Australia and the demand and distribution of aviation gasoline and lubricants would be even greater.</w:t>
      </w:r>
    </w:p>
    <w:p w14:paraId="090A2BDC" w14:textId="57713F0F" w:rsidR="0040588C" w:rsidRDefault="0040588C" w:rsidP="00785D2D">
      <w:pPr>
        <w:pStyle w:val="BodyText"/>
      </w:pPr>
      <w:r>
        <w:t>In the Far East the British Empire</w:t>
      </w:r>
      <w:r w:rsidR="00A026E2">
        <w:fldChar w:fldCharType="begin"/>
      </w:r>
      <w:r w:rsidR="00A026E2">
        <w:instrText xml:space="preserve"> XE "</w:instrText>
      </w:r>
      <w:r w:rsidR="00A026E2" w:rsidRPr="00721A86">
        <w:instrText>British Empire</w:instrText>
      </w:r>
      <w:r w:rsidR="00A026E2">
        <w:instrText xml:space="preserve">" </w:instrText>
      </w:r>
      <w:r w:rsidR="00A026E2">
        <w:fldChar w:fldCharType="end"/>
      </w:r>
      <w:r>
        <w:t xml:space="preserve"> and its dominions were protected by the </w:t>
      </w:r>
      <w:r w:rsidR="00BF6482">
        <w:t>‘</w:t>
      </w:r>
      <w:r>
        <w:t>fortress of Singapore</w:t>
      </w:r>
      <w:r w:rsidR="00325C12">
        <w:fldChar w:fldCharType="begin"/>
      </w:r>
      <w:r w:rsidR="00325C12">
        <w:instrText xml:space="preserve"> XE "</w:instrText>
      </w:r>
      <w:r w:rsidR="00325C12" w:rsidRPr="00637E83">
        <w:instrText>Singapore</w:instrText>
      </w:r>
      <w:r w:rsidR="00325C12">
        <w:instrText xml:space="preserve">" </w:instrText>
      </w:r>
      <w:r w:rsidR="00325C12">
        <w:fldChar w:fldCharType="end"/>
      </w:r>
      <w:r w:rsidR="00BF6482">
        <w:t>’</w:t>
      </w:r>
      <w:r>
        <w:t xml:space="preserve"> and the British Fleet</w:t>
      </w:r>
      <w:r w:rsidR="002945F1">
        <w:fldChar w:fldCharType="begin"/>
      </w:r>
      <w:r w:rsidR="002945F1">
        <w:instrText xml:space="preserve"> XE "</w:instrText>
      </w:r>
      <w:r w:rsidR="002945F1" w:rsidRPr="003B5925">
        <w:instrText>British Fleet</w:instrText>
      </w:r>
      <w:r w:rsidR="002945F1">
        <w:instrText xml:space="preserve">" </w:instrText>
      </w:r>
      <w:r w:rsidR="002945F1">
        <w:fldChar w:fldCharType="end"/>
      </w:r>
      <w:r w:rsidR="00954F4B">
        <w:t xml:space="preserve"> – but not for long</w:t>
      </w:r>
      <w:r>
        <w:t xml:space="preserve">. </w:t>
      </w:r>
    </w:p>
    <w:p w14:paraId="66415E8D" w14:textId="77777777" w:rsidR="0040588C" w:rsidRDefault="0040588C" w:rsidP="00785D2D">
      <w:pPr>
        <w:pStyle w:val="BodyText"/>
      </w:pPr>
      <w:r>
        <w:t>Everything change</w:t>
      </w:r>
      <w:r w:rsidR="00441851">
        <w:t>d</w:t>
      </w:r>
      <w:r>
        <w:t xml:space="preserve"> on December 7</w:t>
      </w:r>
      <w:r w:rsidR="001B125F">
        <w:t>,</w:t>
      </w:r>
      <w:r>
        <w:t xml:space="preserve"> 1941</w:t>
      </w:r>
      <w:r w:rsidR="001B125F">
        <w:t>.</w:t>
      </w:r>
    </w:p>
    <w:p w14:paraId="74D539EF" w14:textId="77777777" w:rsidR="00ED3892" w:rsidRDefault="00ED3892" w:rsidP="00785D2D">
      <w:pPr>
        <w:pStyle w:val="BodyText"/>
      </w:pPr>
    </w:p>
    <w:p w14:paraId="331C898D" w14:textId="77777777" w:rsidR="00CD2BDE" w:rsidRDefault="00CD2BDE" w:rsidP="00785D2D">
      <w:pPr>
        <w:pStyle w:val="BodyText"/>
        <w:sectPr w:rsidR="00CD2BDE" w:rsidSect="002200FA">
          <w:endnotePr>
            <w:numFmt w:val="decimal"/>
          </w:endnotePr>
          <w:pgSz w:w="11907" w:h="16839" w:code="9"/>
          <w:pgMar w:top="1701" w:right="1134" w:bottom="1701" w:left="1701" w:header="567" w:footer="851" w:gutter="0"/>
          <w:cols w:space="360"/>
          <w:titlePg/>
        </w:sectPr>
      </w:pPr>
    </w:p>
    <w:p w14:paraId="2277EC3D" w14:textId="77777777" w:rsidR="002945F1" w:rsidRPr="002945F1" w:rsidRDefault="0002310B" w:rsidP="002945F1">
      <w:pPr>
        <w:pStyle w:val="IndexHeading"/>
        <w:spacing w:before="0" w:after="0"/>
        <w:rPr>
          <w:rFonts w:ascii="Garamond" w:hAnsi="Garamond"/>
          <w:noProof/>
          <w:sz w:val="18"/>
          <w:szCs w:val="18"/>
        </w:rPr>
      </w:pPr>
      <w:bookmarkStart w:id="15" w:name="_Toc21893406"/>
      <w:r>
        <w:lastRenderedPageBreak/>
        <w:t>Index</w:t>
      </w:r>
      <w:bookmarkEnd w:id="15"/>
      <w:r w:rsidR="00822974" w:rsidRPr="002945F1">
        <w:rPr>
          <w:rFonts w:ascii="Garamond" w:hAnsi="Garamond"/>
          <w:b w:val="0"/>
          <w:sz w:val="18"/>
          <w:szCs w:val="18"/>
        </w:rPr>
        <w:fldChar w:fldCharType="begin"/>
      </w:r>
      <w:r w:rsidR="00822974" w:rsidRPr="002945F1">
        <w:rPr>
          <w:rFonts w:ascii="Garamond" w:hAnsi="Garamond"/>
          <w:sz w:val="18"/>
          <w:szCs w:val="18"/>
        </w:rPr>
        <w:instrText xml:space="preserve"> INDEX \e "</w:instrText>
      </w:r>
      <w:r w:rsidR="00822974" w:rsidRPr="002945F1">
        <w:rPr>
          <w:rFonts w:ascii="Garamond" w:hAnsi="Garamond"/>
          <w:sz w:val="18"/>
          <w:szCs w:val="18"/>
        </w:rPr>
        <w:tab/>
        <w:instrText xml:space="preserve">" \h "A" \c "2" \z "3081" </w:instrText>
      </w:r>
      <w:r w:rsidR="00822974" w:rsidRPr="002945F1">
        <w:rPr>
          <w:rFonts w:ascii="Garamond" w:hAnsi="Garamond"/>
          <w:b w:val="0"/>
          <w:sz w:val="18"/>
          <w:szCs w:val="18"/>
        </w:rPr>
        <w:fldChar w:fldCharType="separate"/>
      </w:r>
    </w:p>
    <w:p w14:paraId="61D4F2AC" w14:textId="77777777" w:rsidR="002945F1" w:rsidRPr="002945F1" w:rsidRDefault="002945F1" w:rsidP="002945F1">
      <w:pPr>
        <w:pStyle w:val="IndexHeading"/>
        <w:spacing w:before="0" w:after="0"/>
        <w:rPr>
          <w:rFonts w:ascii="Garamond" w:hAnsi="Garamond" w:cs="Times New Roman"/>
          <w:b w:val="0"/>
          <w:noProof/>
          <w:spacing w:val="-5"/>
          <w:sz w:val="18"/>
          <w:szCs w:val="18"/>
        </w:rPr>
        <w:sectPr w:rsidR="002945F1" w:rsidRPr="002945F1" w:rsidSect="002945F1">
          <w:headerReference w:type="default" r:id="rId31"/>
          <w:footerReference w:type="default" r:id="rId32"/>
          <w:headerReference w:type="first" r:id="rId33"/>
          <w:endnotePr>
            <w:numFmt w:val="decimal"/>
          </w:endnotePr>
          <w:type w:val="continuous"/>
          <w:pgSz w:w="11907" w:h="16839" w:code="1"/>
          <w:pgMar w:top="1800" w:right="2040" w:bottom="1800" w:left="2280" w:header="960" w:footer="960" w:gutter="0"/>
          <w:cols w:num="4" w:space="240"/>
        </w:sectPr>
      </w:pPr>
    </w:p>
    <w:p w14:paraId="416E9B8F"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1</w:t>
      </w:r>
    </w:p>
    <w:p w14:paraId="37EE91E5" w14:textId="657BFA0E"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100 Octane</w:t>
      </w:r>
      <w:r w:rsidRPr="002945F1">
        <w:rPr>
          <w:rFonts w:ascii="Garamond" w:hAnsi="Garamond"/>
          <w:noProof/>
        </w:rPr>
        <w:tab/>
      </w:r>
      <w:r>
        <w:rPr>
          <w:rFonts w:ascii="Garamond" w:hAnsi="Garamond"/>
          <w:noProof/>
        </w:rPr>
        <w:t xml:space="preserve">14, </w:t>
      </w:r>
      <w:r w:rsidRPr="002945F1">
        <w:rPr>
          <w:rFonts w:ascii="Garamond" w:hAnsi="Garamond"/>
          <w:noProof/>
        </w:rPr>
        <w:t>18, 23, 24, 31</w:t>
      </w:r>
    </w:p>
    <w:p w14:paraId="565FD5D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100 Octane Base Spirit</w:t>
      </w:r>
      <w:r w:rsidRPr="002945F1">
        <w:rPr>
          <w:rFonts w:ascii="Garamond" w:hAnsi="Garamond"/>
          <w:noProof/>
        </w:rPr>
        <w:tab/>
        <w:t>28</w:t>
      </w:r>
    </w:p>
    <w:p w14:paraId="41911453"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7</w:t>
      </w:r>
    </w:p>
    <w:p w14:paraId="75C59DE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bCs/>
          <w:noProof/>
        </w:rPr>
        <w:t>73</w:t>
      </w:r>
      <w:r w:rsidRPr="002945F1">
        <w:rPr>
          <w:rFonts w:ascii="Garamond" w:hAnsi="Garamond"/>
          <w:noProof/>
        </w:rPr>
        <w:t xml:space="preserve"> Octane</w:t>
      </w:r>
      <w:r w:rsidRPr="002945F1">
        <w:rPr>
          <w:rFonts w:ascii="Garamond" w:hAnsi="Garamond"/>
          <w:noProof/>
        </w:rPr>
        <w:tab/>
        <w:t>18</w:t>
      </w:r>
    </w:p>
    <w:p w14:paraId="39467F8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77 octane</w:t>
      </w:r>
      <w:r w:rsidRPr="002945F1">
        <w:rPr>
          <w:rFonts w:ascii="Garamond" w:hAnsi="Garamond"/>
          <w:noProof/>
        </w:rPr>
        <w:tab/>
        <w:t>9</w:t>
      </w:r>
    </w:p>
    <w:p w14:paraId="6097401F"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8</w:t>
      </w:r>
    </w:p>
    <w:p w14:paraId="4EB0C74B" w14:textId="688F6EED"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87 Octane</w:t>
      </w:r>
      <w:r w:rsidRPr="002945F1">
        <w:rPr>
          <w:rFonts w:ascii="Garamond" w:hAnsi="Garamond"/>
          <w:noProof/>
        </w:rPr>
        <w:tab/>
      </w:r>
      <w:r>
        <w:rPr>
          <w:rFonts w:ascii="Garamond" w:hAnsi="Garamond"/>
          <w:noProof/>
        </w:rPr>
        <w:t xml:space="preserve">8, </w:t>
      </w:r>
      <w:r w:rsidRPr="002945F1">
        <w:rPr>
          <w:rFonts w:ascii="Garamond" w:hAnsi="Garamond"/>
          <w:noProof/>
        </w:rPr>
        <w:t>10, 11, 18</w:t>
      </w:r>
      <w:r>
        <w:rPr>
          <w:rFonts w:ascii="Garamond" w:hAnsi="Garamond"/>
          <w:noProof/>
        </w:rPr>
        <w:t>, 31</w:t>
      </w:r>
    </w:p>
    <w:p w14:paraId="49A166CB"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9</w:t>
      </w:r>
    </w:p>
    <w:p w14:paraId="4FF1690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90 Octane</w:t>
      </w:r>
      <w:r w:rsidRPr="002945F1">
        <w:rPr>
          <w:rFonts w:ascii="Garamond" w:hAnsi="Garamond"/>
          <w:noProof/>
        </w:rPr>
        <w:tab/>
        <w:t>23</w:t>
      </w:r>
    </w:p>
    <w:p w14:paraId="7B568E2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91 Octane</w:t>
      </w:r>
      <w:r w:rsidRPr="002945F1">
        <w:rPr>
          <w:rFonts w:ascii="Garamond" w:hAnsi="Garamond"/>
          <w:noProof/>
        </w:rPr>
        <w:tab/>
        <w:t>18</w:t>
      </w:r>
    </w:p>
    <w:p w14:paraId="42993861"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A</w:t>
      </w:r>
    </w:p>
    <w:p w14:paraId="0B14A79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Adams</w:t>
      </w:r>
      <w:r w:rsidRPr="002945F1">
        <w:rPr>
          <w:rFonts w:ascii="Garamond" w:hAnsi="Garamond"/>
          <w:noProof/>
        </w:rPr>
        <w:tab/>
        <w:t>5</w:t>
      </w:r>
    </w:p>
    <w:p w14:paraId="326E619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Adelaide</w:t>
      </w:r>
      <w:r w:rsidRPr="002945F1">
        <w:rPr>
          <w:rFonts w:ascii="Garamond" w:hAnsi="Garamond"/>
          <w:noProof/>
        </w:rPr>
        <w:tab/>
        <w:t>5, 24</w:t>
      </w:r>
    </w:p>
    <w:p w14:paraId="4FA1A80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aero lube oil</w:t>
      </w:r>
      <w:r w:rsidRPr="002945F1">
        <w:rPr>
          <w:rFonts w:ascii="Garamond" w:hAnsi="Garamond"/>
          <w:noProof/>
        </w:rPr>
        <w:tab/>
        <w:t>30</w:t>
      </w:r>
    </w:p>
    <w:p w14:paraId="07B70E4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Aero Oil 100 Sec</w:t>
      </w:r>
      <w:r w:rsidRPr="002945F1">
        <w:rPr>
          <w:rFonts w:ascii="Garamond" w:hAnsi="Garamond"/>
          <w:noProof/>
        </w:rPr>
        <w:tab/>
        <w:t>30</w:t>
      </w:r>
    </w:p>
    <w:p w14:paraId="14AB5A1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Aero Oil 120 Sec</w:t>
      </w:r>
      <w:r w:rsidRPr="002945F1">
        <w:rPr>
          <w:rFonts w:ascii="Garamond" w:hAnsi="Garamond"/>
          <w:noProof/>
        </w:rPr>
        <w:tab/>
        <w:t>30</w:t>
      </w:r>
    </w:p>
    <w:p w14:paraId="0CABE2D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Aeroshell 120</w:t>
      </w:r>
      <w:r w:rsidRPr="002945F1">
        <w:rPr>
          <w:rFonts w:ascii="Garamond" w:hAnsi="Garamond"/>
          <w:noProof/>
        </w:rPr>
        <w:tab/>
        <w:t>29</w:t>
      </w:r>
    </w:p>
    <w:p w14:paraId="392A650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aircraft carriers</w:t>
      </w:r>
      <w:r w:rsidRPr="002945F1">
        <w:rPr>
          <w:rFonts w:ascii="Garamond" w:hAnsi="Garamond"/>
          <w:noProof/>
        </w:rPr>
        <w:tab/>
        <w:t>5</w:t>
      </w:r>
    </w:p>
    <w:p w14:paraId="2A73120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ALBA Petroleum (Melb)</w:t>
      </w:r>
      <w:r w:rsidRPr="002945F1">
        <w:rPr>
          <w:rFonts w:ascii="Garamond" w:hAnsi="Garamond"/>
          <w:noProof/>
        </w:rPr>
        <w:tab/>
        <w:t>23</w:t>
      </w:r>
    </w:p>
    <w:p w14:paraId="1B87E89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ALBA Petroleum Company Of Australia Pty. Ltd.</w:t>
      </w:r>
      <w:r w:rsidRPr="002945F1">
        <w:rPr>
          <w:rFonts w:ascii="Garamond" w:hAnsi="Garamond"/>
          <w:noProof/>
        </w:rPr>
        <w:tab/>
        <w:t>5</w:t>
      </w:r>
    </w:p>
    <w:p w14:paraId="47F1E1D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Albany</w:t>
      </w:r>
      <w:r w:rsidRPr="002945F1">
        <w:rPr>
          <w:rFonts w:ascii="Garamond" w:hAnsi="Garamond"/>
          <w:noProof/>
        </w:rPr>
        <w:tab/>
        <w:t>26</w:t>
      </w:r>
    </w:p>
    <w:p w14:paraId="25719C7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Alice Springs</w:t>
      </w:r>
      <w:r w:rsidRPr="002945F1">
        <w:rPr>
          <w:rFonts w:ascii="Garamond" w:hAnsi="Garamond"/>
          <w:noProof/>
        </w:rPr>
        <w:tab/>
        <w:t>12, 27, 28, 30</w:t>
      </w:r>
    </w:p>
    <w:p w14:paraId="128B82C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Amberley</w:t>
      </w:r>
      <w:r w:rsidRPr="002945F1">
        <w:rPr>
          <w:rFonts w:ascii="Garamond" w:hAnsi="Garamond"/>
          <w:noProof/>
        </w:rPr>
        <w:tab/>
        <w:t>27</w:t>
      </w:r>
    </w:p>
    <w:p w14:paraId="0D23E89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AMPOL</w:t>
      </w:r>
      <w:r w:rsidRPr="002945F1">
        <w:rPr>
          <w:rFonts w:ascii="Garamond" w:hAnsi="Garamond"/>
          <w:noProof/>
        </w:rPr>
        <w:tab/>
        <w:t>5</w:t>
      </w:r>
    </w:p>
    <w:p w14:paraId="359E2DA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Anglo - Persian Oil Company</w:t>
      </w:r>
      <w:r w:rsidRPr="002945F1">
        <w:rPr>
          <w:rFonts w:ascii="Garamond" w:hAnsi="Garamond"/>
          <w:noProof/>
        </w:rPr>
        <w:tab/>
        <w:t>4</w:t>
      </w:r>
    </w:p>
    <w:p w14:paraId="104A999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Anglo-Iranian</w:t>
      </w:r>
      <w:r w:rsidRPr="002945F1">
        <w:rPr>
          <w:rFonts w:ascii="Garamond" w:hAnsi="Garamond"/>
          <w:noProof/>
        </w:rPr>
        <w:tab/>
        <w:t>23</w:t>
      </w:r>
    </w:p>
    <w:p w14:paraId="18F21C1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Archerfield</w:t>
      </w:r>
      <w:r w:rsidRPr="002945F1">
        <w:rPr>
          <w:rFonts w:ascii="Garamond" w:hAnsi="Garamond"/>
          <w:noProof/>
        </w:rPr>
        <w:tab/>
        <w:t>27</w:t>
      </w:r>
    </w:p>
    <w:p w14:paraId="1B2CF5C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Aromatics</w:t>
      </w:r>
      <w:r w:rsidRPr="002945F1">
        <w:rPr>
          <w:rFonts w:ascii="Garamond" w:hAnsi="Garamond"/>
          <w:noProof/>
        </w:rPr>
        <w:tab/>
        <w:t>13, 14</w:t>
      </w:r>
    </w:p>
    <w:p w14:paraId="26DD8F1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ASTM D2700 MON</w:t>
      </w:r>
      <w:r w:rsidRPr="002945F1">
        <w:rPr>
          <w:rFonts w:ascii="Garamond" w:hAnsi="Garamond"/>
          <w:noProof/>
        </w:rPr>
        <w:tab/>
        <w:t>14</w:t>
      </w:r>
    </w:p>
    <w:p w14:paraId="1CC716E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ASTM D357-33T</w:t>
      </w:r>
      <w:r w:rsidRPr="002945F1">
        <w:rPr>
          <w:rFonts w:ascii="Garamond" w:hAnsi="Garamond"/>
          <w:noProof/>
        </w:rPr>
        <w:tab/>
        <w:t>13</w:t>
      </w:r>
    </w:p>
    <w:p w14:paraId="1CC5B86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ASTM D--41T</w:t>
      </w:r>
      <w:r w:rsidRPr="002945F1">
        <w:rPr>
          <w:rFonts w:ascii="Garamond" w:hAnsi="Garamond"/>
          <w:noProof/>
        </w:rPr>
        <w:tab/>
        <w:t>14</w:t>
      </w:r>
    </w:p>
    <w:p w14:paraId="68408BF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Atlantic Refining Company</w:t>
      </w:r>
      <w:r w:rsidRPr="002945F1">
        <w:rPr>
          <w:rFonts w:ascii="Garamond" w:hAnsi="Garamond"/>
          <w:noProof/>
        </w:rPr>
        <w:tab/>
        <w:t>4</w:t>
      </w:r>
    </w:p>
    <w:p w14:paraId="0AA7680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Atlantic Union Company</w:t>
      </w:r>
      <w:r w:rsidRPr="002945F1">
        <w:rPr>
          <w:rFonts w:ascii="Garamond" w:hAnsi="Garamond"/>
          <w:noProof/>
        </w:rPr>
        <w:tab/>
        <w:t>5</w:t>
      </w:r>
    </w:p>
    <w:p w14:paraId="61FF0107" w14:textId="4F6997E2"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Atlantic Union Oil Co.</w:t>
      </w:r>
      <w:r w:rsidRPr="002945F1">
        <w:rPr>
          <w:rFonts w:ascii="Garamond" w:hAnsi="Garamond"/>
          <w:noProof/>
        </w:rPr>
        <w:tab/>
        <w:t>15</w:t>
      </w:r>
      <w:r w:rsidR="004B5A74">
        <w:rPr>
          <w:rFonts w:ascii="Garamond" w:hAnsi="Garamond"/>
          <w:noProof/>
        </w:rPr>
        <w:t>, 23</w:t>
      </w:r>
    </w:p>
    <w:p w14:paraId="0ED761E2"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Australia</w:t>
      </w:r>
      <w:r w:rsidRPr="002945F1">
        <w:rPr>
          <w:rFonts w:ascii="Garamond" w:hAnsi="Garamond"/>
          <w:noProof/>
        </w:rPr>
        <w:tab/>
        <w:t>20</w:t>
      </w:r>
    </w:p>
    <w:p w14:paraId="77D2C3A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Australian Federal Government</w:t>
      </w:r>
      <w:r w:rsidRPr="002945F1">
        <w:rPr>
          <w:rFonts w:ascii="Garamond" w:hAnsi="Garamond"/>
          <w:noProof/>
        </w:rPr>
        <w:tab/>
        <w:t>20</w:t>
      </w:r>
    </w:p>
    <w:p w14:paraId="6BA8285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Australian Government</w:t>
      </w:r>
      <w:r w:rsidRPr="002945F1">
        <w:rPr>
          <w:rFonts w:ascii="Garamond" w:hAnsi="Garamond"/>
          <w:noProof/>
        </w:rPr>
        <w:tab/>
        <w:t>15</w:t>
      </w:r>
    </w:p>
    <w:p w14:paraId="2D1F9F0B" w14:textId="20F4945E"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Australian Motorist Petroleum (AMPOL)</w:t>
      </w:r>
      <w:r w:rsidRPr="002945F1">
        <w:rPr>
          <w:rFonts w:ascii="Garamond" w:hAnsi="Garamond"/>
          <w:noProof/>
        </w:rPr>
        <w:tab/>
      </w:r>
      <w:r w:rsidR="004B5A74">
        <w:rPr>
          <w:rFonts w:ascii="Garamond" w:hAnsi="Garamond"/>
          <w:noProof/>
        </w:rPr>
        <w:t xml:space="preserve">5, </w:t>
      </w:r>
      <w:r w:rsidRPr="002945F1">
        <w:rPr>
          <w:rFonts w:ascii="Garamond" w:hAnsi="Garamond"/>
          <w:noProof/>
        </w:rPr>
        <w:t>23</w:t>
      </w:r>
    </w:p>
    <w:p w14:paraId="79548D8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100</w:t>
      </w:r>
      <w:r w:rsidRPr="002945F1">
        <w:rPr>
          <w:rFonts w:ascii="Garamond" w:hAnsi="Garamond"/>
          <w:noProof/>
        </w:rPr>
        <w:tab/>
        <w:t>3, 16, 23, 24, 28, 29, 30</w:t>
      </w:r>
    </w:p>
    <w:p w14:paraId="3BC6259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73</w:t>
      </w:r>
      <w:r w:rsidRPr="002945F1">
        <w:rPr>
          <w:rFonts w:ascii="Garamond" w:hAnsi="Garamond"/>
          <w:noProof/>
        </w:rPr>
        <w:tab/>
        <w:t>22, 23, 24, 28, 29, 30</w:t>
      </w:r>
    </w:p>
    <w:p w14:paraId="3B9C2E6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77</w:t>
      </w:r>
      <w:r w:rsidRPr="002945F1">
        <w:rPr>
          <w:rFonts w:ascii="Garamond" w:hAnsi="Garamond"/>
          <w:noProof/>
        </w:rPr>
        <w:tab/>
        <w:t>15</w:t>
      </w:r>
    </w:p>
    <w:p w14:paraId="71ADE40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80</w:t>
      </w:r>
      <w:r w:rsidRPr="002945F1">
        <w:rPr>
          <w:rFonts w:ascii="Garamond" w:hAnsi="Garamond"/>
          <w:noProof/>
        </w:rPr>
        <w:tab/>
        <w:t>15</w:t>
      </w:r>
    </w:p>
    <w:p w14:paraId="37112DD1" w14:textId="61EC96C4"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87</w:t>
      </w:r>
      <w:r w:rsidRPr="002945F1">
        <w:rPr>
          <w:rFonts w:ascii="Garamond" w:hAnsi="Garamond"/>
          <w:noProof/>
        </w:rPr>
        <w:tab/>
      </w:r>
      <w:r w:rsidR="004B5A74">
        <w:rPr>
          <w:rFonts w:ascii="Garamond" w:hAnsi="Garamond"/>
          <w:noProof/>
        </w:rPr>
        <w:t xml:space="preserve">   </w:t>
      </w:r>
      <w:r w:rsidRPr="002945F1">
        <w:rPr>
          <w:rFonts w:ascii="Garamond" w:hAnsi="Garamond"/>
          <w:noProof/>
        </w:rPr>
        <w:t>3, 8, 10, 12, 15, 22, 23, 24, 25, 28, 29, 30</w:t>
      </w:r>
    </w:p>
    <w:p w14:paraId="291785F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90</w:t>
      </w:r>
      <w:r w:rsidRPr="002945F1">
        <w:rPr>
          <w:rFonts w:ascii="Garamond" w:hAnsi="Garamond"/>
          <w:noProof/>
        </w:rPr>
        <w:tab/>
        <w:t>23, 24, 29, 30</w:t>
      </w:r>
    </w:p>
    <w:p w14:paraId="067B22C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Avgas 95</w:t>
      </w:r>
      <w:r w:rsidRPr="002945F1">
        <w:rPr>
          <w:rFonts w:ascii="Garamond" w:hAnsi="Garamond"/>
          <w:noProof/>
        </w:rPr>
        <w:tab/>
        <w:t>30</w:t>
      </w:r>
    </w:p>
    <w:p w14:paraId="3CF31D0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aviation gasoline</w:t>
      </w:r>
      <w:r w:rsidRPr="002945F1">
        <w:rPr>
          <w:rFonts w:ascii="Garamond" w:hAnsi="Garamond"/>
          <w:noProof/>
        </w:rPr>
        <w:tab/>
        <w:t>5, 18, 22</w:t>
      </w:r>
    </w:p>
    <w:p w14:paraId="55ACF6A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Aviation Gasoline 100</w:t>
      </w:r>
      <w:r w:rsidRPr="002945F1">
        <w:rPr>
          <w:rFonts w:ascii="Garamond" w:hAnsi="Garamond"/>
          <w:noProof/>
        </w:rPr>
        <w:tab/>
        <w:t>18</w:t>
      </w:r>
    </w:p>
    <w:p w14:paraId="6780049E" w14:textId="350D5629"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Aviation Gasoline 73</w:t>
      </w:r>
      <w:r w:rsidRPr="002945F1">
        <w:rPr>
          <w:rFonts w:ascii="Garamond" w:hAnsi="Garamond"/>
          <w:noProof/>
        </w:rPr>
        <w:tab/>
        <w:t>18</w:t>
      </w:r>
      <w:r w:rsidR="004B5A74">
        <w:rPr>
          <w:rFonts w:ascii="Garamond" w:hAnsi="Garamond"/>
          <w:noProof/>
        </w:rPr>
        <w:t>, 24, 28</w:t>
      </w:r>
    </w:p>
    <w:p w14:paraId="353DFCF6" w14:textId="5BAF3876"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Aviation Gasoline 87</w:t>
      </w:r>
      <w:r w:rsidRPr="002945F1">
        <w:rPr>
          <w:rFonts w:ascii="Garamond" w:hAnsi="Garamond"/>
          <w:noProof/>
        </w:rPr>
        <w:tab/>
        <w:t>3, 8, 18</w:t>
      </w:r>
      <w:r w:rsidR="004B5A74">
        <w:rPr>
          <w:rFonts w:ascii="Garamond" w:hAnsi="Garamond"/>
          <w:noProof/>
        </w:rPr>
        <w:t>, 24</w:t>
      </w:r>
    </w:p>
    <w:p w14:paraId="71D15C40" w14:textId="77777777" w:rsidR="002945F1" w:rsidRPr="004B5A74" w:rsidRDefault="002945F1" w:rsidP="002945F1">
      <w:pPr>
        <w:pStyle w:val="Index1"/>
        <w:tabs>
          <w:tab w:val="right" w:leader="dot" w:pos="3423"/>
        </w:tabs>
        <w:rPr>
          <w:rFonts w:ascii="Garamond" w:hAnsi="Garamond"/>
          <w:noProof/>
        </w:rPr>
      </w:pPr>
      <w:r w:rsidRPr="004B5A74">
        <w:rPr>
          <w:rFonts w:ascii="Garamond" w:hAnsi="Garamond"/>
          <w:noProof/>
        </w:rPr>
        <w:t>aviation gasolines</w:t>
      </w:r>
      <w:r w:rsidRPr="004B5A74">
        <w:rPr>
          <w:rFonts w:ascii="Garamond" w:hAnsi="Garamond"/>
          <w:noProof/>
        </w:rPr>
        <w:tab/>
        <w:t>18</w:t>
      </w:r>
    </w:p>
    <w:p w14:paraId="07CD007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iCs/>
          <w:noProof/>
        </w:rPr>
        <w:t>Aviation method</w:t>
      </w:r>
      <w:r w:rsidRPr="002945F1">
        <w:rPr>
          <w:rFonts w:ascii="Garamond" w:hAnsi="Garamond"/>
          <w:noProof/>
        </w:rPr>
        <w:tab/>
        <w:t>13, 14</w:t>
      </w:r>
    </w:p>
    <w:p w14:paraId="5E97500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aviation spirit</w:t>
      </w:r>
      <w:r w:rsidRPr="002945F1">
        <w:rPr>
          <w:rFonts w:ascii="Garamond" w:hAnsi="Garamond"/>
          <w:noProof/>
        </w:rPr>
        <w:tab/>
        <w:t>3, 13, 22, 23</w:t>
      </w:r>
    </w:p>
    <w:p w14:paraId="28329A6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Avro Anson</w:t>
      </w:r>
      <w:r w:rsidRPr="002945F1">
        <w:rPr>
          <w:rFonts w:ascii="Garamond" w:hAnsi="Garamond"/>
          <w:noProof/>
        </w:rPr>
        <w:tab/>
        <w:t>8</w:t>
      </w:r>
    </w:p>
    <w:p w14:paraId="38594531"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B</w:t>
      </w:r>
    </w:p>
    <w:p w14:paraId="53C04D5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Bairnsdale</w:t>
      </w:r>
      <w:r w:rsidRPr="002945F1">
        <w:rPr>
          <w:rFonts w:ascii="Garamond" w:hAnsi="Garamond"/>
          <w:noProof/>
        </w:rPr>
        <w:tab/>
        <w:t>26</w:t>
      </w:r>
    </w:p>
    <w:p w14:paraId="13646CC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Ballarat</w:t>
      </w:r>
      <w:r w:rsidRPr="002945F1">
        <w:rPr>
          <w:rFonts w:ascii="Garamond" w:hAnsi="Garamond"/>
          <w:noProof/>
        </w:rPr>
        <w:tab/>
        <w:t>26</w:t>
      </w:r>
    </w:p>
    <w:p w14:paraId="0EAD1A02" w14:textId="17849427" w:rsidR="002945F1" w:rsidRPr="002945F1" w:rsidRDefault="004B5A74" w:rsidP="002945F1">
      <w:pPr>
        <w:pStyle w:val="Index1"/>
        <w:tabs>
          <w:tab w:val="right" w:leader="dot" w:pos="3423"/>
        </w:tabs>
        <w:rPr>
          <w:rFonts w:ascii="Garamond" w:hAnsi="Garamond"/>
          <w:noProof/>
        </w:rPr>
      </w:pPr>
      <w:r>
        <w:rPr>
          <w:rFonts w:ascii="Garamond" w:hAnsi="Garamond"/>
          <w:noProof/>
        </w:rPr>
        <w:t>Ballina</w:t>
      </w:r>
      <w:r w:rsidR="002945F1" w:rsidRPr="002945F1">
        <w:rPr>
          <w:rFonts w:ascii="Garamond" w:hAnsi="Garamond"/>
          <w:noProof/>
        </w:rPr>
        <w:tab/>
        <w:t>26</w:t>
      </w:r>
    </w:p>
    <w:p w14:paraId="21CB75C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base aviation gasoline stocks</w:t>
      </w:r>
      <w:r w:rsidRPr="002945F1">
        <w:rPr>
          <w:rFonts w:ascii="Garamond" w:hAnsi="Garamond"/>
          <w:noProof/>
        </w:rPr>
        <w:tab/>
        <w:t>24</w:t>
      </w:r>
    </w:p>
    <w:p w14:paraId="1573005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Batchelor W.A.</w:t>
      </w:r>
      <w:r w:rsidRPr="002945F1">
        <w:rPr>
          <w:rFonts w:ascii="Garamond" w:hAnsi="Garamond"/>
          <w:noProof/>
        </w:rPr>
        <w:tab/>
        <w:t>26</w:t>
      </w:r>
    </w:p>
    <w:p w14:paraId="77E1767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Bathurst Island</w:t>
      </w:r>
      <w:r w:rsidRPr="002945F1">
        <w:rPr>
          <w:rFonts w:ascii="Garamond" w:hAnsi="Garamond"/>
          <w:noProof/>
        </w:rPr>
        <w:tab/>
        <w:t>28</w:t>
      </w:r>
    </w:p>
    <w:p w14:paraId="1F8A205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Bathurst Island Mission</w:t>
      </w:r>
      <w:r w:rsidRPr="002945F1">
        <w:rPr>
          <w:rFonts w:ascii="Garamond" w:hAnsi="Garamond"/>
          <w:noProof/>
        </w:rPr>
        <w:tab/>
        <w:t>27</w:t>
      </w:r>
    </w:p>
    <w:p w14:paraId="1107D8D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Battle of Britain</w:t>
      </w:r>
      <w:r w:rsidRPr="002945F1">
        <w:rPr>
          <w:rFonts w:ascii="Garamond" w:hAnsi="Garamond"/>
          <w:noProof/>
        </w:rPr>
        <w:tab/>
        <w:t>14</w:t>
      </w:r>
    </w:p>
    <w:p w14:paraId="75176A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Beaufort Bombers</w:t>
      </w:r>
      <w:r w:rsidRPr="002945F1">
        <w:rPr>
          <w:rFonts w:ascii="Garamond" w:hAnsi="Garamond"/>
          <w:noProof/>
        </w:rPr>
        <w:tab/>
        <w:t>30</w:t>
      </w:r>
    </w:p>
    <w:p w14:paraId="1E6376B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Benalla</w:t>
      </w:r>
      <w:r w:rsidRPr="002945F1">
        <w:rPr>
          <w:rFonts w:ascii="Garamond" w:hAnsi="Garamond"/>
          <w:noProof/>
        </w:rPr>
        <w:tab/>
        <w:t>26</w:t>
      </w:r>
    </w:p>
    <w:p w14:paraId="68CF040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Benzol</w:t>
      </w:r>
      <w:r w:rsidRPr="002945F1">
        <w:rPr>
          <w:rFonts w:ascii="Garamond" w:hAnsi="Garamond"/>
          <w:noProof/>
        </w:rPr>
        <w:tab/>
        <w:t>13, 14</w:t>
      </w:r>
    </w:p>
    <w:p w14:paraId="68DB6D4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Blackall</w:t>
      </w:r>
      <w:r w:rsidRPr="002945F1">
        <w:rPr>
          <w:rFonts w:ascii="Garamond" w:hAnsi="Garamond"/>
          <w:noProof/>
        </w:rPr>
        <w:tab/>
        <w:t>27</w:t>
      </w:r>
    </w:p>
    <w:p w14:paraId="44FCB8C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Bourke</w:t>
      </w:r>
      <w:r w:rsidRPr="002945F1">
        <w:rPr>
          <w:rFonts w:ascii="Garamond" w:hAnsi="Garamond"/>
          <w:noProof/>
        </w:rPr>
        <w:tab/>
        <w:t>26</w:t>
      </w:r>
    </w:p>
    <w:p w14:paraId="2E497EA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Bowen</w:t>
      </w:r>
      <w:r w:rsidRPr="002945F1">
        <w:rPr>
          <w:rFonts w:ascii="Garamond" w:hAnsi="Garamond"/>
          <w:noProof/>
        </w:rPr>
        <w:tab/>
        <w:t>24, 27, 30</w:t>
      </w:r>
    </w:p>
    <w:p w14:paraId="548D077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Bowser</w:t>
      </w:r>
      <w:r w:rsidRPr="002945F1">
        <w:rPr>
          <w:rFonts w:ascii="Garamond" w:hAnsi="Garamond"/>
          <w:noProof/>
        </w:rPr>
        <w:tab/>
        <w:t>12, 26</w:t>
      </w:r>
    </w:p>
    <w:p w14:paraId="4164338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Brassleton</w:t>
      </w:r>
      <w:r w:rsidRPr="002945F1">
        <w:rPr>
          <w:rFonts w:ascii="Garamond" w:hAnsi="Garamond"/>
          <w:noProof/>
        </w:rPr>
        <w:tab/>
        <w:t>26</w:t>
      </w:r>
    </w:p>
    <w:p w14:paraId="3C1A817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Brisbane</w:t>
      </w:r>
      <w:r w:rsidRPr="002945F1">
        <w:rPr>
          <w:rFonts w:ascii="Garamond" w:hAnsi="Garamond"/>
          <w:noProof/>
        </w:rPr>
        <w:tab/>
        <w:t>5, 12, 24</w:t>
      </w:r>
    </w:p>
    <w:p w14:paraId="5FE5728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Bristol Engines</w:t>
      </w:r>
      <w:r w:rsidRPr="002945F1">
        <w:rPr>
          <w:rFonts w:ascii="Garamond" w:hAnsi="Garamond"/>
          <w:noProof/>
        </w:rPr>
        <w:tab/>
        <w:t>29</w:t>
      </w:r>
    </w:p>
    <w:p w14:paraId="00672C5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Britain</w:t>
      </w:r>
      <w:r w:rsidRPr="002945F1">
        <w:rPr>
          <w:rFonts w:ascii="Garamond" w:hAnsi="Garamond"/>
          <w:noProof/>
        </w:rPr>
        <w:tab/>
        <w:t>3, 20</w:t>
      </w:r>
    </w:p>
    <w:p w14:paraId="111BC44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Air Ministry</w:t>
      </w:r>
      <w:r w:rsidRPr="002945F1">
        <w:rPr>
          <w:rFonts w:ascii="Garamond" w:hAnsi="Garamond"/>
          <w:noProof/>
        </w:rPr>
        <w:tab/>
        <w:t>13, 14, 24</w:t>
      </w:r>
    </w:p>
    <w:p w14:paraId="714632C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Empire</w:t>
      </w:r>
      <w:r w:rsidRPr="002945F1">
        <w:rPr>
          <w:rFonts w:ascii="Garamond" w:hAnsi="Garamond"/>
          <w:noProof/>
        </w:rPr>
        <w:tab/>
        <w:t>3, 7, 13, 14, 18, 20, 30, 31</w:t>
      </w:r>
    </w:p>
    <w:p w14:paraId="2D1814E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Fleet</w:t>
      </w:r>
      <w:r w:rsidRPr="002945F1">
        <w:rPr>
          <w:rFonts w:ascii="Garamond" w:hAnsi="Garamond"/>
          <w:noProof/>
        </w:rPr>
        <w:tab/>
        <w:t>31</w:t>
      </w:r>
    </w:p>
    <w:p w14:paraId="0FE7E9B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Government</w:t>
      </w:r>
      <w:r w:rsidRPr="002945F1">
        <w:rPr>
          <w:rFonts w:ascii="Garamond" w:hAnsi="Garamond"/>
          <w:noProof/>
        </w:rPr>
        <w:tab/>
        <w:t>7</w:t>
      </w:r>
    </w:p>
    <w:p w14:paraId="4EFE09F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Imperial Oil Company Limited</w:t>
      </w:r>
      <w:r w:rsidRPr="002945F1">
        <w:rPr>
          <w:rFonts w:ascii="Garamond" w:hAnsi="Garamond"/>
          <w:noProof/>
        </w:rPr>
        <w:tab/>
        <w:t>4</w:t>
      </w:r>
    </w:p>
    <w:p w14:paraId="02D1259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British Petroleum</w:t>
      </w:r>
      <w:r w:rsidRPr="002945F1">
        <w:rPr>
          <w:rFonts w:ascii="Garamond" w:hAnsi="Garamond"/>
          <w:noProof/>
        </w:rPr>
        <w:tab/>
        <w:t>4</w:t>
      </w:r>
    </w:p>
    <w:p w14:paraId="2C9B078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Broken Hill</w:t>
      </w:r>
      <w:r w:rsidRPr="002945F1">
        <w:rPr>
          <w:rFonts w:ascii="Garamond" w:hAnsi="Garamond"/>
          <w:noProof/>
        </w:rPr>
        <w:tab/>
        <w:t>12, 26</w:t>
      </w:r>
    </w:p>
    <w:p w14:paraId="527D072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Broome</w:t>
      </w:r>
      <w:r w:rsidRPr="002945F1">
        <w:rPr>
          <w:rFonts w:ascii="Garamond" w:hAnsi="Garamond"/>
          <w:noProof/>
        </w:rPr>
        <w:tab/>
        <w:t>26</w:t>
      </w:r>
    </w:p>
    <w:p w14:paraId="2187979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Brunette Downs</w:t>
      </w:r>
      <w:r w:rsidRPr="002945F1">
        <w:rPr>
          <w:rFonts w:ascii="Garamond" w:hAnsi="Garamond"/>
          <w:noProof/>
        </w:rPr>
        <w:tab/>
        <w:t>27</w:t>
      </w:r>
    </w:p>
    <w:p w14:paraId="69CE64F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Bundaberg</w:t>
      </w:r>
      <w:r w:rsidRPr="002945F1">
        <w:rPr>
          <w:rFonts w:ascii="Garamond" w:hAnsi="Garamond"/>
          <w:noProof/>
        </w:rPr>
        <w:tab/>
        <w:t>27, 28</w:t>
      </w:r>
    </w:p>
    <w:p w14:paraId="2E039EDD"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C</w:t>
      </w:r>
    </w:p>
    <w:p w14:paraId="5BF23CE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C.C.Wakefield (Castrol)</w:t>
      </w:r>
      <w:r w:rsidRPr="002945F1">
        <w:rPr>
          <w:rFonts w:ascii="Garamond" w:hAnsi="Garamond"/>
          <w:noProof/>
        </w:rPr>
        <w:tab/>
        <w:t>23</w:t>
      </w:r>
    </w:p>
    <w:p w14:paraId="77185C9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C.O.R.</w:t>
      </w:r>
      <w:r w:rsidRPr="002945F1">
        <w:rPr>
          <w:rFonts w:ascii="Garamond" w:hAnsi="Garamond"/>
          <w:noProof/>
        </w:rPr>
        <w:tab/>
        <w:t>4, 23</w:t>
      </w:r>
    </w:p>
    <w:p w14:paraId="7CA4D66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C.O.R. Laverton (Vic)</w:t>
      </w:r>
      <w:r w:rsidRPr="002945F1">
        <w:rPr>
          <w:rFonts w:ascii="Garamond" w:hAnsi="Garamond"/>
          <w:noProof/>
        </w:rPr>
        <w:tab/>
        <w:t>22</w:t>
      </w:r>
    </w:p>
    <w:p w14:paraId="5AC3486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Cadmium-Nickel bearings</w:t>
      </w:r>
      <w:r w:rsidRPr="002945F1">
        <w:rPr>
          <w:rFonts w:ascii="Garamond" w:hAnsi="Garamond"/>
          <w:noProof/>
        </w:rPr>
        <w:tab/>
        <w:t>29</w:t>
      </w:r>
    </w:p>
    <w:p w14:paraId="10BD567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Cairns</w:t>
      </w:r>
      <w:r w:rsidRPr="002945F1">
        <w:rPr>
          <w:rFonts w:ascii="Garamond" w:hAnsi="Garamond"/>
          <w:noProof/>
        </w:rPr>
        <w:tab/>
        <w:t>3, 5, 12, 27, 30, 37</w:t>
      </w:r>
    </w:p>
    <w:p w14:paraId="4AA9B0F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Cairns Airport</w:t>
      </w:r>
      <w:r w:rsidRPr="002945F1">
        <w:rPr>
          <w:rFonts w:ascii="Garamond" w:hAnsi="Garamond"/>
          <w:noProof/>
        </w:rPr>
        <w:tab/>
        <w:t>5</w:t>
      </w:r>
    </w:p>
    <w:p w14:paraId="6AF61ED6" w14:textId="6C15F15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Caltex</w:t>
      </w:r>
      <w:r w:rsidRPr="002945F1">
        <w:rPr>
          <w:rFonts w:ascii="Garamond" w:hAnsi="Garamond"/>
          <w:noProof/>
        </w:rPr>
        <w:tab/>
      </w:r>
      <w:r w:rsidR="004B5A74">
        <w:rPr>
          <w:rFonts w:ascii="Garamond" w:hAnsi="Garamond"/>
          <w:noProof/>
        </w:rPr>
        <w:t xml:space="preserve">5, </w:t>
      </w:r>
      <w:r w:rsidRPr="002945F1">
        <w:rPr>
          <w:rFonts w:ascii="Garamond" w:hAnsi="Garamond"/>
          <w:noProof/>
        </w:rPr>
        <w:t>15</w:t>
      </w:r>
    </w:p>
    <w:p w14:paraId="37E2257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Cambden</w:t>
      </w:r>
      <w:r w:rsidRPr="002945F1">
        <w:rPr>
          <w:rFonts w:ascii="Garamond" w:hAnsi="Garamond"/>
          <w:noProof/>
        </w:rPr>
        <w:tab/>
        <w:t>26</w:t>
      </w:r>
    </w:p>
    <w:p w14:paraId="79C4B6A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Cambridge</w:t>
      </w:r>
      <w:r w:rsidRPr="002945F1">
        <w:rPr>
          <w:rFonts w:ascii="Garamond" w:hAnsi="Garamond"/>
          <w:noProof/>
        </w:rPr>
        <w:tab/>
        <w:t>30</w:t>
      </w:r>
    </w:p>
    <w:p w14:paraId="0AA0E04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Camooweal</w:t>
      </w:r>
      <w:r w:rsidRPr="002945F1">
        <w:rPr>
          <w:rFonts w:ascii="Garamond" w:hAnsi="Garamond"/>
          <w:noProof/>
        </w:rPr>
        <w:tab/>
        <w:t>27</w:t>
      </w:r>
    </w:p>
    <w:p w14:paraId="58C86D3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Canberra</w:t>
      </w:r>
      <w:r w:rsidRPr="002945F1">
        <w:rPr>
          <w:rFonts w:ascii="Garamond" w:hAnsi="Garamond"/>
          <w:noProof/>
        </w:rPr>
        <w:tab/>
        <w:t>27</w:t>
      </w:r>
    </w:p>
    <w:p w14:paraId="1C13A38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carburettor</w:t>
      </w:r>
      <w:r w:rsidRPr="002945F1">
        <w:rPr>
          <w:rFonts w:ascii="Garamond" w:hAnsi="Garamond"/>
          <w:noProof/>
        </w:rPr>
        <w:tab/>
        <w:t>18</w:t>
      </w:r>
    </w:p>
    <w:p w14:paraId="3874B71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Carnarvon</w:t>
      </w:r>
      <w:r w:rsidRPr="002945F1">
        <w:rPr>
          <w:rFonts w:ascii="Garamond" w:hAnsi="Garamond"/>
          <w:noProof/>
        </w:rPr>
        <w:tab/>
        <w:t>26</w:t>
      </w:r>
    </w:p>
    <w:p w14:paraId="70A02F9D"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Ceduna</w:t>
      </w:r>
      <w:r w:rsidRPr="002945F1">
        <w:rPr>
          <w:rFonts w:ascii="Garamond" w:hAnsi="Garamond"/>
          <w:noProof/>
        </w:rPr>
        <w:tab/>
        <w:t>26</w:t>
      </w:r>
    </w:p>
    <w:p w14:paraId="4C4F807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CFR Motor Method</w:t>
      </w:r>
      <w:r w:rsidRPr="002945F1">
        <w:rPr>
          <w:rFonts w:ascii="Garamond" w:hAnsi="Garamond"/>
          <w:noProof/>
        </w:rPr>
        <w:tab/>
        <w:t>14</w:t>
      </w:r>
    </w:p>
    <w:p w14:paraId="2100146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chamois</w:t>
      </w:r>
      <w:r w:rsidRPr="002945F1">
        <w:rPr>
          <w:rFonts w:ascii="Garamond" w:hAnsi="Garamond"/>
          <w:noProof/>
        </w:rPr>
        <w:tab/>
        <w:t>18</w:t>
      </w:r>
    </w:p>
    <w:p w14:paraId="1B1B454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Charleville</w:t>
      </w:r>
      <w:r w:rsidRPr="002945F1">
        <w:rPr>
          <w:rFonts w:ascii="Garamond" w:hAnsi="Garamond"/>
          <w:noProof/>
        </w:rPr>
        <w:tab/>
        <w:t>12, 27, 28, 30</w:t>
      </w:r>
    </w:p>
    <w:p w14:paraId="003C8AE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Cheetah IX</w:t>
      </w:r>
      <w:r w:rsidRPr="002945F1">
        <w:rPr>
          <w:rFonts w:ascii="Garamond" w:hAnsi="Garamond"/>
          <w:noProof/>
        </w:rPr>
        <w:tab/>
        <w:t>8</w:t>
      </w:r>
    </w:p>
    <w:p w14:paraId="2DAAAEC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Cloncurry</w:t>
      </w:r>
      <w:r w:rsidRPr="002945F1">
        <w:rPr>
          <w:rFonts w:ascii="Garamond" w:hAnsi="Garamond"/>
          <w:noProof/>
        </w:rPr>
        <w:tab/>
        <w:t>27, 28, 30</w:t>
      </w:r>
    </w:p>
    <w:p w14:paraId="07FF7B0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Coen</w:t>
      </w:r>
      <w:r w:rsidRPr="002945F1">
        <w:rPr>
          <w:rFonts w:ascii="Garamond" w:hAnsi="Garamond"/>
          <w:noProof/>
        </w:rPr>
        <w:tab/>
        <w:t>27, 28, 30</w:t>
      </w:r>
    </w:p>
    <w:p w14:paraId="6F1FC45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Coffs Harbour</w:t>
      </w:r>
      <w:r w:rsidRPr="002945F1">
        <w:rPr>
          <w:rFonts w:ascii="Garamond" w:hAnsi="Garamond"/>
          <w:noProof/>
        </w:rPr>
        <w:tab/>
        <w:t>26, 30</w:t>
      </w:r>
    </w:p>
    <w:p w14:paraId="30BCF13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Colour</w:t>
      </w:r>
      <w:r w:rsidRPr="002945F1">
        <w:rPr>
          <w:rFonts w:ascii="Garamond" w:hAnsi="Garamond"/>
          <w:noProof/>
        </w:rPr>
        <w:tab/>
        <w:t>13, 14</w:t>
      </w:r>
    </w:p>
    <w:p w14:paraId="5B7D8A5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Combe</w:t>
      </w:r>
      <w:r w:rsidRPr="002945F1">
        <w:rPr>
          <w:rFonts w:ascii="Garamond" w:hAnsi="Garamond"/>
          <w:noProof/>
        </w:rPr>
        <w:tab/>
        <w:t>7</w:t>
      </w:r>
    </w:p>
    <w:p w14:paraId="7A31058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Commonwealth Government</w:t>
      </w:r>
      <w:r w:rsidRPr="002945F1">
        <w:rPr>
          <w:rFonts w:ascii="Garamond" w:hAnsi="Garamond"/>
          <w:noProof/>
        </w:rPr>
        <w:tab/>
        <w:t>23</w:t>
      </w:r>
    </w:p>
    <w:p w14:paraId="45AD97F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Commonwealth of Australia</w:t>
      </w:r>
      <w:r w:rsidRPr="002945F1">
        <w:rPr>
          <w:rFonts w:ascii="Garamond" w:hAnsi="Garamond"/>
          <w:noProof/>
        </w:rPr>
        <w:tab/>
        <w:t>3, 22, 23, 24, 27</w:t>
      </w:r>
    </w:p>
    <w:p w14:paraId="2FAB6759" w14:textId="20D874B8"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Commonwealth Oil Refineries</w:t>
      </w:r>
      <w:r w:rsidRPr="002945F1">
        <w:rPr>
          <w:rFonts w:ascii="Garamond" w:hAnsi="Garamond"/>
          <w:noProof/>
        </w:rPr>
        <w:tab/>
        <w:t>4</w:t>
      </w:r>
      <w:r w:rsidR="004B5A74">
        <w:rPr>
          <w:rFonts w:ascii="Garamond" w:hAnsi="Garamond"/>
          <w:noProof/>
        </w:rPr>
        <w:t>, 15</w:t>
      </w:r>
    </w:p>
    <w:p w14:paraId="27B1E00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Cook</w:t>
      </w:r>
      <w:r w:rsidRPr="002945F1">
        <w:rPr>
          <w:rFonts w:ascii="Garamond" w:hAnsi="Garamond"/>
          <w:noProof/>
        </w:rPr>
        <w:tab/>
        <w:t>26</w:t>
      </w:r>
    </w:p>
    <w:p w14:paraId="6DEC4A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Cooktown</w:t>
      </w:r>
      <w:r w:rsidRPr="002945F1">
        <w:rPr>
          <w:rFonts w:ascii="Garamond" w:hAnsi="Garamond"/>
          <w:noProof/>
        </w:rPr>
        <w:tab/>
        <w:t>12, 27, 28, 30</w:t>
      </w:r>
    </w:p>
    <w:p w14:paraId="1CF8C7E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Cootamundra,</w:t>
      </w:r>
      <w:r w:rsidRPr="002945F1">
        <w:rPr>
          <w:rFonts w:ascii="Garamond" w:hAnsi="Garamond"/>
          <w:noProof/>
        </w:rPr>
        <w:tab/>
        <w:t>26</w:t>
      </w:r>
    </w:p>
    <w:p w14:paraId="0F19BDA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Copper Strip Corrosion</w:t>
      </w:r>
      <w:r w:rsidRPr="002945F1">
        <w:rPr>
          <w:rFonts w:ascii="Garamond" w:hAnsi="Garamond"/>
          <w:noProof/>
        </w:rPr>
        <w:tab/>
        <w:t>13, 14</w:t>
      </w:r>
    </w:p>
    <w:p w14:paraId="698DE6F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COR</w:t>
      </w:r>
      <w:r w:rsidRPr="002945F1">
        <w:rPr>
          <w:rFonts w:ascii="Garamond" w:hAnsi="Garamond"/>
          <w:noProof/>
        </w:rPr>
        <w:tab/>
        <w:t>19</w:t>
      </w:r>
    </w:p>
    <w:p w14:paraId="03E190A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crankcase oil</w:t>
      </w:r>
      <w:r w:rsidRPr="002945F1">
        <w:rPr>
          <w:rFonts w:ascii="Garamond" w:hAnsi="Garamond"/>
          <w:noProof/>
        </w:rPr>
        <w:tab/>
        <w:t>19</w:t>
      </w:r>
    </w:p>
    <w:p w14:paraId="7F764B9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Cressy</w:t>
      </w:r>
      <w:r w:rsidRPr="002945F1">
        <w:rPr>
          <w:rFonts w:ascii="Garamond" w:hAnsi="Garamond"/>
          <w:noProof/>
        </w:rPr>
        <w:tab/>
        <w:t>26</w:t>
      </w:r>
    </w:p>
    <w:p w14:paraId="783F27F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Cunderdin</w:t>
      </w:r>
      <w:r w:rsidRPr="002945F1">
        <w:rPr>
          <w:rFonts w:ascii="Garamond" w:hAnsi="Garamond"/>
          <w:noProof/>
        </w:rPr>
        <w:tab/>
        <w:t>26</w:t>
      </w:r>
    </w:p>
    <w:p w14:paraId="29EDF50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Currie (King Island)</w:t>
      </w:r>
      <w:r w:rsidRPr="002945F1">
        <w:rPr>
          <w:rFonts w:ascii="Garamond" w:hAnsi="Garamond"/>
          <w:noProof/>
        </w:rPr>
        <w:tab/>
        <w:t>26</w:t>
      </w:r>
    </w:p>
    <w:p w14:paraId="28DE82A3"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D</w:t>
      </w:r>
    </w:p>
    <w:p w14:paraId="7B46604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D.T.D. 230</w:t>
      </w:r>
      <w:r w:rsidRPr="002945F1">
        <w:rPr>
          <w:rFonts w:ascii="Garamond" w:hAnsi="Garamond"/>
          <w:noProof/>
        </w:rPr>
        <w:tab/>
        <w:t>24</w:t>
      </w:r>
    </w:p>
    <w:p w14:paraId="55E9A04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Daly Waters</w:t>
      </w:r>
      <w:r w:rsidRPr="002945F1">
        <w:rPr>
          <w:rFonts w:ascii="Garamond" w:hAnsi="Garamond"/>
          <w:noProof/>
        </w:rPr>
        <w:tab/>
        <w:t>27, 28, 30</w:t>
      </w:r>
    </w:p>
    <w:p w14:paraId="7EB674B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Darwin</w:t>
      </w:r>
      <w:r w:rsidRPr="002945F1">
        <w:rPr>
          <w:rFonts w:ascii="Garamond" w:hAnsi="Garamond"/>
          <w:noProof/>
        </w:rPr>
        <w:tab/>
        <w:t>3, 5, 12, 15, 16, 24, 27, 28, 29, 30</w:t>
      </w:r>
    </w:p>
    <w:p w14:paraId="38A8A82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lastRenderedPageBreak/>
        <w:t>Darwin airport</w:t>
      </w:r>
      <w:r w:rsidRPr="002945F1">
        <w:rPr>
          <w:rFonts w:ascii="Garamond" w:hAnsi="Garamond"/>
          <w:noProof/>
        </w:rPr>
        <w:tab/>
        <w:t>7</w:t>
      </w:r>
    </w:p>
    <w:p w14:paraId="394712C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Deniliquin</w:t>
      </w:r>
      <w:r w:rsidRPr="002945F1">
        <w:rPr>
          <w:rFonts w:ascii="Garamond" w:hAnsi="Garamond"/>
          <w:noProof/>
        </w:rPr>
        <w:tab/>
        <w:t>26</w:t>
      </w:r>
    </w:p>
    <w:p w14:paraId="76A7D10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Department of Air</w:t>
      </w:r>
      <w:r w:rsidRPr="002945F1">
        <w:rPr>
          <w:rFonts w:ascii="Garamond" w:hAnsi="Garamond"/>
          <w:noProof/>
        </w:rPr>
        <w:tab/>
        <w:t>23</w:t>
      </w:r>
    </w:p>
    <w:p w14:paraId="1F0BD67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Department of Civil Aviation</w:t>
      </w:r>
      <w:r w:rsidRPr="002945F1">
        <w:rPr>
          <w:rFonts w:ascii="Garamond" w:hAnsi="Garamond"/>
          <w:noProof/>
        </w:rPr>
        <w:tab/>
        <w:t>23</w:t>
      </w:r>
    </w:p>
    <w:p w14:paraId="2430292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Derby</w:t>
      </w:r>
      <w:r w:rsidRPr="002945F1">
        <w:rPr>
          <w:rFonts w:ascii="Garamond" w:hAnsi="Garamond"/>
          <w:noProof/>
        </w:rPr>
        <w:tab/>
        <w:t>26</w:t>
      </w:r>
    </w:p>
    <w:p w14:paraId="66A7189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DH-60 Gypsy Moth</w:t>
      </w:r>
      <w:r w:rsidRPr="002945F1">
        <w:rPr>
          <w:rFonts w:ascii="Garamond" w:hAnsi="Garamond"/>
          <w:noProof/>
        </w:rPr>
        <w:tab/>
        <w:t>4</w:t>
      </w:r>
    </w:p>
    <w:p w14:paraId="3367B39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DH-82 Tiger Moth</w:t>
      </w:r>
      <w:r w:rsidRPr="002945F1">
        <w:rPr>
          <w:rFonts w:ascii="Garamond" w:hAnsi="Garamond"/>
          <w:noProof/>
        </w:rPr>
        <w:tab/>
        <w:t>9, 10, 19</w:t>
      </w:r>
    </w:p>
    <w:p w14:paraId="2C60C9E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Distillation</w:t>
      </w:r>
      <w:r w:rsidRPr="002945F1">
        <w:rPr>
          <w:rFonts w:ascii="Garamond" w:hAnsi="Garamond"/>
          <w:noProof/>
        </w:rPr>
        <w:tab/>
        <w:t>13, 14</w:t>
      </w:r>
    </w:p>
    <w:p w14:paraId="182E389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Drysdale Mission</w:t>
      </w:r>
      <w:r w:rsidRPr="002945F1">
        <w:rPr>
          <w:rFonts w:ascii="Garamond" w:hAnsi="Garamond"/>
          <w:noProof/>
        </w:rPr>
        <w:tab/>
        <w:t>30</w:t>
      </w:r>
    </w:p>
    <w:p w14:paraId="403D25D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DTD 224</w:t>
      </w:r>
      <w:r w:rsidRPr="002945F1">
        <w:rPr>
          <w:rFonts w:ascii="Garamond" w:hAnsi="Garamond"/>
          <w:noProof/>
        </w:rPr>
        <w:tab/>
        <w:t>15</w:t>
      </w:r>
    </w:p>
    <w:p w14:paraId="04E152B2" w14:textId="54345962"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DTD 230</w:t>
      </w:r>
      <w:r w:rsidRPr="002945F1">
        <w:rPr>
          <w:rFonts w:ascii="Garamond" w:hAnsi="Garamond"/>
          <w:noProof/>
        </w:rPr>
        <w:tab/>
      </w:r>
      <w:r w:rsidR="004B5A74">
        <w:rPr>
          <w:rFonts w:ascii="Garamond" w:hAnsi="Garamond"/>
          <w:noProof/>
        </w:rPr>
        <w:t xml:space="preserve">10, </w:t>
      </w:r>
      <w:r w:rsidRPr="002945F1">
        <w:rPr>
          <w:rFonts w:ascii="Garamond" w:hAnsi="Garamond"/>
          <w:noProof/>
        </w:rPr>
        <w:t>15</w:t>
      </w:r>
    </w:p>
    <w:p w14:paraId="2BFCA54C"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bCs/>
          <w:iCs/>
          <w:noProof/>
        </w:rPr>
        <w:t>DTD-109</w:t>
      </w:r>
      <w:r w:rsidRPr="002945F1">
        <w:rPr>
          <w:rFonts w:ascii="Garamond" w:hAnsi="Garamond"/>
          <w:noProof/>
        </w:rPr>
        <w:tab/>
        <w:t>11</w:t>
      </w:r>
    </w:p>
    <w:p w14:paraId="165E17BF" w14:textId="7755EDCC"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DTD-224</w:t>
      </w:r>
      <w:r w:rsidRPr="002945F1">
        <w:rPr>
          <w:rFonts w:ascii="Garamond" w:hAnsi="Garamond"/>
          <w:noProof/>
        </w:rPr>
        <w:tab/>
      </w:r>
      <w:r w:rsidR="004B5A74">
        <w:rPr>
          <w:rFonts w:ascii="Garamond" w:hAnsi="Garamond"/>
          <w:noProof/>
        </w:rPr>
        <w:t xml:space="preserve">8, </w:t>
      </w:r>
      <w:r w:rsidRPr="002945F1">
        <w:rPr>
          <w:rFonts w:ascii="Garamond" w:hAnsi="Garamond"/>
          <w:noProof/>
        </w:rPr>
        <w:t>13, 14</w:t>
      </w:r>
    </w:p>
    <w:p w14:paraId="4F87974C" w14:textId="3690AC36"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DTD-230</w:t>
      </w:r>
      <w:r w:rsidRPr="002945F1">
        <w:rPr>
          <w:rFonts w:ascii="Garamond" w:hAnsi="Garamond"/>
          <w:noProof/>
        </w:rPr>
        <w:tab/>
      </w:r>
      <w:r w:rsidR="004B5A74">
        <w:rPr>
          <w:rFonts w:ascii="Garamond" w:hAnsi="Garamond"/>
          <w:noProof/>
        </w:rPr>
        <w:t xml:space="preserve">8, </w:t>
      </w:r>
      <w:r w:rsidRPr="002945F1">
        <w:rPr>
          <w:rFonts w:ascii="Garamond" w:hAnsi="Garamond"/>
          <w:noProof/>
        </w:rPr>
        <w:t>13, 14, 18</w:t>
      </w:r>
    </w:p>
    <w:p w14:paraId="3F6996C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Dubbo</w:t>
      </w:r>
      <w:r w:rsidRPr="002945F1">
        <w:rPr>
          <w:rFonts w:ascii="Garamond" w:hAnsi="Garamond"/>
          <w:noProof/>
        </w:rPr>
        <w:tab/>
        <w:t>26</w:t>
      </w:r>
    </w:p>
    <w:p w14:paraId="50CA38D1"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E</w:t>
      </w:r>
    </w:p>
    <w:p w14:paraId="78F292A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Empire flying boats</w:t>
      </w:r>
      <w:r w:rsidRPr="002945F1">
        <w:rPr>
          <w:rFonts w:ascii="Garamond" w:hAnsi="Garamond"/>
          <w:noProof/>
        </w:rPr>
        <w:tab/>
        <w:t>24</w:t>
      </w:r>
    </w:p>
    <w:p w14:paraId="0CF1CE2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England</w:t>
      </w:r>
      <w:r w:rsidRPr="002945F1">
        <w:rPr>
          <w:rFonts w:ascii="Garamond" w:hAnsi="Garamond"/>
          <w:noProof/>
        </w:rPr>
        <w:tab/>
        <w:t>24</w:t>
      </w:r>
    </w:p>
    <w:p w14:paraId="337E061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Esperance</w:t>
      </w:r>
      <w:r w:rsidRPr="002945F1">
        <w:rPr>
          <w:rFonts w:ascii="Garamond" w:hAnsi="Garamond"/>
          <w:noProof/>
        </w:rPr>
        <w:tab/>
        <w:t>28</w:t>
      </w:r>
    </w:p>
    <w:p w14:paraId="04BC26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Esperance Bay</w:t>
      </w:r>
      <w:r w:rsidRPr="002945F1">
        <w:rPr>
          <w:rFonts w:ascii="Garamond" w:hAnsi="Garamond"/>
          <w:noProof/>
        </w:rPr>
        <w:tab/>
        <w:t>26</w:t>
      </w:r>
    </w:p>
    <w:p w14:paraId="4123920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Essendon</w:t>
      </w:r>
      <w:r w:rsidRPr="002945F1">
        <w:rPr>
          <w:rFonts w:ascii="Garamond" w:hAnsi="Garamond"/>
          <w:noProof/>
        </w:rPr>
        <w:tab/>
        <w:t>26</w:t>
      </w:r>
    </w:p>
    <w:p w14:paraId="0CA6340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Esso</w:t>
      </w:r>
      <w:r w:rsidRPr="002945F1">
        <w:rPr>
          <w:rFonts w:ascii="Garamond" w:hAnsi="Garamond"/>
          <w:noProof/>
        </w:rPr>
        <w:tab/>
        <w:t>5</w:t>
      </w:r>
    </w:p>
    <w:p w14:paraId="5F275C7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Ethyl Blending Plant</w:t>
      </w:r>
      <w:r w:rsidRPr="002945F1">
        <w:rPr>
          <w:rFonts w:ascii="Garamond" w:hAnsi="Garamond"/>
          <w:noProof/>
        </w:rPr>
        <w:tab/>
        <w:t>28</w:t>
      </w:r>
    </w:p>
    <w:p w14:paraId="0414271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Ethyl Gasoline</w:t>
      </w:r>
      <w:r w:rsidRPr="002945F1">
        <w:rPr>
          <w:rFonts w:ascii="Garamond" w:hAnsi="Garamond"/>
          <w:noProof/>
        </w:rPr>
        <w:tab/>
        <w:t>19</w:t>
      </w:r>
    </w:p>
    <w:p w14:paraId="142C649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Ethyl Mixing Plants</w:t>
      </w:r>
      <w:r w:rsidRPr="002945F1">
        <w:rPr>
          <w:rFonts w:ascii="Garamond" w:hAnsi="Garamond"/>
          <w:noProof/>
        </w:rPr>
        <w:tab/>
        <w:t>24</w:t>
      </w:r>
    </w:p>
    <w:p w14:paraId="061CAAE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Europe</w:t>
      </w:r>
      <w:r w:rsidRPr="002945F1">
        <w:rPr>
          <w:rFonts w:ascii="Garamond" w:hAnsi="Garamond"/>
          <w:noProof/>
        </w:rPr>
        <w:tab/>
        <w:t>14, 15</w:t>
      </w:r>
    </w:p>
    <w:p w14:paraId="14D5784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Evans Head</w:t>
      </w:r>
      <w:r w:rsidRPr="002945F1">
        <w:rPr>
          <w:rFonts w:ascii="Garamond" w:hAnsi="Garamond"/>
          <w:noProof/>
        </w:rPr>
        <w:tab/>
        <w:t>26</w:t>
      </w:r>
    </w:p>
    <w:p w14:paraId="5C72ED4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Existent Gum</w:t>
      </w:r>
      <w:r w:rsidRPr="002945F1">
        <w:rPr>
          <w:rFonts w:ascii="Garamond" w:hAnsi="Garamond"/>
          <w:noProof/>
        </w:rPr>
        <w:tab/>
        <w:t>13, 14</w:t>
      </w:r>
    </w:p>
    <w:p w14:paraId="40061902"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F</w:t>
      </w:r>
    </w:p>
    <w:p w14:paraId="44FA357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Farina</w:t>
      </w:r>
      <w:r w:rsidRPr="002945F1">
        <w:rPr>
          <w:rFonts w:ascii="Garamond" w:hAnsi="Garamond"/>
          <w:noProof/>
        </w:rPr>
        <w:tab/>
        <w:t>12, 26</w:t>
      </w:r>
    </w:p>
    <w:p w14:paraId="4DE325D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Fitzroy Crossing</w:t>
      </w:r>
      <w:r w:rsidRPr="002945F1">
        <w:rPr>
          <w:rFonts w:ascii="Garamond" w:hAnsi="Garamond"/>
          <w:noProof/>
        </w:rPr>
        <w:tab/>
        <w:t>26</w:t>
      </w:r>
    </w:p>
    <w:p w14:paraId="1E2EDD9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Forrest</w:t>
      </w:r>
      <w:r w:rsidRPr="002945F1">
        <w:rPr>
          <w:rFonts w:ascii="Garamond" w:hAnsi="Garamond"/>
          <w:noProof/>
        </w:rPr>
        <w:tab/>
        <w:t>26</w:t>
      </w:r>
    </w:p>
    <w:p w14:paraId="06F74D0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France</w:t>
      </w:r>
      <w:r w:rsidRPr="002945F1">
        <w:rPr>
          <w:rFonts w:ascii="Garamond" w:hAnsi="Garamond"/>
          <w:noProof/>
        </w:rPr>
        <w:tab/>
        <w:t>20</w:t>
      </w:r>
    </w:p>
    <w:p w14:paraId="5852223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Freezing Point</w:t>
      </w:r>
      <w:r w:rsidRPr="002945F1">
        <w:rPr>
          <w:rFonts w:ascii="Garamond" w:hAnsi="Garamond"/>
          <w:noProof/>
        </w:rPr>
        <w:tab/>
        <w:t>13, 14</w:t>
      </w:r>
    </w:p>
    <w:p w14:paraId="61F66AD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Fremantle</w:t>
      </w:r>
      <w:r w:rsidRPr="002945F1">
        <w:rPr>
          <w:rFonts w:ascii="Garamond" w:hAnsi="Garamond"/>
          <w:noProof/>
        </w:rPr>
        <w:tab/>
        <w:t>5, 29</w:t>
      </w:r>
    </w:p>
    <w:p w14:paraId="456CDCE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Fuel installation No. 1 Aircraft Depot (Vacuum)</w:t>
      </w:r>
      <w:r w:rsidRPr="002945F1">
        <w:rPr>
          <w:rFonts w:ascii="Garamond" w:hAnsi="Garamond"/>
          <w:noProof/>
        </w:rPr>
        <w:tab/>
        <w:t>10</w:t>
      </w:r>
    </w:p>
    <w:p w14:paraId="7C63188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Fuel installation No. 2 Aircraft Depot (Shell)</w:t>
      </w:r>
      <w:r w:rsidRPr="002945F1">
        <w:rPr>
          <w:rFonts w:ascii="Garamond" w:hAnsi="Garamond"/>
          <w:noProof/>
        </w:rPr>
        <w:tab/>
        <w:t>10</w:t>
      </w:r>
    </w:p>
    <w:p w14:paraId="00B0DCF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Fulham</w:t>
      </w:r>
      <w:r w:rsidRPr="002945F1">
        <w:rPr>
          <w:rFonts w:ascii="Garamond" w:hAnsi="Garamond"/>
          <w:noProof/>
        </w:rPr>
        <w:tab/>
        <w:t>26</w:t>
      </w:r>
    </w:p>
    <w:p w14:paraId="1C1ACFF9"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G</w:t>
      </w:r>
    </w:p>
    <w:p w14:paraId="4BA932D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G.S.Walden</w:t>
      </w:r>
      <w:r w:rsidRPr="002945F1">
        <w:rPr>
          <w:rFonts w:ascii="Garamond" w:hAnsi="Garamond"/>
          <w:noProof/>
        </w:rPr>
        <w:tab/>
        <w:t>3, 5</w:t>
      </w:r>
    </w:p>
    <w:p w14:paraId="350F331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Geelong</w:t>
      </w:r>
      <w:r w:rsidRPr="002945F1">
        <w:rPr>
          <w:rFonts w:ascii="Garamond" w:hAnsi="Garamond"/>
          <w:noProof/>
        </w:rPr>
        <w:tab/>
        <w:t>26</w:t>
      </w:r>
    </w:p>
    <w:p w14:paraId="23289DBA"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Geraldton</w:t>
      </w:r>
      <w:r w:rsidRPr="002945F1">
        <w:rPr>
          <w:rFonts w:ascii="Garamond" w:hAnsi="Garamond"/>
          <w:noProof/>
        </w:rPr>
        <w:tab/>
        <w:t>26</w:t>
      </w:r>
    </w:p>
    <w:p w14:paraId="6837B94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German</w:t>
      </w:r>
      <w:r w:rsidRPr="002945F1">
        <w:rPr>
          <w:rFonts w:ascii="Garamond" w:hAnsi="Garamond"/>
          <w:noProof/>
        </w:rPr>
        <w:tab/>
        <w:t>29</w:t>
      </w:r>
    </w:p>
    <w:p w14:paraId="3CCB579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Germany</w:t>
      </w:r>
      <w:r w:rsidRPr="002945F1">
        <w:rPr>
          <w:rFonts w:ascii="Garamond" w:hAnsi="Garamond"/>
          <w:noProof/>
        </w:rPr>
        <w:tab/>
        <w:t>3, 20</w:t>
      </w:r>
    </w:p>
    <w:p w14:paraId="5FEC3F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Gladstone</w:t>
      </w:r>
      <w:r w:rsidRPr="002945F1">
        <w:rPr>
          <w:rFonts w:ascii="Garamond" w:hAnsi="Garamond"/>
          <w:noProof/>
        </w:rPr>
        <w:tab/>
        <w:t>24, 27</w:t>
      </w:r>
    </w:p>
    <w:p w14:paraId="0552D6EB"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Great Britain</w:t>
      </w:r>
      <w:r w:rsidRPr="002945F1">
        <w:rPr>
          <w:rFonts w:ascii="Garamond" w:hAnsi="Garamond"/>
          <w:noProof/>
        </w:rPr>
        <w:tab/>
        <w:t>20</w:t>
      </w:r>
    </w:p>
    <w:p w14:paraId="560BA26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Great Depression</w:t>
      </w:r>
      <w:r w:rsidRPr="002945F1">
        <w:rPr>
          <w:rFonts w:ascii="Garamond" w:hAnsi="Garamond"/>
          <w:noProof/>
        </w:rPr>
        <w:tab/>
        <w:t>4</w:t>
      </w:r>
    </w:p>
    <w:p w14:paraId="176229A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Groote Eylandt</w:t>
      </w:r>
      <w:r w:rsidRPr="002945F1">
        <w:rPr>
          <w:rFonts w:ascii="Garamond" w:hAnsi="Garamond"/>
          <w:noProof/>
        </w:rPr>
        <w:tab/>
        <w:t>24, 27, 28, 30</w:t>
      </w:r>
    </w:p>
    <w:p w14:paraId="2BE3C1A8"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H</w:t>
      </w:r>
    </w:p>
    <w:p w14:paraId="5B891E6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H.C. Sleigh</w:t>
      </w:r>
      <w:r w:rsidRPr="002945F1">
        <w:rPr>
          <w:rFonts w:ascii="Garamond" w:hAnsi="Garamond"/>
          <w:noProof/>
        </w:rPr>
        <w:tab/>
        <w:t>4, 23</w:t>
      </w:r>
    </w:p>
    <w:p w14:paraId="36601D2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Haig</w:t>
      </w:r>
      <w:r w:rsidRPr="002945F1">
        <w:rPr>
          <w:rFonts w:ascii="Garamond" w:hAnsi="Garamond"/>
          <w:noProof/>
        </w:rPr>
        <w:tab/>
        <w:t>3, 4</w:t>
      </w:r>
    </w:p>
    <w:p w14:paraId="204A27F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Halls Creek</w:t>
      </w:r>
      <w:r w:rsidRPr="002945F1">
        <w:rPr>
          <w:rFonts w:ascii="Garamond" w:hAnsi="Garamond"/>
          <w:noProof/>
        </w:rPr>
        <w:tab/>
        <w:t>26</w:t>
      </w:r>
    </w:p>
    <w:p w14:paraId="57EB4827" w14:textId="69264E2B"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Hawker Demon</w:t>
      </w:r>
      <w:r w:rsidRPr="002945F1">
        <w:rPr>
          <w:rFonts w:ascii="Garamond" w:hAnsi="Garamond"/>
          <w:noProof/>
        </w:rPr>
        <w:tab/>
      </w:r>
      <w:r w:rsidR="004B5A74">
        <w:rPr>
          <w:rFonts w:ascii="Garamond" w:hAnsi="Garamond"/>
          <w:noProof/>
        </w:rPr>
        <w:t xml:space="preserve">1, </w:t>
      </w:r>
      <w:r w:rsidRPr="002945F1">
        <w:rPr>
          <w:rFonts w:ascii="Garamond" w:hAnsi="Garamond"/>
          <w:noProof/>
        </w:rPr>
        <w:t>8, 9, 16</w:t>
      </w:r>
    </w:p>
    <w:p w14:paraId="2D12DA4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Hay</w:t>
      </w:r>
      <w:r w:rsidRPr="002945F1">
        <w:rPr>
          <w:rFonts w:ascii="Garamond" w:hAnsi="Garamond"/>
          <w:noProof/>
        </w:rPr>
        <w:tab/>
        <w:t>26</w:t>
      </w:r>
    </w:p>
    <w:p w14:paraId="474CEDD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w:t>
      </w:r>
      <w:r w:rsidRPr="002945F1">
        <w:rPr>
          <w:rFonts w:ascii="Garamond" w:hAnsi="Garamond"/>
          <w:noProof/>
        </w:rPr>
        <w:tab/>
        <w:t>7</w:t>
      </w:r>
    </w:p>
    <w:p w14:paraId="6D4C802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 ‘Albatross’</w:t>
      </w:r>
      <w:r w:rsidRPr="002945F1">
        <w:rPr>
          <w:rFonts w:ascii="Garamond" w:hAnsi="Garamond"/>
          <w:noProof/>
        </w:rPr>
        <w:tab/>
        <w:t>5, 6</w:t>
      </w:r>
    </w:p>
    <w:p w14:paraId="2ADE5E5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 ‘Australia’</w:t>
      </w:r>
      <w:r w:rsidRPr="002945F1">
        <w:rPr>
          <w:rFonts w:ascii="Garamond" w:hAnsi="Garamond"/>
          <w:noProof/>
        </w:rPr>
        <w:tab/>
        <w:t>5</w:t>
      </w:r>
    </w:p>
    <w:p w14:paraId="2FD5422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 ‘Canberra’</w:t>
      </w:r>
      <w:r w:rsidRPr="002945F1">
        <w:rPr>
          <w:rFonts w:ascii="Garamond" w:hAnsi="Garamond"/>
          <w:noProof/>
        </w:rPr>
        <w:tab/>
        <w:t>5</w:t>
      </w:r>
    </w:p>
    <w:p w14:paraId="2357041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 ‘Sydney’</w:t>
      </w:r>
      <w:r w:rsidRPr="002945F1">
        <w:rPr>
          <w:rFonts w:ascii="Garamond" w:hAnsi="Garamond"/>
          <w:noProof/>
        </w:rPr>
        <w:tab/>
        <w:t>29</w:t>
      </w:r>
    </w:p>
    <w:p w14:paraId="5C44DC3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HMAS ‘Westralia’</w:t>
      </w:r>
      <w:r w:rsidRPr="002945F1">
        <w:rPr>
          <w:rFonts w:ascii="Garamond" w:hAnsi="Garamond"/>
          <w:noProof/>
        </w:rPr>
        <w:tab/>
        <w:t>5, 6</w:t>
      </w:r>
    </w:p>
    <w:p w14:paraId="58C11F7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Hobart</w:t>
      </w:r>
      <w:r w:rsidRPr="002945F1">
        <w:rPr>
          <w:rFonts w:ascii="Garamond" w:hAnsi="Garamond"/>
          <w:noProof/>
        </w:rPr>
        <w:tab/>
        <w:t>5, 12, 26, 30</w:t>
      </w:r>
    </w:p>
    <w:p w14:paraId="03E1113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Hogan</w:t>
      </w:r>
      <w:r w:rsidRPr="002945F1">
        <w:rPr>
          <w:rFonts w:ascii="Garamond" w:hAnsi="Garamond"/>
          <w:noProof/>
        </w:rPr>
        <w:tab/>
        <w:t>7</w:t>
      </w:r>
    </w:p>
    <w:p w14:paraId="6C5F386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Hurricanes</w:t>
      </w:r>
      <w:r w:rsidRPr="002945F1">
        <w:rPr>
          <w:rFonts w:ascii="Garamond" w:hAnsi="Garamond"/>
          <w:noProof/>
        </w:rPr>
        <w:tab/>
        <w:t>14, 18</w:t>
      </w:r>
    </w:p>
    <w:p w14:paraId="1C03F986"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I</w:t>
      </w:r>
    </w:p>
    <w:p w14:paraId="5F885A6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Independent Oil Industries</w:t>
      </w:r>
      <w:r w:rsidRPr="002945F1">
        <w:rPr>
          <w:rFonts w:ascii="Garamond" w:hAnsi="Garamond"/>
          <w:noProof/>
        </w:rPr>
        <w:tab/>
        <w:t>23</w:t>
      </w:r>
    </w:p>
    <w:p w14:paraId="0D0006C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Indian Ocean</w:t>
      </w:r>
      <w:r w:rsidRPr="002945F1">
        <w:rPr>
          <w:rFonts w:ascii="Garamond" w:hAnsi="Garamond"/>
          <w:noProof/>
        </w:rPr>
        <w:tab/>
        <w:t>3</w:t>
      </w:r>
    </w:p>
    <w:p w14:paraId="55106AA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Inflammables Liquid Act</w:t>
      </w:r>
      <w:r w:rsidRPr="002945F1">
        <w:rPr>
          <w:rFonts w:ascii="Garamond" w:hAnsi="Garamond"/>
          <w:noProof/>
        </w:rPr>
        <w:tab/>
        <w:t>27</w:t>
      </w:r>
    </w:p>
    <w:p w14:paraId="71D7DC7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INTAVA</w:t>
      </w:r>
      <w:r w:rsidRPr="002945F1">
        <w:rPr>
          <w:rFonts w:ascii="Garamond" w:hAnsi="Garamond"/>
          <w:noProof/>
        </w:rPr>
        <w:tab/>
        <w:t>22</w:t>
      </w:r>
    </w:p>
    <w:p w14:paraId="01316E44" w14:textId="672B6C41"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INTAVA Aviation Services</w:t>
      </w:r>
      <w:r w:rsidRPr="002945F1">
        <w:rPr>
          <w:rFonts w:ascii="Garamond" w:hAnsi="Garamond"/>
          <w:noProof/>
        </w:rPr>
        <w:tab/>
      </w:r>
      <w:r w:rsidR="004B5A74">
        <w:rPr>
          <w:rFonts w:ascii="Garamond" w:hAnsi="Garamond"/>
          <w:noProof/>
        </w:rPr>
        <w:t xml:space="preserve">3, </w:t>
      </w:r>
      <w:r w:rsidRPr="002945F1">
        <w:rPr>
          <w:rFonts w:ascii="Garamond" w:hAnsi="Garamond"/>
          <w:noProof/>
        </w:rPr>
        <w:t>8, 31</w:t>
      </w:r>
    </w:p>
    <w:p w14:paraId="59391D4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INTAVA Gasoline</w:t>
      </w:r>
      <w:r w:rsidRPr="002945F1">
        <w:rPr>
          <w:rFonts w:ascii="Garamond" w:hAnsi="Garamond"/>
          <w:noProof/>
        </w:rPr>
        <w:tab/>
        <w:t>26</w:t>
      </w:r>
    </w:p>
    <w:p w14:paraId="7F246F0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Ismailia Egypt</w:t>
      </w:r>
      <w:r w:rsidRPr="002945F1">
        <w:rPr>
          <w:rFonts w:ascii="Garamond" w:hAnsi="Garamond"/>
          <w:noProof/>
        </w:rPr>
        <w:tab/>
        <w:t>3, 7</w:t>
      </w:r>
    </w:p>
    <w:p w14:paraId="33C52C2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Iso-octane</w:t>
      </w:r>
      <w:r w:rsidRPr="002945F1">
        <w:rPr>
          <w:rFonts w:ascii="Garamond" w:hAnsi="Garamond"/>
          <w:noProof/>
        </w:rPr>
        <w:tab/>
        <w:t>18</w:t>
      </w:r>
    </w:p>
    <w:p w14:paraId="2E3B935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Isopropyl Ether</w:t>
      </w:r>
      <w:r w:rsidRPr="002945F1">
        <w:rPr>
          <w:rFonts w:ascii="Garamond" w:hAnsi="Garamond"/>
          <w:noProof/>
        </w:rPr>
        <w:tab/>
        <w:t>18</w:t>
      </w:r>
    </w:p>
    <w:p w14:paraId="3E900270"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J</w:t>
      </w:r>
    </w:p>
    <w:p w14:paraId="35BA655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Japan</w:t>
      </w:r>
      <w:r w:rsidRPr="002945F1">
        <w:rPr>
          <w:rFonts w:ascii="Garamond" w:hAnsi="Garamond"/>
          <w:noProof/>
        </w:rPr>
        <w:tab/>
        <w:t>3, 30</w:t>
      </w:r>
    </w:p>
    <w:p w14:paraId="4ACFA97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Japanese</w:t>
      </w:r>
      <w:r w:rsidRPr="002945F1">
        <w:rPr>
          <w:rFonts w:ascii="Garamond" w:hAnsi="Garamond"/>
          <w:noProof/>
        </w:rPr>
        <w:tab/>
        <w:t>20</w:t>
      </w:r>
    </w:p>
    <w:p w14:paraId="1BA4ACF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Japanese Imperial Navy</w:t>
      </w:r>
      <w:r w:rsidRPr="002945F1">
        <w:rPr>
          <w:rFonts w:ascii="Garamond" w:hAnsi="Garamond"/>
          <w:noProof/>
        </w:rPr>
        <w:tab/>
        <w:t>30</w:t>
      </w:r>
    </w:p>
    <w:p w14:paraId="178C7A2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Jones</w:t>
      </w:r>
      <w:r w:rsidRPr="002945F1">
        <w:rPr>
          <w:rFonts w:ascii="Garamond" w:hAnsi="Garamond"/>
          <w:noProof/>
        </w:rPr>
        <w:tab/>
        <w:t>28</w:t>
      </w:r>
    </w:p>
    <w:p w14:paraId="03376F75"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K</w:t>
      </w:r>
    </w:p>
    <w:p w14:paraId="00BB98F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Kalgoorlie</w:t>
      </w:r>
      <w:r w:rsidRPr="002945F1">
        <w:rPr>
          <w:rFonts w:ascii="Garamond" w:hAnsi="Garamond"/>
          <w:noProof/>
        </w:rPr>
        <w:tab/>
        <w:t>26, 28</w:t>
      </w:r>
    </w:p>
    <w:p w14:paraId="37E753A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Karumba</w:t>
      </w:r>
      <w:r w:rsidRPr="002945F1">
        <w:rPr>
          <w:rFonts w:ascii="Garamond" w:hAnsi="Garamond"/>
          <w:noProof/>
        </w:rPr>
        <w:tab/>
        <w:t>24, 27</w:t>
      </w:r>
    </w:p>
    <w:p w14:paraId="4081396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Katherine</w:t>
      </w:r>
      <w:r w:rsidRPr="002945F1">
        <w:rPr>
          <w:rFonts w:ascii="Garamond" w:hAnsi="Garamond"/>
          <w:noProof/>
        </w:rPr>
        <w:tab/>
        <w:t>27, 28</w:t>
      </w:r>
    </w:p>
    <w:p w14:paraId="3884084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Kellett</w:t>
      </w:r>
      <w:r w:rsidRPr="002945F1">
        <w:rPr>
          <w:rFonts w:ascii="Garamond" w:hAnsi="Garamond"/>
          <w:noProof/>
        </w:rPr>
        <w:tab/>
        <w:t>7</w:t>
      </w:r>
    </w:p>
    <w:p w14:paraId="3C3F2A5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Kenny St. Depot</w:t>
      </w:r>
      <w:r w:rsidRPr="002945F1">
        <w:rPr>
          <w:rFonts w:ascii="Garamond" w:hAnsi="Garamond"/>
          <w:noProof/>
        </w:rPr>
        <w:tab/>
        <w:t>3, 5</w:t>
      </w:r>
    </w:p>
    <w:p w14:paraId="5E47560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Kestrel V</w:t>
      </w:r>
      <w:r w:rsidRPr="002945F1">
        <w:rPr>
          <w:rFonts w:ascii="Garamond" w:hAnsi="Garamond"/>
          <w:noProof/>
        </w:rPr>
        <w:tab/>
        <w:t>8, 9</w:t>
      </w:r>
    </w:p>
    <w:p w14:paraId="71BCBE0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Kimba</w:t>
      </w:r>
      <w:r w:rsidRPr="002945F1">
        <w:rPr>
          <w:rFonts w:ascii="Garamond" w:hAnsi="Garamond"/>
          <w:noProof/>
        </w:rPr>
        <w:tab/>
        <w:t>26</w:t>
      </w:r>
    </w:p>
    <w:p w14:paraId="70D42C0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Kingaroy</w:t>
      </w:r>
      <w:r w:rsidRPr="002945F1">
        <w:rPr>
          <w:rFonts w:ascii="Garamond" w:hAnsi="Garamond"/>
          <w:noProof/>
        </w:rPr>
        <w:tab/>
        <w:t>28</w:t>
      </w:r>
    </w:p>
    <w:p w14:paraId="16A9D5A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Kingscote</w:t>
      </w:r>
      <w:r w:rsidRPr="002945F1">
        <w:rPr>
          <w:rFonts w:ascii="Garamond" w:hAnsi="Garamond"/>
          <w:noProof/>
        </w:rPr>
        <w:tab/>
        <w:t>26</w:t>
      </w:r>
    </w:p>
    <w:p w14:paraId="0C75F15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Kingsford- Smith</w:t>
      </w:r>
      <w:r w:rsidRPr="002945F1">
        <w:rPr>
          <w:rFonts w:ascii="Garamond" w:hAnsi="Garamond"/>
          <w:noProof/>
        </w:rPr>
        <w:tab/>
        <w:t>5</w:t>
      </w:r>
    </w:p>
    <w:p w14:paraId="23B8344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Koepang</w:t>
      </w:r>
      <w:r w:rsidRPr="002945F1">
        <w:rPr>
          <w:rFonts w:ascii="Garamond" w:hAnsi="Garamond"/>
          <w:noProof/>
        </w:rPr>
        <w:tab/>
        <w:t>7</w:t>
      </w:r>
    </w:p>
    <w:p w14:paraId="6CBA5EE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Kormoran</w:t>
      </w:r>
      <w:r w:rsidRPr="002945F1">
        <w:rPr>
          <w:rFonts w:ascii="Garamond" w:hAnsi="Garamond"/>
          <w:noProof/>
        </w:rPr>
        <w:tab/>
        <w:t>29</w:t>
      </w:r>
    </w:p>
    <w:p w14:paraId="44D8DA2E"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L</w:t>
      </w:r>
    </w:p>
    <w:p w14:paraId="4E36EB0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Lae</w:t>
      </w:r>
      <w:r w:rsidRPr="002945F1">
        <w:rPr>
          <w:rFonts w:ascii="Garamond" w:hAnsi="Garamond"/>
          <w:noProof/>
        </w:rPr>
        <w:tab/>
        <w:t>30</w:t>
      </w:r>
    </w:p>
    <w:p w14:paraId="2BE26C7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Launceston</w:t>
      </w:r>
      <w:r w:rsidRPr="002945F1">
        <w:rPr>
          <w:rFonts w:ascii="Garamond" w:hAnsi="Garamond"/>
          <w:noProof/>
        </w:rPr>
        <w:tab/>
        <w:t>12</w:t>
      </w:r>
    </w:p>
    <w:p w14:paraId="2867E8A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Launceston (Western Junction)</w:t>
      </w:r>
      <w:r w:rsidRPr="002945F1">
        <w:rPr>
          <w:rFonts w:ascii="Garamond" w:hAnsi="Garamond"/>
          <w:noProof/>
        </w:rPr>
        <w:tab/>
        <w:t>26</w:t>
      </w:r>
    </w:p>
    <w:p w14:paraId="3555E75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Laurel Kerosene</w:t>
      </w:r>
      <w:r w:rsidRPr="002945F1">
        <w:rPr>
          <w:rFonts w:ascii="Garamond" w:hAnsi="Garamond"/>
          <w:noProof/>
        </w:rPr>
        <w:tab/>
        <w:t>5</w:t>
      </w:r>
    </w:p>
    <w:p w14:paraId="3B992B8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Laverton</w:t>
      </w:r>
      <w:r w:rsidRPr="002945F1">
        <w:rPr>
          <w:rFonts w:ascii="Garamond" w:hAnsi="Garamond"/>
          <w:noProof/>
        </w:rPr>
        <w:tab/>
        <w:t>10, 26, 27</w:t>
      </w:r>
    </w:p>
    <w:p w14:paraId="7E26DC7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Lean mixture CFR Modified Motor Rating</w:t>
      </w:r>
      <w:r w:rsidRPr="002945F1">
        <w:rPr>
          <w:rFonts w:ascii="Garamond" w:hAnsi="Garamond"/>
          <w:noProof/>
        </w:rPr>
        <w:tab/>
        <w:t>13, 14</w:t>
      </w:r>
    </w:p>
    <w:p w14:paraId="33E48A9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Longreach</w:t>
      </w:r>
      <w:r w:rsidRPr="002945F1">
        <w:rPr>
          <w:rFonts w:ascii="Garamond" w:hAnsi="Garamond"/>
          <w:noProof/>
        </w:rPr>
        <w:tab/>
        <w:t>27, 30</w:t>
      </w:r>
    </w:p>
    <w:p w14:paraId="61A56FBC" w14:textId="181E9AD3"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lubricating oil</w:t>
      </w:r>
      <w:r w:rsidRPr="002945F1">
        <w:rPr>
          <w:rFonts w:ascii="Garamond" w:hAnsi="Garamond"/>
          <w:noProof/>
        </w:rPr>
        <w:tab/>
        <w:t>22</w:t>
      </w:r>
      <w:r w:rsidR="004B5A74">
        <w:rPr>
          <w:rFonts w:ascii="Garamond" w:hAnsi="Garamond"/>
          <w:noProof/>
        </w:rPr>
        <w:t>, 23</w:t>
      </w:r>
    </w:p>
    <w:p w14:paraId="3351D03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lubrication oils</w:t>
      </w:r>
      <w:r w:rsidRPr="002945F1">
        <w:rPr>
          <w:rFonts w:ascii="Garamond" w:hAnsi="Garamond"/>
          <w:noProof/>
        </w:rPr>
        <w:tab/>
        <w:t>3, 22, 23, 30</w:t>
      </w:r>
    </w:p>
    <w:p w14:paraId="64AE616A"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M</w:t>
      </w:r>
    </w:p>
    <w:p w14:paraId="10DC14A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M.V. ‘Koolinda’</w:t>
      </w:r>
      <w:r w:rsidRPr="002945F1">
        <w:rPr>
          <w:rFonts w:ascii="Garamond" w:hAnsi="Garamond"/>
          <w:noProof/>
        </w:rPr>
        <w:tab/>
        <w:t>29</w:t>
      </w:r>
    </w:p>
    <w:p w14:paraId="660FEDE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Mackay</w:t>
      </w:r>
      <w:r w:rsidRPr="002945F1">
        <w:rPr>
          <w:rFonts w:ascii="Garamond" w:hAnsi="Garamond"/>
          <w:noProof/>
        </w:rPr>
        <w:tab/>
        <w:t>27</w:t>
      </w:r>
    </w:p>
    <w:p w14:paraId="0C2798F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Macquaire Grove</w:t>
      </w:r>
      <w:r w:rsidRPr="002945F1">
        <w:rPr>
          <w:rFonts w:ascii="Garamond" w:hAnsi="Garamond"/>
          <w:noProof/>
        </w:rPr>
        <w:tab/>
        <w:t>26</w:t>
      </w:r>
    </w:p>
    <w:p w14:paraId="6623AC2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Major de Havilland</w:t>
      </w:r>
      <w:r w:rsidRPr="002945F1">
        <w:rPr>
          <w:rFonts w:ascii="Garamond" w:hAnsi="Garamond"/>
          <w:noProof/>
        </w:rPr>
        <w:tab/>
        <w:t>4</w:t>
      </w:r>
    </w:p>
    <w:p w14:paraId="018FE9AD"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Mallacoota</w:t>
      </w:r>
      <w:r w:rsidRPr="002945F1">
        <w:rPr>
          <w:rFonts w:ascii="Garamond" w:hAnsi="Garamond"/>
          <w:noProof/>
        </w:rPr>
        <w:tab/>
        <w:t>26, 28, 30</w:t>
      </w:r>
    </w:p>
    <w:p w14:paraId="09044A5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Mallala</w:t>
      </w:r>
      <w:r w:rsidRPr="002945F1">
        <w:rPr>
          <w:rFonts w:ascii="Garamond" w:hAnsi="Garamond"/>
          <w:noProof/>
        </w:rPr>
        <w:tab/>
        <w:t>26</w:t>
      </w:r>
    </w:p>
    <w:p w14:paraId="04A4EA2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Maree</w:t>
      </w:r>
      <w:r w:rsidRPr="002945F1">
        <w:rPr>
          <w:rFonts w:ascii="Garamond" w:hAnsi="Garamond"/>
          <w:noProof/>
        </w:rPr>
        <w:tab/>
        <w:t>26, 28</w:t>
      </w:r>
    </w:p>
    <w:p w14:paraId="45B8043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Maryborough</w:t>
      </w:r>
      <w:r w:rsidRPr="002945F1">
        <w:rPr>
          <w:rFonts w:ascii="Garamond" w:hAnsi="Garamond"/>
          <w:noProof/>
        </w:rPr>
        <w:tab/>
        <w:t>12, 27, 28</w:t>
      </w:r>
    </w:p>
    <w:p w14:paraId="3F86A7F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Mascot</w:t>
      </w:r>
      <w:r w:rsidRPr="002945F1">
        <w:rPr>
          <w:rFonts w:ascii="Garamond" w:hAnsi="Garamond"/>
          <w:noProof/>
        </w:rPr>
        <w:tab/>
        <w:t>26</w:t>
      </w:r>
    </w:p>
    <w:p w14:paraId="2BE6287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Mascot Aerodrome</w:t>
      </w:r>
      <w:r w:rsidRPr="002945F1">
        <w:rPr>
          <w:rFonts w:ascii="Garamond" w:hAnsi="Garamond"/>
          <w:noProof/>
        </w:rPr>
        <w:tab/>
        <w:t>4</w:t>
      </w:r>
    </w:p>
    <w:p w14:paraId="37AA20A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Maylands</w:t>
      </w:r>
      <w:r w:rsidRPr="002945F1">
        <w:rPr>
          <w:rFonts w:ascii="Garamond" w:hAnsi="Garamond"/>
          <w:noProof/>
        </w:rPr>
        <w:tab/>
        <w:t>26</w:t>
      </w:r>
    </w:p>
    <w:p w14:paraId="14B2DFC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Melbourne</w:t>
      </w:r>
      <w:r w:rsidRPr="002945F1">
        <w:rPr>
          <w:rFonts w:ascii="Garamond" w:hAnsi="Garamond"/>
          <w:noProof/>
        </w:rPr>
        <w:tab/>
        <w:t>5, 23, 24</w:t>
      </w:r>
    </w:p>
    <w:p w14:paraId="2D40024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Menzies</w:t>
      </w:r>
      <w:r w:rsidRPr="002945F1">
        <w:rPr>
          <w:rFonts w:ascii="Garamond" w:hAnsi="Garamond"/>
          <w:noProof/>
        </w:rPr>
        <w:tab/>
        <w:t>20</w:t>
      </w:r>
    </w:p>
    <w:p w14:paraId="0BA52D7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Menzies’ Government</w:t>
      </w:r>
      <w:r w:rsidRPr="002945F1">
        <w:rPr>
          <w:rFonts w:ascii="Garamond" w:hAnsi="Garamond"/>
          <w:noProof/>
        </w:rPr>
        <w:tab/>
        <w:t>20</w:t>
      </w:r>
    </w:p>
    <w:p w14:paraId="5ACE4B34" w14:textId="77777777" w:rsidR="002945F1" w:rsidRPr="002945F1" w:rsidRDefault="002945F1" w:rsidP="002945F1">
      <w:pPr>
        <w:pStyle w:val="Index1"/>
        <w:tabs>
          <w:tab w:val="right" w:leader="dot" w:pos="3423"/>
        </w:tabs>
        <w:rPr>
          <w:rFonts w:ascii="Garamond" w:hAnsi="Garamond"/>
          <w:noProof/>
        </w:rPr>
      </w:pPr>
      <w:r w:rsidRPr="004B5A74">
        <w:rPr>
          <w:rFonts w:ascii="Garamond" w:hAnsi="Garamond"/>
          <w:noProof/>
        </w:rPr>
        <w:t>Mildura</w:t>
      </w:r>
      <w:r w:rsidRPr="002945F1">
        <w:rPr>
          <w:rFonts w:ascii="Garamond" w:hAnsi="Garamond"/>
          <w:noProof/>
        </w:rPr>
        <w:tab/>
        <w:t>26</w:t>
      </w:r>
    </w:p>
    <w:p w14:paraId="3727F856" w14:textId="261BA236"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Millingimbi</w:t>
      </w:r>
      <w:r w:rsidRPr="002945F1">
        <w:rPr>
          <w:rFonts w:ascii="Garamond" w:hAnsi="Garamond"/>
          <w:noProof/>
        </w:rPr>
        <w:tab/>
      </w:r>
      <w:r w:rsidR="005A58CB">
        <w:rPr>
          <w:rFonts w:ascii="Garamond" w:hAnsi="Garamond"/>
          <w:noProof/>
        </w:rPr>
        <w:t xml:space="preserve">27, </w:t>
      </w:r>
      <w:r w:rsidRPr="002945F1">
        <w:rPr>
          <w:rFonts w:ascii="Garamond" w:hAnsi="Garamond"/>
          <w:noProof/>
        </w:rPr>
        <w:t>28</w:t>
      </w:r>
    </w:p>
    <w:p w14:paraId="1C7029A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Mobil</w:t>
      </w:r>
      <w:r w:rsidRPr="002945F1">
        <w:rPr>
          <w:rFonts w:ascii="Garamond" w:hAnsi="Garamond"/>
          <w:noProof/>
        </w:rPr>
        <w:tab/>
        <w:t>4, 5</w:t>
      </w:r>
    </w:p>
    <w:p w14:paraId="15F9EE0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monel</w:t>
      </w:r>
      <w:r w:rsidRPr="002945F1">
        <w:rPr>
          <w:rFonts w:ascii="Garamond" w:hAnsi="Garamond"/>
          <w:noProof/>
        </w:rPr>
        <w:tab/>
        <w:t>18</w:t>
      </w:r>
    </w:p>
    <w:p w14:paraId="302CD1D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Moruya</w:t>
      </w:r>
      <w:r w:rsidRPr="002945F1">
        <w:rPr>
          <w:rFonts w:ascii="Garamond" w:hAnsi="Garamond"/>
          <w:noProof/>
        </w:rPr>
        <w:tab/>
        <w:t>26, 30</w:t>
      </w:r>
    </w:p>
    <w:p w14:paraId="427AFC6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motor gasoline</w:t>
      </w:r>
      <w:r w:rsidRPr="002945F1">
        <w:rPr>
          <w:rFonts w:ascii="Garamond" w:hAnsi="Garamond"/>
          <w:noProof/>
        </w:rPr>
        <w:tab/>
        <w:t>18, 22</w:t>
      </w:r>
    </w:p>
    <w:p w14:paraId="21D3529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Mt. Gambier</w:t>
      </w:r>
      <w:r w:rsidRPr="002945F1">
        <w:rPr>
          <w:rFonts w:ascii="Garamond" w:hAnsi="Garamond"/>
          <w:noProof/>
        </w:rPr>
        <w:tab/>
        <w:t>26</w:t>
      </w:r>
    </w:p>
    <w:p w14:paraId="43149F6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Murray</w:t>
      </w:r>
      <w:r w:rsidRPr="002945F1">
        <w:rPr>
          <w:rFonts w:ascii="Garamond" w:hAnsi="Garamond"/>
          <w:noProof/>
        </w:rPr>
        <w:tab/>
        <w:t>10, 11</w:t>
      </w:r>
    </w:p>
    <w:p w14:paraId="09354CBB"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N</w:t>
      </w:r>
    </w:p>
    <w:p w14:paraId="5CCD488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Nabiac</w:t>
      </w:r>
      <w:r w:rsidRPr="002945F1">
        <w:rPr>
          <w:rFonts w:ascii="Garamond" w:hAnsi="Garamond"/>
          <w:noProof/>
        </w:rPr>
        <w:tab/>
        <w:t>30</w:t>
      </w:r>
    </w:p>
    <w:p w14:paraId="4A64050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Narramine,</w:t>
      </w:r>
      <w:r w:rsidRPr="002945F1">
        <w:rPr>
          <w:rFonts w:ascii="Garamond" w:hAnsi="Garamond"/>
          <w:noProof/>
        </w:rPr>
        <w:tab/>
        <w:t>26</w:t>
      </w:r>
    </w:p>
    <w:p w14:paraId="7A22FC1E"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bCs/>
          <w:iCs/>
          <w:noProof/>
        </w:rPr>
        <w:t>Narromine</w:t>
      </w:r>
      <w:r w:rsidRPr="002945F1">
        <w:rPr>
          <w:rFonts w:ascii="Garamond" w:hAnsi="Garamond"/>
          <w:noProof/>
        </w:rPr>
        <w:tab/>
        <w:t>12</w:t>
      </w:r>
    </w:p>
    <w:p w14:paraId="2B2F0BC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lastRenderedPageBreak/>
        <w:t>navy</w:t>
      </w:r>
      <w:r w:rsidRPr="002945F1">
        <w:rPr>
          <w:rFonts w:ascii="Garamond" w:hAnsi="Garamond"/>
          <w:noProof/>
        </w:rPr>
        <w:tab/>
        <w:t>5</w:t>
      </w:r>
    </w:p>
    <w:p w14:paraId="46E394F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Net Heat of Combustion</w:t>
      </w:r>
      <w:r w:rsidRPr="002945F1">
        <w:rPr>
          <w:rFonts w:ascii="Garamond" w:hAnsi="Garamond"/>
          <w:noProof/>
        </w:rPr>
        <w:tab/>
        <w:t>13, 14</w:t>
      </w:r>
    </w:p>
    <w:p w14:paraId="23D62F4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Netherlands East Indies</w:t>
      </w:r>
      <w:r w:rsidRPr="002945F1">
        <w:rPr>
          <w:rFonts w:ascii="Garamond" w:hAnsi="Garamond"/>
          <w:noProof/>
        </w:rPr>
        <w:tab/>
        <w:t>13, 14, 18, 22, 23, 29, 30</w:t>
      </w:r>
    </w:p>
    <w:p w14:paraId="6AE194E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Netherlands East Indies Air Force</w:t>
      </w:r>
      <w:r w:rsidRPr="002945F1">
        <w:rPr>
          <w:rFonts w:ascii="Garamond" w:hAnsi="Garamond"/>
          <w:noProof/>
        </w:rPr>
        <w:tab/>
        <w:t>14</w:t>
      </w:r>
    </w:p>
    <w:p w14:paraId="6B1B673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New South Wales</w:t>
      </w:r>
      <w:r w:rsidRPr="002945F1">
        <w:rPr>
          <w:rFonts w:ascii="Garamond" w:hAnsi="Garamond"/>
          <w:noProof/>
        </w:rPr>
        <w:tab/>
        <w:t>15, 16, 29</w:t>
      </w:r>
    </w:p>
    <w:p w14:paraId="1554AE3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Newcastle Waters</w:t>
      </w:r>
      <w:r w:rsidRPr="002945F1">
        <w:rPr>
          <w:rFonts w:ascii="Garamond" w:hAnsi="Garamond"/>
          <w:noProof/>
        </w:rPr>
        <w:tab/>
        <w:t>27</w:t>
      </w:r>
    </w:p>
    <w:p w14:paraId="6CACFF3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Nhill</w:t>
      </w:r>
      <w:r w:rsidRPr="002945F1">
        <w:rPr>
          <w:rFonts w:ascii="Garamond" w:hAnsi="Garamond"/>
          <w:noProof/>
        </w:rPr>
        <w:tab/>
        <w:t>26</w:t>
      </w:r>
    </w:p>
    <w:p w14:paraId="43C910B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 1 Aircraft Depot Laverton</w:t>
      </w:r>
      <w:r w:rsidRPr="002945F1">
        <w:rPr>
          <w:rFonts w:ascii="Garamond" w:hAnsi="Garamond"/>
          <w:noProof/>
        </w:rPr>
        <w:tab/>
        <w:t>11</w:t>
      </w:r>
    </w:p>
    <w:p w14:paraId="13932DD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 1 Flying Training School RAAF Point Cook</w:t>
      </w:r>
      <w:r w:rsidRPr="002945F1">
        <w:rPr>
          <w:rFonts w:ascii="Garamond" w:hAnsi="Garamond"/>
          <w:noProof/>
        </w:rPr>
        <w:tab/>
        <w:t>11</w:t>
      </w:r>
    </w:p>
    <w:p w14:paraId="1052B0D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 101 Fleet Co-operation Flight RAAF</w:t>
      </w:r>
      <w:r w:rsidRPr="002945F1">
        <w:rPr>
          <w:rFonts w:ascii="Garamond" w:hAnsi="Garamond"/>
          <w:noProof/>
        </w:rPr>
        <w:tab/>
        <w:t>6</w:t>
      </w:r>
    </w:p>
    <w:p w14:paraId="4F577EE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 8 Squadron</w:t>
      </w:r>
      <w:r w:rsidRPr="002945F1">
        <w:rPr>
          <w:rFonts w:ascii="Garamond" w:hAnsi="Garamond"/>
          <w:noProof/>
        </w:rPr>
        <w:tab/>
        <w:t>27</w:t>
      </w:r>
    </w:p>
    <w:p w14:paraId="6AAD1AD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North Africa</w:t>
      </w:r>
      <w:r w:rsidRPr="002945F1">
        <w:rPr>
          <w:rFonts w:ascii="Garamond" w:hAnsi="Garamond"/>
          <w:noProof/>
        </w:rPr>
        <w:tab/>
        <w:t>14</w:t>
      </w:r>
    </w:p>
    <w:p w14:paraId="0DECAF8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North Australia</w:t>
      </w:r>
      <w:r w:rsidRPr="002945F1">
        <w:rPr>
          <w:rFonts w:ascii="Garamond" w:hAnsi="Garamond"/>
          <w:noProof/>
        </w:rPr>
        <w:tab/>
        <w:t>12</w:t>
      </w:r>
    </w:p>
    <w:p w14:paraId="4C15E78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Northern Australia</w:t>
      </w:r>
      <w:r w:rsidRPr="002945F1">
        <w:rPr>
          <w:rFonts w:ascii="Garamond" w:hAnsi="Garamond"/>
          <w:noProof/>
        </w:rPr>
        <w:tab/>
        <w:t>3</w:t>
      </w:r>
    </w:p>
    <w:p w14:paraId="7F6086C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Northern Territory</w:t>
      </w:r>
      <w:r w:rsidRPr="002945F1">
        <w:rPr>
          <w:rFonts w:ascii="Garamond" w:hAnsi="Garamond"/>
          <w:noProof/>
        </w:rPr>
        <w:tab/>
        <w:t>29, 30</w:t>
      </w:r>
    </w:p>
    <w:p w14:paraId="351E69F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Noumea</w:t>
      </w:r>
      <w:r w:rsidRPr="002945F1">
        <w:rPr>
          <w:rFonts w:ascii="Garamond" w:hAnsi="Garamond"/>
          <w:noProof/>
        </w:rPr>
        <w:tab/>
        <w:t>28</w:t>
      </w:r>
    </w:p>
    <w:p w14:paraId="6AD4DA8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Nowra</w:t>
      </w:r>
      <w:r w:rsidRPr="002945F1">
        <w:rPr>
          <w:rFonts w:ascii="Garamond" w:hAnsi="Garamond"/>
          <w:noProof/>
        </w:rPr>
        <w:tab/>
        <w:t>26, 28</w:t>
      </w:r>
    </w:p>
    <w:p w14:paraId="02CFB7F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NSW Premier (Alex Mair)</w:t>
      </w:r>
      <w:r w:rsidRPr="002945F1">
        <w:rPr>
          <w:rFonts w:ascii="Garamond" w:hAnsi="Garamond"/>
          <w:noProof/>
        </w:rPr>
        <w:tab/>
        <w:t>27</w:t>
      </w:r>
    </w:p>
    <w:p w14:paraId="75D2746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Nyngan</w:t>
      </w:r>
      <w:r w:rsidRPr="002945F1">
        <w:rPr>
          <w:rFonts w:ascii="Garamond" w:hAnsi="Garamond"/>
          <w:noProof/>
        </w:rPr>
        <w:tab/>
        <w:t>26</w:t>
      </w:r>
    </w:p>
    <w:p w14:paraId="25C840D4"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O</w:t>
      </w:r>
    </w:p>
    <w:p w14:paraId="0E6BD24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Octane 87</w:t>
      </w:r>
      <w:r w:rsidRPr="002945F1">
        <w:rPr>
          <w:rFonts w:ascii="Garamond" w:hAnsi="Garamond"/>
          <w:noProof/>
        </w:rPr>
        <w:tab/>
        <w:t>37</w:t>
      </w:r>
    </w:p>
    <w:p w14:paraId="596E5EF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Onslow</w:t>
      </w:r>
      <w:r w:rsidRPr="002945F1">
        <w:rPr>
          <w:rFonts w:ascii="Garamond" w:hAnsi="Garamond"/>
          <w:noProof/>
        </w:rPr>
        <w:tab/>
        <w:t>26</w:t>
      </w:r>
    </w:p>
    <w:p w14:paraId="7A3DB83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Oodnadatta</w:t>
      </w:r>
      <w:r w:rsidRPr="002945F1">
        <w:rPr>
          <w:rFonts w:ascii="Garamond" w:hAnsi="Garamond"/>
          <w:noProof/>
        </w:rPr>
        <w:tab/>
        <w:t>12, 26, 30</w:t>
      </w:r>
    </w:p>
    <w:p w14:paraId="2CD00BD0"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P</w:t>
      </w:r>
    </w:p>
    <w:p w14:paraId="4462068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Palembang</w:t>
      </w:r>
      <w:r w:rsidRPr="002945F1">
        <w:rPr>
          <w:rFonts w:ascii="Garamond" w:hAnsi="Garamond"/>
          <w:noProof/>
        </w:rPr>
        <w:tab/>
        <w:t>13</w:t>
      </w:r>
    </w:p>
    <w:p w14:paraId="7FA03177" w14:textId="77777777" w:rsidR="002945F1" w:rsidRPr="00B5597D" w:rsidRDefault="002945F1" w:rsidP="002945F1">
      <w:pPr>
        <w:pStyle w:val="Index1"/>
        <w:tabs>
          <w:tab w:val="right" w:leader="dot" w:pos="3423"/>
        </w:tabs>
        <w:rPr>
          <w:rFonts w:ascii="Garamond" w:hAnsi="Garamond"/>
          <w:noProof/>
        </w:rPr>
      </w:pPr>
      <w:r w:rsidRPr="00B5597D">
        <w:rPr>
          <w:rFonts w:ascii="Garamond" w:hAnsi="Garamond"/>
          <w:noProof/>
        </w:rPr>
        <w:t>Parafield</w:t>
      </w:r>
      <w:r w:rsidRPr="00B5597D">
        <w:rPr>
          <w:rFonts w:ascii="Garamond" w:hAnsi="Garamond"/>
          <w:noProof/>
        </w:rPr>
        <w:tab/>
        <w:t>26</w:t>
      </w:r>
    </w:p>
    <w:p w14:paraId="3F96A1AF"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noProof/>
        </w:rPr>
        <w:t>Pearce</w:t>
      </w:r>
      <w:r w:rsidRPr="002945F1">
        <w:rPr>
          <w:rFonts w:ascii="Garamond" w:hAnsi="Garamond"/>
          <w:noProof/>
        </w:rPr>
        <w:tab/>
        <w:t>26</w:t>
      </w:r>
    </w:p>
    <w:p w14:paraId="10C58F5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Pegasus II M2</w:t>
      </w:r>
      <w:r w:rsidRPr="002945F1">
        <w:rPr>
          <w:rFonts w:ascii="Garamond" w:hAnsi="Garamond"/>
          <w:noProof/>
        </w:rPr>
        <w:tab/>
        <w:t>9</w:t>
      </w:r>
    </w:p>
    <w:p w14:paraId="0619C5F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Pegasus VI</w:t>
      </w:r>
      <w:r w:rsidRPr="002945F1">
        <w:rPr>
          <w:rFonts w:ascii="Garamond" w:hAnsi="Garamond"/>
          <w:noProof/>
        </w:rPr>
        <w:tab/>
        <w:t>8</w:t>
      </w:r>
    </w:p>
    <w:p w14:paraId="25CD67A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petrol rationing</w:t>
      </w:r>
      <w:r w:rsidRPr="002945F1">
        <w:rPr>
          <w:rFonts w:ascii="Garamond" w:hAnsi="Garamond"/>
          <w:noProof/>
        </w:rPr>
        <w:tab/>
        <w:t>20</w:t>
      </w:r>
    </w:p>
    <w:p w14:paraId="540D7AD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Pladjoe</w:t>
      </w:r>
      <w:r w:rsidRPr="002945F1">
        <w:rPr>
          <w:rFonts w:ascii="Garamond" w:hAnsi="Garamond"/>
          <w:noProof/>
        </w:rPr>
        <w:tab/>
        <w:t>13</w:t>
      </w:r>
    </w:p>
    <w:p w14:paraId="242E141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Plume Motor Spirit</w:t>
      </w:r>
      <w:r w:rsidRPr="002945F1">
        <w:rPr>
          <w:rFonts w:ascii="Garamond" w:hAnsi="Garamond"/>
          <w:noProof/>
        </w:rPr>
        <w:tab/>
        <w:t>5</w:t>
      </w:r>
    </w:p>
    <w:p w14:paraId="16C4D67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Point Cook</w:t>
      </w:r>
      <w:r w:rsidRPr="002945F1">
        <w:rPr>
          <w:rFonts w:ascii="Garamond" w:hAnsi="Garamond"/>
          <w:noProof/>
        </w:rPr>
        <w:tab/>
        <w:t>26</w:t>
      </w:r>
    </w:p>
    <w:p w14:paraId="1863C070"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noProof/>
        </w:rPr>
        <w:t>Poland</w:t>
      </w:r>
      <w:r w:rsidRPr="002945F1">
        <w:rPr>
          <w:rFonts w:ascii="Garamond" w:hAnsi="Garamond"/>
          <w:noProof/>
        </w:rPr>
        <w:tab/>
        <w:t>20</w:t>
      </w:r>
    </w:p>
    <w:p w14:paraId="45DA472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Pool Petroleum Company</w:t>
      </w:r>
      <w:r w:rsidRPr="002945F1">
        <w:rPr>
          <w:rFonts w:ascii="Garamond" w:hAnsi="Garamond"/>
          <w:noProof/>
        </w:rPr>
        <w:tab/>
        <w:t>30</w:t>
      </w:r>
    </w:p>
    <w:p w14:paraId="61E975E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Pool Petroleum Pty. Ltd.</w:t>
      </w:r>
      <w:r w:rsidRPr="002945F1">
        <w:rPr>
          <w:rFonts w:ascii="Garamond" w:hAnsi="Garamond"/>
          <w:noProof/>
        </w:rPr>
        <w:tab/>
        <w:t>15</w:t>
      </w:r>
    </w:p>
    <w:p w14:paraId="545D99C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Port Beadon</w:t>
      </w:r>
      <w:r w:rsidRPr="002945F1">
        <w:rPr>
          <w:rFonts w:ascii="Garamond" w:hAnsi="Garamond"/>
          <w:noProof/>
        </w:rPr>
        <w:tab/>
        <w:t>26</w:t>
      </w:r>
    </w:p>
    <w:p w14:paraId="25E1463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Port Hedland</w:t>
      </w:r>
      <w:r w:rsidRPr="002945F1">
        <w:rPr>
          <w:rFonts w:ascii="Garamond" w:hAnsi="Garamond"/>
          <w:noProof/>
        </w:rPr>
        <w:tab/>
        <w:t>26</w:t>
      </w:r>
    </w:p>
    <w:p w14:paraId="4E4FFE3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Port Lincoln</w:t>
      </w:r>
      <w:r w:rsidRPr="002945F1">
        <w:rPr>
          <w:rFonts w:ascii="Garamond" w:hAnsi="Garamond"/>
          <w:noProof/>
        </w:rPr>
        <w:tab/>
        <w:t>26</w:t>
      </w:r>
    </w:p>
    <w:p w14:paraId="6DD8EB22" w14:textId="77777777" w:rsidR="002945F1" w:rsidRPr="00B5597D" w:rsidRDefault="002945F1" w:rsidP="002945F1">
      <w:pPr>
        <w:pStyle w:val="Index1"/>
        <w:tabs>
          <w:tab w:val="right" w:leader="dot" w:pos="3423"/>
        </w:tabs>
        <w:rPr>
          <w:rFonts w:ascii="Garamond" w:hAnsi="Garamond"/>
          <w:noProof/>
        </w:rPr>
      </w:pPr>
      <w:r w:rsidRPr="00B5597D">
        <w:rPr>
          <w:rFonts w:ascii="Garamond" w:hAnsi="Garamond"/>
          <w:noProof/>
        </w:rPr>
        <w:t>Port Moresby</w:t>
      </w:r>
      <w:r w:rsidRPr="00B5597D">
        <w:rPr>
          <w:rFonts w:ascii="Garamond" w:hAnsi="Garamond"/>
          <w:noProof/>
        </w:rPr>
        <w:tab/>
        <w:t>27</w:t>
      </w:r>
    </w:p>
    <w:p w14:paraId="35C15F0E"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noProof/>
        </w:rPr>
        <w:t>Port Pirie</w:t>
      </w:r>
      <w:r w:rsidRPr="002945F1">
        <w:rPr>
          <w:rFonts w:ascii="Garamond" w:hAnsi="Garamond"/>
          <w:noProof/>
        </w:rPr>
        <w:tab/>
        <w:t>26</w:t>
      </w:r>
    </w:p>
    <w:p w14:paraId="56685E8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Potential Gum</w:t>
      </w:r>
      <w:r w:rsidRPr="002945F1">
        <w:rPr>
          <w:rFonts w:ascii="Garamond" w:hAnsi="Garamond"/>
          <w:noProof/>
        </w:rPr>
        <w:tab/>
        <w:t>13, 14</w:t>
      </w:r>
    </w:p>
    <w:p w14:paraId="7CFFFF1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Prime Minister</w:t>
      </w:r>
      <w:r w:rsidRPr="002945F1">
        <w:rPr>
          <w:rFonts w:ascii="Garamond" w:hAnsi="Garamond"/>
          <w:noProof/>
        </w:rPr>
        <w:tab/>
        <w:t>27</w:t>
      </w:r>
    </w:p>
    <w:p w14:paraId="03EB0F13"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Q</w:t>
      </w:r>
    </w:p>
    <w:p w14:paraId="6BADF20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Queensland</w:t>
      </w:r>
      <w:r w:rsidRPr="002945F1">
        <w:rPr>
          <w:rFonts w:ascii="Garamond" w:hAnsi="Garamond"/>
          <w:noProof/>
        </w:rPr>
        <w:tab/>
        <w:t>3, 12, 15, 16, 21, 29</w:t>
      </w:r>
    </w:p>
    <w:p w14:paraId="0B2B54EF"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R</w:t>
      </w:r>
    </w:p>
    <w:p w14:paraId="18660C8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RAAF</w:t>
      </w:r>
      <w:r w:rsidRPr="002945F1">
        <w:rPr>
          <w:rFonts w:ascii="Garamond" w:hAnsi="Garamond"/>
          <w:noProof/>
        </w:rPr>
        <w:tab/>
        <w:t>3, 5, 14</w:t>
      </w:r>
    </w:p>
    <w:p w14:paraId="1DFA3C6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RAAF HQ Technical Orders - Aircraft Instructions B.8</w:t>
      </w:r>
      <w:r w:rsidRPr="002945F1">
        <w:rPr>
          <w:rFonts w:ascii="Garamond" w:hAnsi="Garamond"/>
          <w:noProof/>
        </w:rPr>
        <w:tab/>
        <w:t>8</w:t>
      </w:r>
    </w:p>
    <w:p w14:paraId="23EC143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RAAF Museum Point Cook</w:t>
      </w:r>
      <w:r w:rsidRPr="002945F1">
        <w:rPr>
          <w:rFonts w:ascii="Garamond" w:hAnsi="Garamond"/>
          <w:noProof/>
        </w:rPr>
        <w:tab/>
        <w:t>9</w:t>
      </w:r>
    </w:p>
    <w:p w14:paraId="32D0187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Rabaul</w:t>
      </w:r>
      <w:r w:rsidRPr="002945F1">
        <w:rPr>
          <w:rFonts w:ascii="Garamond" w:hAnsi="Garamond"/>
          <w:noProof/>
        </w:rPr>
        <w:tab/>
        <w:t>27, 28, 30</w:t>
      </w:r>
    </w:p>
    <w:p w14:paraId="74472D3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RAF</w:t>
      </w:r>
      <w:r w:rsidRPr="002945F1">
        <w:rPr>
          <w:rFonts w:ascii="Garamond" w:hAnsi="Garamond"/>
          <w:noProof/>
        </w:rPr>
        <w:tab/>
        <w:t>3, 7, 14</w:t>
      </w:r>
    </w:p>
    <w:p w14:paraId="699ED30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rail tank cars</w:t>
      </w:r>
      <w:r w:rsidRPr="002945F1">
        <w:rPr>
          <w:rFonts w:ascii="Garamond" w:hAnsi="Garamond"/>
          <w:noProof/>
        </w:rPr>
        <w:tab/>
        <w:t>30</w:t>
      </w:r>
    </w:p>
    <w:p w14:paraId="0D13706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RAN</w:t>
      </w:r>
      <w:r w:rsidRPr="002945F1">
        <w:rPr>
          <w:rFonts w:ascii="Garamond" w:hAnsi="Garamond"/>
          <w:noProof/>
        </w:rPr>
        <w:tab/>
        <w:t>3</w:t>
      </w:r>
    </w:p>
    <w:p w14:paraId="3DCC726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Rathmines</w:t>
      </w:r>
      <w:r w:rsidRPr="002945F1">
        <w:rPr>
          <w:rFonts w:ascii="Garamond" w:hAnsi="Garamond"/>
          <w:noProof/>
        </w:rPr>
        <w:tab/>
        <w:t>26</w:t>
      </w:r>
    </w:p>
    <w:p w14:paraId="674E398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Rawlinna</w:t>
      </w:r>
      <w:r w:rsidRPr="002945F1">
        <w:rPr>
          <w:rFonts w:ascii="Garamond" w:hAnsi="Garamond"/>
          <w:noProof/>
        </w:rPr>
        <w:tab/>
        <w:t>26</w:t>
      </w:r>
    </w:p>
    <w:p w14:paraId="3F01D4E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Reid Vapour Pressure</w:t>
      </w:r>
      <w:r w:rsidRPr="002945F1">
        <w:rPr>
          <w:rFonts w:ascii="Garamond" w:hAnsi="Garamond"/>
          <w:noProof/>
        </w:rPr>
        <w:tab/>
        <w:t>13, 14</w:t>
      </w:r>
    </w:p>
    <w:p w14:paraId="445141C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Rich mixture Supercharge Rating</w:t>
      </w:r>
      <w:r w:rsidRPr="002945F1">
        <w:rPr>
          <w:rFonts w:ascii="Garamond" w:hAnsi="Garamond"/>
          <w:noProof/>
        </w:rPr>
        <w:tab/>
        <w:t>13, 14</w:t>
      </w:r>
    </w:p>
    <w:p w14:paraId="7C54B73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Richmond</w:t>
      </w:r>
      <w:r w:rsidRPr="002945F1">
        <w:rPr>
          <w:rFonts w:ascii="Garamond" w:hAnsi="Garamond"/>
          <w:noProof/>
        </w:rPr>
        <w:tab/>
        <w:t>1, 10, 26, 27</w:t>
      </w:r>
    </w:p>
    <w:p w14:paraId="5906CAD2"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bCs/>
          <w:iCs/>
          <w:noProof/>
        </w:rPr>
        <w:t>Richmond Station</w:t>
      </w:r>
      <w:r w:rsidRPr="002945F1">
        <w:rPr>
          <w:rFonts w:ascii="Garamond" w:hAnsi="Garamond"/>
          <w:noProof/>
        </w:rPr>
        <w:tab/>
        <w:t>11</w:t>
      </w:r>
    </w:p>
    <w:p w14:paraId="749FB98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Rockhampton</w:t>
      </w:r>
      <w:r w:rsidRPr="002945F1">
        <w:rPr>
          <w:rFonts w:ascii="Garamond" w:hAnsi="Garamond"/>
          <w:noProof/>
        </w:rPr>
        <w:tab/>
        <w:t>12, 27, 30</w:t>
      </w:r>
    </w:p>
    <w:p w14:paraId="2E9D1E5A"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Roma</w:t>
      </w:r>
      <w:r w:rsidRPr="002945F1">
        <w:rPr>
          <w:rFonts w:ascii="Garamond" w:hAnsi="Garamond"/>
          <w:noProof/>
        </w:rPr>
        <w:tab/>
        <w:t>12, 27</w:t>
      </w:r>
    </w:p>
    <w:p w14:paraId="5CA21FE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Royal Air Force</w:t>
      </w:r>
      <w:r w:rsidRPr="002945F1">
        <w:rPr>
          <w:rFonts w:ascii="Garamond" w:hAnsi="Garamond"/>
          <w:noProof/>
        </w:rPr>
        <w:tab/>
        <w:t>3, 7</w:t>
      </w:r>
    </w:p>
    <w:p w14:paraId="52AF16D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Royal Dutch Petroleum Company</w:t>
      </w:r>
      <w:r w:rsidRPr="002945F1">
        <w:rPr>
          <w:rFonts w:ascii="Garamond" w:hAnsi="Garamond"/>
          <w:noProof/>
        </w:rPr>
        <w:tab/>
        <w:t>4</w:t>
      </w:r>
    </w:p>
    <w:p w14:paraId="220C373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Ryan STM-S2</w:t>
      </w:r>
      <w:r w:rsidRPr="002945F1">
        <w:rPr>
          <w:rFonts w:ascii="Garamond" w:hAnsi="Garamond"/>
          <w:noProof/>
        </w:rPr>
        <w:tab/>
        <w:t>19</w:t>
      </w:r>
    </w:p>
    <w:p w14:paraId="49AEC4D2"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S</w:t>
      </w:r>
    </w:p>
    <w:p w14:paraId="50C17A9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Salamaula</w:t>
      </w:r>
      <w:r w:rsidRPr="002945F1">
        <w:rPr>
          <w:rFonts w:ascii="Garamond" w:hAnsi="Garamond"/>
          <w:noProof/>
        </w:rPr>
        <w:tab/>
        <w:t>27</w:t>
      </w:r>
    </w:p>
    <w:p w14:paraId="2988C59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Sale</w:t>
      </w:r>
      <w:r w:rsidRPr="002945F1">
        <w:rPr>
          <w:rFonts w:ascii="Garamond" w:hAnsi="Garamond"/>
          <w:noProof/>
        </w:rPr>
        <w:tab/>
        <w:t>26</w:t>
      </w:r>
    </w:p>
    <w:p w14:paraId="7F10869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Samarai</w:t>
      </w:r>
      <w:r w:rsidRPr="002945F1">
        <w:rPr>
          <w:rFonts w:ascii="Garamond" w:hAnsi="Garamond"/>
          <w:noProof/>
        </w:rPr>
        <w:tab/>
        <w:t>27</w:t>
      </w:r>
    </w:p>
    <w:p w14:paraId="3809630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Schedule</w:t>
      </w:r>
      <w:r w:rsidRPr="002945F1">
        <w:rPr>
          <w:rFonts w:ascii="Garamond" w:hAnsi="Garamond"/>
          <w:noProof/>
        </w:rPr>
        <w:tab/>
        <w:t>26</w:t>
      </w:r>
    </w:p>
    <w:p w14:paraId="5B2887D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Schedule T 35259</w:t>
      </w:r>
      <w:r w:rsidRPr="002945F1">
        <w:rPr>
          <w:rFonts w:ascii="Garamond" w:hAnsi="Garamond"/>
          <w:noProof/>
        </w:rPr>
        <w:tab/>
        <w:t>3, 22, 23</w:t>
      </w:r>
    </w:p>
    <w:p w14:paraId="3CEF1DF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Seagull</w:t>
      </w:r>
      <w:r w:rsidRPr="002945F1">
        <w:rPr>
          <w:rFonts w:ascii="Garamond" w:hAnsi="Garamond"/>
          <w:noProof/>
        </w:rPr>
        <w:tab/>
        <w:t>9</w:t>
      </w:r>
    </w:p>
    <w:p w14:paraId="3C5D59A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Seagull V</w:t>
      </w:r>
      <w:r w:rsidRPr="002945F1">
        <w:rPr>
          <w:rFonts w:ascii="Garamond" w:hAnsi="Garamond"/>
          <w:noProof/>
        </w:rPr>
        <w:tab/>
        <w:t>25</w:t>
      </w:r>
    </w:p>
    <w:p w14:paraId="644656F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seaplane carriers</w:t>
      </w:r>
      <w:r w:rsidRPr="002945F1">
        <w:rPr>
          <w:rFonts w:ascii="Garamond" w:hAnsi="Garamond"/>
          <w:noProof/>
        </w:rPr>
        <w:tab/>
        <w:t>5</w:t>
      </w:r>
    </w:p>
    <w:p w14:paraId="7982BA4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w:t>
      </w:r>
      <w:r w:rsidRPr="002945F1">
        <w:rPr>
          <w:rFonts w:ascii="Garamond" w:hAnsi="Garamond"/>
          <w:noProof/>
        </w:rPr>
        <w:tab/>
        <w:t>18, 19</w:t>
      </w:r>
    </w:p>
    <w:p w14:paraId="2732699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Aviation</w:t>
      </w:r>
      <w:r w:rsidRPr="002945F1">
        <w:rPr>
          <w:rFonts w:ascii="Garamond" w:hAnsi="Garamond"/>
          <w:noProof/>
        </w:rPr>
        <w:tab/>
        <w:t>22</w:t>
      </w:r>
    </w:p>
    <w:p w14:paraId="5409166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Aviation Gasoline 87</w:t>
      </w:r>
      <w:r w:rsidRPr="002945F1">
        <w:rPr>
          <w:rFonts w:ascii="Garamond" w:hAnsi="Garamond"/>
          <w:noProof/>
        </w:rPr>
        <w:tab/>
        <w:t>23</w:t>
      </w:r>
    </w:p>
    <w:p w14:paraId="7BAE2E4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Aviation Services</w:t>
      </w:r>
      <w:r w:rsidRPr="002945F1">
        <w:rPr>
          <w:rFonts w:ascii="Garamond" w:hAnsi="Garamond"/>
          <w:noProof/>
        </w:rPr>
        <w:tab/>
        <w:t>3, 8, 23, 31</w:t>
      </w:r>
    </w:p>
    <w:p w14:paraId="643191EF" w14:textId="4FB10F74" w:rsidR="002945F1" w:rsidRPr="002945F1" w:rsidRDefault="002945F1" w:rsidP="002945F1">
      <w:pPr>
        <w:pStyle w:val="Index1"/>
        <w:tabs>
          <w:tab w:val="right" w:leader="dot" w:pos="3423"/>
        </w:tabs>
        <w:rPr>
          <w:rFonts w:ascii="Garamond" w:hAnsi="Garamond"/>
          <w:noProof/>
        </w:rPr>
      </w:pPr>
      <w:r w:rsidRPr="005A58CB">
        <w:rPr>
          <w:rFonts w:ascii="Garamond" w:hAnsi="Garamond"/>
          <w:bCs/>
          <w:noProof/>
        </w:rPr>
        <w:t>Shell Co.</w:t>
      </w:r>
      <w:r w:rsidRPr="002945F1">
        <w:rPr>
          <w:rFonts w:ascii="Garamond" w:hAnsi="Garamond"/>
          <w:noProof/>
        </w:rPr>
        <w:tab/>
      </w:r>
      <w:r w:rsidR="005A58CB">
        <w:rPr>
          <w:rFonts w:ascii="Garamond" w:hAnsi="Garamond"/>
          <w:noProof/>
        </w:rPr>
        <w:t xml:space="preserve">5, </w:t>
      </w:r>
      <w:r w:rsidRPr="002945F1">
        <w:rPr>
          <w:rFonts w:ascii="Garamond" w:hAnsi="Garamond"/>
          <w:noProof/>
        </w:rPr>
        <w:t xml:space="preserve">11, 12, 27, </w:t>
      </w:r>
      <w:r w:rsidR="005A58CB">
        <w:rPr>
          <w:rFonts w:ascii="Garamond" w:hAnsi="Garamond"/>
          <w:noProof/>
        </w:rPr>
        <w:t xml:space="preserve">30, </w:t>
      </w:r>
      <w:r w:rsidRPr="002945F1">
        <w:rPr>
          <w:rFonts w:ascii="Garamond" w:hAnsi="Garamond"/>
          <w:noProof/>
        </w:rPr>
        <w:t>37</w:t>
      </w:r>
    </w:p>
    <w:p w14:paraId="2BADF0E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Company of Australia</w:t>
      </w:r>
      <w:r w:rsidRPr="002945F1">
        <w:rPr>
          <w:rFonts w:ascii="Garamond" w:hAnsi="Garamond"/>
          <w:noProof/>
        </w:rPr>
        <w:tab/>
        <w:t>3, 5, 8, 14, 15, 23, 31</w:t>
      </w:r>
    </w:p>
    <w:p w14:paraId="38CB75D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Oil Company</w:t>
      </w:r>
      <w:r w:rsidRPr="002945F1">
        <w:rPr>
          <w:rFonts w:ascii="Garamond" w:hAnsi="Garamond"/>
          <w:noProof/>
        </w:rPr>
        <w:tab/>
        <w:t>15, 22</w:t>
      </w:r>
    </w:p>
    <w:p w14:paraId="7075914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Refinery – Clyde (NSW)</w:t>
      </w:r>
      <w:r w:rsidRPr="002945F1">
        <w:rPr>
          <w:rFonts w:ascii="Garamond" w:hAnsi="Garamond"/>
          <w:noProof/>
        </w:rPr>
        <w:tab/>
        <w:t>22</w:t>
      </w:r>
    </w:p>
    <w:p w14:paraId="695228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Technical Department</w:t>
      </w:r>
      <w:r w:rsidRPr="002945F1">
        <w:rPr>
          <w:rFonts w:ascii="Garamond" w:hAnsi="Garamond"/>
          <w:noProof/>
        </w:rPr>
        <w:tab/>
        <w:t>13</w:t>
      </w:r>
    </w:p>
    <w:p w14:paraId="0FEE77C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Shell Transport And Trading Company</w:t>
      </w:r>
      <w:r w:rsidRPr="002945F1">
        <w:rPr>
          <w:rFonts w:ascii="Garamond" w:hAnsi="Garamond"/>
          <w:noProof/>
        </w:rPr>
        <w:tab/>
        <w:t>4</w:t>
      </w:r>
    </w:p>
    <w:p w14:paraId="4A767A8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Singapore</w:t>
      </w:r>
      <w:r w:rsidRPr="002945F1">
        <w:rPr>
          <w:rFonts w:ascii="Garamond" w:hAnsi="Garamond"/>
          <w:noProof/>
        </w:rPr>
        <w:tab/>
        <w:t>14, 31</w:t>
      </w:r>
    </w:p>
    <w:p w14:paraId="3E46F6A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South Australia</w:t>
      </w:r>
      <w:r w:rsidRPr="002945F1">
        <w:rPr>
          <w:rFonts w:ascii="Garamond" w:hAnsi="Garamond"/>
          <w:noProof/>
        </w:rPr>
        <w:tab/>
        <w:t>12, 15, 29</w:t>
      </w:r>
    </w:p>
    <w:p w14:paraId="4370BF8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South East Sumatra</w:t>
      </w:r>
      <w:r w:rsidRPr="002945F1">
        <w:rPr>
          <w:rFonts w:ascii="Garamond" w:hAnsi="Garamond"/>
          <w:noProof/>
        </w:rPr>
        <w:tab/>
        <w:t>13</w:t>
      </w:r>
    </w:p>
    <w:p w14:paraId="576F8E1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Specific Gravity</w:t>
      </w:r>
      <w:r w:rsidRPr="002945F1">
        <w:rPr>
          <w:rFonts w:ascii="Garamond" w:hAnsi="Garamond"/>
          <w:noProof/>
        </w:rPr>
        <w:tab/>
        <w:t>13, 14</w:t>
      </w:r>
    </w:p>
    <w:p w14:paraId="6DAB7E4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Spitfires</w:t>
      </w:r>
      <w:r w:rsidRPr="002945F1">
        <w:rPr>
          <w:rFonts w:ascii="Garamond" w:hAnsi="Garamond"/>
          <w:noProof/>
        </w:rPr>
        <w:tab/>
        <w:t>14, 18</w:t>
      </w:r>
    </w:p>
    <w:p w14:paraId="6717FC7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Standard Oil Of New Jersey</w:t>
      </w:r>
      <w:r w:rsidRPr="002945F1">
        <w:rPr>
          <w:rFonts w:ascii="Garamond" w:hAnsi="Garamond"/>
          <w:noProof/>
        </w:rPr>
        <w:tab/>
        <w:t>5</w:t>
      </w:r>
    </w:p>
    <w:p w14:paraId="1E3CAA7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Standard Vacuum</w:t>
      </w:r>
      <w:r w:rsidRPr="002945F1">
        <w:rPr>
          <w:rFonts w:ascii="Garamond" w:hAnsi="Garamond"/>
          <w:noProof/>
        </w:rPr>
        <w:tab/>
        <w:t>3, 5</w:t>
      </w:r>
    </w:p>
    <w:p w14:paraId="18642CD0" w14:textId="77777777" w:rsidR="002945F1" w:rsidRPr="00B5597D" w:rsidRDefault="002945F1" w:rsidP="002945F1">
      <w:pPr>
        <w:pStyle w:val="Index1"/>
        <w:tabs>
          <w:tab w:val="right" w:leader="dot" w:pos="3423"/>
        </w:tabs>
        <w:rPr>
          <w:rFonts w:ascii="Garamond" w:hAnsi="Garamond"/>
          <w:noProof/>
        </w:rPr>
      </w:pPr>
      <w:r w:rsidRPr="00B5597D">
        <w:rPr>
          <w:rFonts w:ascii="Garamond" w:hAnsi="Garamond"/>
          <w:bCs/>
          <w:iCs/>
          <w:noProof/>
        </w:rPr>
        <w:t>Station HQ Laverton</w:t>
      </w:r>
      <w:r w:rsidRPr="00B5597D">
        <w:rPr>
          <w:rFonts w:ascii="Garamond" w:hAnsi="Garamond"/>
          <w:noProof/>
        </w:rPr>
        <w:tab/>
        <w:t>11</w:t>
      </w:r>
    </w:p>
    <w:p w14:paraId="5617E707" w14:textId="77777777" w:rsidR="002945F1" w:rsidRPr="002945F1" w:rsidRDefault="002945F1" w:rsidP="002945F1">
      <w:pPr>
        <w:pStyle w:val="Index1"/>
        <w:tabs>
          <w:tab w:val="right" w:leader="dot" w:pos="3423"/>
        </w:tabs>
        <w:rPr>
          <w:rFonts w:ascii="Garamond" w:hAnsi="Garamond"/>
          <w:noProof/>
        </w:rPr>
      </w:pPr>
      <w:r w:rsidRPr="00B5597D">
        <w:rPr>
          <w:rFonts w:ascii="Garamond" w:hAnsi="Garamond"/>
          <w:bCs/>
          <w:iCs/>
          <w:noProof/>
        </w:rPr>
        <w:t>Station HQ Richmond</w:t>
      </w:r>
      <w:r w:rsidRPr="002945F1">
        <w:rPr>
          <w:rFonts w:ascii="Garamond" w:hAnsi="Garamond"/>
          <w:noProof/>
        </w:rPr>
        <w:tab/>
        <w:t>11</w:t>
      </w:r>
    </w:p>
    <w:p w14:paraId="6E06CB9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Sternol Lube Oils</w:t>
      </w:r>
      <w:r w:rsidRPr="002945F1">
        <w:rPr>
          <w:rFonts w:ascii="Garamond" w:hAnsi="Garamond"/>
          <w:noProof/>
        </w:rPr>
        <w:tab/>
        <w:t>23</w:t>
      </w:r>
    </w:p>
    <w:p w14:paraId="15BE183C" w14:textId="64F0D99B"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straight run spirit</w:t>
      </w:r>
      <w:r w:rsidRPr="002945F1">
        <w:rPr>
          <w:rFonts w:ascii="Garamond" w:hAnsi="Garamond"/>
          <w:noProof/>
        </w:rPr>
        <w:tab/>
        <w:t>23</w:t>
      </w:r>
    </w:p>
    <w:p w14:paraId="38B47350"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Sulfur</w:t>
      </w:r>
      <w:r w:rsidRPr="002945F1">
        <w:rPr>
          <w:rFonts w:ascii="Garamond" w:hAnsi="Garamond"/>
          <w:noProof/>
        </w:rPr>
        <w:tab/>
        <w:t>13, 14</w:t>
      </w:r>
    </w:p>
    <w:p w14:paraId="7DB8A2C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Super Plume Ethyl</w:t>
      </w:r>
      <w:r w:rsidRPr="002945F1">
        <w:rPr>
          <w:rFonts w:ascii="Garamond" w:hAnsi="Garamond"/>
          <w:noProof/>
        </w:rPr>
        <w:tab/>
        <w:t>5</w:t>
      </w:r>
    </w:p>
    <w:p w14:paraId="2F49502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Supermarine Seagull</w:t>
      </w:r>
      <w:r w:rsidRPr="002945F1">
        <w:rPr>
          <w:rFonts w:ascii="Garamond" w:hAnsi="Garamond"/>
          <w:noProof/>
        </w:rPr>
        <w:tab/>
        <w:t>5, 6, 8</w:t>
      </w:r>
    </w:p>
    <w:p w14:paraId="2A95F53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Supermarine Seagulls V</w:t>
      </w:r>
      <w:r w:rsidRPr="002945F1">
        <w:rPr>
          <w:rFonts w:ascii="Garamond" w:hAnsi="Garamond"/>
          <w:noProof/>
        </w:rPr>
        <w:tab/>
        <w:t>9</w:t>
      </w:r>
    </w:p>
    <w:p w14:paraId="55ED062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Sydney</w:t>
      </w:r>
      <w:r w:rsidRPr="002945F1">
        <w:rPr>
          <w:rFonts w:ascii="Garamond" w:hAnsi="Garamond"/>
          <w:noProof/>
        </w:rPr>
        <w:tab/>
        <w:t>5, 12, 24</w:t>
      </w:r>
    </w:p>
    <w:p w14:paraId="0112422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Sydney Harbour</w:t>
      </w:r>
      <w:r w:rsidRPr="002945F1">
        <w:rPr>
          <w:rFonts w:ascii="Garamond" w:hAnsi="Garamond"/>
          <w:noProof/>
        </w:rPr>
        <w:tab/>
        <w:t>6</w:t>
      </w:r>
    </w:p>
    <w:p w14:paraId="348114FC"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T</w:t>
      </w:r>
    </w:p>
    <w:p w14:paraId="570EC53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Tammin</w:t>
      </w:r>
      <w:r w:rsidRPr="002945F1">
        <w:rPr>
          <w:rFonts w:ascii="Garamond" w:hAnsi="Garamond"/>
          <w:noProof/>
        </w:rPr>
        <w:tab/>
        <w:t>26</w:t>
      </w:r>
    </w:p>
    <w:p w14:paraId="6CB0A0C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Taree</w:t>
      </w:r>
      <w:r w:rsidRPr="002945F1">
        <w:rPr>
          <w:rFonts w:ascii="Garamond" w:hAnsi="Garamond"/>
          <w:noProof/>
        </w:rPr>
        <w:tab/>
        <w:t>30</w:t>
      </w:r>
    </w:p>
    <w:p w14:paraId="4F144FE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Tasmania</w:t>
      </w:r>
      <w:r w:rsidRPr="002945F1">
        <w:rPr>
          <w:rFonts w:ascii="Garamond" w:hAnsi="Garamond"/>
          <w:noProof/>
        </w:rPr>
        <w:tab/>
        <w:t>12, 15</w:t>
      </w:r>
    </w:p>
    <w:p w14:paraId="594A1C8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TEL</w:t>
      </w:r>
      <w:r w:rsidRPr="002945F1">
        <w:rPr>
          <w:rFonts w:ascii="Garamond" w:hAnsi="Garamond"/>
          <w:noProof/>
        </w:rPr>
        <w:tab/>
        <w:t>23</w:t>
      </w:r>
    </w:p>
    <w:p w14:paraId="0B34FEB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Temora</w:t>
      </w:r>
      <w:r w:rsidRPr="002945F1">
        <w:rPr>
          <w:rFonts w:ascii="Garamond" w:hAnsi="Garamond"/>
          <w:noProof/>
        </w:rPr>
        <w:tab/>
        <w:t>19</w:t>
      </w:r>
    </w:p>
    <w:p w14:paraId="0B1CC1F9" w14:textId="1A45FC74"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Tenants Creek</w:t>
      </w:r>
      <w:r w:rsidRPr="002945F1">
        <w:rPr>
          <w:rFonts w:ascii="Garamond" w:hAnsi="Garamond"/>
          <w:noProof/>
        </w:rPr>
        <w:tab/>
      </w:r>
      <w:r w:rsidR="00B5597D">
        <w:rPr>
          <w:rFonts w:ascii="Garamond" w:hAnsi="Garamond"/>
          <w:noProof/>
        </w:rPr>
        <w:t xml:space="preserve">12, 27, </w:t>
      </w:r>
      <w:r w:rsidRPr="002945F1">
        <w:rPr>
          <w:rFonts w:ascii="Garamond" w:hAnsi="Garamond"/>
          <w:noProof/>
        </w:rPr>
        <w:t>28, 30</w:t>
      </w:r>
    </w:p>
    <w:p w14:paraId="14625A6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Tetra Ethyl Lead</w:t>
      </w:r>
      <w:r w:rsidRPr="002945F1">
        <w:rPr>
          <w:rFonts w:ascii="Garamond" w:hAnsi="Garamond"/>
          <w:noProof/>
        </w:rPr>
        <w:tab/>
        <w:t>8, 13, 14, 18, 28</w:t>
      </w:r>
    </w:p>
    <w:p w14:paraId="1C3237D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Tetra Ethyl Lead (TEL)</w:t>
      </w:r>
      <w:r w:rsidRPr="002945F1">
        <w:rPr>
          <w:rFonts w:ascii="Garamond" w:hAnsi="Garamond"/>
          <w:noProof/>
        </w:rPr>
        <w:tab/>
        <w:t>24</w:t>
      </w:r>
    </w:p>
    <w:p w14:paraId="4D9535EE" w14:textId="09F2BC72"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Texaco</w:t>
      </w:r>
      <w:r w:rsidRPr="002945F1">
        <w:rPr>
          <w:rFonts w:ascii="Garamond" w:hAnsi="Garamond"/>
          <w:noProof/>
        </w:rPr>
        <w:tab/>
      </w:r>
      <w:r w:rsidR="00B5597D">
        <w:rPr>
          <w:rFonts w:ascii="Garamond" w:hAnsi="Garamond"/>
          <w:noProof/>
        </w:rPr>
        <w:t xml:space="preserve">4, </w:t>
      </w:r>
      <w:r w:rsidRPr="002945F1">
        <w:rPr>
          <w:rFonts w:ascii="Garamond" w:hAnsi="Garamond"/>
          <w:noProof/>
        </w:rPr>
        <w:t>15, 19</w:t>
      </w:r>
    </w:p>
    <w:p w14:paraId="5BB8EB3D" w14:textId="40340DC6"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Texas Company Australasia Limited</w:t>
      </w:r>
      <w:r w:rsidRPr="002945F1">
        <w:rPr>
          <w:rFonts w:ascii="Garamond" w:hAnsi="Garamond"/>
          <w:noProof/>
        </w:rPr>
        <w:tab/>
        <w:t>4</w:t>
      </w:r>
      <w:r w:rsidR="00B5597D">
        <w:rPr>
          <w:rFonts w:ascii="Garamond" w:hAnsi="Garamond"/>
          <w:noProof/>
        </w:rPr>
        <w:t>, 5</w:t>
      </w:r>
    </w:p>
    <w:p w14:paraId="60256D1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Texas Oil Company</w:t>
      </w:r>
      <w:r w:rsidRPr="002945F1">
        <w:rPr>
          <w:rFonts w:ascii="Garamond" w:hAnsi="Garamond"/>
          <w:noProof/>
        </w:rPr>
        <w:tab/>
        <w:t>23</w:t>
      </w:r>
    </w:p>
    <w:p w14:paraId="16D79ED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The Augustine</w:t>
      </w:r>
      <w:r w:rsidRPr="002945F1">
        <w:rPr>
          <w:rFonts w:ascii="Garamond" w:hAnsi="Garamond"/>
          <w:noProof/>
        </w:rPr>
        <w:tab/>
        <w:t>29</w:t>
      </w:r>
    </w:p>
    <w:p w14:paraId="68F6805D"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Thursday Island</w:t>
      </w:r>
      <w:r w:rsidRPr="002945F1">
        <w:rPr>
          <w:rFonts w:ascii="Garamond" w:hAnsi="Garamond"/>
          <w:noProof/>
        </w:rPr>
        <w:tab/>
        <w:t>27, 30</w:t>
      </w:r>
    </w:p>
    <w:p w14:paraId="53A76832"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Timor</w:t>
      </w:r>
      <w:r w:rsidRPr="002945F1">
        <w:rPr>
          <w:rFonts w:ascii="Garamond" w:hAnsi="Garamond"/>
          <w:noProof/>
        </w:rPr>
        <w:tab/>
        <w:t>7</w:t>
      </w:r>
    </w:p>
    <w:p w14:paraId="58551C0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Tintinara</w:t>
      </w:r>
      <w:r w:rsidRPr="002945F1">
        <w:rPr>
          <w:rFonts w:ascii="Garamond" w:hAnsi="Garamond"/>
          <w:noProof/>
        </w:rPr>
        <w:tab/>
        <w:t>26</w:t>
      </w:r>
    </w:p>
    <w:p w14:paraId="54213EE3"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Townsville</w:t>
      </w:r>
      <w:r w:rsidRPr="002945F1">
        <w:rPr>
          <w:rFonts w:ascii="Garamond" w:hAnsi="Garamond"/>
          <w:noProof/>
        </w:rPr>
        <w:tab/>
        <w:t>12, 24, 27</w:t>
      </w:r>
    </w:p>
    <w:p w14:paraId="1A767E7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Tri-Butyl Phosphite</w:t>
      </w:r>
      <w:r w:rsidRPr="002945F1">
        <w:rPr>
          <w:rFonts w:ascii="Garamond" w:hAnsi="Garamond"/>
          <w:noProof/>
        </w:rPr>
        <w:tab/>
        <w:t>29</w:t>
      </w:r>
    </w:p>
    <w:p w14:paraId="4EDE08DF"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U</w:t>
      </w:r>
    </w:p>
    <w:p w14:paraId="37073FF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U.S. Army</w:t>
      </w:r>
      <w:r w:rsidRPr="002945F1">
        <w:rPr>
          <w:rFonts w:ascii="Garamond" w:hAnsi="Garamond"/>
          <w:noProof/>
        </w:rPr>
        <w:tab/>
        <w:t>23</w:t>
      </w:r>
    </w:p>
    <w:p w14:paraId="2C2D77E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United States</w:t>
      </w:r>
      <w:r w:rsidRPr="002945F1">
        <w:rPr>
          <w:rFonts w:ascii="Garamond" w:hAnsi="Garamond"/>
          <w:noProof/>
        </w:rPr>
        <w:tab/>
        <w:t>30</w:t>
      </w:r>
    </w:p>
    <w:p w14:paraId="675D302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US Army Air Force</w:t>
      </w:r>
      <w:r w:rsidRPr="002945F1">
        <w:rPr>
          <w:rFonts w:ascii="Garamond" w:hAnsi="Garamond"/>
          <w:noProof/>
        </w:rPr>
        <w:tab/>
        <w:t>31</w:t>
      </w:r>
    </w:p>
    <w:p w14:paraId="7D0D4F8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USAAF</w:t>
      </w:r>
      <w:r w:rsidRPr="002945F1">
        <w:rPr>
          <w:rFonts w:ascii="Garamond" w:hAnsi="Garamond"/>
          <w:noProof/>
        </w:rPr>
        <w:tab/>
        <w:t>5</w:t>
      </w:r>
    </w:p>
    <w:p w14:paraId="02B229C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Used Aviation Oil</w:t>
      </w:r>
      <w:r w:rsidRPr="002945F1">
        <w:rPr>
          <w:rFonts w:ascii="Garamond" w:hAnsi="Garamond"/>
          <w:noProof/>
        </w:rPr>
        <w:tab/>
        <w:t>28</w:t>
      </w:r>
    </w:p>
    <w:p w14:paraId="07F937F9"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V</w:t>
      </w:r>
    </w:p>
    <w:p w14:paraId="7EE4F0E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Vacuum</w:t>
      </w:r>
      <w:r w:rsidRPr="002945F1">
        <w:rPr>
          <w:rFonts w:ascii="Garamond" w:hAnsi="Garamond"/>
          <w:noProof/>
        </w:rPr>
        <w:tab/>
        <w:t>18, 19</w:t>
      </w:r>
    </w:p>
    <w:p w14:paraId="2FFB77AD" w14:textId="4B77C211"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Vacuum Plume</w:t>
      </w:r>
      <w:r w:rsidRPr="002945F1">
        <w:rPr>
          <w:rFonts w:ascii="Garamond" w:hAnsi="Garamond"/>
          <w:noProof/>
        </w:rPr>
        <w:tab/>
        <w:t>4</w:t>
      </w:r>
    </w:p>
    <w:p w14:paraId="5D2AEC4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Vacuum Oil Co.</w:t>
      </w:r>
      <w:r w:rsidRPr="002945F1">
        <w:rPr>
          <w:rFonts w:ascii="Garamond" w:hAnsi="Garamond"/>
          <w:noProof/>
        </w:rPr>
        <w:tab/>
        <w:t>5, 11, 12, 15, 22, 23, 26, 30</w:t>
      </w:r>
    </w:p>
    <w:p w14:paraId="52B6739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lastRenderedPageBreak/>
        <w:t>Vacuum Oil Company</w:t>
      </w:r>
      <w:r w:rsidRPr="002945F1">
        <w:rPr>
          <w:rFonts w:ascii="Garamond" w:hAnsi="Garamond"/>
          <w:noProof/>
        </w:rPr>
        <w:tab/>
        <w:t>3, 4, 5, 8, 12, 13, 15, 31</w:t>
      </w:r>
    </w:p>
    <w:p w14:paraId="3C7D835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vapour locking</w:t>
      </w:r>
      <w:r w:rsidRPr="002945F1">
        <w:rPr>
          <w:rFonts w:ascii="Garamond" w:hAnsi="Garamond"/>
          <w:noProof/>
        </w:rPr>
        <w:tab/>
        <w:t>18</w:t>
      </w:r>
    </w:p>
    <w:p w14:paraId="36242A0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Vickers Wellesley</w:t>
      </w:r>
      <w:r w:rsidRPr="002945F1">
        <w:rPr>
          <w:rFonts w:ascii="Garamond" w:hAnsi="Garamond"/>
          <w:noProof/>
        </w:rPr>
        <w:tab/>
        <w:t>3, 7</w:t>
      </w:r>
    </w:p>
    <w:p w14:paraId="246DE3D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Victoria</w:t>
      </w:r>
      <w:r w:rsidRPr="002945F1">
        <w:rPr>
          <w:rFonts w:ascii="Garamond" w:hAnsi="Garamond"/>
          <w:noProof/>
        </w:rPr>
        <w:tab/>
        <w:t>12, 15, 16, 29</w:t>
      </w:r>
    </w:p>
    <w:p w14:paraId="26CB05B4"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VOCO Power Kerosene</w:t>
      </w:r>
      <w:r w:rsidRPr="002945F1">
        <w:rPr>
          <w:rFonts w:ascii="Garamond" w:hAnsi="Garamond"/>
          <w:noProof/>
        </w:rPr>
        <w:tab/>
        <w:t>5</w:t>
      </w:r>
    </w:p>
    <w:p w14:paraId="55A68642"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W</w:t>
      </w:r>
    </w:p>
    <w:p w14:paraId="707970D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W.B.Dick</w:t>
      </w:r>
      <w:r w:rsidRPr="002945F1">
        <w:rPr>
          <w:rFonts w:ascii="Garamond" w:hAnsi="Garamond"/>
          <w:noProof/>
        </w:rPr>
        <w:tab/>
        <w:t>23</w:t>
      </w:r>
    </w:p>
    <w:p w14:paraId="7DEA99EE"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Wagga</w:t>
      </w:r>
      <w:r w:rsidRPr="002945F1">
        <w:rPr>
          <w:rFonts w:ascii="Garamond" w:hAnsi="Garamond"/>
          <w:noProof/>
        </w:rPr>
        <w:tab/>
        <w:t>26, 28</w:t>
      </w:r>
    </w:p>
    <w:p w14:paraId="2C2037B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Wales</w:t>
      </w:r>
      <w:r w:rsidRPr="002945F1">
        <w:rPr>
          <w:rFonts w:ascii="Garamond" w:hAnsi="Garamond"/>
          <w:noProof/>
        </w:rPr>
        <w:tab/>
        <w:t>5</w:t>
      </w:r>
    </w:p>
    <w:p w14:paraId="6B067C36"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Walker</w:t>
      </w:r>
      <w:r w:rsidRPr="002945F1">
        <w:rPr>
          <w:rFonts w:ascii="Garamond" w:hAnsi="Garamond"/>
          <w:noProof/>
        </w:rPr>
        <w:tab/>
        <w:t>3, 16</w:t>
      </w:r>
    </w:p>
    <w:p w14:paraId="72D812C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Walkley</w:t>
      </w:r>
      <w:r w:rsidRPr="002945F1">
        <w:rPr>
          <w:rFonts w:ascii="Garamond" w:hAnsi="Garamond"/>
          <w:noProof/>
        </w:rPr>
        <w:tab/>
        <w:t>5</w:t>
      </w:r>
    </w:p>
    <w:p w14:paraId="66567E51"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Walrus</w:t>
      </w:r>
      <w:r w:rsidRPr="002945F1">
        <w:rPr>
          <w:rFonts w:ascii="Garamond" w:hAnsi="Garamond"/>
          <w:noProof/>
        </w:rPr>
        <w:tab/>
        <w:t>5, 6, 7</w:t>
      </w:r>
    </w:p>
    <w:p w14:paraId="1F38D1A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Walrus V</w:t>
      </w:r>
      <w:r w:rsidRPr="002945F1">
        <w:rPr>
          <w:rFonts w:ascii="Garamond" w:hAnsi="Garamond"/>
          <w:noProof/>
        </w:rPr>
        <w:tab/>
        <w:t>9</w:t>
      </w:r>
    </w:p>
    <w:p w14:paraId="61CFC08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Warrnambool</w:t>
      </w:r>
      <w:r w:rsidRPr="002945F1">
        <w:rPr>
          <w:rFonts w:ascii="Garamond" w:hAnsi="Garamond"/>
          <w:noProof/>
        </w:rPr>
        <w:tab/>
        <w:t>26</w:t>
      </w:r>
    </w:p>
    <w:p w14:paraId="7A1A7C45"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Wave Hill</w:t>
      </w:r>
      <w:r w:rsidRPr="002945F1">
        <w:rPr>
          <w:rFonts w:ascii="Garamond" w:hAnsi="Garamond"/>
          <w:noProof/>
        </w:rPr>
        <w:tab/>
        <w:t>27</w:t>
      </w:r>
    </w:p>
    <w:p w14:paraId="651E52D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West Australian</w:t>
      </w:r>
      <w:r w:rsidRPr="002945F1">
        <w:rPr>
          <w:rFonts w:ascii="Garamond" w:hAnsi="Garamond"/>
          <w:noProof/>
        </w:rPr>
        <w:tab/>
        <w:t>29</w:t>
      </w:r>
    </w:p>
    <w:p w14:paraId="575D9C0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Western Australia</w:t>
      </w:r>
      <w:r w:rsidRPr="002945F1">
        <w:rPr>
          <w:rFonts w:ascii="Garamond" w:hAnsi="Garamond"/>
          <w:noProof/>
        </w:rPr>
        <w:tab/>
        <w:t>3, 12, 15, 29</w:t>
      </w:r>
    </w:p>
    <w:p w14:paraId="3D38D8F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White Mark (Flinders Island)</w:t>
      </w:r>
      <w:r w:rsidRPr="002945F1">
        <w:rPr>
          <w:rFonts w:ascii="Garamond" w:hAnsi="Garamond"/>
          <w:noProof/>
        </w:rPr>
        <w:tab/>
        <w:t>26</w:t>
      </w:r>
    </w:p>
    <w:p w14:paraId="48E9778B"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Williamtown (Newcastle)</w:t>
      </w:r>
      <w:r w:rsidRPr="002945F1">
        <w:rPr>
          <w:rFonts w:ascii="Garamond" w:hAnsi="Garamond"/>
          <w:noProof/>
        </w:rPr>
        <w:tab/>
        <w:t>26</w:t>
      </w:r>
    </w:p>
    <w:p w14:paraId="3F9BDF38"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Wingham</w:t>
      </w:r>
      <w:r w:rsidRPr="002945F1">
        <w:rPr>
          <w:rFonts w:ascii="Garamond" w:hAnsi="Garamond"/>
          <w:noProof/>
        </w:rPr>
        <w:tab/>
        <w:t>26</w:t>
      </w:r>
    </w:p>
    <w:p w14:paraId="59CF4B5F"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Winton</w:t>
      </w:r>
      <w:r w:rsidRPr="002945F1">
        <w:rPr>
          <w:rFonts w:ascii="Garamond" w:hAnsi="Garamond"/>
          <w:noProof/>
        </w:rPr>
        <w:tab/>
        <w:t>27</w:t>
      </w:r>
    </w:p>
    <w:p w14:paraId="008B6829"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Wirraway</w:t>
      </w:r>
      <w:r w:rsidRPr="002945F1">
        <w:rPr>
          <w:rFonts w:ascii="Garamond" w:hAnsi="Garamond"/>
          <w:noProof/>
        </w:rPr>
        <w:tab/>
        <w:t>3, 16, 25</w:t>
      </w:r>
    </w:p>
    <w:p w14:paraId="7F27AEE7"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Wyndham</w:t>
      </w:r>
      <w:r w:rsidRPr="002945F1">
        <w:rPr>
          <w:rFonts w:ascii="Garamond" w:hAnsi="Garamond"/>
          <w:noProof/>
        </w:rPr>
        <w:tab/>
        <w:t>26</w:t>
      </w:r>
    </w:p>
    <w:p w14:paraId="306DD519" w14:textId="77777777" w:rsidR="002945F1" w:rsidRPr="002945F1" w:rsidRDefault="002945F1" w:rsidP="002945F1">
      <w:pPr>
        <w:pStyle w:val="IndexHeading"/>
        <w:keepNext/>
        <w:tabs>
          <w:tab w:val="right" w:leader="dot" w:pos="3423"/>
        </w:tabs>
        <w:spacing w:before="0" w:after="0"/>
        <w:rPr>
          <w:rFonts w:ascii="Garamond" w:eastAsiaTheme="minorEastAsia" w:hAnsi="Garamond" w:cstheme="minorBidi"/>
          <w:b w:val="0"/>
          <w:bCs w:val="0"/>
          <w:noProof/>
          <w:sz w:val="18"/>
          <w:szCs w:val="18"/>
        </w:rPr>
      </w:pPr>
      <w:r w:rsidRPr="002945F1">
        <w:rPr>
          <w:rFonts w:ascii="Garamond" w:hAnsi="Garamond"/>
          <w:noProof/>
          <w:sz w:val="18"/>
          <w:szCs w:val="18"/>
        </w:rPr>
        <w:t>Y</w:t>
      </w:r>
    </w:p>
    <w:p w14:paraId="0094E4CC" w14:textId="77777777" w:rsidR="002945F1" w:rsidRPr="002945F1" w:rsidRDefault="002945F1" w:rsidP="002945F1">
      <w:pPr>
        <w:pStyle w:val="Index1"/>
        <w:tabs>
          <w:tab w:val="right" w:leader="dot" w:pos="3423"/>
        </w:tabs>
        <w:rPr>
          <w:rFonts w:ascii="Garamond" w:hAnsi="Garamond"/>
          <w:noProof/>
        </w:rPr>
      </w:pPr>
      <w:r w:rsidRPr="002945F1">
        <w:rPr>
          <w:rFonts w:ascii="Garamond" w:hAnsi="Garamond"/>
          <w:noProof/>
        </w:rPr>
        <w:t>Yanakie</w:t>
      </w:r>
      <w:r w:rsidRPr="002945F1">
        <w:rPr>
          <w:rFonts w:ascii="Garamond" w:hAnsi="Garamond"/>
          <w:noProof/>
        </w:rPr>
        <w:tab/>
        <w:t>26</w:t>
      </w:r>
    </w:p>
    <w:p w14:paraId="6DAEB14E" w14:textId="77777777" w:rsidR="002945F1" w:rsidRPr="002945F1" w:rsidRDefault="002945F1" w:rsidP="002945F1">
      <w:pPr>
        <w:pStyle w:val="IndexHeading"/>
        <w:spacing w:before="0" w:after="0"/>
        <w:rPr>
          <w:rFonts w:ascii="Garamond" w:hAnsi="Garamond" w:cs="Times New Roman"/>
          <w:b w:val="0"/>
          <w:noProof/>
          <w:spacing w:val="-5"/>
          <w:sz w:val="18"/>
          <w:szCs w:val="18"/>
        </w:rPr>
        <w:sectPr w:rsidR="002945F1" w:rsidRPr="002945F1" w:rsidSect="002945F1">
          <w:endnotePr>
            <w:numFmt w:val="decimal"/>
          </w:endnotePr>
          <w:type w:val="continuous"/>
          <w:pgSz w:w="11907" w:h="16839" w:code="1"/>
          <w:pgMar w:top="1800" w:right="2040" w:bottom="1800" w:left="2280" w:header="960" w:footer="960" w:gutter="0"/>
          <w:cols w:num="2" w:space="720"/>
        </w:sectPr>
      </w:pPr>
    </w:p>
    <w:p w14:paraId="08E3E43F" w14:textId="77777777" w:rsidR="00CD2BDE" w:rsidRPr="0025678E" w:rsidRDefault="00822974" w:rsidP="002945F1">
      <w:pPr>
        <w:pStyle w:val="IndexHeading"/>
        <w:spacing w:before="0" w:after="0"/>
        <w:rPr>
          <w:rFonts w:ascii="Times New Roman" w:hAnsi="Times New Roman" w:cs="Times New Roman"/>
          <w:sz w:val="18"/>
          <w:szCs w:val="18"/>
        </w:rPr>
        <w:sectPr w:rsidR="00CD2BDE" w:rsidRPr="0025678E" w:rsidSect="002945F1">
          <w:endnotePr>
            <w:numFmt w:val="decimal"/>
          </w:endnotePr>
          <w:type w:val="continuous"/>
          <w:pgSz w:w="11907" w:h="16839" w:code="1"/>
          <w:pgMar w:top="1800" w:right="2040" w:bottom="1800" w:left="2280" w:header="960" w:footer="960" w:gutter="0"/>
          <w:cols w:num="4" w:space="240"/>
        </w:sectPr>
      </w:pPr>
      <w:r w:rsidRPr="002945F1">
        <w:rPr>
          <w:rFonts w:ascii="Garamond" w:hAnsi="Garamond" w:cs="Times New Roman"/>
          <w:b w:val="0"/>
          <w:spacing w:val="-5"/>
          <w:sz w:val="18"/>
          <w:szCs w:val="18"/>
        </w:rPr>
        <w:fldChar w:fldCharType="end"/>
      </w:r>
    </w:p>
    <w:p w14:paraId="29B7FD02" w14:textId="77777777" w:rsidR="00CD2BDE" w:rsidRDefault="00CD2BDE">
      <w:pPr>
        <w:pStyle w:val="Heading1"/>
      </w:pPr>
      <w:bookmarkStart w:id="16" w:name="_Toc21893407"/>
      <w:r>
        <w:lastRenderedPageBreak/>
        <w:t>Research Sources</w:t>
      </w:r>
      <w:bookmarkEnd w:id="16"/>
    </w:p>
    <w:sectPr w:rsidR="00CD2BDE">
      <w:headerReference w:type="default" r:id="rId34"/>
      <w:footerReference w:type="default" r:id="rId35"/>
      <w:headerReference w:type="first" r:id="rId36"/>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A5304" w14:textId="77777777" w:rsidR="007E075C" w:rsidRDefault="007E075C">
      <w:r>
        <w:separator/>
      </w:r>
    </w:p>
  </w:endnote>
  <w:endnote w:type="continuationSeparator" w:id="0">
    <w:p w14:paraId="13FA18D4" w14:textId="77777777" w:rsidR="007E075C" w:rsidRDefault="007E075C">
      <w:r>
        <w:continuationSeparator/>
      </w:r>
    </w:p>
  </w:endnote>
  <w:endnote w:id="1">
    <w:p w14:paraId="03EFB4B1" w14:textId="77777777" w:rsidR="00D57EAA" w:rsidRPr="005004A7" w:rsidRDefault="00D57EAA">
      <w:pPr>
        <w:pStyle w:val="EndnoteText"/>
      </w:pPr>
      <w:r>
        <w:rPr>
          <w:rStyle w:val="EndnoteReference"/>
        </w:rPr>
        <w:endnoteRef/>
      </w:r>
      <w:r>
        <w:t xml:space="preserve"> Website accessed Feb 1, 2008 </w:t>
      </w:r>
      <w:hyperlink r:id="rId1" w:history="1">
        <w:r w:rsidRPr="0035722B">
          <w:rPr>
            <w:rStyle w:val="Hyperlink"/>
          </w:rPr>
          <w:t>http://sinpic.slv.vic.gov.au/cgi-bin/Pwebrecon.cgi?Search_Arg=b52555+&amp;Search_Code=FT*&amp;PID=sqGJ1bc_0EuaW8oe0jbbz3RvwTv8&amp;SEQ=20080201190048&amp;CNT=15&amp;HIST=1</w:t>
        </w:r>
      </w:hyperlink>
    </w:p>
  </w:endnote>
  <w:endnote w:id="2">
    <w:p w14:paraId="1DF3A845" w14:textId="77777777" w:rsidR="00D57EAA" w:rsidRPr="00475413" w:rsidRDefault="00D57EAA">
      <w:pPr>
        <w:pStyle w:val="EndnoteText"/>
      </w:pPr>
      <w:r>
        <w:rPr>
          <w:rStyle w:val="EndnoteReference"/>
        </w:rPr>
        <w:endnoteRef/>
      </w:r>
      <w:r>
        <w:t xml:space="preserve"> </w:t>
      </w:r>
      <w:r w:rsidRPr="00475413">
        <w:t>Ref: Historical Society Cairns</w:t>
      </w:r>
      <w:r>
        <w:fldChar w:fldCharType="begin"/>
      </w:r>
      <w:r>
        <w:instrText xml:space="preserve"> XE "</w:instrText>
      </w:r>
      <w:r w:rsidRPr="00052D57">
        <w:instrText>Cairns</w:instrText>
      </w:r>
      <w:r>
        <w:instrText xml:space="preserve">" </w:instrText>
      </w:r>
      <w:r>
        <w:fldChar w:fldCharType="end"/>
      </w:r>
      <w:r w:rsidRPr="00475413">
        <w:t xml:space="preserve"> - Call No. D3741/2</w:t>
      </w:r>
    </w:p>
  </w:endnote>
  <w:endnote w:id="3">
    <w:p w14:paraId="278B1ADC" w14:textId="77777777" w:rsidR="00D57EAA" w:rsidRPr="006D10D7" w:rsidRDefault="00D57EAA">
      <w:pPr>
        <w:pStyle w:val="EndnoteText"/>
      </w:pPr>
      <w:r>
        <w:rPr>
          <w:rStyle w:val="EndnoteReference"/>
        </w:rPr>
        <w:endnoteRef/>
      </w:r>
      <w:r>
        <w:t xml:space="preserve"> AWM Photo </w:t>
      </w:r>
      <w:r w:rsidRPr="006D10D7">
        <w:t>ID Number:  P01817.011</w:t>
      </w:r>
    </w:p>
  </w:endnote>
  <w:endnote w:id="4">
    <w:p w14:paraId="1E9241D1" w14:textId="77777777" w:rsidR="00D57EAA" w:rsidRPr="00833B14" w:rsidRDefault="00D57EAA">
      <w:pPr>
        <w:pStyle w:val="EndnoteText"/>
      </w:pPr>
      <w:r>
        <w:rPr>
          <w:rStyle w:val="EndnoteReference"/>
        </w:rPr>
        <w:endnoteRef/>
      </w:r>
      <w:r>
        <w:t xml:space="preserve"> AWM Photo </w:t>
      </w:r>
      <w:r w:rsidRPr="00833B14">
        <w:t>ID Number:  001273</w:t>
      </w:r>
    </w:p>
  </w:endnote>
  <w:endnote w:id="5">
    <w:p w14:paraId="6BF3A4DF" w14:textId="77777777" w:rsidR="00D57EAA" w:rsidRPr="00833B14" w:rsidRDefault="00D57EAA">
      <w:pPr>
        <w:pStyle w:val="EndnoteText"/>
      </w:pPr>
      <w:r>
        <w:rPr>
          <w:rStyle w:val="EndnoteReference"/>
        </w:rPr>
        <w:endnoteRef/>
      </w:r>
      <w:r>
        <w:t xml:space="preserve"> </w:t>
      </w:r>
      <w:r w:rsidRPr="00833B14">
        <w:t xml:space="preserve">State Library of </w:t>
      </w:r>
      <w:smartTag w:uri="urn:schemas-microsoft-com:office:smarttags" w:element="place">
        <w:smartTag w:uri="urn:schemas-microsoft-com:office:smarttags" w:element="State">
          <w:r w:rsidRPr="00833B14">
            <w:t>Victoria</w:t>
          </w:r>
        </w:smartTag>
      </w:smartTag>
      <w:r w:rsidRPr="00833B14">
        <w:t>. Accession Number: H98.105/2458</w:t>
      </w:r>
    </w:p>
  </w:endnote>
  <w:endnote w:id="6">
    <w:p w14:paraId="7D08F6D2" w14:textId="77777777" w:rsidR="00D57EAA" w:rsidRPr="003946EB" w:rsidRDefault="00D57EAA">
      <w:pPr>
        <w:pStyle w:val="EndnoteText"/>
      </w:pPr>
      <w:r>
        <w:rPr>
          <w:rStyle w:val="EndnoteReference"/>
        </w:rPr>
        <w:endnoteRef/>
      </w:r>
      <w:r>
        <w:t xml:space="preserve"> AWM Photo </w:t>
      </w:r>
      <w:r w:rsidRPr="003946EB">
        <w:t xml:space="preserve">ID Number:  P05287.002 </w:t>
      </w:r>
    </w:p>
  </w:endnote>
  <w:endnote w:id="7">
    <w:p w14:paraId="5BF1C136" w14:textId="77777777" w:rsidR="00D57EAA" w:rsidRPr="00503323" w:rsidRDefault="00D57EAA" w:rsidP="00503323">
      <w:pPr>
        <w:pStyle w:val="EndnoteText"/>
      </w:pPr>
      <w:r>
        <w:rPr>
          <w:rStyle w:val="EndnoteReference"/>
        </w:rPr>
        <w:endnoteRef/>
      </w:r>
      <w:r>
        <w:t xml:space="preserve"> NAA file: </w:t>
      </w:r>
      <w:r w:rsidRPr="00503323">
        <w:t>Title Supplies of aviation fuel -</w:t>
      </w:r>
      <w:r>
        <w:t xml:space="preserve"> Octane 87</w:t>
      </w:r>
      <w:r>
        <w:fldChar w:fldCharType="begin"/>
      </w:r>
      <w:r>
        <w:instrText xml:space="preserve"> XE "</w:instrText>
      </w:r>
      <w:r w:rsidRPr="00702E79">
        <w:instrText>Octane 87</w:instrText>
      </w:r>
      <w:r>
        <w:instrText xml:space="preserve">" </w:instrText>
      </w:r>
      <w:r>
        <w:fldChar w:fldCharType="end"/>
      </w:r>
      <w:r>
        <w:t xml:space="preserve"> requirements. </w:t>
      </w:r>
      <w:r w:rsidRPr="00503323">
        <w:t>Series Number A705/1</w:t>
      </w:r>
      <w:r>
        <w:t xml:space="preserve">. </w:t>
      </w:r>
      <w:r w:rsidRPr="00503323">
        <w:t xml:space="preserve"> Item Number 164/1/724 </w:t>
      </w:r>
      <w:smartTag w:uri="urn:schemas-microsoft-com:office:smarttags" w:element="place">
        <w:smartTag w:uri="urn:schemas-microsoft-com:office:smarttags" w:element="PlaceName">
          <w:r w:rsidRPr="00503323">
            <w:t>Date</w:t>
          </w:r>
        </w:smartTag>
        <w:r w:rsidRPr="00503323">
          <w:t xml:space="preserve"> </w:t>
        </w:r>
        <w:smartTag w:uri="urn:schemas-microsoft-com:office:smarttags" w:element="PlaceType">
          <w:r w:rsidRPr="00503323">
            <w:t>Range</w:t>
          </w:r>
        </w:smartTag>
      </w:smartTag>
      <w:r>
        <w:t xml:space="preserve"> </w:t>
      </w:r>
      <w:r w:rsidRPr="00503323">
        <w:t>1936 to 1937</w:t>
      </w:r>
    </w:p>
  </w:endnote>
  <w:endnote w:id="8">
    <w:p w14:paraId="648E163F" w14:textId="77777777" w:rsidR="00D57EAA" w:rsidRPr="00304164" w:rsidRDefault="00D57EAA">
      <w:pPr>
        <w:pStyle w:val="EndnoteText"/>
      </w:pPr>
      <w:r>
        <w:rPr>
          <w:rStyle w:val="EndnoteReference"/>
        </w:rPr>
        <w:endnoteRef/>
      </w:r>
      <w:r>
        <w:t xml:space="preserve"> Website accessed 3 Feb 2008 </w:t>
      </w:r>
      <w:hyperlink r:id="rId2" w:history="1">
        <w:r w:rsidRPr="00CA6B80">
          <w:rPr>
            <w:rStyle w:val="Hyperlink"/>
          </w:rPr>
          <w:t>http://users.bigpond.net.au/ctdavies/Jims%20photo%20gallery.htm</w:t>
        </w:r>
      </w:hyperlink>
      <w:r>
        <w:t xml:space="preserve"> </w:t>
      </w:r>
    </w:p>
  </w:endnote>
  <w:endnote w:id="9">
    <w:p w14:paraId="39F862BA" w14:textId="77777777" w:rsidR="00D57EAA" w:rsidRPr="00ED3273" w:rsidRDefault="00D57EAA">
      <w:pPr>
        <w:pStyle w:val="EndnoteText"/>
      </w:pPr>
      <w:r>
        <w:rPr>
          <w:rStyle w:val="EndnoteReference"/>
        </w:rPr>
        <w:endnoteRef/>
      </w:r>
      <w:r>
        <w:t xml:space="preserve"> NAA file: </w:t>
      </w:r>
      <w:r w:rsidRPr="00ED3273">
        <w:t>Defence RAAF 164/2/1716</w:t>
      </w:r>
    </w:p>
  </w:endnote>
  <w:endnote w:id="10">
    <w:p w14:paraId="08F04C5F" w14:textId="77777777" w:rsidR="00D57EAA" w:rsidRPr="00E92169" w:rsidRDefault="00D57EAA">
      <w:pPr>
        <w:pStyle w:val="EndnoteText"/>
      </w:pPr>
      <w:r>
        <w:rPr>
          <w:rStyle w:val="EndnoteReference"/>
        </w:rPr>
        <w:endnoteRef/>
      </w:r>
      <w:r>
        <w:t xml:space="preserve"> NAA file</w:t>
      </w:r>
      <w:r w:rsidRPr="00863B03">
        <w:t>:</w:t>
      </w:r>
      <w:r>
        <w:t xml:space="preserve"> </w:t>
      </w:r>
      <w:r w:rsidRPr="00863B03">
        <w:t>Title Import of Fuel, Gas and Lubricating</w:t>
      </w:r>
      <w:r>
        <w:t xml:space="preserve"> </w:t>
      </w:r>
      <w:r w:rsidRPr="00863B03">
        <w:t>Series Number MP99/3</w:t>
      </w:r>
      <w:r>
        <w:t xml:space="preserve"> </w:t>
      </w:r>
      <w:r w:rsidRPr="00863B03">
        <w:t>Item Number 102</w:t>
      </w:r>
      <w:r>
        <w:t xml:space="preserve"> </w:t>
      </w:r>
      <w:r w:rsidRPr="00863B03">
        <w:t>Date Range 1939 to 1939</w:t>
      </w:r>
      <w:r>
        <w:t xml:space="preserve"> </w:t>
      </w:r>
      <w:r w:rsidRPr="00863B03">
        <w:t>Stock position as at 31 Nov 1938 Australia</w:t>
      </w:r>
    </w:p>
  </w:endnote>
  <w:endnote w:id="11">
    <w:p w14:paraId="05AE80FA" w14:textId="77777777" w:rsidR="00D57EAA" w:rsidRPr="0008651A" w:rsidRDefault="00D57EAA" w:rsidP="00AE44DC">
      <w:pPr>
        <w:pStyle w:val="EndnoteText"/>
      </w:pPr>
      <w:r>
        <w:rPr>
          <w:rStyle w:val="EndnoteReference"/>
        </w:rPr>
        <w:endnoteRef/>
      </w:r>
      <w:r>
        <w:t xml:space="preserve"> NAA file</w:t>
      </w:r>
      <w:r w:rsidRPr="00863B03">
        <w:t>:</w:t>
      </w:r>
      <w:r>
        <w:t xml:space="preserve"> Title Aviation fuel and oils for Dept of Air, Series Number B4601/2, Item Number 35259(PART 1) Date Range 1941 to 1944 </w:t>
      </w:r>
    </w:p>
  </w:endnote>
  <w:endnote w:id="12">
    <w:p w14:paraId="1296AD99" w14:textId="77777777" w:rsidR="00D57EAA" w:rsidRPr="0008651A" w:rsidRDefault="00D57EAA" w:rsidP="00AE44DC">
      <w:pPr>
        <w:pStyle w:val="EndnoteText"/>
      </w:pPr>
      <w:r>
        <w:rPr>
          <w:rStyle w:val="EndnoteReference"/>
        </w:rPr>
        <w:endnoteRef/>
      </w:r>
      <w:r>
        <w:t xml:space="preserve"> NAA file: Title Aviation fuel and oils for Dept of Air - unsuccessful tenders Series Number B4601/2 Item Number 35259(PART 3)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xml:space="preserve"> 1941 to 1943</w:t>
      </w:r>
    </w:p>
  </w:endnote>
  <w:endnote w:id="13">
    <w:p w14:paraId="398E7197" w14:textId="77777777" w:rsidR="00D57EAA" w:rsidRPr="0008651A" w:rsidRDefault="00D57EAA" w:rsidP="0008651A">
      <w:pPr>
        <w:pStyle w:val="EndnoteText"/>
      </w:pPr>
      <w:r>
        <w:rPr>
          <w:rStyle w:val="EndnoteReference"/>
        </w:rPr>
        <w:endnoteRef/>
      </w:r>
      <w:r>
        <w:t xml:space="preserve"> NAA file: </w:t>
      </w:r>
      <w:r w:rsidRPr="0008651A">
        <w:t>Supply of Aviation Spirit and Lubrication Oil to Depts. of Navy, Air, Civil Aviation, Aircraft Production Commission by Shell Co.</w:t>
      </w:r>
      <w:r>
        <w:fldChar w:fldCharType="begin"/>
      </w:r>
      <w:r>
        <w:instrText xml:space="preserve"> XE "</w:instrText>
      </w:r>
      <w:r w:rsidRPr="00C76458">
        <w:instrText>Shell Co.</w:instrText>
      </w:r>
      <w:r>
        <w:instrText xml:space="preserve">" </w:instrText>
      </w:r>
      <w:r>
        <w:fldChar w:fldCharType="end"/>
      </w:r>
      <w:r w:rsidRPr="0008651A">
        <w:t xml:space="preserve"> of </w:t>
      </w:r>
      <w:smartTag w:uri="urn:schemas-microsoft-com:office:smarttags" w:element="country-region">
        <w:r w:rsidRPr="0008651A">
          <w:t>Australia</w:t>
        </w:r>
      </w:smartTag>
      <w:r w:rsidRPr="0008651A">
        <w:t xml:space="preserve"> for period 1/4/41 to 31/3/44</w:t>
      </w:r>
      <w:r>
        <w:t>,</w:t>
      </w:r>
      <w:r w:rsidRPr="0008651A">
        <w:t xml:space="preserve"> Series Number  B4601/2</w:t>
      </w:r>
      <w:r>
        <w:t xml:space="preserve">, </w:t>
      </w:r>
      <w:r w:rsidRPr="0008651A">
        <w:t>Item Number 35259</w:t>
      </w:r>
      <w:r>
        <w:t xml:space="preserve">, </w:t>
      </w:r>
      <w:smartTag w:uri="urn:schemas-microsoft-com:office:smarttags" w:element="place">
        <w:smartTag w:uri="urn:schemas-microsoft-com:office:smarttags" w:element="PlaceName">
          <w:r w:rsidRPr="0008651A">
            <w:t>Date</w:t>
          </w:r>
        </w:smartTag>
        <w:r w:rsidRPr="0008651A">
          <w:t xml:space="preserve"> </w:t>
        </w:r>
        <w:smartTag w:uri="urn:schemas-microsoft-com:office:smarttags" w:element="PlaceType">
          <w:r w:rsidRPr="0008651A">
            <w:t>Range</w:t>
          </w:r>
        </w:smartTag>
      </w:smartTag>
      <w:r w:rsidRPr="0008651A">
        <w:t xml:space="preserve">  1940 to 1944</w:t>
      </w:r>
    </w:p>
  </w:endnote>
  <w:endnote w:id="14">
    <w:p w14:paraId="28A891BD" w14:textId="77777777" w:rsidR="00D57EAA" w:rsidRPr="00C0209F" w:rsidRDefault="00D57EAA" w:rsidP="00C0209F">
      <w:pPr>
        <w:pStyle w:val="EndnoteText"/>
      </w:pPr>
      <w:r>
        <w:rPr>
          <w:rStyle w:val="EndnoteReference"/>
        </w:rPr>
        <w:endnoteRef/>
      </w:r>
      <w:r>
        <w:t xml:space="preserve"> NAA file: </w:t>
      </w:r>
      <w:r w:rsidRPr="00C0209F">
        <w:t>Supply of Aviation Spirit and Lubrication Oil to Depts. of Navy, Air, Civil Aviation, Aircraft Production Commission by Shell Co.</w:t>
      </w:r>
      <w:r>
        <w:fldChar w:fldCharType="begin"/>
      </w:r>
      <w:r>
        <w:instrText xml:space="preserve"> XE "</w:instrText>
      </w:r>
      <w:r w:rsidRPr="00C76458">
        <w:instrText>Shell Co.</w:instrText>
      </w:r>
      <w:r>
        <w:instrText xml:space="preserve">" </w:instrText>
      </w:r>
      <w:r>
        <w:fldChar w:fldCharType="end"/>
      </w:r>
      <w:r w:rsidRPr="00C0209F">
        <w:t xml:space="preserve"> of </w:t>
      </w:r>
      <w:smartTag w:uri="urn:schemas-microsoft-com:office:smarttags" w:element="country-region">
        <w:r w:rsidRPr="00C0209F">
          <w:t>Australia</w:t>
        </w:r>
      </w:smartTag>
      <w:r w:rsidRPr="00C0209F">
        <w:t xml:space="preserve"> for period 1/4/41 to 31/3/44 Series Number  B4601/2</w:t>
      </w:r>
      <w:r>
        <w:t xml:space="preserve">, </w:t>
      </w:r>
      <w:r w:rsidRPr="00C0209F">
        <w:t>Item Number  35259</w:t>
      </w:r>
      <w:r>
        <w:t xml:space="preserve">, </w:t>
      </w:r>
      <w:smartTag w:uri="urn:schemas-microsoft-com:office:smarttags" w:element="place">
        <w:smartTag w:uri="urn:schemas-microsoft-com:office:smarttags" w:element="PlaceName">
          <w:r w:rsidRPr="00C0209F">
            <w:t>Date</w:t>
          </w:r>
        </w:smartTag>
        <w:r w:rsidRPr="00C0209F">
          <w:t xml:space="preserve"> </w:t>
        </w:r>
        <w:smartTag w:uri="urn:schemas-microsoft-com:office:smarttags" w:element="PlaceType">
          <w:r w:rsidRPr="00C0209F">
            <w:t>Range</w:t>
          </w:r>
        </w:smartTag>
      </w:smartTag>
      <w:r w:rsidRPr="00C0209F">
        <w:t xml:space="preserve">  1940 to 1944</w:t>
      </w:r>
    </w:p>
  </w:endnote>
  <w:endnote w:id="15">
    <w:p w14:paraId="65EBB801" w14:textId="77777777" w:rsidR="00D57EAA" w:rsidRPr="007F47C0" w:rsidRDefault="00D57EAA">
      <w:pPr>
        <w:pStyle w:val="EndnoteText"/>
      </w:pPr>
      <w:r>
        <w:rPr>
          <w:rStyle w:val="EndnoteReference"/>
        </w:rPr>
        <w:endnoteRef/>
      </w:r>
      <w:r>
        <w:t xml:space="preserve"> Website accessed Feb 8, 2008 </w:t>
      </w:r>
      <w:hyperlink r:id="rId3" w:anchor="_self" w:history="1">
        <w:r w:rsidRPr="0058094A">
          <w:rPr>
            <w:rStyle w:val="Hyperlink"/>
          </w:rPr>
          <w:t>http://www.raaf.gov.au/raafmuseum/photo_album/h_40.htm#_self</w:t>
        </w:r>
      </w:hyperlink>
      <w:r>
        <w:t xml:space="preserve"> </w:t>
      </w:r>
    </w:p>
  </w:endnote>
  <w:endnote w:id="16">
    <w:p w14:paraId="1EFEEEFC" w14:textId="77777777" w:rsidR="00D57EAA" w:rsidRPr="00476C6F" w:rsidRDefault="00D57EAA" w:rsidP="00476C6F">
      <w:pPr>
        <w:pStyle w:val="EndnoteText"/>
      </w:pPr>
      <w:r>
        <w:rPr>
          <w:rStyle w:val="EndnoteReference"/>
        </w:rPr>
        <w:endnoteRef/>
      </w:r>
      <w:r>
        <w:t xml:space="preserve"> NAA file: </w:t>
      </w:r>
      <w:r w:rsidRPr="00476C6F">
        <w:t>Title  Maintenance of Stocks of aviation fuel and oils by Shell and Vacuum Oil Co - Monthly  advice of prices Series Number  B4601/2</w:t>
      </w:r>
      <w:r>
        <w:t xml:space="preserve">, </w:t>
      </w:r>
      <w:r w:rsidRPr="00476C6F">
        <w:t>Item Number  35259C</w:t>
      </w:r>
      <w:r>
        <w:t xml:space="preserve">, </w:t>
      </w:r>
      <w:r w:rsidRPr="00476C6F">
        <w:t>Date Range      1940 to 1944</w:t>
      </w:r>
    </w:p>
  </w:endnote>
  <w:endnote w:id="17">
    <w:p w14:paraId="3522ED40" w14:textId="77777777" w:rsidR="00D57EAA" w:rsidRPr="00B43D6E" w:rsidRDefault="00D57EAA" w:rsidP="00A33BA4">
      <w:pPr>
        <w:pStyle w:val="EndnoteText"/>
      </w:pPr>
      <w:r>
        <w:rPr>
          <w:rStyle w:val="EndnoteReference"/>
        </w:rPr>
        <w:endnoteRef/>
      </w:r>
      <w:r>
        <w:t xml:space="preserve"> NAA file: Title War Records. Commodities. Oil-Storage of for RAAF,  Series Number  A1608/1,  Item Number G52/1/1,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xml:space="preserve"> 1939 to 1945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altName w:val="Lucida Sans Unicode"/>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9277D" w14:textId="77777777" w:rsidR="00D57EAA" w:rsidRDefault="00D57EAA">
    <w:pPr>
      <w:pStyle w:val="Footer"/>
    </w:pPr>
    <w:r>
      <w:rPr>
        <w:rStyle w:val="PageNumber"/>
      </w:rPr>
      <w:fldChar w:fldCharType="begin"/>
    </w:r>
    <w:r>
      <w:rPr>
        <w:rStyle w:val="PageNumber"/>
      </w:rPr>
      <w:instrText xml:space="preserve"> PAGE </w:instrText>
    </w:r>
    <w:r>
      <w:rPr>
        <w:rStyle w:val="PageNumber"/>
      </w:rPr>
      <w:fldChar w:fldCharType="separate"/>
    </w:r>
    <w:r w:rsidR="00715698">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2C659" w14:textId="77777777" w:rsidR="00D57EAA" w:rsidRDefault="00D57EAA">
    <w:pPr>
      <w:pStyle w:val="Footer"/>
    </w:pPr>
    <w:r>
      <w:rPr>
        <w:rStyle w:val="PageNumber"/>
      </w:rPr>
      <w:fldChar w:fldCharType="begin"/>
    </w:r>
    <w:r>
      <w:rPr>
        <w:rStyle w:val="PageNumber"/>
      </w:rPr>
      <w:instrText xml:space="preserve"> PAGE </w:instrText>
    </w:r>
    <w:r>
      <w:rPr>
        <w:rStyle w:val="PageNumber"/>
      </w:rPr>
      <w:fldChar w:fldCharType="separate"/>
    </w:r>
    <w:r w:rsidR="00344082">
      <w:rPr>
        <w:rStyle w:val="PageNumber"/>
        <w:noProof/>
      </w:rPr>
      <w:t>28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79F79" w14:textId="77777777" w:rsidR="00D57EAA" w:rsidRDefault="00D57EA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4082">
      <w:rPr>
        <w:rStyle w:val="PageNumber"/>
        <w:noProof/>
      </w:rPr>
      <w:t>35</w:t>
    </w:r>
    <w:r>
      <w:rPr>
        <w:rStyle w:val="PageNumber"/>
      </w:rPr>
      <w:fldChar w:fldCharType="end"/>
    </w:r>
  </w:p>
  <w:p w14:paraId="461DE59C" w14:textId="77777777" w:rsidR="00D57EAA" w:rsidRDefault="00D57E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F7D15" w14:textId="77777777" w:rsidR="00D57EAA" w:rsidRDefault="00D57EA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4082">
      <w:rPr>
        <w:rStyle w:val="PageNumber"/>
        <w:noProof/>
      </w:rPr>
      <w:t>36</w:t>
    </w:r>
    <w:r>
      <w:rPr>
        <w:rStyle w:val="PageNumber"/>
      </w:rPr>
      <w:fldChar w:fldCharType="end"/>
    </w:r>
  </w:p>
  <w:p w14:paraId="370E6E77" w14:textId="77777777" w:rsidR="00D57EAA" w:rsidRDefault="00D57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22980" w14:textId="77777777" w:rsidR="007E075C" w:rsidRDefault="007E075C">
      <w:r>
        <w:separator/>
      </w:r>
    </w:p>
  </w:footnote>
  <w:footnote w:type="continuationSeparator" w:id="0">
    <w:p w14:paraId="2F9FCAC8" w14:textId="77777777" w:rsidR="007E075C" w:rsidRDefault="007E0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6FC69" w14:textId="77777777" w:rsidR="00D57EAA" w:rsidRDefault="00D57EAA">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2CB0" w14:textId="77777777" w:rsidR="00D57EAA" w:rsidRDefault="00D57EAA">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D1A47" w14:textId="77777777" w:rsidR="00D57EAA" w:rsidRDefault="00D57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14097" w14:textId="77777777" w:rsidR="00D57EAA" w:rsidRDefault="00D57EAA">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E4258" w14:textId="77777777" w:rsidR="00D57EAA" w:rsidRDefault="00D57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E1E19B0"/>
    <w:lvl w:ilvl="0">
      <w:numFmt w:val="bullet"/>
      <w:lvlText w:val="*"/>
      <w:lvlJc w:val="left"/>
    </w:lvl>
  </w:abstractNum>
  <w:abstractNum w:abstractNumId="1" w15:restartNumberingAfterBreak="0">
    <w:nsid w:val="022E4FF3"/>
    <w:multiLevelType w:val="singleLevel"/>
    <w:tmpl w:val="B658F86C"/>
    <w:lvl w:ilvl="0">
      <w:start w:val="1"/>
      <w:numFmt w:val="lowerRoman"/>
      <w:lvlText w:val="(%1) "/>
      <w:legacy w:legacy="1" w:legacySpace="0" w:legacyIndent="283"/>
      <w:lvlJc w:val="left"/>
      <w:pPr>
        <w:ind w:left="1440" w:hanging="283"/>
      </w:pPr>
      <w:rPr>
        <w:rFonts w:ascii="Lucida Sans" w:hAnsi="Lucida Sans" w:hint="default"/>
        <w:b w:val="0"/>
        <w:i w:val="0"/>
        <w:sz w:val="22"/>
        <w:u w:val="none"/>
      </w:rPr>
    </w:lvl>
  </w:abstractNum>
  <w:abstractNum w:abstractNumId="2" w15:restartNumberingAfterBreak="0">
    <w:nsid w:val="064D6676"/>
    <w:multiLevelType w:val="hybridMultilevel"/>
    <w:tmpl w:val="0242ED78"/>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4103A"/>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 w15:restartNumberingAfterBreak="0">
    <w:nsid w:val="077A0047"/>
    <w:multiLevelType w:val="hybridMultilevel"/>
    <w:tmpl w:val="0BC01AD8"/>
    <w:lvl w:ilvl="0" w:tplc="422E2BC8">
      <w:start w:val="1945"/>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9DE3B4D"/>
    <w:multiLevelType w:val="singleLevel"/>
    <w:tmpl w:val="E3A4B988"/>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6" w15:restartNumberingAfterBreak="0">
    <w:nsid w:val="0A201E0C"/>
    <w:multiLevelType w:val="hybridMultilevel"/>
    <w:tmpl w:val="CD08205E"/>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DD6D97"/>
    <w:multiLevelType w:val="hybridMultilevel"/>
    <w:tmpl w:val="24F2B9BE"/>
    <w:lvl w:ilvl="0" w:tplc="614073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475EAA"/>
    <w:multiLevelType w:val="singleLevel"/>
    <w:tmpl w:val="D1BEDE82"/>
    <w:lvl w:ilvl="0">
      <w:start w:val="7"/>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9" w15:restartNumberingAfterBreak="0">
    <w:nsid w:val="1ABA0806"/>
    <w:multiLevelType w:val="singleLevel"/>
    <w:tmpl w:val="FAB23924"/>
    <w:lvl w:ilvl="0">
      <w:start w:val="1"/>
      <w:numFmt w:val="decimal"/>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10" w15:restartNumberingAfterBreak="0">
    <w:nsid w:val="1BFD7644"/>
    <w:multiLevelType w:val="hybridMultilevel"/>
    <w:tmpl w:val="589CCF84"/>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C5767D"/>
    <w:multiLevelType w:val="singleLevel"/>
    <w:tmpl w:val="C4521594"/>
    <w:lvl w:ilvl="0">
      <w:start w:val="6"/>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2" w15:restartNumberingAfterBreak="0">
    <w:nsid w:val="1FF648D0"/>
    <w:multiLevelType w:val="singleLevel"/>
    <w:tmpl w:val="193A3B78"/>
    <w:lvl w:ilvl="0">
      <w:start w:val="9"/>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3" w15:restartNumberingAfterBreak="0">
    <w:nsid w:val="20E22A4A"/>
    <w:multiLevelType w:val="singleLevel"/>
    <w:tmpl w:val="1D8CCF28"/>
    <w:lvl w:ilvl="0">
      <w:start w:val="12"/>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4" w15:restartNumberingAfterBreak="0">
    <w:nsid w:val="23E4143D"/>
    <w:multiLevelType w:val="hybridMultilevel"/>
    <w:tmpl w:val="E4BED8BE"/>
    <w:lvl w:ilvl="0" w:tplc="03A05E54">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9851298"/>
    <w:multiLevelType w:val="hybridMultilevel"/>
    <w:tmpl w:val="EC285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853B3E"/>
    <w:multiLevelType w:val="hybridMultilevel"/>
    <w:tmpl w:val="FA9237AC"/>
    <w:lvl w:ilvl="0" w:tplc="2CFE6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A253B4"/>
    <w:multiLevelType w:val="hybridMultilevel"/>
    <w:tmpl w:val="616CCF2C"/>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334F64"/>
    <w:multiLevelType w:val="hybridMultilevel"/>
    <w:tmpl w:val="E29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E9091E"/>
    <w:multiLevelType w:val="hybridMultilevel"/>
    <w:tmpl w:val="7FBA7E44"/>
    <w:lvl w:ilvl="0" w:tplc="894A70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1" w15:restartNumberingAfterBreak="0">
    <w:nsid w:val="4D47661F"/>
    <w:multiLevelType w:val="hybridMultilevel"/>
    <w:tmpl w:val="0C045130"/>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6F2292"/>
    <w:multiLevelType w:val="singleLevel"/>
    <w:tmpl w:val="E3A4B988"/>
    <w:lvl w:ilvl="0">
      <w:start w:val="2"/>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23" w15:restartNumberingAfterBreak="0">
    <w:nsid w:val="53EC5F19"/>
    <w:multiLevelType w:val="hybridMultilevel"/>
    <w:tmpl w:val="2C5E941E"/>
    <w:lvl w:ilvl="0" w:tplc="97D0A5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3C4368"/>
    <w:multiLevelType w:val="singleLevel"/>
    <w:tmpl w:val="4FFCFA3E"/>
    <w:lvl w:ilvl="0">
      <w:start w:val="1"/>
      <w:numFmt w:val="decimal"/>
      <w:lvlText w:val="%1."/>
      <w:legacy w:legacy="1" w:legacySpace="0" w:legacyIndent="283"/>
      <w:lvlJc w:val="left"/>
      <w:pPr>
        <w:ind w:left="283" w:hanging="283"/>
      </w:pPr>
    </w:lvl>
  </w:abstractNum>
  <w:abstractNum w:abstractNumId="25" w15:restartNumberingAfterBreak="0">
    <w:nsid w:val="57687281"/>
    <w:multiLevelType w:val="hybridMultilevel"/>
    <w:tmpl w:val="9F643E86"/>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2664D7"/>
    <w:multiLevelType w:val="hybridMultilevel"/>
    <w:tmpl w:val="F8AC60EC"/>
    <w:lvl w:ilvl="0" w:tplc="03A05E54">
      <w:start w:val="3"/>
      <w:numFmt w:val="lowerLetter"/>
      <w:lvlText w:val="(%1)"/>
      <w:lvlJc w:val="left"/>
      <w:pPr>
        <w:tabs>
          <w:tab w:val="num" w:pos="1080"/>
        </w:tabs>
        <w:ind w:left="1080" w:hanging="720"/>
      </w:pPr>
      <w:rPr>
        <w:rFonts w:hint="default"/>
      </w:rPr>
    </w:lvl>
    <w:lvl w:ilvl="1" w:tplc="7A0EFBC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8B53B4"/>
    <w:multiLevelType w:val="singleLevel"/>
    <w:tmpl w:val="D8C480D6"/>
    <w:lvl w:ilvl="0">
      <w:start w:val="1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28" w15:restartNumberingAfterBreak="0">
    <w:nsid w:val="5A96776C"/>
    <w:multiLevelType w:val="hybridMultilevel"/>
    <w:tmpl w:val="95F0843A"/>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B51654"/>
    <w:multiLevelType w:val="singleLevel"/>
    <w:tmpl w:val="8580E860"/>
    <w:lvl w:ilvl="0">
      <w:start w:val="5"/>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1" w15:restartNumberingAfterBreak="0">
    <w:nsid w:val="5FA04BC3"/>
    <w:multiLevelType w:val="singleLevel"/>
    <w:tmpl w:val="73CCF7D2"/>
    <w:lvl w:ilvl="0">
      <w:start w:val="4"/>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2" w15:restartNumberingAfterBreak="0">
    <w:nsid w:val="64FA0611"/>
    <w:multiLevelType w:val="hybridMultilevel"/>
    <w:tmpl w:val="DE82E0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A32484D"/>
    <w:multiLevelType w:val="singleLevel"/>
    <w:tmpl w:val="ED28D81E"/>
    <w:lvl w:ilvl="0">
      <w:start w:val="1"/>
      <w:numFmt w:val="decimal"/>
      <w:lvlText w:val="%1."/>
      <w:legacy w:legacy="1" w:legacySpace="0" w:legacyIndent="283"/>
      <w:lvlJc w:val="left"/>
      <w:pPr>
        <w:ind w:left="720" w:hanging="283"/>
      </w:pPr>
    </w:lvl>
  </w:abstractNum>
  <w:abstractNum w:abstractNumId="34" w15:restartNumberingAfterBreak="0">
    <w:nsid w:val="6AA767DE"/>
    <w:multiLevelType w:val="hybridMultilevel"/>
    <w:tmpl w:val="98CAED0A"/>
    <w:lvl w:ilvl="0" w:tplc="03A05E54">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2276C3"/>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6" w15:restartNumberingAfterBreak="0">
    <w:nsid w:val="749B3BE7"/>
    <w:multiLevelType w:val="hybridMultilevel"/>
    <w:tmpl w:val="65FC0906"/>
    <w:lvl w:ilvl="0" w:tplc="615A28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4A81787"/>
    <w:multiLevelType w:val="hybridMultilevel"/>
    <w:tmpl w:val="1ECCF312"/>
    <w:lvl w:ilvl="0" w:tplc="7346BF1E">
      <w:start w:val="1"/>
      <w:numFmt w:val="decimal"/>
      <w:lvlText w:val="%1."/>
      <w:lvlJc w:val="left"/>
      <w:pPr>
        <w:tabs>
          <w:tab w:val="num" w:pos="720"/>
        </w:tabs>
        <w:ind w:left="720" w:hanging="360"/>
      </w:pPr>
      <w:rPr>
        <w:rFonts w:hint="default"/>
      </w:rPr>
    </w:lvl>
    <w:lvl w:ilvl="1" w:tplc="B1CC6C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33059A"/>
    <w:multiLevelType w:val="singleLevel"/>
    <w:tmpl w:val="4FFCFA3E"/>
    <w:lvl w:ilvl="0">
      <w:start w:val="1"/>
      <w:numFmt w:val="decimal"/>
      <w:lvlText w:val="%1."/>
      <w:legacy w:legacy="1" w:legacySpace="0" w:legacyIndent="283"/>
      <w:lvlJc w:val="left"/>
      <w:pPr>
        <w:ind w:left="283" w:hanging="283"/>
      </w:pPr>
    </w:lvl>
  </w:abstractNum>
  <w:abstractNum w:abstractNumId="39" w15:restartNumberingAfterBreak="0">
    <w:nsid w:val="7CAD52BE"/>
    <w:multiLevelType w:val="hybridMultilevel"/>
    <w:tmpl w:val="13AE40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D381B68"/>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1" w15:restartNumberingAfterBreak="0">
    <w:nsid w:val="7E960250"/>
    <w:multiLevelType w:val="singleLevel"/>
    <w:tmpl w:val="B7F6F180"/>
    <w:lvl w:ilvl="0">
      <w:start w:val="3"/>
      <w:numFmt w:val="decimal"/>
      <w:lvlText w:val="%1. "/>
      <w:legacy w:legacy="1" w:legacySpace="0" w:legacyIndent="283"/>
      <w:lvlJc w:val="left"/>
      <w:pPr>
        <w:ind w:left="283" w:hanging="283"/>
      </w:pPr>
      <w:rPr>
        <w:rFonts w:ascii="Lucida Sans" w:hAnsi="Lucida Sans" w:hint="default"/>
        <w:b w:val="0"/>
        <w:i w:val="0"/>
        <w:sz w:val="22"/>
        <w:u w:val="none"/>
      </w:rPr>
    </w:lvl>
  </w:abstractNum>
  <w:num w:numId="1">
    <w:abstractNumId w:val="30"/>
  </w:num>
  <w:num w:numId="2">
    <w:abstractNumId w:val="20"/>
  </w:num>
  <w:num w:numId="3">
    <w:abstractNumId w:val="4"/>
  </w:num>
  <w:num w:numId="4">
    <w:abstractNumId w:val="14"/>
  </w:num>
  <w:num w:numId="5">
    <w:abstractNumId w:val="26"/>
  </w:num>
  <w:num w:numId="6">
    <w:abstractNumId w:val="34"/>
  </w:num>
  <w:num w:numId="7">
    <w:abstractNumId w:val="39"/>
  </w:num>
  <w:num w:numId="8">
    <w:abstractNumId w:val="16"/>
  </w:num>
  <w:num w:numId="9">
    <w:abstractNumId w:val="32"/>
  </w:num>
  <w:num w:numId="10">
    <w:abstractNumId w:val="25"/>
  </w:num>
  <w:num w:numId="11">
    <w:abstractNumId w:val="37"/>
  </w:num>
  <w:num w:numId="12">
    <w:abstractNumId w:val="17"/>
  </w:num>
  <w:num w:numId="13">
    <w:abstractNumId w:val="10"/>
  </w:num>
  <w:num w:numId="14">
    <w:abstractNumId w:val="19"/>
  </w:num>
  <w:num w:numId="15">
    <w:abstractNumId w:val="18"/>
  </w:num>
  <w:num w:numId="16">
    <w:abstractNumId w:val="15"/>
  </w:num>
  <w:num w:numId="17">
    <w:abstractNumId w:val="28"/>
  </w:num>
  <w:num w:numId="18">
    <w:abstractNumId w:val="6"/>
  </w:num>
  <w:num w:numId="19">
    <w:abstractNumId w:val="2"/>
  </w:num>
  <w:num w:numId="20">
    <w:abstractNumId w:val="21"/>
  </w:num>
  <w:num w:numId="21">
    <w:abstractNumId w:val="36"/>
  </w:num>
  <w:num w:numId="22">
    <w:abstractNumId w:val="38"/>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31"/>
  </w:num>
  <w:num w:numId="25">
    <w:abstractNumId w:val="29"/>
  </w:num>
  <w:num w:numId="26">
    <w:abstractNumId w:val="11"/>
  </w:num>
  <w:num w:numId="27">
    <w:abstractNumId w:val="8"/>
  </w:num>
  <w:num w:numId="28">
    <w:abstractNumId w:val="24"/>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9"/>
  </w:num>
  <w:num w:numId="31">
    <w:abstractNumId w:val="33"/>
  </w:num>
  <w:num w:numId="32">
    <w:abstractNumId w:val="22"/>
  </w:num>
  <w:num w:numId="33">
    <w:abstractNumId w:val="22"/>
    <w:lvlOverride w:ilvl="0">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lvlOverride>
  </w:num>
  <w:num w:numId="34">
    <w:abstractNumId w:val="5"/>
  </w:num>
  <w:num w:numId="35">
    <w:abstractNumId w:val="41"/>
  </w:num>
  <w:num w:numId="36">
    <w:abstractNumId w:val="41"/>
    <w:lvlOverride w:ilvl="0">
      <w:lvl w:ilvl="0">
        <w:start w:val="1"/>
        <w:numFmt w:val="decimal"/>
        <w:lvlText w:val="%1. "/>
        <w:legacy w:legacy="1" w:legacySpace="0" w:legacyIndent="283"/>
        <w:lvlJc w:val="left"/>
        <w:pPr>
          <w:ind w:left="283" w:hanging="283"/>
        </w:pPr>
        <w:rPr>
          <w:rFonts w:ascii="Lucida Sans" w:hAnsi="Lucida Sans" w:hint="default"/>
          <w:b w:val="0"/>
          <w:i w:val="0"/>
          <w:sz w:val="22"/>
          <w:u w:val="none"/>
        </w:rPr>
      </w:lvl>
    </w:lvlOverride>
  </w:num>
  <w:num w:numId="37">
    <w:abstractNumId w:val="12"/>
  </w:num>
  <w:num w:numId="38">
    <w:abstractNumId w:val="40"/>
  </w:num>
  <w:num w:numId="39">
    <w:abstractNumId w:val="3"/>
  </w:num>
  <w:num w:numId="40">
    <w:abstractNumId w:val="35"/>
  </w:num>
  <w:num w:numId="41">
    <w:abstractNumId w:val="1"/>
  </w:num>
  <w:num w:numId="42">
    <w:abstractNumId w:val="13"/>
  </w:num>
  <w:num w:numId="43">
    <w:abstractNumId w:val="27"/>
  </w:num>
  <w:num w:numId="44">
    <w:abstractNumId w:val="7"/>
  </w:num>
  <w:num w:numId="45">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jFfCeJ/pIXtPDpC2vBDGwZM8mxBeHn8tcgP4a4aJf6FKd1txOq9naMaMKDD0mMg/qt0K1/ZkbzfPnz60oFMqQ==" w:salt="eLtqJjzvVqQj3aPVDx6Odg=="/>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394"/>
    <w:rsid w:val="0002310B"/>
    <w:rsid w:val="00037116"/>
    <w:rsid w:val="000408F2"/>
    <w:rsid w:val="0004186E"/>
    <w:rsid w:val="00047051"/>
    <w:rsid w:val="0008651A"/>
    <w:rsid w:val="00092963"/>
    <w:rsid w:val="00093874"/>
    <w:rsid w:val="00094CBD"/>
    <w:rsid w:val="0009619D"/>
    <w:rsid w:val="000C0A71"/>
    <w:rsid w:val="000C6C6F"/>
    <w:rsid w:val="000D4E09"/>
    <w:rsid w:val="000D6002"/>
    <w:rsid w:val="000F5344"/>
    <w:rsid w:val="001132CE"/>
    <w:rsid w:val="001211AD"/>
    <w:rsid w:val="00147AF1"/>
    <w:rsid w:val="00153B2D"/>
    <w:rsid w:val="00163389"/>
    <w:rsid w:val="00175E57"/>
    <w:rsid w:val="00177A92"/>
    <w:rsid w:val="0019303D"/>
    <w:rsid w:val="00193642"/>
    <w:rsid w:val="00195F11"/>
    <w:rsid w:val="001A543A"/>
    <w:rsid w:val="001B125F"/>
    <w:rsid w:val="001B3827"/>
    <w:rsid w:val="001B4BEA"/>
    <w:rsid w:val="001C6E6A"/>
    <w:rsid w:val="001C7FC1"/>
    <w:rsid w:val="001E2933"/>
    <w:rsid w:val="001F2BA8"/>
    <w:rsid w:val="001F650A"/>
    <w:rsid w:val="001F683D"/>
    <w:rsid w:val="001F7DA7"/>
    <w:rsid w:val="0021164A"/>
    <w:rsid w:val="002200FA"/>
    <w:rsid w:val="002225EC"/>
    <w:rsid w:val="002250BD"/>
    <w:rsid w:val="00240EA1"/>
    <w:rsid w:val="00247855"/>
    <w:rsid w:val="00251396"/>
    <w:rsid w:val="0025678E"/>
    <w:rsid w:val="00257802"/>
    <w:rsid w:val="002578CF"/>
    <w:rsid w:val="002615FF"/>
    <w:rsid w:val="0026664C"/>
    <w:rsid w:val="002759F1"/>
    <w:rsid w:val="0027640A"/>
    <w:rsid w:val="00283790"/>
    <w:rsid w:val="00290C1E"/>
    <w:rsid w:val="002923DB"/>
    <w:rsid w:val="002945F1"/>
    <w:rsid w:val="0029484A"/>
    <w:rsid w:val="002A2884"/>
    <w:rsid w:val="002B0A4E"/>
    <w:rsid w:val="002B7271"/>
    <w:rsid w:val="002D5994"/>
    <w:rsid w:val="002E0277"/>
    <w:rsid w:val="002E6A2B"/>
    <w:rsid w:val="002F35B1"/>
    <w:rsid w:val="002F3B9A"/>
    <w:rsid w:val="002F56BA"/>
    <w:rsid w:val="00304164"/>
    <w:rsid w:val="00306D1C"/>
    <w:rsid w:val="00312865"/>
    <w:rsid w:val="00313055"/>
    <w:rsid w:val="00320B45"/>
    <w:rsid w:val="00320CBA"/>
    <w:rsid w:val="00323D13"/>
    <w:rsid w:val="00325C12"/>
    <w:rsid w:val="00344082"/>
    <w:rsid w:val="003538EB"/>
    <w:rsid w:val="0036378F"/>
    <w:rsid w:val="00364F61"/>
    <w:rsid w:val="00365F86"/>
    <w:rsid w:val="003726C8"/>
    <w:rsid w:val="00376EDE"/>
    <w:rsid w:val="00377F44"/>
    <w:rsid w:val="00383919"/>
    <w:rsid w:val="003863F3"/>
    <w:rsid w:val="00392042"/>
    <w:rsid w:val="00393BA1"/>
    <w:rsid w:val="003946EB"/>
    <w:rsid w:val="00395620"/>
    <w:rsid w:val="003A3FB5"/>
    <w:rsid w:val="003A67F0"/>
    <w:rsid w:val="003B4EC7"/>
    <w:rsid w:val="003E3C6B"/>
    <w:rsid w:val="003E4FD5"/>
    <w:rsid w:val="003F0F92"/>
    <w:rsid w:val="00402C97"/>
    <w:rsid w:val="00405554"/>
    <w:rsid w:val="0040588C"/>
    <w:rsid w:val="00407501"/>
    <w:rsid w:val="00415394"/>
    <w:rsid w:val="00420FA4"/>
    <w:rsid w:val="00436113"/>
    <w:rsid w:val="00441851"/>
    <w:rsid w:val="00443F6A"/>
    <w:rsid w:val="00457D74"/>
    <w:rsid w:val="004672F3"/>
    <w:rsid w:val="0046793B"/>
    <w:rsid w:val="00470329"/>
    <w:rsid w:val="0047148C"/>
    <w:rsid w:val="00475413"/>
    <w:rsid w:val="00476C6F"/>
    <w:rsid w:val="00476F4F"/>
    <w:rsid w:val="0047713A"/>
    <w:rsid w:val="00486302"/>
    <w:rsid w:val="00486EAE"/>
    <w:rsid w:val="00490080"/>
    <w:rsid w:val="0049673C"/>
    <w:rsid w:val="004A299B"/>
    <w:rsid w:val="004A3394"/>
    <w:rsid w:val="004A5BBF"/>
    <w:rsid w:val="004B5A74"/>
    <w:rsid w:val="004C0D78"/>
    <w:rsid w:val="004C1637"/>
    <w:rsid w:val="004C1A46"/>
    <w:rsid w:val="004D2713"/>
    <w:rsid w:val="004D4458"/>
    <w:rsid w:val="004F000E"/>
    <w:rsid w:val="004F2566"/>
    <w:rsid w:val="005004A7"/>
    <w:rsid w:val="00501708"/>
    <w:rsid w:val="00503323"/>
    <w:rsid w:val="00504129"/>
    <w:rsid w:val="00510A65"/>
    <w:rsid w:val="00511118"/>
    <w:rsid w:val="0051511F"/>
    <w:rsid w:val="005161C7"/>
    <w:rsid w:val="0052179B"/>
    <w:rsid w:val="005261F8"/>
    <w:rsid w:val="00526C68"/>
    <w:rsid w:val="005279FB"/>
    <w:rsid w:val="0053489F"/>
    <w:rsid w:val="00540C2D"/>
    <w:rsid w:val="0054754F"/>
    <w:rsid w:val="005600C9"/>
    <w:rsid w:val="00563D10"/>
    <w:rsid w:val="00567D86"/>
    <w:rsid w:val="00583B3A"/>
    <w:rsid w:val="00583E60"/>
    <w:rsid w:val="00585650"/>
    <w:rsid w:val="00596F08"/>
    <w:rsid w:val="005973F8"/>
    <w:rsid w:val="005979B0"/>
    <w:rsid w:val="005A37A2"/>
    <w:rsid w:val="005A58CB"/>
    <w:rsid w:val="005B00A4"/>
    <w:rsid w:val="005C3803"/>
    <w:rsid w:val="005C3DE1"/>
    <w:rsid w:val="005C7517"/>
    <w:rsid w:val="005D61F6"/>
    <w:rsid w:val="005E7BE8"/>
    <w:rsid w:val="006045DA"/>
    <w:rsid w:val="00613D86"/>
    <w:rsid w:val="00621B4B"/>
    <w:rsid w:val="006343B4"/>
    <w:rsid w:val="00640D5F"/>
    <w:rsid w:val="0064655E"/>
    <w:rsid w:val="006569FD"/>
    <w:rsid w:val="00675090"/>
    <w:rsid w:val="00675655"/>
    <w:rsid w:val="00685D2D"/>
    <w:rsid w:val="00696B60"/>
    <w:rsid w:val="006A53E4"/>
    <w:rsid w:val="006A6132"/>
    <w:rsid w:val="006B4FAE"/>
    <w:rsid w:val="006C7464"/>
    <w:rsid w:val="006D0A93"/>
    <w:rsid w:val="006D10D7"/>
    <w:rsid w:val="006E36B2"/>
    <w:rsid w:val="006E4723"/>
    <w:rsid w:val="006F30BF"/>
    <w:rsid w:val="0070714E"/>
    <w:rsid w:val="00715698"/>
    <w:rsid w:val="00721636"/>
    <w:rsid w:val="00727328"/>
    <w:rsid w:val="00734A34"/>
    <w:rsid w:val="00734FDA"/>
    <w:rsid w:val="007368C6"/>
    <w:rsid w:val="007415DE"/>
    <w:rsid w:val="0074328B"/>
    <w:rsid w:val="00752BD2"/>
    <w:rsid w:val="007637AF"/>
    <w:rsid w:val="00771091"/>
    <w:rsid w:val="00773DE0"/>
    <w:rsid w:val="00785D2D"/>
    <w:rsid w:val="00787520"/>
    <w:rsid w:val="007927C7"/>
    <w:rsid w:val="007B397F"/>
    <w:rsid w:val="007C278A"/>
    <w:rsid w:val="007C577E"/>
    <w:rsid w:val="007C5B25"/>
    <w:rsid w:val="007D1ED9"/>
    <w:rsid w:val="007D6B92"/>
    <w:rsid w:val="007E075C"/>
    <w:rsid w:val="007E3831"/>
    <w:rsid w:val="007F0546"/>
    <w:rsid w:val="007F47C0"/>
    <w:rsid w:val="008038E0"/>
    <w:rsid w:val="0080460F"/>
    <w:rsid w:val="00815C81"/>
    <w:rsid w:val="00816851"/>
    <w:rsid w:val="00822974"/>
    <w:rsid w:val="00824CCF"/>
    <w:rsid w:val="00824DAF"/>
    <w:rsid w:val="00825755"/>
    <w:rsid w:val="00826289"/>
    <w:rsid w:val="00833B14"/>
    <w:rsid w:val="00835F91"/>
    <w:rsid w:val="008462EE"/>
    <w:rsid w:val="00846F58"/>
    <w:rsid w:val="008470F1"/>
    <w:rsid w:val="008478AC"/>
    <w:rsid w:val="008549D4"/>
    <w:rsid w:val="008615D1"/>
    <w:rsid w:val="00863B03"/>
    <w:rsid w:val="00864080"/>
    <w:rsid w:val="00882DAC"/>
    <w:rsid w:val="008838D1"/>
    <w:rsid w:val="00883C3C"/>
    <w:rsid w:val="008A1517"/>
    <w:rsid w:val="008A65C3"/>
    <w:rsid w:val="008B424A"/>
    <w:rsid w:val="008B6500"/>
    <w:rsid w:val="008B7B94"/>
    <w:rsid w:val="008C0BCE"/>
    <w:rsid w:val="008C2505"/>
    <w:rsid w:val="008C435B"/>
    <w:rsid w:val="008C69AE"/>
    <w:rsid w:val="008C7C0C"/>
    <w:rsid w:val="008D37A5"/>
    <w:rsid w:val="008D46A4"/>
    <w:rsid w:val="008F09C6"/>
    <w:rsid w:val="008F4792"/>
    <w:rsid w:val="00904F4A"/>
    <w:rsid w:val="009070DC"/>
    <w:rsid w:val="00917E89"/>
    <w:rsid w:val="0092081B"/>
    <w:rsid w:val="00926762"/>
    <w:rsid w:val="00934DE3"/>
    <w:rsid w:val="00936312"/>
    <w:rsid w:val="00936584"/>
    <w:rsid w:val="00954F4B"/>
    <w:rsid w:val="0096704A"/>
    <w:rsid w:val="0098179C"/>
    <w:rsid w:val="00983663"/>
    <w:rsid w:val="00990155"/>
    <w:rsid w:val="009928B3"/>
    <w:rsid w:val="00993A88"/>
    <w:rsid w:val="009A4A3A"/>
    <w:rsid w:val="009B100C"/>
    <w:rsid w:val="009B1C60"/>
    <w:rsid w:val="009B2F7A"/>
    <w:rsid w:val="009B68E4"/>
    <w:rsid w:val="009B6A12"/>
    <w:rsid w:val="009D2DBC"/>
    <w:rsid w:val="009E2475"/>
    <w:rsid w:val="009F235E"/>
    <w:rsid w:val="009F33C2"/>
    <w:rsid w:val="009F53C3"/>
    <w:rsid w:val="009F6E60"/>
    <w:rsid w:val="009F7419"/>
    <w:rsid w:val="00A026E2"/>
    <w:rsid w:val="00A10A31"/>
    <w:rsid w:val="00A24FB7"/>
    <w:rsid w:val="00A25256"/>
    <w:rsid w:val="00A33BA4"/>
    <w:rsid w:val="00A341F0"/>
    <w:rsid w:val="00A347AC"/>
    <w:rsid w:val="00A46419"/>
    <w:rsid w:val="00A529BE"/>
    <w:rsid w:val="00A651B7"/>
    <w:rsid w:val="00A95A10"/>
    <w:rsid w:val="00AA7CB5"/>
    <w:rsid w:val="00AC4E0A"/>
    <w:rsid w:val="00AE44DC"/>
    <w:rsid w:val="00B040EE"/>
    <w:rsid w:val="00B13220"/>
    <w:rsid w:val="00B25E23"/>
    <w:rsid w:val="00B43D6E"/>
    <w:rsid w:val="00B4485D"/>
    <w:rsid w:val="00B452B7"/>
    <w:rsid w:val="00B47B74"/>
    <w:rsid w:val="00B51EC0"/>
    <w:rsid w:val="00B5597D"/>
    <w:rsid w:val="00B77BEB"/>
    <w:rsid w:val="00B950D8"/>
    <w:rsid w:val="00BA2606"/>
    <w:rsid w:val="00BA6360"/>
    <w:rsid w:val="00BB0FE6"/>
    <w:rsid w:val="00BB4548"/>
    <w:rsid w:val="00BC1ABB"/>
    <w:rsid w:val="00BC7CEE"/>
    <w:rsid w:val="00BD3DF9"/>
    <w:rsid w:val="00BE0566"/>
    <w:rsid w:val="00BF4F5A"/>
    <w:rsid w:val="00BF6482"/>
    <w:rsid w:val="00BF7EEB"/>
    <w:rsid w:val="00C0209F"/>
    <w:rsid w:val="00C20D29"/>
    <w:rsid w:val="00C25CF8"/>
    <w:rsid w:val="00C34661"/>
    <w:rsid w:val="00C359B9"/>
    <w:rsid w:val="00C36402"/>
    <w:rsid w:val="00C36D87"/>
    <w:rsid w:val="00C448BE"/>
    <w:rsid w:val="00C45BBB"/>
    <w:rsid w:val="00C47C61"/>
    <w:rsid w:val="00C5262C"/>
    <w:rsid w:val="00C5623E"/>
    <w:rsid w:val="00C75DB8"/>
    <w:rsid w:val="00C91AF1"/>
    <w:rsid w:val="00C938FD"/>
    <w:rsid w:val="00C96083"/>
    <w:rsid w:val="00C97231"/>
    <w:rsid w:val="00CA34DB"/>
    <w:rsid w:val="00CA3ACD"/>
    <w:rsid w:val="00CA78BA"/>
    <w:rsid w:val="00CB04D4"/>
    <w:rsid w:val="00CB3C07"/>
    <w:rsid w:val="00CB4EE2"/>
    <w:rsid w:val="00CC5BB7"/>
    <w:rsid w:val="00CD23F5"/>
    <w:rsid w:val="00CD29A0"/>
    <w:rsid w:val="00CD2BDE"/>
    <w:rsid w:val="00CF0025"/>
    <w:rsid w:val="00CF4214"/>
    <w:rsid w:val="00D05B98"/>
    <w:rsid w:val="00D113BB"/>
    <w:rsid w:val="00D15777"/>
    <w:rsid w:val="00D20886"/>
    <w:rsid w:val="00D36BA5"/>
    <w:rsid w:val="00D4531A"/>
    <w:rsid w:val="00D53CC0"/>
    <w:rsid w:val="00D54D4A"/>
    <w:rsid w:val="00D5516F"/>
    <w:rsid w:val="00D558E9"/>
    <w:rsid w:val="00D57EAA"/>
    <w:rsid w:val="00D66C06"/>
    <w:rsid w:val="00D735CF"/>
    <w:rsid w:val="00D759EA"/>
    <w:rsid w:val="00D75BA7"/>
    <w:rsid w:val="00D80180"/>
    <w:rsid w:val="00D839F1"/>
    <w:rsid w:val="00D946C1"/>
    <w:rsid w:val="00DA0902"/>
    <w:rsid w:val="00DB35F9"/>
    <w:rsid w:val="00DC5394"/>
    <w:rsid w:val="00DC64FB"/>
    <w:rsid w:val="00DD39BA"/>
    <w:rsid w:val="00DD6E52"/>
    <w:rsid w:val="00DE0B3B"/>
    <w:rsid w:val="00DE2F42"/>
    <w:rsid w:val="00DE2FD9"/>
    <w:rsid w:val="00DE7066"/>
    <w:rsid w:val="00DF24B1"/>
    <w:rsid w:val="00DF5C83"/>
    <w:rsid w:val="00DF78DE"/>
    <w:rsid w:val="00E05552"/>
    <w:rsid w:val="00E05D1D"/>
    <w:rsid w:val="00E13F50"/>
    <w:rsid w:val="00E64216"/>
    <w:rsid w:val="00E76A06"/>
    <w:rsid w:val="00E8696C"/>
    <w:rsid w:val="00E8788B"/>
    <w:rsid w:val="00E92169"/>
    <w:rsid w:val="00EA0FEE"/>
    <w:rsid w:val="00EA2824"/>
    <w:rsid w:val="00EA684E"/>
    <w:rsid w:val="00EB0D97"/>
    <w:rsid w:val="00EB289C"/>
    <w:rsid w:val="00EC2ECB"/>
    <w:rsid w:val="00EC7146"/>
    <w:rsid w:val="00ED3273"/>
    <w:rsid w:val="00ED327D"/>
    <w:rsid w:val="00ED3892"/>
    <w:rsid w:val="00EE0D20"/>
    <w:rsid w:val="00EE51D5"/>
    <w:rsid w:val="00EE5800"/>
    <w:rsid w:val="00EF033E"/>
    <w:rsid w:val="00EF73D9"/>
    <w:rsid w:val="00F07E9A"/>
    <w:rsid w:val="00F11709"/>
    <w:rsid w:val="00F13BE7"/>
    <w:rsid w:val="00F17678"/>
    <w:rsid w:val="00F237A6"/>
    <w:rsid w:val="00F42CA4"/>
    <w:rsid w:val="00F475C5"/>
    <w:rsid w:val="00F50824"/>
    <w:rsid w:val="00F7005B"/>
    <w:rsid w:val="00F70C4F"/>
    <w:rsid w:val="00F77A93"/>
    <w:rsid w:val="00F82BF6"/>
    <w:rsid w:val="00F864F2"/>
    <w:rsid w:val="00F86969"/>
    <w:rsid w:val="00FA0934"/>
    <w:rsid w:val="00FC296D"/>
    <w:rsid w:val="00FC29DC"/>
    <w:rsid w:val="00FC7C3E"/>
    <w:rsid w:val="00FD440B"/>
    <w:rsid w:val="00FD63D2"/>
    <w:rsid w:val="00FD7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6DF7D53"/>
  <w15:docId w15:val="{AF741257-D0D7-42F9-98B2-3096B234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328"/>
    <w:rPr>
      <w:rFonts w:ascii="Garamond" w:hAnsi="Garamond"/>
      <w:sz w:val="16"/>
      <w:lang w:eastAsia="en-US"/>
    </w:rPr>
  </w:style>
  <w:style w:type="paragraph" w:styleId="Heading1">
    <w:name w:val="heading 1"/>
    <w:basedOn w:val="Normal"/>
    <w:next w:val="BodyText"/>
    <w:link w:val="Heading1Char"/>
    <w:autoRedefine/>
    <w:uiPriority w:val="9"/>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autoRedefine/>
    <w:qFormat/>
    <w:rsid w:val="00283790"/>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rsid w:val="00785D2D"/>
    <w:pPr>
      <w:tabs>
        <w:tab w:val="left" w:pos="426"/>
      </w:tabs>
      <w:spacing w:before="120"/>
    </w:pPr>
    <w:rPr>
      <w:bCs/>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F77A93"/>
    <w:pPr>
      <w:spacing w:before="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heme="minorHAnsi" w:hAnsiTheme="minorHAnsi" w:cstheme="minorHAnsi"/>
      <w:sz w:val="18"/>
      <w:szCs w:val="18"/>
    </w:rPr>
  </w:style>
  <w:style w:type="paragraph" w:styleId="Index2">
    <w:name w:val="index 2"/>
    <w:basedOn w:val="Normal"/>
    <w:semiHidden/>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7E3831"/>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autoRedefine/>
    <w:qFormat/>
    <w:rsid w:val="0029484A"/>
    <w:pPr>
      <w:spacing w:before="120"/>
    </w:pPr>
    <w:rPr>
      <w:spacing w:val="-5"/>
      <w:sz w:val="24"/>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Caption00">
    <w:name w:val="Caption 0+ 0"/>
    <w:basedOn w:val="Caption"/>
    <w:rsid w:val="00CD23F5"/>
    <w:pPr>
      <w:spacing w:before="0"/>
    </w:pPr>
    <w:rPr>
      <w:iCs/>
    </w:rPr>
  </w:style>
  <w:style w:type="paragraph" w:customStyle="1" w:styleId="BodyTextItalic14pt">
    <w:name w:val="Body Text +Italic 14pt"/>
    <w:basedOn w:val="BodyText"/>
    <w:rsid w:val="00DC64FB"/>
    <w:rPr>
      <w:iCs/>
      <w:sz w:val="28"/>
    </w:rPr>
  </w:style>
  <w:style w:type="table" w:styleId="TableGrid">
    <w:name w:val="Table Grid"/>
    <w:basedOn w:val="TableNormal"/>
    <w:rsid w:val="00BA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50824"/>
    <w:rPr>
      <w:rFonts w:ascii="Arial Black" w:hAnsi="Arial Black"/>
      <w:spacing w:val="-5"/>
      <w:sz w:val="18"/>
      <w:lang w:val="en-US" w:eastAsia="en-US" w:bidi="ar-SA"/>
    </w:rPr>
  </w:style>
  <w:style w:type="character" w:customStyle="1" w:styleId="BodyTextChar">
    <w:name w:val="Body Text Char"/>
    <w:basedOn w:val="DefaultParagraphFont"/>
    <w:link w:val="BodyText"/>
    <w:rsid w:val="00785D2D"/>
    <w:rPr>
      <w:rFonts w:ascii="Garamond" w:hAnsi="Garamond"/>
      <w:bCs/>
      <w:spacing w:val="-5"/>
      <w:sz w:val="24"/>
      <w:lang w:eastAsia="en-US"/>
    </w:rPr>
  </w:style>
  <w:style w:type="character" w:customStyle="1" w:styleId="Heading7Char">
    <w:name w:val="Heading 7 Char"/>
    <w:basedOn w:val="DefaultParagraphFont"/>
    <w:link w:val="Heading7"/>
    <w:rsid w:val="003863F3"/>
    <w:rPr>
      <w:rFonts w:ascii="Garamond" w:hAnsi="Garamond"/>
      <w:i/>
      <w:spacing w:val="-5"/>
      <w:sz w:val="28"/>
      <w:lang w:val="en-US" w:eastAsia="en-US" w:bidi="ar-SA"/>
    </w:rPr>
  </w:style>
  <w:style w:type="paragraph" w:customStyle="1" w:styleId="Normalcentre">
    <w:name w:val="Normal centre"/>
    <w:basedOn w:val="Normal"/>
    <w:rsid w:val="00ED3273"/>
    <w:pPr>
      <w:jc w:val="center"/>
    </w:pPr>
  </w:style>
  <w:style w:type="paragraph" w:customStyle="1" w:styleId="BodyTextitalic">
    <w:name w:val="Body Text italic"/>
    <w:basedOn w:val="BodyText"/>
    <w:link w:val="BodyTextitalicChar"/>
    <w:autoRedefine/>
    <w:rsid w:val="005C7517"/>
    <w:pPr>
      <w:spacing w:before="60" w:after="60"/>
    </w:pPr>
    <w:rPr>
      <w:i/>
    </w:rPr>
  </w:style>
  <w:style w:type="paragraph" w:customStyle="1" w:styleId="BodyText11pt">
    <w:name w:val="Body Text 11pt"/>
    <w:aliases w:val="2pt"/>
    <w:basedOn w:val="BodyText"/>
    <w:link w:val="BodyText11ptChar"/>
    <w:rsid w:val="004672F3"/>
    <w:pPr>
      <w:spacing w:before="40" w:after="40"/>
      <w:ind w:left="357"/>
    </w:pPr>
    <w:rPr>
      <w:sz w:val="22"/>
    </w:rPr>
  </w:style>
  <w:style w:type="character" w:customStyle="1" w:styleId="Heading1Char">
    <w:name w:val="Heading 1 Char"/>
    <w:basedOn w:val="DefaultParagraphFont"/>
    <w:link w:val="Heading1"/>
    <w:uiPriority w:val="9"/>
    <w:rsid w:val="0036378F"/>
    <w:rPr>
      <w:rFonts w:ascii="Arial Black" w:hAnsi="Arial Black"/>
      <w:color w:val="808080"/>
      <w:spacing w:val="-25"/>
      <w:kern w:val="28"/>
      <w:sz w:val="32"/>
      <w:lang w:val="en-US" w:eastAsia="en-US" w:bidi="ar-SA"/>
    </w:rPr>
  </w:style>
  <w:style w:type="character" w:customStyle="1" w:styleId="BodyTextitalicChar">
    <w:name w:val="Body Text italic Char"/>
    <w:basedOn w:val="BodyTextChar"/>
    <w:link w:val="BodyTextitalic"/>
    <w:rsid w:val="002F56BA"/>
    <w:rPr>
      <w:rFonts w:ascii="Garamond" w:hAnsi="Garamond"/>
      <w:bCs/>
      <w:i/>
      <w:spacing w:val="-5"/>
      <w:sz w:val="24"/>
      <w:lang w:val="en-US" w:eastAsia="en-US" w:bidi="ar-SA"/>
    </w:rPr>
  </w:style>
  <w:style w:type="paragraph" w:customStyle="1" w:styleId="BodyTextBold">
    <w:name w:val="Body Text + Bold"/>
    <w:aliases w:val="after 0pt"/>
    <w:basedOn w:val="BodyText"/>
    <w:link w:val="BodyTextBoldChar"/>
    <w:autoRedefine/>
    <w:rsid w:val="005161C7"/>
    <w:pPr>
      <w:tabs>
        <w:tab w:val="left" w:pos="284"/>
      </w:tabs>
    </w:pPr>
    <w:rPr>
      <w:bCs w:val="0"/>
      <w:iCs/>
    </w:rPr>
  </w:style>
  <w:style w:type="paragraph" w:customStyle="1" w:styleId="StyleBodyTextBold">
    <w:name w:val="Style Body Text + Bold"/>
    <w:basedOn w:val="BodyText"/>
    <w:link w:val="StyleBodyTextBoldChar"/>
    <w:autoRedefine/>
    <w:rsid w:val="00C91AF1"/>
    <w:rPr>
      <w:b/>
    </w:rPr>
  </w:style>
  <w:style w:type="character" w:customStyle="1" w:styleId="StyleBodyTextBoldChar">
    <w:name w:val="Style Body Text + Bold Char"/>
    <w:basedOn w:val="BodyTextChar"/>
    <w:link w:val="StyleBodyTextBold"/>
    <w:rsid w:val="00C91AF1"/>
    <w:rPr>
      <w:rFonts w:ascii="Garamond" w:hAnsi="Garamond"/>
      <w:b/>
      <w:bCs/>
      <w:spacing w:val="-5"/>
      <w:sz w:val="24"/>
      <w:lang w:val="en-US" w:eastAsia="en-US" w:bidi="ar-SA"/>
    </w:rPr>
  </w:style>
  <w:style w:type="character" w:customStyle="1" w:styleId="BodyTextBoldChar">
    <w:name w:val="Body Text + Bold Char"/>
    <w:aliases w:val="after 0pt Char"/>
    <w:basedOn w:val="BodyTextChar"/>
    <w:link w:val="BodyTextBold"/>
    <w:rsid w:val="005161C7"/>
    <w:rPr>
      <w:rFonts w:ascii="Garamond" w:hAnsi="Garamond"/>
      <w:bCs w:val="0"/>
      <w:iCs/>
      <w:spacing w:val="-5"/>
      <w:sz w:val="24"/>
      <w:lang w:eastAsia="en-US"/>
    </w:rPr>
  </w:style>
  <w:style w:type="paragraph" w:customStyle="1" w:styleId="Heading5before6pt">
    <w:name w:val="Heading 5+ before 6pt"/>
    <w:basedOn w:val="Heading5"/>
    <w:autoRedefine/>
    <w:rsid w:val="00283790"/>
    <w:pPr>
      <w:framePr w:wrap="around"/>
      <w:spacing w:before="120" w:after="0"/>
    </w:pPr>
  </w:style>
  <w:style w:type="table" w:styleId="TableGrid1">
    <w:name w:val="Table Grid 1"/>
    <w:basedOn w:val="TableNormal"/>
    <w:rsid w:val="00583E6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11ptChar">
    <w:name w:val="Body Text 11pt Char"/>
    <w:aliases w:val="2pt Char"/>
    <w:basedOn w:val="BodyTextChar"/>
    <w:link w:val="BodyText11pt"/>
    <w:rsid w:val="00A33BA4"/>
    <w:rPr>
      <w:rFonts w:ascii="Garamond" w:hAnsi="Garamond"/>
      <w:bCs/>
      <w:spacing w:val="-5"/>
      <w:sz w:val="22"/>
      <w:lang w:val="en-US" w:eastAsia="en-US" w:bidi="ar-SA"/>
    </w:rPr>
  </w:style>
  <w:style w:type="paragraph" w:customStyle="1" w:styleId="BodyText10pt">
    <w:name w:val="Body Text 10 pt"/>
    <w:aliases w:val="2 pt"/>
    <w:basedOn w:val="BodyText11pt"/>
    <w:autoRedefine/>
    <w:rsid w:val="00EB289C"/>
    <w:pPr>
      <w:ind w:left="0"/>
    </w:pPr>
    <w:rPr>
      <w:bCs w:val="0"/>
      <w:sz w:val="20"/>
    </w:rPr>
  </w:style>
  <w:style w:type="character" w:styleId="FollowedHyperlink">
    <w:name w:val="FollowedHyperlink"/>
    <w:basedOn w:val="DefaultParagraphFont"/>
    <w:rsid w:val="007E3831"/>
    <w:rPr>
      <w:color w:val="954F72" w:themeColor="followedHyperlink"/>
      <w:u w:val="single"/>
    </w:rPr>
  </w:style>
  <w:style w:type="paragraph" w:styleId="Index9">
    <w:name w:val="index 9"/>
    <w:basedOn w:val="Normal"/>
    <w:next w:val="Normal"/>
    <w:autoRedefine/>
    <w:rsid w:val="00822974"/>
    <w:pPr>
      <w:ind w:left="1440" w:hanging="160"/>
    </w:pPr>
    <w:rPr>
      <w:rFonts w:asciiTheme="minorHAnsi" w:hAnsiTheme="minorHAnsi" w:cstheme="minorHAnsi"/>
      <w:sz w:val="18"/>
      <w:szCs w:val="18"/>
    </w:rPr>
  </w:style>
  <w:style w:type="paragraph" w:styleId="BalloonText">
    <w:name w:val="Balloon Text"/>
    <w:basedOn w:val="Normal"/>
    <w:link w:val="BalloonTextChar"/>
    <w:rsid w:val="00DE2FD9"/>
    <w:rPr>
      <w:rFonts w:ascii="Tahoma" w:hAnsi="Tahoma" w:cs="Tahoma"/>
      <w:szCs w:val="16"/>
    </w:rPr>
  </w:style>
  <w:style w:type="character" w:customStyle="1" w:styleId="BalloonTextChar">
    <w:name w:val="Balloon Text Char"/>
    <w:basedOn w:val="DefaultParagraphFont"/>
    <w:link w:val="BalloonText"/>
    <w:rsid w:val="00DE2FD9"/>
    <w:rPr>
      <w:rFonts w:ascii="Tahoma" w:hAnsi="Tahoma" w:cs="Tahoma"/>
      <w:sz w:val="16"/>
      <w:szCs w:val="16"/>
      <w:lang w:eastAsia="en-US"/>
    </w:rPr>
  </w:style>
  <w:style w:type="paragraph" w:customStyle="1" w:styleId="Style1">
    <w:name w:val="Style1"/>
    <w:basedOn w:val="BodyText2"/>
    <w:autoRedefine/>
    <w:qFormat/>
    <w:rsid w:val="00C25CF8"/>
  </w:style>
  <w:style w:type="character" w:customStyle="1" w:styleId="BodyTextIndentChar">
    <w:name w:val="Body Text Indent Char"/>
    <w:basedOn w:val="BodyTextChar"/>
    <w:link w:val="BodyTextIndent"/>
    <w:rsid w:val="00CA3ACD"/>
    <w:rPr>
      <w:rFonts w:ascii="Garamond" w:hAnsi="Garamond"/>
      <w:bCs/>
      <w:spacing w:val="-5"/>
      <w:sz w:val="24"/>
      <w:lang w:eastAsia="en-US"/>
    </w:rPr>
  </w:style>
  <w:style w:type="character" w:customStyle="1" w:styleId="CommentTextChar">
    <w:name w:val="Comment Text Char"/>
    <w:basedOn w:val="DefaultParagraphFont"/>
    <w:link w:val="CommentText"/>
    <w:semiHidden/>
    <w:rsid w:val="00CA3ACD"/>
    <w:rPr>
      <w:rFonts w:ascii="Garamond" w:hAnsi="Garamond"/>
      <w:sz w:val="16"/>
      <w:lang w:eastAsia="en-US"/>
    </w:rPr>
  </w:style>
  <w:style w:type="paragraph" w:customStyle="1" w:styleId="Style2">
    <w:name w:val="Style2"/>
    <w:basedOn w:val="Picture"/>
    <w:autoRedefine/>
    <w:qFormat/>
    <w:rsid w:val="009B2F7A"/>
    <w:rPr>
      <w:noProof/>
      <w:lang w:eastAsia="en-AU"/>
    </w:rPr>
  </w:style>
  <w:style w:type="paragraph" w:customStyle="1" w:styleId="StyleBodyText11pt2ptCenteredLeft0cm">
    <w:name w:val="Style Body Text 11pt2pt + Centered Left:  0 cm"/>
    <w:basedOn w:val="BodyText11pt"/>
    <w:qFormat/>
    <w:rsid w:val="00392042"/>
    <w:pPr>
      <w:ind w:left="0"/>
      <w:jc w:val="center"/>
    </w:pPr>
    <w:rPr>
      <w:bCs w:val="0"/>
    </w:rPr>
  </w:style>
  <w:style w:type="paragraph" w:customStyle="1" w:styleId="Heading10">
    <w:name w:val="Heading 10"/>
    <w:basedOn w:val="BodyText"/>
    <w:link w:val="Heading10Char"/>
    <w:autoRedefine/>
    <w:qFormat/>
    <w:rsid w:val="00727328"/>
    <w:rPr>
      <w:b/>
      <w:sz w:val="28"/>
    </w:rPr>
  </w:style>
  <w:style w:type="paragraph" w:customStyle="1" w:styleId="Heading11">
    <w:name w:val="Heading 1+"/>
    <w:basedOn w:val="Heading10"/>
    <w:link w:val="Heading1Char0"/>
    <w:autoRedefine/>
    <w:rsid w:val="00727328"/>
    <w:pPr>
      <w:spacing w:before="240" w:after="120"/>
    </w:pPr>
    <w:rPr>
      <w:rFonts w:ascii="Arial Black" w:hAnsi="Arial Black"/>
      <w:color w:val="000000" w:themeColor="text1"/>
      <w:sz w:val="32"/>
    </w:rPr>
  </w:style>
  <w:style w:type="character" w:customStyle="1" w:styleId="Heading10Char">
    <w:name w:val="Heading 10 Char"/>
    <w:basedOn w:val="BodyTextChar"/>
    <w:link w:val="Heading10"/>
    <w:rsid w:val="00727328"/>
    <w:rPr>
      <w:rFonts w:ascii="Garamond" w:hAnsi="Garamond"/>
      <w:b/>
      <w:bCs/>
      <w:spacing w:val="-5"/>
      <w:sz w:val="28"/>
      <w:lang w:eastAsia="en-US"/>
    </w:rPr>
  </w:style>
  <w:style w:type="character" w:customStyle="1" w:styleId="Heading1Char0">
    <w:name w:val="Heading 1+ Char"/>
    <w:basedOn w:val="Heading10Char"/>
    <w:link w:val="Heading11"/>
    <w:rsid w:val="00727328"/>
    <w:rPr>
      <w:rFonts w:ascii="Arial Black" w:hAnsi="Arial Black"/>
      <w:b/>
      <w:bCs/>
      <w:color w:val="000000" w:themeColor="text1"/>
      <w:spacing w:val="-5"/>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wmf"/><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footer" Target="footer4.xml"/></Relationships>
</file>

<file path=word/_rels/endnotes.xml.rels><?xml version="1.0" encoding="UTF-8" standalone="yes"?>
<Relationships xmlns="http://schemas.openxmlformats.org/package/2006/relationships"><Relationship Id="rId3" Type="http://schemas.openxmlformats.org/officeDocument/2006/relationships/hyperlink" Target="http://www.raaf.gov.au/raafmuseum/photo_album/h_40.htm" TargetMode="External"/><Relationship Id="rId2" Type="http://schemas.openxmlformats.org/officeDocument/2006/relationships/hyperlink" Target="http://users.bigpond.net.au/ctdavies/Jims%20photo%20gallery.htm" TargetMode="External"/><Relationship Id="rId1" Type="http://schemas.openxmlformats.org/officeDocument/2006/relationships/hyperlink" Target="http://sinpic.slv.vic.gov.au/cgi-bin/Pwebrecon.cgi?Search_Arg=b52555+&amp;Search_Code=FT*&amp;PID=sqGJ1bc_0EuaW8oe0jbbz3RvwTv8&amp;SEQ=20080201190048&amp;CNT=15&amp;HIST=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66B20-C74E-4C70-9E8B-7D9AE67C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312</TotalTime>
  <Pages>36</Pages>
  <Words>11398</Words>
  <Characters>64970</Characters>
  <Application>Microsoft Office Word</Application>
  <DocSecurity>8</DocSecurity>
  <Lines>541</Lines>
  <Paragraphs>152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Avgas Book Chapter 8 Australia 1936-41</vt:lpstr>
      <vt:lpstr>Prelude to War</vt:lpstr>
      <vt:lpstr>Avgas Specifications &amp; Test Methods 1936</vt:lpstr>
      <vt:lpstr>Australian Avgas Stock Position 1938 </vt:lpstr>
      <vt:lpstr>Australian Position 1939</vt:lpstr>
      <vt:lpstr>Australia Goes To War</vt:lpstr>
      <vt:lpstr>Australian Avgas Stock Position 1940 </vt:lpstr>
      <vt:lpstr>Oil Companies and Refineries </vt:lpstr>
      <vt:lpstr>New Commonwealth Tender No. T35259 (1940)</vt:lpstr>
      <vt:lpstr>Epilogue for 1941</vt:lpstr>
      <vt:lpstr>Research Sources</vt:lpstr>
    </vt:vector>
  </TitlesOfParts>
  <Company>Petroch Services Pty. Ltd.</Company>
  <LinksUpToDate>false</LinksUpToDate>
  <CharactersWithSpaces>76216</CharactersWithSpaces>
  <SharedDoc>false</SharedDoc>
  <HLinks>
    <vt:vector size="90" baseType="variant">
      <vt:variant>
        <vt:i4>4784205</vt:i4>
      </vt:variant>
      <vt:variant>
        <vt:i4>135</vt:i4>
      </vt:variant>
      <vt:variant>
        <vt:i4>0</vt:i4>
      </vt:variant>
      <vt:variant>
        <vt:i4>5</vt:i4>
      </vt:variant>
      <vt:variant>
        <vt:lpwstr>http://www.awm.gov.au/journal/j36/petrol.htm</vt:lpwstr>
      </vt:variant>
      <vt:variant>
        <vt:lpwstr/>
      </vt:variant>
      <vt:variant>
        <vt:i4>1835068</vt:i4>
      </vt:variant>
      <vt:variant>
        <vt:i4>65</vt:i4>
      </vt:variant>
      <vt:variant>
        <vt:i4>0</vt:i4>
      </vt:variant>
      <vt:variant>
        <vt:i4>5</vt:i4>
      </vt:variant>
      <vt:variant>
        <vt:lpwstr/>
      </vt:variant>
      <vt:variant>
        <vt:lpwstr>_Toc194318891</vt:lpwstr>
      </vt:variant>
      <vt:variant>
        <vt:i4>1835068</vt:i4>
      </vt:variant>
      <vt:variant>
        <vt:i4>59</vt:i4>
      </vt:variant>
      <vt:variant>
        <vt:i4>0</vt:i4>
      </vt:variant>
      <vt:variant>
        <vt:i4>5</vt:i4>
      </vt:variant>
      <vt:variant>
        <vt:lpwstr/>
      </vt:variant>
      <vt:variant>
        <vt:lpwstr>_Toc194318890</vt:lpwstr>
      </vt:variant>
      <vt:variant>
        <vt:i4>1900604</vt:i4>
      </vt:variant>
      <vt:variant>
        <vt:i4>53</vt:i4>
      </vt:variant>
      <vt:variant>
        <vt:i4>0</vt:i4>
      </vt:variant>
      <vt:variant>
        <vt:i4>5</vt:i4>
      </vt:variant>
      <vt:variant>
        <vt:lpwstr/>
      </vt:variant>
      <vt:variant>
        <vt:lpwstr>_Toc194318889</vt:lpwstr>
      </vt:variant>
      <vt:variant>
        <vt:i4>1900604</vt:i4>
      </vt:variant>
      <vt:variant>
        <vt:i4>47</vt:i4>
      </vt:variant>
      <vt:variant>
        <vt:i4>0</vt:i4>
      </vt:variant>
      <vt:variant>
        <vt:i4>5</vt:i4>
      </vt:variant>
      <vt:variant>
        <vt:lpwstr/>
      </vt:variant>
      <vt:variant>
        <vt:lpwstr>_Toc194318888</vt:lpwstr>
      </vt:variant>
      <vt:variant>
        <vt:i4>1900604</vt:i4>
      </vt:variant>
      <vt:variant>
        <vt:i4>41</vt:i4>
      </vt:variant>
      <vt:variant>
        <vt:i4>0</vt:i4>
      </vt:variant>
      <vt:variant>
        <vt:i4>5</vt:i4>
      </vt:variant>
      <vt:variant>
        <vt:lpwstr/>
      </vt:variant>
      <vt:variant>
        <vt:lpwstr>_Toc194318887</vt:lpwstr>
      </vt:variant>
      <vt:variant>
        <vt:i4>1900604</vt:i4>
      </vt:variant>
      <vt:variant>
        <vt:i4>35</vt:i4>
      </vt:variant>
      <vt:variant>
        <vt:i4>0</vt:i4>
      </vt:variant>
      <vt:variant>
        <vt:i4>5</vt:i4>
      </vt:variant>
      <vt:variant>
        <vt:lpwstr/>
      </vt:variant>
      <vt:variant>
        <vt:lpwstr>_Toc194318886</vt:lpwstr>
      </vt:variant>
      <vt:variant>
        <vt:i4>1900604</vt:i4>
      </vt:variant>
      <vt:variant>
        <vt:i4>29</vt:i4>
      </vt:variant>
      <vt:variant>
        <vt:i4>0</vt:i4>
      </vt:variant>
      <vt:variant>
        <vt:i4>5</vt:i4>
      </vt:variant>
      <vt:variant>
        <vt:lpwstr/>
      </vt:variant>
      <vt:variant>
        <vt:lpwstr>_Toc194318885</vt:lpwstr>
      </vt:variant>
      <vt:variant>
        <vt:i4>1900604</vt:i4>
      </vt:variant>
      <vt:variant>
        <vt:i4>23</vt:i4>
      </vt:variant>
      <vt:variant>
        <vt:i4>0</vt:i4>
      </vt:variant>
      <vt:variant>
        <vt:i4>5</vt:i4>
      </vt:variant>
      <vt:variant>
        <vt:lpwstr/>
      </vt:variant>
      <vt:variant>
        <vt:lpwstr>_Toc194318884</vt:lpwstr>
      </vt:variant>
      <vt:variant>
        <vt:i4>1900604</vt:i4>
      </vt:variant>
      <vt:variant>
        <vt:i4>17</vt:i4>
      </vt:variant>
      <vt:variant>
        <vt:i4>0</vt:i4>
      </vt:variant>
      <vt:variant>
        <vt:i4>5</vt:i4>
      </vt:variant>
      <vt:variant>
        <vt:lpwstr/>
      </vt:variant>
      <vt:variant>
        <vt:lpwstr>_Toc194318883</vt:lpwstr>
      </vt:variant>
      <vt:variant>
        <vt:i4>1900604</vt:i4>
      </vt:variant>
      <vt:variant>
        <vt:i4>11</vt:i4>
      </vt:variant>
      <vt:variant>
        <vt:i4>0</vt:i4>
      </vt:variant>
      <vt:variant>
        <vt:i4>5</vt:i4>
      </vt:variant>
      <vt:variant>
        <vt:lpwstr/>
      </vt:variant>
      <vt:variant>
        <vt:lpwstr>_Toc194318882</vt:lpwstr>
      </vt:variant>
      <vt:variant>
        <vt:i4>1900604</vt:i4>
      </vt:variant>
      <vt:variant>
        <vt:i4>5</vt:i4>
      </vt:variant>
      <vt:variant>
        <vt:i4>0</vt:i4>
      </vt:variant>
      <vt:variant>
        <vt:i4>5</vt:i4>
      </vt:variant>
      <vt:variant>
        <vt:lpwstr/>
      </vt:variant>
      <vt:variant>
        <vt:lpwstr>_Toc194318881</vt:lpwstr>
      </vt:variant>
      <vt:variant>
        <vt:i4>7667792</vt:i4>
      </vt:variant>
      <vt:variant>
        <vt:i4>6</vt:i4>
      </vt:variant>
      <vt:variant>
        <vt:i4>0</vt:i4>
      </vt:variant>
      <vt:variant>
        <vt:i4>5</vt:i4>
      </vt:variant>
      <vt:variant>
        <vt:lpwstr>http://www.raaf.gov.au/raafmuseum/photo_album/h_40.htm</vt:lpwstr>
      </vt:variant>
      <vt:variant>
        <vt:lpwstr>_self</vt:lpwstr>
      </vt:variant>
      <vt:variant>
        <vt:i4>2293871</vt:i4>
      </vt:variant>
      <vt:variant>
        <vt:i4>3</vt:i4>
      </vt:variant>
      <vt:variant>
        <vt:i4>0</vt:i4>
      </vt:variant>
      <vt:variant>
        <vt:i4>5</vt:i4>
      </vt:variant>
      <vt:variant>
        <vt:lpwstr>http://users.bigpond.net.au/ctdavies/Jims photo gallery.htm</vt:lpwstr>
      </vt:variant>
      <vt:variant>
        <vt:lpwstr/>
      </vt:variant>
      <vt:variant>
        <vt:i4>3801099</vt:i4>
      </vt:variant>
      <vt:variant>
        <vt:i4>0</vt:i4>
      </vt:variant>
      <vt:variant>
        <vt:i4>0</vt:i4>
      </vt:variant>
      <vt:variant>
        <vt:i4>5</vt:i4>
      </vt:variant>
      <vt:variant>
        <vt:lpwstr>http://sinpic.slv.vic.gov.au/cgi-bin/Pwebrecon.cgi?Search_Arg=b52555+&amp;Search_Code=FT*&amp;PID=sqGJ1bc_0EuaW8oe0jbbz3RvwTv8&amp;SEQ=20080201190048&amp;CNT=15&amp;HIST=1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8 Australia 1936-41</dc:title>
  <dc:subject>Avgas Book Chapter 8</dc:subject>
  <dc:creator>Noel Tresider</dc:creator>
  <cp:keywords>Avgas, gasoline,</cp:keywords>
  <cp:lastModifiedBy>Noel Tresider</cp:lastModifiedBy>
  <cp:revision>10</cp:revision>
  <cp:lastPrinted>2002-11-24T03:00:00Z</cp:lastPrinted>
  <dcterms:created xsi:type="dcterms:W3CDTF">2020-10-16T12:04:00Z</dcterms:created>
  <dcterms:modified xsi:type="dcterms:W3CDTF">2021-01-28T06:55:00Z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