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D3F8D" w14:textId="77777777" w:rsidR="00844952" w:rsidRDefault="00844952" w:rsidP="00E4271D">
      <w:pPr>
        <w:pStyle w:val="PartTitle"/>
        <w:framePr w:w="2381" w:h="2249" w:hRule="exact" w:wrap="notBeside" w:hAnchor="page" w:x="8134" w:y="1355"/>
      </w:pPr>
      <w:r>
        <w:t>Chapter</w:t>
      </w:r>
    </w:p>
    <w:p w14:paraId="5A2BDC43" w14:textId="77777777" w:rsidR="00844952" w:rsidRPr="000D5F57" w:rsidRDefault="00C641AD" w:rsidP="00E4271D">
      <w:pPr>
        <w:pStyle w:val="PartLabel"/>
        <w:framePr w:w="2381" w:h="2249" w:hRule="exact" w:wrap="notBeside" w:hAnchor="page" w:x="8134" w:y="1355"/>
        <w:rPr>
          <w:spacing w:val="-200"/>
        </w:rPr>
      </w:pPr>
      <w:r>
        <w:rPr>
          <w:spacing w:val="-200"/>
        </w:rPr>
        <w:t>10</w:t>
      </w:r>
    </w:p>
    <w:p w14:paraId="5FADE096" w14:textId="77777777" w:rsidR="00844952" w:rsidRDefault="00844952" w:rsidP="0037396D">
      <w:pPr>
        <w:pStyle w:val="Title"/>
        <w:spacing w:after="240"/>
      </w:pPr>
      <w:r>
        <w:t>1940-1945</w:t>
      </w:r>
    </w:p>
    <w:p w14:paraId="2C8DCA10" w14:textId="77777777" w:rsidR="00844952" w:rsidRDefault="00844952">
      <w:pPr>
        <w:pStyle w:val="Title"/>
        <w:spacing w:after="480"/>
      </w:pPr>
      <w:r>
        <w:t xml:space="preserve">The War Continues </w:t>
      </w:r>
      <w:r w:rsidR="00A215A7">
        <w:t>– ‘</w:t>
      </w:r>
      <w:r>
        <w:t>We need more Avgas’</w:t>
      </w:r>
    </w:p>
    <w:p w14:paraId="568D8D0C" w14:textId="77777777" w:rsidR="000D5F57" w:rsidRPr="00254EF5" w:rsidRDefault="00254EF5" w:rsidP="001E56FB">
      <w:pPr>
        <w:pStyle w:val="StyleCaptionBefore6ptAfter6pt"/>
      </w:pPr>
      <w:r w:rsidRPr="00254EF5">
        <w:t xml:space="preserve">Photo </w:t>
      </w:r>
      <w:r w:rsidR="00A82CC8">
        <w:rPr>
          <w:noProof/>
        </w:rPr>
        <w:fldChar w:fldCharType="begin"/>
      </w:r>
      <w:r w:rsidR="00A82CC8">
        <w:rPr>
          <w:noProof/>
        </w:rPr>
        <w:instrText xml:space="preserve"> SEQ Photo_ \* ARABIC </w:instrText>
      </w:r>
      <w:r w:rsidR="00A82CC8">
        <w:rPr>
          <w:noProof/>
        </w:rPr>
        <w:fldChar w:fldCharType="separate"/>
      </w:r>
      <w:r w:rsidR="00DB10F2">
        <w:rPr>
          <w:noProof/>
        </w:rPr>
        <w:t>1</w:t>
      </w:r>
      <w:r w:rsidR="00A82CC8">
        <w:rPr>
          <w:noProof/>
        </w:rPr>
        <w:fldChar w:fldCharType="end"/>
      </w:r>
      <w:r w:rsidRPr="00254EF5">
        <w:t xml:space="preserve">. </w:t>
      </w:r>
      <w:r>
        <w:t>USAAF B-17 Bombers on a mission over Germany April 1945</w:t>
      </w:r>
      <w:r>
        <w:rPr>
          <w:rStyle w:val="EndnoteReference"/>
          <w:iCs/>
        </w:rPr>
        <w:endnoteReference w:id="1"/>
      </w:r>
    </w:p>
    <w:p w14:paraId="0F68D8E8" w14:textId="77777777" w:rsidR="00011B96" w:rsidRDefault="00A82CC8" w:rsidP="00A808C1">
      <w:pPr>
        <w:pStyle w:val="Picture"/>
      </w:pPr>
      <w:r w:rsidRPr="00A82CC8">
        <w:rPr>
          <w:noProof/>
          <w:lang w:eastAsia="en-AU"/>
        </w:rPr>
        <w:drawing>
          <wp:inline distT="0" distB="0" distL="0" distR="0" wp14:anchorId="6C35F095" wp14:editId="166C829E">
            <wp:extent cx="5716508" cy="3259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34" cy="3270432"/>
                    </a:xfrm>
                    <a:prstGeom prst="rect">
                      <a:avLst/>
                    </a:prstGeom>
                    <a:noFill/>
                  </pic:spPr>
                </pic:pic>
              </a:graphicData>
            </a:graphic>
          </wp:inline>
        </w:drawing>
      </w:r>
    </w:p>
    <w:p w14:paraId="44560410" w14:textId="77777777" w:rsidR="00D762AB" w:rsidRPr="00254EF5" w:rsidRDefault="00254EF5">
      <w:r>
        <w:t>B</w:t>
      </w:r>
      <w:r w:rsidRPr="00254EF5">
        <w:t>-17 Flying Fortresses</w:t>
      </w:r>
      <w:r w:rsidR="00BD42C7">
        <w:fldChar w:fldCharType="begin"/>
      </w:r>
      <w:r w:rsidR="00BD42C7">
        <w:instrText xml:space="preserve"> XE "</w:instrText>
      </w:r>
      <w:r w:rsidR="00BD42C7" w:rsidRPr="008B5B6B">
        <w:instrText>B-17 Flying Fortress</w:instrText>
      </w:r>
      <w:r w:rsidR="00BD42C7">
        <w:instrText xml:space="preserve">" </w:instrText>
      </w:r>
      <w:r w:rsidR="00BD42C7">
        <w:fldChar w:fldCharType="end"/>
      </w:r>
      <w:r w:rsidRPr="00254EF5">
        <w:t xml:space="preserve"> from the 398</w:t>
      </w:r>
      <w:r w:rsidRPr="00A82CC8">
        <w:rPr>
          <w:vertAlign w:val="superscript"/>
        </w:rPr>
        <w:t>th</w:t>
      </w:r>
      <w:r w:rsidR="00A82CC8">
        <w:t xml:space="preserve"> </w:t>
      </w:r>
      <w:r w:rsidRPr="00254EF5">
        <w:t>Bombardment Group</w:t>
      </w:r>
      <w:r w:rsidR="00BD42C7">
        <w:fldChar w:fldCharType="begin"/>
      </w:r>
      <w:r w:rsidR="00BD42C7">
        <w:instrText xml:space="preserve"> XE "</w:instrText>
      </w:r>
      <w:r w:rsidR="00BD42C7" w:rsidRPr="00B500DD">
        <w:instrText>398th Bombardment Group</w:instrText>
      </w:r>
      <w:r w:rsidR="00BD42C7">
        <w:instrText xml:space="preserve">" </w:instrText>
      </w:r>
      <w:r w:rsidR="00BD42C7">
        <w:fldChar w:fldCharType="end"/>
      </w:r>
      <w:r w:rsidRPr="00254EF5">
        <w:t xml:space="preserve"> fly a bombing run to Neumunster, Germany</w:t>
      </w:r>
      <w:r w:rsidR="008A7781">
        <w:fldChar w:fldCharType="begin"/>
      </w:r>
      <w:r w:rsidR="008A7781">
        <w:instrText xml:space="preserve"> XE "</w:instrText>
      </w:r>
      <w:r w:rsidR="008A7781" w:rsidRPr="0081457B">
        <w:instrText>Neumunster, Germany</w:instrText>
      </w:r>
      <w:r w:rsidR="008A7781">
        <w:instrText xml:space="preserve">" </w:instrText>
      </w:r>
      <w:r w:rsidR="008A7781">
        <w:fldChar w:fldCharType="end"/>
      </w:r>
      <w:r w:rsidRPr="00254EF5">
        <w:t>, on April 13, 1945. On May 8, Germany surrendered, and Victory in Europe Day was declared.</w:t>
      </w:r>
    </w:p>
    <w:p w14:paraId="32E6B41A" w14:textId="77777777" w:rsidR="00F0592F" w:rsidRPr="00F0592F" w:rsidRDefault="00F0592F"/>
    <w:p w14:paraId="57981E90" w14:textId="77777777" w:rsidR="00011B96" w:rsidRPr="00BF6642" w:rsidRDefault="00011B96">
      <w:pPr>
        <w:sectPr w:rsidR="00011B96" w:rsidRPr="00BF6642" w:rsidSect="00011B96">
          <w:headerReference w:type="default" r:id="rId9"/>
          <w:footerReference w:type="default" r:id="rId10"/>
          <w:endnotePr>
            <w:numFmt w:val="decimal"/>
          </w:endnotePr>
          <w:type w:val="continuous"/>
          <w:pgSz w:w="11907" w:h="16839" w:code="9"/>
          <w:pgMar w:top="1701" w:right="1134" w:bottom="1701" w:left="1701" w:header="567" w:footer="851" w:gutter="0"/>
          <w:cols w:space="720"/>
        </w:sectPr>
      </w:pPr>
    </w:p>
    <w:p w14:paraId="01D96158" w14:textId="77777777" w:rsidR="00844952" w:rsidRDefault="00844952" w:rsidP="004E0DE2">
      <w:pPr>
        <w:pStyle w:val="SectionLabel"/>
        <w:spacing w:before="240" w:after="240"/>
      </w:pPr>
      <w:r>
        <w:rPr>
          <w:spacing w:val="-100"/>
        </w:rPr>
        <w:lastRenderedPageBreak/>
        <w:t>T</w:t>
      </w:r>
      <w:r>
        <w:t>able of Contents</w:t>
      </w:r>
    </w:p>
    <w:p w14:paraId="0A1164D0" w14:textId="78C34A17" w:rsidR="000E3A95" w:rsidRPr="00721D6A" w:rsidRDefault="0055252A" w:rsidP="000E3A95">
      <w:pPr>
        <w:pStyle w:val="TOC1"/>
        <w:tabs>
          <w:tab w:val="right" w:leader="dot" w:pos="9062"/>
        </w:tabs>
        <w:spacing w:before="120"/>
        <w:rPr>
          <w:rFonts w:ascii="Garamond" w:eastAsiaTheme="minorEastAsia" w:hAnsi="Garamond" w:cstheme="minorBidi"/>
          <w:b w:val="0"/>
          <w:caps w:val="0"/>
          <w:noProof/>
          <w:sz w:val="22"/>
          <w:szCs w:val="22"/>
          <w:lang w:eastAsia="en-AU"/>
        </w:rPr>
      </w:pPr>
      <w:r w:rsidRPr="00721D6A">
        <w:rPr>
          <w:rFonts w:ascii="Garamond" w:hAnsi="Garamond"/>
          <w:b w:val="0"/>
          <w:sz w:val="22"/>
          <w:szCs w:val="22"/>
        </w:rPr>
        <w:fldChar w:fldCharType="begin"/>
      </w:r>
      <w:r w:rsidRPr="00721D6A">
        <w:rPr>
          <w:rFonts w:ascii="Garamond" w:hAnsi="Garamond"/>
          <w:b w:val="0"/>
          <w:sz w:val="22"/>
          <w:szCs w:val="22"/>
        </w:rPr>
        <w:instrText xml:space="preserve"> TOC \o "1-1" \h \z \u </w:instrText>
      </w:r>
      <w:r w:rsidRPr="00721D6A">
        <w:rPr>
          <w:rFonts w:ascii="Garamond" w:hAnsi="Garamond"/>
          <w:b w:val="0"/>
          <w:sz w:val="22"/>
          <w:szCs w:val="22"/>
        </w:rPr>
        <w:fldChar w:fldCharType="separate"/>
      </w:r>
      <w:hyperlink w:anchor="_Toc54196716" w:history="1">
        <w:r w:rsidR="00721D6A">
          <w:rPr>
            <w:rStyle w:val="Hyperlink"/>
            <w:rFonts w:ascii="Garamond" w:hAnsi="Garamond"/>
            <w:b w:val="0"/>
            <w:caps w:val="0"/>
            <w:noProof/>
            <w:sz w:val="22"/>
            <w:szCs w:val="22"/>
          </w:rPr>
          <w:t>S</w:t>
        </w:r>
        <w:r w:rsidR="00721D6A" w:rsidRPr="00721D6A">
          <w:rPr>
            <w:rStyle w:val="Hyperlink"/>
            <w:rFonts w:ascii="Garamond" w:hAnsi="Garamond"/>
            <w:b w:val="0"/>
            <w:caps w:val="0"/>
            <w:noProof/>
            <w:sz w:val="22"/>
            <w:szCs w:val="22"/>
          </w:rPr>
          <w:t>ummary</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_Toc54196716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w:t>
        </w:r>
        <w:r w:rsidR="000E3A95" w:rsidRPr="00721D6A">
          <w:rPr>
            <w:rFonts w:ascii="Garamond" w:hAnsi="Garamond"/>
            <w:b w:val="0"/>
            <w:noProof/>
            <w:webHidden/>
            <w:sz w:val="22"/>
            <w:szCs w:val="22"/>
          </w:rPr>
          <w:fldChar w:fldCharType="end"/>
        </w:r>
      </w:hyperlink>
    </w:p>
    <w:p w14:paraId="58553D14" w14:textId="6501EB37"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17" w:history="1">
        <w:r w:rsidR="00721D6A" w:rsidRPr="00721D6A">
          <w:rPr>
            <w:rStyle w:val="Hyperlink"/>
            <w:rFonts w:ascii="Garamond" w:hAnsi="Garamond"/>
            <w:b w:val="0"/>
            <w:caps w:val="0"/>
            <w:noProof/>
            <w:sz w:val="22"/>
            <w:szCs w:val="22"/>
          </w:rPr>
          <w:t>More Avgas For Our Flyers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_Toc54196717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w:t>
        </w:r>
        <w:r w:rsidR="000E3A95" w:rsidRPr="00721D6A">
          <w:rPr>
            <w:rFonts w:ascii="Garamond" w:hAnsi="Garamond"/>
            <w:b w:val="0"/>
            <w:noProof/>
            <w:webHidden/>
            <w:sz w:val="22"/>
            <w:szCs w:val="22"/>
          </w:rPr>
          <w:fldChar w:fldCharType="end"/>
        </w:r>
      </w:hyperlink>
    </w:p>
    <w:p w14:paraId="591506F9" w14:textId="0D37D50C"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18" w:history="1">
        <w:r w:rsidR="00721D6A" w:rsidRPr="00721D6A">
          <w:rPr>
            <w:rStyle w:val="Hyperlink"/>
            <w:rFonts w:ascii="Garamond" w:hAnsi="Garamond"/>
            <w:b w:val="0"/>
            <w:caps w:val="0"/>
            <w:noProof/>
            <w:sz w:val="22"/>
            <w:szCs w:val="22"/>
          </w:rPr>
          <w:t>Composition Of Avgas Components – A</w:t>
        </w:r>
        <w:r w:rsidR="00721D6A">
          <w:rPr>
            <w:rStyle w:val="Hyperlink"/>
            <w:rFonts w:ascii="Garamond" w:hAnsi="Garamond"/>
            <w:b w:val="0"/>
            <w:caps w:val="0"/>
            <w:noProof/>
            <w:sz w:val="22"/>
            <w:szCs w:val="22"/>
          </w:rPr>
          <w:t>PI</w:t>
        </w:r>
        <w:r w:rsidR="00721D6A" w:rsidRPr="00721D6A">
          <w:rPr>
            <w:rStyle w:val="Hyperlink"/>
            <w:rFonts w:ascii="Garamond" w:hAnsi="Garamond"/>
            <w:b w:val="0"/>
            <w:caps w:val="0"/>
            <w:noProof/>
            <w:sz w:val="22"/>
            <w:szCs w:val="22"/>
          </w:rPr>
          <w:t xml:space="preserve"> Project No. 6</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_Toc54196718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6</w:t>
        </w:r>
        <w:r w:rsidR="000E3A95" w:rsidRPr="00721D6A">
          <w:rPr>
            <w:rFonts w:ascii="Garamond" w:hAnsi="Garamond"/>
            <w:b w:val="0"/>
            <w:noProof/>
            <w:webHidden/>
            <w:sz w:val="22"/>
            <w:szCs w:val="22"/>
          </w:rPr>
          <w:fldChar w:fldCharType="end"/>
        </w:r>
      </w:hyperlink>
    </w:p>
    <w:p w14:paraId="16B96F14" w14:textId="49FCE1F2"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19" w:history="1">
        <w:r w:rsidR="00721D6A" w:rsidRPr="00721D6A">
          <w:rPr>
            <w:rStyle w:val="Hyperlink"/>
            <w:rFonts w:ascii="Garamond" w:hAnsi="Garamond"/>
            <w:b w:val="0"/>
            <w:caps w:val="0"/>
            <w:noProof/>
            <w:sz w:val="22"/>
            <w:szCs w:val="22"/>
          </w:rPr>
          <w:t>Manufacturing Process 1941-1943</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_Toc54196719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6</w:t>
        </w:r>
        <w:r w:rsidR="000E3A95" w:rsidRPr="00721D6A">
          <w:rPr>
            <w:rFonts w:ascii="Garamond" w:hAnsi="Garamond"/>
            <w:b w:val="0"/>
            <w:noProof/>
            <w:webHidden/>
            <w:sz w:val="22"/>
            <w:szCs w:val="22"/>
          </w:rPr>
          <w:fldChar w:fldCharType="end"/>
        </w:r>
      </w:hyperlink>
    </w:p>
    <w:p w14:paraId="62E705F7" w14:textId="666CFC93"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0" w:history="1">
        <w:r w:rsidR="00721D6A" w:rsidRPr="00721D6A">
          <w:rPr>
            <w:rStyle w:val="Hyperlink"/>
            <w:rFonts w:ascii="Garamond" w:hAnsi="Garamond"/>
            <w:b w:val="0"/>
            <w:caps w:val="0"/>
            <w:noProof/>
            <w:sz w:val="22"/>
            <w:szCs w:val="22"/>
          </w:rPr>
          <w:t>Catalytic Cracking Processes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_Toc54196720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6</w:t>
        </w:r>
        <w:r w:rsidR="000E3A95" w:rsidRPr="00721D6A">
          <w:rPr>
            <w:rFonts w:ascii="Garamond" w:hAnsi="Garamond"/>
            <w:b w:val="0"/>
            <w:noProof/>
            <w:webHidden/>
            <w:sz w:val="22"/>
            <w:szCs w:val="22"/>
          </w:rPr>
          <w:fldChar w:fldCharType="end"/>
        </w:r>
      </w:hyperlink>
    </w:p>
    <w:p w14:paraId="53DCBB4E" w14:textId="15DE8D21"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1" w:history="1">
        <w:r w:rsidR="00721D6A" w:rsidRPr="00721D6A">
          <w:rPr>
            <w:rStyle w:val="Hyperlink"/>
            <w:rFonts w:ascii="Garamond" w:hAnsi="Garamond"/>
            <w:b w:val="0"/>
            <w:caps w:val="0"/>
            <w:noProof/>
            <w:sz w:val="22"/>
            <w:szCs w:val="22"/>
          </w:rPr>
          <w:t>Thermofor Catalytic Cracking (T</w:t>
        </w:r>
        <w:r w:rsidR="00721D6A">
          <w:rPr>
            <w:rStyle w:val="Hyperlink"/>
            <w:rFonts w:ascii="Garamond" w:hAnsi="Garamond"/>
            <w:b w:val="0"/>
            <w:caps w:val="0"/>
            <w:noProof/>
            <w:sz w:val="22"/>
            <w:szCs w:val="22"/>
          </w:rPr>
          <w:t>CC</w:t>
        </w:r>
        <w:r w:rsidR="00721D6A" w:rsidRPr="00721D6A">
          <w:rPr>
            <w:rStyle w:val="Hyperlink"/>
            <w:rFonts w:ascii="Garamond" w:hAnsi="Garamond"/>
            <w:b w:val="0"/>
            <w:caps w:val="0"/>
            <w:noProof/>
            <w:sz w:val="22"/>
            <w:szCs w:val="22"/>
          </w:rPr>
          <w:t>)</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_Toc54196721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8</w:t>
        </w:r>
        <w:r w:rsidR="000E3A95" w:rsidRPr="00721D6A">
          <w:rPr>
            <w:rFonts w:ascii="Garamond" w:hAnsi="Garamond"/>
            <w:b w:val="0"/>
            <w:noProof/>
            <w:webHidden/>
            <w:sz w:val="22"/>
            <w:szCs w:val="22"/>
          </w:rPr>
          <w:fldChar w:fldCharType="end"/>
        </w:r>
      </w:hyperlink>
    </w:p>
    <w:p w14:paraId="560A92B9" w14:textId="7079124A"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2" w:history="1">
        <w:r w:rsidR="00721D6A" w:rsidRPr="00721D6A">
          <w:rPr>
            <w:rStyle w:val="Hyperlink"/>
            <w:rFonts w:ascii="Garamond" w:hAnsi="Garamond"/>
            <w:b w:val="0"/>
            <w:caps w:val="0"/>
            <w:noProof/>
            <w:sz w:val="22"/>
            <w:szCs w:val="22"/>
          </w:rPr>
          <w:t>Fluid Catalytic Cracking</w:t>
        </w:r>
        <w:r w:rsidR="00721D6A">
          <w:rPr>
            <w:rStyle w:val="Hyperlink"/>
            <w:rFonts w:ascii="Garamond" w:hAnsi="Garamond"/>
            <w:b w:val="0"/>
            <w:caps w:val="0"/>
            <w:noProof/>
            <w:sz w:val="22"/>
            <w:szCs w:val="22"/>
          </w:rPr>
          <w:t xml:space="preserve"> (FCC)</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_Toc54196722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12</w:t>
        </w:r>
        <w:r w:rsidR="000E3A95" w:rsidRPr="00721D6A">
          <w:rPr>
            <w:rFonts w:ascii="Garamond" w:hAnsi="Garamond"/>
            <w:b w:val="0"/>
            <w:noProof/>
            <w:webHidden/>
            <w:sz w:val="22"/>
            <w:szCs w:val="22"/>
          </w:rPr>
          <w:fldChar w:fldCharType="end"/>
        </w:r>
      </w:hyperlink>
    </w:p>
    <w:p w14:paraId="6EABB8EB" w14:textId="1CAFFC24"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3" w:history="1">
        <w:r w:rsidR="00721D6A" w:rsidRPr="00721D6A">
          <w:rPr>
            <w:rStyle w:val="Hyperlink"/>
            <w:rFonts w:ascii="Garamond" w:hAnsi="Garamond"/>
            <w:b w:val="0"/>
            <w:caps w:val="0"/>
            <w:noProof/>
            <w:sz w:val="22"/>
            <w:szCs w:val="22"/>
          </w:rPr>
          <w:t>Houdry Catalytic Cracking Process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_Toc54196723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16</w:t>
        </w:r>
        <w:r w:rsidR="000E3A95" w:rsidRPr="00721D6A">
          <w:rPr>
            <w:rFonts w:ascii="Garamond" w:hAnsi="Garamond"/>
            <w:b w:val="0"/>
            <w:noProof/>
            <w:webHidden/>
            <w:sz w:val="22"/>
            <w:szCs w:val="22"/>
          </w:rPr>
          <w:fldChar w:fldCharType="end"/>
        </w:r>
      </w:hyperlink>
    </w:p>
    <w:p w14:paraId="4CE1F6EC" w14:textId="4D31A017"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4" w:history="1">
        <w:r w:rsidR="00721D6A" w:rsidRPr="00721D6A">
          <w:rPr>
            <w:rStyle w:val="Hyperlink"/>
            <w:rFonts w:ascii="Garamond" w:hAnsi="Garamond"/>
            <w:b w:val="0"/>
            <w:caps w:val="0"/>
            <w:noProof/>
            <w:sz w:val="22"/>
            <w:szCs w:val="22"/>
          </w:rPr>
          <w:t>General Refinery Operations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_Toc54196724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18</w:t>
        </w:r>
        <w:r w:rsidR="000E3A95" w:rsidRPr="00721D6A">
          <w:rPr>
            <w:rFonts w:ascii="Garamond" w:hAnsi="Garamond"/>
            <w:b w:val="0"/>
            <w:noProof/>
            <w:webHidden/>
            <w:sz w:val="22"/>
            <w:szCs w:val="22"/>
          </w:rPr>
          <w:fldChar w:fldCharType="end"/>
        </w:r>
      </w:hyperlink>
    </w:p>
    <w:p w14:paraId="13CA96C6" w14:textId="2700F509"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5" w:history="1">
        <w:r w:rsidR="00721D6A" w:rsidRPr="00721D6A">
          <w:rPr>
            <w:rStyle w:val="Hyperlink"/>
            <w:rFonts w:ascii="Garamond" w:hAnsi="Garamond"/>
            <w:b w:val="0"/>
            <w:caps w:val="0"/>
            <w:noProof/>
            <w:sz w:val="22"/>
            <w:szCs w:val="22"/>
          </w:rPr>
          <w:t>Alkylation Process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_Toc54196725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20</w:t>
        </w:r>
        <w:r w:rsidR="000E3A95" w:rsidRPr="00721D6A">
          <w:rPr>
            <w:rFonts w:ascii="Garamond" w:hAnsi="Garamond"/>
            <w:b w:val="0"/>
            <w:noProof/>
            <w:webHidden/>
            <w:sz w:val="22"/>
            <w:szCs w:val="22"/>
          </w:rPr>
          <w:fldChar w:fldCharType="end"/>
        </w:r>
      </w:hyperlink>
    </w:p>
    <w:p w14:paraId="5E06F801" w14:textId="36376221"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6" w:history="1">
        <w:r w:rsidR="00721D6A" w:rsidRPr="00721D6A">
          <w:rPr>
            <w:rStyle w:val="Hyperlink"/>
            <w:rFonts w:ascii="Garamond" w:hAnsi="Garamond"/>
            <w:b w:val="0"/>
            <w:caps w:val="0"/>
            <w:noProof/>
            <w:sz w:val="22"/>
            <w:szCs w:val="22"/>
          </w:rPr>
          <w:t>Alkylation Process For Iso-Octane</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_Toc54196726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20</w:t>
        </w:r>
        <w:r w:rsidR="000E3A95" w:rsidRPr="00721D6A">
          <w:rPr>
            <w:rFonts w:ascii="Garamond" w:hAnsi="Garamond"/>
            <w:b w:val="0"/>
            <w:noProof/>
            <w:webHidden/>
            <w:sz w:val="22"/>
            <w:szCs w:val="22"/>
          </w:rPr>
          <w:fldChar w:fldCharType="end"/>
        </w:r>
      </w:hyperlink>
    </w:p>
    <w:p w14:paraId="4C65228B" w14:textId="3CEB6A9F"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7" w:history="1">
        <w:r w:rsidR="00721D6A" w:rsidRPr="00721D6A">
          <w:rPr>
            <w:rStyle w:val="Hyperlink"/>
            <w:rFonts w:ascii="Garamond" w:hAnsi="Garamond"/>
            <w:b w:val="0"/>
            <w:caps w:val="0"/>
            <w:noProof/>
            <w:sz w:val="22"/>
            <w:szCs w:val="22"/>
          </w:rPr>
          <w:t>Hydrocodimer Process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_Toc54196727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27</w:t>
        </w:r>
        <w:r w:rsidR="000E3A95" w:rsidRPr="00721D6A">
          <w:rPr>
            <w:rFonts w:ascii="Garamond" w:hAnsi="Garamond"/>
            <w:b w:val="0"/>
            <w:noProof/>
            <w:webHidden/>
            <w:sz w:val="22"/>
            <w:szCs w:val="22"/>
          </w:rPr>
          <w:fldChar w:fldCharType="end"/>
        </w:r>
      </w:hyperlink>
    </w:p>
    <w:p w14:paraId="5EEB02B7" w14:textId="6C10301D"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8" w:history="1">
        <w:r w:rsidR="00721D6A" w:rsidRPr="00721D6A">
          <w:rPr>
            <w:rStyle w:val="Hyperlink"/>
            <w:rFonts w:ascii="Garamond" w:hAnsi="Garamond"/>
            <w:b w:val="0"/>
            <w:caps w:val="0"/>
            <w:noProof/>
            <w:sz w:val="22"/>
            <w:szCs w:val="22"/>
          </w:rPr>
          <w:t>Dimer &amp; Trimer Process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_Toc54196728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29</w:t>
        </w:r>
        <w:r w:rsidR="000E3A95" w:rsidRPr="00721D6A">
          <w:rPr>
            <w:rFonts w:ascii="Garamond" w:hAnsi="Garamond"/>
            <w:b w:val="0"/>
            <w:noProof/>
            <w:webHidden/>
            <w:sz w:val="22"/>
            <w:szCs w:val="22"/>
          </w:rPr>
          <w:fldChar w:fldCharType="end"/>
        </w:r>
      </w:hyperlink>
    </w:p>
    <w:p w14:paraId="78D4069C" w14:textId="670C9040"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29" w:history="1">
        <w:r w:rsidR="00721D6A" w:rsidRPr="00721D6A">
          <w:rPr>
            <w:rStyle w:val="Hyperlink"/>
            <w:rFonts w:ascii="Garamond" w:hAnsi="Garamond"/>
            <w:b w:val="0"/>
            <w:caps w:val="0"/>
            <w:noProof/>
            <w:sz w:val="22"/>
            <w:szCs w:val="22"/>
          </w:rPr>
          <w:t>Blendstock Properties And Their Importance</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_Toc54196729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30</w:t>
        </w:r>
        <w:r w:rsidR="000E3A95" w:rsidRPr="00721D6A">
          <w:rPr>
            <w:rFonts w:ascii="Garamond" w:hAnsi="Garamond"/>
            <w:b w:val="0"/>
            <w:noProof/>
            <w:webHidden/>
            <w:sz w:val="22"/>
            <w:szCs w:val="22"/>
          </w:rPr>
          <w:fldChar w:fldCharType="end"/>
        </w:r>
      </w:hyperlink>
    </w:p>
    <w:p w14:paraId="790E9098" w14:textId="3E62F7A1"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0" w:history="1">
        <w:r w:rsidR="00721D6A" w:rsidRPr="00721D6A">
          <w:rPr>
            <w:rStyle w:val="Hyperlink"/>
            <w:rFonts w:ascii="Garamond" w:hAnsi="Garamond"/>
            <w:b w:val="0"/>
            <w:caps w:val="0"/>
            <w:noProof/>
            <w:sz w:val="22"/>
            <w:szCs w:val="22"/>
          </w:rPr>
          <w:t>Thermal Alkylation</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_Toc54196730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37</w:t>
        </w:r>
        <w:r w:rsidR="000E3A95" w:rsidRPr="00721D6A">
          <w:rPr>
            <w:rFonts w:ascii="Garamond" w:hAnsi="Garamond"/>
            <w:b w:val="0"/>
            <w:noProof/>
            <w:webHidden/>
            <w:sz w:val="22"/>
            <w:szCs w:val="22"/>
          </w:rPr>
          <w:fldChar w:fldCharType="end"/>
        </w:r>
      </w:hyperlink>
    </w:p>
    <w:p w14:paraId="3ECE1639" w14:textId="398E5325"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1" w:history="1">
        <w:r w:rsidR="00721D6A" w:rsidRPr="00721D6A">
          <w:rPr>
            <w:rStyle w:val="Hyperlink"/>
            <w:rFonts w:ascii="Garamond" w:hAnsi="Garamond"/>
            <w:b w:val="0"/>
            <w:caps w:val="0"/>
            <w:noProof/>
            <w:sz w:val="22"/>
            <w:szCs w:val="22"/>
          </w:rPr>
          <w:t>Neohexane Process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_Toc54196731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39</w:t>
        </w:r>
        <w:r w:rsidR="000E3A95" w:rsidRPr="00721D6A">
          <w:rPr>
            <w:rFonts w:ascii="Garamond" w:hAnsi="Garamond"/>
            <w:b w:val="0"/>
            <w:noProof/>
            <w:webHidden/>
            <w:sz w:val="22"/>
            <w:szCs w:val="22"/>
          </w:rPr>
          <w:fldChar w:fldCharType="end"/>
        </w:r>
      </w:hyperlink>
    </w:p>
    <w:p w14:paraId="03375E0E" w14:textId="1663CAC2"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2" w:history="1">
        <w:r w:rsidR="00721D6A" w:rsidRPr="00721D6A">
          <w:rPr>
            <w:rStyle w:val="Hyperlink"/>
            <w:rFonts w:ascii="Garamond" w:hAnsi="Garamond"/>
            <w:b w:val="0"/>
            <w:caps w:val="0"/>
            <w:noProof/>
            <w:sz w:val="22"/>
            <w:szCs w:val="22"/>
          </w:rPr>
          <w:t>Butane Dehydrogenation Process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_Toc54196732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42</w:t>
        </w:r>
        <w:r w:rsidR="000E3A95" w:rsidRPr="00721D6A">
          <w:rPr>
            <w:rFonts w:ascii="Garamond" w:hAnsi="Garamond"/>
            <w:b w:val="0"/>
            <w:noProof/>
            <w:webHidden/>
            <w:sz w:val="22"/>
            <w:szCs w:val="22"/>
          </w:rPr>
          <w:fldChar w:fldCharType="end"/>
        </w:r>
      </w:hyperlink>
    </w:p>
    <w:p w14:paraId="7E1FEE4A" w14:textId="08EA103E"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3" w:history="1">
        <w:r w:rsidR="00721D6A" w:rsidRPr="00721D6A">
          <w:rPr>
            <w:rStyle w:val="Hyperlink"/>
            <w:rFonts w:ascii="Garamond" w:hAnsi="Garamond"/>
            <w:b w:val="0"/>
            <w:caps w:val="0"/>
            <w:noProof/>
            <w:sz w:val="22"/>
            <w:szCs w:val="22"/>
          </w:rPr>
          <w:t>Isomerization</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_Toc54196733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42</w:t>
        </w:r>
        <w:r w:rsidR="000E3A95" w:rsidRPr="00721D6A">
          <w:rPr>
            <w:rFonts w:ascii="Garamond" w:hAnsi="Garamond"/>
            <w:b w:val="0"/>
            <w:noProof/>
            <w:webHidden/>
            <w:sz w:val="22"/>
            <w:szCs w:val="22"/>
          </w:rPr>
          <w:fldChar w:fldCharType="end"/>
        </w:r>
      </w:hyperlink>
    </w:p>
    <w:p w14:paraId="2A05775C" w14:textId="2612E026"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4" w:history="1">
        <w:r w:rsidR="00721D6A" w:rsidRPr="00721D6A">
          <w:rPr>
            <w:rStyle w:val="Hyperlink"/>
            <w:rFonts w:ascii="Garamond" w:hAnsi="Garamond"/>
            <w:b w:val="0"/>
            <w:caps w:val="0"/>
            <w:noProof/>
            <w:sz w:val="22"/>
            <w:szCs w:val="22"/>
          </w:rPr>
          <w:t>Thermal Reforming</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_Toc54196734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43</w:t>
        </w:r>
        <w:r w:rsidR="000E3A95" w:rsidRPr="00721D6A">
          <w:rPr>
            <w:rFonts w:ascii="Garamond" w:hAnsi="Garamond"/>
            <w:b w:val="0"/>
            <w:noProof/>
            <w:webHidden/>
            <w:sz w:val="22"/>
            <w:szCs w:val="22"/>
          </w:rPr>
          <w:fldChar w:fldCharType="end"/>
        </w:r>
      </w:hyperlink>
    </w:p>
    <w:p w14:paraId="2EC0D32C" w14:textId="4A6EA98C"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5" w:history="1">
        <w:r w:rsidR="00721D6A" w:rsidRPr="00721D6A">
          <w:rPr>
            <w:rStyle w:val="Hyperlink"/>
            <w:rFonts w:ascii="Garamond" w:hAnsi="Garamond"/>
            <w:b w:val="0"/>
            <w:caps w:val="0"/>
            <w:noProof/>
            <w:sz w:val="22"/>
            <w:szCs w:val="22"/>
          </w:rPr>
          <w:t>Low Pressure Catalytic Hydrogenation</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_Toc54196735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44</w:t>
        </w:r>
        <w:r w:rsidR="000E3A95" w:rsidRPr="00721D6A">
          <w:rPr>
            <w:rFonts w:ascii="Garamond" w:hAnsi="Garamond"/>
            <w:b w:val="0"/>
            <w:noProof/>
            <w:webHidden/>
            <w:sz w:val="22"/>
            <w:szCs w:val="22"/>
          </w:rPr>
          <w:fldChar w:fldCharType="end"/>
        </w:r>
      </w:hyperlink>
    </w:p>
    <w:p w14:paraId="36721527" w14:textId="3A8D39F8"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6" w:history="1">
        <w:r w:rsidR="00721D6A" w:rsidRPr="00721D6A">
          <w:rPr>
            <w:rStyle w:val="Hyperlink"/>
            <w:rFonts w:ascii="Garamond" w:hAnsi="Garamond"/>
            <w:b w:val="0"/>
            <w:caps w:val="0"/>
            <w:noProof/>
            <w:sz w:val="22"/>
            <w:szCs w:val="22"/>
          </w:rPr>
          <w:t>The Problem Of Location Of Refining Capacity</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_Toc54196736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45</w:t>
        </w:r>
        <w:r w:rsidR="000E3A95" w:rsidRPr="00721D6A">
          <w:rPr>
            <w:rFonts w:ascii="Garamond" w:hAnsi="Garamond"/>
            <w:b w:val="0"/>
            <w:noProof/>
            <w:webHidden/>
            <w:sz w:val="22"/>
            <w:szCs w:val="22"/>
          </w:rPr>
          <w:fldChar w:fldCharType="end"/>
        </w:r>
      </w:hyperlink>
    </w:p>
    <w:p w14:paraId="51A24EA9" w14:textId="026FFF6B"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7" w:history="1">
        <w:r w:rsidR="00721D6A" w:rsidRPr="00721D6A">
          <w:rPr>
            <w:rStyle w:val="Hyperlink"/>
            <w:rFonts w:ascii="Garamond" w:hAnsi="Garamond"/>
            <w:b w:val="0"/>
            <w:caps w:val="0"/>
            <w:noProof/>
            <w:sz w:val="22"/>
            <w:szCs w:val="22"/>
          </w:rPr>
          <w:t>Production Of Aviation Gasoline</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_Toc54196737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46</w:t>
        </w:r>
        <w:r w:rsidR="000E3A95" w:rsidRPr="00721D6A">
          <w:rPr>
            <w:rFonts w:ascii="Garamond" w:hAnsi="Garamond"/>
            <w:b w:val="0"/>
            <w:noProof/>
            <w:webHidden/>
            <w:sz w:val="22"/>
            <w:szCs w:val="22"/>
          </w:rPr>
          <w:fldChar w:fldCharType="end"/>
        </w:r>
      </w:hyperlink>
    </w:p>
    <w:p w14:paraId="5AB08CE6" w14:textId="2143CC67"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8" w:history="1">
        <w:r w:rsidR="00721D6A" w:rsidRPr="00721D6A">
          <w:rPr>
            <w:rStyle w:val="Hyperlink"/>
            <w:rFonts w:ascii="Garamond" w:hAnsi="Garamond"/>
            <w:b w:val="0"/>
            <w:caps w:val="0"/>
            <w:noProof/>
            <w:sz w:val="22"/>
            <w:szCs w:val="22"/>
          </w:rPr>
          <w:t>1940 U</w:t>
        </w:r>
        <w:r w:rsidR="00721D6A">
          <w:rPr>
            <w:rStyle w:val="Hyperlink"/>
            <w:rFonts w:ascii="Garamond" w:hAnsi="Garamond"/>
            <w:b w:val="0"/>
            <w:caps w:val="0"/>
            <w:noProof/>
            <w:sz w:val="22"/>
            <w:szCs w:val="22"/>
          </w:rPr>
          <w:t>S</w:t>
        </w:r>
        <w:r w:rsidR="00721D6A" w:rsidRPr="00721D6A">
          <w:rPr>
            <w:rStyle w:val="Hyperlink"/>
            <w:rFonts w:ascii="Garamond" w:hAnsi="Garamond"/>
            <w:b w:val="0"/>
            <w:caps w:val="0"/>
            <w:noProof/>
            <w:sz w:val="22"/>
            <w:szCs w:val="22"/>
          </w:rPr>
          <w:t xml:space="preserve"> Statistics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_Toc54196738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48</w:t>
        </w:r>
        <w:r w:rsidR="000E3A95" w:rsidRPr="00721D6A">
          <w:rPr>
            <w:rFonts w:ascii="Garamond" w:hAnsi="Garamond"/>
            <w:b w:val="0"/>
            <w:noProof/>
            <w:webHidden/>
            <w:sz w:val="22"/>
            <w:szCs w:val="22"/>
          </w:rPr>
          <w:fldChar w:fldCharType="end"/>
        </w:r>
      </w:hyperlink>
    </w:p>
    <w:p w14:paraId="421A35C9" w14:textId="03B78CEF"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39" w:history="1">
        <w:r w:rsidR="00721D6A" w:rsidRPr="00721D6A">
          <w:rPr>
            <w:rStyle w:val="Hyperlink"/>
            <w:rFonts w:ascii="Garamond" w:hAnsi="Garamond"/>
            <w:b w:val="0"/>
            <w:caps w:val="0"/>
            <w:noProof/>
            <w:sz w:val="22"/>
            <w:szCs w:val="22"/>
          </w:rPr>
          <w:t>1941 U</w:t>
        </w:r>
        <w:r w:rsidR="00721D6A">
          <w:rPr>
            <w:rStyle w:val="Hyperlink"/>
            <w:rFonts w:ascii="Garamond" w:hAnsi="Garamond"/>
            <w:b w:val="0"/>
            <w:caps w:val="0"/>
            <w:noProof/>
            <w:sz w:val="22"/>
            <w:szCs w:val="22"/>
          </w:rPr>
          <w:t>S</w:t>
        </w:r>
        <w:r w:rsidR="00721D6A" w:rsidRPr="00721D6A">
          <w:rPr>
            <w:rStyle w:val="Hyperlink"/>
            <w:rFonts w:ascii="Garamond" w:hAnsi="Garamond"/>
            <w:b w:val="0"/>
            <w:caps w:val="0"/>
            <w:noProof/>
            <w:sz w:val="22"/>
            <w:szCs w:val="22"/>
          </w:rPr>
          <w:t xml:space="preserve"> Statistics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_Toc54196739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48</w:t>
        </w:r>
        <w:r w:rsidR="000E3A95" w:rsidRPr="00721D6A">
          <w:rPr>
            <w:rFonts w:ascii="Garamond" w:hAnsi="Garamond"/>
            <w:b w:val="0"/>
            <w:noProof/>
            <w:webHidden/>
            <w:sz w:val="22"/>
            <w:szCs w:val="22"/>
          </w:rPr>
          <w:fldChar w:fldCharType="end"/>
        </w:r>
      </w:hyperlink>
    </w:p>
    <w:p w14:paraId="028E3EE2" w14:textId="0F8D09E0"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40" w:history="1">
        <w:r w:rsidR="00721D6A" w:rsidRPr="00721D6A">
          <w:rPr>
            <w:rStyle w:val="Hyperlink"/>
            <w:rFonts w:ascii="Garamond" w:hAnsi="Garamond"/>
            <w:b w:val="0"/>
            <w:caps w:val="0"/>
            <w:noProof/>
            <w:sz w:val="22"/>
            <w:szCs w:val="22"/>
          </w:rPr>
          <w:t>1942 U</w:t>
        </w:r>
        <w:r w:rsidR="00721D6A">
          <w:rPr>
            <w:rStyle w:val="Hyperlink"/>
            <w:rFonts w:ascii="Garamond" w:hAnsi="Garamond"/>
            <w:b w:val="0"/>
            <w:caps w:val="0"/>
            <w:noProof/>
            <w:sz w:val="22"/>
            <w:szCs w:val="22"/>
          </w:rPr>
          <w:t>S</w:t>
        </w:r>
        <w:r w:rsidR="00721D6A" w:rsidRPr="00721D6A">
          <w:rPr>
            <w:rStyle w:val="Hyperlink"/>
            <w:rFonts w:ascii="Garamond" w:hAnsi="Garamond"/>
            <w:b w:val="0"/>
            <w:caps w:val="0"/>
            <w:noProof/>
            <w:sz w:val="22"/>
            <w:szCs w:val="22"/>
          </w:rPr>
          <w:t xml:space="preserve"> Statistics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_Toc54196740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50</w:t>
        </w:r>
        <w:r w:rsidR="000E3A95" w:rsidRPr="00721D6A">
          <w:rPr>
            <w:rFonts w:ascii="Garamond" w:hAnsi="Garamond"/>
            <w:b w:val="0"/>
            <w:noProof/>
            <w:webHidden/>
            <w:sz w:val="22"/>
            <w:szCs w:val="22"/>
          </w:rPr>
          <w:fldChar w:fldCharType="end"/>
        </w:r>
      </w:hyperlink>
    </w:p>
    <w:p w14:paraId="260F15EE" w14:textId="6455CECC"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41" w:history="1">
        <w:r w:rsidR="00721D6A" w:rsidRPr="00721D6A">
          <w:rPr>
            <w:rStyle w:val="Hyperlink"/>
            <w:rFonts w:ascii="Garamond" w:hAnsi="Garamond"/>
            <w:b w:val="0"/>
            <w:caps w:val="0"/>
            <w:noProof/>
            <w:sz w:val="22"/>
            <w:szCs w:val="22"/>
          </w:rPr>
          <w:t>1943 U</w:t>
        </w:r>
        <w:r w:rsidR="00721D6A">
          <w:rPr>
            <w:rStyle w:val="Hyperlink"/>
            <w:rFonts w:ascii="Garamond" w:hAnsi="Garamond"/>
            <w:b w:val="0"/>
            <w:caps w:val="0"/>
            <w:noProof/>
            <w:sz w:val="22"/>
            <w:szCs w:val="22"/>
          </w:rPr>
          <w:t>S</w:t>
        </w:r>
        <w:r w:rsidR="00721D6A" w:rsidRPr="00721D6A">
          <w:rPr>
            <w:rStyle w:val="Hyperlink"/>
            <w:rFonts w:ascii="Garamond" w:hAnsi="Garamond"/>
            <w:b w:val="0"/>
            <w:caps w:val="0"/>
            <w:noProof/>
            <w:sz w:val="22"/>
            <w:szCs w:val="22"/>
          </w:rPr>
          <w:t xml:space="preserve"> Statistics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_Toc54196741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50</w:t>
        </w:r>
        <w:r w:rsidR="000E3A95" w:rsidRPr="00721D6A">
          <w:rPr>
            <w:rFonts w:ascii="Garamond" w:hAnsi="Garamond"/>
            <w:b w:val="0"/>
            <w:noProof/>
            <w:webHidden/>
            <w:sz w:val="22"/>
            <w:szCs w:val="22"/>
          </w:rPr>
          <w:fldChar w:fldCharType="end"/>
        </w:r>
      </w:hyperlink>
    </w:p>
    <w:p w14:paraId="2BC91D49" w14:textId="4280E895"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42" w:history="1">
        <w:r w:rsidR="00721D6A" w:rsidRPr="00721D6A">
          <w:rPr>
            <w:rStyle w:val="Hyperlink"/>
            <w:rFonts w:ascii="Garamond" w:hAnsi="Garamond"/>
            <w:b w:val="0"/>
            <w:caps w:val="0"/>
            <w:noProof/>
            <w:sz w:val="22"/>
            <w:szCs w:val="22"/>
          </w:rPr>
          <w:t>1944 U</w:t>
        </w:r>
        <w:r w:rsidR="00721D6A">
          <w:rPr>
            <w:rStyle w:val="Hyperlink"/>
            <w:rFonts w:ascii="Garamond" w:hAnsi="Garamond"/>
            <w:b w:val="0"/>
            <w:caps w:val="0"/>
            <w:noProof/>
            <w:sz w:val="22"/>
            <w:szCs w:val="22"/>
          </w:rPr>
          <w:t>S</w:t>
        </w:r>
        <w:r w:rsidR="00721D6A" w:rsidRPr="00721D6A">
          <w:rPr>
            <w:rStyle w:val="Hyperlink"/>
            <w:rFonts w:ascii="Garamond" w:hAnsi="Garamond"/>
            <w:b w:val="0"/>
            <w:caps w:val="0"/>
            <w:noProof/>
            <w:sz w:val="22"/>
            <w:szCs w:val="22"/>
          </w:rPr>
          <w:t xml:space="preserve"> Statistics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_Toc54196742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51</w:t>
        </w:r>
        <w:r w:rsidR="000E3A95" w:rsidRPr="00721D6A">
          <w:rPr>
            <w:rFonts w:ascii="Garamond" w:hAnsi="Garamond"/>
            <w:b w:val="0"/>
            <w:noProof/>
            <w:webHidden/>
            <w:sz w:val="22"/>
            <w:szCs w:val="22"/>
          </w:rPr>
          <w:fldChar w:fldCharType="end"/>
        </w:r>
      </w:hyperlink>
    </w:p>
    <w:p w14:paraId="5D75517C" w14:textId="2911892F"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43" w:history="1">
        <w:r w:rsidR="00721D6A" w:rsidRPr="00721D6A">
          <w:rPr>
            <w:rStyle w:val="Hyperlink"/>
            <w:rFonts w:ascii="Garamond" w:hAnsi="Garamond"/>
            <w:b w:val="0"/>
            <w:caps w:val="0"/>
            <w:noProof/>
            <w:sz w:val="22"/>
            <w:szCs w:val="22"/>
          </w:rPr>
          <w:t>1945 U</w:t>
        </w:r>
        <w:r w:rsidR="00721D6A">
          <w:rPr>
            <w:rStyle w:val="Hyperlink"/>
            <w:rFonts w:ascii="Garamond" w:hAnsi="Garamond"/>
            <w:b w:val="0"/>
            <w:caps w:val="0"/>
            <w:noProof/>
            <w:sz w:val="22"/>
            <w:szCs w:val="22"/>
          </w:rPr>
          <w:t>S</w:t>
        </w:r>
        <w:r w:rsidR="00721D6A" w:rsidRPr="00721D6A">
          <w:rPr>
            <w:rStyle w:val="Hyperlink"/>
            <w:rFonts w:ascii="Garamond" w:hAnsi="Garamond"/>
            <w:b w:val="0"/>
            <w:caps w:val="0"/>
            <w:noProof/>
            <w:sz w:val="22"/>
            <w:szCs w:val="22"/>
          </w:rPr>
          <w:t xml:space="preserve"> Statistics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_Toc54196743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51</w:t>
        </w:r>
        <w:r w:rsidR="000E3A95" w:rsidRPr="00721D6A">
          <w:rPr>
            <w:rFonts w:ascii="Garamond" w:hAnsi="Garamond"/>
            <w:b w:val="0"/>
            <w:noProof/>
            <w:webHidden/>
            <w:sz w:val="22"/>
            <w:szCs w:val="22"/>
          </w:rPr>
          <w:fldChar w:fldCharType="end"/>
        </w:r>
      </w:hyperlink>
    </w:p>
    <w:p w14:paraId="78C3E553" w14:textId="46858D28"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44" w:history="1">
        <w:r w:rsidR="00721D6A" w:rsidRPr="00721D6A">
          <w:rPr>
            <w:rStyle w:val="Hyperlink"/>
            <w:rFonts w:ascii="Garamond" w:hAnsi="Garamond"/>
            <w:b w:val="0"/>
            <w:caps w:val="0"/>
            <w:noProof/>
            <w:sz w:val="22"/>
            <w:szCs w:val="22"/>
          </w:rPr>
          <w:t>Epilogue For 1945</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_Toc54196744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51</w:t>
        </w:r>
        <w:r w:rsidR="000E3A95" w:rsidRPr="00721D6A">
          <w:rPr>
            <w:rFonts w:ascii="Garamond" w:hAnsi="Garamond"/>
            <w:b w:val="0"/>
            <w:noProof/>
            <w:webHidden/>
            <w:sz w:val="22"/>
            <w:szCs w:val="22"/>
          </w:rPr>
          <w:fldChar w:fldCharType="end"/>
        </w:r>
      </w:hyperlink>
    </w:p>
    <w:p w14:paraId="0E4194D8" w14:textId="555470BF"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45" w:history="1">
        <w:r w:rsidR="00721D6A" w:rsidRPr="00721D6A">
          <w:rPr>
            <w:rStyle w:val="Hyperlink"/>
            <w:rFonts w:ascii="Garamond" w:hAnsi="Garamond"/>
            <w:b w:val="0"/>
            <w:caps w:val="0"/>
            <w:noProof/>
            <w:sz w:val="22"/>
            <w:szCs w:val="22"/>
          </w:rPr>
          <w:t>Index</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_Toc54196745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52</w:t>
        </w:r>
        <w:r w:rsidR="000E3A95" w:rsidRPr="00721D6A">
          <w:rPr>
            <w:rFonts w:ascii="Garamond" w:hAnsi="Garamond"/>
            <w:b w:val="0"/>
            <w:noProof/>
            <w:webHidden/>
            <w:sz w:val="22"/>
            <w:szCs w:val="22"/>
          </w:rPr>
          <w:fldChar w:fldCharType="end"/>
        </w:r>
      </w:hyperlink>
    </w:p>
    <w:p w14:paraId="04F7E755" w14:textId="4B5B25CB" w:rsidR="000E3A95" w:rsidRPr="00721D6A" w:rsidRDefault="00A02B3F" w:rsidP="000E3A95">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54196746" w:history="1">
        <w:r w:rsidR="00721D6A" w:rsidRPr="00721D6A">
          <w:rPr>
            <w:rStyle w:val="Hyperlink"/>
            <w:rFonts w:ascii="Garamond" w:hAnsi="Garamond"/>
            <w:b w:val="0"/>
            <w:caps w:val="0"/>
            <w:noProof/>
            <w:sz w:val="22"/>
            <w:szCs w:val="22"/>
          </w:rPr>
          <w:t>Research Sources</w:t>
        </w:r>
        <w:r w:rsidR="00721D6A" w:rsidRPr="00721D6A">
          <w:rPr>
            <w:rFonts w:ascii="Garamond" w:hAnsi="Garamond"/>
            <w:b w:val="0"/>
            <w:caps w:val="0"/>
            <w:noProof/>
            <w:webHidden/>
            <w:sz w:val="22"/>
            <w:szCs w:val="22"/>
          </w:rPr>
          <w:tab/>
        </w:r>
        <w:r w:rsidR="000E3A95" w:rsidRPr="00721D6A">
          <w:rPr>
            <w:rFonts w:ascii="Garamond" w:hAnsi="Garamond"/>
            <w:b w:val="0"/>
            <w:noProof/>
            <w:webHidden/>
            <w:sz w:val="22"/>
            <w:szCs w:val="22"/>
          </w:rPr>
          <w:fldChar w:fldCharType="begin"/>
        </w:r>
        <w:r w:rsidR="000E3A95" w:rsidRPr="00721D6A">
          <w:rPr>
            <w:rFonts w:ascii="Garamond" w:hAnsi="Garamond"/>
            <w:b w:val="0"/>
            <w:noProof/>
            <w:webHidden/>
            <w:sz w:val="22"/>
            <w:szCs w:val="22"/>
          </w:rPr>
          <w:instrText xml:space="preserve"> PAGEREF _Toc54196746 \h </w:instrText>
        </w:r>
        <w:r w:rsidR="000E3A95" w:rsidRPr="00721D6A">
          <w:rPr>
            <w:rFonts w:ascii="Garamond" w:hAnsi="Garamond"/>
            <w:b w:val="0"/>
            <w:noProof/>
            <w:webHidden/>
            <w:sz w:val="22"/>
            <w:szCs w:val="22"/>
          </w:rPr>
        </w:r>
        <w:r w:rsidR="000E3A95" w:rsidRPr="00721D6A">
          <w:rPr>
            <w:rFonts w:ascii="Garamond" w:hAnsi="Garamond"/>
            <w:b w:val="0"/>
            <w:noProof/>
            <w:webHidden/>
            <w:sz w:val="22"/>
            <w:szCs w:val="22"/>
          </w:rPr>
          <w:fldChar w:fldCharType="separate"/>
        </w:r>
        <w:r w:rsidR="00721D6A" w:rsidRPr="00721D6A">
          <w:rPr>
            <w:rFonts w:ascii="Garamond" w:hAnsi="Garamond"/>
            <w:b w:val="0"/>
            <w:caps w:val="0"/>
            <w:noProof/>
            <w:webHidden/>
            <w:sz w:val="22"/>
            <w:szCs w:val="22"/>
          </w:rPr>
          <w:t>59</w:t>
        </w:r>
        <w:r w:rsidR="000E3A95" w:rsidRPr="00721D6A">
          <w:rPr>
            <w:rFonts w:ascii="Garamond" w:hAnsi="Garamond"/>
            <w:b w:val="0"/>
            <w:noProof/>
            <w:webHidden/>
            <w:sz w:val="22"/>
            <w:szCs w:val="22"/>
          </w:rPr>
          <w:fldChar w:fldCharType="end"/>
        </w:r>
      </w:hyperlink>
    </w:p>
    <w:p w14:paraId="71CF592E" w14:textId="35725895" w:rsidR="000D5F57" w:rsidRPr="00721D6A" w:rsidRDefault="0055252A" w:rsidP="000E3A95">
      <w:pPr>
        <w:pStyle w:val="TOC1"/>
        <w:tabs>
          <w:tab w:val="right" w:leader="dot" w:pos="9062"/>
        </w:tabs>
        <w:spacing w:before="120"/>
        <w:rPr>
          <w:rFonts w:ascii="Garamond" w:hAnsi="Garamond"/>
          <w:b w:val="0"/>
          <w:spacing w:val="-8"/>
          <w:sz w:val="22"/>
          <w:szCs w:val="22"/>
        </w:rPr>
        <w:sectPr w:rsidR="000D5F57" w:rsidRPr="00721D6A" w:rsidSect="000D5F57">
          <w:endnotePr>
            <w:numFmt w:val="decimal"/>
          </w:endnotePr>
          <w:pgSz w:w="11907" w:h="16839" w:code="9"/>
          <w:pgMar w:top="1701" w:right="1134" w:bottom="1701" w:left="1701" w:header="567" w:footer="851" w:gutter="0"/>
          <w:cols w:space="720"/>
        </w:sectPr>
      </w:pPr>
      <w:r w:rsidRPr="00721D6A">
        <w:rPr>
          <w:rFonts w:ascii="Garamond" w:hAnsi="Garamond"/>
          <w:b w:val="0"/>
          <w:sz w:val="22"/>
          <w:szCs w:val="22"/>
        </w:rPr>
        <w:fldChar w:fldCharType="end"/>
      </w:r>
    </w:p>
    <w:p w14:paraId="3A9D3AE3" w14:textId="77777777" w:rsidR="00844952" w:rsidRPr="000E3A95" w:rsidRDefault="00844952" w:rsidP="000E3A95">
      <w:pPr>
        <w:pStyle w:val="Heading1"/>
      </w:pPr>
      <w:bookmarkStart w:id="0" w:name="_Toc54196716"/>
      <w:r w:rsidRPr="000E3A95">
        <w:lastRenderedPageBreak/>
        <w:t>Summary</w:t>
      </w:r>
      <w:bookmarkEnd w:id="0"/>
    </w:p>
    <w:p w14:paraId="3CE8F600" w14:textId="77777777" w:rsidR="00844952" w:rsidRDefault="00844952" w:rsidP="000E3A95">
      <w:pPr>
        <w:pStyle w:val="Heading3"/>
      </w:pPr>
      <w:r>
        <w:t>Chronology</w:t>
      </w:r>
    </w:p>
    <w:p w14:paraId="5032282E" w14:textId="77777777" w:rsidR="004F0E1C" w:rsidRPr="004F0E1C" w:rsidRDefault="004F0E1C" w:rsidP="00A808C1">
      <w:pPr>
        <w:pStyle w:val="BodyText"/>
      </w:pPr>
      <w:r>
        <w:t>1938</w:t>
      </w:r>
      <w:r w:rsidR="005431C7">
        <w:tab/>
      </w:r>
      <w:r>
        <w:t>First commercial Alkylation plant</w:t>
      </w:r>
      <w:r w:rsidR="00DD608C">
        <w:fldChar w:fldCharType="begin"/>
      </w:r>
      <w:r w:rsidR="00DD608C">
        <w:instrText xml:space="preserve"> XE "</w:instrText>
      </w:r>
      <w:r w:rsidR="00DD608C" w:rsidRPr="006F2A19">
        <w:instrText>Alkylation plant</w:instrText>
      </w:r>
      <w:r w:rsidR="00DD608C">
        <w:instrText xml:space="preserve">" </w:instrText>
      </w:r>
      <w:r w:rsidR="00DD608C">
        <w:fldChar w:fldCharType="end"/>
      </w:r>
      <w:r>
        <w:t xml:space="preserve"> built at </w:t>
      </w:r>
      <w:r w:rsidRPr="004F0E1C">
        <w:t>Humble Oil &amp; Refining Co</w:t>
      </w:r>
      <w:r w:rsidR="008A7781">
        <w:t>.</w:t>
      </w:r>
      <w:r>
        <w:t xml:space="preserve"> </w:t>
      </w:r>
      <w:r w:rsidRPr="004F0E1C">
        <w:t>Baytown, Texas</w:t>
      </w:r>
      <w:r w:rsidR="008A7781">
        <w:fldChar w:fldCharType="begin"/>
      </w:r>
      <w:r w:rsidR="008A7781">
        <w:instrText xml:space="preserve"> XE "</w:instrText>
      </w:r>
      <w:r w:rsidR="008A7781" w:rsidRPr="006B1226">
        <w:instrText>Humble Oil &amp; Refining Co. Baytown, Texas</w:instrText>
      </w:r>
      <w:r w:rsidR="008A7781">
        <w:instrText xml:space="preserve">" </w:instrText>
      </w:r>
      <w:r w:rsidR="008A7781">
        <w:fldChar w:fldCharType="end"/>
      </w:r>
      <w:r w:rsidRPr="004F0E1C">
        <w:t xml:space="preserve">, </w:t>
      </w:r>
    </w:p>
    <w:p w14:paraId="2F3C3FCF" w14:textId="736547C8" w:rsidR="00844952" w:rsidRDefault="005E5E6B" w:rsidP="00A808C1">
      <w:pPr>
        <w:pStyle w:val="BodyText"/>
      </w:pPr>
      <w:r>
        <w:t xml:space="preserve">1939 </w:t>
      </w:r>
      <w:r w:rsidR="0017610F">
        <w:tab/>
      </w:r>
      <w:r w:rsidR="00FB0F08">
        <w:t>C</w:t>
      </w:r>
      <w:r>
        <w:t xml:space="preserve">ommercial Alkylation plant built at </w:t>
      </w:r>
      <w:r w:rsidR="000A1F39">
        <w:t xml:space="preserve">the </w:t>
      </w:r>
      <w:r>
        <w:t>Texaco Port Arthur Refinery</w:t>
      </w:r>
      <w:r w:rsidR="00C51C8B">
        <w:t>, Texas</w:t>
      </w:r>
      <w:r w:rsidR="008A7781">
        <w:fldChar w:fldCharType="begin"/>
      </w:r>
      <w:r w:rsidR="008A7781">
        <w:instrText xml:space="preserve"> XE "</w:instrText>
      </w:r>
      <w:r w:rsidR="008A7781" w:rsidRPr="00107465">
        <w:instrText>Texaco Port Arthur Refinery, Texas</w:instrText>
      </w:r>
      <w:r w:rsidR="008A7781">
        <w:instrText xml:space="preserve">" </w:instrText>
      </w:r>
      <w:r w:rsidR="008A7781">
        <w:fldChar w:fldCharType="end"/>
      </w:r>
      <w:r>
        <w:t>.</w:t>
      </w:r>
    </w:p>
    <w:p w14:paraId="3568AC89" w14:textId="77777777" w:rsidR="00A13D3F" w:rsidRDefault="00A13D3F" w:rsidP="00A808C1">
      <w:pPr>
        <w:pStyle w:val="BodyText"/>
      </w:pPr>
      <w:r>
        <w:t>1942</w:t>
      </w:r>
      <w:r w:rsidR="00452DA5">
        <w:t xml:space="preserve"> </w:t>
      </w:r>
      <w:r>
        <w:t xml:space="preserve">(circa) </w:t>
      </w:r>
      <w:r w:rsidR="0017610F">
        <w:tab/>
      </w:r>
      <w:r>
        <w:t>First operational Thermofor Catalytic Cracking (TCC)</w:t>
      </w:r>
      <w:r w:rsidR="00E44698">
        <w:fldChar w:fldCharType="begin"/>
      </w:r>
      <w:r w:rsidR="00E44698">
        <w:instrText xml:space="preserve"> XE "</w:instrText>
      </w:r>
      <w:r w:rsidR="00E44698" w:rsidRPr="00475135">
        <w:instrText>Thermofor Catalytic Cracking (TCC)</w:instrText>
      </w:r>
      <w:r w:rsidR="00E44698">
        <w:instrText xml:space="preserve">" </w:instrText>
      </w:r>
      <w:r w:rsidR="00E44698">
        <w:fldChar w:fldCharType="end"/>
      </w:r>
      <w:r>
        <w:t xml:space="preserve"> unit on stream at the Socony-Vacuum </w:t>
      </w:r>
      <w:r w:rsidRPr="00C51C8B">
        <w:t>Olean Refinery</w:t>
      </w:r>
      <w:r>
        <w:t>, New York</w:t>
      </w:r>
      <w:r w:rsidR="00DD608C">
        <w:fldChar w:fldCharType="begin"/>
      </w:r>
      <w:r w:rsidR="00DD608C">
        <w:instrText xml:space="preserve"> XE "</w:instrText>
      </w:r>
      <w:r w:rsidR="00DD608C" w:rsidRPr="00DA1A33">
        <w:instrText>Socony-Vacuum Olean Refinery, New York</w:instrText>
      </w:r>
      <w:r w:rsidR="00DD608C">
        <w:instrText xml:space="preserve">" </w:instrText>
      </w:r>
      <w:r w:rsidR="00DD608C">
        <w:fldChar w:fldCharType="end"/>
      </w:r>
    </w:p>
    <w:p w14:paraId="0BAFD06D" w14:textId="77777777" w:rsidR="00C51C8B" w:rsidRDefault="00C51C8B" w:rsidP="00A808C1">
      <w:pPr>
        <w:pStyle w:val="BodyText"/>
      </w:pPr>
      <w:r>
        <w:t xml:space="preserve">1942 </w:t>
      </w:r>
      <w:r w:rsidR="0017610F">
        <w:tab/>
      </w:r>
      <w:r>
        <w:t xml:space="preserve">First Fluidised Catalytic Cracking </w:t>
      </w:r>
      <w:r w:rsidR="00A13D3F">
        <w:t>(FCC)</w:t>
      </w:r>
      <w:r w:rsidR="00DD608C">
        <w:fldChar w:fldCharType="begin"/>
      </w:r>
      <w:r w:rsidR="00DD608C">
        <w:instrText xml:space="preserve"> XE "</w:instrText>
      </w:r>
      <w:r w:rsidR="00DD608C" w:rsidRPr="00324746">
        <w:instrText>Fluidised Catalytic Cracking (FCC)</w:instrText>
      </w:r>
      <w:r w:rsidR="00DD608C">
        <w:instrText xml:space="preserve">" </w:instrText>
      </w:r>
      <w:r w:rsidR="00DD608C">
        <w:fldChar w:fldCharType="end"/>
      </w:r>
      <w:r w:rsidR="00A13D3F">
        <w:t xml:space="preserve"> </w:t>
      </w:r>
      <w:r>
        <w:t>unit on stream</w:t>
      </w:r>
      <w:r w:rsidR="000A1F39">
        <w:t xml:space="preserve"> at the </w:t>
      </w:r>
      <w:r w:rsidR="000A1F39" w:rsidRPr="001F4D91">
        <w:t xml:space="preserve">Standard Oil Company of </w:t>
      </w:r>
      <w:r w:rsidR="000A1F39">
        <w:t>New Jersey,</w:t>
      </w:r>
      <w:r w:rsidR="000A1F39" w:rsidRPr="001F4D91">
        <w:t xml:space="preserve"> </w:t>
      </w:r>
      <w:r w:rsidR="000A1F39">
        <w:t>Baton Rouge Refinery, New Jersey</w:t>
      </w:r>
      <w:r w:rsidR="008A7781">
        <w:t xml:space="preserve">, USA </w:t>
      </w:r>
      <w:r w:rsidR="008A7781">
        <w:fldChar w:fldCharType="begin"/>
      </w:r>
      <w:r w:rsidR="008A7781">
        <w:instrText xml:space="preserve"> XE "</w:instrText>
      </w:r>
      <w:r w:rsidR="008A7781" w:rsidRPr="002E557D">
        <w:instrText>Standard Oil Company of New Jersey, Baton Rouge Refinery, New Jersey</w:instrText>
      </w:r>
      <w:r w:rsidR="008A7781">
        <w:instrText xml:space="preserve">" </w:instrText>
      </w:r>
      <w:r w:rsidR="008A7781">
        <w:fldChar w:fldCharType="end"/>
      </w:r>
      <w:r w:rsidR="000A1F39">
        <w:t xml:space="preserve">. </w:t>
      </w:r>
    </w:p>
    <w:p w14:paraId="72DB921A" w14:textId="77777777" w:rsidR="00A13D3F" w:rsidRDefault="00A13D3F" w:rsidP="00A808C1">
      <w:pPr>
        <w:pStyle w:val="BodyText"/>
      </w:pPr>
      <w:r>
        <w:t xml:space="preserve">1943 </w:t>
      </w:r>
      <w:r w:rsidR="0017610F">
        <w:tab/>
      </w:r>
      <w:r>
        <w:t>First commercial Thermofor Catalytic Cracking (TCC)</w:t>
      </w:r>
      <w:r w:rsidR="00E44698">
        <w:fldChar w:fldCharType="begin"/>
      </w:r>
      <w:r w:rsidR="00E44698">
        <w:instrText xml:space="preserve"> XE "</w:instrText>
      </w:r>
      <w:r w:rsidR="00E44698" w:rsidRPr="00475135">
        <w:instrText>Thermofor Catalytic Cracking (TCC)</w:instrText>
      </w:r>
      <w:r w:rsidR="00E44698">
        <w:instrText xml:space="preserve">" </w:instrText>
      </w:r>
      <w:r w:rsidR="00E44698">
        <w:fldChar w:fldCharType="end"/>
      </w:r>
      <w:r>
        <w:t xml:space="preserve"> unit on stream at the Socony-Vacuum Refinery Beaumont, Texas</w:t>
      </w:r>
      <w:r w:rsidR="008A7781">
        <w:fldChar w:fldCharType="begin"/>
      </w:r>
      <w:r w:rsidR="008A7781">
        <w:instrText xml:space="preserve"> XE "</w:instrText>
      </w:r>
      <w:r w:rsidR="008A7781" w:rsidRPr="00F33C01">
        <w:instrText>Socony-Vacuum Refinery Beaumont, Texas</w:instrText>
      </w:r>
      <w:r w:rsidR="008A7781">
        <w:instrText xml:space="preserve">" </w:instrText>
      </w:r>
      <w:r w:rsidR="008A7781">
        <w:fldChar w:fldCharType="end"/>
      </w:r>
      <w:r w:rsidR="008A7781">
        <w:t>, USA</w:t>
      </w:r>
    </w:p>
    <w:p w14:paraId="6C80EB99" w14:textId="77777777" w:rsidR="00A13D3F" w:rsidRDefault="00A13D3F" w:rsidP="00A808C1">
      <w:pPr>
        <w:pStyle w:val="BodyText"/>
      </w:pPr>
    </w:p>
    <w:p w14:paraId="28DB4C09" w14:textId="09FF7BCE" w:rsidR="00844952" w:rsidRDefault="00844952" w:rsidP="001E56FB">
      <w:pPr>
        <w:pStyle w:val="Heading1"/>
      </w:pPr>
      <w:bookmarkStart w:id="1" w:name="_Toc54196717"/>
      <w:r>
        <w:t>More Avgas for our Flyers</w:t>
      </w:r>
      <w:bookmarkEnd w:id="1"/>
    </w:p>
    <w:p w14:paraId="0000CE10" w14:textId="77777777" w:rsidR="00844952" w:rsidRDefault="00844952" w:rsidP="00E4271D">
      <w:pPr>
        <w:pStyle w:val="ChapterSubtitle"/>
        <w:spacing w:after="120" w:line="240" w:lineRule="auto"/>
        <w:ind w:right="1106"/>
        <w:rPr>
          <w:spacing w:val="0"/>
        </w:rPr>
      </w:pPr>
      <w:r>
        <w:rPr>
          <w:spacing w:val="0"/>
        </w:rPr>
        <w:t>The years of increased understanding of Avgas composition.</w:t>
      </w:r>
    </w:p>
    <w:p w14:paraId="39EDF8A8" w14:textId="77777777" w:rsidR="00844952" w:rsidRPr="001F4D91" w:rsidRDefault="00844952" w:rsidP="00A808C1">
      <w:pPr>
        <w:pStyle w:val="BodyText"/>
      </w:pPr>
      <w:r w:rsidRPr="001F4D91">
        <w:t>At the start of 194</w:t>
      </w:r>
      <w:r w:rsidR="00567A71" w:rsidRPr="001F4D91">
        <w:t>1</w:t>
      </w:r>
      <w:r w:rsidRPr="001F4D91">
        <w:t xml:space="preserve"> with </w:t>
      </w:r>
      <w:r w:rsidR="00E4271D">
        <w:t xml:space="preserve">the </w:t>
      </w:r>
      <w:r w:rsidRPr="001F4D91">
        <w:t xml:space="preserve">world in turmoil Europe, the </w:t>
      </w:r>
      <w:r w:rsidR="000D5F57" w:rsidRPr="001F4D91">
        <w:t>forces of Brit</w:t>
      </w:r>
      <w:r w:rsidR="00567A71" w:rsidRPr="001F4D91">
        <w:t>a</w:t>
      </w:r>
      <w:r w:rsidR="000D5F57" w:rsidRPr="001F4D91">
        <w:t>in</w:t>
      </w:r>
      <w:r w:rsidR="008A7781">
        <w:fldChar w:fldCharType="begin"/>
      </w:r>
      <w:r w:rsidR="008A7781">
        <w:instrText xml:space="preserve"> XE "</w:instrText>
      </w:r>
      <w:r w:rsidR="008A7781" w:rsidRPr="00050057">
        <w:instrText>Britain</w:instrText>
      </w:r>
      <w:r w:rsidR="008A7781">
        <w:instrText xml:space="preserve">" </w:instrText>
      </w:r>
      <w:r w:rsidR="008A7781">
        <w:fldChar w:fldCharType="end"/>
      </w:r>
      <w:r w:rsidR="000D5F57" w:rsidRPr="001F4D91">
        <w:t xml:space="preserve"> (and its empire) were struggling against the Axis forces</w:t>
      </w:r>
      <w:r w:rsidR="008A7781">
        <w:fldChar w:fldCharType="begin"/>
      </w:r>
      <w:r w:rsidR="008A7781">
        <w:instrText xml:space="preserve"> XE "</w:instrText>
      </w:r>
      <w:r w:rsidR="008A7781" w:rsidRPr="00532480">
        <w:instrText>Axis forces</w:instrText>
      </w:r>
      <w:r w:rsidR="008A7781">
        <w:instrText xml:space="preserve">" </w:instrText>
      </w:r>
      <w:r w:rsidR="008A7781">
        <w:fldChar w:fldCharType="end"/>
      </w:r>
      <w:r w:rsidR="000D5F57" w:rsidRPr="001F4D91">
        <w:t xml:space="preserve"> in </w:t>
      </w:r>
      <w:r w:rsidRPr="001F4D91">
        <w:t>Mediterranean</w:t>
      </w:r>
      <w:r w:rsidR="008A7781">
        <w:fldChar w:fldCharType="begin"/>
      </w:r>
      <w:r w:rsidR="008A7781">
        <w:instrText xml:space="preserve"> XE "</w:instrText>
      </w:r>
      <w:r w:rsidR="008A7781" w:rsidRPr="000B1354">
        <w:instrText>Mediterranean</w:instrText>
      </w:r>
      <w:r w:rsidR="008A7781">
        <w:instrText xml:space="preserve">" </w:instrText>
      </w:r>
      <w:r w:rsidR="008A7781">
        <w:fldChar w:fldCharType="end"/>
      </w:r>
      <w:r w:rsidRPr="001F4D91">
        <w:t xml:space="preserve"> and North Africa</w:t>
      </w:r>
      <w:r w:rsidR="008A7781">
        <w:fldChar w:fldCharType="begin"/>
      </w:r>
      <w:r w:rsidR="008A7781">
        <w:instrText xml:space="preserve"> XE "</w:instrText>
      </w:r>
      <w:r w:rsidR="008A7781" w:rsidRPr="00FA69AF">
        <w:instrText>North Africa</w:instrText>
      </w:r>
      <w:r w:rsidR="008A7781">
        <w:instrText xml:space="preserve">" </w:instrText>
      </w:r>
      <w:r w:rsidR="008A7781">
        <w:fldChar w:fldCharType="end"/>
      </w:r>
      <w:r w:rsidR="000D5F57" w:rsidRPr="001F4D91">
        <w:t>;</w:t>
      </w:r>
      <w:r w:rsidRPr="001F4D91">
        <w:t xml:space="preserve"> and by the end </w:t>
      </w:r>
      <w:r w:rsidR="00567A71" w:rsidRPr="001F4D91">
        <w:t>of 1941</w:t>
      </w:r>
      <w:r w:rsidR="00E4271D">
        <w:t>,</w:t>
      </w:r>
      <w:r w:rsidR="00567A71" w:rsidRPr="001F4D91">
        <w:t xml:space="preserve"> </w:t>
      </w:r>
      <w:r w:rsidRPr="001F4D91">
        <w:t>the Pacific</w:t>
      </w:r>
      <w:r w:rsidR="008A7781">
        <w:fldChar w:fldCharType="begin"/>
      </w:r>
      <w:r w:rsidR="008A7781">
        <w:instrText xml:space="preserve"> XE "</w:instrText>
      </w:r>
      <w:r w:rsidR="008A7781" w:rsidRPr="00E10929">
        <w:instrText>Pacific</w:instrText>
      </w:r>
      <w:r w:rsidR="008A7781">
        <w:instrText xml:space="preserve">" </w:instrText>
      </w:r>
      <w:r w:rsidR="008A7781">
        <w:fldChar w:fldCharType="end"/>
      </w:r>
      <w:r w:rsidRPr="001F4D91">
        <w:t xml:space="preserve"> </w:t>
      </w:r>
      <w:r w:rsidR="005A43A4" w:rsidRPr="001F4D91">
        <w:t>and East Asia</w:t>
      </w:r>
      <w:r w:rsidR="008A7781">
        <w:fldChar w:fldCharType="begin"/>
      </w:r>
      <w:r w:rsidR="008A7781">
        <w:instrText xml:space="preserve"> XE "</w:instrText>
      </w:r>
      <w:r w:rsidR="008A7781" w:rsidRPr="00910168">
        <w:instrText>East Asia</w:instrText>
      </w:r>
      <w:r w:rsidR="008A7781">
        <w:instrText xml:space="preserve">" </w:instrText>
      </w:r>
      <w:r w:rsidR="008A7781">
        <w:fldChar w:fldCharType="end"/>
      </w:r>
      <w:r w:rsidR="005A43A4" w:rsidRPr="001F4D91">
        <w:t xml:space="preserve"> </w:t>
      </w:r>
      <w:r w:rsidRPr="001F4D91">
        <w:t>would also be theatre</w:t>
      </w:r>
      <w:r w:rsidR="005A43A4" w:rsidRPr="001F4D91">
        <w:t>s</w:t>
      </w:r>
      <w:r w:rsidRPr="001F4D91">
        <w:t xml:space="preserve"> of war. Aviation gasoline</w:t>
      </w:r>
      <w:r w:rsidR="008A7781">
        <w:fldChar w:fldCharType="begin"/>
      </w:r>
      <w:r w:rsidR="008A7781">
        <w:instrText xml:space="preserve"> XE "</w:instrText>
      </w:r>
      <w:r w:rsidR="008A7781" w:rsidRPr="00395644">
        <w:instrText>Aviation gasoline</w:instrText>
      </w:r>
      <w:r w:rsidR="008A7781">
        <w:instrText xml:space="preserve">" </w:instrText>
      </w:r>
      <w:r w:rsidR="008A7781">
        <w:fldChar w:fldCharType="end"/>
      </w:r>
      <w:r w:rsidRPr="001F4D91">
        <w:t xml:space="preserve"> was in demand and </w:t>
      </w:r>
      <w:r w:rsidR="00423C4C">
        <w:t xml:space="preserve">there were </w:t>
      </w:r>
      <w:r w:rsidRPr="001F4D91">
        <w:t xml:space="preserve">fears that there would not be sufficient </w:t>
      </w:r>
      <w:r w:rsidR="00423C4C">
        <w:t xml:space="preserve">stocks </w:t>
      </w:r>
      <w:r w:rsidRPr="001F4D91">
        <w:t xml:space="preserve">to keep the British supplied in Europe, Africa and the Pacific. </w:t>
      </w:r>
    </w:p>
    <w:p w14:paraId="79690B63" w14:textId="77777777" w:rsidR="000D5F57" w:rsidRDefault="000D5F57" w:rsidP="00A808C1">
      <w:pPr>
        <w:pStyle w:val="BodyText"/>
      </w:pPr>
      <w:r w:rsidRPr="001F4D91">
        <w:t xml:space="preserve">By 1945, every continent </w:t>
      </w:r>
      <w:r w:rsidR="00567A71" w:rsidRPr="001F4D91">
        <w:t>(</w:t>
      </w:r>
      <w:r w:rsidRPr="001F4D91">
        <w:t xml:space="preserve">except </w:t>
      </w:r>
      <w:r w:rsidR="00D72733" w:rsidRPr="001F4D91">
        <w:t>Antarctica</w:t>
      </w:r>
      <w:r w:rsidR="00567A71" w:rsidRPr="001F4D91">
        <w:t>)</w:t>
      </w:r>
      <w:r w:rsidR="005A43A4" w:rsidRPr="001F4D91">
        <w:t>,</w:t>
      </w:r>
      <w:r w:rsidR="00567A71" w:rsidRPr="001F4D91">
        <w:t xml:space="preserve"> and every sea </w:t>
      </w:r>
      <w:r w:rsidRPr="001F4D91">
        <w:t>would be touched by</w:t>
      </w:r>
      <w:r w:rsidR="00567A71" w:rsidRPr="001F4D91">
        <w:t xml:space="preserve"> this World War, but the avgas kept coming.</w:t>
      </w:r>
      <w:r w:rsidRPr="001F4D91">
        <w:t xml:space="preserve"> </w:t>
      </w:r>
    </w:p>
    <w:p w14:paraId="4DE6D218" w14:textId="77777777" w:rsidR="00A85F66" w:rsidRDefault="00A85F66" w:rsidP="001E56FB">
      <w:pPr>
        <w:pStyle w:val="StyleCaptionBefore6ptAfter6pt"/>
      </w:pPr>
      <w:r>
        <w:t xml:space="preserve">Photo </w:t>
      </w:r>
      <w:r w:rsidR="00A82CC8">
        <w:rPr>
          <w:noProof/>
        </w:rPr>
        <w:fldChar w:fldCharType="begin"/>
      </w:r>
      <w:r w:rsidR="00A82CC8">
        <w:rPr>
          <w:noProof/>
        </w:rPr>
        <w:instrText xml:space="preserve"> SEQ Photo_ \* ARABIC </w:instrText>
      </w:r>
      <w:r w:rsidR="00A82CC8">
        <w:rPr>
          <w:noProof/>
        </w:rPr>
        <w:fldChar w:fldCharType="separate"/>
      </w:r>
      <w:r w:rsidR="00DB10F2">
        <w:rPr>
          <w:noProof/>
        </w:rPr>
        <w:t>2</w:t>
      </w:r>
      <w:r w:rsidR="00A82CC8">
        <w:rPr>
          <w:noProof/>
        </w:rPr>
        <w:fldChar w:fldCharType="end"/>
      </w:r>
      <w:r>
        <w:t>.</w:t>
      </w:r>
      <w:r w:rsidRPr="00A85F66">
        <w:t xml:space="preserve"> </w:t>
      </w:r>
      <w:r>
        <w:t>American and Australian soldiers refue</w:t>
      </w:r>
      <w:r w:rsidR="0017610F">
        <w:t>l</w:t>
      </w:r>
      <w:r>
        <w:t>ling a U.S. Army B-17 Flying Fortress</w:t>
      </w:r>
      <w:r w:rsidR="00DD608C">
        <w:fldChar w:fldCharType="begin"/>
      </w:r>
      <w:r w:rsidR="00DD608C">
        <w:instrText xml:space="preserve"> XE "</w:instrText>
      </w:r>
      <w:r w:rsidR="00DD608C" w:rsidRPr="004E75D9">
        <w:instrText>B-17 Flying Fortress</w:instrText>
      </w:r>
      <w:r w:rsidR="00DD608C">
        <w:instrText xml:space="preserve">" </w:instrText>
      </w:r>
      <w:r w:rsidR="00DD608C">
        <w:fldChar w:fldCharType="end"/>
      </w:r>
      <w:r>
        <w:t xml:space="preserve"> at the Alice Springs Aerodrome</w:t>
      </w:r>
      <w:r w:rsidR="00DD608C">
        <w:fldChar w:fldCharType="begin"/>
      </w:r>
      <w:r w:rsidR="00DD608C">
        <w:instrText xml:space="preserve"> XE "</w:instrText>
      </w:r>
      <w:r w:rsidR="00DD608C" w:rsidRPr="000E0E3F">
        <w:instrText>Alice Springs Aerodrome</w:instrText>
      </w:r>
      <w:r w:rsidR="00DD608C">
        <w:instrText xml:space="preserve">" </w:instrText>
      </w:r>
      <w:r w:rsidR="00DD608C">
        <w:fldChar w:fldCharType="end"/>
      </w:r>
      <w:r>
        <w:t>, 1945</w:t>
      </w:r>
      <w:r w:rsidR="00AA0B13">
        <w:t>.</w:t>
      </w:r>
      <w:r>
        <w:t xml:space="preserve"> </w:t>
      </w:r>
    </w:p>
    <w:p w14:paraId="2B16C9BF" w14:textId="77777777" w:rsidR="002A69C9" w:rsidRDefault="001C45BC" w:rsidP="00A808C1">
      <w:pPr>
        <w:pStyle w:val="Picture"/>
      </w:pPr>
      <w:r>
        <w:rPr>
          <w:noProof/>
          <w:lang w:eastAsia="en-AU"/>
        </w:rPr>
        <w:drawing>
          <wp:inline distT="0" distB="0" distL="0" distR="0" wp14:anchorId="0E0D4156" wp14:editId="0C2B51DF">
            <wp:extent cx="5678200" cy="309489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386" cy="3098264"/>
                    </a:xfrm>
                    <a:prstGeom prst="rect">
                      <a:avLst/>
                    </a:prstGeom>
                    <a:noFill/>
                  </pic:spPr>
                </pic:pic>
              </a:graphicData>
            </a:graphic>
          </wp:inline>
        </w:drawing>
      </w:r>
    </w:p>
    <w:p w14:paraId="244674DD" w14:textId="77777777" w:rsidR="002A69C9" w:rsidRDefault="00A85F66" w:rsidP="00A85F66">
      <w:pPr>
        <w:pStyle w:val="BodyText2"/>
      </w:pPr>
      <w:r>
        <w:t>Note the drums are marked ‘RAAF</w:t>
      </w:r>
      <w:r w:rsidR="00DD608C">
        <w:fldChar w:fldCharType="begin"/>
      </w:r>
      <w:r w:rsidR="00DD608C">
        <w:instrText xml:space="preserve"> XE "</w:instrText>
      </w:r>
      <w:r w:rsidR="00DD608C" w:rsidRPr="00F203E8">
        <w:instrText>RAAF</w:instrText>
      </w:r>
      <w:r w:rsidR="00DD608C">
        <w:instrText xml:space="preserve">" </w:instrText>
      </w:r>
      <w:r w:rsidR="00DD608C">
        <w:fldChar w:fldCharType="end"/>
      </w:r>
      <w:r>
        <w:t>’ and would have been part of the supply system to airfields used by the US Army Air Force</w:t>
      </w:r>
      <w:r w:rsidR="00DD608C">
        <w:fldChar w:fldCharType="begin"/>
      </w:r>
      <w:r w:rsidR="00DD608C">
        <w:instrText xml:space="preserve"> XE "</w:instrText>
      </w:r>
      <w:r w:rsidR="00DD608C" w:rsidRPr="004130AC">
        <w:instrText>US Army Air Force</w:instrText>
      </w:r>
      <w:r w:rsidR="00DD608C">
        <w:instrText xml:space="preserve">" </w:instrText>
      </w:r>
      <w:r w:rsidR="00DD608C">
        <w:fldChar w:fldCharType="end"/>
      </w:r>
      <w:r>
        <w:t xml:space="preserve"> and RAAF</w:t>
      </w:r>
      <w:r w:rsidR="00452DA5">
        <w:t xml:space="preserve"> in Australia</w:t>
      </w:r>
      <w:r w:rsidR="007A282E">
        <w:fldChar w:fldCharType="begin"/>
      </w:r>
      <w:r w:rsidR="007A282E">
        <w:instrText xml:space="preserve"> XE "</w:instrText>
      </w:r>
      <w:r w:rsidR="007A282E" w:rsidRPr="00CD5D1B">
        <w:instrText>Australia</w:instrText>
      </w:r>
      <w:r w:rsidR="007A282E">
        <w:instrText xml:space="preserve">" </w:instrText>
      </w:r>
      <w:r w:rsidR="007A282E">
        <w:fldChar w:fldCharType="end"/>
      </w:r>
      <w:r w:rsidR="00452DA5">
        <w:t xml:space="preserve"> and the Pacific</w:t>
      </w:r>
      <w:r>
        <w:t>.</w:t>
      </w:r>
    </w:p>
    <w:p w14:paraId="3DFDF8E9" w14:textId="77777777" w:rsidR="00452DA5" w:rsidRPr="00452DA5" w:rsidRDefault="00452DA5" w:rsidP="001E56FB">
      <w:pPr>
        <w:pStyle w:val="StyleCaptionBefore6ptAfter6pt"/>
      </w:pPr>
      <w:r>
        <w:br w:type="page"/>
      </w:r>
      <w:r>
        <w:lastRenderedPageBreak/>
        <w:t xml:space="preserve">Photo </w:t>
      </w:r>
      <w:r w:rsidR="00A82CC8">
        <w:rPr>
          <w:noProof/>
        </w:rPr>
        <w:fldChar w:fldCharType="begin"/>
      </w:r>
      <w:r w:rsidR="00A82CC8">
        <w:rPr>
          <w:noProof/>
        </w:rPr>
        <w:instrText xml:space="preserve"> SEQ Photo_ \* ARABIC </w:instrText>
      </w:r>
      <w:r w:rsidR="00A82CC8">
        <w:rPr>
          <w:noProof/>
        </w:rPr>
        <w:fldChar w:fldCharType="separate"/>
      </w:r>
      <w:r w:rsidR="00DB10F2">
        <w:rPr>
          <w:noProof/>
        </w:rPr>
        <w:t>3</w:t>
      </w:r>
      <w:r w:rsidR="00A82CC8">
        <w:rPr>
          <w:noProof/>
        </w:rPr>
        <w:fldChar w:fldCharType="end"/>
      </w:r>
      <w:r>
        <w:t>. US Army Air Force</w:t>
      </w:r>
      <w:r w:rsidR="00DD608C">
        <w:fldChar w:fldCharType="begin"/>
      </w:r>
      <w:r w:rsidR="00DD608C">
        <w:instrText xml:space="preserve"> XE "</w:instrText>
      </w:r>
      <w:r w:rsidR="00DD608C" w:rsidRPr="004130AC">
        <w:instrText>US Army Air Force</w:instrText>
      </w:r>
      <w:r w:rsidR="00DD608C">
        <w:instrText xml:space="preserve">" </w:instrText>
      </w:r>
      <w:r w:rsidR="00DD608C">
        <w:fldChar w:fldCharType="end"/>
      </w:r>
      <w:r>
        <w:t xml:space="preserve"> r</w:t>
      </w:r>
      <w:r w:rsidRPr="00452DA5">
        <w:t>efuel</w:t>
      </w:r>
      <w:r>
        <w:t>ling a</w:t>
      </w:r>
      <w:r w:rsidRPr="00452DA5">
        <w:t xml:space="preserve"> Brewster F2A-3 Buffalo</w:t>
      </w:r>
      <w:r w:rsidR="00DD608C">
        <w:fldChar w:fldCharType="begin"/>
      </w:r>
      <w:r w:rsidR="00DD608C">
        <w:instrText xml:space="preserve"> XE "</w:instrText>
      </w:r>
      <w:r w:rsidR="00DD608C" w:rsidRPr="000C4715">
        <w:instrText>Brewster F2A-3 Buffalo</w:instrText>
      </w:r>
      <w:r w:rsidR="00DD608C">
        <w:instrText xml:space="preserve">" </w:instrText>
      </w:r>
      <w:r w:rsidR="00DD608C">
        <w:fldChar w:fldCharType="end"/>
      </w:r>
      <w:r w:rsidRPr="00452DA5">
        <w:t xml:space="preserve"> in Hawaii</w:t>
      </w:r>
      <w:r>
        <w:t>, 1942</w:t>
      </w:r>
      <w:r w:rsidR="00AA0B13">
        <w:t>.</w:t>
      </w:r>
    </w:p>
    <w:p w14:paraId="5342C614" w14:textId="77777777" w:rsidR="00A85F66" w:rsidRDefault="001C45BC" w:rsidP="00A808C1">
      <w:pPr>
        <w:pStyle w:val="Picture"/>
      </w:pPr>
      <w:r>
        <w:rPr>
          <w:noProof/>
          <w:lang w:eastAsia="en-AU"/>
        </w:rPr>
        <w:drawing>
          <wp:inline distT="0" distB="0" distL="0" distR="0" wp14:anchorId="10ACA50D" wp14:editId="506C8DA4">
            <wp:extent cx="5030017" cy="410307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858" cy="4102948"/>
                    </a:xfrm>
                    <a:prstGeom prst="rect">
                      <a:avLst/>
                    </a:prstGeom>
                    <a:noFill/>
                  </pic:spPr>
                </pic:pic>
              </a:graphicData>
            </a:graphic>
          </wp:inline>
        </w:drawing>
      </w:r>
    </w:p>
    <w:p w14:paraId="43B5D963" w14:textId="77777777" w:rsidR="00452DA5" w:rsidRPr="00452DA5" w:rsidRDefault="00452DA5" w:rsidP="001E56FB">
      <w:pPr>
        <w:pStyle w:val="StyleCaptionBefore6ptAfter6pt"/>
      </w:pPr>
      <w:r>
        <w:t xml:space="preserve">Photo </w:t>
      </w:r>
      <w:r w:rsidR="00A82CC8">
        <w:rPr>
          <w:noProof/>
        </w:rPr>
        <w:fldChar w:fldCharType="begin"/>
      </w:r>
      <w:r w:rsidR="00A82CC8">
        <w:rPr>
          <w:noProof/>
        </w:rPr>
        <w:instrText xml:space="preserve"> SEQ Photo_ \* ARABIC </w:instrText>
      </w:r>
      <w:r w:rsidR="00A82CC8">
        <w:rPr>
          <w:noProof/>
        </w:rPr>
        <w:fldChar w:fldCharType="separate"/>
      </w:r>
      <w:r w:rsidR="00DB10F2">
        <w:rPr>
          <w:noProof/>
        </w:rPr>
        <w:t>4</w:t>
      </w:r>
      <w:r w:rsidR="00A82CC8">
        <w:rPr>
          <w:noProof/>
        </w:rPr>
        <w:fldChar w:fldCharType="end"/>
      </w:r>
      <w:r>
        <w:t xml:space="preserve">. </w:t>
      </w:r>
      <w:r w:rsidRPr="00452DA5">
        <w:t xml:space="preserve">USAAF C-47 </w:t>
      </w:r>
      <w:r>
        <w:t>‘</w:t>
      </w:r>
      <w:r w:rsidRPr="00452DA5">
        <w:t>Skytrains</w:t>
      </w:r>
      <w:r>
        <w:t>’</w:t>
      </w:r>
      <w:r w:rsidR="00DD608C">
        <w:fldChar w:fldCharType="begin"/>
      </w:r>
      <w:r w:rsidR="00DD608C">
        <w:instrText xml:space="preserve"> XE "</w:instrText>
      </w:r>
      <w:r w:rsidR="00DD608C" w:rsidRPr="00154022">
        <w:instrText>C-47 ‘Skytrains’</w:instrText>
      </w:r>
      <w:r w:rsidR="00DD608C">
        <w:instrText xml:space="preserve">" </w:instrText>
      </w:r>
      <w:r w:rsidR="00DD608C">
        <w:fldChar w:fldCharType="end"/>
      </w:r>
      <w:r w:rsidRPr="00452DA5">
        <w:t xml:space="preserve"> over southern France</w:t>
      </w:r>
      <w:r w:rsidR="007A282E">
        <w:fldChar w:fldCharType="begin"/>
      </w:r>
      <w:r w:rsidR="007A282E">
        <w:instrText xml:space="preserve"> XE "</w:instrText>
      </w:r>
      <w:r w:rsidR="007A282E" w:rsidRPr="00230AC2">
        <w:instrText>France</w:instrText>
      </w:r>
      <w:r w:rsidR="007A282E">
        <w:instrText xml:space="preserve">" </w:instrText>
      </w:r>
      <w:r w:rsidR="007A282E">
        <w:fldChar w:fldCharType="end"/>
      </w:r>
      <w:r w:rsidRPr="00452DA5">
        <w:t xml:space="preserve"> 1944</w:t>
      </w:r>
      <w:r w:rsidR="00AA0B13">
        <w:t>.</w:t>
      </w:r>
    </w:p>
    <w:p w14:paraId="326188ED" w14:textId="77777777" w:rsidR="007D6F70" w:rsidRDefault="001C45BC" w:rsidP="00A808C1">
      <w:pPr>
        <w:pStyle w:val="Picture"/>
      </w:pPr>
      <w:r w:rsidRPr="007D6F70">
        <w:rPr>
          <w:noProof/>
          <w:lang w:eastAsia="en-AU"/>
        </w:rPr>
        <w:drawing>
          <wp:inline distT="0" distB="0" distL="0" distR="0" wp14:anchorId="47F5A855" wp14:editId="3647A05E">
            <wp:extent cx="5092700" cy="3957955"/>
            <wp:effectExtent l="0" t="0" r="0" b="0"/>
            <wp:docPr id="13" name="Picture 13" descr="1944 C-47 Skytrains over southern France 020930-O-9999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44 C-47 Skytrains over southern France 020930-O-9999G-0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2700" cy="3957955"/>
                    </a:xfrm>
                    <a:prstGeom prst="rect">
                      <a:avLst/>
                    </a:prstGeom>
                    <a:noFill/>
                    <a:ln>
                      <a:noFill/>
                    </a:ln>
                  </pic:spPr>
                </pic:pic>
              </a:graphicData>
            </a:graphic>
          </wp:inline>
        </w:drawing>
      </w:r>
    </w:p>
    <w:p w14:paraId="62CEBD65" w14:textId="77777777" w:rsidR="00844952" w:rsidRDefault="007D6F70" w:rsidP="001E56FB">
      <w:pPr>
        <w:pStyle w:val="Heading1"/>
      </w:pPr>
      <w:r>
        <w:br w:type="page"/>
      </w:r>
      <w:bookmarkStart w:id="2" w:name="_Toc54196718"/>
      <w:r w:rsidR="00844952">
        <w:lastRenderedPageBreak/>
        <w:t>Composition of Avgas components – API Project No.</w:t>
      </w:r>
      <w:r w:rsidR="00E4271D">
        <w:t xml:space="preserve"> </w:t>
      </w:r>
      <w:r w:rsidR="00844952">
        <w:t>6</w:t>
      </w:r>
      <w:r w:rsidR="00844952">
        <w:rPr>
          <w:rStyle w:val="EndnoteReference"/>
        </w:rPr>
        <w:endnoteReference w:id="2"/>
      </w:r>
      <w:bookmarkEnd w:id="2"/>
    </w:p>
    <w:p w14:paraId="3044A89B" w14:textId="77777777" w:rsidR="00844952" w:rsidRPr="001F4D91" w:rsidRDefault="00844952" w:rsidP="00A808C1">
      <w:pPr>
        <w:pStyle w:val="BodyText"/>
      </w:pPr>
      <w:r w:rsidRPr="001F4D91">
        <w:t>The work on this project focused mainly on the perfecting the laboratory analytical methods and not much further progress was made on identifying the components of gasoline. However</w:t>
      </w:r>
      <w:r w:rsidR="0017610F">
        <w:t>,</w:t>
      </w:r>
      <w:r w:rsidRPr="001F4D91">
        <w:t xml:space="preserve"> as part of the war research program</w:t>
      </w:r>
      <w:r w:rsidR="00E4271D">
        <w:t>,</w:t>
      </w:r>
      <w:r w:rsidRPr="001F4D91">
        <w:t xml:space="preserve"> API Project No. 6</w:t>
      </w:r>
      <w:r w:rsidR="00DD608C">
        <w:fldChar w:fldCharType="begin"/>
      </w:r>
      <w:r w:rsidR="00DD608C">
        <w:instrText xml:space="preserve"> XE "</w:instrText>
      </w:r>
      <w:r w:rsidR="00DD608C" w:rsidRPr="00F5362A">
        <w:instrText>API Project No. 6</w:instrText>
      </w:r>
      <w:r w:rsidR="00DD608C">
        <w:instrText xml:space="preserve">" </w:instrText>
      </w:r>
      <w:r w:rsidR="00DD608C">
        <w:fldChar w:fldCharType="end"/>
      </w:r>
      <w:r w:rsidRPr="001F4D91">
        <w:t xml:space="preserve"> was called upon by the Technical Advisory Committee</w:t>
      </w:r>
      <w:r w:rsidR="00DD608C">
        <w:fldChar w:fldCharType="begin"/>
      </w:r>
      <w:r w:rsidR="00DD608C">
        <w:instrText xml:space="preserve"> XE "</w:instrText>
      </w:r>
      <w:r w:rsidR="00DD608C" w:rsidRPr="00E852F1">
        <w:instrText>Technical Advisory Committee</w:instrText>
      </w:r>
      <w:r w:rsidR="00DD608C">
        <w:instrText xml:space="preserve">" </w:instrText>
      </w:r>
      <w:r w:rsidR="00DD608C">
        <w:fldChar w:fldCharType="end"/>
      </w:r>
      <w:r w:rsidRPr="001F4D91">
        <w:t xml:space="preserve"> of the Petroleum Industry War Council</w:t>
      </w:r>
      <w:r w:rsidR="00DD608C">
        <w:fldChar w:fldCharType="begin"/>
      </w:r>
      <w:r w:rsidR="00DD608C">
        <w:instrText xml:space="preserve"> XE "</w:instrText>
      </w:r>
      <w:r w:rsidR="00DD608C" w:rsidRPr="00FD7C58">
        <w:instrText>Petroleum Industry War Council</w:instrText>
      </w:r>
      <w:r w:rsidR="00DD608C">
        <w:instrText xml:space="preserve">" </w:instrText>
      </w:r>
      <w:r w:rsidR="00DD608C">
        <w:fldChar w:fldCharType="end"/>
      </w:r>
      <w:r w:rsidRPr="001F4D91">
        <w:t xml:space="preserve"> and the National Advisory Committee for Aeronautics,</w:t>
      </w:r>
      <w:r w:rsidR="00DD608C">
        <w:fldChar w:fldCharType="begin"/>
      </w:r>
      <w:r w:rsidR="00DD608C">
        <w:instrText xml:space="preserve"> XE "</w:instrText>
      </w:r>
      <w:r w:rsidR="00DD608C" w:rsidRPr="00C23803">
        <w:instrText>National Advisory Committee for Aeronautics,</w:instrText>
      </w:r>
      <w:r w:rsidR="00DD608C">
        <w:instrText xml:space="preserve">" </w:instrText>
      </w:r>
      <w:r w:rsidR="00DD608C">
        <w:fldChar w:fldCharType="end"/>
      </w:r>
      <w:r w:rsidRPr="001F4D91">
        <w:t xml:space="preserve"> to determine the hydrocarbon components in a number of representative alkylates</w:t>
      </w:r>
      <w:r w:rsidR="00DD608C">
        <w:fldChar w:fldCharType="begin"/>
      </w:r>
      <w:r w:rsidR="00DD608C">
        <w:instrText xml:space="preserve"> XE "</w:instrText>
      </w:r>
      <w:r w:rsidR="00DD608C" w:rsidRPr="00567EFC">
        <w:instrText>alkylates</w:instrText>
      </w:r>
      <w:r w:rsidR="00DD608C">
        <w:instrText xml:space="preserve">" </w:instrText>
      </w:r>
      <w:r w:rsidR="00DD608C">
        <w:fldChar w:fldCharType="end"/>
      </w:r>
      <w:r w:rsidRPr="001F4D91">
        <w:t xml:space="preserve"> and hydrocodimers</w:t>
      </w:r>
      <w:r w:rsidR="00DD608C">
        <w:fldChar w:fldCharType="begin"/>
      </w:r>
      <w:r w:rsidR="00DD608C">
        <w:instrText xml:space="preserve"> XE "</w:instrText>
      </w:r>
      <w:r w:rsidR="00DD608C" w:rsidRPr="00050E7A">
        <w:instrText>hydrocodimers</w:instrText>
      </w:r>
      <w:r w:rsidR="00DD608C">
        <w:instrText xml:space="preserve">" </w:instrText>
      </w:r>
      <w:r w:rsidR="00DD608C">
        <w:fldChar w:fldCharType="end"/>
      </w:r>
      <w:r w:rsidRPr="001F4D91">
        <w:t>. This work was reported in 1946.</w:t>
      </w:r>
      <w:r w:rsidR="00AA4560">
        <w:rPr>
          <w:rStyle w:val="EndnoteReference"/>
        </w:rPr>
        <w:endnoteReference w:id="3"/>
      </w:r>
      <w:r w:rsidRPr="001F4D91">
        <w:t>, and is listed later.</w:t>
      </w:r>
    </w:p>
    <w:p w14:paraId="5504FEC6" w14:textId="77777777" w:rsidR="00844952" w:rsidRDefault="00844952">
      <w:pPr>
        <w:pStyle w:val="Heading7"/>
        <w:framePr w:wrap="around"/>
      </w:pPr>
      <w:r>
        <w:t>Alkylates &amp; Hydrocodimers</w:t>
      </w:r>
    </w:p>
    <w:p w14:paraId="3BAEE22C" w14:textId="77777777" w:rsidR="00844952" w:rsidRDefault="00844952">
      <w:pPr>
        <w:pStyle w:val="Heading7"/>
        <w:framePr w:wrap="around"/>
      </w:pPr>
      <w:r>
        <w:t>(1942-1945)</w:t>
      </w:r>
    </w:p>
    <w:p w14:paraId="3F278F92" w14:textId="77777777" w:rsidR="00844952" w:rsidRPr="001F4D91" w:rsidRDefault="00844952" w:rsidP="00A808C1">
      <w:pPr>
        <w:pStyle w:val="BodyText"/>
      </w:pPr>
      <w:r w:rsidRPr="001F4D91">
        <w:t>The work of API Research Project No. 6 was to analyse some 20 different alkylates</w:t>
      </w:r>
      <w:r w:rsidR="00DD608C">
        <w:fldChar w:fldCharType="begin"/>
      </w:r>
      <w:r w:rsidR="00DD608C">
        <w:instrText xml:space="preserve"> XE "</w:instrText>
      </w:r>
      <w:r w:rsidR="00DD608C" w:rsidRPr="00567EFC">
        <w:instrText>alkylates</w:instrText>
      </w:r>
      <w:r w:rsidR="00DD608C">
        <w:instrText xml:space="preserve">" </w:instrText>
      </w:r>
      <w:r w:rsidR="00DD608C">
        <w:fldChar w:fldCharType="end"/>
      </w:r>
      <w:r w:rsidRPr="001F4D91">
        <w:t xml:space="preserve"> and 8 hydrocodimers</w:t>
      </w:r>
      <w:r w:rsidR="00DD608C">
        <w:fldChar w:fldCharType="begin"/>
      </w:r>
      <w:r w:rsidR="00DD608C">
        <w:instrText xml:space="preserve"> XE "</w:instrText>
      </w:r>
      <w:r w:rsidR="00DD608C" w:rsidRPr="00050E7A">
        <w:instrText>hydrocodimers</w:instrText>
      </w:r>
      <w:r w:rsidR="00DD608C">
        <w:instrText xml:space="preserve">" </w:instrText>
      </w:r>
      <w:r w:rsidR="00DD608C">
        <w:fldChar w:fldCharType="end"/>
      </w:r>
      <w:r w:rsidRPr="001F4D91">
        <w:t xml:space="preserve"> including samples from </w:t>
      </w:r>
      <w:r w:rsidR="0017610F">
        <w:t>S</w:t>
      </w:r>
      <w:r w:rsidRPr="001F4D91">
        <w:t xml:space="preserve">ulphuric </w:t>
      </w:r>
      <w:r w:rsidR="0017610F">
        <w:t>A</w:t>
      </w:r>
      <w:r w:rsidRPr="001F4D91">
        <w:t xml:space="preserve">cid </w:t>
      </w:r>
      <w:r w:rsidR="0017610F">
        <w:t>A</w:t>
      </w:r>
      <w:r w:rsidRPr="001F4D91">
        <w:t>lkylation</w:t>
      </w:r>
      <w:r w:rsidR="00DD608C">
        <w:fldChar w:fldCharType="begin"/>
      </w:r>
      <w:r w:rsidR="00DD608C">
        <w:instrText xml:space="preserve"> XE "</w:instrText>
      </w:r>
      <w:r w:rsidR="00DD608C" w:rsidRPr="00EF6CFC">
        <w:instrText>Sulphuric Acid Alkylation</w:instrText>
      </w:r>
      <w:r w:rsidR="00DD608C">
        <w:instrText xml:space="preserve">" </w:instrText>
      </w:r>
      <w:r w:rsidR="00DD608C">
        <w:fldChar w:fldCharType="end"/>
      </w:r>
      <w:r w:rsidRPr="001F4D91">
        <w:t xml:space="preserve">, Hydrofluoric </w:t>
      </w:r>
      <w:r w:rsidR="0017610F">
        <w:t>A</w:t>
      </w:r>
      <w:r w:rsidRPr="001F4D91">
        <w:t xml:space="preserve">cid </w:t>
      </w:r>
      <w:r w:rsidR="0017610F">
        <w:t>A</w:t>
      </w:r>
      <w:r w:rsidRPr="001F4D91">
        <w:t>lkylation</w:t>
      </w:r>
      <w:r w:rsidR="00DD608C">
        <w:fldChar w:fldCharType="begin"/>
      </w:r>
      <w:r w:rsidR="00DD608C">
        <w:instrText xml:space="preserve"> XE "</w:instrText>
      </w:r>
      <w:r w:rsidR="00DD608C" w:rsidRPr="00767193">
        <w:instrText>Hydrofluoric Acid Alkylation</w:instrText>
      </w:r>
      <w:r w:rsidR="00DD608C">
        <w:instrText xml:space="preserve">" </w:instrText>
      </w:r>
      <w:r w:rsidR="00DD608C">
        <w:fldChar w:fldCharType="end"/>
      </w:r>
      <w:r w:rsidRPr="001F4D91">
        <w:t xml:space="preserve">, Sulphuric </w:t>
      </w:r>
      <w:r w:rsidR="0017610F">
        <w:t>A</w:t>
      </w:r>
      <w:r w:rsidRPr="001F4D91">
        <w:t xml:space="preserve">cid </w:t>
      </w:r>
      <w:r w:rsidR="0017610F">
        <w:t>H</w:t>
      </w:r>
      <w:r w:rsidRPr="001F4D91">
        <w:t>ydrocodimers</w:t>
      </w:r>
      <w:r w:rsidR="00DD608C">
        <w:fldChar w:fldCharType="begin"/>
      </w:r>
      <w:r w:rsidR="00DD608C">
        <w:instrText xml:space="preserve"> XE "</w:instrText>
      </w:r>
      <w:r w:rsidR="00DD608C" w:rsidRPr="000E0D2C">
        <w:instrText>Sulphuric Acid Hydrocodimers</w:instrText>
      </w:r>
      <w:r w:rsidR="00DD608C">
        <w:instrText xml:space="preserve">" </w:instrText>
      </w:r>
      <w:r w:rsidR="00DD608C">
        <w:fldChar w:fldCharType="end"/>
      </w:r>
      <w:r w:rsidRPr="001F4D91">
        <w:t xml:space="preserve">, and Phosphoric </w:t>
      </w:r>
      <w:r w:rsidR="00546422">
        <w:t>A</w:t>
      </w:r>
      <w:r w:rsidRPr="001F4D91">
        <w:t xml:space="preserve">cid </w:t>
      </w:r>
      <w:r w:rsidR="00546422">
        <w:t>H</w:t>
      </w:r>
      <w:r w:rsidRPr="001F4D91">
        <w:t>ydrocodimers</w:t>
      </w:r>
      <w:r w:rsidR="00DD608C">
        <w:fldChar w:fldCharType="begin"/>
      </w:r>
      <w:r w:rsidR="00DD608C">
        <w:instrText xml:space="preserve"> XE "</w:instrText>
      </w:r>
      <w:r w:rsidR="00DD608C" w:rsidRPr="00456582">
        <w:instrText>Phosphoric Acid Hydrocodimers</w:instrText>
      </w:r>
      <w:r w:rsidR="00DD608C">
        <w:instrText xml:space="preserve">" </w:instrText>
      </w:r>
      <w:r w:rsidR="00DD608C">
        <w:fldChar w:fldCharType="end"/>
      </w:r>
      <w:r w:rsidRPr="001F4D91">
        <w:t>. The analysis was done using the same approach of fractional distillation</w:t>
      </w:r>
      <w:r w:rsidR="00DD608C">
        <w:fldChar w:fldCharType="begin"/>
      </w:r>
      <w:r w:rsidR="00DD608C">
        <w:instrText xml:space="preserve"> XE "</w:instrText>
      </w:r>
      <w:r w:rsidR="00DD608C" w:rsidRPr="00850813">
        <w:instrText>fractional distillation</w:instrText>
      </w:r>
      <w:r w:rsidR="00DD608C">
        <w:instrText xml:space="preserve">" </w:instrText>
      </w:r>
      <w:r w:rsidR="00DD608C">
        <w:fldChar w:fldCharType="end"/>
      </w:r>
      <w:r w:rsidRPr="001F4D91">
        <w:t xml:space="preserve"> with subsequent analytical and chemical analysis to identify the hydrocarbons.</w:t>
      </w:r>
    </w:p>
    <w:p w14:paraId="6BBBA8DB" w14:textId="3A0C215A" w:rsidR="00844952" w:rsidRDefault="00844952" w:rsidP="001E56FB">
      <w:pPr>
        <w:pStyle w:val="Heading1"/>
      </w:pPr>
      <w:bookmarkStart w:id="3" w:name="_Toc54196719"/>
      <w:r>
        <w:t xml:space="preserve">Manufacturing </w:t>
      </w:r>
      <w:r w:rsidRPr="00E4271D">
        <w:t>Process</w:t>
      </w:r>
      <w:r>
        <w:t xml:space="preserve"> 1941-1943</w:t>
      </w:r>
      <w:bookmarkEnd w:id="3"/>
    </w:p>
    <w:p w14:paraId="1949CB14" w14:textId="0F7FB46D" w:rsidR="00844952" w:rsidRPr="001F4D91" w:rsidRDefault="00844952" w:rsidP="00A808C1">
      <w:pPr>
        <w:pStyle w:val="BodyText"/>
      </w:pPr>
      <w:r w:rsidRPr="001F4D91">
        <w:t>T</w:t>
      </w:r>
      <w:r w:rsidR="00567A71" w:rsidRPr="001F4D91">
        <w:t>h</w:t>
      </w:r>
      <w:r w:rsidRPr="001F4D91">
        <w:t xml:space="preserve">is was a period of great activity in refinery processes with construction of new </w:t>
      </w:r>
      <w:r w:rsidR="005431C7">
        <w:t>a</w:t>
      </w:r>
      <w:r w:rsidRPr="001F4D91">
        <w:t xml:space="preserve">lkylation and </w:t>
      </w:r>
      <w:r w:rsidR="005431C7">
        <w:t>c</w:t>
      </w:r>
      <w:r w:rsidRPr="001F4D91">
        <w:t xml:space="preserve">atalytic </w:t>
      </w:r>
      <w:r w:rsidR="005431C7">
        <w:t>c</w:t>
      </w:r>
      <w:r w:rsidRPr="001F4D91">
        <w:t xml:space="preserve">racking </w:t>
      </w:r>
      <w:r w:rsidR="005431C7">
        <w:t>u</w:t>
      </w:r>
      <w:r w:rsidRPr="001F4D91">
        <w:t xml:space="preserve">nits in the </w:t>
      </w:r>
      <w:r w:rsidR="00567A71" w:rsidRPr="001F4D91">
        <w:t xml:space="preserve">US </w:t>
      </w:r>
      <w:r w:rsidRPr="001F4D91">
        <w:t>and elsewhere around the world. The oil industry turned its attention to any process that would either produce aviation gasoline blendstocks</w:t>
      </w:r>
      <w:r w:rsidR="00DD608C">
        <w:fldChar w:fldCharType="begin"/>
      </w:r>
      <w:r w:rsidR="00DD608C">
        <w:instrText xml:space="preserve"> XE "</w:instrText>
      </w:r>
      <w:r w:rsidR="00DD608C" w:rsidRPr="00E40D38">
        <w:instrText>aviation gasoline blendstocks</w:instrText>
      </w:r>
      <w:r w:rsidR="00DD608C">
        <w:instrText xml:space="preserve">" </w:instrText>
      </w:r>
      <w:r w:rsidR="00DD608C">
        <w:fldChar w:fldCharType="end"/>
      </w:r>
      <w:r w:rsidRPr="001F4D91">
        <w:t xml:space="preserve"> or improve existing gasoline/naphtha</w:t>
      </w:r>
      <w:r w:rsidR="00E44698">
        <w:fldChar w:fldCharType="begin"/>
      </w:r>
      <w:r w:rsidR="00E44698">
        <w:instrText xml:space="preserve"> XE "</w:instrText>
      </w:r>
      <w:r w:rsidR="00E44698" w:rsidRPr="00C041DC">
        <w:instrText>naphtha</w:instrText>
      </w:r>
      <w:r w:rsidR="00E44698">
        <w:instrText xml:space="preserve">" </w:instrText>
      </w:r>
      <w:r w:rsidR="00E44698">
        <w:fldChar w:fldCharType="end"/>
      </w:r>
      <w:r w:rsidRPr="001F4D91">
        <w:t xml:space="preserve"> blendstocks</w:t>
      </w:r>
      <w:r w:rsidR="00FB0F08">
        <w:t>,</w:t>
      </w:r>
      <w:r w:rsidRPr="001F4D91">
        <w:t xml:space="preserve"> so that more could be used in aviation gasoline.</w:t>
      </w:r>
    </w:p>
    <w:p w14:paraId="3F0078EF" w14:textId="77777777" w:rsidR="00844952" w:rsidRPr="001F4D91" w:rsidRDefault="00844952" w:rsidP="00A808C1">
      <w:pPr>
        <w:pStyle w:val="BodyText"/>
      </w:pPr>
      <w:r w:rsidRPr="001F4D91">
        <w:t>New Processes 1942-1943 comprised:</w:t>
      </w:r>
    </w:p>
    <w:p w14:paraId="102C4B49" w14:textId="77777777" w:rsidR="00844952" w:rsidRPr="005E5E6B" w:rsidRDefault="00844952" w:rsidP="00931F7A">
      <w:pPr>
        <w:pStyle w:val="BodyText"/>
        <w:numPr>
          <w:ilvl w:val="0"/>
          <w:numId w:val="9"/>
        </w:numPr>
      </w:pPr>
      <w:r w:rsidRPr="005E5E6B">
        <w:t>Modern Isomerisation</w:t>
      </w:r>
      <w:r w:rsidR="00DD608C">
        <w:fldChar w:fldCharType="begin"/>
      </w:r>
      <w:r w:rsidR="00DD608C">
        <w:instrText xml:space="preserve"> XE "</w:instrText>
      </w:r>
      <w:r w:rsidR="00DD608C" w:rsidRPr="003A14A1">
        <w:instrText>Isomerisation</w:instrText>
      </w:r>
      <w:r w:rsidR="00DD608C">
        <w:instrText xml:space="preserve">" </w:instrText>
      </w:r>
      <w:r w:rsidR="00DD608C">
        <w:fldChar w:fldCharType="end"/>
      </w:r>
      <w:r w:rsidRPr="005E5E6B">
        <w:t xml:space="preserve"> units.</w:t>
      </w:r>
    </w:p>
    <w:p w14:paraId="0E50D68F" w14:textId="77777777" w:rsidR="00844952" w:rsidRPr="005E5E6B" w:rsidRDefault="00844952" w:rsidP="00931F7A">
      <w:pPr>
        <w:pStyle w:val="BodyText"/>
        <w:numPr>
          <w:ilvl w:val="0"/>
          <w:numId w:val="9"/>
        </w:numPr>
      </w:pPr>
      <w:r w:rsidRPr="005E5E6B">
        <w:t>Alkylation</w:t>
      </w:r>
      <w:r w:rsidR="001D724C">
        <w:fldChar w:fldCharType="begin"/>
      </w:r>
      <w:r w:rsidR="001D724C">
        <w:instrText xml:space="preserve"> XE "</w:instrText>
      </w:r>
      <w:r w:rsidR="001D724C" w:rsidRPr="00A14D5F">
        <w:instrText>Alkylation</w:instrText>
      </w:r>
      <w:r w:rsidR="001D724C">
        <w:instrText xml:space="preserve">" </w:instrText>
      </w:r>
      <w:r w:rsidR="001D724C">
        <w:fldChar w:fldCharType="end"/>
      </w:r>
      <w:r w:rsidRPr="005E5E6B">
        <w:t xml:space="preserve"> units - specialised hydrocarbons for synthetic rubber</w:t>
      </w:r>
      <w:r w:rsidR="00DD608C">
        <w:fldChar w:fldCharType="begin"/>
      </w:r>
      <w:r w:rsidR="00DD608C">
        <w:instrText xml:space="preserve"> XE "</w:instrText>
      </w:r>
      <w:r w:rsidR="00DD608C" w:rsidRPr="00922FE8">
        <w:instrText>synthetic rubber</w:instrText>
      </w:r>
      <w:r w:rsidR="00DD608C">
        <w:instrText xml:space="preserve">" </w:instrText>
      </w:r>
      <w:r w:rsidR="00DD608C">
        <w:fldChar w:fldCharType="end"/>
      </w:r>
      <w:r w:rsidRPr="005E5E6B">
        <w:t xml:space="preserve"> and aviation gasoline.</w:t>
      </w:r>
    </w:p>
    <w:p w14:paraId="4E43F7C7" w14:textId="77777777" w:rsidR="00844952" w:rsidRPr="005E5E6B" w:rsidRDefault="00844952" w:rsidP="00931F7A">
      <w:pPr>
        <w:pStyle w:val="BodyText"/>
        <w:numPr>
          <w:ilvl w:val="0"/>
          <w:numId w:val="9"/>
        </w:numPr>
      </w:pPr>
      <w:r w:rsidRPr="005E5E6B">
        <w:t>Cumene</w:t>
      </w:r>
      <w:r w:rsidR="00DD608C">
        <w:fldChar w:fldCharType="begin"/>
      </w:r>
      <w:r w:rsidR="00DD608C">
        <w:instrText xml:space="preserve"> XE "</w:instrText>
      </w:r>
      <w:r w:rsidR="00DD608C" w:rsidRPr="00B205FB">
        <w:instrText>Cumene</w:instrText>
      </w:r>
      <w:r w:rsidR="00DD608C">
        <w:instrText xml:space="preserve">" </w:instrText>
      </w:r>
      <w:r w:rsidR="00DD608C">
        <w:fldChar w:fldCharType="end"/>
      </w:r>
      <w:r w:rsidRPr="005E5E6B">
        <w:t xml:space="preserve"> units - components for super aviation gasoline</w:t>
      </w:r>
      <w:r w:rsidR="00423C4C" w:rsidRPr="005E5E6B">
        <w:t xml:space="preserve"> (Avgas 100</w:t>
      </w:r>
      <w:r w:rsidR="00DD608C">
        <w:fldChar w:fldCharType="begin"/>
      </w:r>
      <w:r w:rsidR="00DD608C">
        <w:instrText xml:space="preserve"> XE "</w:instrText>
      </w:r>
      <w:r w:rsidR="00DD608C" w:rsidRPr="009005ED">
        <w:instrText>Avgas 100</w:instrText>
      </w:r>
      <w:r w:rsidR="00DD608C">
        <w:instrText xml:space="preserve">" </w:instrText>
      </w:r>
      <w:r w:rsidR="00DD608C">
        <w:fldChar w:fldCharType="end"/>
      </w:r>
      <w:r w:rsidR="00423C4C" w:rsidRPr="005E5E6B">
        <w:t>)</w:t>
      </w:r>
      <w:r w:rsidRPr="005E5E6B">
        <w:t>.</w:t>
      </w:r>
    </w:p>
    <w:p w14:paraId="2085603E" w14:textId="77777777" w:rsidR="00844952" w:rsidRPr="005E5E6B" w:rsidRDefault="00844952" w:rsidP="00931F7A">
      <w:pPr>
        <w:pStyle w:val="BodyText"/>
        <w:numPr>
          <w:ilvl w:val="0"/>
          <w:numId w:val="9"/>
        </w:numPr>
      </w:pPr>
      <w:r w:rsidRPr="005E5E6B">
        <w:t>Dehydrogenation</w:t>
      </w:r>
      <w:r w:rsidR="001D724C">
        <w:fldChar w:fldCharType="begin"/>
      </w:r>
      <w:r w:rsidR="001D724C">
        <w:instrText xml:space="preserve"> XE "</w:instrText>
      </w:r>
      <w:r w:rsidR="001D724C" w:rsidRPr="00B24E21">
        <w:instrText>Dehydrogenation</w:instrText>
      </w:r>
      <w:r w:rsidR="001D724C">
        <w:instrText xml:space="preserve">" </w:instrText>
      </w:r>
      <w:r w:rsidR="001D724C">
        <w:fldChar w:fldCharType="end"/>
      </w:r>
      <w:r w:rsidRPr="005E5E6B">
        <w:t xml:space="preserve"> Units - components for synthetic rubber</w:t>
      </w:r>
      <w:r w:rsidR="00DD608C">
        <w:fldChar w:fldCharType="begin"/>
      </w:r>
      <w:r w:rsidR="00DD608C">
        <w:instrText xml:space="preserve"> XE "</w:instrText>
      </w:r>
      <w:r w:rsidR="00DD608C" w:rsidRPr="00922FE8">
        <w:instrText>synthetic rubber</w:instrText>
      </w:r>
      <w:r w:rsidR="00DD608C">
        <w:instrText xml:space="preserve">" </w:instrText>
      </w:r>
      <w:r w:rsidR="00DD608C">
        <w:fldChar w:fldCharType="end"/>
      </w:r>
      <w:r w:rsidRPr="005E5E6B">
        <w:t>.</w:t>
      </w:r>
    </w:p>
    <w:p w14:paraId="37C9E0EC" w14:textId="77777777" w:rsidR="00844952" w:rsidRPr="005E5E6B" w:rsidRDefault="00844952" w:rsidP="00931F7A">
      <w:pPr>
        <w:pStyle w:val="BodyText"/>
        <w:numPr>
          <w:ilvl w:val="0"/>
          <w:numId w:val="9"/>
        </w:numPr>
      </w:pPr>
      <w:r w:rsidRPr="005E5E6B">
        <w:t>Hydrogenation</w:t>
      </w:r>
      <w:r w:rsidR="001D724C">
        <w:fldChar w:fldCharType="begin"/>
      </w:r>
      <w:r w:rsidR="001D724C">
        <w:instrText xml:space="preserve"> XE "</w:instrText>
      </w:r>
      <w:r w:rsidR="001D724C" w:rsidRPr="00BF2E16">
        <w:instrText>Hydrogenation</w:instrText>
      </w:r>
      <w:r w:rsidR="001D724C">
        <w:instrText xml:space="preserve">" </w:instrText>
      </w:r>
      <w:r w:rsidR="001D724C">
        <w:fldChar w:fldCharType="end"/>
      </w:r>
      <w:r w:rsidRPr="005E5E6B">
        <w:t xml:space="preserve"> units.</w:t>
      </w:r>
    </w:p>
    <w:p w14:paraId="56C692A1" w14:textId="77777777" w:rsidR="00844952" w:rsidRPr="005E5E6B" w:rsidRDefault="00844952" w:rsidP="00931F7A">
      <w:pPr>
        <w:pStyle w:val="BodyText"/>
        <w:numPr>
          <w:ilvl w:val="0"/>
          <w:numId w:val="9"/>
        </w:numPr>
      </w:pPr>
      <w:r w:rsidRPr="005E5E6B">
        <w:t>Toluene</w:t>
      </w:r>
      <w:r w:rsidR="00DD608C">
        <w:fldChar w:fldCharType="begin"/>
      </w:r>
      <w:r w:rsidR="00DD608C">
        <w:instrText xml:space="preserve"> XE "</w:instrText>
      </w:r>
      <w:r w:rsidR="00DD608C" w:rsidRPr="00CF2B6C">
        <w:instrText>Toluene</w:instrText>
      </w:r>
      <w:r w:rsidR="00DD608C">
        <w:instrText xml:space="preserve">" </w:instrText>
      </w:r>
      <w:r w:rsidR="00DD608C">
        <w:fldChar w:fldCharType="end"/>
      </w:r>
      <w:r w:rsidRPr="005E5E6B">
        <w:t xml:space="preserve"> units - for components for TNT explosives</w:t>
      </w:r>
      <w:r w:rsidR="007A282E">
        <w:fldChar w:fldCharType="begin"/>
      </w:r>
      <w:r w:rsidR="007A282E">
        <w:instrText xml:space="preserve"> XE "</w:instrText>
      </w:r>
      <w:r w:rsidR="007A282E" w:rsidRPr="00C66C28">
        <w:instrText>TNT explosives</w:instrText>
      </w:r>
      <w:r w:rsidR="007A282E">
        <w:instrText xml:space="preserve">" </w:instrText>
      </w:r>
      <w:r w:rsidR="007A282E">
        <w:fldChar w:fldCharType="end"/>
      </w:r>
      <w:r w:rsidRPr="005E5E6B">
        <w:t>.</w:t>
      </w:r>
    </w:p>
    <w:p w14:paraId="1AF3FC9D" w14:textId="77777777" w:rsidR="00844952" w:rsidRPr="005E5E6B" w:rsidRDefault="00844952" w:rsidP="00931F7A">
      <w:pPr>
        <w:pStyle w:val="BodyText"/>
        <w:numPr>
          <w:ilvl w:val="0"/>
          <w:numId w:val="9"/>
        </w:numPr>
      </w:pPr>
      <w:r w:rsidRPr="005E5E6B">
        <w:t>Super-fractionation</w:t>
      </w:r>
      <w:r w:rsidR="00DD608C">
        <w:fldChar w:fldCharType="begin"/>
      </w:r>
      <w:r w:rsidR="00DD608C">
        <w:instrText xml:space="preserve"> XE "</w:instrText>
      </w:r>
      <w:r w:rsidR="00DD608C" w:rsidRPr="006C338B">
        <w:instrText>Super-fractionation</w:instrText>
      </w:r>
      <w:r w:rsidR="00DD608C">
        <w:instrText xml:space="preserve">" </w:instrText>
      </w:r>
      <w:r w:rsidR="00DD608C">
        <w:fldChar w:fldCharType="end"/>
      </w:r>
      <w:r w:rsidRPr="005E5E6B">
        <w:t xml:space="preserve"> equipment.</w:t>
      </w:r>
    </w:p>
    <w:p w14:paraId="1D2EC983" w14:textId="77777777" w:rsidR="00844952" w:rsidRPr="005E5E6B" w:rsidRDefault="00844952" w:rsidP="00931F7A">
      <w:pPr>
        <w:pStyle w:val="BodyText"/>
        <w:numPr>
          <w:ilvl w:val="0"/>
          <w:numId w:val="9"/>
        </w:numPr>
      </w:pPr>
      <w:r w:rsidRPr="005E5E6B">
        <w:t>Hydrocarbon extraction</w:t>
      </w:r>
      <w:r w:rsidR="001D724C">
        <w:fldChar w:fldCharType="begin"/>
      </w:r>
      <w:r w:rsidR="001D724C">
        <w:instrText xml:space="preserve"> XE "</w:instrText>
      </w:r>
      <w:r w:rsidR="001D724C" w:rsidRPr="004D5E2A">
        <w:instrText>Hydrocarbon extraction</w:instrText>
      </w:r>
      <w:r w:rsidR="001D724C">
        <w:instrText xml:space="preserve">" </w:instrText>
      </w:r>
      <w:r w:rsidR="001D724C">
        <w:fldChar w:fldCharType="end"/>
      </w:r>
      <w:r w:rsidRPr="005E5E6B">
        <w:t xml:space="preserve"> units - for purification of synthetic hydrocarbons</w:t>
      </w:r>
      <w:r w:rsidR="00DD608C">
        <w:fldChar w:fldCharType="begin"/>
      </w:r>
      <w:r w:rsidR="00DD608C">
        <w:instrText xml:space="preserve"> XE "</w:instrText>
      </w:r>
      <w:r w:rsidR="00DD608C" w:rsidRPr="004D09A2">
        <w:instrText>synthetic hydrocarbons</w:instrText>
      </w:r>
      <w:r w:rsidR="00DD608C">
        <w:instrText xml:space="preserve">" </w:instrText>
      </w:r>
      <w:r w:rsidR="00DD608C">
        <w:fldChar w:fldCharType="end"/>
      </w:r>
      <w:r w:rsidRPr="005E5E6B">
        <w:t>.</w:t>
      </w:r>
    </w:p>
    <w:p w14:paraId="26F55C17" w14:textId="4DF6C140" w:rsidR="00844952" w:rsidRDefault="00844952" w:rsidP="001E56FB">
      <w:pPr>
        <w:pStyle w:val="Heading1"/>
      </w:pPr>
      <w:bookmarkStart w:id="4" w:name="_Toc54196720"/>
      <w:r>
        <w:t>Catalytic Cracking Processes</w:t>
      </w:r>
      <w:bookmarkEnd w:id="4"/>
      <w:r>
        <w:t xml:space="preserve"> </w:t>
      </w:r>
    </w:p>
    <w:p w14:paraId="2DDAAC5B" w14:textId="77777777" w:rsidR="00844952" w:rsidRPr="00FB0F08" w:rsidRDefault="00844952" w:rsidP="00A808C1">
      <w:pPr>
        <w:pStyle w:val="BodyText"/>
      </w:pPr>
      <w:r w:rsidRPr="00FB0F08">
        <w:t>New Molecules from Old</w:t>
      </w:r>
    </w:p>
    <w:p w14:paraId="3912FC45" w14:textId="683A6DB9" w:rsidR="005431C7" w:rsidRDefault="00844952" w:rsidP="00A808C1">
      <w:pPr>
        <w:pStyle w:val="BodyText"/>
      </w:pPr>
      <w:r w:rsidRPr="001F4D91">
        <w:t>While Alkylate</w:t>
      </w:r>
      <w:r w:rsidR="00E44698">
        <w:fldChar w:fldCharType="begin"/>
      </w:r>
      <w:r w:rsidR="00E44698">
        <w:instrText xml:space="preserve"> XE "</w:instrText>
      </w:r>
      <w:r w:rsidR="00E44698" w:rsidRPr="00D46BFB">
        <w:instrText>Alkylate</w:instrText>
      </w:r>
      <w:r w:rsidR="00E44698">
        <w:instrText xml:space="preserve">" </w:instrText>
      </w:r>
      <w:r w:rsidR="00E44698">
        <w:fldChar w:fldCharType="end"/>
      </w:r>
      <w:r w:rsidRPr="001F4D91">
        <w:t xml:space="preserve"> was a critical component to </w:t>
      </w:r>
      <w:r w:rsidR="00423C4C">
        <w:t>produce</w:t>
      </w:r>
      <w:r w:rsidRPr="001F4D91">
        <w:t xml:space="preserve"> 100 Octane aviation gasoline</w:t>
      </w:r>
      <w:r w:rsidR="00E44698">
        <w:fldChar w:fldCharType="begin"/>
      </w:r>
      <w:r w:rsidR="00E44698">
        <w:instrText xml:space="preserve"> XE "</w:instrText>
      </w:r>
      <w:r w:rsidR="00E44698" w:rsidRPr="009915E2">
        <w:instrText>100 Octane aviation gasoline</w:instrText>
      </w:r>
      <w:r w:rsidR="00E44698">
        <w:instrText xml:space="preserve">" </w:instrText>
      </w:r>
      <w:r w:rsidR="00E44698">
        <w:fldChar w:fldCharType="end"/>
      </w:r>
      <w:r w:rsidRPr="001F4D91">
        <w:t>, the less of this valuable blendstock that was required</w:t>
      </w:r>
      <w:r w:rsidR="00FB0F08">
        <w:t>,</w:t>
      </w:r>
      <w:r w:rsidRPr="001F4D91">
        <w:t xml:space="preserve"> </w:t>
      </w:r>
      <w:r w:rsidR="00FB0F08">
        <w:t xml:space="preserve">it </w:t>
      </w:r>
      <w:r w:rsidRPr="001F4D91">
        <w:t>would permit more aviation gasoline to be produced, however this required more of other blendstocks – namely Base Stock</w:t>
      </w:r>
      <w:r w:rsidR="00E44698">
        <w:fldChar w:fldCharType="begin"/>
      </w:r>
      <w:r w:rsidR="00E44698">
        <w:instrText xml:space="preserve"> XE "</w:instrText>
      </w:r>
      <w:r w:rsidR="00E44698" w:rsidRPr="007F0A18">
        <w:instrText>Base Stock</w:instrText>
      </w:r>
      <w:r w:rsidR="00E44698">
        <w:instrText xml:space="preserve">" </w:instrText>
      </w:r>
      <w:r w:rsidR="00E44698">
        <w:fldChar w:fldCharType="end"/>
      </w:r>
      <w:r w:rsidRPr="001F4D91">
        <w:t>, and the higher the volume and quality of this base stock</w:t>
      </w:r>
      <w:r w:rsidR="00567A71" w:rsidRPr="001F4D91">
        <w:t>,</w:t>
      </w:r>
      <w:r w:rsidRPr="001F4D91">
        <w:t xml:space="preserve"> the more aviation gasoline that could be produced. The base stock was generally catalytically cracked gasoline, and there were essentially two main cracking processes – </w:t>
      </w:r>
      <w:r w:rsidR="0058097C" w:rsidRPr="001F4D91">
        <w:t>Th</w:t>
      </w:r>
      <w:r w:rsidR="00423C4C">
        <w:t>e</w:t>
      </w:r>
      <w:r w:rsidR="0058097C" w:rsidRPr="001F4D91">
        <w:t>rmofor Catalytic Cracker (</w:t>
      </w:r>
      <w:r w:rsidRPr="001F4D91">
        <w:t>TCC</w:t>
      </w:r>
      <w:r w:rsidR="0058097C" w:rsidRPr="001F4D91">
        <w:t>)</w:t>
      </w:r>
      <w:r w:rsidR="00E44698">
        <w:fldChar w:fldCharType="begin"/>
      </w:r>
      <w:r w:rsidR="00E44698">
        <w:instrText xml:space="preserve"> XE "</w:instrText>
      </w:r>
      <w:r w:rsidR="00E44698" w:rsidRPr="00EB2680">
        <w:instrText>Thermofor Catalytic Cracker (TCC)</w:instrText>
      </w:r>
      <w:r w:rsidR="00E44698">
        <w:instrText xml:space="preserve">" </w:instrText>
      </w:r>
      <w:r w:rsidR="00E44698">
        <w:fldChar w:fldCharType="end"/>
      </w:r>
      <w:r w:rsidR="0058097C" w:rsidRPr="001F4D91">
        <w:t xml:space="preserve"> </w:t>
      </w:r>
      <w:r w:rsidRPr="001F4D91">
        <w:t xml:space="preserve">and </w:t>
      </w:r>
      <w:r w:rsidR="0058097C" w:rsidRPr="001F4D91">
        <w:t>Fluidized Catalytic Cracker (</w:t>
      </w:r>
      <w:r w:rsidRPr="001F4D91">
        <w:t>FCC</w:t>
      </w:r>
      <w:r w:rsidR="0058097C" w:rsidRPr="001F4D91">
        <w:t>)</w:t>
      </w:r>
      <w:r w:rsidR="00E44698">
        <w:fldChar w:fldCharType="begin"/>
      </w:r>
      <w:r w:rsidR="00E44698">
        <w:instrText xml:space="preserve"> XE "</w:instrText>
      </w:r>
      <w:r w:rsidR="00E44698" w:rsidRPr="00295811">
        <w:instrText>Fluidized Catalytic Cracker (FCC)</w:instrText>
      </w:r>
      <w:r w:rsidR="00E44698">
        <w:instrText xml:space="preserve">" </w:instrText>
      </w:r>
      <w:r w:rsidR="00E44698">
        <w:fldChar w:fldCharType="end"/>
      </w:r>
      <w:r w:rsidRPr="001F4D91">
        <w:t xml:space="preserve">. They also provided feedstocks for the </w:t>
      </w:r>
      <w:r w:rsidR="007A282E">
        <w:t>a</w:t>
      </w:r>
      <w:r w:rsidRPr="001F4D91">
        <w:t>lkylation</w:t>
      </w:r>
      <w:r w:rsidR="001D724C">
        <w:fldChar w:fldCharType="begin"/>
      </w:r>
      <w:r w:rsidR="001D724C">
        <w:instrText xml:space="preserve"> XE "</w:instrText>
      </w:r>
      <w:r w:rsidR="001D724C" w:rsidRPr="003B05A9">
        <w:instrText>alkylation</w:instrText>
      </w:r>
      <w:r w:rsidR="001D724C">
        <w:instrText xml:space="preserve">" </w:instrText>
      </w:r>
      <w:r w:rsidR="001D724C">
        <w:fldChar w:fldCharType="end"/>
      </w:r>
      <w:r w:rsidRPr="001F4D91">
        <w:t xml:space="preserve"> process. </w:t>
      </w:r>
    </w:p>
    <w:p w14:paraId="2864BB69" w14:textId="77777777" w:rsidR="00844952" w:rsidRPr="001F4D91" w:rsidRDefault="00844952" w:rsidP="00A808C1">
      <w:pPr>
        <w:pStyle w:val="BodyText"/>
      </w:pPr>
      <w:r w:rsidRPr="001F4D91">
        <w:lastRenderedPageBreak/>
        <w:t>In addition, there was the older Houdry Cracking</w:t>
      </w:r>
      <w:r w:rsidR="00E44698">
        <w:fldChar w:fldCharType="begin"/>
      </w:r>
      <w:r w:rsidR="00E44698">
        <w:instrText xml:space="preserve"> XE "</w:instrText>
      </w:r>
      <w:r w:rsidR="00E44698" w:rsidRPr="006C5B62">
        <w:instrText>Houdry Cracking</w:instrText>
      </w:r>
      <w:r w:rsidR="00E44698">
        <w:instrText xml:space="preserve">" </w:instrText>
      </w:r>
      <w:r w:rsidR="00E44698">
        <w:fldChar w:fldCharType="end"/>
      </w:r>
      <w:r w:rsidRPr="001F4D91">
        <w:t xml:space="preserve"> and Thermal Reforming/Cracking</w:t>
      </w:r>
      <w:r w:rsidR="00E44698">
        <w:fldChar w:fldCharType="begin"/>
      </w:r>
      <w:r w:rsidR="00E44698">
        <w:instrText xml:space="preserve"> XE "</w:instrText>
      </w:r>
      <w:r w:rsidR="00E44698" w:rsidRPr="00251022">
        <w:instrText>Thermal Reforming/Cracking</w:instrText>
      </w:r>
      <w:r w:rsidR="00E44698">
        <w:instrText xml:space="preserve">" </w:instrText>
      </w:r>
      <w:r w:rsidR="00E44698">
        <w:fldChar w:fldCharType="end"/>
      </w:r>
      <w:r w:rsidRPr="001F4D91">
        <w:t xml:space="preserve"> processes.</w:t>
      </w:r>
      <w:r w:rsidR="00AA4560">
        <w:rPr>
          <w:rStyle w:val="EndnoteReference"/>
        </w:rPr>
        <w:endnoteReference w:id="4"/>
      </w:r>
      <w:r w:rsidRPr="001F4D91">
        <w:t xml:space="preserve"> During World War II</w:t>
      </w:r>
      <w:r w:rsidR="00567A71" w:rsidRPr="001F4D91">
        <w:t>,</w:t>
      </w:r>
      <w:r w:rsidRPr="001F4D91">
        <w:t xml:space="preserve"> the US Government financed some 10 FCC plants, 3 TCC plants, 1 Houdry Cracker</w:t>
      </w:r>
      <w:r w:rsidR="001D724C">
        <w:fldChar w:fldCharType="begin"/>
      </w:r>
      <w:r w:rsidR="001D724C">
        <w:instrText xml:space="preserve"> XE "</w:instrText>
      </w:r>
      <w:r w:rsidR="001D724C" w:rsidRPr="00795BD4">
        <w:instrText>Houdry Cracker</w:instrText>
      </w:r>
      <w:r w:rsidR="001D724C">
        <w:instrText xml:space="preserve">" </w:instrText>
      </w:r>
      <w:r w:rsidR="001D724C">
        <w:fldChar w:fldCharType="end"/>
      </w:r>
      <w:r w:rsidRPr="001F4D91">
        <w:t xml:space="preserve"> Unit and 5 Thermal Reformer plants</w:t>
      </w:r>
      <w:r w:rsidR="00E44698">
        <w:fldChar w:fldCharType="begin"/>
      </w:r>
      <w:r w:rsidR="00E44698">
        <w:instrText xml:space="preserve"> XE "</w:instrText>
      </w:r>
      <w:r w:rsidR="00E44698" w:rsidRPr="00B05223">
        <w:instrText>Thermal Reformer plants</w:instrText>
      </w:r>
      <w:r w:rsidR="00E44698">
        <w:instrText xml:space="preserve">" </w:instrText>
      </w:r>
      <w:r w:rsidR="00E44698">
        <w:fldChar w:fldCharType="end"/>
      </w:r>
      <w:r w:rsidRPr="001F4D91">
        <w:t>.</w:t>
      </w:r>
    </w:p>
    <w:p w14:paraId="3B76648A" w14:textId="77777777" w:rsidR="00BB4DBB" w:rsidRPr="001F4D91" w:rsidRDefault="00BB4DBB" w:rsidP="00A808C1">
      <w:pPr>
        <w:pStyle w:val="BodyText"/>
      </w:pPr>
      <w:r w:rsidRPr="001F4D91">
        <w:t>In 1941 in the US the refinery cracking capacity was 2,352,000 barrels/day which comprised Burton Process</w:t>
      </w:r>
      <w:r w:rsidR="00E44698">
        <w:fldChar w:fldCharType="begin"/>
      </w:r>
      <w:r w:rsidR="00E44698">
        <w:instrText xml:space="preserve"> XE "</w:instrText>
      </w:r>
      <w:r w:rsidR="00E44698" w:rsidRPr="003E6600">
        <w:instrText>Burton Process</w:instrText>
      </w:r>
      <w:r w:rsidR="00E44698">
        <w:instrText xml:space="preserve">" </w:instrText>
      </w:r>
      <w:r w:rsidR="00E44698">
        <w:fldChar w:fldCharType="end"/>
      </w:r>
      <w:r w:rsidRPr="001F4D91">
        <w:t xml:space="preserve"> (none), Dubbs Process</w:t>
      </w:r>
      <w:r w:rsidR="00E44698">
        <w:fldChar w:fldCharType="begin"/>
      </w:r>
      <w:r w:rsidR="00E44698">
        <w:instrText xml:space="preserve"> XE "</w:instrText>
      </w:r>
      <w:r w:rsidR="00E44698" w:rsidRPr="00493EE7">
        <w:instrText>Dubbs Process</w:instrText>
      </w:r>
      <w:r w:rsidR="00E44698">
        <w:instrText xml:space="preserve">" </w:instrText>
      </w:r>
      <w:r w:rsidR="00E44698">
        <w:fldChar w:fldCharType="end"/>
      </w:r>
      <w:r w:rsidRPr="001F4D91">
        <w:t xml:space="preserve"> (21.4%), Tube and Tank Process</w:t>
      </w:r>
      <w:r w:rsidR="00E44698">
        <w:fldChar w:fldCharType="begin"/>
      </w:r>
      <w:r w:rsidR="00E44698">
        <w:instrText xml:space="preserve"> XE "</w:instrText>
      </w:r>
      <w:r w:rsidR="00E44698" w:rsidRPr="00021AE4">
        <w:instrText>Tube and Tank Process</w:instrText>
      </w:r>
      <w:r w:rsidR="00E44698">
        <w:instrText xml:space="preserve">" </w:instrText>
      </w:r>
      <w:r w:rsidR="00E44698">
        <w:fldChar w:fldCharType="end"/>
      </w:r>
      <w:r w:rsidRPr="001F4D91">
        <w:t xml:space="preserve"> (18.2%), Holmes-Manley Process</w:t>
      </w:r>
      <w:r w:rsidR="00E44698">
        <w:fldChar w:fldCharType="begin"/>
      </w:r>
      <w:r w:rsidR="00E44698">
        <w:instrText xml:space="preserve"> XE "</w:instrText>
      </w:r>
      <w:r w:rsidR="00E44698" w:rsidRPr="00F33FD9">
        <w:instrText>Holmes-Manley Process</w:instrText>
      </w:r>
      <w:r w:rsidR="00E44698">
        <w:instrText xml:space="preserve">" </w:instrText>
      </w:r>
      <w:r w:rsidR="00E44698">
        <w:fldChar w:fldCharType="end"/>
      </w:r>
      <w:r w:rsidRPr="001F4D91">
        <w:t xml:space="preserve"> (10.2%), Cross Process</w:t>
      </w:r>
      <w:r w:rsidR="00E44698">
        <w:fldChar w:fldCharType="begin"/>
      </w:r>
      <w:r w:rsidR="00E44698">
        <w:instrText xml:space="preserve"> XE "</w:instrText>
      </w:r>
      <w:r w:rsidR="00E44698" w:rsidRPr="00987E4D">
        <w:instrText>Cross Process</w:instrText>
      </w:r>
      <w:r w:rsidR="00E44698">
        <w:instrText xml:space="preserve">" </w:instrText>
      </w:r>
      <w:r w:rsidR="00E44698">
        <w:fldChar w:fldCharType="end"/>
      </w:r>
      <w:r w:rsidRPr="001F4D91">
        <w:t xml:space="preserve"> (8.1%), other thermal processes (35.5%), Houdry (Catalytic) Process</w:t>
      </w:r>
      <w:r w:rsidR="00E44698">
        <w:fldChar w:fldCharType="begin"/>
      </w:r>
      <w:r w:rsidR="00E44698">
        <w:instrText xml:space="preserve"> XE "</w:instrText>
      </w:r>
      <w:r w:rsidR="00E44698" w:rsidRPr="00732B48">
        <w:instrText>Houdry (Catalytic) Process</w:instrText>
      </w:r>
      <w:r w:rsidR="00E44698">
        <w:instrText xml:space="preserve">" </w:instrText>
      </w:r>
      <w:r w:rsidR="00E44698">
        <w:fldChar w:fldCharType="end"/>
      </w:r>
      <w:r w:rsidRPr="001F4D91">
        <w:t xml:space="preserve"> (6.6%).</w:t>
      </w:r>
    </w:p>
    <w:p w14:paraId="47FBE137" w14:textId="77777777" w:rsidR="00975686" w:rsidRPr="001F4D91" w:rsidRDefault="0058097C" w:rsidP="00A808C1">
      <w:pPr>
        <w:pStyle w:val="BodyText"/>
      </w:pPr>
      <w:r w:rsidRPr="001F4D91">
        <w:t>It was no easy task to obtain a rapid build</w:t>
      </w:r>
      <w:r w:rsidR="00546422">
        <w:t>-</w:t>
      </w:r>
      <w:r w:rsidRPr="001F4D91">
        <w:t>up of catalytic cracking capacity</w:t>
      </w:r>
      <w:r w:rsidR="007A282E">
        <w:fldChar w:fldCharType="begin"/>
      </w:r>
      <w:r w:rsidR="007A282E">
        <w:instrText xml:space="preserve"> XE "</w:instrText>
      </w:r>
      <w:r w:rsidR="007A282E" w:rsidRPr="00293A05">
        <w:instrText>catalytic cracking capacity</w:instrText>
      </w:r>
      <w:r w:rsidR="007A282E">
        <w:instrText xml:space="preserve">" </w:instrText>
      </w:r>
      <w:r w:rsidR="007A282E">
        <w:fldChar w:fldCharType="end"/>
      </w:r>
      <w:r w:rsidRPr="001F4D91">
        <w:t xml:space="preserve">. Of the three processes only the Houdry process was in limited commercial production prior to 1941. The FCC process was announced in 1941 and not put into production until 1942, it was followed by the TCC process in 1943. </w:t>
      </w:r>
    </w:p>
    <w:p w14:paraId="24FBE814" w14:textId="77777777" w:rsidR="00C9395D" w:rsidRPr="001F4D91" w:rsidRDefault="0058097C" w:rsidP="00A808C1">
      <w:pPr>
        <w:pStyle w:val="BodyText"/>
      </w:pPr>
      <w:r w:rsidRPr="001F4D91">
        <w:t>The problem of building up cracking facilities was further complicated by the fact that unlike much of the wartime construction in other industries, no two catalytic cracking plants were identical as to design</w:t>
      </w:r>
      <w:r w:rsidR="00546164" w:rsidRPr="001F4D91">
        <w:t>, equipment, or operating conditions. Knowledge gained from operation of the pioneer plants of each type were incorporated in the design of later plants. The rapid build</w:t>
      </w:r>
      <w:r w:rsidR="00546422">
        <w:t>-</w:t>
      </w:r>
      <w:r w:rsidR="00546164" w:rsidRPr="001F4D91">
        <w:t>up of cracking capacity is shown in the following table</w:t>
      </w:r>
    </w:p>
    <w:p w14:paraId="6F030CB9" w14:textId="77777777" w:rsidR="00546164" w:rsidRPr="00B1573F" w:rsidRDefault="00546164" w:rsidP="001E56FB">
      <w:pPr>
        <w:pStyle w:val="StyleCaptionBefore6ptAfter6pt"/>
      </w:pPr>
      <w:r w:rsidRPr="00B1573F">
        <w:rPr>
          <w:rStyle w:val="Captionbefore0ptChar"/>
          <w:i/>
          <w:iCs/>
        </w:rPr>
        <w:t xml:space="preserve">Table </w:t>
      </w:r>
      <w:r w:rsidRPr="00B1573F">
        <w:rPr>
          <w:rStyle w:val="Captionbefore0ptChar"/>
          <w:i/>
          <w:iCs/>
        </w:rPr>
        <w:fldChar w:fldCharType="begin"/>
      </w:r>
      <w:r w:rsidRPr="00B1573F">
        <w:rPr>
          <w:rStyle w:val="Captionbefore0ptChar"/>
          <w:i/>
          <w:iCs/>
        </w:rPr>
        <w:instrText xml:space="preserve"> SEQ Table \* ARABIC </w:instrText>
      </w:r>
      <w:r w:rsidRPr="00B1573F">
        <w:rPr>
          <w:rStyle w:val="Captionbefore0ptChar"/>
          <w:i/>
          <w:iCs/>
        </w:rPr>
        <w:fldChar w:fldCharType="separate"/>
      </w:r>
      <w:r w:rsidR="00DB10F2">
        <w:rPr>
          <w:rStyle w:val="Captionbefore0ptChar"/>
          <w:i/>
          <w:iCs/>
          <w:noProof/>
        </w:rPr>
        <w:t>1</w:t>
      </w:r>
      <w:r w:rsidRPr="00B1573F">
        <w:rPr>
          <w:rStyle w:val="Captionbefore0ptChar"/>
          <w:i/>
          <w:iCs/>
        </w:rPr>
        <w:fldChar w:fldCharType="end"/>
      </w:r>
      <w:r w:rsidRPr="00B1573F">
        <w:rPr>
          <w:rStyle w:val="Captionbefore0ptChar"/>
          <w:i/>
          <w:iCs/>
        </w:rPr>
        <w:t>. Summary of US cracking capacity by type 1941-1946 (MBSD)</w:t>
      </w:r>
      <w:r w:rsidR="005A078E" w:rsidRPr="00B1573F">
        <w:rPr>
          <w:rStyle w:val="EndnoteReference"/>
          <w:i w:val="0"/>
          <w:iCs/>
        </w:rPr>
        <w:endnoteReference w:id="5"/>
      </w:r>
    </w:p>
    <w:tbl>
      <w:tblPr>
        <w:tblW w:w="0" w:type="auto"/>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893"/>
        <w:gridCol w:w="1034"/>
        <w:gridCol w:w="903"/>
        <w:gridCol w:w="902"/>
      </w:tblGrid>
      <w:tr w:rsidR="00546164" w:rsidRPr="00975686" w14:paraId="0C46987B" w14:textId="77777777" w:rsidTr="00F4205F">
        <w:tc>
          <w:tcPr>
            <w:tcW w:w="0" w:type="auto"/>
            <w:shd w:val="clear" w:color="auto" w:fill="auto"/>
          </w:tcPr>
          <w:p w14:paraId="630BFDA8" w14:textId="77777777" w:rsidR="00546164" w:rsidRPr="00B14F1B" w:rsidRDefault="00546164" w:rsidP="00A808C1">
            <w:pPr>
              <w:pStyle w:val="Bodytexttable11pt0pt"/>
            </w:pPr>
            <w:r w:rsidRPr="00B14F1B">
              <w:t xml:space="preserve">Year </w:t>
            </w:r>
          </w:p>
        </w:tc>
        <w:tc>
          <w:tcPr>
            <w:tcW w:w="2893" w:type="dxa"/>
            <w:shd w:val="clear" w:color="auto" w:fill="auto"/>
          </w:tcPr>
          <w:p w14:paraId="5E0EF7F6" w14:textId="77777777" w:rsidR="00546164" w:rsidRPr="00B14F1B" w:rsidRDefault="00546164" w:rsidP="00A808C1">
            <w:pPr>
              <w:pStyle w:val="Bodytexttable11pt0pt"/>
            </w:pPr>
            <w:r w:rsidRPr="00B14F1B">
              <w:t>Total Cracking capacity</w:t>
            </w:r>
            <w:r w:rsidR="00F4205F">
              <w:t xml:space="preserve"> </w:t>
            </w:r>
            <w:r w:rsidRPr="00B14F1B">
              <w:t>MBSD</w:t>
            </w:r>
          </w:p>
        </w:tc>
        <w:tc>
          <w:tcPr>
            <w:tcW w:w="0" w:type="auto"/>
            <w:shd w:val="clear" w:color="auto" w:fill="auto"/>
          </w:tcPr>
          <w:p w14:paraId="7F4B81B6" w14:textId="77777777" w:rsidR="00546164" w:rsidRPr="00B14F1B" w:rsidRDefault="00546164" w:rsidP="00A808C1">
            <w:pPr>
              <w:pStyle w:val="Bodytexttable11pt0pt"/>
            </w:pPr>
            <w:r w:rsidRPr="00B14F1B">
              <w:t>Reformed</w:t>
            </w:r>
          </w:p>
        </w:tc>
        <w:tc>
          <w:tcPr>
            <w:tcW w:w="0" w:type="auto"/>
            <w:shd w:val="clear" w:color="auto" w:fill="auto"/>
          </w:tcPr>
          <w:p w14:paraId="0EBC3229" w14:textId="77777777" w:rsidR="00546164" w:rsidRPr="00B14F1B" w:rsidRDefault="00546164" w:rsidP="00A808C1">
            <w:pPr>
              <w:pStyle w:val="Bodytexttable11pt0pt"/>
            </w:pPr>
            <w:r w:rsidRPr="00B14F1B">
              <w:t>Thermal</w:t>
            </w:r>
          </w:p>
        </w:tc>
        <w:tc>
          <w:tcPr>
            <w:tcW w:w="0" w:type="auto"/>
            <w:shd w:val="clear" w:color="auto" w:fill="auto"/>
          </w:tcPr>
          <w:p w14:paraId="64DCF8ED" w14:textId="77777777" w:rsidR="00546164" w:rsidRPr="00B14F1B" w:rsidRDefault="00546164" w:rsidP="00A808C1">
            <w:pPr>
              <w:pStyle w:val="Bodytexttable11pt0pt"/>
            </w:pPr>
            <w:r w:rsidRPr="00B14F1B">
              <w:t>Catalytic</w:t>
            </w:r>
          </w:p>
        </w:tc>
      </w:tr>
      <w:tr w:rsidR="00546164" w:rsidRPr="00975686" w14:paraId="489593E3" w14:textId="77777777" w:rsidTr="00F4205F">
        <w:tc>
          <w:tcPr>
            <w:tcW w:w="0" w:type="auto"/>
            <w:shd w:val="clear" w:color="auto" w:fill="auto"/>
          </w:tcPr>
          <w:p w14:paraId="0B546E3E" w14:textId="77777777" w:rsidR="00546164" w:rsidRPr="001F4D91" w:rsidRDefault="00546164" w:rsidP="00A808C1">
            <w:pPr>
              <w:pStyle w:val="Bodytexttable11pt0pt"/>
            </w:pPr>
            <w:r w:rsidRPr="001F4D91">
              <w:t>1941</w:t>
            </w:r>
          </w:p>
        </w:tc>
        <w:tc>
          <w:tcPr>
            <w:tcW w:w="2893" w:type="dxa"/>
            <w:shd w:val="clear" w:color="auto" w:fill="auto"/>
          </w:tcPr>
          <w:p w14:paraId="411605E8" w14:textId="77777777" w:rsidR="00546164" w:rsidRPr="001F4D91" w:rsidRDefault="00546164" w:rsidP="00A808C1">
            <w:pPr>
              <w:pStyle w:val="Bodytexttable11pt0pt"/>
            </w:pPr>
            <w:r w:rsidRPr="001F4D91">
              <w:t>1,103.0</w:t>
            </w:r>
          </w:p>
        </w:tc>
        <w:tc>
          <w:tcPr>
            <w:tcW w:w="0" w:type="auto"/>
            <w:shd w:val="clear" w:color="auto" w:fill="auto"/>
          </w:tcPr>
          <w:p w14:paraId="04ED76C4" w14:textId="77777777" w:rsidR="00546164" w:rsidRPr="001F4D91" w:rsidRDefault="00546164" w:rsidP="00A808C1">
            <w:pPr>
              <w:pStyle w:val="Bodytexttable11pt0pt"/>
            </w:pPr>
            <w:r w:rsidRPr="001F4D91">
              <w:t>187.5</w:t>
            </w:r>
          </w:p>
        </w:tc>
        <w:tc>
          <w:tcPr>
            <w:tcW w:w="0" w:type="auto"/>
            <w:shd w:val="clear" w:color="auto" w:fill="auto"/>
          </w:tcPr>
          <w:p w14:paraId="24F1FCBF" w14:textId="77777777" w:rsidR="00546164" w:rsidRPr="001F4D91" w:rsidRDefault="00546164" w:rsidP="00A808C1">
            <w:pPr>
              <w:pStyle w:val="Bodytexttable11pt0pt"/>
            </w:pPr>
            <w:r w:rsidRPr="001F4D91">
              <w:t>859.1</w:t>
            </w:r>
          </w:p>
        </w:tc>
        <w:tc>
          <w:tcPr>
            <w:tcW w:w="0" w:type="auto"/>
            <w:shd w:val="clear" w:color="auto" w:fill="auto"/>
          </w:tcPr>
          <w:p w14:paraId="7279E00F" w14:textId="77777777" w:rsidR="00546164" w:rsidRPr="001F4D91" w:rsidRDefault="00546164" w:rsidP="00A808C1">
            <w:pPr>
              <w:pStyle w:val="Bodytexttable11pt0pt"/>
            </w:pPr>
            <w:r w:rsidRPr="001F4D91">
              <w:t>56.4</w:t>
            </w:r>
          </w:p>
        </w:tc>
      </w:tr>
      <w:tr w:rsidR="00546164" w:rsidRPr="00975686" w14:paraId="6EFCFD31" w14:textId="77777777" w:rsidTr="00F4205F">
        <w:tc>
          <w:tcPr>
            <w:tcW w:w="0" w:type="auto"/>
            <w:shd w:val="clear" w:color="auto" w:fill="auto"/>
          </w:tcPr>
          <w:p w14:paraId="2D574FCC" w14:textId="77777777" w:rsidR="00546164" w:rsidRPr="001F4D91" w:rsidRDefault="00546164" w:rsidP="00A808C1">
            <w:pPr>
              <w:pStyle w:val="Bodytexttable11pt0pt"/>
            </w:pPr>
            <w:r w:rsidRPr="001F4D91">
              <w:t>1942</w:t>
            </w:r>
          </w:p>
        </w:tc>
        <w:tc>
          <w:tcPr>
            <w:tcW w:w="2893" w:type="dxa"/>
            <w:shd w:val="clear" w:color="auto" w:fill="auto"/>
          </w:tcPr>
          <w:p w14:paraId="099D00E8" w14:textId="77777777" w:rsidR="00546164" w:rsidRPr="001F4D91" w:rsidRDefault="00546164" w:rsidP="00A808C1">
            <w:pPr>
              <w:pStyle w:val="Bodytexttable11pt0pt"/>
            </w:pPr>
            <w:r w:rsidRPr="001F4D91">
              <w:t>1,193.7</w:t>
            </w:r>
          </w:p>
        </w:tc>
        <w:tc>
          <w:tcPr>
            <w:tcW w:w="0" w:type="auto"/>
            <w:shd w:val="clear" w:color="auto" w:fill="auto"/>
          </w:tcPr>
          <w:p w14:paraId="673875CF" w14:textId="77777777" w:rsidR="00546164" w:rsidRPr="001F4D91" w:rsidRDefault="00546164" w:rsidP="00A808C1">
            <w:pPr>
              <w:pStyle w:val="Bodytexttable11pt0pt"/>
            </w:pPr>
            <w:r w:rsidRPr="001F4D91">
              <w:t>225.4</w:t>
            </w:r>
          </w:p>
        </w:tc>
        <w:tc>
          <w:tcPr>
            <w:tcW w:w="0" w:type="auto"/>
            <w:shd w:val="clear" w:color="auto" w:fill="auto"/>
          </w:tcPr>
          <w:p w14:paraId="7C0C6282" w14:textId="77777777" w:rsidR="00546164" w:rsidRPr="001F4D91" w:rsidRDefault="00546164" w:rsidP="00A808C1">
            <w:pPr>
              <w:pStyle w:val="Bodytexttable11pt0pt"/>
            </w:pPr>
            <w:r w:rsidRPr="001F4D91">
              <w:t>902.7</w:t>
            </w:r>
          </w:p>
        </w:tc>
        <w:tc>
          <w:tcPr>
            <w:tcW w:w="0" w:type="auto"/>
            <w:shd w:val="clear" w:color="auto" w:fill="auto"/>
          </w:tcPr>
          <w:p w14:paraId="022C0D0A" w14:textId="77777777" w:rsidR="00546164" w:rsidRPr="001F4D91" w:rsidRDefault="00546164" w:rsidP="00A808C1">
            <w:pPr>
              <w:pStyle w:val="Bodytexttable11pt0pt"/>
            </w:pPr>
            <w:r w:rsidRPr="001F4D91">
              <w:t>65.6</w:t>
            </w:r>
          </w:p>
        </w:tc>
      </w:tr>
      <w:tr w:rsidR="00546164" w:rsidRPr="00975686" w14:paraId="1833680D" w14:textId="77777777" w:rsidTr="00F4205F">
        <w:tc>
          <w:tcPr>
            <w:tcW w:w="0" w:type="auto"/>
            <w:shd w:val="clear" w:color="auto" w:fill="auto"/>
          </w:tcPr>
          <w:p w14:paraId="7A8A225B" w14:textId="77777777" w:rsidR="00546164" w:rsidRPr="001F4D91" w:rsidRDefault="00546164" w:rsidP="00A808C1">
            <w:pPr>
              <w:pStyle w:val="Bodytexttable11pt0pt"/>
            </w:pPr>
            <w:r w:rsidRPr="001F4D91">
              <w:t>1943</w:t>
            </w:r>
          </w:p>
        </w:tc>
        <w:tc>
          <w:tcPr>
            <w:tcW w:w="2893" w:type="dxa"/>
            <w:shd w:val="clear" w:color="auto" w:fill="auto"/>
          </w:tcPr>
          <w:p w14:paraId="20550102" w14:textId="77777777" w:rsidR="00546164" w:rsidRPr="001F4D91" w:rsidRDefault="00546164" w:rsidP="00A808C1">
            <w:pPr>
              <w:pStyle w:val="Bodytexttable11pt0pt"/>
            </w:pPr>
            <w:r w:rsidRPr="001F4D91">
              <w:t>1,189.4</w:t>
            </w:r>
          </w:p>
        </w:tc>
        <w:tc>
          <w:tcPr>
            <w:tcW w:w="0" w:type="auto"/>
            <w:shd w:val="clear" w:color="auto" w:fill="auto"/>
          </w:tcPr>
          <w:p w14:paraId="78147E9E" w14:textId="77777777" w:rsidR="00546164" w:rsidRPr="001F4D91" w:rsidRDefault="00546164" w:rsidP="00A808C1">
            <w:pPr>
              <w:pStyle w:val="Bodytexttable11pt0pt"/>
            </w:pPr>
            <w:r w:rsidRPr="001F4D91">
              <w:t>275.6</w:t>
            </w:r>
          </w:p>
        </w:tc>
        <w:tc>
          <w:tcPr>
            <w:tcW w:w="0" w:type="auto"/>
            <w:shd w:val="clear" w:color="auto" w:fill="auto"/>
          </w:tcPr>
          <w:p w14:paraId="454A6BE2" w14:textId="77777777" w:rsidR="00546164" w:rsidRPr="001F4D91" w:rsidRDefault="00546164" w:rsidP="00A808C1">
            <w:pPr>
              <w:pStyle w:val="Bodytexttable11pt0pt"/>
            </w:pPr>
            <w:r w:rsidRPr="001F4D91">
              <w:t>829.9</w:t>
            </w:r>
          </w:p>
        </w:tc>
        <w:tc>
          <w:tcPr>
            <w:tcW w:w="0" w:type="auto"/>
            <w:shd w:val="clear" w:color="auto" w:fill="auto"/>
          </w:tcPr>
          <w:p w14:paraId="531999F0" w14:textId="77777777" w:rsidR="00546164" w:rsidRPr="001F4D91" w:rsidRDefault="00546164" w:rsidP="00A808C1">
            <w:pPr>
              <w:pStyle w:val="Bodytexttable11pt0pt"/>
            </w:pPr>
            <w:r w:rsidRPr="001F4D91">
              <w:t>83.9</w:t>
            </w:r>
          </w:p>
        </w:tc>
      </w:tr>
      <w:tr w:rsidR="00546164" w:rsidRPr="00975686" w14:paraId="5C90F319" w14:textId="77777777" w:rsidTr="00F4205F">
        <w:tc>
          <w:tcPr>
            <w:tcW w:w="0" w:type="auto"/>
            <w:shd w:val="clear" w:color="auto" w:fill="auto"/>
          </w:tcPr>
          <w:p w14:paraId="072B88BA" w14:textId="77777777" w:rsidR="00546164" w:rsidRPr="001F4D91" w:rsidRDefault="00546164" w:rsidP="00A808C1">
            <w:pPr>
              <w:pStyle w:val="Bodytexttable11pt0pt"/>
            </w:pPr>
            <w:r w:rsidRPr="001F4D91">
              <w:t>1944</w:t>
            </w:r>
          </w:p>
        </w:tc>
        <w:tc>
          <w:tcPr>
            <w:tcW w:w="2893" w:type="dxa"/>
            <w:shd w:val="clear" w:color="auto" w:fill="auto"/>
          </w:tcPr>
          <w:p w14:paraId="2C28FE6B" w14:textId="77777777" w:rsidR="00546164" w:rsidRPr="001F4D91" w:rsidRDefault="00546164" w:rsidP="00A808C1">
            <w:pPr>
              <w:pStyle w:val="Bodytexttable11pt0pt"/>
            </w:pPr>
            <w:r w:rsidRPr="001F4D91">
              <w:t>1,286.4</w:t>
            </w:r>
          </w:p>
        </w:tc>
        <w:tc>
          <w:tcPr>
            <w:tcW w:w="0" w:type="auto"/>
            <w:shd w:val="clear" w:color="auto" w:fill="auto"/>
          </w:tcPr>
          <w:p w14:paraId="3BB52736" w14:textId="77777777" w:rsidR="00546164" w:rsidRPr="001F4D91" w:rsidRDefault="00546164" w:rsidP="00A808C1">
            <w:pPr>
              <w:pStyle w:val="Bodytexttable11pt0pt"/>
            </w:pPr>
            <w:r w:rsidRPr="001F4D91">
              <w:t>281.9</w:t>
            </w:r>
          </w:p>
        </w:tc>
        <w:tc>
          <w:tcPr>
            <w:tcW w:w="0" w:type="auto"/>
            <w:shd w:val="clear" w:color="auto" w:fill="auto"/>
          </w:tcPr>
          <w:p w14:paraId="2FAE2260" w14:textId="77777777" w:rsidR="00546164" w:rsidRPr="001F4D91" w:rsidRDefault="00546164" w:rsidP="00A808C1">
            <w:pPr>
              <w:pStyle w:val="Bodytexttable11pt0pt"/>
            </w:pPr>
            <w:r w:rsidRPr="001F4D91">
              <w:t>811.6</w:t>
            </w:r>
          </w:p>
        </w:tc>
        <w:tc>
          <w:tcPr>
            <w:tcW w:w="0" w:type="auto"/>
            <w:shd w:val="clear" w:color="auto" w:fill="auto"/>
          </w:tcPr>
          <w:p w14:paraId="46699BF5" w14:textId="77777777" w:rsidR="00546164" w:rsidRPr="001F4D91" w:rsidRDefault="00546164" w:rsidP="00A808C1">
            <w:pPr>
              <w:pStyle w:val="Bodytexttable11pt0pt"/>
            </w:pPr>
            <w:r w:rsidRPr="001F4D91">
              <w:t>192.9</w:t>
            </w:r>
          </w:p>
        </w:tc>
      </w:tr>
      <w:tr w:rsidR="00546164" w:rsidRPr="00975686" w14:paraId="66E54C08" w14:textId="77777777" w:rsidTr="00F4205F">
        <w:tc>
          <w:tcPr>
            <w:tcW w:w="0" w:type="auto"/>
            <w:shd w:val="clear" w:color="auto" w:fill="auto"/>
          </w:tcPr>
          <w:p w14:paraId="3FCAF1E7" w14:textId="77777777" w:rsidR="00546164" w:rsidRPr="001F4D91" w:rsidRDefault="00546164" w:rsidP="00A808C1">
            <w:pPr>
              <w:pStyle w:val="Bodytexttable11pt0pt"/>
            </w:pPr>
            <w:r w:rsidRPr="001F4D91">
              <w:t>1945</w:t>
            </w:r>
          </w:p>
        </w:tc>
        <w:tc>
          <w:tcPr>
            <w:tcW w:w="2893" w:type="dxa"/>
            <w:shd w:val="clear" w:color="auto" w:fill="auto"/>
          </w:tcPr>
          <w:p w14:paraId="67AF135E" w14:textId="77777777" w:rsidR="00546164" w:rsidRPr="001F4D91" w:rsidRDefault="00546164" w:rsidP="00A808C1">
            <w:pPr>
              <w:pStyle w:val="Bodytexttable11pt0pt"/>
            </w:pPr>
            <w:r w:rsidRPr="001F4D91">
              <w:t>1,487.9</w:t>
            </w:r>
          </w:p>
        </w:tc>
        <w:tc>
          <w:tcPr>
            <w:tcW w:w="0" w:type="auto"/>
            <w:shd w:val="clear" w:color="auto" w:fill="auto"/>
          </w:tcPr>
          <w:p w14:paraId="4286DEEE" w14:textId="77777777" w:rsidR="00546164" w:rsidRPr="001F4D91" w:rsidRDefault="00546164" w:rsidP="00A808C1">
            <w:pPr>
              <w:pStyle w:val="Bodytexttable11pt0pt"/>
            </w:pPr>
            <w:r w:rsidRPr="001F4D91">
              <w:t>313.8</w:t>
            </w:r>
          </w:p>
        </w:tc>
        <w:tc>
          <w:tcPr>
            <w:tcW w:w="0" w:type="auto"/>
            <w:shd w:val="clear" w:color="auto" w:fill="auto"/>
          </w:tcPr>
          <w:p w14:paraId="4B232BE0" w14:textId="77777777" w:rsidR="00546164" w:rsidRPr="001F4D91" w:rsidRDefault="00546164" w:rsidP="00A808C1">
            <w:pPr>
              <w:pStyle w:val="Bodytexttable11pt0pt"/>
            </w:pPr>
            <w:r w:rsidRPr="001F4D91">
              <w:t>820.6</w:t>
            </w:r>
          </w:p>
        </w:tc>
        <w:tc>
          <w:tcPr>
            <w:tcW w:w="0" w:type="auto"/>
            <w:shd w:val="clear" w:color="auto" w:fill="auto"/>
          </w:tcPr>
          <w:p w14:paraId="1F56FAEE" w14:textId="77777777" w:rsidR="00546164" w:rsidRPr="001F4D91" w:rsidRDefault="00546164" w:rsidP="00A808C1">
            <w:pPr>
              <w:pStyle w:val="Bodytexttable11pt0pt"/>
            </w:pPr>
            <w:r w:rsidRPr="001F4D91">
              <w:t>353.5</w:t>
            </w:r>
          </w:p>
        </w:tc>
      </w:tr>
      <w:tr w:rsidR="00546164" w:rsidRPr="003875F8" w14:paraId="6242F058" w14:textId="77777777" w:rsidTr="00F4205F">
        <w:tc>
          <w:tcPr>
            <w:tcW w:w="0" w:type="auto"/>
            <w:shd w:val="clear" w:color="auto" w:fill="auto"/>
          </w:tcPr>
          <w:p w14:paraId="05A2CB5E" w14:textId="77777777" w:rsidR="00546164" w:rsidRPr="001F4D91" w:rsidRDefault="00546164" w:rsidP="00A808C1">
            <w:pPr>
              <w:pStyle w:val="Bodytexttable11pt0pt"/>
            </w:pPr>
            <w:r w:rsidRPr="001F4D91">
              <w:t>1946</w:t>
            </w:r>
          </w:p>
        </w:tc>
        <w:tc>
          <w:tcPr>
            <w:tcW w:w="2893" w:type="dxa"/>
            <w:shd w:val="clear" w:color="auto" w:fill="auto"/>
          </w:tcPr>
          <w:p w14:paraId="51607D4F" w14:textId="77777777" w:rsidR="00546164" w:rsidRPr="001F4D91" w:rsidRDefault="00546164" w:rsidP="00A808C1">
            <w:pPr>
              <w:pStyle w:val="Bodytexttable11pt0pt"/>
            </w:pPr>
            <w:r w:rsidRPr="001F4D91">
              <w:t>1,499.8</w:t>
            </w:r>
          </w:p>
        </w:tc>
        <w:tc>
          <w:tcPr>
            <w:tcW w:w="0" w:type="auto"/>
            <w:shd w:val="clear" w:color="auto" w:fill="auto"/>
          </w:tcPr>
          <w:p w14:paraId="7DB42752" w14:textId="77777777" w:rsidR="00546164" w:rsidRPr="001F4D91" w:rsidRDefault="00546164" w:rsidP="00A808C1">
            <w:pPr>
              <w:pStyle w:val="Bodytexttable11pt0pt"/>
            </w:pPr>
            <w:r w:rsidRPr="001F4D91">
              <w:t>274.9</w:t>
            </w:r>
          </w:p>
        </w:tc>
        <w:tc>
          <w:tcPr>
            <w:tcW w:w="0" w:type="auto"/>
            <w:shd w:val="clear" w:color="auto" w:fill="auto"/>
          </w:tcPr>
          <w:p w14:paraId="03557D03" w14:textId="77777777" w:rsidR="00546164" w:rsidRPr="001F4D91" w:rsidRDefault="00546164" w:rsidP="00A808C1">
            <w:pPr>
              <w:pStyle w:val="Bodytexttable11pt0pt"/>
            </w:pPr>
            <w:r w:rsidRPr="001F4D91">
              <w:t>836.1</w:t>
            </w:r>
          </w:p>
        </w:tc>
        <w:tc>
          <w:tcPr>
            <w:tcW w:w="0" w:type="auto"/>
            <w:shd w:val="clear" w:color="auto" w:fill="auto"/>
          </w:tcPr>
          <w:p w14:paraId="01A99843" w14:textId="77777777" w:rsidR="00546164" w:rsidRPr="001F4D91" w:rsidRDefault="00546164" w:rsidP="00A808C1">
            <w:pPr>
              <w:pStyle w:val="Bodytexttable11pt0pt"/>
            </w:pPr>
            <w:r w:rsidRPr="001F4D91">
              <w:t>388.8</w:t>
            </w:r>
          </w:p>
        </w:tc>
      </w:tr>
    </w:tbl>
    <w:p w14:paraId="3D0B4E0A" w14:textId="77777777" w:rsidR="00A13D3F" w:rsidRDefault="00AE3522" w:rsidP="001E56FB">
      <w:pPr>
        <w:pStyle w:val="StyleCaptionBefore6ptAfter6pt"/>
      </w:pPr>
      <w:r>
        <w:t xml:space="preserve">Photo </w:t>
      </w:r>
      <w:r w:rsidR="00B1573F">
        <w:t>5</w:t>
      </w:r>
      <w:r>
        <w:t>. Dubbs Thermal Cracking Unit Lloyd Refinery, Port Credit, Toronto</w:t>
      </w:r>
      <w:r w:rsidR="00E44698">
        <w:fldChar w:fldCharType="begin"/>
      </w:r>
      <w:r w:rsidR="00E44698">
        <w:instrText xml:space="preserve"> XE "</w:instrText>
      </w:r>
      <w:r w:rsidR="00E44698" w:rsidRPr="002B1326">
        <w:instrText>Dubbs Thermal Cracking Unit Lloyd Refinery, Port Credit, Toronto</w:instrText>
      </w:r>
      <w:r w:rsidR="00E44698">
        <w:instrText xml:space="preserve">" </w:instrText>
      </w:r>
      <w:r w:rsidR="00E44698">
        <w:fldChar w:fldCharType="end"/>
      </w:r>
      <w:r>
        <w:t xml:space="preserve"> 1936.</w:t>
      </w:r>
    </w:p>
    <w:p w14:paraId="75BDB46A" w14:textId="77777777" w:rsidR="00562408" w:rsidRDefault="001C45BC" w:rsidP="00A808C1">
      <w:pPr>
        <w:pStyle w:val="Picture"/>
      </w:pPr>
      <w:r>
        <w:rPr>
          <w:noProof/>
          <w:lang w:eastAsia="en-AU"/>
        </w:rPr>
        <w:drawing>
          <wp:inline distT="0" distB="0" distL="0" distR="0" wp14:anchorId="74E007AB" wp14:editId="51931CF0">
            <wp:extent cx="3239789" cy="40042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6448" cy="4086622"/>
                    </a:xfrm>
                    <a:prstGeom prst="rect">
                      <a:avLst/>
                    </a:prstGeom>
                    <a:noFill/>
                  </pic:spPr>
                </pic:pic>
              </a:graphicData>
            </a:graphic>
          </wp:inline>
        </w:drawing>
      </w:r>
    </w:p>
    <w:p w14:paraId="09BF3E19" w14:textId="77777777" w:rsidR="00844952" w:rsidRDefault="00A13D3F" w:rsidP="001E56FB">
      <w:pPr>
        <w:pStyle w:val="Heading1"/>
      </w:pPr>
      <w:r>
        <w:br w:type="page"/>
      </w:r>
      <w:bookmarkStart w:id="5" w:name="_Toc54196721"/>
      <w:r w:rsidR="00844952">
        <w:lastRenderedPageBreak/>
        <w:t>Thermofor Catalytic Cracking</w:t>
      </w:r>
      <w:r w:rsidR="00567A71">
        <w:t xml:space="preserve"> (TCC</w:t>
      </w:r>
      <w:r w:rsidR="007A282E">
        <w:t>)</w:t>
      </w:r>
      <w:bookmarkEnd w:id="5"/>
    </w:p>
    <w:p w14:paraId="08BDF4AA" w14:textId="4D0196FC" w:rsidR="005431C7" w:rsidRDefault="00F051D4" w:rsidP="00A808C1">
      <w:pPr>
        <w:pStyle w:val="BodyText"/>
      </w:pPr>
      <w:r w:rsidRPr="001F4D91">
        <w:t>Refinery units work most easily and reliably when their operations are continuous. Immediately following the successful demonstration of Houdry units</w:t>
      </w:r>
      <w:r w:rsidR="00E44698">
        <w:fldChar w:fldCharType="begin"/>
      </w:r>
      <w:r w:rsidR="00E44698">
        <w:instrText xml:space="preserve"> XE "</w:instrText>
      </w:r>
      <w:r w:rsidR="00E44698" w:rsidRPr="00D40C3A">
        <w:instrText>Houdry units</w:instrText>
      </w:r>
      <w:r w:rsidR="00E44698">
        <w:instrText xml:space="preserve">" </w:instrText>
      </w:r>
      <w:r w:rsidR="00E44698">
        <w:fldChar w:fldCharType="end"/>
      </w:r>
      <w:r w:rsidRPr="001F4D91">
        <w:t xml:space="preserve"> at Beaumont, Texas</w:t>
      </w:r>
      <w:r w:rsidR="00E44698">
        <w:fldChar w:fldCharType="begin"/>
      </w:r>
      <w:r w:rsidR="00E44698">
        <w:instrText xml:space="preserve"> XE "</w:instrText>
      </w:r>
      <w:r w:rsidR="00E44698" w:rsidRPr="0069621C">
        <w:instrText>Beaumont, Texas</w:instrText>
      </w:r>
      <w:r w:rsidR="00E44698">
        <w:instrText xml:space="preserve">" </w:instrText>
      </w:r>
      <w:r w:rsidR="00E44698">
        <w:fldChar w:fldCharType="end"/>
      </w:r>
      <w:r w:rsidRPr="001F4D91">
        <w:t>, Socony-Vacuum</w:t>
      </w:r>
      <w:r w:rsidR="00E44698">
        <w:fldChar w:fldCharType="begin"/>
      </w:r>
      <w:r w:rsidR="00E44698">
        <w:instrText xml:space="preserve"> XE "</w:instrText>
      </w:r>
      <w:r w:rsidR="00E44698" w:rsidRPr="00070B4A">
        <w:instrText>Socony-Vacuum</w:instrText>
      </w:r>
      <w:r w:rsidR="00E44698">
        <w:instrText xml:space="preserve">" </w:instrText>
      </w:r>
      <w:r w:rsidR="00E44698">
        <w:fldChar w:fldCharType="end"/>
      </w:r>
      <w:r w:rsidRPr="001F4D91">
        <w:t xml:space="preserve"> research was underway and Lou Evans</w:t>
      </w:r>
      <w:r w:rsidR="00E44698">
        <w:fldChar w:fldCharType="begin"/>
      </w:r>
      <w:r w:rsidR="00E44698">
        <w:instrText xml:space="preserve"> XE "</w:instrText>
      </w:r>
      <w:r w:rsidR="00E44698" w:rsidRPr="00A26172">
        <w:instrText>Lou Evans</w:instrText>
      </w:r>
      <w:r w:rsidR="00E44698">
        <w:instrText xml:space="preserve">" </w:instrText>
      </w:r>
      <w:r w:rsidR="00E44698">
        <w:fldChar w:fldCharType="end"/>
      </w:r>
      <w:r w:rsidRPr="001F4D91">
        <w:t xml:space="preserve"> was assigned to build a bench-scale continuous catalytic cracking reactor. The Evan’s process included the introduction of catalyst granules</w:t>
      </w:r>
      <w:r w:rsidR="00E44698">
        <w:fldChar w:fldCharType="begin"/>
      </w:r>
      <w:r w:rsidR="00E44698">
        <w:instrText xml:space="preserve"> XE "</w:instrText>
      </w:r>
      <w:r w:rsidR="00E44698" w:rsidRPr="00C12ADF">
        <w:instrText>catalyst granules</w:instrText>
      </w:r>
      <w:r w:rsidR="00E44698">
        <w:instrText xml:space="preserve">" </w:instrText>
      </w:r>
      <w:r w:rsidR="00E44698">
        <w:fldChar w:fldCharType="end"/>
      </w:r>
      <w:r w:rsidRPr="001F4D91">
        <w:t xml:space="preserve"> at the top of a heated vertically mounted reactor tube and removing them from the bottom through star valves. Superheated, vapourised light gas oil</w:t>
      </w:r>
      <w:r w:rsidR="00E44698">
        <w:fldChar w:fldCharType="begin"/>
      </w:r>
      <w:r w:rsidR="00E44698">
        <w:instrText xml:space="preserve"> XE "</w:instrText>
      </w:r>
      <w:r w:rsidR="00E44698" w:rsidRPr="00F76968">
        <w:instrText>light gas oil</w:instrText>
      </w:r>
      <w:r w:rsidR="00E44698">
        <w:instrText xml:space="preserve">" </w:instrText>
      </w:r>
      <w:r w:rsidR="00E44698">
        <w:fldChar w:fldCharType="end"/>
      </w:r>
      <w:r w:rsidRPr="001F4D91">
        <w:t xml:space="preserve"> was then fed to the bottom of the tube and synthetic crude</w:t>
      </w:r>
      <w:r w:rsidR="00E44698">
        <w:fldChar w:fldCharType="begin"/>
      </w:r>
      <w:r w:rsidR="00E44698">
        <w:instrText xml:space="preserve"> XE "</w:instrText>
      </w:r>
      <w:r w:rsidR="00E44698" w:rsidRPr="006E3F2F">
        <w:instrText>synthetic crude</w:instrText>
      </w:r>
      <w:r w:rsidR="00E44698">
        <w:instrText xml:space="preserve">" </w:instrText>
      </w:r>
      <w:r w:rsidR="00E44698">
        <w:fldChar w:fldCharType="end"/>
      </w:r>
      <w:r w:rsidRPr="001F4D91">
        <w:t xml:space="preserve"> </w:t>
      </w:r>
      <w:r w:rsidR="00F75275">
        <w:t>(a wide range of hydrocarbons produced f</w:t>
      </w:r>
      <w:r w:rsidR="00FB0F08">
        <w:t>r</w:t>
      </w:r>
      <w:r w:rsidR="00F75275">
        <w:t xml:space="preserve">om the cracking process) </w:t>
      </w:r>
      <w:r w:rsidRPr="001F4D91">
        <w:t>withdrawn from the top. Coke</w:t>
      </w:r>
      <w:r w:rsidR="00E44698">
        <w:fldChar w:fldCharType="begin"/>
      </w:r>
      <w:r w:rsidR="00E44698">
        <w:instrText xml:space="preserve"> XE "</w:instrText>
      </w:r>
      <w:r w:rsidR="00E44698" w:rsidRPr="00A86EF5">
        <w:instrText>Coke</w:instrText>
      </w:r>
      <w:r w:rsidR="00E44698">
        <w:instrText xml:space="preserve">" </w:instrText>
      </w:r>
      <w:r w:rsidR="00E44698">
        <w:fldChar w:fldCharType="end"/>
      </w:r>
      <w:r w:rsidRPr="001F4D91">
        <w:t xml:space="preserve"> deposited on the catalyst was burned off in a regenerator tube, mounted parallel to the reactor tube, through which catalyst passed on its way back to the top of the reactor. </w:t>
      </w:r>
    </w:p>
    <w:p w14:paraId="7A5FDE58" w14:textId="700FF86C" w:rsidR="00F051D4" w:rsidRPr="001F4D91" w:rsidRDefault="00F051D4" w:rsidP="00A808C1">
      <w:pPr>
        <w:pStyle w:val="BodyText"/>
      </w:pPr>
      <w:r w:rsidRPr="001F4D91">
        <w:t>The results were sufficiently promising that, within months, in the early days on 1940, the design of TCC-1X</w:t>
      </w:r>
      <w:r w:rsidR="00E44698">
        <w:fldChar w:fldCharType="begin"/>
      </w:r>
      <w:r w:rsidR="00E44698">
        <w:instrText xml:space="preserve"> XE "</w:instrText>
      </w:r>
      <w:r w:rsidR="00E44698" w:rsidRPr="00003A75">
        <w:instrText>TCC-1X</w:instrText>
      </w:r>
      <w:r w:rsidR="00E44698">
        <w:instrText xml:space="preserve">" </w:instrText>
      </w:r>
      <w:r w:rsidR="00E44698">
        <w:fldChar w:fldCharType="end"/>
      </w:r>
      <w:r w:rsidRPr="001F4D91">
        <w:t xml:space="preserve"> began. It was to be a semi-commercial unit, the first experimental Thermofor Catalytic Cracking (TCC)</w:t>
      </w:r>
      <w:r w:rsidR="00E44698">
        <w:fldChar w:fldCharType="begin"/>
      </w:r>
      <w:r w:rsidR="00E44698">
        <w:instrText xml:space="preserve"> XE "</w:instrText>
      </w:r>
      <w:r w:rsidR="00E44698" w:rsidRPr="00475135">
        <w:instrText>Thermofor Catalytic Cracking (TCC)</w:instrText>
      </w:r>
      <w:r w:rsidR="00E44698">
        <w:instrText xml:space="preserve">" </w:instrText>
      </w:r>
      <w:r w:rsidR="00E44698">
        <w:fldChar w:fldCharType="end"/>
      </w:r>
      <w:r w:rsidRPr="001F4D91">
        <w:t xml:space="preserve"> Unit. The regeneration of the catalyst would be modified by the use of a kiln mounted above the reactor. The first operational unit was installed at Olean Refinery</w:t>
      </w:r>
      <w:r w:rsidR="00E44698">
        <w:fldChar w:fldCharType="begin"/>
      </w:r>
      <w:r w:rsidR="00E44698">
        <w:instrText xml:space="preserve"> XE "</w:instrText>
      </w:r>
      <w:r w:rsidR="00E44698" w:rsidRPr="00424A90">
        <w:instrText>Olean Refinery</w:instrText>
      </w:r>
      <w:r w:rsidR="00E44698">
        <w:instrText xml:space="preserve">" </w:instrText>
      </w:r>
      <w:r w:rsidR="00E44698">
        <w:fldChar w:fldCharType="end"/>
      </w:r>
      <w:r w:rsidRPr="001F4D91">
        <w:t>. Later versions would be installed at Socony-Vacuum</w:t>
      </w:r>
      <w:r w:rsidR="001D724C">
        <w:fldChar w:fldCharType="begin"/>
      </w:r>
      <w:r w:rsidR="001D724C">
        <w:instrText xml:space="preserve"> XE "</w:instrText>
      </w:r>
      <w:r w:rsidR="001D724C" w:rsidRPr="001D1DCA">
        <w:instrText>Socony-Vacuum</w:instrText>
      </w:r>
      <w:r w:rsidR="001D724C">
        <w:instrText xml:space="preserve">" </w:instrText>
      </w:r>
      <w:r w:rsidR="001D724C">
        <w:fldChar w:fldCharType="end"/>
      </w:r>
      <w:r w:rsidRPr="001F4D91">
        <w:t xml:space="preserve"> refineries at Paulsboro </w:t>
      </w:r>
      <w:r w:rsidR="00FB0F08">
        <w:t>(</w:t>
      </w:r>
      <w:r w:rsidRPr="001F4D91">
        <w:t>New Jersey</w:t>
      </w:r>
      <w:r w:rsidR="00FB0F08">
        <w:t>)</w:t>
      </w:r>
      <w:r w:rsidR="00E44698">
        <w:fldChar w:fldCharType="begin"/>
      </w:r>
      <w:r w:rsidR="00E44698">
        <w:instrText xml:space="preserve"> XE "</w:instrText>
      </w:r>
      <w:r w:rsidR="00E44698" w:rsidRPr="004058F4">
        <w:instrText>Paulsboro</w:instrText>
      </w:r>
      <w:r w:rsidR="007A282E">
        <w:instrText>,</w:instrText>
      </w:r>
      <w:r w:rsidR="00E44698" w:rsidRPr="004058F4">
        <w:instrText xml:space="preserve"> New Jersey</w:instrText>
      </w:r>
      <w:r w:rsidR="00E44698">
        <w:instrText xml:space="preserve">" </w:instrText>
      </w:r>
      <w:r w:rsidR="00E44698">
        <w:fldChar w:fldCharType="end"/>
      </w:r>
      <w:r w:rsidRPr="001F4D91">
        <w:t xml:space="preserve">, Beaumont </w:t>
      </w:r>
      <w:r w:rsidR="00FB0F08">
        <w:t>(</w:t>
      </w:r>
      <w:r w:rsidRPr="001F4D91">
        <w:t>Texas</w:t>
      </w:r>
      <w:r w:rsidR="00FB0F08">
        <w:t>)</w:t>
      </w:r>
      <w:r w:rsidR="00E44698">
        <w:fldChar w:fldCharType="begin"/>
      </w:r>
      <w:r w:rsidR="00E44698">
        <w:instrText xml:space="preserve"> XE "</w:instrText>
      </w:r>
      <w:r w:rsidR="00E44698" w:rsidRPr="00461D85">
        <w:instrText>Beaumont</w:instrText>
      </w:r>
      <w:r w:rsidR="007A282E">
        <w:instrText>,</w:instrText>
      </w:r>
      <w:r w:rsidR="00E44698" w:rsidRPr="00461D85">
        <w:instrText xml:space="preserve"> Texas</w:instrText>
      </w:r>
      <w:r w:rsidR="00E44698">
        <w:instrText xml:space="preserve">" </w:instrText>
      </w:r>
      <w:r w:rsidR="00E44698">
        <w:fldChar w:fldCharType="end"/>
      </w:r>
      <w:r w:rsidRPr="001F4D91">
        <w:t>, and Buffalo</w:t>
      </w:r>
      <w:r w:rsidR="007A282E">
        <w:t xml:space="preserve"> </w:t>
      </w:r>
      <w:r w:rsidR="00FB0F08">
        <w:t>(</w:t>
      </w:r>
      <w:r w:rsidRPr="001F4D91">
        <w:t>New York</w:t>
      </w:r>
      <w:r w:rsidR="00FB0F08">
        <w:t>)</w:t>
      </w:r>
      <w:r w:rsidR="00E44698">
        <w:fldChar w:fldCharType="begin"/>
      </w:r>
      <w:r w:rsidR="00E44698">
        <w:instrText xml:space="preserve"> XE "</w:instrText>
      </w:r>
      <w:r w:rsidR="00E44698" w:rsidRPr="001C0CDC">
        <w:instrText>Buffalo</w:instrText>
      </w:r>
      <w:r w:rsidR="007A282E">
        <w:instrText xml:space="preserve">, </w:instrText>
      </w:r>
      <w:r w:rsidR="00E44698" w:rsidRPr="001C0CDC">
        <w:instrText>New York</w:instrText>
      </w:r>
      <w:r w:rsidR="00E44698">
        <w:instrText xml:space="preserve">" </w:instrText>
      </w:r>
      <w:r w:rsidR="00E44698">
        <w:fldChar w:fldCharType="end"/>
      </w:r>
      <w:r w:rsidRPr="001F4D91">
        <w:t>.</w:t>
      </w:r>
      <w:r w:rsidR="005A078E">
        <w:rPr>
          <w:rStyle w:val="EndnoteReference"/>
        </w:rPr>
        <w:endnoteReference w:id="6"/>
      </w:r>
    </w:p>
    <w:p w14:paraId="4AE1C5D6" w14:textId="07D8E0DF" w:rsidR="00844952" w:rsidRPr="001F4D91" w:rsidRDefault="00844952" w:rsidP="00A808C1">
      <w:pPr>
        <w:pStyle w:val="BodyText"/>
      </w:pPr>
      <w:r w:rsidRPr="001F4D91">
        <w:t>The facilities and techniques required for the operation of the Thermofor catalytic cracking process</w:t>
      </w:r>
      <w:r w:rsidR="00BD42C7">
        <w:fldChar w:fldCharType="begin"/>
      </w:r>
      <w:r w:rsidR="00BD42C7">
        <w:instrText xml:space="preserve"> XE "</w:instrText>
      </w:r>
      <w:r w:rsidR="00BD42C7" w:rsidRPr="00E272E8">
        <w:instrText>Thermofor catalytic cracking process</w:instrText>
      </w:r>
      <w:r w:rsidR="00BD42C7">
        <w:instrText xml:space="preserve">" </w:instrText>
      </w:r>
      <w:r w:rsidR="00BD42C7">
        <w:fldChar w:fldCharType="end"/>
      </w:r>
      <w:r w:rsidRPr="001F4D91">
        <w:t xml:space="preserve"> are shown in simplified form in the adjoining diagram</w:t>
      </w:r>
      <w:r w:rsidR="00567A71" w:rsidRPr="001F4D91">
        <w:t xml:space="preserve"> (Fig.</w:t>
      </w:r>
      <w:r w:rsidR="005431C7">
        <w:t xml:space="preserve"> </w:t>
      </w:r>
      <w:r w:rsidR="00567A71" w:rsidRPr="001F4D91">
        <w:t>1.)</w:t>
      </w:r>
      <w:r w:rsidRPr="001F4D91">
        <w:t xml:space="preserve"> In this process, feedstock is heated, partially fractionated to remove tar</w:t>
      </w:r>
      <w:r w:rsidR="008C5DF3">
        <w:fldChar w:fldCharType="begin"/>
      </w:r>
      <w:r w:rsidR="008C5DF3">
        <w:instrText xml:space="preserve"> XE "</w:instrText>
      </w:r>
      <w:r w:rsidR="008C5DF3" w:rsidRPr="00FD0277">
        <w:instrText>tar</w:instrText>
      </w:r>
      <w:r w:rsidR="008C5DF3">
        <w:instrText xml:space="preserve">" </w:instrText>
      </w:r>
      <w:r w:rsidR="008C5DF3">
        <w:fldChar w:fldCharType="end"/>
      </w:r>
      <w:r w:rsidRPr="001F4D91">
        <w:t xml:space="preserve">, and </w:t>
      </w:r>
      <w:r w:rsidR="00944F5B">
        <w:t xml:space="preserve">then </w:t>
      </w:r>
      <w:r w:rsidRPr="001F4D91">
        <w:t>is further heated prior to introduction into the reactor. In the reactor, cracking is accomplished by contacting the ascending oil vapo</w:t>
      </w:r>
      <w:r w:rsidR="00567A71" w:rsidRPr="001F4D91">
        <w:t>u</w:t>
      </w:r>
      <w:r w:rsidRPr="001F4D91">
        <w:t>rs with descending zeolite</w:t>
      </w:r>
      <w:r w:rsidR="00BD42C7">
        <w:fldChar w:fldCharType="begin"/>
      </w:r>
      <w:r w:rsidR="00BD42C7">
        <w:instrText xml:space="preserve"> XE "</w:instrText>
      </w:r>
      <w:r w:rsidR="00BD42C7" w:rsidRPr="00C40CE8">
        <w:instrText>zeolite</w:instrText>
      </w:r>
      <w:r w:rsidR="00BD42C7">
        <w:instrText xml:space="preserve">" </w:instrText>
      </w:r>
      <w:r w:rsidR="00BD42C7">
        <w:fldChar w:fldCharType="end"/>
      </w:r>
      <w:r w:rsidRPr="001F4D91">
        <w:t xml:space="preserve"> clay catalyst</w:t>
      </w:r>
      <w:r w:rsidR="00BD42C7">
        <w:fldChar w:fldCharType="begin"/>
      </w:r>
      <w:r w:rsidR="00BD42C7">
        <w:instrText xml:space="preserve"> XE "</w:instrText>
      </w:r>
      <w:r w:rsidR="00BD42C7" w:rsidRPr="008D2D49">
        <w:instrText>clay catalyst</w:instrText>
      </w:r>
      <w:r w:rsidR="00BD42C7">
        <w:instrText xml:space="preserve">" </w:instrText>
      </w:r>
      <w:r w:rsidR="00BD42C7">
        <w:fldChar w:fldCharType="end"/>
      </w:r>
      <w:r w:rsidRPr="001F4D91">
        <w:t xml:space="preserve"> in the form of small pellets or beads. The inactive catalyst removed from the bottom of the reactor is lifted by elevators to the top of the regenerator, or Thermofor kiln. As the catalyst descends in the regenerator, carbonaceous deposits </w:t>
      </w:r>
      <w:r w:rsidR="00567A71" w:rsidRPr="001F4D91">
        <w:t xml:space="preserve">are burn off </w:t>
      </w:r>
      <w:r w:rsidRPr="001F4D91">
        <w:t>with air restor</w:t>
      </w:r>
      <w:r w:rsidR="00567A71" w:rsidRPr="001F4D91">
        <w:t>ing</w:t>
      </w:r>
      <w:r w:rsidRPr="001F4D91">
        <w:t xml:space="preserve"> </w:t>
      </w:r>
      <w:r w:rsidR="00567A71" w:rsidRPr="001F4D91">
        <w:t xml:space="preserve">catalyst </w:t>
      </w:r>
      <w:r w:rsidRPr="001F4D91">
        <w:t>activity. Regenerated catalyst removed from the bottom of the kiln is conveyed by a second elevator to the top of the reactor to complete the cycle of catalyst handling.</w:t>
      </w:r>
    </w:p>
    <w:p w14:paraId="526F83EC" w14:textId="77777777" w:rsidR="00844952" w:rsidRPr="001F4D91" w:rsidRDefault="00844952" w:rsidP="00A808C1">
      <w:pPr>
        <w:pStyle w:val="BodyText"/>
      </w:pPr>
      <w:r w:rsidRPr="001F4D91">
        <w:t xml:space="preserve">The </w:t>
      </w:r>
      <w:r w:rsidR="00567A71" w:rsidRPr="001F4D91">
        <w:t xml:space="preserve">hydrocarbon </w:t>
      </w:r>
      <w:r w:rsidRPr="001F4D91">
        <w:t>stream leaving the reactor and containing cracked products</w:t>
      </w:r>
      <w:r w:rsidR="00E44698">
        <w:fldChar w:fldCharType="begin"/>
      </w:r>
      <w:r w:rsidR="00E44698">
        <w:instrText xml:space="preserve"> XE "</w:instrText>
      </w:r>
      <w:r w:rsidR="00E44698" w:rsidRPr="00B61FA8">
        <w:instrText>cracked products</w:instrText>
      </w:r>
      <w:r w:rsidR="00E44698">
        <w:instrText xml:space="preserve">" </w:instrText>
      </w:r>
      <w:r w:rsidR="00E44698">
        <w:fldChar w:fldCharType="end"/>
      </w:r>
      <w:r w:rsidRPr="001F4D91">
        <w:t xml:space="preserve"> and unconverted gas oil</w:t>
      </w:r>
      <w:r w:rsidR="00E44698">
        <w:fldChar w:fldCharType="begin"/>
      </w:r>
      <w:r w:rsidR="00E44698">
        <w:instrText xml:space="preserve"> XE "</w:instrText>
      </w:r>
      <w:r w:rsidR="00E44698" w:rsidRPr="00E56B7A">
        <w:instrText>gas oil</w:instrText>
      </w:r>
      <w:r w:rsidR="00E44698">
        <w:instrText xml:space="preserve">" </w:instrText>
      </w:r>
      <w:r w:rsidR="00E44698">
        <w:fldChar w:fldCharType="end"/>
      </w:r>
      <w:r w:rsidRPr="001F4D91">
        <w:t xml:space="preserve"> is charged to a fractionator</w:t>
      </w:r>
      <w:r w:rsidR="00E44698">
        <w:fldChar w:fldCharType="begin"/>
      </w:r>
      <w:r w:rsidR="00E44698">
        <w:instrText xml:space="preserve"> XE "</w:instrText>
      </w:r>
      <w:r w:rsidR="00E44698" w:rsidRPr="00932CDF">
        <w:instrText>fractionator</w:instrText>
      </w:r>
      <w:r w:rsidR="00E44698">
        <w:instrText xml:space="preserve">" </w:instrText>
      </w:r>
      <w:r w:rsidR="00E44698">
        <w:fldChar w:fldCharType="end"/>
      </w:r>
      <w:r w:rsidRPr="001F4D91">
        <w:t xml:space="preserve"> for separation into various grades of naphtha</w:t>
      </w:r>
      <w:r w:rsidR="00E44698">
        <w:fldChar w:fldCharType="begin"/>
      </w:r>
      <w:r w:rsidR="00E44698">
        <w:instrText xml:space="preserve"> XE "</w:instrText>
      </w:r>
      <w:r w:rsidR="00E44698" w:rsidRPr="00C041DC">
        <w:instrText>naphtha</w:instrText>
      </w:r>
      <w:r w:rsidR="00E44698">
        <w:instrText xml:space="preserve">" </w:instrText>
      </w:r>
      <w:r w:rsidR="00E44698">
        <w:fldChar w:fldCharType="end"/>
      </w:r>
      <w:r w:rsidRPr="001F4D91">
        <w:t>, gas oil, and gas containing the light hydrocarbons</w:t>
      </w:r>
      <w:r w:rsidR="00E44698">
        <w:fldChar w:fldCharType="begin"/>
      </w:r>
      <w:r w:rsidR="00E44698">
        <w:instrText xml:space="preserve"> XE "</w:instrText>
      </w:r>
      <w:r w:rsidR="00E44698" w:rsidRPr="006439FE">
        <w:instrText>light hydrocarbons</w:instrText>
      </w:r>
      <w:r w:rsidR="00E44698">
        <w:instrText xml:space="preserve">" </w:instrText>
      </w:r>
      <w:r w:rsidR="00E44698">
        <w:fldChar w:fldCharType="end"/>
      </w:r>
      <w:r w:rsidRPr="001F4D91">
        <w:t>. The gas constitutes the source of butylene</w:t>
      </w:r>
      <w:r w:rsidR="00E44698">
        <w:fldChar w:fldCharType="begin"/>
      </w:r>
      <w:r w:rsidR="00E44698">
        <w:instrText xml:space="preserve"> XE "</w:instrText>
      </w:r>
      <w:r w:rsidR="00E44698" w:rsidRPr="007B6FAB">
        <w:instrText>butylene</w:instrText>
      </w:r>
      <w:r w:rsidR="00E44698">
        <w:instrText xml:space="preserve">" </w:instrText>
      </w:r>
      <w:r w:rsidR="00E44698">
        <w:fldChar w:fldCharType="end"/>
      </w:r>
      <w:r w:rsidRPr="001F4D91">
        <w:t xml:space="preserve"> and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whereas the light naphtha</w:t>
      </w:r>
      <w:r w:rsidR="00E44698">
        <w:fldChar w:fldCharType="begin"/>
      </w:r>
      <w:r w:rsidR="00E44698">
        <w:instrText xml:space="preserve"> XE "</w:instrText>
      </w:r>
      <w:r w:rsidR="00E44698" w:rsidRPr="00245A6E">
        <w:instrText>light naphtha</w:instrText>
      </w:r>
      <w:r w:rsidR="00E44698">
        <w:instrText xml:space="preserve">" </w:instrText>
      </w:r>
      <w:r w:rsidR="00E44698">
        <w:fldChar w:fldCharType="end"/>
      </w:r>
      <w:r w:rsidRPr="001F4D91">
        <w:t xml:space="preserve"> is further processed for use in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w:t>
      </w:r>
      <w:r w:rsidR="00567A71" w:rsidRPr="001F4D91">
        <w:t xml:space="preserve"> [The butylene and isobutane</w:t>
      </w:r>
      <w:r w:rsidR="00BD42C7">
        <w:fldChar w:fldCharType="begin"/>
      </w:r>
      <w:r w:rsidR="00BD42C7">
        <w:instrText xml:space="preserve"> XE "</w:instrText>
      </w:r>
      <w:r w:rsidR="00BD42C7" w:rsidRPr="00FC73B5">
        <w:instrText>isobutane</w:instrText>
      </w:r>
      <w:r w:rsidR="00BD42C7">
        <w:instrText xml:space="preserve">" </w:instrText>
      </w:r>
      <w:r w:rsidR="00BD42C7">
        <w:fldChar w:fldCharType="end"/>
      </w:r>
      <w:r w:rsidR="00567A71" w:rsidRPr="001F4D91">
        <w:t xml:space="preserve"> are valuable feedstocks for the </w:t>
      </w:r>
      <w:r w:rsidR="007A282E">
        <w:t>a</w:t>
      </w:r>
      <w:r w:rsidR="00567A71" w:rsidRPr="001F4D91">
        <w:t>lkylation process</w:t>
      </w:r>
      <w:r w:rsidR="00A26763">
        <w:fldChar w:fldCharType="begin"/>
      </w:r>
      <w:r w:rsidR="00A26763">
        <w:instrText xml:space="preserve"> XE "</w:instrText>
      </w:r>
      <w:r w:rsidR="007A282E">
        <w:instrText>a</w:instrText>
      </w:r>
      <w:r w:rsidR="00A26763" w:rsidRPr="00A03A08">
        <w:instrText>lkylation process</w:instrText>
      </w:r>
      <w:r w:rsidR="00A26763">
        <w:instrText xml:space="preserve">" </w:instrText>
      </w:r>
      <w:r w:rsidR="00A26763">
        <w:fldChar w:fldCharType="end"/>
      </w:r>
      <w:r w:rsidR="00567A71" w:rsidRPr="001F4D91">
        <w:t>, and butyl rubber</w:t>
      </w:r>
      <w:r w:rsidR="00E44698">
        <w:fldChar w:fldCharType="begin"/>
      </w:r>
      <w:r w:rsidR="00E44698">
        <w:instrText xml:space="preserve"> XE "</w:instrText>
      </w:r>
      <w:r w:rsidR="00E44698" w:rsidRPr="007C53E5">
        <w:instrText>butyl rubber</w:instrText>
      </w:r>
      <w:r w:rsidR="00E44698">
        <w:instrText xml:space="preserve">" </w:instrText>
      </w:r>
      <w:r w:rsidR="00E44698">
        <w:fldChar w:fldCharType="end"/>
      </w:r>
      <w:r w:rsidR="00567A71" w:rsidRPr="001F4D91">
        <w:t xml:space="preserve"> production]. </w:t>
      </w:r>
    </w:p>
    <w:p w14:paraId="1B24E521" w14:textId="77777777" w:rsidR="00844952" w:rsidRPr="001F4D91" w:rsidRDefault="00844952" w:rsidP="00A808C1">
      <w:pPr>
        <w:pStyle w:val="BodyText"/>
      </w:pPr>
      <w:r w:rsidRPr="001F4D91">
        <w:t>This operation yields aviation base stocks having leaded (4 ml TEL/USG) octane ratings from 94 to 97 depending on the nature of the gas oil charge stock. The aviation base stocks require little or no finishing treatment to meet gum</w:t>
      </w:r>
      <w:r w:rsidR="00E44698">
        <w:fldChar w:fldCharType="begin"/>
      </w:r>
      <w:r w:rsidR="00E44698">
        <w:instrText xml:space="preserve"> XE "</w:instrText>
      </w:r>
      <w:r w:rsidR="00E44698" w:rsidRPr="00394F25">
        <w:instrText>gum</w:instrText>
      </w:r>
      <w:r w:rsidR="00E44698">
        <w:instrText xml:space="preserve">" </w:instrText>
      </w:r>
      <w:r w:rsidR="00E44698">
        <w:fldChar w:fldCharType="end"/>
      </w:r>
      <w:r w:rsidRPr="001F4D91">
        <w:t>, colour</w:t>
      </w:r>
      <w:r w:rsidR="00E44698">
        <w:fldChar w:fldCharType="begin"/>
      </w:r>
      <w:r w:rsidR="00E44698">
        <w:instrText xml:space="preserve"> XE "</w:instrText>
      </w:r>
      <w:r w:rsidR="00E44698" w:rsidRPr="000F61BC">
        <w:instrText>colour</w:instrText>
      </w:r>
      <w:r w:rsidR="00E44698">
        <w:instrText xml:space="preserve">" </w:instrText>
      </w:r>
      <w:r w:rsidR="00E44698">
        <w:fldChar w:fldCharType="end"/>
      </w:r>
      <w:r w:rsidRPr="001F4D91">
        <w:t xml:space="preserve"> and sulphur</w:t>
      </w:r>
      <w:r w:rsidR="00E44698">
        <w:fldChar w:fldCharType="begin"/>
      </w:r>
      <w:r w:rsidR="00E44698">
        <w:instrText xml:space="preserve"> XE "</w:instrText>
      </w:r>
      <w:r w:rsidR="00E44698" w:rsidRPr="005371A2">
        <w:instrText>sulphur</w:instrText>
      </w:r>
      <w:r w:rsidR="00E44698">
        <w:instrText xml:space="preserve">" </w:instrText>
      </w:r>
      <w:r w:rsidR="00E44698">
        <w:fldChar w:fldCharType="end"/>
      </w:r>
      <w:r w:rsidRPr="001F4D91">
        <w:t xml:space="preserve"> specifications.</w:t>
      </w:r>
    </w:p>
    <w:p w14:paraId="7176E825" w14:textId="1735A598" w:rsidR="00844952" w:rsidRPr="001F4D91" w:rsidRDefault="00844952" w:rsidP="00A808C1">
      <w:pPr>
        <w:pStyle w:val="BodyText"/>
      </w:pPr>
      <w:r w:rsidRPr="001F4D91">
        <w:t>Thermofor Catalytic Cracking (TCC)</w:t>
      </w:r>
      <w:r w:rsidR="00E44698">
        <w:fldChar w:fldCharType="begin"/>
      </w:r>
      <w:r w:rsidR="00E44698">
        <w:instrText xml:space="preserve"> XE "</w:instrText>
      </w:r>
      <w:r w:rsidR="00E44698" w:rsidRPr="00475135">
        <w:instrText>Thermofor Catalytic Cracking (TCC)</w:instrText>
      </w:r>
      <w:r w:rsidR="00E44698">
        <w:instrText xml:space="preserve">" </w:instrText>
      </w:r>
      <w:r w:rsidR="00E44698">
        <w:fldChar w:fldCharType="end"/>
      </w:r>
      <w:r w:rsidRPr="001F4D91">
        <w:t xml:space="preserve"> was favoured by Socony-Vacuum Oil Co.</w:t>
      </w:r>
      <w:r w:rsidR="007A282E">
        <w:fldChar w:fldCharType="begin"/>
      </w:r>
      <w:r w:rsidR="007A282E">
        <w:instrText xml:space="preserve"> XE "</w:instrText>
      </w:r>
      <w:r w:rsidR="007A282E" w:rsidRPr="004D4150">
        <w:instrText>Socony-Vacuum Oil Co.</w:instrText>
      </w:r>
      <w:r w:rsidR="007A282E">
        <w:instrText xml:space="preserve">" </w:instrText>
      </w:r>
      <w:r w:rsidR="007A282E">
        <w:fldChar w:fldCharType="end"/>
      </w:r>
      <w:r w:rsidR="00580186">
        <w:t xml:space="preserve"> </w:t>
      </w:r>
      <w:r w:rsidRPr="001F4D91">
        <w:t xml:space="preserve">– it was to also be this </w:t>
      </w:r>
      <w:r w:rsidR="00580186">
        <w:t>Paulsboro</w:t>
      </w:r>
      <w:r w:rsidR="00A26763">
        <w:fldChar w:fldCharType="begin"/>
      </w:r>
      <w:r w:rsidR="00A26763">
        <w:instrText xml:space="preserve"> XE "</w:instrText>
      </w:r>
      <w:r w:rsidR="00A26763" w:rsidRPr="00CD103D">
        <w:instrText>Paulsboro</w:instrText>
      </w:r>
      <w:r w:rsidR="00A26763">
        <w:instrText xml:space="preserve">" </w:instrText>
      </w:r>
      <w:r w:rsidR="00A26763">
        <w:fldChar w:fldCharType="end"/>
      </w:r>
      <w:r w:rsidR="00580186">
        <w:t xml:space="preserve"> </w:t>
      </w:r>
      <w:r w:rsidRPr="001F4D91">
        <w:t xml:space="preserve">plant where TCC developments and research for Socony-Vacuum </w:t>
      </w:r>
      <w:r w:rsidR="00944F5B">
        <w:t>(</w:t>
      </w:r>
      <w:r w:rsidRPr="001F4D91">
        <w:t>later Mobil</w:t>
      </w:r>
      <w:r w:rsidR="00944F5B">
        <w:t>),</w:t>
      </w:r>
      <w:r w:rsidR="00A26763">
        <w:fldChar w:fldCharType="begin"/>
      </w:r>
      <w:r w:rsidR="00A26763">
        <w:instrText xml:space="preserve"> XE "</w:instrText>
      </w:r>
      <w:r w:rsidR="00A26763" w:rsidRPr="00672AF4">
        <w:instrText>Mobil</w:instrText>
      </w:r>
      <w:r w:rsidR="00A26763">
        <w:instrText xml:space="preserve">" </w:instrText>
      </w:r>
      <w:r w:rsidR="00A26763">
        <w:fldChar w:fldCharType="end"/>
      </w:r>
      <w:r w:rsidRPr="001F4D91">
        <w:t xml:space="preserve"> would be done. </w:t>
      </w:r>
    </w:p>
    <w:p w14:paraId="79B4C661" w14:textId="65D249AC" w:rsidR="00F051D4" w:rsidRPr="001F4D91" w:rsidRDefault="00F051D4" w:rsidP="00A808C1">
      <w:pPr>
        <w:pStyle w:val="BodyText"/>
      </w:pPr>
      <w:r w:rsidRPr="001F4D91">
        <w:t xml:space="preserve">There would be many modifications to the design; the </w:t>
      </w:r>
      <w:r w:rsidR="00944F5B">
        <w:t>‘</w:t>
      </w:r>
      <w:r w:rsidRPr="001F4D91">
        <w:t>star valves</w:t>
      </w:r>
      <w:r w:rsidR="00944F5B">
        <w:t>’</w:t>
      </w:r>
      <w:r w:rsidRPr="001F4D91">
        <w:t xml:space="preserve"> would be replaced by the ‘seal leg’</w:t>
      </w:r>
      <w:r w:rsidR="00944F5B">
        <w:t>.</w:t>
      </w:r>
    </w:p>
    <w:p w14:paraId="272B69A8" w14:textId="77777777" w:rsidR="00C5449B" w:rsidRPr="001F4D91" w:rsidRDefault="00F051D4" w:rsidP="00A808C1">
      <w:pPr>
        <w:pStyle w:val="BodyText"/>
      </w:pPr>
      <w:r w:rsidRPr="001F4D91">
        <w:t>Then first commercial TCC was built at Beaumont Refinery</w:t>
      </w:r>
      <w:r w:rsidR="00A26763">
        <w:fldChar w:fldCharType="begin"/>
      </w:r>
      <w:r w:rsidR="00A26763">
        <w:instrText xml:space="preserve"> XE "</w:instrText>
      </w:r>
      <w:r w:rsidR="00A26763" w:rsidRPr="001649EC">
        <w:instrText>Beaumont Refinery</w:instrText>
      </w:r>
      <w:r w:rsidR="00A26763">
        <w:instrText xml:space="preserve">" </w:instrText>
      </w:r>
      <w:r w:rsidR="00A26763">
        <w:fldChar w:fldCharType="end"/>
      </w:r>
      <w:r w:rsidRPr="001F4D91">
        <w:t xml:space="preserve"> in 1943, the reactor was 11.5 feet (3.5 metres) in diameter; it stood 200 feet (61 metres) high with two bucket elevators, each carrying 150 tons of catalyst per hour, one to the catalyst hopper above the reactor, and the other to the top of the regeneration kiln. With a nominal capacity of 10,000 barrels per day, it was the first of 35 units erected in the next five years by Socony-Vacuum</w:t>
      </w:r>
      <w:r w:rsidR="00E44698">
        <w:fldChar w:fldCharType="begin"/>
      </w:r>
      <w:r w:rsidR="00E44698">
        <w:instrText xml:space="preserve"> XE "</w:instrText>
      </w:r>
      <w:r w:rsidR="00E44698" w:rsidRPr="00070B4A">
        <w:instrText>Socony-Vacuum</w:instrText>
      </w:r>
      <w:r w:rsidR="00E44698">
        <w:instrText xml:space="preserve">" </w:instrText>
      </w:r>
      <w:r w:rsidR="00E44698">
        <w:fldChar w:fldCharType="end"/>
      </w:r>
      <w:r w:rsidRPr="001F4D91">
        <w:t>, Sun Oil</w:t>
      </w:r>
      <w:r w:rsidR="00A26763">
        <w:fldChar w:fldCharType="begin"/>
      </w:r>
      <w:r w:rsidR="00A26763">
        <w:instrText xml:space="preserve"> XE "</w:instrText>
      </w:r>
      <w:r w:rsidR="00A26763" w:rsidRPr="0077794E">
        <w:instrText>Sun Oil</w:instrText>
      </w:r>
      <w:r w:rsidR="00A26763">
        <w:instrText xml:space="preserve">" </w:instrText>
      </w:r>
      <w:r w:rsidR="00A26763">
        <w:fldChar w:fldCharType="end"/>
      </w:r>
      <w:r w:rsidRPr="001F4D91">
        <w:t xml:space="preserve"> and other refiners under licence. In 1944 and 1945, the TCC units based on Houdry’s experimental work and designed by Socony-Vacuum engineers, contributed to the gasoline essential to the Allied Forces in World War II.</w:t>
      </w:r>
    </w:p>
    <w:p w14:paraId="47811398" w14:textId="77777777" w:rsidR="00562408" w:rsidRDefault="00562408" w:rsidP="001E56FB">
      <w:pPr>
        <w:pStyle w:val="Caption"/>
      </w:pPr>
      <w:r>
        <w:lastRenderedPageBreak/>
        <w:t xml:space="preserve">Photo </w:t>
      </w:r>
      <w:r w:rsidR="00B1573F">
        <w:t>6</w:t>
      </w:r>
      <w:r>
        <w:t>. The first commercial TCC unit Socony-Vacuum Refinery Beaumont, Texas</w:t>
      </w:r>
      <w:r w:rsidR="00A26763">
        <w:fldChar w:fldCharType="begin"/>
      </w:r>
      <w:r w:rsidR="00A26763">
        <w:instrText xml:space="preserve"> XE "</w:instrText>
      </w:r>
      <w:r w:rsidR="00A26763" w:rsidRPr="000157C4">
        <w:instrText>Socony-Vacuum Refinery Beaumont, Texas</w:instrText>
      </w:r>
      <w:r w:rsidR="00A26763">
        <w:instrText xml:space="preserve">" </w:instrText>
      </w:r>
      <w:r w:rsidR="00A26763">
        <w:fldChar w:fldCharType="end"/>
      </w:r>
      <w:r>
        <w:t xml:space="preserve"> 1943</w:t>
      </w:r>
    </w:p>
    <w:p w14:paraId="3DD98596" w14:textId="77777777" w:rsidR="00562408" w:rsidRPr="00562408" w:rsidRDefault="001C45BC" w:rsidP="00A808C1">
      <w:pPr>
        <w:pStyle w:val="Picture"/>
      </w:pPr>
      <w:r>
        <w:rPr>
          <w:noProof/>
          <w:lang w:eastAsia="en-AU"/>
        </w:rPr>
        <w:drawing>
          <wp:inline distT="0" distB="0" distL="0" distR="0" wp14:anchorId="13C9F9BC" wp14:editId="014F9C45">
            <wp:extent cx="5228492" cy="6437725"/>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6987" cy="6472811"/>
                    </a:xfrm>
                    <a:prstGeom prst="rect">
                      <a:avLst/>
                    </a:prstGeom>
                    <a:noFill/>
                  </pic:spPr>
                </pic:pic>
              </a:graphicData>
            </a:graphic>
          </wp:inline>
        </w:drawing>
      </w:r>
    </w:p>
    <w:p w14:paraId="5CE69D63" w14:textId="77777777" w:rsidR="00844952" w:rsidRPr="001F4D91" w:rsidRDefault="00844952" w:rsidP="00A808C1">
      <w:pPr>
        <w:pStyle w:val="BodyText"/>
      </w:pPr>
      <w:r w:rsidRPr="001F4D91">
        <w:t xml:space="preserve">In 1943 there were significant development in equipment and also catalysts. These were: </w:t>
      </w:r>
    </w:p>
    <w:p w14:paraId="1630CD43" w14:textId="77777777" w:rsidR="00844952" w:rsidRPr="00562408" w:rsidRDefault="00844952" w:rsidP="002631D7">
      <w:pPr>
        <w:pStyle w:val="BodyText1dot"/>
        <w:ind w:left="357" w:hanging="357"/>
        <w:jc w:val="left"/>
        <w:rPr>
          <w:sz w:val="24"/>
          <w:szCs w:val="24"/>
        </w:rPr>
      </w:pPr>
      <w:r w:rsidRPr="00562408">
        <w:rPr>
          <w:sz w:val="24"/>
          <w:szCs w:val="24"/>
        </w:rPr>
        <w:t>Invention of the bead catalyst</w:t>
      </w:r>
      <w:r w:rsidR="00A26763">
        <w:rPr>
          <w:sz w:val="24"/>
          <w:szCs w:val="24"/>
        </w:rPr>
        <w:fldChar w:fldCharType="begin"/>
      </w:r>
      <w:r w:rsidR="00A26763">
        <w:instrText xml:space="preserve"> XE "</w:instrText>
      </w:r>
      <w:r w:rsidR="00A26763" w:rsidRPr="00116B35">
        <w:rPr>
          <w:sz w:val="24"/>
          <w:szCs w:val="24"/>
        </w:rPr>
        <w:instrText>bead catalyst</w:instrText>
      </w:r>
      <w:r w:rsidR="00A26763">
        <w:instrText xml:space="preserve">" </w:instrText>
      </w:r>
      <w:r w:rsidR="00A26763">
        <w:rPr>
          <w:sz w:val="24"/>
          <w:szCs w:val="24"/>
        </w:rPr>
        <w:fldChar w:fldCharType="end"/>
      </w:r>
    </w:p>
    <w:p w14:paraId="693F4533" w14:textId="77777777" w:rsidR="00844952" w:rsidRPr="00562408" w:rsidRDefault="00844952" w:rsidP="002631D7">
      <w:pPr>
        <w:pStyle w:val="BodyText1dot"/>
        <w:ind w:left="357" w:hanging="357"/>
        <w:jc w:val="left"/>
        <w:rPr>
          <w:sz w:val="24"/>
          <w:szCs w:val="24"/>
        </w:rPr>
      </w:pPr>
      <w:r w:rsidRPr="00562408">
        <w:rPr>
          <w:sz w:val="24"/>
          <w:szCs w:val="24"/>
        </w:rPr>
        <w:t>Application of improved processing techniques in the treating step.</w:t>
      </w:r>
    </w:p>
    <w:p w14:paraId="3B4EA8C5" w14:textId="77777777" w:rsidR="00562408" w:rsidRDefault="00844952" w:rsidP="002631D7">
      <w:pPr>
        <w:pStyle w:val="BodyText1dot"/>
        <w:ind w:left="357" w:hanging="357"/>
        <w:jc w:val="left"/>
        <w:rPr>
          <w:sz w:val="24"/>
          <w:szCs w:val="24"/>
        </w:rPr>
      </w:pPr>
      <w:r w:rsidRPr="00562408">
        <w:rPr>
          <w:sz w:val="24"/>
          <w:szCs w:val="24"/>
        </w:rPr>
        <w:t>Extension of TCC processing to include a wide variety of charging stocks, other than gas oils</w:t>
      </w:r>
      <w:r w:rsidR="00A26763">
        <w:rPr>
          <w:sz w:val="24"/>
          <w:szCs w:val="24"/>
        </w:rPr>
        <w:fldChar w:fldCharType="begin"/>
      </w:r>
      <w:r w:rsidR="00A26763">
        <w:instrText xml:space="preserve"> XE "</w:instrText>
      </w:r>
      <w:r w:rsidR="00A26763" w:rsidRPr="005F7FDF">
        <w:rPr>
          <w:sz w:val="24"/>
          <w:szCs w:val="24"/>
        </w:rPr>
        <w:instrText>gas oils</w:instrText>
      </w:r>
      <w:r w:rsidR="00A26763">
        <w:instrText xml:space="preserve">" </w:instrText>
      </w:r>
      <w:r w:rsidR="00A26763">
        <w:rPr>
          <w:sz w:val="24"/>
          <w:szCs w:val="24"/>
        </w:rPr>
        <w:fldChar w:fldCharType="end"/>
      </w:r>
      <w:r w:rsidRPr="00562408">
        <w:rPr>
          <w:sz w:val="24"/>
          <w:szCs w:val="24"/>
        </w:rPr>
        <w:t>, well suited for aviation production.</w:t>
      </w:r>
    </w:p>
    <w:p w14:paraId="53AD4EFA" w14:textId="77777777" w:rsidR="002047E1" w:rsidRDefault="00562408" w:rsidP="002631D7">
      <w:pPr>
        <w:pStyle w:val="Caption"/>
        <w:jc w:val="left"/>
      </w:pPr>
      <w:r>
        <w:rPr>
          <w:szCs w:val="24"/>
        </w:rPr>
        <w:br w:type="page"/>
      </w:r>
      <w:r w:rsidR="00011B96" w:rsidRPr="0070514F">
        <w:lastRenderedPageBreak/>
        <w:t xml:space="preserve">Figure </w:t>
      </w:r>
      <w:r w:rsidR="00A82CC8">
        <w:rPr>
          <w:noProof/>
        </w:rPr>
        <w:fldChar w:fldCharType="begin"/>
      </w:r>
      <w:r w:rsidR="00A82CC8">
        <w:rPr>
          <w:noProof/>
        </w:rPr>
        <w:instrText xml:space="preserve"> SEQ Figure \* ARABIC </w:instrText>
      </w:r>
      <w:r w:rsidR="00A82CC8">
        <w:rPr>
          <w:noProof/>
        </w:rPr>
        <w:fldChar w:fldCharType="separate"/>
      </w:r>
      <w:r w:rsidR="00DB10F2">
        <w:rPr>
          <w:noProof/>
        </w:rPr>
        <w:t>1</w:t>
      </w:r>
      <w:r w:rsidR="00A82CC8">
        <w:rPr>
          <w:noProof/>
        </w:rPr>
        <w:fldChar w:fldCharType="end"/>
      </w:r>
      <w:r w:rsidR="00011B96" w:rsidRPr="0070514F">
        <w:t>. TCC Process</w:t>
      </w:r>
    </w:p>
    <w:p w14:paraId="3ABBBC9D" w14:textId="77777777" w:rsidR="00011B96" w:rsidRPr="0070514F" w:rsidRDefault="002047E1" w:rsidP="001E56FB">
      <w:pPr>
        <w:pStyle w:val="Caption"/>
      </w:pPr>
      <w:r w:rsidRPr="002047E1">
        <w:rPr>
          <w:noProof/>
          <w:lang w:eastAsia="en-AU"/>
        </w:rPr>
        <w:drawing>
          <wp:inline distT="0" distB="0" distL="0" distR="0" wp14:anchorId="76592F2E" wp14:editId="5673DBD0">
            <wp:extent cx="4942857" cy="3685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2857" cy="3685714"/>
                    </a:xfrm>
                    <a:prstGeom prst="rect">
                      <a:avLst/>
                    </a:prstGeom>
                  </pic:spPr>
                </pic:pic>
              </a:graphicData>
            </a:graphic>
          </wp:inline>
        </w:drawing>
      </w:r>
      <w:r w:rsidR="00A26763">
        <w:fldChar w:fldCharType="begin"/>
      </w:r>
      <w:r w:rsidR="00A26763">
        <w:instrText xml:space="preserve"> XE "</w:instrText>
      </w:r>
      <w:r w:rsidR="00A26763" w:rsidRPr="001A731E">
        <w:instrText>TCC Process</w:instrText>
      </w:r>
      <w:r w:rsidR="00A26763">
        <w:instrText xml:space="preserve">" </w:instrText>
      </w:r>
      <w:r w:rsidR="00A26763">
        <w:fldChar w:fldCharType="end"/>
      </w:r>
    </w:p>
    <w:p w14:paraId="4F3FAD2C" w14:textId="77777777" w:rsidR="00844952" w:rsidRPr="001F4D91" w:rsidRDefault="00844952" w:rsidP="00A808C1">
      <w:pPr>
        <w:pStyle w:val="BodyText"/>
      </w:pPr>
      <w:r w:rsidRPr="001F4D91">
        <w:t>The other significant feature of this TCC process was the production of light hydrocarbon gases in particular</w:t>
      </w:r>
      <w:r w:rsidR="005431C7">
        <w:t>,</w:t>
      </w:r>
      <w:r w:rsidRPr="001F4D91">
        <w:t xml:space="preserve">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such as Propylene</w:t>
      </w:r>
      <w:r w:rsidR="00A26763">
        <w:fldChar w:fldCharType="begin"/>
      </w:r>
      <w:r w:rsidR="00A26763">
        <w:instrText xml:space="preserve"> XE "</w:instrText>
      </w:r>
      <w:r w:rsidR="00A26763" w:rsidRPr="000D57FA">
        <w:instrText>Propylene</w:instrText>
      </w:r>
      <w:r w:rsidR="00A26763">
        <w:instrText xml:space="preserve">" </w:instrText>
      </w:r>
      <w:r w:rsidR="00A26763">
        <w:fldChar w:fldCharType="end"/>
      </w:r>
      <w:r w:rsidRPr="001F4D91">
        <w:t xml:space="preserve"> and Butenes</w:t>
      </w:r>
      <w:r w:rsidR="00A26763">
        <w:fldChar w:fldCharType="begin"/>
      </w:r>
      <w:r w:rsidR="00A26763">
        <w:instrText xml:space="preserve"> XE "</w:instrText>
      </w:r>
      <w:r w:rsidR="00A26763" w:rsidRPr="00BB5121">
        <w:instrText>Butenes</w:instrText>
      </w:r>
      <w:r w:rsidR="00A26763">
        <w:instrText xml:space="preserve">" </w:instrText>
      </w:r>
      <w:r w:rsidR="00A26763">
        <w:fldChar w:fldCharType="end"/>
      </w:r>
      <w:r w:rsidRPr="001F4D91">
        <w:t xml:space="preserve"> which were essential for the </w:t>
      </w:r>
      <w:r w:rsidR="00F60D36">
        <w:t>a</w:t>
      </w:r>
      <w:r w:rsidRPr="001F4D91">
        <w:t>lkylation process</w:t>
      </w:r>
      <w:r w:rsidR="00A26763">
        <w:fldChar w:fldCharType="begin"/>
      </w:r>
      <w:r w:rsidR="00A26763">
        <w:instrText xml:space="preserve"> XE "</w:instrText>
      </w:r>
      <w:r w:rsidR="00F60D36">
        <w:instrText>a</w:instrText>
      </w:r>
      <w:r w:rsidR="00A26763" w:rsidRPr="00A03A08">
        <w:instrText>lkylation process</w:instrText>
      </w:r>
      <w:r w:rsidR="00A26763">
        <w:instrText xml:space="preserve">" </w:instrText>
      </w:r>
      <w:r w:rsidR="00A26763">
        <w:fldChar w:fldCharType="end"/>
      </w:r>
      <w:r w:rsidRPr="001F4D91">
        <w:t xml:space="preserve">. </w:t>
      </w:r>
    </w:p>
    <w:p w14:paraId="58E35E87" w14:textId="52003404" w:rsidR="00844952" w:rsidRPr="001F4D91" w:rsidRDefault="00844952" w:rsidP="00A808C1">
      <w:pPr>
        <w:pStyle w:val="BodyText"/>
      </w:pPr>
      <w:r w:rsidRPr="001F4D91">
        <w:t>While the major feedstock was gas oil</w:t>
      </w:r>
      <w:r w:rsidR="00E44698">
        <w:fldChar w:fldCharType="begin"/>
      </w:r>
      <w:r w:rsidR="00E44698">
        <w:instrText xml:space="preserve"> XE "</w:instrText>
      </w:r>
      <w:r w:rsidR="00E44698" w:rsidRPr="00E56B7A">
        <w:instrText>gas oil</w:instrText>
      </w:r>
      <w:r w:rsidR="00E44698">
        <w:instrText xml:space="preserve">" </w:instrText>
      </w:r>
      <w:r w:rsidR="00E44698">
        <w:fldChar w:fldCharType="end"/>
      </w:r>
      <w:r w:rsidRPr="001F4D91">
        <w:t>, developmental work showed that other charge stocks could be used. The most interesting of these were light and heavy naphthas</w:t>
      </w:r>
      <w:r w:rsidR="001D724C">
        <w:fldChar w:fldCharType="begin"/>
      </w:r>
      <w:r w:rsidR="001D724C">
        <w:instrText xml:space="preserve"> XE "</w:instrText>
      </w:r>
      <w:r w:rsidR="001D724C" w:rsidRPr="00AA5D3B">
        <w:instrText>heavy naphthas</w:instrText>
      </w:r>
      <w:r w:rsidR="001D724C">
        <w:instrText xml:space="preserve">" </w:instrText>
      </w:r>
      <w:r w:rsidR="001D724C">
        <w:fldChar w:fldCharType="end"/>
      </w:r>
      <w:r w:rsidRPr="001F4D91">
        <w:t>. Catalytic reforming</w:t>
      </w:r>
      <w:r w:rsidR="00BD42C7">
        <w:fldChar w:fldCharType="begin"/>
      </w:r>
      <w:r w:rsidR="00BD42C7">
        <w:instrText xml:space="preserve"> XE "</w:instrText>
      </w:r>
      <w:r w:rsidR="00BD42C7" w:rsidRPr="00C07F44">
        <w:instrText>Catalytic reforming</w:instrText>
      </w:r>
      <w:r w:rsidR="00BD42C7">
        <w:instrText xml:space="preserve">" </w:instrText>
      </w:r>
      <w:r w:rsidR="00BD42C7">
        <w:fldChar w:fldCharType="end"/>
      </w:r>
      <w:r w:rsidRPr="001F4D91">
        <w:t xml:space="preserve"> of these stocks in TCC units over bead catalysts produced exceptionally high yields of aviation base stocks with leaded octane ratings of 98 to 100 (Aviation Motor Method 1-C</w:t>
      </w:r>
      <w:r w:rsidR="00A26763">
        <w:fldChar w:fldCharType="begin"/>
      </w:r>
      <w:r w:rsidR="00A26763">
        <w:instrText xml:space="preserve"> XE "</w:instrText>
      </w:r>
      <w:r w:rsidR="00A26763" w:rsidRPr="00772E16">
        <w:instrText>Aviation Motor Method 1-C</w:instrText>
      </w:r>
      <w:r w:rsidR="00A26763">
        <w:instrText xml:space="preserve">" </w:instrText>
      </w:r>
      <w:r w:rsidR="00A26763">
        <w:fldChar w:fldCharType="end"/>
      </w:r>
      <w:r w:rsidRPr="001F4D91">
        <w:t>). The products ha</w:t>
      </w:r>
      <w:r w:rsidR="00E57529">
        <w:t>d</w:t>
      </w:r>
      <w:r w:rsidRPr="001F4D91">
        <w:t xml:space="preserve"> well balance boiling ranges and met all other aviation gasoline specifications</w:t>
      </w:r>
      <w:r w:rsidR="00F60D36">
        <w:fldChar w:fldCharType="begin"/>
      </w:r>
      <w:r w:rsidR="00F60D36">
        <w:instrText xml:space="preserve"> XE "</w:instrText>
      </w:r>
      <w:r w:rsidR="00F60D36" w:rsidRPr="00ED6D20">
        <w:instrText>aviation gasoline specifications</w:instrText>
      </w:r>
      <w:r w:rsidR="00F60D36">
        <w:instrText xml:space="preserve">" </w:instrText>
      </w:r>
      <w:r w:rsidR="00F60D36">
        <w:fldChar w:fldCharType="end"/>
      </w:r>
      <w:r w:rsidRPr="001F4D91">
        <w:t xml:space="preserve">, hence </w:t>
      </w:r>
      <w:r w:rsidRPr="001D724C">
        <w:t>may be considered</w:t>
      </w:r>
      <w:r w:rsidRPr="001F4D91">
        <w:t xml:space="preserve"> as excellent aviation fuels by themselves, being equal to or superior to Alkylate</w:t>
      </w:r>
      <w:r w:rsidR="00E44698">
        <w:fldChar w:fldCharType="begin"/>
      </w:r>
      <w:r w:rsidR="00E44698">
        <w:instrText xml:space="preserve"> XE "</w:instrText>
      </w:r>
      <w:r w:rsidR="00E44698" w:rsidRPr="00D46BFB">
        <w:instrText>Alkylate</w:instrText>
      </w:r>
      <w:r w:rsidR="00E44698">
        <w:instrText xml:space="preserve">" </w:instrText>
      </w:r>
      <w:r w:rsidR="00E44698">
        <w:fldChar w:fldCharType="end"/>
      </w:r>
      <w:r w:rsidRPr="001F4D91">
        <w:t xml:space="preserve"> and similar synthetic fuels in many respects. </w:t>
      </w:r>
      <w:r w:rsidR="00931F7A" w:rsidRPr="001F4D91">
        <w:t>Thus,</w:t>
      </w:r>
      <w:r w:rsidRPr="001F4D91">
        <w:t xml:space="preserve"> the TCC process opened up another field of processing which c</w:t>
      </w:r>
      <w:r w:rsidR="00E57529">
        <w:t>ould</w:t>
      </w:r>
      <w:r w:rsidRPr="001F4D91">
        <w:t xml:space="preserve"> be done more effectively by catalytic than by conventional thermal means. TCC processing could also be extended to a variety of processed naphthas - these included products obtained by thermal reforming</w:t>
      </w:r>
      <w:r w:rsidR="00BD42C7">
        <w:fldChar w:fldCharType="begin"/>
      </w:r>
      <w:r w:rsidR="00BD42C7">
        <w:instrText xml:space="preserve"> XE "</w:instrText>
      </w:r>
      <w:r w:rsidR="00BD42C7" w:rsidRPr="00844E74">
        <w:instrText>thermal reforming</w:instrText>
      </w:r>
      <w:r w:rsidR="00BD42C7">
        <w:instrText xml:space="preserve">" </w:instrText>
      </w:r>
      <w:r w:rsidR="00BD42C7">
        <w:fldChar w:fldCharType="end"/>
      </w:r>
      <w:r w:rsidRPr="001F4D91">
        <w:t>, polyforming</w:t>
      </w:r>
      <w:r w:rsidR="00BD42C7">
        <w:fldChar w:fldCharType="begin"/>
      </w:r>
      <w:r w:rsidR="00BD42C7">
        <w:instrText xml:space="preserve"> XE "</w:instrText>
      </w:r>
      <w:r w:rsidR="00BD42C7" w:rsidRPr="009C27E2">
        <w:instrText>polyforming</w:instrText>
      </w:r>
      <w:r w:rsidR="00BD42C7">
        <w:instrText xml:space="preserve">" </w:instrText>
      </w:r>
      <w:r w:rsidR="00BD42C7">
        <w:fldChar w:fldCharType="end"/>
      </w:r>
      <w:r w:rsidRPr="001F4D91">
        <w:t xml:space="preserve"> and hydroforming</w:t>
      </w:r>
      <w:r w:rsidR="00BD42C7">
        <w:fldChar w:fldCharType="begin"/>
      </w:r>
      <w:r w:rsidR="00BD42C7">
        <w:instrText xml:space="preserve"> XE "</w:instrText>
      </w:r>
      <w:r w:rsidR="00BD42C7" w:rsidRPr="003C6199">
        <w:instrText>hydroforming</w:instrText>
      </w:r>
      <w:r w:rsidR="00BD42C7">
        <w:instrText xml:space="preserve">" </w:instrText>
      </w:r>
      <w:r w:rsidR="00BD42C7">
        <w:fldChar w:fldCharType="end"/>
      </w:r>
      <w:r w:rsidRPr="001F4D91">
        <w:t xml:space="preserve"> of virgin naphthas</w:t>
      </w:r>
      <w:r w:rsidR="00BD42C7">
        <w:fldChar w:fldCharType="begin"/>
      </w:r>
      <w:r w:rsidR="00BD42C7">
        <w:instrText xml:space="preserve"> XE "</w:instrText>
      </w:r>
      <w:r w:rsidR="00BD42C7" w:rsidRPr="002619C2">
        <w:instrText>virgin naphthas</w:instrText>
      </w:r>
      <w:r w:rsidR="00BD42C7">
        <w:instrText xml:space="preserve">" </w:instrText>
      </w:r>
      <w:r w:rsidR="00BD42C7">
        <w:fldChar w:fldCharType="end"/>
      </w:r>
      <w:r w:rsidRPr="001F4D91">
        <w:t xml:space="preserve"> to yield high quality aviation base stocks</w:t>
      </w:r>
      <w:r w:rsidR="001D724C">
        <w:fldChar w:fldCharType="begin"/>
      </w:r>
      <w:r w:rsidR="001D724C">
        <w:instrText xml:space="preserve"> XE "</w:instrText>
      </w:r>
      <w:r w:rsidR="001D724C" w:rsidRPr="00E064C2">
        <w:instrText>aviation base stocks</w:instrText>
      </w:r>
      <w:r w:rsidR="001D724C">
        <w:instrText xml:space="preserve">" </w:instrText>
      </w:r>
      <w:r w:rsidR="001D724C">
        <w:fldChar w:fldCharType="end"/>
      </w:r>
      <w:r w:rsidRPr="001F4D91">
        <w:t>.</w:t>
      </w:r>
    </w:p>
    <w:p w14:paraId="25AE5050" w14:textId="77777777" w:rsidR="00844952" w:rsidRPr="001F4D91" w:rsidRDefault="00844952" w:rsidP="00A808C1">
      <w:pPr>
        <w:pStyle w:val="BodyText"/>
      </w:pPr>
      <w:r w:rsidRPr="001F4D91">
        <w:t>In 1943 the TCC process was in operation or under construction at the following major oil companies:</w:t>
      </w:r>
    </w:p>
    <w:p w14:paraId="2B4BDCCA" w14:textId="77777777" w:rsidR="00D30345" w:rsidRDefault="00D30345" w:rsidP="00A808C1">
      <w:pPr>
        <w:pStyle w:val="BodyText12pt2pt"/>
        <w:sectPr w:rsidR="00D30345" w:rsidSect="00423C4C">
          <w:footerReference w:type="first" r:id="rId17"/>
          <w:endnotePr>
            <w:numFmt w:val="decimal"/>
          </w:endnotePr>
          <w:pgSz w:w="11907" w:h="16839" w:code="9"/>
          <w:pgMar w:top="1701" w:right="1134" w:bottom="1701" w:left="1701" w:header="567" w:footer="851" w:gutter="0"/>
          <w:cols w:space="360"/>
          <w:titlePg/>
        </w:sectPr>
      </w:pPr>
    </w:p>
    <w:p w14:paraId="1861EF0D" w14:textId="77777777" w:rsidR="00844952" w:rsidRPr="001F4D91" w:rsidRDefault="00844952" w:rsidP="00A808C1">
      <w:pPr>
        <w:pStyle w:val="BodyText12pt2pt"/>
      </w:pPr>
      <w:r w:rsidRPr="001F4D91">
        <w:t>Magnolia Petroleum Company</w:t>
      </w:r>
      <w:r w:rsidR="00A26763">
        <w:fldChar w:fldCharType="begin"/>
      </w:r>
      <w:r w:rsidR="00A26763">
        <w:instrText xml:space="preserve"> XE "</w:instrText>
      </w:r>
      <w:r w:rsidR="00A26763" w:rsidRPr="00FF3B25">
        <w:instrText>Magnolia Petroleum Company</w:instrText>
      </w:r>
      <w:r w:rsidR="00A26763">
        <w:instrText xml:space="preserve">" </w:instrText>
      </w:r>
      <w:r w:rsidR="00A26763">
        <w:fldChar w:fldCharType="end"/>
      </w:r>
    </w:p>
    <w:p w14:paraId="001C8C02" w14:textId="77777777" w:rsidR="00844952" w:rsidRPr="001F4D91" w:rsidRDefault="00844952" w:rsidP="00A808C1">
      <w:pPr>
        <w:pStyle w:val="BodyText12pt2pt"/>
      </w:pPr>
      <w:r w:rsidRPr="001F4D91">
        <w:t>Gulf Oil Corporation</w:t>
      </w:r>
      <w:r w:rsidR="00A26763">
        <w:fldChar w:fldCharType="begin"/>
      </w:r>
      <w:r w:rsidR="00A26763">
        <w:instrText xml:space="preserve"> XE "</w:instrText>
      </w:r>
      <w:r w:rsidR="00A26763" w:rsidRPr="000A3B67">
        <w:instrText>Gulf Oil Corporation</w:instrText>
      </w:r>
      <w:r w:rsidR="00A26763">
        <w:instrText xml:space="preserve">" </w:instrText>
      </w:r>
      <w:r w:rsidR="00A26763">
        <w:fldChar w:fldCharType="end"/>
      </w:r>
      <w:r w:rsidRPr="001F4D91">
        <w:t xml:space="preserve"> </w:t>
      </w:r>
    </w:p>
    <w:p w14:paraId="6233EABD" w14:textId="77777777" w:rsidR="00844952" w:rsidRPr="001F4D91" w:rsidRDefault="00844952" w:rsidP="00A808C1">
      <w:pPr>
        <w:pStyle w:val="BodyText12pt2pt"/>
      </w:pPr>
      <w:r w:rsidRPr="001F4D91">
        <w:t>The Pure Oil Company</w:t>
      </w:r>
      <w:r w:rsidR="00A26763">
        <w:fldChar w:fldCharType="begin"/>
      </w:r>
      <w:r w:rsidR="00A26763">
        <w:instrText xml:space="preserve"> XE "</w:instrText>
      </w:r>
      <w:r w:rsidR="00A26763" w:rsidRPr="000B7D21">
        <w:instrText>The Pure Oil Company</w:instrText>
      </w:r>
      <w:r w:rsidR="00A26763">
        <w:instrText xml:space="preserve">" </w:instrText>
      </w:r>
      <w:r w:rsidR="00A26763">
        <w:fldChar w:fldCharType="end"/>
      </w:r>
    </w:p>
    <w:p w14:paraId="7CC12F79" w14:textId="77777777" w:rsidR="00844952" w:rsidRPr="001F4D91" w:rsidRDefault="00844952" w:rsidP="00A808C1">
      <w:pPr>
        <w:pStyle w:val="BodyText12pt2pt"/>
      </w:pPr>
      <w:r w:rsidRPr="001F4D91">
        <w:t>Sinclair Refining Company</w:t>
      </w:r>
      <w:r w:rsidR="00A26763">
        <w:fldChar w:fldCharType="begin"/>
      </w:r>
      <w:r w:rsidR="00A26763">
        <w:instrText xml:space="preserve"> XE "</w:instrText>
      </w:r>
      <w:r w:rsidR="00A26763" w:rsidRPr="00EE7A97">
        <w:instrText>Sinclair Refining Company</w:instrText>
      </w:r>
      <w:r w:rsidR="00A26763">
        <w:instrText xml:space="preserve">" </w:instrText>
      </w:r>
      <w:r w:rsidR="00A26763">
        <w:fldChar w:fldCharType="end"/>
      </w:r>
    </w:p>
    <w:p w14:paraId="1A4722E1" w14:textId="77777777" w:rsidR="00844952" w:rsidRPr="001F4D91" w:rsidRDefault="00844952" w:rsidP="00A808C1">
      <w:pPr>
        <w:pStyle w:val="BodyText12pt2pt"/>
      </w:pPr>
      <w:r w:rsidRPr="001F4D91">
        <w:t>General Petroleum Corporation</w:t>
      </w:r>
      <w:r w:rsidR="00A26763">
        <w:fldChar w:fldCharType="begin"/>
      </w:r>
      <w:r w:rsidR="00A26763">
        <w:instrText xml:space="preserve"> XE "</w:instrText>
      </w:r>
      <w:r w:rsidR="00A26763" w:rsidRPr="00C702A5">
        <w:instrText>General Petroleum Corporation</w:instrText>
      </w:r>
      <w:r w:rsidR="00A26763">
        <w:instrText xml:space="preserve">" </w:instrText>
      </w:r>
      <w:r w:rsidR="00A26763">
        <w:fldChar w:fldCharType="end"/>
      </w:r>
    </w:p>
    <w:p w14:paraId="3611D733" w14:textId="77777777" w:rsidR="00844952" w:rsidRPr="001F4D91" w:rsidRDefault="00844952" w:rsidP="00A808C1">
      <w:pPr>
        <w:pStyle w:val="BodyText12pt2pt"/>
      </w:pPr>
      <w:r w:rsidRPr="001F4D91">
        <w:t>Continental Oil Company</w:t>
      </w:r>
      <w:r w:rsidR="00A26763">
        <w:fldChar w:fldCharType="begin"/>
      </w:r>
      <w:r w:rsidR="00A26763">
        <w:instrText xml:space="preserve"> XE "</w:instrText>
      </w:r>
      <w:r w:rsidR="00A26763" w:rsidRPr="00CF058F">
        <w:instrText>Continental Oil Company</w:instrText>
      </w:r>
      <w:r w:rsidR="00A26763">
        <w:instrText xml:space="preserve">" </w:instrText>
      </w:r>
      <w:r w:rsidR="00A26763">
        <w:fldChar w:fldCharType="end"/>
      </w:r>
    </w:p>
    <w:p w14:paraId="6579819D" w14:textId="77777777" w:rsidR="00844952" w:rsidRPr="001F4D91" w:rsidRDefault="00844952" w:rsidP="00A808C1">
      <w:pPr>
        <w:pStyle w:val="BodyText12pt2pt"/>
      </w:pPr>
      <w:r w:rsidRPr="001F4D91">
        <w:t>Crown Central Petroleum Corporation</w:t>
      </w:r>
      <w:r w:rsidR="00A26763">
        <w:fldChar w:fldCharType="begin"/>
      </w:r>
      <w:r w:rsidR="00A26763">
        <w:instrText xml:space="preserve"> XE "</w:instrText>
      </w:r>
      <w:r w:rsidR="00A26763" w:rsidRPr="00C533DB">
        <w:instrText>Crown Central Petroleum Corporation</w:instrText>
      </w:r>
      <w:r w:rsidR="00A26763">
        <w:instrText xml:space="preserve">" </w:instrText>
      </w:r>
      <w:r w:rsidR="00A26763">
        <w:fldChar w:fldCharType="end"/>
      </w:r>
    </w:p>
    <w:p w14:paraId="016E45D2" w14:textId="77777777" w:rsidR="00844952" w:rsidRPr="001F4D91" w:rsidRDefault="00844952" w:rsidP="00A808C1">
      <w:pPr>
        <w:pStyle w:val="BodyText12pt2pt"/>
      </w:pPr>
      <w:r w:rsidRPr="001F4D91">
        <w:t>Ashland Oil &amp; Refining Company</w:t>
      </w:r>
      <w:r w:rsidR="00A26763">
        <w:fldChar w:fldCharType="begin"/>
      </w:r>
      <w:r w:rsidR="00A26763">
        <w:instrText xml:space="preserve"> XE "</w:instrText>
      </w:r>
      <w:r w:rsidR="00A26763" w:rsidRPr="00E048D7">
        <w:instrText>Ashland Oil &amp; Refining Company</w:instrText>
      </w:r>
      <w:r w:rsidR="00A26763">
        <w:instrText xml:space="preserve">" </w:instrText>
      </w:r>
      <w:r w:rsidR="00A26763">
        <w:fldChar w:fldCharType="end"/>
      </w:r>
    </w:p>
    <w:p w14:paraId="7E793E56" w14:textId="77777777" w:rsidR="00844952" w:rsidRPr="001F4D91" w:rsidRDefault="00844952" w:rsidP="00A808C1">
      <w:pPr>
        <w:pStyle w:val="BodyText12pt2pt"/>
      </w:pPr>
      <w:r w:rsidRPr="001F4D91">
        <w:t>Socony-Vacuum Lubrite Division</w:t>
      </w:r>
      <w:r w:rsidR="00A26763">
        <w:fldChar w:fldCharType="begin"/>
      </w:r>
      <w:r w:rsidR="00A26763">
        <w:instrText xml:space="preserve"> XE "</w:instrText>
      </w:r>
      <w:r w:rsidR="00A26763" w:rsidRPr="00E207B3">
        <w:instrText>Socony-Vacuum Lubrite Division</w:instrText>
      </w:r>
      <w:r w:rsidR="00A26763">
        <w:instrText xml:space="preserve">" </w:instrText>
      </w:r>
      <w:r w:rsidR="00A26763">
        <w:fldChar w:fldCharType="end"/>
      </w:r>
    </w:p>
    <w:p w14:paraId="0C595A2A" w14:textId="77777777" w:rsidR="00844952" w:rsidRPr="001F4D91" w:rsidRDefault="00844952" w:rsidP="00A808C1">
      <w:pPr>
        <w:pStyle w:val="BodyText12pt2pt"/>
      </w:pPr>
      <w:r w:rsidRPr="001F4D91">
        <w:t>Richfield Oil Company</w:t>
      </w:r>
      <w:r w:rsidR="00A26763">
        <w:fldChar w:fldCharType="begin"/>
      </w:r>
      <w:r w:rsidR="00A26763">
        <w:instrText xml:space="preserve"> XE "</w:instrText>
      </w:r>
      <w:r w:rsidR="00A26763" w:rsidRPr="00AA60C6">
        <w:instrText>Richfield Oil Company</w:instrText>
      </w:r>
      <w:r w:rsidR="00A26763">
        <w:instrText xml:space="preserve">" </w:instrText>
      </w:r>
      <w:r w:rsidR="00A26763">
        <w:fldChar w:fldCharType="end"/>
      </w:r>
    </w:p>
    <w:p w14:paraId="5AE4B215" w14:textId="77777777" w:rsidR="00844952" w:rsidRPr="001F4D91" w:rsidRDefault="00844952" w:rsidP="00A808C1">
      <w:pPr>
        <w:pStyle w:val="BodyText12pt2pt"/>
      </w:pPr>
      <w:r w:rsidRPr="001F4D91">
        <w:t>Union Oil Company of California</w:t>
      </w:r>
      <w:r w:rsidR="00A26763">
        <w:fldChar w:fldCharType="begin"/>
      </w:r>
      <w:r w:rsidR="00A26763">
        <w:instrText xml:space="preserve"> XE "</w:instrText>
      </w:r>
      <w:r w:rsidR="00A26763" w:rsidRPr="00A214B3">
        <w:instrText>Union Oil Company of California</w:instrText>
      </w:r>
      <w:r w:rsidR="00A26763">
        <w:instrText xml:space="preserve">" </w:instrText>
      </w:r>
      <w:r w:rsidR="00A26763">
        <w:fldChar w:fldCharType="end"/>
      </w:r>
    </w:p>
    <w:p w14:paraId="1290ABA5" w14:textId="77777777" w:rsidR="00844952" w:rsidRPr="001F4D91" w:rsidRDefault="00844952" w:rsidP="00A808C1">
      <w:pPr>
        <w:pStyle w:val="BodyText12pt2pt"/>
      </w:pPr>
      <w:r w:rsidRPr="001F4D91">
        <w:t>Socony-Vacuum Oil Company, Inc.</w:t>
      </w:r>
      <w:r w:rsidR="00A26763">
        <w:fldChar w:fldCharType="begin"/>
      </w:r>
      <w:r w:rsidR="00A26763">
        <w:instrText xml:space="preserve"> XE "</w:instrText>
      </w:r>
      <w:r w:rsidR="00A26763" w:rsidRPr="00DE735C">
        <w:instrText>Socony-Vacuum Oil Company, Inc.</w:instrText>
      </w:r>
      <w:r w:rsidR="00A26763">
        <w:instrText xml:space="preserve">" </w:instrText>
      </w:r>
      <w:r w:rsidR="00A26763">
        <w:fldChar w:fldCharType="end"/>
      </w:r>
      <w:r w:rsidRPr="001F4D91">
        <w:t xml:space="preserve"> (Mobil</w:t>
      </w:r>
      <w:r w:rsidR="00A26763">
        <w:fldChar w:fldCharType="begin"/>
      </w:r>
      <w:r w:rsidR="00A26763">
        <w:instrText xml:space="preserve"> XE "</w:instrText>
      </w:r>
      <w:r w:rsidR="00A26763" w:rsidRPr="00672AF4">
        <w:instrText>Mobil</w:instrText>
      </w:r>
      <w:r w:rsidR="00A26763">
        <w:instrText xml:space="preserve">" </w:instrText>
      </w:r>
      <w:r w:rsidR="00A26763">
        <w:fldChar w:fldCharType="end"/>
      </w:r>
      <w:r w:rsidRPr="001F4D91">
        <w:t>)</w:t>
      </w:r>
    </w:p>
    <w:p w14:paraId="53158E84" w14:textId="77777777" w:rsidR="00844952" w:rsidRPr="001F4D91" w:rsidRDefault="00844952" w:rsidP="00A808C1">
      <w:pPr>
        <w:pStyle w:val="BodyText12pt2pt"/>
      </w:pPr>
      <w:r w:rsidRPr="001F4D91">
        <w:t>Standard Oil Company of California</w:t>
      </w:r>
      <w:r w:rsidR="00A26763">
        <w:fldChar w:fldCharType="begin"/>
      </w:r>
      <w:r w:rsidR="00A26763">
        <w:instrText xml:space="preserve"> XE "</w:instrText>
      </w:r>
      <w:r w:rsidR="00A26763" w:rsidRPr="00E835C9">
        <w:instrText>Standard Oil Company of California</w:instrText>
      </w:r>
      <w:r w:rsidR="00A26763">
        <w:instrText xml:space="preserve">" </w:instrText>
      </w:r>
      <w:r w:rsidR="00A26763">
        <w:fldChar w:fldCharType="end"/>
      </w:r>
      <w:r w:rsidRPr="001F4D91">
        <w:t xml:space="preserve"> (Chevron</w:t>
      </w:r>
      <w:r w:rsidR="00A26763">
        <w:fldChar w:fldCharType="begin"/>
      </w:r>
      <w:r w:rsidR="00A26763">
        <w:instrText xml:space="preserve"> XE "</w:instrText>
      </w:r>
      <w:r w:rsidR="00A26763" w:rsidRPr="00D62EC9">
        <w:instrText>Chevron</w:instrText>
      </w:r>
      <w:r w:rsidR="00A26763">
        <w:instrText xml:space="preserve">" </w:instrText>
      </w:r>
      <w:r w:rsidR="00A26763">
        <w:fldChar w:fldCharType="end"/>
      </w:r>
      <w:r w:rsidRPr="001F4D91">
        <w:t>)</w:t>
      </w:r>
    </w:p>
    <w:p w14:paraId="7D0932EB" w14:textId="77777777" w:rsidR="00844952" w:rsidRPr="001F4D91" w:rsidRDefault="00844952" w:rsidP="00A808C1">
      <w:pPr>
        <w:pStyle w:val="BodyText12pt2pt"/>
      </w:pPr>
      <w:r w:rsidRPr="001F4D91">
        <w:t>Tide Water Oil Company</w:t>
      </w:r>
      <w:r w:rsidR="00A26763">
        <w:fldChar w:fldCharType="begin"/>
      </w:r>
      <w:r w:rsidR="00A26763">
        <w:instrText xml:space="preserve"> XE "</w:instrText>
      </w:r>
      <w:r w:rsidR="00A26763" w:rsidRPr="006372F8">
        <w:instrText>Tide Water Oil Company</w:instrText>
      </w:r>
      <w:r w:rsidR="00A26763">
        <w:instrText xml:space="preserve">" </w:instrText>
      </w:r>
      <w:r w:rsidR="00A26763">
        <w:fldChar w:fldCharType="end"/>
      </w:r>
    </w:p>
    <w:p w14:paraId="64F360D2" w14:textId="77777777" w:rsidR="00844952" w:rsidRPr="001F4D91" w:rsidRDefault="00844952" w:rsidP="00A808C1">
      <w:pPr>
        <w:pStyle w:val="BodyText12pt2pt"/>
      </w:pPr>
      <w:r w:rsidRPr="001F4D91">
        <w:t>Sun Oil Company</w:t>
      </w:r>
      <w:r w:rsidR="00A26763">
        <w:fldChar w:fldCharType="begin"/>
      </w:r>
      <w:r w:rsidR="00A26763">
        <w:instrText xml:space="preserve"> XE "</w:instrText>
      </w:r>
      <w:r w:rsidR="00A26763" w:rsidRPr="00A361F7">
        <w:instrText>Sun Oil Company</w:instrText>
      </w:r>
      <w:r w:rsidR="00A26763">
        <w:instrText xml:space="preserve">" </w:instrText>
      </w:r>
      <w:r w:rsidR="00A26763">
        <w:fldChar w:fldCharType="end"/>
      </w:r>
      <w:r w:rsidRPr="001F4D91">
        <w:t xml:space="preserve"> </w:t>
      </w:r>
    </w:p>
    <w:p w14:paraId="67D65771" w14:textId="77777777" w:rsidR="00D30345" w:rsidRDefault="00D30345" w:rsidP="00C5449B">
      <w:pPr>
        <w:pStyle w:val="Heading7"/>
        <w:framePr w:w="0" w:hSpace="0" w:wrap="auto" w:vAnchor="margin" w:hAnchor="text" w:xAlign="left" w:yAlign="inline" w:anchorLock="1"/>
        <w:sectPr w:rsidR="00D30345" w:rsidSect="00D30345">
          <w:endnotePr>
            <w:numFmt w:val="decimal"/>
          </w:endnotePr>
          <w:type w:val="continuous"/>
          <w:pgSz w:w="11907" w:h="16839" w:code="9"/>
          <w:pgMar w:top="1701" w:right="1134" w:bottom="1701" w:left="1701" w:header="567" w:footer="851" w:gutter="0"/>
          <w:cols w:num="2" w:space="720"/>
          <w:titlePg/>
        </w:sectPr>
      </w:pPr>
    </w:p>
    <w:p w14:paraId="24E56D42" w14:textId="77777777" w:rsidR="00C5449B" w:rsidRDefault="00C5449B" w:rsidP="00C5449B">
      <w:pPr>
        <w:pStyle w:val="Heading7"/>
        <w:framePr w:wrap="around"/>
      </w:pPr>
      <w:r>
        <w:lastRenderedPageBreak/>
        <w:t>Quality of TCC Gasoline</w:t>
      </w:r>
      <w:r w:rsidR="00C97723">
        <w:rPr>
          <w:rStyle w:val="EndnoteReference"/>
        </w:rPr>
        <w:endnoteReference w:id="7"/>
      </w:r>
    </w:p>
    <w:p w14:paraId="109D4356" w14:textId="77777777" w:rsidR="00C5449B" w:rsidRPr="001F4D91" w:rsidRDefault="00C5449B" w:rsidP="00A808C1">
      <w:pPr>
        <w:pStyle w:val="BodyText"/>
      </w:pPr>
      <w:r w:rsidRPr="001F4D91">
        <w:t>The motor gasolines</w:t>
      </w:r>
      <w:r w:rsidR="00BD42C7">
        <w:fldChar w:fldCharType="begin"/>
      </w:r>
      <w:r w:rsidR="00BD42C7">
        <w:instrText xml:space="preserve"> XE "</w:instrText>
      </w:r>
      <w:r w:rsidR="00BD42C7" w:rsidRPr="00B04A0A">
        <w:instrText>motor gasolines</w:instrText>
      </w:r>
      <w:r w:rsidR="00BD42C7">
        <w:instrText xml:space="preserve">" </w:instrText>
      </w:r>
      <w:r w:rsidR="00BD42C7">
        <w:fldChar w:fldCharType="end"/>
      </w:r>
      <w:r w:rsidRPr="001F4D91">
        <w:t xml:space="preserve"> range from 77 to 84 octane number</w:t>
      </w:r>
      <w:r w:rsidR="00C97723" w:rsidRPr="001F4D91">
        <w:t xml:space="preserve"> </w:t>
      </w:r>
      <w:r w:rsidRPr="001F4D91">
        <w:t>(Research Method</w:t>
      </w:r>
      <w:r w:rsidR="00BD42C7">
        <w:fldChar w:fldCharType="begin"/>
      </w:r>
      <w:r w:rsidR="00BD42C7">
        <w:instrText xml:space="preserve"> XE "</w:instrText>
      </w:r>
      <w:r w:rsidR="00BD42C7" w:rsidRPr="00AA215B">
        <w:instrText>Research Method</w:instrText>
      </w:r>
      <w:r w:rsidR="00BD42C7">
        <w:instrText xml:space="preserve">" </w:instrText>
      </w:r>
      <w:r w:rsidR="00BD42C7">
        <w:fldChar w:fldCharType="end"/>
      </w:r>
      <w:r w:rsidRPr="001F4D91">
        <w:t>), have good stability characteristics</w:t>
      </w:r>
      <w:r w:rsidR="00C97723" w:rsidRPr="001F4D91">
        <w:t>, and have fairly good lead susceptibilities. The following table shows the approximate range of properties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00C97723" w:rsidRPr="001F4D91">
        <w:t xml:space="preserve"> made from this process (2-pass TCC operation).</w:t>
      </w:r>
    </w:p>
    <w:p w14:paraId="7C2D0338" w14:textId="77777777" w:rsidR="00C97723" w:rsidRPr="007A67E3" w:rsidRDefault="007A67E3" w:rsidP="001E56FB">
      <w:pPr>
        <w:pStyle w:val="StyleCaptionBefore6ptAfter6pt"/>
      </w:pPr>
      <w:r w:rsidRPr="007A67E3">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2</w:t>
      </w:r>
      <w:r w:rsidR="00A82CC8">
        <w:rPr>
          <w:noProof/>
        </w:rPr>
        <w:fldChar w:fldCharType="end"/>
      </w:r>
      <w:r w:rsidRPr="007A67E3">
        <w:t xml:space="preserve">. </w:t>
      </w:r>
      <w:r>
        <w:t>Properties of TCC aviation gasoline</w:t>
      </w:r>
      <w:r w:rsidR="00BD42C7">
        <w:fldChar w:fldCharType="begin"/>
      </w:r>
      <w:r w:rsidR="00BD42C7">
        <w:instrText xml:space="preserve"> XE "</w:instrText>
      </w:r>
      <w:r w:rsidR="00BD42C7" w:rsidRPr="00FC150B">
        <w:instrText>TCC aviation gasoline</w:instrText>
      </w:r>
      <w:r w:rsidR="00BD42C7">
        <w:instrText xml:space="preserve">" </w:instrText>
      </w:r>
      <w:r w:rsidR="00BD42C7">
        <w:fldChar w:fldCharType="end"/>
      </w:r>
      <w:r w:rsidR="008C1F74">
        <w:t xml:space="preserve"> (two pas</w:t>
      </w:r>
      <w:r w:rsidR="00BD42C7">
        <w:t>s</w:t>
      </w:r>
      <w:r w:rsidR="008C1F74">
        <w:t xml:space="preserve"> operation)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276"/>
      </w:tblGrid>
      <w:tr w:rsidR="00C97723" w14:paraId="1DFE6A43" w14:textId="77777777" w:rsidTr="003875F8">
        <w:tc>
          <w:tcPr>
            <w:tcW w:w="4644" w:type="dxa"/>
            <w:shd w:val="clear" w:color="auto" w:fill="auto"/>
          </w:tcPr>
          <w:p w14:paraId="65E17866" w14:textId="77777777" w:rsidR="00C97723" w:rsidRPr="002047E1" w:rsidRDefault="00C97723" w:rsidP="00CD66FD">
            <w:pPr>
              <w:spacing w:before="0"/>
              <w:jc w:val="left"/>
              <w:rPr>
                <w:sz w:val="22"/>
              </w:rPr>
            </w:pPr>
            <w:r w:rsidRPr="002047E1">
              <w:rPr>
                <w:sz w:val="22"/>
              </w:rPr>
              <w:t>Acid Heat</w:t>
            </w:r>
            <w:r w:rsidR="00BD42C7" w:rsidRPr="002047E1">
              <w:rPr>
                <w:sz w:val="22"/>
              </w:rPr>
              <w:fldChar w:fldCharType="begin"/>
            </w:r>
            <w:r w:rsidR="00BD42C7" w:rsidRPr="002047E1">
              <w:rPr>
                <w:sz w:val="22"/>
              </w:rPr>
              <w:instrText xml:space="preserve"> XE "Acid Heat" </w:instrText>
            </w:r>
            <w:r w:rsidR="00BD42C7" w:rsidRPr="002047E1">
              <w:rPr>
                <w:sz w:val="22"/>
              </w:rPr>
              <w:fldChar w:fldCharType="end"/>
            </w:r>
            <w:r w:rsidRPr="002047E1">
              <w:rPr>
                <w:sz w:val="22"/>
              </w:rPr>
              <w:t xml:space="preserve"> deg</w:t>
            </w:r>
            <w:r w:rsidR="00D72733" w:rsidRPr="002047E1">
              <w:rPr>
                <w:sz w:val="22"/>
              </w:rPr>
              <w:t>.</w:t>
            </w:r>
            <w:r w:rsidRPr="002047E1">
              <w:rPr>
                <w:sz w:val="22"/>
              </w:rPr>
              <w:t xml:space="preserve"> F</w:t>
            </w:r>
            <w:r w:rsidR="00580186" w:rsidRPr="002047E1">
              <w:rPr>
                <w:sz w:val="22"/>
              </w:rPr>
              <w:t>.</w:t>
            </w:r>
          </w:p>
        </w:tc>
        <w:tc>
          <w:tcPr>
            <w:tcW w:w="1276" w:type="dxa"/>
            <w:shd w:val="clear" w:color="auto" w:fill="auto"/>
          </w:tcPr>
          <w:p w14:paraId="15D4C10A" w14:textId="77777777" w:rsidR="00C97723" w:rsidRPr="001F4D91" w:rsidRDefault="00C97723" w:rsidP="00A808C1">
            <w:pPr>
              <w:pStyle w:val="Bodytexttable11pt0pt"/>
            </w:pPr>
            <w:r w:rsidRPr="001F4D91">
              <w:t xml:space="preserve">10 to 25 </w:t>
            </w:r>
          </w:p>
        </w:tc>
      </w:tr>
      <w:tr w:rsidR="00C97723" w14:paraId="70D802E9" w14:textId="77777777" w:rsidTr="003875F8">
        <w:tc>
          <w:tcPr>
            <w:tcW w:w="4644" w:type="dxa"/>
            <w:shd w:val="clear" w:color="auto" w:fill="auto"/>
          </w:tcPr>
          <w:p w14:paraId="443F46B6" w14:textId="77777777" w:rsidR="00C97723" w:rsidRPr="002047E1" w:rsidRDefault="00C97723" w:rsidP="00CD66FD">
            <w:pPr>
              <w:spacing w:before="0"/>
              <w:jc w:val="left"/>
              <w:rPr>
                <w:sz w:val="22"/>
              </w:rPr>
            </w:pPr>
            <w:r w:rsidRPr="002047E1">
              <w:rPr>
                <w:sz w:val="22"/>
              </w:rPr>
              <w:t>Aromatics %</w:t>
            </w:r>
          </w:p>
        </w:tc>
        <w:tc>
          <w:tcPr>
            <w:tcW w:w="1276" w:type="dxa"/>
            <w:shd w:val="clear" w:color="auto" w:fill="auto"/>
          </w:tcPr>
          <w:p w14:paraId="4A887AB3" w14:textId="77777777" w:rsidR="00C97723" w:rsidRPr="001F4D91" w:rsidRDefault="00C97723" w:rsidP="00A808C1">
            <w:pPr>
              <w:pStyle w:val="Bodytexttable11pt0pt"/>
            </w:pPr>
            <w:r w:rsidRPr="001F4D91">
              <w:t>20 to 30</w:t>
            </w:r>
          </w:p>
        </w:tc>
      </w:tr>
      <w:tr w:rsidR="00C97723" w14:paraId="749590E2" w14:textId="77777777" w:rsidTr="003875F8">
        <w:tc>
          <w:tcPr>
            <w:tcW w:w="4644" w:type="dxa"/>
            <w:shd w:val="clear" w:color="auto" w:fill="auto"/>
          </w:tcPr>
          <w:p w14:paraId="29F49557" w14:textId="77777777" w:rsidR="00C97723" w:rsidRPr="002047E1" w:rsidRDefault="00C97723" w:rsidP="00CD66FD">
            <w:pPr>
              <w:spacing w:before="0"/>
              <w:jc w:val="left"/>
              <w:rPr>
                <w:sz w:val="22"/>
              </w:rPr>
            </w:pPr>
            <w:r w:rsidRPr="002047E1">
              <w:rPr>
                <w:sz w:val="22"/>
              </w:rPr>
              <w:t>Gum Accelerated</w:t>
            </w:r>
            <w:r w:rsidR="00BD42C7" w:rsidRPr="002047E1">
              <w:rPr>
                <w:sz w:val="22"/>
              </w:rPr>
              <w:fldChar w:fldCharType="begin"/>
            </w:r>
            <w:r w:rsidR="00BD42C7" w:rsidRPr="002047E1">
              <w:rPr>
                <w:sz w:val="22"/>
              </w:rPr>
              <w:instrText xml:space="preserve"> XE "Gum Accelerated" </w:instrText>
            </w:r>
            <w:r w:rsidR="00BD42C7" w:rsidRPr="002047E1">
              <w:rPr>
                <w:sz w:val="22"/>
              </w:rPr>
              <w:fldChar w:fldCharType="end"/>
            </w:r>
            <w:r w:rsidRPr="002047E1">
              <w:rPr>
                <w:sz w:val="22"/>
              </w:rPr>
              <w:t xml:space="preserve"> mg/100 cc</w:t>
            </w:r>
          </w:p>
        </w:tc>
        <w:tc>
          <w:tcPr>
            <w:tcW w:w="1276" w:type="dxa"/>
            <w:shd w:val="clear" w:color="auto" w:fill="auto"/>
          </w:tcPr>
          <w:p w14:paraId="2711E547" w14:textId="77777777" w:rsidR="00C97723" w:rsidRPr="001F4D91" w:rsidRDefault="00C97723" w:rsidP="00A808C1">
            <w:pPr>
              <w:pStyle w:val="Bodytexttable11pt0pt"/>
            </w:pPr>
            <w:r w:rsidRPr="001F4D91">
              <w:t>3 to 5</w:t>
            </w:r>
          </w:p>
        </w:tc>
      </w:tr>
      <w:tr w:rsidR="00C97723" w14:paraId="77B8B422" w14:textId="77777777" w:rsidTr="003875F8">
        <w:tc>
          <w:tcPr>
            <w:tcW w:w="4644" w:type="dxa"/>
            <w:shd w:val="clear" w:color="auto" w:fill="auto"/>
          </w:tcPr>
          <w:p w14:paraId="28E421DE" w14:textId="77777777" w:rsidR="00C97723" w:rsidRPr="002047E1" w:rsidRDefault="00C97723" w:rsidP="00CD66FD">
            <w:pPr>
              <w:spacing w:before="0"/>
              <w:jc w:val="left"/>
              <w:rPr>
                <w:sz w:val="22"/>
              </w:rPr>
            </w:pPr>
            <w:r w:rsidRPr="002047E1">
              <w:rPr>
                <w:sz w:val="22"/>
              </w:rPr>
              <w:t>Octane Number (AFD 1-C) Clear</w:t>
            </w:r>
          </w:p>
        </w:tc>
        <w:tc>
          <w:tcPr>
            <w:tcW w:w="1276" w:type="dxa"/>
            <w:shd w:val="clear" w:color="auto" w:fill="auto"/>
          </w:tcPr>
          <w:p w14:paraId="52F40D8D" w14:textId="77777777" w:rsidR="00C97723" w:rsidRPr="001F4D91" w:rsidRDefault="00C97723" w:rsidP="00A808C1">
            <w:pPr>
              <w:pStyle w:val="Bodytexttable11pt0pt"/>
            </w:pPr>
            <w:r w:rsidRPr="001F4D91">
              <w:t>77 to 80</w:t>
            </w:r>
          </w:p>
        </w:tc>
      </w:tr>
      <w:tr w:rsidR="00C97723" w14:paraId="25F46FFD" w14:textId="77777777" w:rsidTr="003875F8">
        <w:tc>
          <w:tcPr>
            <w:tcW w:w="4644" w:type="dxa"/>
            <w:shd w:val="clear" w:color="auto" w:fill="auto"/>
          </w:tcPr>
          <w:p w14:paraId="03E37B5C" w14:textId="77777777" w:rsidR="00C97723" w:rsidRPr="002047E1" w:rsidRDefault="00C97723" w:rsidP="00CD66FD">
            <w:pPr>
              <w:spacing w:before="0"/>
              <w:jc w:val="left"/>
              <w:rPr>
                <w:sz w:val="22"/>
              </w:rPr>
            </w:pPr>
            <w:r w:rsidRPr="002047E1">
              <w:rPr>
                <w:sz w:val="22"/>
              </w:rPr>
              <w:t>Octane Number +3 cc TEL/USG</w:t>
            </w:r>
          </w:p>
        </w:tc>
        <w:tc>
          <w:tcPr>
            <w:tcW w:w="1276" w:type="dxa"/>
            <w:shd w:val="clear" w:color="auto" w:fill="auto"/>
          </w:tcPr>
          <w:p w14:paraId="49002767" w14:textId="77777777" w:rsidR="00C97723" w:rsidRPr="001F4D91" w:rsidRDefault="00C97723" w:rsidP="00A808C1">
            <w:pPr>
              <w:pStyle w:val="Bodytexttable11pt0pt"/>
            </w:pPr>
            <w:r w:rsidRPr="001F4D91">
              <w:t>92 to 95</w:t>
            </w:r>
          </w:p>
        </w:tc>
      </w:tr>
      <w:tr w:rsidR="00C97723" w14:paraId="3D2F3555" w14:textId="77777777" w:rsidTr="003875F8">
        <w:tc>
          <w:tcPr>
            <w:tcW w:w="4644" w:type="dxa"/>
            <w:shd w:val="clear" w:color="auto" w:fill="auto"/>
          </w:tcPr>
          <w:p w14:paraId="2D790105" w14:textId="77777777" w:rsidR="00C97723" w:rsidRPr="002047E1" w:rsidRDefault="00C97723" w:rsidP="00CD66FD">
            <w:pPr>
              <w:spacing w:before="0"/>
              <w:jc w:val="left"/>
              <w:rPr>
                <w:sz w:val="22"/>
              </w:rPr>
            </w:pPr>
            <w:r w:rsidRPr="002047E1">
              <w:rPr>
                <w:sz w:val="22"/>
              </w:rPr>
              <w:t>Octane Number +4 cc TEL/USG</w:t>
            </w:r>
          </w:p>
        </w:tc>
        <w:tc>
          <w:tcPr>
            <w:tcW w:w="1276" w:type="dxa"/>
            <w:shd w:val="clear" w:color="auto" w:fill="auto"/>
          </w:tcPr>
          <w:p w14:paraId="1628FAEE" w14:textId="77777777" w:rsidR="00C97723" w:rsidRPr="001F4D91" w:rsidRDefault="00C97723" w:rsidP="00A808C1">
            <w:pPr>
              <w:pStyle w:val="Bodytexttable11pt0pt"/>
            </w:pPr>
            <w:r w:rsidRPr="001F4D91">
              <w:t>94 to 97</w:t>
            </w:r>
          </w:p>
        </w:tc>
      </w:tr>
      <w:tr w:rsidR="00C97723" w14:paraId="15D339E4" w14:textId="77777777" w:rsidTr="003875F8">
        <w:tc>
          <w:tcPr>
            <w:tcW w:w="4644" w:type="dxa"/>
            <w:shd w:val="clear" w:color="auto" w:fill="auto"/>
          </w:tcPr>
          <w:p w14:paraId="571DD28C" w14:textId="77777777" w:rsidR="00C97723" w:rsidRPr="002047E1" w:rsidRDefault="00C97723" w:rsidP="00CD66FD">
            <w:pPr>
              <w:spacing w:before="0"/>
              <w:jc w:val="left"/>
              <w:rPr>
                <w:sz w:val="22"/>
              </w:rPr>
            </w:pPr>
            <w:r w:rsidRPr="002047E1">
              <w:rPr>
                <w:sz w:val="22"/>
              </w:rPr>
              <w:t>% volume of alkylate to make 100 octane number</w:t>
            </w:r>
          </w:p>
        </w:tc>
        <w:tc>
          <w:tcPr>
            <w:tcW w:w="1276" w:type="dxa"/>
            <w:shd w:val="clear" w:color="auto" w:fill="auto"/>
          </w:tcPr>
          <w:p w14:paraId="2E232871" w14:textId="77777777" w:rsidR="00C97723" w:rsidRPr="001F4D91" w:rsidRDefault="00C97723" w:rsidP="00A808C1">
            <w:pPr>
              <w:pStyle w:val="Bodytexttable11pt0pt"/>
            </w:pPr>
            <w:r w:rsidRPr="001F4D91">
              <w:t>22 to 45</w:t>
            </w:r>
          </w:p>
        </w:tc>
      </w:tr>
      <w:tr w:rsidR="00C97723" w14:paraId="41E7C1CE" w14:textId="77777777" w:rsidTr="003875F8">
        <w:tc>
          <w:tcPr>
            <w:tcW w:w="4644" w:type="dxa"/>
            <w:shd w:val="clear" w:color="auto" w:fill="auto"/>
          </w:tcPr>
          <w:p w14:paraId="63609433" w14:textId="77777777" w:rsidR="00C97723" w:rsidRPr="002047E1" w:rsidRDefault="00C97723" w:rsidP="00CD66FD">
            <w:pPr>
              <w:spacing w:before="0"/>
              <w:jc w:val="left"/>
              <w:rPr>
                <w:sz w:val="22"/>
              </w:rPr>
            </w:pPr>
            <w:r w:rsidRPr="002047E1">
              <w:rPr>
                <w:sz w:val="22"/>
              </w:rPr>
              <w:t>Reid Vapour Pressure</w:t>
            </w:r>
            <w:r w:rsidR="00BD42C7" w:rsidRPr="002047E1">
              <w:rPr>
                <w:sz w:val="22"/>
              </w:rPr>
              <w:fldChar w:fldCharType="begin"/>
            </w:r>
            <w:r w:rsidR="00BD42C7" w:rsidRPr="002047E1">
              <w:rPr>
                <w:sz w:val="22"/>
              </w:rPr>
              <w:instrText xml:space="preserve"> XE "Reid Vapour Pressure" </w:instrText>
            </w:r>
            <w:r w:rsidR="00BD42C7" w:rsidRPr="002047E1">
              <w:rPr>
                <w:sz w:val="22"/>
              </w:rPr>
              <w:fldChar w:fldCharType="end"/>
            </w:r>
            <w:r w:rsidRPr="002047E1">
              <w:rPr>
                <w:sz w:val="22"/>
              </w:rPr>
              <w:t xml:space="preserve"> (psi)</w:t>
            </w:r>
          </w:p>
        </w:tc>
        <w:tc>
          <w:tcPr>
            <w:tcW w:w="1276" w:type="dxa"/>
            <w:shd w:val="clear" w:color="auto" w:fill="auto"/>
          </w:tcPr>
          <w:p w14:paraId="0B226776" w14:textId="77777777" w:rsidR="00C97723" w:rsidRPr="001F4D91" w:rsidRDefault="00C97723" w:rsidP="00A808C1">
            <w:pPr>
              <w:pStyle w:val="Bodytexttable11pt0pt"/>
            </w:pPr>
            <w:r w:rsidRPr="001F4D91">
              <w:t>7.0</w:t>
            </w:r>
          </w:p>
        </w:tc>
      </w:tr>
    </w:tbl>
    <w:p w14:paraId="7302CE8E" w14:textId="77777777" w:rsidR="00844952" w:rsidRPr="002047E1" w:rsidRDefault="00844952" w:rsidP="001E56FB">
      <w:pPr>
        <w:pStyle w:val="Caption"/>
      </w:pPr>
      <w:r w:rsidRPr="002047E1">
        <w:t xml:space="preserve">Photo </w:t>
      </w:r>
      <w:r w:rsidR="00B1573F" w:rsidRPr="002047E1">
        <w:t>7.</w:t>
      </w:r>
      <w:r w:rsidRPr="002047E1">
        <w:t xml:space="preserve"> Typical Thermofor Catalytic Cracker</w:t>
      </w:r>
      <w:r w:rsidR="00BD42C7" w:rsidRPr="002047E1">
        <w:fldChar w:fldCharType="begin"/>
      </w:r>
      <w:r w:rsidR="00BD42C7" w:rsidRPr="002047E1">
        <w:instrText xml:space="preserve"> XE "Thermofor Catalytic Cracker" </w:instrText>
      </w:r>
      <w:r w:rsidR="00BD42C7" w:rsidRPr="002047E1">
        <w:fldChar w:fldCharType="end"/>
      </w:r>
      <w:r w:rsidRPr="002047E1">
        <w:t xml:space="preserve"> (Mobil Altona Refinery</w:t>
      </w:r>
      <w:r w:rsidR="00BD42C7" w:rsidRPr="002047E1">
        <w:fldChar w:fldCharType="begin"/>
      </w:r>
      <w:r w:rsidR="00BD42C7" w:rsidRPr="002047E1">
        <w:instrText xml:space="preserve"> XE "Mobil Altona Refinery" </w:instrText>
      </w:r>
      <w:r w:rsidR="00BD42C7" w:rsidRPr="002047E1">
        <w:fldChar w:fldCharType="end"/>
      </w:r>
      <w:r w:rsidRPr="002047E1">
        <w:t xml:space="preserve"> – Melbourne Australia, former Standard Vacuum Refinery. TCC constructed in 1954 – shutdown 1997)</w:t>
      </w:r>
    </w:p>
    <w:p w14:paraId="4DBB0BCE" w14:textId="77777777" w:rsidR="0070514F" w:rsidRPr="001F4D91" w:rsidRDefault="001C45BC" w:rsidP="00A808C1">
      <w:pPr>
        <w:pStyle w:val="Picture"/>
      </w:pPr>
      <w:r w:rsidRPr="001F4D91">
        <w:rPr>
          <w:noProof/>
          <w:lang w:eastAsia="en-AU"/>
        </w:rPr>
        <w:drawing>
          <wp:inline distT="0" distB="0" distL="0" distR="0" wp14:anchorId="35C4AE2E" wp14:editId="555AD89A">
            <wp:extent cx="3144486" cy="433294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8">
                      <a:extLst>
                        <a:ext uri="{28A0092B-C50C-407E-A947-70E740481C1C}">
                          <a14:useLocalDpi xmlns:a14="http://schemas.microsoft.com/office/drawing/2010/main" val="0"/>
                        </a:ext>
                      </a:extLst>
                    </a:blip>
                    <a:srcRect l="6897" t="6820" b="6896"/>
                    <a:stretch/>
                  </pic:blipFill>
                  <pic:spPr bwMode="auto">
                    <a:xfrm>
                      <a:off x="0" y="0"/>
                      <a:ext cx="3144486" cy="4332941"/>
                    </a:xfrm>
                    <a:prstGeom prst="rect">
                      <a:avLst/>
                    </a:prstGeom>
                    <a:noFill/>
                    <a:ln>
                      <a:noFill/>
                    </a:ln>
                    <a:extLst>
                      <a:ext uri="{53640926-AAD7-44D8-BBD7-CCE9431645EC}">
                        <a14:shadowObscured xmlns:a14="http://schemas.microsoft.com/office/drawing/2010/main"/>
                      </a:ext>
                    </a:extLst>
                  </pic:spPr>
                </pic:pic>
              </a:graphicData>
            </a:graphic>
          </wp:inline>
        </w:drawing>
      </w:r>
    </w:p>
    <w:p w14:paraId="1BC0BF2C" w14:textId="6690639A" w:rsidR="00844952" w:rsidRDefault="00844952" w:rsidP="00A808C1">
      <w:pPr>
        <w:pStyle w:val="BodyText"/>
      </w:pPr>
      <w:r w:rsidRPr="001F4D91">
        <w:t>The TCC is easily recognised by its tall structure required to lift the catalyst to the Surge Separator</w:t>
      </w:r>
      <w:r w:rsidR="00B86DE3">
        <w:fldChar w:fldCharType="begin"/>
      </w:r>
      <w:r w:rsidR="00B86DE3">
        <w:instrText xml:space="preserve"> XE "</w:instrText>
      </w:r>
      <w:r w:rsidR="00B86DE3" w:rsidRPr="003A0E36">
        <w:instrText>Surge Separator</w:instrText>
      </w:r>
      <w:r w:rsidR="00B86DE3">
        <w:instrText xml:space="preserve">" </w:instrText>
      </w:r>
      <w:r w:rsidR="00B86DE3">
        <w:fldChar w:fldCharType="end"/>
      </w:r>
      <w:r w:rsidRPr="001F4D91">
        <w:t xml:space="preserve"> (at the top of the TCC) which then feeds catalyst to the reactor. To the left of the photo is the Alkylation Unit Re-Run Tower</w:t>
      </w:r>
      <w:r w:rsidR="00E23E9B">
        <w:fldChar w:fldCharType="begin"/>
      </w:r>
      <w:r w:rsidR="00E23E9B">
        <w:instrText xml:space="preserve"> XE "</w:instrText>
      </w:r>
      <w:r w:rsidR="00E23E9B" w:rsidRPr="00A45DC6">
        <w:instrText>Alkylation Unit Re-Run Tower</w:instrText>
      </w:r>
      <w:r w:rsidR="00E23E9B">
        <w:instrText xml:space="preserve">" </w:instrText>
      </w:r>
      <w:r w:rsidR="00E23E9B">
        <w:fldChar w:fldCharType="end"/>
      </w:r>
      <w:r w:rsidRPr="001F4D91">
        <w:t xml:space="preserve">. Refineries with </w:t>
      </w:r>
      <w:r w:rsidR="00FB4E7C">
        <w:t>FCC</w:t>
      </w:r>
      <w:r w:rsidRPr="001F4D91">
        <w:t xml:space="preserve"> or TCC Unit</w:t>
      </w:r>
      <w:r w:rsidR="00931F7A">
        <w:t>s</w:t>
      </w:r>
      <w:r w:rsidRPr="001F4D91">
        <w:t xml:space="preserve"> typically had an Alkylation Unit as part of the refinery process because the gasses produced from the cracking process were the feedstock for the Alkylation process</w:t>
      </w:r>
      <w:r w:rsidR="00A26763">
        <w:fldChar w:fldCharType="begin"/>
      </w:r>
      <w:r w:rsidR="00A26763">
        <w:instrText xml:space="preserve"> XE "</w:instrText>
      </w:r>
      <w:r w:rsidR="00A26763" w:rsidRPr="00A03A08">
        <w:instrText>Alkylation process</w:instrText>
      </w:r>
      <w:r w:rsidR="00A26763">
        <w:instrText xml:space="preserve">" </w:instrText>
      </w:r>
      <w:r w:rsidR="00A26763">
        <w:fldChar w:fldCharType="end"/>
      </w:r>
      <w:r w:rsidRPr="001F4D91">
        <w:t>.</w:t>
      </w:r>
      <w:r w:rsidR="007A67E3" w:rsidRPr="001F4D91">
        <w:t xml:space="preserve"> This Altona TCC never made aviation gasoline blendstock</w:t>
      </w:r>
      <w:r w:rsidR="00E23E9B">
        <w:fldChar w:fldCharType="begin"/>
      </w:r>
      <w:r w:rsidR="00E23E9B">
        <w:instrText xml:space="preserve"> XE "</w:instrText>
      </w:r>
      <w:r w:rsidR="00E23E9B" w:rsidRPr="00C011F5">
        <w:instrText>aviation gasoline blendstock</w:instrText>
      </w:r>
      <w:r w:rsidR="00E23E9B">
        <w:instrText xml:space="preserve">" </w:instrText>
      </w:r>
      <w:r w:rsidR="00E23E9B">
        <w:fldChar w:fldCharType="end"/>
      </w:r>
      <w:r w:rsidR="007A67E3" w:rsidRPr="001F4D91">
        <w:t xml:space="preserve">, </w:t>
      </w:r>
      <w:r w:rsidR="00646ED9">
        <w:t>however the</w:t>
      </w:r>
      <w:r w:rsidR="007A67E3" w:rsidRPr="001F4D91">
        <w:t xml:space="preserve"> feed for the alkylation unit</w:t>
      </w:r>
      <w:r w:rsidR="009200ED">
        <w:fldChar w:fldCharType="begin"/>
      </w:r>
      <w:r w:rsidR="009200ED">
        <w:instrText xml:space="preserve"> XE "</w:instrText>
      </w:r>
      <w:r w:rsidR="009200ED" w:rsidRPr="006D37DC">
        <w:instrText>alkylation unit</w:instrText>
      </w:r>
      <w:r w:rsidR="009200ED">
        <w:instrText xml:space="preserve">" </w:instrText>
      </w:r>
      <w:r w:rsidR="009200ED">
        <w:fldChar w:fldCharType="end"/>
      </w:r>
      <w:r w:rsidR="007A67E3" w:rsidRPr="001F4D91">
        <w:t xml:space="preserve"> </w:t>
      </w:r>
      <w:r w:rsidR="00646ED9">
        <w:t xml:space="preserve">was used </w:t>
      </w:r>
      <w:r w:rsidR="007A67E3" w:rsidRPr="001F4D91">
        <w:t>to make alkylate for 100 octane avgas</w:t>
      </w:r>
      <w:r w:rsidR="00E23E9B">
        <w:fldChar w:fldCharType="begin"/>
      </w:r>
      <w:r w:rsidR="00E23E9B">
        <w:instrText xml:space="preserve"> XE "</w:instrText>
      </w:r>
      <w:r w:rsidR="00E23E9B" w:rsidRPr="00477D1C">
        <w:instrText>100 octane avgas</w:instrText>
      </w:r>
      <w:r w:rsidR="00E23E9B">
        <w:instrText xml:space="preserve">" </w:instrText>
      </w:r>
      <w:r w:rsidR="00E23E9B">
        <w:fldChar w:fldCharType="end"/>
      </w:r>
      <w:r w:rsidR="007A67E3" w:rsidRPr="001F4D91">
        <w:t xml:space="preserve"> from 1956 to 1997. </w:t>
      </w:r>
      <w:r w:rsidR="00646ED9">
        <w:t>[The first Australian refinery to make aviation gasoline].</w:t>
      </w:r>
    </w:p>
    <w:p w14:paraId="4C72AC96" w14:textId="0DE16243" w:rsidR="00844952" w:rsidRDefault="00844952" w:rsidP="001E56FB">
      <w:pPr>
        <w:pStyle w:val="Heading1"/>
      </w:pPr>
      <w:bookmarkStart w:id="6" w:name="_Toc54196722"/>
      <w:r>
        <w:lastRenderedPageBreak/>
        <w:t>Fluid Catalytic Cracking</w:t>
      </w:r>
      <w:bookmarkEnd w:id="6"/>
    </w:p>
    <w:p w14:paraId="6653D9C5" w14:textId="77777777" w:rsidR="00844952" w:rsidRPr="001F4D91" w:rsidRDefault="00844952" w:rsidP="00A808C1">
      <w:pPr>
        <w:pStyle w:val="BodyText"/>
      </w:pPr>
      <w:r w:rsidRPr="001F4D91">
        <w:t>Fluid Catalytic Cracking (FCC)</w:t>
      </w:r>
      <w:r w:rsidR="00B86DE3">
        <w:fldChar w:fldCharType="begin"/>
      </w:r>
      <w:r w:rsidR="00B86DE3">
        <w:instrText xml:space="preserve"> XE "</w:instrText>
      </w:r>
      <w:r w:rsidR="00B86DE3" w:rsidRPr="00BA2D1B">
        <w:instrText>Fluid Catalytic Cracking (FCC)</w:instrText>
      </w:r>
      <w:r w:rsidR="00B86DE3">
        <w:instrText xml:space="preserve">" </w:instrText>
      </w:r>
      <w:r w:rsidR="00B86DE3">
        <w:fldChar w:fldCharType="end"/>
      </w:r>
      <w:r w:rsidRPr="001F4D91">
        <w:t xml:space="preserve"> </w:t>
      </w:r>
      <w:r w:rsidR="00DA5D6A">
        <w:t xml:space="preserve">was </w:t>
      </w:r>
      <w:r w:rsidRPr="001F4D91">
        <w:t>favoured by Standard Oil companies. A number of large-scale Fluid Catalytic Cracking plants were in operation producing highly aromatic aviation base stock</w:t>
      </w:r>
      <w:r w:rsidR="00E23E9B">
        <w:fldChar w:fldCharType="begin"/>
      </w:r>
      <w:r w:rsidR="00E23E9B">
        <w:instrText xml:space="preserve"> XE "</w:instrText>
      </w:r>
      <w:r w:rsidR="00E23E9B" w:rsidRPr="00223F4A">
        <w:instrText>aromatic aviation base stock</w:instrText>
      </w:r>
      <w:r w:rsidR="00E23E9B">
        <w:instrText xml:space="preserve">" </w:instrText>
      </w:r>
      <w:r w:rsidR="00E23E9B">
        <w:fldChar w:fldCharType="end"/>
      </w:r>
      <w:r w:rsidRPr="001F4D91">
        <w:t>, and feedstock for alkylation plants, synthetic rubber</w:t>
      </w:r>
      <w:r w:rsidR="00DD608C">
        <w:fldChar w:fldCharType="begin"/>
      </w:r>
      <w:r w:rsidR="00DD608C">
        <w:instrText xml:space="preserve"> XE "</w:instrText>
      </w:r>
      <w:r w:rsidR="00DD608C" w:rsidRPr="00922FE8">
        <w:rPr>
          <w:szCs w:val="24"/>
        </w:rPr>
        <w:instrText>synthetic rubber</w:instrText>
      </w:r>
      <w:r w:rsidR="00DD608C">
        <w:instrText xml:space="preserve">" </w:instrText>
      </w:r>
      <w:r w:rsidR="00DD608C">
        <w:fldChar w:fldCharType="end"/>
      </w:r>
      <w:r w:rsidRPr="001F4D91">
        <w:t xml:space="preserve"> and Toluene</w:t>
      </w:r>
      <w:r w:rsidR="00DD608C">
        <w:fldChar w:fldCharType="begin"/>
      </w:r>
      <w:r w:rsidR="00DD608C">
        <w:instrText xml:space="preserve"> XE "</w:instrText>
      </w:r>
      <w:r w:rsidR="00DD608C" w:rsidRPr="00CF2B6C">
        <w:rPr>
          <w:szCs w:val="24"/>
        </w:rPr>
        <w:instrText>Toluene</w:instrText>
      </w:r>
      <w:r w:rsidR="00DD608C">
        <w:instrText xml:space="preserve">" </w:instrText>
      </w:r>
      <w:r w:rsidR="00DD608C">
        <w:fldChar w:fldCharType="end"/>
      </w:r>
      <w:r w:rsidRPr="001F4D91">
        <w:t xml:space="preserve">. By 1943 more than 30 FCC plants were brought to completion in the </w:t>
      </w:r>
      <w:r w:rsidR="00567A71" w:rsidRPr="001F4D91">
        <w:t xml:space="preserve">US </w:t>
      </w:r>
      <w:r w:rsidRPr="001F4D91">
        <w:t>and foreign refining centres. The main designs were by M</w:t>
      </w:r>
      <w:r w:rsidR="002150AF">
        <w:t>.</w:t>
      </w:r>
      <w:r w:rsidRPr="001F4D91">
        <w:t>W</w:t>
      </w:r>
      <w:r w:rsidR="002150AF">
        <w:t>.</w:t>
      </w:r>
      <w:r w:rsidR="00534954">
        <w:t xml:space="preserve"> </w:t>
      </w:r>
      <w:r w:rsidRPr="001F4D91">
        <w:t>Kellogg Company</w:t>
      </w:r>
      <w:r w:rsidR="00E23E9B">
        <w:fldChar w:fldCharType="begin"/>
      </w:r>
      <w:r w:rsidR="00E23E9B">
        <w:instrText xml:space="preserve"> XE "</w:instrText>
      </w:r>
      <w:r w:rsidR="00E23E9B" w:rsidRPr="00E53719">
        <w:instrText>M.W.Kellogg Company</w:instrText>
      </w:r>
      <w:r w:rsidR="00E23E9B">
        <w:instrText xml:space="preserve">" </w:instrText>
      </w:r>
      <w:r w:rsidR="00E23E9B">
        <w:fldChar w:fldCharType="end"/>
      </w:r>
      <w:r w:rsidRPr="001F4D91">
        <w:t xml:space="preserve"> and Universal Oil Products Company (UOP)</w:t>
      </w:r>
      <w:r w:rsidR="00B86DE3">
        <w:fldChar w:fldCharType="begin"/>
      </w:r>
      <w:r w:rsidR="00B86DE3">
        <w:instrText xml:space="preserve"> XE "</w:instrText>
      </w:r>
      <w:r w:rsidR="00B86DE3" w:rsidRPr="00454B30">
        <w:instrText>Universal Oil Products Company (UOP)</w:instrText>
      </w:r>
      <w:r w:rsidR="00B86DE3">
        <w:instrText xml:space="preserve">" </w:instrText>
      </w:r>
      <w:r w:rsidR="00B86DE3">
        <w:fldChar w:fldCharType="end"/>
      </w:r>
      <w:r w:rsidRPr="001F4D91">
        <w:t xml:space="preserve"> with a significant contribution by the Standard Oil Development Company</w:t>
      </w:r>
      <w:r w:rsidR="00B86DE3">
        <w:fldChar w:fldCharType="begin"/>
      </w:r>
      <w:r w:rsidR="00B86DE3">
        <w:instrText xml:space="preserve"> XE "</w:instrText>
      </w:r>
      <w:r w:rsidR="00B86DE3" w:rsidRPr="00B037C4">
        <w:instrText>Standard Oil Development Company</w:instrText>
      </w:r>
      <w:r w:rsidR="00B86DE3">
        <w:instrText xml:space="preserve">" </w:instrText>
      </w:r>
      <w:r w:rsidR="00B86DE3">
        <w:fldChar w:fldCharType="end"/>
      </w:r>
      <w:r w:rsidRPr="001F4D91">
        <w:t>.</w:t>
      </w:r>
    </w:p>
    <w:p w14:paraId="39D64E42" w14:textId="77777777" w:rsidR="00844952" w:rsidRDefault="00844952" w:rsidP="00A808C1">
      <w:pPr>
        <w:pStyle w:val="BodyText"/>
      </w:pPr>
      <w:r w:rsidRPr="001F4D91">
        <w:t xml:space="preserve">The first commercial plant was at the Baton Rouge </w:t>
      </w:r>
      <w:r w:rsidR="00DA5D6A">
        <w:t>R</w:t>
      </w:r>
      <w:r w:rsidRPr="001F4D91">
        <w:t>efinery</w:t>
      </w:r>
      <w:r w:rsidR="00B86DE3">
        <w:fldChar w:fldCharType="begin"/>
      </w:r>
      <w:r w:rsidR="00B86DE3">
        <w:instrText xml:space="preserve"> XE "</w:instrText>
      </w:r>
      <w:r w:rsidR="00B86DE3" w:rsidRPr="001A4DB3">
        <w:instrText>Baton Rouge Refinery</w:instrText>
      </w:r>
      <w:r w:rsidR="00B86DE3">
        <w:instrText xml:space="preserve">" </w:instrText>
      </w:r>
      <w:r w:rsidR="00B86DE3">
        <w:fldChar w:fldCharType="end"/>
      </w:r>
      <w:r w:rsidRPr="001F4D91">
        <w:t xml:space="preserve"> of </w:t>
      </w:r>
      <w:r w:rsidR="00936F7C">
        <w:t>Standard Oil of New Jersey</w:t>
      </w:r>
      <w:r w:rsidR="00B86DE3">
        <w:fldChar w:fldCharType="begin"/>
      </w:r>
      <w:r w:rsidR="00B86DE3">
        <w:instrText xml:space="preserve"> XE "</w:instrText>
      </w:r>
      <w:r w:rsidR="00B86DE3" w:rsidRPr="005137B1">
        <w:instrText>Standard Oil of New Jersey</w:instrText>
      </w:r>
      <w:r w:rsidR="00B86DE3">
        <w:instrText xml:space="preserve">" </w:instrText>
      </w:r>
      <w:r w:rsidR="00B86DE3">
        <w:fldChar w:fldCharType="end"/>
      </w:r>
      <w:r w:rsidRPr="001F4D91">
        <w:t xml:space="preserve"> and commenced in 1942 producing motor gasolines</w:t>
      </w:r>
      <w:r w:rsidR="00BD42C7">
        <w:fldChar w:fldCharType="begin"/>
      </w:r>
      <w:r w:rsidR="00BD42C7">
        <w:instrText xml:space="preserve"> XE "</w:instrText>
      </w:r>
      <w:r w:rsidR="00BD42C7" w:rsidRPr="00B04A0A">
        <w:instrText>motor gasolines</w:instrText>
      </w:r>
      <w:r w:rsidR="00BD42C7">
        <w:instrText xml:space="preserve">" </w:instrText>
      </w:r>
      <w:r w:rsidR="00BD42C7">
        <w:fldChar w:fldCharType="end"/>
      </w:r>
      <w:r w:rsidRPr="001F4D91">
        <w:t xml:space="preserve"> using natural clay catalysts</w:t>
      </w:r>
      <w:r w:rsidR="00B86DE3">
        <w:fldChar w:fldCharType="begin"/>
      </w:r>
      <w:r w:rsidR="00B86DE3">
        <w:instrText xml:space="preserve"> XE "</w:instrText>
      </w:r>
      <w:r w:rsidR="00B86DE3" w:rsidRPr="00F139B4">
        <w:instrText>natural clay catalysts</w:instrText>
      </w:r>
      <w:r w:rsidR="00B86DE3">
        <w:instrText xml:space="preserve">" </w:instrText>
      </w:r>
      <w:r w:rsidR="00B86DE3">
        <w:fldChar w:fldCharType="end"/>
      </w:r>
      <w:r w:rsidRPr="001F4D91">
        <w:t>, however after a brief shutdown and changing to synthetic catalysts</w:t>
      </w:r>
      <w:r w:rsidR="00B86DE3">
        <w:fldChar w:fldCharType="begin"/>
      </w:r>
      <w:r w:rsidR="00B86DE3">
        <w:instrText xml:space="preserve"> XE "</w:instrText>
      </w:r>
      <w:r w:rsidR="00B86DE3" w:rsidRPr="009D1040">
        <w:instrText>synthetic catalysts</w:instrText>
      </w:r>
      <w:r w:rsidR="00B86DE3">
        <w:instrText xml:space="preserve">" </w:instrText>
      </w:r>
      <w:r w:rsidR="00B86DE3">
        <w:fldChar w:fldCharType="end"/>
      </w:r>
      <w:r w:rsidRPr="001F4D91">
        <w:t>, it resumed operation producing butylenes</w:t>
      </w:r>
      <w:r w:rsidR="00B86DE3">
        <w:fldChar w:fldCharType="begin"/>
      </w:r>
      <w:r w:rsidR="00B86DE3">
        <w:instrText xml:space="preserve"> XE "</w:instrText>
      </w:r>
      <w:r w:rsidR="00B86DE3" w:rsidRPr="001E720D">
        <w:instrText>butylenes</w:instrText>
      </w:r>
      <w:r w:rsidR="00B86DE3">
        <w:instrText xml:space="preserve">" </w:instrText>
      </w:r>
      <w:r w:rsidR="00B86DE3">
        <w:fldChar w:fldCharType="end"/>
      </w:r>
      <w:r w:rsidRPr="001F4D91">
        <w:t xml:space="preserve"> for rubber</w:t>
      </w:r>
      <w:r w:rsidR="00B86DE3">
        <w:fldChar w:fldCharType="begin"/>
      </w:r>
      <w:r w:rsidR="00B86DE3">
        <w:instrText xml:space="preserve"> XE "</w:instrText>
      </w:r>
      <w:r w:rsidR="00B86DE3" w:rsidRPr="00D8356F">
        <w:instrText>rubber</w:instrText>
      </w:r>
      <w:r w:rsidR="00B86DE3">
        <w:instrText xml:space="preserve">" </w:instrText>
      </w:r>
      <w:r w:rsidR="00B86DE3">
        <w:fldChar w:fldCharType="end"/>
      </w:r>
      <w:r w:rsidRPr="001F4D91">
        <w:t xml:space="preserve"> and alkylation, in addition to light paraffinic and heavy aromatic aviation gasoline components</w:t>
      </w:r>
      <w:r w:rsidR="00E23E9B">
        <w:fldChar w:fldCharType="begin"/>
      </w:r>
      <w:r w:rsidR="00E23E9B">
        <w:instrText xml:space="preserve"> XE "</w:instrText>
      </w:r>
      <w:r w:rsidR="00E23E9B" w:rsidRPr="00A15878">
        <w:instrText>heavy aromatic aviation gasoline components</w:instrText>
      </w:r>
      <w:r w:rsidR="00E23E9B">
        <w:instrText xml:space="preserve">" </w:instrText>
      </w:r>
      <w:r w:rsidR="00E23E9B">
        <w:fldChar w:fldCharType="end"/>
      </w:r>
      <w:r w:rsidRPr="001F4D91">
        <w:t>. Two other FCC units of similar design were in operation: one at Humble Oil and Refining Company</w:t>
      </w:r>
      <w:r w:rsidR="00B86DE3">
        <w:fldChar w:fldCharType="begin"/>
      </w:r>
      <w:r w:rsidR="00B86DE3">
        <w:instrText xml:space="preserve"> XE "</w:instrText>
      </w:r>
      <w:r w:rsidR="00B86DE3" w:rsidRPr="00F72770">
        <w:instrText>Humble Oil and Refining Company</w:instrText>
      </w:r>
      <w:r w:rsidR="00B86DE3">
        <w:instrText xml:space="preserve">" </w:instrText>
      </w:r>
      <w:r w:rsidR="00B86DE3">
        <w:fldChar w:fldCharType="end"/>
      </w:r>
      <w:r w:rsidRPr="001F4D91">
        <w:t xml:space="preserve"> refinery at Baytown Texas</w:t>
      </w:r>
      <w:r w:rsidR="00B86DE3">
        <w:fldChar w:fldCharType="begin"/>
      </w:r>
      <w:r w:rsidR="00B86DE3">
        <w:instrText xml:space="preserve"> XE "</w:instrText>
      </w:r>
      <w:r w:rsidR="00B86DE3" w:rsidRPr="00B52A07">
        <w:instrText>Baytown Texas</w:instrText>
      </w:r>
      <w:r w:rsidR="00B86DE3">
        <w:instrText xml:space="preserve">" </w:instrText>
      </w:r>
      <w:r w:rsidR="00B86DE3">
        <w:fldChar w:fldCharType="end"/>
      </w:r>
      <w:r w:rsidRPr="001F4D91">
        <w:t>, and the other at Standard Oil Company of New Jersey</w:t>
      </w:r>
      <w:r w:rsidR="00DD608C">
        <w:fldChar w:fldCharType="begin"/>
      </w:r>
      <w:r w:rsidR="00DD608C">
        <w:instrText xml:space="preserve"> XE "</w:instrText>
      </w:r>
      <w:r w:rsidR="00DD608C" w:rsidRPr="00697A80">
        <w:instrText>Standard Oil Company of New Jersey</w:instrText>
      </w:r>
      <w:r w:rsidR="00DD608C">
        <w:instrText xml:space="preserve">" </w:instrText>
      </w:r>
      <w:r w:rsidR="00DD608C">
        <w:fldChar w:fldCharType="end"/>
      </w:r>
      <w:r w:rsidRPr="001F4D91">
        <w:t xml:space="preserve"> at Bayway, New Jersey</w:t>
      </w:r>
      <w:r w:rsidR="00B86DE3">
        <w:fldChar w:fldCharType="begin"/>
      </w:r>
      <w:r w:rsidR="00B86DE3">
        <w:instrText xml:space="preserve"> XE "</w:instrText>
      </w:r>
      <w:r w:rsidR="00B86DE3" w:rsidRPr="00E70E61">
        <w:instrText>Bayway, New Jersey</w:instrText>
      </w:r>
      <w:r w:rsidR="00B86DE3">
        <w:instrText xml:space="preserve">" </w:instrText>
      </w:r>
      <w:r w:rsidR="00B86DE3">
        <w:fldChar w:fldCharType="end"/>
      </w:r>
      <w:r w:rsidRPr="001F4D91">
        <w:t xml:space="preserve"> – both producing alkylate feedstocks and aviation gasoline.  The Bayway plant was operated to produce a higher quality aviation gasoline by subjecting the catalytically cracked gasoline</w:t>
      </w:r>
      <w:r w:rsidR="00E23E9B">
        <w:fldChar w:fldCharType="begin"/>
      </w:r>
      <w:r w:rsidR="00E23E9B">
        <w:instrText xml:space="preserve"> XE "</w:instrText>
      </w:r>
      <w:r w:rsidR="00E23E9B" w:rsidRPr="00870295">
        <w:instrText>catalytically cracked gasoline</w:instrText>
      </w:r>
      <w:r w:rsidR="00E23E9B">
        <w:instrText xml:space="preserve">" </w:instrText>
      </w:r>
      <w:r w:rsidR="00E23E9B">
        <w:fldChar w:fldCharType="end"/>
      </w:r>
      <w:r w:rsidRPr="001F4D91">
        <w:t xml:space="preserve"> to further FCC processing (re-running the naphtha</w:t>
      </w:r>
      <w:r w:rsidR="00E44698">
        <w:fldChar w:fldCharType="begin"/>
      </w:r>
      <w:r w:rsidR="00E44698">
        <w:instrText xml:space="preserve"> XE "</w:instrText>
      </w:r>
      <w:r w:rsidR="00E44698" w:rsidRPr="00C041DC">
        <w:instrText>naphtha</w:instrText>
      </w:r>
      <w:r w:rsidR="00E44698">
        <w:instrText xml:space="preserve">" </w:instrText>
      </w:r>
      <w:r w:rsidR="00E44698">
        <w:fldChar w:fldCharType="end"/>
      </w:r>
      <w:r w:rsidRPr="001F4D91">
        <w:t xml:space="preserve"> through the FCC process – a two stage process). Higher yields were also obtained by using hydrogenation</w:t>
      </w:r>
      <w:r w:rsidR="00B86DE3">
        <w:fldChar w:fldCharType="begin"/>
      </w:r>
      <w:r w:rsidR="00B86DE3">
        <w:instrText xml:space="preserve"> XE "</w:instrText>
      </w:r>
      <w:r w:rsidR="00B86DE3" w:rsidRPr="00AB504B">
        <w:instrText>hydrogenation</w:instrText>
      </w:r>
      <w:r w:rsidR="00B86DE3">
        <w:instrText xml:space="preserve">" </w:instrText>
      </w:r>
      <w:r w:rsidR="00B86DE3">
        <w:fldChar w:fldCharType="end"/>
      </w:r>
      <w:r w:rsidRPr="001F4D91">
        <w:t xml:space="preserve"> to eliminate the olefinic components</w:t>
      </w:r>
      <w:r w:rsidR="00B86DE3">
        <w:fldChar w:fldCharType="begin"/>
      </w:r>
      <w:r w:rsidR="00B86DE3">
        <w:instrText xml:space="preserve"> XE "</w:instrText>
      </w:r>
      <w:r w:rsidR="00B86DE3" w:rsidRPr="009B5B75">
        <w:instrText>olefinic components</w:instrText>
      </w:r>
      <w:r w:rsidR="00B86DE3">
        <w:instrText xml:space="preserve">" </w:instrText>
      </w:r>
      <w:r w:rsidR="00B86DE3">
        <w:fldChar w:fldCharType="end"/>
      </w:r>
      <w:r w:rsidRPr="001F4D91">
        <w:t xml:space="preserve"> of the gasoline product which occurred mainly in the fraction up to 107 </w:t>
      </w:r>
      <w:r w:rsidR="00E57529">
        <w:t>d</w:t>
      </w:r>
      <w:r w:rsidRPr="001F4D91">
        <w:t>eg</w:t>
      </w:r>
      <w:r w:rsidR="00E57529">
        <w:t>.</w:t>
      </w:r>
      <w:r w:rsidRPr="001F4D91">
        <w:t xml:space="preserve"> C. </w:t>
      </w:r>
    </w:p>
    <w:p w14:paraId="6D84FED5" w14:textId="0E78CA58" w:rsidR="00844952" w:rsidRPr="001F4D91" w:rsidRDefault="00844952" w:rsidP="00A808C1">
      <w:pPr>
        <w:pStyle w:val="BodyText"/>
      </w:pPr>
      <w:r w:rsidRPr="001F4D91">
        <w:t xml:space="preserve">The basic principles of the </w:t>
      </w:r>
      <w:r w:rsidR="00B86DE3">
        <w:t>f</w:t>
      </w:r>
      <w:r w:rsidRPr="001F4D91">
        <w:t>luid catalytic cracking process are illustrated in the accompanying simplified flow diagram</w:t>
      </w:r>
      <w:r w:rsidR="00DA5D6A">
        <w:t xml:space="preserve"> (Fig. 2.)</w:t>
      </w:r>
      <w:r w:rsidRPr="001F4D91">
        <w:t>. In the operation of this process, gas oil</w:t>
      </w:r>
      <w:r w:rsidR="00E44698">
        <w:fldChar w:fldCharType="begin"/>
      </w:r>
      <w:r w:rsidR="00E44698">
        <w:instrText xml:space="preserve"> XE "</w:instrText>
      </w:r>
      <w:r w:rsidR="00E44698" w:rsidRPr="00E56B7A">
        <w:instrText>gas oil</w:instrText>
      </w:r>
      <w:r w:rsidR="00E44698">
        <w:instrText xml:space="preserve">" </w:instrText>
      </w:r>
      <w:r w:rsidR="00E44698">
        <w:fldChar w:fldCharType="end"/>
      </w:r>
      <w:r w:rsidRPr="001F4D91">
        <w:t xml:space="preserve"> feed stocks, shown by the heavy line near the bottom of the diagram, are admixed with hot, finely divided catalyst from the regenerator at the inlet to the reactor. In the reactor</w:t>
      </w:r>
      <w:r w:rsidR="00534954">
        <w:t>,</w:t>
      </w:r>
      <w:r w:rsidRPr="001F4D91">
        <w:t xml:space="preserve"> cracking occurs upon contact of the feed with the finely divided catalyst. Mechanical separators in the top section of the reactor enable the discharge of reaction products and the retention of the catalyst. During the course of the cracking operation the catalyst becomes inactive because of the deposition of carbonaceous by</w:t>
      </w:r>
      <w:r w:rsidR="00E57529">
        <w:t>-</w:t>
      </w:r>
      <w:r w:rsidRPr="001F4D91">
        <w:t xml:space="preserve">product. In order to restore catalyst activity, catalyst is continuously </w:t>
      </w:r>
      <w:r w:rsidR="00907A44" w:rsidRPr="001F4D91">
        <w:t>withdrawn</w:t>
      </w:r>
      <w:r w:rsidRPr="001F4D91">
        <w:t>, from the bottom of the reactor and by means of air injection is forced upward into the regenerator, the large vessel in the cent</w:t>
      </w:r>
      <w:r w:rsidR="00E57529">
        <w:t>re</w:t>
      </w:r>
      <w:r w:rsidRPr="001F4D91">
        <w:t xml:space="preserve"> of the diagram, In the regenerator carbonaceous deposits a</w:t>
      </w:r>
      <w:r w:rsidR="00DA5D6A">
        <w:t xml:space="preserve">re </w:t>
      </w:r>
      <w:r w:rsidRPr="001F4D91">
        <w:t>removed by air burning</w:t>
      </w:r>
      <w:r w:rsidR="00DA5D6A">
        <w:t>;</w:t>
      </w:r>
      <w:r w:rsidRPr="001F4D91">
        <w:t xml:space="preserve"> the resulting flue gas is discarded after recovery of heat </w:t>
      </w:r>
      <w:r w:rsidR="00DA5D6A">
        <w:t xml:space="preserve">for </w:t>
      </w:r>
      <w:r w:rsidRPr="001F4D91">
        <w:t>the production of steam</w:t>
      </w:r>
      <w:r w:rsidR="00DA5D6A">
        <w:t>,</w:t>
      </w:r>
      <w:r w:rsidRPr="001F4D91">
        <w:t xml:space="preserve"> and after recovery of essentially all entrained catalyst.</w:t>
      </w:r>
    </w:p>
    <w:p w14:paraId="22312ED0" w14:textId="77777777" w:rsidR="00844952" w:rsidRPr="001F4D91" w:rsidRDefault="00844952" w:rsidP="00A808C1">
      <w:pPr>
        <w:pStyle w:val="BodyText"/>
      </w:pPr>
      <w:r w:rsidRPr="001F4D91">
        <w:t>Reactor products consist of a mixture of light hydrocarbons naphtha</w:t>
      </w:r>
      <w:r w:rsidR="00E44698">
        <w:fldChar w:fldCharType="begin"/>
      </w:r>
      <w:r w:rsidR="00E44698">
        <w:instrText xml:space="preserve"> XE "</w:instrText>
      </w:r>
      <w:r w:rsidR="00E44698" w:rsidRPr="00C041DC">
        <w:instrText>naphtha</w:instrText>
      </w:r>
      <w:r w:rsidR="00E44698">
        <w:instrText xml:space="preserve">" </w:instrText>
      </w:r>
      <w:r w:rsidR="00E44698">
        <w:fldChar w:fldCharType="end"/>
      </w:r>
      <w:r w:rsidRPr="001F4D91">
        <w:t>, and unconverted gas oil</w:t>
      </w:r>
      <w:r w:rsidR="00E44698">
        <w:fldChar w:fldCharType="begin"/>
      </w:r>
      <w:r w:rsidR="00E44698">
        <w:instrText xml:space="preserve"> XE "</w:instrText>
      </w:r>
      <w:r w:rsidR="00E44698" w:rsidRPr="00E56B7A">
        <w:instrText>gas oil</w:instrText>
      </w:r>
      <w:r w:rsidR="00E44698">
        <w:instrText xml:space="preserve">" </w:instrText>
      </w:r>
      <w:r w:rsidR="00E44698">
        <w:fldChar w:fldCharType="end"/>
      </w:r>
      <w:r w:rsidRPr="001F4D91">
        <w:t>. These mixed products pass to a fractionator</w:t>
      </w:r>
      <w:r w:rsidR="00E44698">
        <w:fldChar w:fldCharType="begin"/>
      </w:r>
      <w:r w:rsidR="00E44698">
        <w:instrText xml:space="preserve"> XE "</w:instrText>
      </w:r>
      <w:r w:rsidR="00E44698" w:rsidRPr="00932CDF">
        <w:instrText>fractionator</w:instrText>
      </w:r>
      <w:r w:rsidR="00E44698">
        <w:instrText xml:space="preserve">" </w:instrText>
      </w:r>
      <w:r w:rsidR="00E44698">
        <w:fldChar w:fldCharType="end"/>
      </w:r>
      <w:r w:rsidRPr="001F4D91">
        <w:t xml:space="preserve"> wherein separation into the various components is made as indicated on the diagram. The gas stream is subsequently processed in other facilities for segregation of butylenes</w:t>
      </w:r>
      <w:r w:rsidR="00B86DE3">
        <w:fldChar w:fldCharType="begin"/>
      </w:r>
      <w:r w:rsidR="00B86DE3">
        <w:instrText xml:space="preserve"> XE "</w:instrText>
      </w:r>
      <w:r w:rsidR="00B86DE3" w:rsidRPr="001E720D">
        <w:instrText>butylenes</w:instrText>
      </w:r>
      <w:r w:rsidR="00B86DE3">
        <w:instrText xml:space="preserve">" </w:instrText>
      </w:r>
      <w:r w:rsidR="00B86DE3">
        <w:fldChar w:fldCharType="end"/>
      </w:r>
      <w:r w:rsidRPr="001F4D91">
        <w:t>, and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The naphtha produced is subsequently processed for inclusion in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w:t>
      </w:r>
    </w:p>
    <w:p w14:paraId="53DD97BC" w14:textId="77777777" w:rsidR="009733A2" w:rsidRDefault="009733A2" w:rsidP="009733A2">
      <w:pPr>
        <w:pStyle w:val="Heading7"/>
        <w:framePr w:wrap="around"/>
      </w:pPr>
      <w:r>
        <w:t>Quality of FCC Gasoline</w:t>
      </w:r>
      <w:r w:rsidR="009200ED">
        <w:fldChar w:fldCharType="begin"/>
      </w:r>
      <w:r w:rsidR="009200ED">
        <w:instrText xml:space="preserve"> XE "</w:instrText>
      </w:r>
      <w:r w:rsidR="009200ED" w:rsidRPr="00AA38D9">
        <w:instrText>FCC Gasoline</w:instrText>
      </w:r>
      <w:r w:rsidR="009200ED">
        <w:instrText xml:space="preserve">" </w:instrText>
      </w:r>
      <w:r w:rsidR="009200ED">
        <w:fldChar w:fldCharType="end"/>
      </w:r>
      <w:r>
        <w:rPr>
          <w:rStyle w:val="EndnoteReference"/>
        </w:rPr>
        <w:endnoteReference w:id="8"/>
      </w:r>
    </w:p>
    <w:p w14:paraId="7712EDA5" w14:textId="77777777" w:rsidR="009733A2" w:rsidRDefault="009733A2" w:rsidP="00A808C1">
      <w:pPr>
        <w:pStyle w:val="BodyText"/>
      </w:pPr>
      <w:r w:rsidRPr="001F4D91">
        <w:t>Under normal operation the following products were recovered: light and heavy fuel oils</w:t>
      </w:r>
      <w:r w:rsidR="00B86DE3">
        <w:fldChar w:fldCharType="begin"/>
      </w:r>
      <w:r w:rsidR="00B86DE3">
        <w:instrText xml:space="preserve"> XE "</w:instrText>
      </w:r>
      <w:r w:rsidR="00B86DE3" w:rsidRPr="002365D5">
        <w:instrText>heavy fuel oils</w:instrText>
      </w:r>
      <w:r w:rsidR="00B86DE3">
        <w:instrText xml:space="preserve">" </w:instrText>
      </w:r>
      <w:r w:rsidR="00B86DE3">
        <w:fldChar w:fldCharType="end"/>
      </w:r>
      <w:r w:rsidRPr="001F4D91">
        <w:t>, a motor gasoline</w:t>
      </w:r>
      <w:r w:rsidR="00B86DE3">
        <w:fldChar w:fldCharType="begin"/>
      </w:r>
      <w:r w:rsidR="00B86DE3">
        <w:instrText xml:space="preserve"> XE "</w:instrText>
      </w:r>
      <w:r w:rsidR="00B86DE3" w:rsidRPr="00012FBE">
        <w:instrText>motor gasoline</w:instrText>
      </w:r>
      <w:r w:rsidR="00B86DE3">
        <w:instrText xml:space="preserve">" </w:instrText>
      </w:r>
      <w:r w:rsidR="00B86DE3">
        <w:fldChar w:fldCharType="end"/>
      </w:r>
      <w:r w:rsidRPr="001F4D91">
        <w:t xml:space="preserve"> fraction boiling from 300-400 deg</w:t>
      </w:r>
      <w:r w:rsidR="00DA5D6A">
        <w:t>.</w:t>
      </w:r>
      <w:r w:rsidRPr="001F4D91">
        <w:t xml:space="preserve"> F (149-204 deg</w:t>
      </w:r>
      <w:r w:rsidR="00DA5D6A">
        <w:t>.</w:t>
      </w:r>
      <w:r w:rsidRPr="001F4D91">
        <w:t xml:space="preserve"> C), and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fraction 100-300 deg</w:t>
      </w:r>
      <w:r w:rsidR="00DA5D6A">
        <w:t>.</w:t>
      </w:r>
      <w:r w:rsidRPr="001F4D91">
        <w:t xml:space="preserve"> F (38-149 deg</w:t>
      </w:r>
      <w:r w:rsidR="00DA5D6A">
        <w:t>.</w:t>
      </w:r>
      <w:r w:rsidRPr="001F4D91">
        <w:t xml:space="preserve"> C), a light fraction containing C</w:t>
      </w:r>
      <w:r w:rsidRPr="009A205D">
        <w:rPr>
          <w:vertAlign w:val="subscript"/>
        </w:rPr>
        <w:t>3</w:t>
      </w:r>
      <w:r w:rsidRPr="001F4D91">
        <w:t>, C</w:t>
      </w:r>
      <w:r w:rsidRPr="009A205D">
        <w:rPr>
          <w:vertAlign w:val="subscript"/>
        </w:rPr>
        <w:t>4</w:t>
      </w:r>
      <w:r w:rsidRPr="001F4D91">
        <w:t xml:space="preserve"> and C</w:t>
      </w:r>
      <w:r w:rsidRPr="009A205D">
        <w:rPr>
          <w:vertAlign w:val="subscript"/>
        </w:rPr>
        <w:t>5</w:t>
      </w:r>
      <w:r w:rsidRPr="001F4D91">
        <w:t xml:space="preserve"> hydrocarbons, and gas containing C</w:t>
      </w:r>
      <w:r w:rsidRPr="009A205D">
        <w:rPr>
          <w:vertAlign w:val="subscript"/>
        </w:rPr>
        <w:t>1</w:t>
      </w:r>
      <w:r w:rsidRPr="001F4D91">
        <w:t xml:space="preserve"> and C</w:t>
      </w:r>
      <w:r w:rsidRPr="009A205D">
        <w:rPr>
          <w:vertAlign w:val="subscript"/>
        </w:rPr>
        <w:t>2</w:t>
      </w:r>
      <w:r w:rsidRPr="001F4D91">
        <w:t xml:space="preserve"> hydroca</w:t>
      </w:r>
      <w:r w:rsidR="00DA5D6A">
        <w:t>r</w:t>
      </w:r>
      <w:r w:rsidRPr="001F4D91">
        <w:t>bons. The aviation gasoline cut at 4 cc</w:t>
      </w:r>
      <w:r w:rsidR="00DA5D6A">
        <w:t xml:space="preserve"> TEL</w:t>
      </w:r>
      <w:r w:rsidRPr="001F4D91">
        <w:t>/USG was 92 to 97 octane. The C</w:t>
      </w:r>
      <w:r w:rsidRPr="009A205D">
        <w:rPr>
          <w:vertAlign w:val="subscript"/>
        </w:rPr>
        <w:t>3</w:t>
      </w:r>
      <w:r w:rsidRPr="001F4D91">
        <w:t xml:space="preserve"> to C</w:t>
      </w:r>
      <w:r w:rsidRPr="009A205D">
        <w:rPr>
          <w:vertAlign w:val="subscript"/>
        </w:rPr>
        <w:t>5</w:t>
      </w:r>
      <w:r w:rsidRPr="001F4D91">
        <w:t xml:space="preserve"> fraction contained propane</w:t>
      </w:r>
      <w:r w:rsidR="00B86DE3">
        <w:fldChar w:fldCharType="begin"/>
      </w:r>
      <w:r w:rsidR="00B86DE3">
        <w:instrText xml:space="preserve"> XE "</w:instrText>
      </w:r>
      <w:r w:rsidR="00B86DE3" w:rsidRPr="009A3F6C">
        <w:instrText>propane</w:instrText>
      </w:r>
      <w:r w:rsidR="00B86DE3">
        <w:instrText xml:space="preserve">" </w:instrText>
      </w:r>
      <w:r w:rsidR="00B86DE3">
        <w:fldChar w:fldCharType="end"/>
      </w:r>
      <w:r w:rsidRPr="001F4D91">
        <w:t>, propylene</w:t>
      </w:r>
      <w:r w:rsidR="00B86DE3">
        <w:fldChar w:fldCharType="begin"/>
      </w:r>
      <w:r w:rsidR="00B86DE3">
        <w:instrText xml:space="preserve"> XE "</w:instrText>
      </w:r>
      <w:r w:rsidR="00B86DE3" w:rsidRPr="00D814C6">
        <w:instrText>propylene</w:instrText>
      </w:r>
      <w:r w:rsidR="00B86DE3">
        <w:instrText xml:space="preserve">" </w:instrText>
      </w:r>
      <w:r w:rsidR="00B86DE3">
        <w:fldChar w:fldCharType="end"/>
      </w:r>
      <w:r w:rsidRPr="001F4D91">
        <w:t>,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but</w:t>
      </w:r>
      <w:r w:rsidR="00B86DE3">
        <w:t>e</w:t>
      </w:r>
      <w:r w:rsidRPr="001F4D91">
        <w:t>ne</w:t>
      </w:r>
      <w:r w:rsidR="00B86DE3">
        <w:fldChar w:fldCharType="begin"/>
      </w:r>
      <w:r w:rsidR="00B86DE3">
        <w:instrText xml:space="preserve"> XE "</w:instrText>
      </w:r>
      <w:r w:rsidR="00B86DE3" w:rsidRPr="00482B19">
        <w:instrText>butene</w:instrText>
      </w:r>
      <w:r w:rsidR="00B86DE3">
        <w:instrText xml:space="preserve">" </w:instrText>
      </w:r>
      <w:r w:rsidR="00B86DE3">
        <w:fldChar w:fldCharType="end"/>
      </w:r>
      <w:r w:rsidRPr="001F4D91">
        <w:t>, isobutene</w:t>
      </w:r>
      <w:r w:rsidR="00B86DE3">
        <w:fldChar w:fldCharType="begin"/>
      </w:r>
      <w:r w:rsidR="00B86DE3">
        <w:instrText xml:space="preserve"> XE "</w:instrText>
      </w:r>
      <w:r w:rsidR="00B86DE3" w:rsidRPr="00434157">
        <w:instrText>isobutene</w:instrText>
      </w:r>
      <w:r w:rsidR="00B86DE3">
        <w:instrText xml:space="preserve">" </w:instrText>
      </w:r>
      <w:r w:rsidR="00B86DE3">
        <w:fldChar w:fldCharType="end"/>
      </w:r>
      <w:r w:rsidRPr="001F4D91">
        <w:t xml:space="preserve"> and isopentane</w:t>
      </w:r>
      <w:r w:rsidR="00B86DE3">
        <w:fldChar w:fldCharType="begin"/>
      </w:r>
      <w:r w:rsidR="00B86DE3">
        <w:instrText xml:space="preserve"> XE "</w:instrText>
      </w:r>
      <w:r w:rsidR="00B86DE3" w:rsidRPr="00B96D9F">
        <w:instrText>isopentane</w:instrText>
      </w:r>
      <w:r w:rsidR="00B86DE3">
        <w:instrText xml:space="preserve">" </w:instrText>
      </w:r>
      <w:r w:rsidR="00B86DE3">
        <w:fldChar w:fldCharType="end"/>
      </w:r>
      <w:r w:rsidR="00DA5D6A">
        <w:t>,</w:t>
      </w:r>
      <w:r w:rsidRPr="001F4D91">
        <w:t xml:space="preserve"> and most of these are suitable for charge materials to polymerisation</w:t>
      </w:r>
      <w:r w:rsidR="00B86DE3">
        <w:fldChar w:fldCharType="begin"/>
      </w:r>
      <w:r w:rsidR="00B86DE3">
        <w:instrText xml:space="preserve"> XE "</w:instrText>
      </w:r>
      <w:r w:rsidR="00B86DE3" w:rsidRPr="00A21BB3">
        <w:instrText>polymerisation</w:instrText>
      </w:r>
      <w:r w:rsidR="00B86DE3">
        <w:instrText xml:space="preserve">" </w:instrText>
      </w:r>
      <w:r w:rsidR="00B86DE3">
        <w:fldChar w:fldCharType="end"/>
      </w:r>
      <w:r w:rsidRPr="001F4D91">
        <w:t xml:space="preserve"> and alkylation processes.</w:t>
      </w:r>
    </w:p>
    <w:p w14:paraId="2C33D7CA" w14:textId="77777777" w:rsidR="00534954" w:rsidRDefault="00534954">
      <w:pPr>
        <w:rPr>
          <w:i/>
          <w:spacing w:val="-5"/>
          <w:sz w:val="22"/>
        </w:rPr>
      </w:pPr>
      <w:r>
        <w:br w:type="page"/>
      </w:r>
    </w:p>
    <w:p w14:paraId="5BEA3C2B" w14:textId="77777777" w:rsidR="00936F7C" w:rsidRPr="001F4D91" w:rsidRDefault="00936F7C" w:rsidP="001E56FB">
      <w:pPr>
        <w:pStyle w:val="StyleCaptionBefore6ptAfter6pt"/>
      </w:pPr>
      <w:r>
        <w:lastRenderedPageBreak/>
        <w:t xml:space="preserve">Photo </w:t>
      </w:r>
      <w:r w:rsidR="00A82CC8">
        <w:rPr>
          <w:noProof/>
        </w:rPr>
        <w:t>8</w:t>
      </w:r>
      <w:r>
        <w:t>. The first commercial FCC unit Standard Oil of New Jersey Refinery, Baton Rouge, Louisiana</w:t>
      </w:r>
      <w:r w:rsidR="00B86DE3">
        <w:fldChar w:fldCharType="begin"/>
      </w:r>
      <w:r w:rsidR="00B86DE3">
        <w:instrText xml:space="preserve"> XE "</w:instrText>
      </w:r>
      <w:r w:rsidR="00B86DE3" w:rsidRPr="00885F2A">
        <w:instrText>Standard Oil of New Jersey Refinery, Baton Rouge, Louisiana</w:instrText>
      </w:r>
      <w:r w:rsidR="00B86DE3">
        <w:instrText xml:space="preserve">" </w:instrText>
      </w:r>
      <w:r w:rsidR="00B86DE3">
        <w:fldChar w:fldCharType="end"/>
      </w:r>
      <w:r>
        <w:t xml:space="preserve"> 1942. </w:t>
      </w:r>
    </w:p>
    <w:p w14:paraId="44132B04" w14:textId="77777777" w:rsidR="00936F7C" w:rsidRDefault="001C45BC" w:rsidP="00A808C1">
      <w:pPr>
        <w:pStyle w:val="Picture"/>
      </w:pPr>
      <w:r>
        <w:rPr>
          <w:noProof/>
          <w:lang w:eastAsia="en-AU"/>
        </w:rPr>
        <w:drawing>
          <wp:inline distT="0" distB="0" distL="0" distR="0" wp14:anchorId="19346723" wp14:editId="39D9D8A8">
            <wp:extent cx="5274608" cy="665591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9">
                      <a:extLst>
                        <a:ext uri="{28A0092B-C50C-407E-A947-70E740481C1C}">
                          <a14:useLocalDpi xmlns:a14="http://schemas.microsoft.com/office/drawing/2010/main" val="0"/>
                        </a:ext>
                      </a:extLst>
                    </a:blip>
                    <a:srcRect r="1612" b="555"/>
                    <a:stretch/>
                  </pic:blipFill>
                  <pic:spPr bwMode="auto">
                    <a:xfrm>
                      <a:off x="0" y="0"/>
                      <a:ext cx="5286701" cy="6671170"/>
                    </a:xfrm>
                    <a:prstGeom prst="rect">
                      <a:avLst/>
                    </a:prstGeom>
                    <a:noFill/>
                    <a:ln>
                      <a:noFill/>
                    </a:ln>
                    <a:extLst>
                      <a:ext uri="{53640926-AAD7-44D8-BBD7-CCE9431645EC}">
                        <a14:shadowObscured xmlns:a14="http://schemas.microsoft.com/office/drawing/2010/main"/>
                      </a:ext>
                    </a:extLst>
                  </pic:spPr>
                </pic:pic>
              </a:graphicData>
            </a:graphic>
          </wp:inline>
        </w:drawing>
      </w:r>
    </w:p>
    <w:p w14:paraId="2E6619C9" w14:textId="77777777" w:rsidR="009733A2" w:rsidRDefault="0070514F" w:rsidP="001E56FB">
      <w:pPr>
        <w:pStyle w:val="Caption"/>
      </w:pPr>
      <w:r>
        <w:br w:type="page"/>
      </w:r>
      <w:r w:rsidR="00844952" w:rsidRPr="0070514F">
        <w:lastRenderedPageBreak/>
        <w:t xml:space="preserve">Figure </w:t>
      </w:r>
      <w:r w:rsidR="00A82CC8">
        <w:rPr>
          <w:noProof/>
        </w:rPr>
        <w:fldChar w:fldCharType="begin"/>
      </w:r>
      <w:r w:rsidR="00A82CC8">
        <w:rPr>
          <w:noProof/>
        </w:rPr>
        <w:instrText xml:space="preserve"> SEQ Figure \* ARABIC </w:instrText>
      </w:r>
      <w:r w:rsidR="00A82CC8">
        <w:rPr>
          <w:noProof/>
        </w:rPr>
        <w:fldChar w:fldCharType="separate"/>
      </w:r>
      <w:r w:rsidR="00DB10F2">
        <w:rPr>
          <w:noProof/>
        </w:rPr>
        <w:t>2</w:t>
      </w:r>
      <w:r w:rsidR="00A82CC8">
        <w:rPr>
          <w:noProof/>
        </w:rPr>
        <w:fldChar w:fldCharType="end"/>
      </w:r>
      <w:r w:rsidR="00844952" w:rsidRPr="0070514F">
        <w:t>. FCC Process</w:t>
      </w:r>
    </w:p>
    <w:p w14:paraId="1DF80BFD" w14:textId="77777777" w:rsidR="00534954" w:rsidRPr="00534954" w:rsidRDefault="00534954" w:rsidP="00A808C1">
      <w:pPr>
        <w:pStyle w:val="Picture"/>
      </w:pPr>
      <w:r w:rsidRPr="00534954">
        <w:rPr>
          <w:noProof/>
          <w:lang w:eastAsia="en-AU"/>
        </w:rPr>
        <w:drawing>
          <wp:inline distT="0" distB="0" distL="0" distR="0" wp14:anchorId="6E084EB8" wp14:editId="4FC0E42D">
            <wp:extent cx="5228571" cy="3685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8571" cy="3685714"/>
                    </a:xfrm>
                    <a:prstGeom prst="rect">
                      <a:avLst/>
                    </a:prstGeom>
                  </pic:spPr>
                </pic:pic>
              </a:graphicData>
            </a:graphic>
          </wp:inline>
        </w:drawing>
      </w:r>
    </w:p>
    <w:p w14:paraId="4FF0A5D4" w14:textId="77777777" w:rsidR="00844952" w:rsidRPr="001F4D91" w:rsidRDefault="00844952" w:rsidP="00A808C1">
      <w:pPr>
        <w:pStyle w:val="BodyText"/>
      </w:pPr>
      <w:r w:rsidRPr="001F4D91">
        <w:t>The President of Humble Oil Mr. H.C. Weiss</w:t>
      </w:r>
      <w:r w:rsidR="00B86DE3">
        <w:fldChar w:fldCharType="begin"/>
      </w:r>
      <w:r w:rsidR="00B86DE3">
        <w:instrText xml:space="preserve"> XE "</w:instrText>
      </w:r>
      <w:r w:rsidR="00B86DE3" w:rsidRPr="006C6C58">
        <w:instrText>H.C. Weiss</w:instrText>
      </w:r>
      <w:r w:rsidR="00B86DE3">
        <w:instrText xml:space="preserve">" </w:instrText>
      </w:r>
      <w:r w:rsidR="00B86DE3">
        <w:fldChar w:fldCharType="end"/>
      </w:r>
      <w:r w:rsidRPr="001F4D91">
        <w:t xml:space="preserve"> noted at the annual stockholders meeting and in their publication “Our Second War Year - Humble Oil &amp; Refining Co.</w:t>
      </w:r>
      <w:r w:rsidR="00B86DE3">
        <w:fldChar w:fldCharType="begin"/>
      </w:r>
      <w:r w:rsidR="00B86DE3">
        <w:instrText xml:space="preserve"> XE "</w:instrText>
      </w:r>
      <w:r w:rsidR="00B86DE3" w:rsidRPr="00F12245">
        <w:instrText>Humble Oil &amp; Refining Co.</w:instrText>
      </w:r>
      <w:r w:rsidR="00B86DE3">
        <w:instrText xml:space="preserve">" </w:instrText>
      </w:r>
      <w:r w:rsidR="00B86DE3">
        <w:fldChar w:fldCharType="end"/>
      </w:r>
      <w:r w:rsidRPr="001F4D91">
        <w:t xml:space="preserve"> (Feb 1944)”, that from their refineries at Baytown Refinery, Texas</w:t>
      </w:r>
      <w:r w:rsidR="008C5DF3">
        <w:fldChar w:fldCharType="begin"/>
      </w:r>
      <w:r w:rsidR="008C5DF3">
        <w:instrText xml:space="preserve"> XE "</w:instrText>
      </w:r>
      <w:r w:rsidR="008C5DF3" w:rsidRPr="005A404D">
        <w:instrText>Baytown Refinery, Texas</w:instrText>
      </w:r>
      <w:r w:rsidR="008C5DF3">
        <w:instrText xml:space="preserve">" </w:instrText>
      </w:r>
      <w:r w:rsidR="008C5DF3">
        <w:fldChar w:fldCharType="end"/>
      </w:r>
      <w:r w:rsidRPr="001F4D91">
        <w:t xml:space="preserve"> (near Houston) and Ingleside Refinery, Texas</w:t>
      </w:r>
      <w:r w:rsidR="008C5DF3">
        <w:fldChar w:fldCharType="begin"/>
      </w:r>
      <w:r w:rsidR="008C5DF3">
        <w:instrText xml:space="preserve"> XE "</w:instrText>
      </w:r>
      <w:r w:rsidR="008C5DF3" w:rsidRPr="006F16FB">
        <w:instrText>Ingleside Refinery, Texas</w:instrText>
      </w:r>
      <w:r w:rsidR="008C5DF3">
        <w:instrText xml:space="preserve">" </w:instrText>
      </w:r>
      <w:r w:rsidR="008C5DF3">
        <w:fldChar w:fldCharType="end"/>
      </w:r>
      <w:r w:rsidRPr="001F4D91">
        <w:t xml:space="preserve"> (near Corpus Christi): </w:t>
      </w:r>
    </w:p>
    <w:p w14:paraId="5E168357" w14:textId="77777777" w:rsidR="00844952" w:rsidRPr="00DA5D6A" w:rsidRDefault="00844952" w:rsidP="00373449">
      <w:pPr>
        <w:pStyle w:val="BlockQuotationLast"/>
        <w:spacing w:after="0"/>
      </w:pPr>
      <w:r w:rsidRPr="00DA5D6A">
        <w:t xml:space="preserve">Output of critical war products (in 1943) increased </w:t>
      </w:r>
      <w:r w:rsidR="009733A2" w:rsidRPr="00DA5D6A">
        <w:t xml:space="preserve">by </w:t>
      </w:r>
      <w:r w:rsidRPr="00DA5D6A">
        <w:t>1</w:t>
      </w:r>
      <w:r w:rsidR="009733A2" w:rsidRPr="00DA5D6A">
        <w:t>/3</w:t>
      </w:r>
      <w:r w:rsidRPr="00DA5D6A">
        <w:t xml:space="preserve"> over 1942.</w:t>
      </w:r>
    </w:p>
    <w:p w14:paraId="20B98BD5" w14:textId="77777777" w:rsidR="00844952" w:rsidRPr="00DA5D6A" w:rsidRDefault="00844952" w:rsidP="00373449">
      <w:pPr>
        <w:pStyle w:val="BlockQuotationLast"/>
        <w:spacing w:after="0"/>
      </w:pPr>
      <w:r w:rsidRPr="00DA5D6A">
        <w:t>Baytown Ordnance Works</w:t>
      </w:r>
      <w:r w:rsidR="008C5DF3">
        <w:fldChar w:fldCharType="begin"/>
      </w:r>
      <w:r w:rsidR="008C5DF3">
        <w:instrText xml:space="preserve"> XE "</w:instrText>
      </w:r>
      <w:r w:rsidR="008C5DF3" w:rsidRPr="006C7D55">
        <w:instrText>Baytown Ordnance Works</w:instrText>
      </w:r>
      <w:r w:rsidR="008C5DF3">
        <w:instrText xml:space="preserve">" </w:instrText>
      </w:r>
      <w:r w:rsidR="008C5DF3">
        <w:fldChar w:fldCharType="end"/>
      </w:r>
      <w:r w:rsidRPr="00DA5D6A">
        <w:t xml:space="preserve"> production of Toluene</w:t>
      </w:r>
      <w:r w:rsidR="00DD608C">
        <w:fldChar w:fldCharType="begin"/>
      </w:r>
      <w:r w:rsidR="00DD608C">
        <w:instrText xml:space="preserve"> XE "</w:instrText>
      </w:r>
      <w:r w:rsidR="00DD608C" w:rsidRPr="00CF2B6C">
        <w:rPr>
          <w:sz w:val="24"/>
          <w:szCs w:val="24"/>
        </w:rPr>
        <w:instrText>Toluene</w:instrText>
      </w:r>
      <w:r w:rsidR="00DD608C">
        <w:instrText xml:space="preserve">" </w:instrText>
      </w:r>
      <w:r w:rsidR="00DD608C">
        <w:fldChar w:fldCharType="end"/>
      </w:r>
      <w:r w:rsidRPr="00DA5D6A">
        <w:t xml:space="preserve"> (for explosives) - this plant produced the bulk of a basic material during a period when no alternative was available. </w:t>
      </w:r>
    </w:p>
    <w:p w14:paraId="09361B16" w14:textId="77777777" w:rsidR="00844952" w:rsidRPr="00DA5D6A" w:rsidRDefault="00844952" w:rsidP="00373449">
      <w:pPr>
        <w:pStyle w:val="BlockQuotationLast"/>
        <w:spacing w:after="0"/>
      </w:pPr>
      <w:r w:rsidRPr="00DA5D6A">
        <w:t>Baytown</w:t>
      </w:r>
      <w:r w:rsidR="00B1573F">
        <w:t xml:space="preserve"> </w:t>
      </w:r>
      <w:r w:rsidRPr="00DA5D6A">
        <w:t>- Government butadiene plant</w:t>
      </w:r>
      <w:r w:rsidR="008C5DF3">
        <w:fldChar w:fldCharType="begin"/>
      </w:r>
      <w:r w:rsidR="008C5DF3">
        <w:instrText xml:space="preserve"> XE "</w:instrText>
      </w:r>
      <w:r w:rsidR="008C5DF3" w:rsidRPr="007F6AC3">
        <w:instrText>butadiene plant</w:instrText>
      </w:r>
      <w:r w:rsidR="008C5DF3">
        <w:instrText xml:space="preserve">" </w:instrText>
      </w:r>
      <w:r w:rsidR="008C5DF3">
        <w:fldChar w:fldCharType="end"/>
      </w:r>
      <w:r w:rsidRPr="00DA5D6A">
        <w:t xml:space="preserve"> one of the first large units (30,000 tons/year) in operation </w:t>
      </w:r>
      <w:r w:rsidR="00B1573F">
        <w:t>c</w:t>
      </w:r>
      <w:r w:rsidRPr="00DA5D6A">
        <w:t>ompleted August 1943. Completion of Butyl Rubber plant</w:t>
      </w:r>
      <w:r w:rsidR="008C5DF3">
        <w:fldChar w:fldCharType="begin"/>
      </w:r>
      <w:r w:rsidR="008C5DF3">
        <w:instrText xml:space="preserve"> XE "</w:instrText>
      </w:r>
      <w:r w:rsidR="008C5DF3" w:rsidRPr="00EF723B">
        <w:instrText>Butyl Rubber plant</w:instrText>
      </w:r>
      <w:r w:rsidR="008C5DF3">
        <w:instrText xml:space="preserve">" </w:instrText>
      </w:r>
      <w:r w:rsidR="008C5DF3">
        <w:fldChar w:fldCharType="end"/>
      </w:r>
      <w:r w:rsidRPr="00DA5D6A">
        <w:t xml:space="preserve"> (30,000 tons) expected in mid</w:t>
      </w:r>
      <w:r w:rsidR="00373449">
        <w:t>-</w:t>
      </w:r>
      <w:r w:rsidRPr="00DA5D6A">
        <w:t xml:space="preserve">1944. </w:t>
      </w:r>
    </w:p>
    <w:p w14:paraId="7BB9D103" w14:textId="77777777" w:rsidR="00844952" w:rsidRPr="00DA5D6A" w:rsidRDefault="00844952" w:rsidP="00373449">
      <w:pPr>
        <w:pStyle w:val="BlockQuotationLast"/>
        <w:spacing w:after="0"/>
      </w:pPr>
      <w:r w:rsidRPr="00DA5D6A">
        <w:t>Baytown - 1st. FCC was completed in early 1943, and 2nd. FCC completed to produce 1</w:t>
      </w:r>
      <w:r w:rsidR="00B1573F">
        <w:t>,</w:t>
      </w:r>
      <w:r w:rsidRPr="00DA5D6A">
        <w:t>800 BSD 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DA5D6A">
        <w:t xml:space="preserve"> for (alkylation) Avgas blendstock.</w:t>
      </w:r>
    </w:p>
    <w:p w14:paraId="22945EDF" w14:textId="77777777" w:rsidR="00844952" w:rsidRPr="00DA5D6A" w:rsidRDefault="00844952" w:rsidP="00373449">
      <w:pPr>
        <w:pStyle w:val="BlockQuotationLast"/>
        <w:spacing w:after="0"/>
      </w:pPr>
      <w:r w:rsidRPr="00DA5D6A">
        <w:t>Ingleside Refinery converted refinery facilities and equipment to operate a Government plant 12,500 tons/year Butadiene</w:t>
      </w:r>
    </w:p>
    <w:p w14:paraId="31085160" w14:textId="77777777" w:rsidR="00FC165B" w:rsidRPr="00DA5D6A" w:rsidRDefault="00844952" w:rsidP="00373449">
      <w:pPr>
        <w:pStyle w:val="BlockQuotationLast"/>
        <w:spacing w:after="0"/>
      </w:pPr>
      <w:r w:rsidRPr="00DA5D6A">
        <w:t>100 Octane aviation gasoline</w:t>
      </w:r>
      <w:r w:rsidR="00E44698">
        <w:fldChar w:fldCharType="begin"/>
      </w:r>
      <w:r w:rsidR="00E44698">
        <w:instrText xml:space="preserve"> XE "</w:instrText>
      </w:r>
      <w:r w:rsidR="00E44698" w:rsidRPr="009915E2">
        <w:instrText>100 Octane aviation gasoline</w:instrText>
      </w:r>
      <w:r w:rsidR="00E44698">
        <w:instrText xml:space="preserve">" </w:instrText>
      </w:r>
      <w:r w:rsidR="00E44698">
        <w:fldChar w:fldCharType="end"/>
      </w:r>
      <w:r w:rsidRPr="00DA5D6A">
        <w:t xml:space="preserve">. Humble produced twice the volume in 1943 compared to 1942. </w:t>
      </w:r>
    </w:p>
    <w:p w14:paraId="2726AAD7" w14:textId="77777777" w:rsidR="00844952" w:rsidRPr="00DA5D6A" w:rsidRDefault="00844952" w:rsidP="00373449">
      <w:pPr>
        <w:pStyle w:val="BlockQuotationLast"/>
        <w:spacing w:after="0"/>
      </w:pPr>
      <w:r w:rsidRPr="00DA5D6A">
        <w:t>Humble accounted for 10% of US Avgas 100</w:t>
      </w:r>
      <w:r w:rsidR="00DD608C">
        <w:fldChar w:fldCharType="begin"/>
      </w:r>
      <w:r w:rsidR="00DD608C">
        <w:instrText xml:space="preserve"> XE "</w:instrText>
      </w:r>
      <w:r w:rsidR="00DD608C" w:rsidRPr="009005ED">
        <w:rPr>
          <w:sz w:val="24"/>
          <w:szCs w:val="24"/>
        </w:rPr>
        <w:instrText>Avgas 100</w:instrText>
      </w:r>
      <w:r w:rsidR="00DD608C">
        <w:instrText xml:space="preserve">" </w:instrText>
      </w:r>
      <w:r w:rsidR="00DD608C">
        <w:fldChar w:fldCharType="end"/>
      </w:r>
      <w:r w:rsidRPr="00DA5D6A">
        <w:t xml:space="preserve"> production in 1943.</w:t>
      </w:r>
    </w:p>
    <w:p w14:paraId="1174C137" w14:textId="77777777" w:rsidR="009733A2" w:rsidRPr="00DA5D6A" w:rsidRDefault="009733A2" w:rsidP="00373449">
      <w:pPr>
        <w:pStyle w:val="BlockQuotationLast"/>
        <w:spacing w:after="0"/>
      </w:pPr>
      <w:r w:rsidRPr="00DA5D6A">
        <w:t>Humble produced very large quantities of 91 Octane Avgas</w:t>
      </w:r>
      <w:r w:rsidR="008C5DF3">
        <w:fldChar w:fldCharType="begin"/>
      </w:r>
      <w:r w:rsidR="008C5DF3">
        <w:instrText xml:space="preserve"> XE "</w:instrText>
      </w:r>
      <w:r w:rsidR="008C5DF3" w:rsidRPr="00034AD8">
        <w:instrText>91 Octane Avgas</w:instrText>
      </w:r>
      <w:r w:rsidR="008C5DF3">
        <w:instrText xml:space="preserve">" </w:instrText>
      </w:r>
      <w:r w:rsidR="008C5DF3">
        <w:fldChar w:fldCharType="end"/>
      </w:r>
      <w:r w:rsidRPr="00DA5D6A">
        <w:t xml:space="preserve"> and 80 Octane all</w:t>
      </w:r>
      <w:r w:rsidR="00B1573F">
        <w:t>-</w:t>
      </w:r>
      <w:r w:rsidRPr="00DA5D6A">
        <w:t>purpose gasoline</w:t>
      </w:r>
      <w:r w:rsidR="008C5DF3">
        <w:fldChar w:fldCharType="begin"/>
      </w:r>
      <w:r w:rsidR="008C5DF3">
        <w:instrText xml:space="preserve"> XE "</w:instrText>
      </w:r>
      <w:r w:rsidR="008C5DF3" w:rsidRPr="00D403DB">
        <w:instrText>80 Octane all-purpose gasoline</w:instrText>
      </w:r>
      <w:r w:rsidR="008C5DF3">
        <w:instrText xml:space="preserve">" </w:instrText>
      </w:r>
      <w:r w:rsidR="008C5DF3">
        <w:fldChar w:fldCharType="end"/>
      </w:r>
      <w:r w:rsidRPr="00DA5D6A">
        <w:t>, aviation and other lubricants for military use.</w:t>
      </w:r>
    </w:p>
    <w:p w14:paraId="47251CEB" w14:textId="77777777" w:rsidR="009733A2" w:rsidRPr="001F4D91" w:rsidRDefault="009733A2" w:rsidP="00373449">
      <w:pPr>
        <w:pStyle w:val="BlockQuotationLast"/>
        <w:spacing w:after="0"/>
      </w:pPr>
      <w:r w:rsidRPr="001F4D91">
        <w:t xml:space="preserve">Refinery </w:t>
      </w:r>
      <w:r w:rsidR="00DA5D6A">
        <w:t>throughputs</w:t>
      </w:r>
      <w:r w:rsidRPr="001F4D91">
        <w:t xml:space="preserve"> in 1943 averaged 192,000 BSD, in 1942 165,000 BSD (all Humble Oil refineries). At the end of 1943, crude runs were 225,000 BSD.</w:t>
      </w:r>
    </w:p>
    <w:p w14:paraId="75D33737" w14:textId="77777777" w:rsidR="00844952" w:rsidRPr="001F4D91" w:rsidRDefault="00936F7C" w:rsidP="00A808C1">
      <w:pPr>
        <w:pStyle w:val="BodyText"/>
      </w:pPr>
      <w:r>
        <w:br w:type="page"/>
      </w:r>
      <w:r w:rsidR="00844952" w:rsidRPr="001F4D91">
        <w:lastRenderedPageBreak/>
        <w:t>In 1943 those major oil companies involved with the FCC process were:</w:t>
      </w:r>
    </w:p>
    <w:p w14:paraId="42FA1CA3" w14:textId="77777777" w:rsidR="00844952" w:rsidRPr="001F4D91" w:rsidRDefault="00844952" w:rsidP="00A808C1">
      <w:pPr>
        <w:pStyle w:val="BodyText12pt2pt"/>
      </w:pPr>
      <w:r w:rsidRPr="001F4D91">
        <w:t>Standard Oil Company (New Jersey)</w:t>
      </w:r>
      <w:r w:rsidR="008C5DF3">
        <w:fldChar w:fldCharType="begin"/>
      </w:r>
      <w:r w:rsidR="008C5DF3">
        <w:instrText xml:space="preserve"> XE "</w:instrText>
      </w:r>
      <w:r w:rsidR="008C5DF3" w:rsidRPr="00C72C53">
        <w:instrText>Standard Oil Company (New Jersey)</w:instrText>
      </w:r>
      <w:r w:rsidR="008C5DF3">
        <w:instrText xml:space="preserve">" </w:instrText>
      </w:r>
      <w:r w:rsidR="008C5DF3">
        <w:fldChar w:fldCharType="end"/>
      </w:r>
      <w:r w:rsidRPr="001F4D91">
        <w:t xml:space="preserve"> - (Esso</w:t>
      </w:r>
      <w:r w:rsidR="008C5DF3">
        <w:fldChar w:fldCharType="begin"/>
      </w:r>
      <w:r w:rsidR="008C5DF3">
        <w:instrText xml:space="preserve"> XE "</w:instrText>
      </w:r>
      <w:r w:rsidR="008C5DF3" w:rsidRPr="008821D8">
        <w:instrText>Esso</w:instrText>
      </w:r>
      <w:r w:rsidR="008C5DF3">
        <w:instrText xml:space="preserve">" </w:instrText>
      </w:r>
      <w:r w:rsidR="008C5DF3">
        <w:fldChar w:fldCharType="end"/>
      </w:r>
      <w:r w:rsidRPr="001F4D91">
        <w:t>)</w:t>
      </w:r>
    </w:p>
    <w:p w14:paraId="1029632C" w14:textId="77777777" w:rsidR="00844952" w:rsidRPr="001F4D91" w:rsidRDefault="00844952" w:rsidP="00A808C1">
      <w:pPr>
        <w:pStyle w:val="BodyText12pt2pt"/>
      </w:pPr>
      <w:r w:rsidRPr="001F4D91">
        <w:t>Standard Oil Company (Indiana)</w:t>
      </w:r>
      <w:r w:rsidR="008C5DF3">
        <w:fldChar w:fldCharType="begin"/>
      </w:r>
      <w:r w:rsidR="008C5DF3">
        <w:instrText xml:space="preserve"> XE "</w:instrText>
      </w:r>
      <w:r w:rsidR="008C5DF3" w:rsidRPr="00193B75">
        <w:instrText>Standard Oil Company (Indiana)</w:instrText>
      </w:r>
      <w:r w:rsidR="008C5DF3">
        <w:instrText xml:space="preserve">" </w:instrText>
      </w:r>
      <w:r w:rsidR="008C5DF3">
        <w:fldChar w:fldCharType="end"/>
      </w:r>
    </w:p>
    <w:p w14:paraId="1ECE4D2D" w14:textId="77777777" w:rsidR="00844952" w:rsidRPr="001F4D91" w:rsidRDefault="00844952" w:rsidP="00A808C1">
      <w:pPr>
        <w:pStyle w:val="BodyText12pt2pt"/>
      </w:pPr>
      <w:r w:rsidRPr="001F4D91">
        <w:t>Standard Oil Company (Louisiana)</w:t>
      </w:r>
      <w:r w:rsidR="008C5DF3">
        <w:fldChar w:fldCharType="begin"/>
      </w:r>
      <w:r w:rsidR="008C5DF3">
        <w:instrText xml:space="preserve"> XE "</w:instrText>
      </w:r>
      <w:r w:rsidR="008C5DF3" w:rsidRPr="002E4635">
        <w:instrText>Standard Oil Company (Louisiana)</w:instrText>
      </w:r>
      <w:r w:rsidR="008C5DF3">
        <w:instrText xml:space="preserve">" </w:instrText>
      </w:r>
      <w:r w:rsidR="008C5DF3">
        <w:fldChar w:fldCharType="end"/>
      </w:r>
    </w:p>
    <w:p w14:paraId="6B73880B" w14:textId="77777777" w:rsidR="00844952" w:rsidRPr="001F4D91" w:rsidRDefault="00844952" w:rsidP="00A808C1">
      <w:pPr>
        <w:pStyle w:val="BodyText12pt2pt"/>
      </w:pPr>
      <w:r w:rsidRPr="001F4D91">
        <w:t>Anglo-Iranian Oil Company Ltd</w:t>
      </w:r>
      <w:r w:rsidR="008C5DF3">
        <w:fldChar w:fldCharType="begin"/>
      </w:r>
      <w:r w:rsidR="008C5DF3">
        <w:instrText xml:space="preserve"> XE "</w:instrText>
      </w:r>
      <w:r w:rsidR="008C5DF3" w:rsidRPr="00923D69">
        <w:instrText>Anglo-Iranian Oil Company Ltd</w:instrText>
      </w:r>
      <w:r w:rsidR="008C5DF3">
        <w:instrText xml:space="preserve">" </w:instrText>
      </w:r>
      <w:r w:rsidR="008C5DF3">
        <w:fldChar w:fldCharType="end"/>
      </w:r>
      <w:r w:rsidRPr="001F4D91">
        <w:t>. - (BP</w:t>
      </w:r>
      <w:r w:rsidR="008C5DF3">
        <w:fldChar w:fldCharType="begin"/>
      </w:r>
      <w:r w:rsidR="008C5DF3">
        <w:instrText xml:space="preserve"> XE "</w:instrText>
      </w:r>
      <w:r w:rsidR="008C5DF3" w:rsidRPr="00D8621C">
        <w:instrText>BP</w:instrText>
      </w:r>
      <w:r w:rsidR="008C5DF3">
        <w:instrText xml:space="preserve">" </w:instrText>
      </w:r>
      <w:r w:rsidR="008C5DF3">
        <w:fldChar w:fldCharType="end"/>
      </w:r>
      <w:r w:rsidRPr="001F4D91">
        <w:t>)</w:t>
      </w:r>
    </w:p>
    <w:p w14:paraId="4A36FFE3" w14:textId="77777777" w:rsidR="00844952" w:rsidRPr="001F4D91" w:rsidRDefault="00844952" w:rsidP="00A808C1">
      <w:pPr>
        <w:pStyle w:val="BodyText12pt2pt"/>
      </w:pPr>
      <w:r w:rsidRPr="001F4D91">
        <w:t>Humble Oil &amp; Refining Company</w:t>
      </w:r>
      <w:r w:rsidR="008C5DF3">
        <w:fldChar w:fldCharType="begin"/>
      </w:r>
      <w:r w:rsidR="008C5DF3">
        <w:instrText xml:space="preserve"> XE "</w:instrText>
      </w:r>
      <w:r w:rsidR="008C5DF3" w:rsidRPr="00B46001">
        <w:instrText>Humble Oil &amp; Refining Company</w:instrText>
      </w:r>
      <w:r w:rsidR="008C5DF3">
        <w:instrText xml:space="preserve">" </w:instrText>
      </w:r>
      <w:r w:rsidR="008C5DF3">
        <w:fldChar w:fldCharType="end"/>
      </w:r>
    </w:p>
    <w:p w14:paraId="3B0384E7" w14:textId="77777777" w:rsidR="00844952" w:rsidRPr="001F4D91" w:rsidRDefault="00844952" w:rsidP="00A808C1">
      <w:pPr>
        <w:pStyle w:val="BodyText12pt2pt"/>
      </w:pPr>
      <w:r w:rsidRPr="001F4D91">
        <w:t>Shell Oil Company Inc.</w:t>
      </w:r>
      <w:r w:rsidR="008C5DF3">
        <w:fldChar w:fldCharType="begin"/>
      </w:r>
      <w:r w:rsidR="008C5DF3">
        <w:instrText xml:space="preserve"> XE "</w:instrText>
      </w:r>
      <w:r w:rsidR="008C5DF3" w:rsidRPr="0087740B">
        <w:instrText>Shell Oil Company Inc.</w:instrText>
      </w:r>
      <w:r w:rsidR="008C5DF3">
        <w:instrText xml:space="preserve">" </w:instrText>
      </w:r>
      <w:r w:rsidR="008C5DF3">
        <w:fldChar w:fldCharType="end"/>
      </w:r>
    </w:p>
    <w:p w14:paraId="110E58CE" w14:textId="77777777" w:rsidR="00844952" w:rsidRPr="001F4D91" w:rsidRDefault="00844952" w:rsidP="00A808C1">
      <w:pPr>
        <w:pStyle w:val="BodyText12pt2pt"/>
      </w:pPr>
      <w:r w:rsidRPr="001F4D91">
        <w:t>The Texas Company - (Texaco)</w:t>
      </w:r>
      <w:r w:rsidR="008C5DF3">
        <w:fldChar w:fldCharType="begin"/>
      </w:r>
      <w:r w:rsidR="008C5DF3">
        <w:instrText xml:space="preserve"> XE "</w:instrText>
      </w:r>
      <w:r w:rsidR="008C5DF3" w:rsidRPr="0033732C">
        <w:instrText>The Texas Company - (Texaco)</w:instrText>
      </w:r>
      <w:r w:rsidR="008C5DF3">
        <w:instrText xml:space="preserve">" </w:instrText>
      </w:r>
      <w:r w:rsidR="008C5DF3">
        <w:fldChar w:fldCharType="end"/>
      </w:r>
    </w:p>
    <w:p w14:paraId="6E7183DE" w14:textId="77777777" w:rsidR="00844952" w:rsidRPr="001F4D91" w:rsidRDefault="00844952" w:rsidP="00A808C1">
      <w:pPr>
        <w:pStyle w:val="BodyText"/>
      </w:pPr>
      <w:r w:rsidRPr="001F4D91">
        <w:t xml:space="preserve">Engineering firms involved were: </w:t>
      </w:r>
    </w:p>
    <w:p w14:paraId="13DCBBDC" w14:textId="11C84F49" w:rsidR="00844952" w:rsidRPr="001F4D91" w:rsidRDefault="00844952" w:rsidP="00A808C1">
      <w:pPr>
        <w:pStyle w:val="BodyText12pt2pt"/>
      </w:pPr>
      <w:r w:rsidRPr="001F4D91">
        <w:t>M.W.</w:t>
      </w:r>
      <w:r w:rsidR="000B57E1">
        <w:t xml:space="preserve"> </w:t>
      </w:r>
      <w:r w:rsidRPr="001F4D91">
        <w:t>Kellogg</w:t>
      </w:r>
      <w:r w:rsidR="00B86DE3">
        <w:fldChar w:fldCharType="begin"/>
      </w:r>
      <w:r w:rsidR="00B86DE3">
        <w:instrText xml:space="preserve"> XE "</w:instrText>
      </w:r>
      <w:r w:rsidR="00B86DE3" w:rsidRPr="00F25CB4">
        <w:instrText>M.W.Kellogg</w:instrText>
      </w:r>
      <w:r w:rsidR="00B86DE3">
        <w:instrText xml:space="preserve">" </w:instrText>
      </w:r>
      <w:r w:rsidR="00B86DE3">
        <w:fldChar w:fldCharType="end"/>
      </w:r>
      <w:r w:rsidRPr="001F4D91">
        <w:t xml:space="preserve"> </w:t>
      </w:r>
    </w:p>
    <w:p w14:paraId="161FA318" w14:textId="77777777" w:rsidR="00844952" w:rsidRPr="001F4D91" w:rsidRDefault="00844952" w:rsidP="00A808C1">
      <w:pPr>
        <w:pStyle w:val="BodyText12pt2pt"/>
      </w:pPr>
      <w:r w:rsidRPr="001F4D91">
        <w:t>Universal Oil Products (UOP)</w:t>
      </w:r>
      <w:r w:rsidR="008C5DF3">
        <w:fldChar w:fldCharType="begin"/>
      </w:r>
      <w:r w:rsidR="008C5DF3">
        <w:instrText xml:space="preserve"> XE "</w:instrText>
      </w:r>
      <w:r w:rsidR="008C5DF3" w:rsidRPr="00146EB1">
        <w:instrText>Universal Oil Products (UOP)</w:instrText>
      </w:r>
      <w:r w:rsidR="008C5DF3">
        <w:instrText xml:space="preserve">" </w:instrText>
      </w:r>
      <w:r w:rsidR="008C5DF3">
        <w:fldChar w:fldCharType="end"/>
      </w:r>
    </w:p>
    <w:p w14:paraId="56C07DB9" w14:textId="77777777" w:rsidR="009733A2" w:rsidRPr="001F4D91" w:rsidRDefault="009733A2" w:rsidP="00A808C1">
      <w:pPr>
        <w:pStyle w:val="BodyText"/>
      </w:pPr>
      <w:r w:rsidRPr="001F4D91">
        <w:t>Three FCC units were in operation in March 1943</w:t>
      </w:r>
      <w:r w:rsidR="002150AF">
        <w:t>,</w:t>
      </w:r>
      <w:r w:rsidRPr="001F4D91">
        <w:t xml:space="preserve"> and 28 more </w:t>
      </w:r>
      <w:r w:rsidR="002150AF">
        <w:t xml:space="preserve">were </w:t>
      </w:r>
      <w:r w:rsidRPr="001F4D91">
        <w:t>under construction. These were distributed among 20 companies.</w:t>
      </w:r>
    </w:p>
    <w:p w14:paraId="31A41047" w14:textId="77777777" w:rsidR="00844952" w:rsidRPr="00FC165B" w:rsidRDefault="00844952" w:rsidP="001E56FB">
      <w:pPr>
        <w:pStyle w:val="StyleCaptionBefore6ptAfter6pt"/>
      </w:pPr>
      <w:r w:rsidRPr="00FC165B">
        <w:t xml:space="preserve">Photo </w:t>
      </w:r>
      <w:r w:rsidR="00B1573F">
        <w:t>9</w:t>
      </w:r>
      <w:r w:rsidRPr="00FC165B">
        <w:t>. Typical Fluidized Catalytic Cracker (FCC)</w:t>
      </w:r>
      <w:r w:rsidR="00E44698">
        <w:fldChar w:fldCharType="begin"/>
      </w:r>
      <w:r w:rsidR="00E44698">
        <w:instrText xml:space="preserve"> XE "</w:instrText>
      </w:r>
      <w:r w:rsidR="00E44698" w:rsidRPr="00295811">
        <w:instrText>Fluidized Catalytic Cracker (FCC)</w:instrText>
      </w:r>
      <w:r w:rsidR="00E44698">
        <w:instrText xml:space="preserve">" </w:instrText>
      </w:r>
      <w:r w:rsidR="00E44698">
        <w:fldChar w:fldCharType="end"/>
      </w:r>
      <w:r w:rsidRPr="00FC165B">
        <w:t xml:space="preserve"> (Mobil Altona Refinery</w:t>
      </w:r>
      <w:r w:rsidR="008C5DF3">
        <w:fldChar w:fldCharType="begin"/>
      </w:r>
      <w:r w:rsidR="008C5DF3">
        <w:instrText xml:space="preserve"> XE "</w:instrText>
      </w:r>
      <w:r w:rsidR="008C5DF3" w:rsidRPr="0058048C">
        <w:instrText>Mobil Altona Refinery</w:instrText>
      </w:r>
      <w:r w:rsidR="008C5DF3">
        <w:instrText xml:space="preserve">" </w:instrText>
      </w:r>
      <w:r w:rsidR="008C5DF3">
        <w:fldChar w:fldCharType="end"/>
      </w:r>
      <w:r w:rsidRPr="00FC165B">
        <w:t xml:space="preserve"> – Melbourne Australia, FCC constructed in 1997)</w:t>
      </w:r>
    </w:p>
    <w:p w14:paraId="7E11471C" w14:textId="77777777" w:rsidR="0070514F" w:rsidRPr="001F4D91" w:rsidRDefault="001C45BC" w:rsidP="00A808C1">
      <w:pPr>
        <w:pStyle w:val="Picture"/>
      </w:pPr>
      <w:r w:rsidRPr="001F4D91">
        <w:rPr>
          <w:noProof/>
          <w:lang w:eastAsia="en-AU"/>
        </w:rPr>
        <w:drawing>
          <wp:inline distT="0" distB="0" distL="0" distR="0" wp14:anchorId="35FE6B97" wp14:editId="7C724024">
            <wp:extent cx="5688330" cy="40849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4084955"/>
                    </a:xfrm>
                    <a:prstGeom prst="rect">
                      <a:avLst/>
                    </a:prstGeom>
                    <a:noFill/>
                  </pic:spPr>
                </pic:pic>
              </a:graphicData>
            </a:graphic>
          </wp:inline>
        </w:drawing>
      </w:r>
    </w:p>
    <w:p w14:paraId="77E1FCC6" w14:textId="77777777" w:rsidR="00844952" w:rsidRPr="001F4D91" w:rsidRDefault="00844952" w:rsidP="00A808C1">
      <w:pPr>
        <w:pStyle w:val="BodyText"/>
      </w:pPr>
      <w:r w:rsidRPr="001F4D91">
        <w:t>FCC units are characterised by the large squat reactor vessels and their lower profile compared to the TCC units. The FCC process is also favoured over the TCC process due to its better yields of gasoline (Light &amp; Heavy Naphthas</w:t>
      </w:r>
      <w:r w:rsidR="00FB4E7C">
        <w:fldChar w:fldCharType="begin"/>
      </w:r>
      <w:r w:rsidR="00FB4E7C">
        <w:instrText xml:space="preserve"> XE "</w:instrText>
      </w:r>
      <w:r w:rsidR="00FB4E7C" w:rsidRPr="006F52A8">
        <w:instrText>Heavy Naphthas</w:instrText>
      </w:r>
      <w:r w:rsidR="00FB4E7C">
        <w:instrText xml:space="preserve">" </w:instrText>
      </w:r>
      <w:r w:rsidR="00FB4E7C">
        <w:fldChar w:fldCharType="end"/>
      </w:r>
      <w:r w:rsidRPr="001F4D91">
        <w:t>) and diesel blendstocks (No.</w:t>
      </w:r>
      <w:r w:rsidR="002150AF">
        <w:t xml:space="preserve"> </w:t>
      </w:r>
      <w:r w:rsidRPr="001F4D91">
        <w:t>2 Fuel oil</w:t>
      </w:r>
      <w:r w:rsidR="008C5DF3">
        <w:fldChar w:fldCharType="begin"/>
      </w:r>
      <w:r w:rsidR="008C5DF3">
        <w:instrText xml:space="preserve"> XE "</w:instrText>
      </w:r>
      <w:r w:rsidR="008C5DF3" w:rsidRPr="00220583">
        <w:instrText>No. 2 Fuel oil</w:instrText>
      </w:r>
      <w:r w:rsidR="008C5DF3">
        <w:instrText xml:space="preserve">" </w:instrText>
      </w:r>
      <w:r w:rsidR="008C5DF3">
        <w:fldChar w:fldCharType="end"/>
      </w:r>
      <w:r w:rsidRPr="001F4D91">
        <w:t xml:space="preserve">) and lower fuel oil production (Heavy Gas </w:t>
      </w:r>
      <w:r w:rsidR="008C5DF3">
        <w:t>O</w:t>
      </w:r>
      <w:r w:rsidRPr="001F4D91">
        <w:t>il</w:t>
      </w:r>
      <w:r w:rsidR="008C5DF3">
        <w:fldChar w:fldCharType="begin"/>
      </w:r>
      <w:r w:rsidR="008C5DF3">
        <w:instrText xml:space="preserve"> XE "</w:instrText>
      </w:r>
      <w:r w:rsidR="008C5DF3" w:rsidRPr="00B6731D">
        <w:instrText xml:space="preserve">Heavy Gas </w:instrText>
      </w:r>
      <w:r w:rsidR="008C5DF3">
        <w:instrText>O</w:instrText>
      </w:r>
      <w:r w:rsidR="008C5DF3" w:rsidRPr="00B6731D">
        <w:instrText>il</w:instrText>
      </w:r>
      <w:r w:rsidR="008C5DF3">
        <w:instrText xml:space="preserve">" </w:instrText>
      </w:r>
      <w:r w:rsidR="008C5DF3">
        <w:fldChar w:fldCharType="end"/>
      </w:r>
      <w:r w:rsidRPr="001F4D91">
        <w:t>).</w:t>
      </w:r>
    </w:p>
    <w:p w14:paraId="33AB1EA8" w14:textId="77777777" w:rsidR="00844952" w:rsidRPr="001F4D91" w:rsidRDefault="00844952" w:rsidP="00A808C1">
      <w:pPr>
        <w:pStyle w:val="BodyText"/>
      </w:pPr>
      <w:r w:rsidRPr="001F4D91">
        <w:t xml:space="preserve">One application of </w:t>
      </w:r>
      <w:r w:rsidR="00FB4E7C">
        <w:t xml:space="preserve">a </w:t>
      </w:r>
      <w:r w:rsidRPr="001F4D91">
        <w:t>FCC in an integrated refinery operation for aviation fuel production</w:t>
      </w:r>
      <w:r w:rsidR="002150AF">
        <w:t>,</w:t>
      </w:r>
      <w:r w:rsidRPr="001F4D91">
        <w:t xml:space="preserve"> is shown in Figure 3</w:t>
      </w:r>
      <w:r w:rsidR="00C16EBC">
        <w:t>.</w:t>
      </w:r>
      <w:r w:rsidRPr="001F4D91">
        <w:t xml:space="preserve"> below. The feedstock is a typical heavy paraffinic gas oil</w:t>
      </w:r>
      <w:r w:rsidR="00FB4E7C">
        <w:fldChar w:fldCharType="begin"/>
      </w:r>
      <w:r w:rsidR="00FB4E7C">
        <w:instrText xml:space="preserve"> XE "</w:instrText>
      </w:r>
      <w:r w:rsidR="00FB4E7C" w:rsidRPr="00AA4CA3">
        <w:instrText>heavy paraffinic gas oil</w:instrText>
      </w:r>
      <w:r w:rsidR="00FB4E7C">
        <w:instrText xml:space="preserve">" </w:instrText>
      </w:r>
      <w:r w:rsidR="00FB4E7C">
        <w:fldChar w:fldCharType="end"/>
      </w:r>
      <w:r w:rsidRPr="001F4D91">
        <w:t>. Butylenes</w:t>
      </w:r>
      <w:r w:rsidR="008C5DF3">
        <w:fldChar w:fldCharType="begin"/>
      </w:r>
      <w:r w:rsidR="008C5DF3">
        <w:instrText xml:space="preserve"> XE "</w:instrText>
      </w:r>
      <w:r w:rsidR="008C5DF3" w:rsidRPr="000A0107">
        <w:instrText>Butylenes</w:instrText>
      </w:r>
      <w:r w:rsidR="008C5DF3">
        <w:instrText xml:space="preserve">" </w:instrText>
      </w:r>
      <w:r w:rsidR="008C5DF3">
        <w:fldChar w:fldCharType="end"/>
      </w:r>
      <w:r w:rsidRPr="001F4D91">
        <w:t xml:space="preserve"> and </w:t>
      </w:r>
      <w:r w:rsidR="002150AF">
        <w:t>A</w:t>
      </w:r>
      <w:r w:rsidRPr="001F4D91">
        <w:t>mylenes</w:t>
      </w:r>
      <w:r w:rsidR="008C5DF3">
        <w:fldChar w:fldCharType="begin"/>
      </w:r>
      <w:r w:rsidR="008C5DF3">
        <w:instrText xml:space="preserve"> XE "</w:instrText>
      </w:r>
      <w:r w:rsidR="008C5DF3" w:rsidRPr="00CF1C57">
        <w:instrText>Amylenes</w:instrText>
      </w:r>
      <w:r w:rsidR="008C5DF3">
        <w:instrText xml:space="preserve">" </w:instrText>
      </w:r>
      <w:r w:rsidR="008C5DF3">
        <w:fldChar w:fldCharType="end"/>
      </w:r>
      <w:r w:rsidRPr="001F4D91">
        <w:t xml:space="preserve"> </w:t>
      </w:r>
      <w:r w:rsidR="00B1573F">
        <w:t xml:space="preserve">which are </w:t>
      </w:r>
      <w:r w:rsidRPr="001F4D91">
        <w:lastRenderedPageBreak/>
        <w:t>produced are alkylated with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the light catalytic naphtha</w:t>
      </w:r>
      <w:r w:rsidR="00FB4E7C">
        <w:fldChar w:fldCharType="begin"/>
      </w:r>
      <w:r w:rsidR="00FB4E7C">
        <w:instrText xml:space="preserve"> XE "</w:instrText>
      </w:r>
      <w:r w:rsidR="00FB4E7C" w:rsidRPr="00A408C8">
        <w:instrText>light catalytic naphtha</w:instrText>
      </w:r>
      <w:r w:rsidR="00FB4E7C">
        <w:instrText xml:space="preserve">" </w:instrText>
      </w:r>
      <w:r w:rsidR="00FB4E7C">
        <w:fldChar w:fldCharType="end"/>
      </w:r>
      <w:r w:rsidRPr="001F4D91">
        <w:t xml:space="preserve"> is severely acid treated</w:t>
      </w:r>
      <w:r w:rsidR="00FB4E7C">
        <w:fldChar w:fldCharType="begin"/>
      </w:r>
      <w:r w:rsidR="00FB4E7C">
        <w:instrText xml:space="preserve"> XE "</w:instrText>
      </w:r>
      <w:r w:rsidR="00FB4E7C" w:rsidRPr="002D56EB">
        <w:instrText>acid treated</w:instrText>
      </w:r>
      <w:r w:rsidR="00FB4E7C">
        <w:instrText xml:space="preserve">" </w:instrText>
      </w:r>
      <w:r w:rsidR="00FB4E7C">
        <w:fldChar w:fldCharType="end"/>
      </w:r>
      <w:r w:rsidRPr="001F4D91">
        <w:t xml:space="preserve"> with sulphuric acid</w:t>
      </w:r>
      <w:r w:rsidR="008C5DF3">
        <w:fldChar w:fldCharType="begin"/>
      </w:r>
      <w:r w:rsidR="008C5DF3">
        <w:instrText xml:space="preserve"> XE "</w:instrText>
      </w:r>
      <w:r w:rsidR="008C5DF3" w:rsidRPr="00A54E30">
        <w:instrText>sulphuric acid</w:instrText>
      </w:r>
      <w:r w:rsidR="008C5DF3">
        <w:instrText xml:space="preserve">" </w:instrText>
      </w:r>
      <w:r w:rsidR="008C5DF3">
        <w:fldChar w:fldCharType="end"/>
      </w:r>
      <w:r w:rsidRPr="001F4D91">
        <w:t xml:space="preserve"> to remove the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and thereby improve the lean octane ratings.  The catalytic heavy aromatic fraction</w:t>
      </w:r>
      <w:r w:rsidR="00FB4E7C">
        <w:fldChar w:fldCharType="begin"/>
      </w:r>
      <w:r w:rsidR="00FB4E7C">
        <w:instrText xml:space="preserve"> XE "</w:instrText>
      </w:r>
      <w:r w:rsidR="00FB4E7C" w:rsidRPr="00C61B38">
        <w:instrText>catalytic heavy aromatic fraction</w:instrText>
      </w:r>
      <w:r w:rsidR="00FB4E7C">
        <w:instrText xml:space="preserve">" </w:instrText>
      </w:r>
      <w:r w:rsidR="00FB4E7C">
        <w:fldChar w:fldCharType="end"/>
      </w:r>
      <w:r w:rsidRPr="001F4D91">
        <w:t xml:space="preserve"> which is of a high octane is blended directly into the final gasoline. The blend of alkylate</w:t>
      </w:r>
      <w:r w:rsidR="00FB4E7C">
        <w:fldChar w:fldCharType="begin"/>
      </w:r>
      <w:r w:rsidR="00FB4E7C">
        <w:instrText xml:space="preserve"> XE "</w:instrText>
      </w:r>
      <w:r w:rsidR="00FB4E7C" w:rsidRPr="0024295D">
        <w:instrText>alkylate</w:instrText>
      </w:r>
      <w:r w:rsidR="00FB4E7C">
        <w:instrText xml:space="preserve">" </w:instrText>
      </w:r>
      <w:r w:rsidR="00FB4E7C">
        <w:fldChar w:fldCharType="end"/>
      </w:r>
      <w:r w:rsidRPr="001F4D91">
        <w:t xml:space="preserve"> and naphthas</w:t>
      </w:r>
      <w:r w:rsidR="00FB4E7C">
        <w:fldChar w:fldCharType="begin"/>
      </w:r>
      <w:r w:rsidR="00FB4E7C">
        <w:instrText xml:space="preserve"> XE "</w:instrText>
      </w:r>
      <w:r w:rsidR="00FB4E7C" w:rsidRPr="00D04E0F">
        <w:instrText>naphthas</w:instrText>
      </w:r>
      <w:r w:rsidR="00FB4E7C">
        <w:instrText xml:space="preserve">" </w:instrText>
      </w:r>
      <w:r w:rsidR="00FB4E7C">
        <w:fldChar w:fldCharType="end"/>
      </w:r>
      <w:r w:rsidRPr="001F4D91">
        <w:t xml:space="preserve"> from the catalytic operation is substantially higher in octane number than the specification requires, and so straight run naphthas</w:t>
      </w:r>
      <w:r w:rsidR="008C5DF3">
        <w:fldChar w:fldCharType="begin"/>
      </w:r>
      <w:r w:rsidR="008C5DF3">
        <w:instrText xml:space="preserve"> XE "</w:instrText>
      </w:r>
      <w:r w:rsidR="008C5DF3" w:rsidRPr="0028674B">
        <w:instrText>straight run naphthas</w:instrText>
      </w:r>
      <w:r w:rsidR="008C5DF3">
        <w:instrText xml:space="preserve">" </w:instrText>
      </w:r>
      <w:r w:rsidR="008C5DF3">
        <w:fldChar w:fldCharType="end"/>
      </w:r>
      <w:r w:rsidRPr="001F4D91">
        <w:t>, which are comparatively lo</w:t>
      </w:r>
      <w:r w:rsidR="00FC165B" w:rsidRPr="001F4D91">
        <w:t>w</w:t>
      </w:r>
      <w:r w:rsidRPr="001F4D91">
        <w:t xml:space="preserve"> in octane, are blended in such the final blend meets specification and thereby increase the volume of the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produced. In this operation, additional isobutane</w:t>
      </w:r>
      <w:r w:rsidR="008C5DF3">
        <w:fldChar w:fldCharType="begin"/>
      </w:r>
      <w:r w:rsidR="008C5DF3">
        <w:instrText xml:space="preserve"> XE "</w:instrText>
      </w:r>
      <w:r w:rsidR="008C5DF3" w:rsidRPr="007F0318">
        <w:instrText>isobutane</w:instrText>
      </w:r>
      <w:r w:rsidR="008C5DF3">
        <w:instrText xml:space="preserve">" </w:instrText>
      </w:r>
      <w:r w:rsidR="008C5DF3">
        <w:fldChar w:fldCharType="end"/>
      </w:r>
      <w:r w:rsidRPr="001F4D91">
        <w:t xml:space="preserve"> is necessary to supplement the isobutane produced in the catalytic cracking. Normal butane</w:t>
      </w:r>
      <w:r w:rsidR="008C5DF3">
        <w:fldChar w:fldCharType="begin"/>
      </w:r>
      <w:r w:rsidR="008C5DF3">
        <w:instrText xml:space="preserve"> XE "</w:instrText>
      </w:r>
      <w:r w:rsidR="008C5DF3" w:rsidRPr="00776DB1">
        <w:instrText>Normal butane</w:instrText>
      </w:r>
      <w:r w:rsidR="008C5DF3">
        <w:instrText xml:space="preserve">" </w:instrText>
      </w:r>
      <w:r w:rsidR="008C5DF3">
        <w:fldChar w:fldCharType="end"/>
      </w:r>
      <w:r w:rsidRPr="001F4D91">
        <w:t xml:space="preserve"> is isomerised to isobutane. For every barrel of gas oil feed 66.3% becomes 100-Octane avgas which includes 12.2% straight run naphthas from the crude units.  </w:t>
      </w:r>
    </w:p>
    <w:p w14:paraId="46C3EE12" w14:textId="77777777" w:rsidR="00844952" w:rsidRPr="0070514F" w:rsidRDefault="00844952" w:rsidP="001E56FB">
      <w:pPr>
        <w:pStyle w:val="StyleCaptionBefore6ptAfter6pt"/>
      </w:pPr>
      <w:r w:rsidRPr="0070514F">
        <w:t xml:space="preserve">Figure </w:t>
      </w:r>
      <w:r w:rsidR="00A82CC8">
        <w:rPr>
          <w:noProof/>
        </w:rPr>
        <w:fldChar w:fldCharType="begin"/>
      </w:r>
      <w:r w:rsidR="00A82CC8">
        <w:rPr>
          <w:noProof/>
        </w:rPr>
        <w:instrText xml:space="preserve"> SEQ Figure \* ARABIC </w:instrText>
      </w:r>
      <w:r w:rsidR="00A82CC8">
        <w:rPr>
          <w:noProof/>
        </w:rPr>
        <w:fldChar w:fldCharType="separate"/>
      </w:r>
      <w:r w:rsidR="00DB10F2">
        <w:rPr>
          <w:noProof/>
        </w:rPr>
        <w:t>3</w:t>
      </w:r>
      <w:r w:rsidR="00A82CC8">
        <w:rPr>
          <w:noProof/>
        </w:rPr>
        <w:fldChar w:fldCharType="end"/>
      </w:r>
      <w:r w:rsidRPr="0070514F">
        <w:t>. Aviation Gasoline by Fluid Catalytic Cracking (1939)</w:t>
      </w:r>
      <w:r w:rsidRPr="0070514F">
        <w:rPr>
          <w:rStyle w:val="EndnoteReference"/>
          <w:iCs/>
        </w:rPr>
        <w:endnoteReference w:id="9"/>
      </w:r>
    </w:p>
    <w:p w14:paraId="6590F69D" w14:textId="77777777" w:rsidR="00844952" w:rsidRPr="001F4D91" w:rsidRDefault="001C45BC" w:rsidP="00A808C1">
      <w:pPr>
        <w:pStyle w:val="Picture"/>
      </w:pPr>
      <w:r w:rsidRPr="001F4D91">
        <w:rPr>
          <w:noProof/>
          <w:lang w:eastAsia="en-AU"/>
        </w:rPr>
        <w:drawing>
          <wp:inline distT="0" distB="0" distL="0" distR="0" wp14:anchorId="46139F70" wp14:editId="79D856FD">
            <wp:extent cx="5850255" cy="2493645"/>
            <wp:effectExtent l="0" t="0" r="0" b="0"/>
            <wp:docPr id="14" name="Picture 14" descr="FCC av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C av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255" cy="2493645"/>
                    </a:xfrm>
                    <a:prstGeom prst="rect">
                      <a:avLst/>
                    </a:prstGeom>
                    <a:noFill/>
                    <a:ln>
                      <a:noFill/>
                    </a:ln>
                  </pic:spPr>
                </pic:pic>
              </a:graphicData>
            </a:graphic>
          </wp:inline>
        </w:drawing>
      </w:r>
    </w:p>
    <w:p w14:paraId="0551C938" w14:textId="77777777" w:rsidR="00844952" w:rsidRPr="001F4D91" w:rsidRDefault="00844952" w:rsidP="00A808C1">
      <w:pPr>
        <w:pStyle w:val="BodyText"/>
      </w:pPr>
      <w:r w:rsidRPr="001F4D91">
        <w:t>A substantially higher yield of avgas can be obtained by hydrotreating</w:t>
      </w:r>
      <w:r w:rsidR="008C5DF3">
        <w:fldChar w:fldCharType="begin"/>
      </w:r>
      <w:r w:rsidR="008C5DF3">
        <w:instrText xml:space="preserve"> XE "</w:instrText>
      </w:r>
      <w:r w:rsidR="008C5DF3" w:rsidRPr="006E36F0">
        <w:instrText>hydrotreating</w:instrText>
      </w:r>
      <w:r w:rsidR="008C5DF3">
        <w:instrText xml:space="preserve">" </w:instrText>
      </w:r>
      <w:r w:rsidR="008C5DF3">
        <w:fldChar w:fldCharType="end"/>
      </w:r>
      <w:r w:rsidRPr="001F4D91">
        <w:t xml:space="preserve"> the light catalytic naphtha</w:t>
      </w:r>
      <w:r w:rsidR="008C5DF3">
        <w:fldChar w:fldCharType="begin"/>
      </w:r>
      <w:r w:rsidR="008C5DF3">
        <w:instrText xml:space="preserve"> XE "</w:instrText>
      </w:r>
      <w:r w:rsidR="008C5DF3" w:rsidRPr="00E07112">
        <w:instrText>light catalytic naphtha</w:instrText>
      </w:r>
      <w:r w:rsidR="008C5DF3">
        <w:instrText xml:space="preserve">" </w:instrText>
      </w:r>
      <w:r w:rsidR="008C5DF3">
        <w:fldChar w:fldCharType="end"/>
      </w:r>
      <w:r w:rsidRPr="001F4D91">
        <w:t xml:space="preserve"> rather than acid-treating</w:t>
      </w:r>
      <w:r w:rsidR="008C5DF3">
        <w:fldChar w:fldCharType="begin"/>
      </w:r>
      <w:r w:rsidR="008C5DF3">
        <w:instrText xml:space="preserve"> XE "</w:instrText>
      </w:r>
      <w:r w:rsidR="008C5DF3" w:rsidRPr="00EE00BD">
        <w:instrText>acid-treating</w:instrText>
      </w:r>
      <w:r w:rsidR="008C5DF3">
        <w:instrText xml:space="preserve">" </w:instrText>
      </w:r>
      <w:r w:rsidR="008C5DF3">
        <w:fldChar w:fldCharType="end"/>
      </w:r>
      <w:r w:rsidRPr="001F4D91">
        <w:t xml:space="preserve">. This would increase the output to 78.4%. </w:t>
      </w:r>
    </w:p>
    <w:p w14:paraId="2DA11734" w14:textId="375196FC" w:rsidR="00844952" w:rsidRDefault="00844952" w:rsidP="001E56FB">
      <w:pPr>
        <w:pStyle w:val="Heading1"/>
      </w:pPr>
      <w:bookmarkStart w:id="7" w:name="_Toc54196723"/>
      <w:r>
        <w:t>Houdry Catalytic Cracking Process</w:t>
      </w:r>
      <w:bookmarkEnd w:id="7"/>
    </w:p>
    <w:p w14:paraId="1803DFAA" w14:textId="77777777" w:rsidR="002150AF" w:rsidRPr="00E71A1F" w:rsidRDefault="00844952" w:rsidP="00A808C1">
      <w:pPr>
        <w:pStyle w:val="BodyText"/>
      </w:pPr>
      <w:r w:rsidRPr="00E71A1F">
        <w:t>In 1937, the catalytic cracker was introduced, increasing the quality and yield of gasoline</w:t>
      </w:r>
      <w:r w:rsidR="00FB4E7C" w:rsidRPr="00E71A1F">
        <w:fldChar w:fldCharType="begin"/>
      </w:r>
      <w:r w:rsidR="00FB4E7C" w:rsidRPr="00E71A1F">
        <w:instrText xml:space="preserve"> XE "gasoline" </w:instrText>
      </w:r>
      <w:r w:rsidR="00FB4E7C" w:rsidRPr="00E71A1F">
        <w:fldChar w:fldCharType="end"/>
      </w:r>
      <w:r w:rsidRPr="00E71A1F">
        <w:t xml:space="preserve"> from crude oil</w:t>
      </w:r>
      <w:r w:rsidR="00FB4E7C" w:rsidRPr="00E71A1F">
        <w:fldChar w:fldCharType="begin"/>
      </w:r>
      <w:r w:rsidR="00FB4E7C" w:rsidRPr="00E71A1F">
        <w:instrText xml:space="preserve"> XE "crude oil" </w:instrText>
      </w:r>
      <w:r w:rsidR="00FB4E7C" w:rsidRPr="00E71A1F">
        <w:fldChar w:fldCharType="end"/>
      </w:r>
      <w:r w:rsidRPr="00E71A1F">
        <w:t xml:space="preserve">. It was brought to the </w:t>
      </w:r>
      <w:r w:rsidR="00567A71" w:rsidRPr="00E71A1F">
        <w:t xml:space="preserve">US </w:t>
      </w:r>
      <w:r w:rsidRPr="00E71A1F">
        <w:t>by Eugene Houdry</w:t>
      </w:r>
      <w:r w:rsidR="008C5DF3" w:rsidRPr="00E71A1F">
        <w:fldChar w:fldCharType="begin"/>
      </w:r>
      <w:r w:rsidR="008C5DF3" w:rsidRPr="00E71A1F">
        <w:instrText xml:space="preserve"> XE "Eugene Houdry" </w:instrText>
      </w:r>
      <w:r w:rsidR="008C5DF3" w:rsidRPr="00E71A1F">
        <w:fldChar w:fldCharType="end"/>
      </w:r>
      <w:r w:rsidRPr="00E71A1F">
        <w:t xml:space="preserve"> of France</w:t>
      </w:r>
      <w:r w:rsidR="00FB4E7C" w:rsidRPr="00E71A1F">
        <w:fldChar w:fldCharType="begin"/>
      </w:r>
      <w:r w:rsidR="00FB4E7C" w:rsidRPr="00E71A1F">
        <w:instrText xml:space="preserve"> XE "France" </w:instrText>
      </w:r>
      <w:r w:rsidR="00FB4E7C" w:rsidRPr="00E71A1F">
        <w:fldChar w:fldCharType="end"/>
      </w:r>
      <w:r w:rsidRPr="00E71A1F">
        <w:t>. The operation of the Houdry catalytic-cracking process</w:t>
      </w:r>
      <w:r w:rsidR="008C5DF3" w:rsidRPr="00E71A1F">
        <w:fldChar w:fldCharType="begin"/>
      </w:r>
      <w:r w:rsidR="008C5DF3" w:rsidRPr="00E71A1F">
        <w:instrText xml:space="preserve"> XE "Houdry catalytic-cracking process" </w:instrText>
      </w:r>
      <w:r w:rsidR="008C5DF3" w:rsidRPr="00E71A1F">
        <w:fldChar w:fldCharType="end"/>
      </w:r>
      <w:r w:rsidRPr="00E71A1F">
        <w:t xml:space="preserve"> is shown diagrammatically on the accompanying flow sheet</w:t>
      </w:r>
      <w:r w:rsidR="002150AF" w:rsidRPr="00E71A1F">
        <w:t xml:space="preserve"> (Fig. 4.).</w:t>
      </w:r>
    </w:p>
    <w:p w14:paraId="67A831F4" w14:textId="77777777" w:rsidR="00844952" w:rsidRPr="00E71A1F" w:rsidRDefault="002150AF" w:rsidP="00A808C1">
      <w:pPr>
        <w:pStyle w:val="BodyText"/>
      </w:pPr>
      <w:r w:rsidRPr="00E71A1F">
        <w:t>The f</w:t>
      </w:r>
      <w:r w:rsidR="00844952" w:rsidRPr="00E71A1F">
        <w:t>eedstock is heated, vapo</w:t>
      </w:r>
      <w:r w:rsidR="00FB4E7C" w:rsidRPr="00E71A1F">
        <w:t>u</w:t>
      </w:r>
      <w:r w:rsidR="00844952" w:rsidRPr="00E71A1F">
        <w:t>rized, and after elimination of tar</w:t>
      </w:r>
      <w:r w:rsidR="008C5DF3" w:rsidRPr="00E71A1F">
        <w:fldChar w:fldCharType="begin"/>
      </w:r>
      <w:r w:rsidR="008C5DF3" w:rsidRPr="00E71A1F">
        <w:instrText xml:space="preserve"> XE "tar" </w:instrText>
      </w:r>
      <w:r w:rsidR="008C5DF3" w:rsidRPr="00E71A1F">
        <w:fldChar w:fldCharType="end"/>
      </w:r>
      <w:r w:rsidRPr="00E71A1F">
        <w:t>,</w:t>
      </w:r>
      <w:r w:rsidR="00844952" w:rsidRPr="00E71A1F">
        <w:t xml:space="preserve"> is reheated and introduced into one of three reactors, or catalyst cases where the cracking operation is performed. In this matter, oil vapo</w:t>
      </w:r>
      <w:r w:rsidR="009C305B" w:rsidRPr="00E71A1F">
        <w:t>u</w:t>
      </w:r>
      <w:r w:rsidR="00844952" w:rsidRPr="00E71A1F">
        <w:t>rs ascend through a stationary bed of solid catalyst pellets</w:t>
      </w:r>
      <w:r w:rsidR="008C5DF3" w:rsidRPr="00E71A1F">
        <w:fldChar w:fldCharType="begin"/>
      </w:r>
      <w:r w:rsidR="008C5DF3" w:rsidRPr="00E71A1F">
        <w:instrText xml:space="preserve"> XE "solid catalyst pellets" </w:instrText>
      </w:r>
      <w:r w:rsidR="008C5DF3" w:rsidRPr="00E71A1F">
        <w:fldChar w:fldCharType="end"/>
      </w:r>
      <w:r w:rsidR="00844952" w:rsidRPr="00E71A1F">
        <w:t xml:space="preserve"> and cracking accompanies contact between oil and catalyst. During cracking, certain reaction</w:t>
      </w:r>
      <w:r w:rsidR="009C305B" w:rsidRPr="00E71A1F">
        <w:t>s</w:t>
      </w:r>
      <w:r w:rsidR="00844952" w:rsidRPr="00E71A1F">
        <w:t xml:space="preserve"> occur which lead to the deposition of carbon</w:t>
      </w:r>
      <w:r w:rsidR="008C5DF3" w:rsidRPr="00E71A1F">
        <w:fldChar w:fldCharType="begin"/>
      </w:r>
      <w:r w:rsidR="008C5DF3" w:rsidRPr="00E71A1F">
        <w:instrText xml:space="preserve"> XE "carbon" </w:instrText>
      </w:r>
      <w:r w:rsidR="008C5DF3" w:rsidRPr="00E71A1F">
        <w:fldChar w:fldCharType="end"/>
      </w:r>
      <w:r w:rsidR="00844952" w:rsidRPr="00E71A1F">
        <w:t xml:space="preserve"> on the catalyst, thereby rendering the catalyst inactive. Burning off the carbon with air, after completion of the cracking period, restores the activity of the catalyst. The time required for completing the regeneration and associated operations is about twice the optimum cracking period and, as a result, three or more catalyst cases are required to maintain continuity of operation. Switching the service of the catalyst cases is accomplished by the use of an automatic electric timing device.</w:t>
      </w:r>
    </w:p>
    <w:p w14:paraId="3A915C7F" w14:textId="77777777" w:rsidR="00844952" w:rsidRPr="001F4D91" w:rsidRDefault="00844952" w:rsidP="00A808C1">
      <w:pPr>
        <w:pStyle w:val="BodyText"/>
      </w:pPr>
      <w:r w:rsidRPr="00E71A1F">
        <w:t>The cracked products</w:t>
      </w:r>
      <w:r w:rsidR="00E44698" w:rsidRPr="00E71A1F">
        <w:fldChar w:fldCharType="begin"/>
      </w:r>
      <w:r w:rsidR="00E44698" w:rsidRPr="00E71A1F">
        <w:instrText xml:space="preserve"> XE "cracked products" </w:instrText>
      </w:r>
      <w:r w:rsidR="00E44698" w:rsidRPr="00E71A1F">
        <w:fldChar w:fldCharType="end"/>
      </w:r>
      <w:r w:rsidRPr="00E71A1F">
        <w:t xml:space="preserve"> from the cracking reactor are charged to the synthetic tower</w:t>
      </w:r>
      <w:r w:rsidR="008C5DF3" w:rsidRPr="00E71A1F">
        <w:fldChar w:fldCharType="begin"/>
      </w:r>
      <w:r w:rsidR="008C5DF3" w:rsidRPr="00E71A1F">
        <w:instrText xml:space="preserve"> XE "synthetic tower" </w:instrText>
      </w:r>
      <w:r w:rsidR="008C5DF3" w:rsidRPr="00E71A1F">
        <w:fldChar w:fldCharType="end"/>
      </w:r>
      <w:r w:rsidRPr="00E71A1F">
        <w:t>, a fractionating tower wherein separation into the desired products is achieved by fractionation</w:t>
      </w:r>
      <w:r w:rsidR="009200ED" w:rsidRPr="00E71A1F">
        <w:fldChar w:fldCharType="begin"/>
      </w:r>
      <w:r w:rsidR="009200ED" w:rsidRPr="00E71A1F">
        <w:instrText xml:space="preserve"> XE "fractionation" </w:instrText>
      </w:r>
      <w:r w:rsidR="009200ED" w:rsidRPr="00E71A1F">
        <w:fldChar w:fldCharType="end"/>
      </w:r>
      <w:r w:rsidRPr="00E71A1F">
        <w:t>. The overhead product from the fractionator</w:t>
      </w:r>
      <w:r w:rsidR="00E44698" w:rsidRPr="00E71A1F">
        <w:fldChar w:fldCharType="begin"/>
      </w:r>
      <w:r w:rsidR="00E44698" w:rsidRPr="00E71A1F">
        <w:instrText xml:space="preserve"> XE "fractionator" </w:instrText>
      </w:r>
      <w:r w:rsidR="00E44698" w:rsidRPr="00E71A1F">
        <w:fldChar w:fldCharType="end"/>
      </w:r>
      <w:r w:rsidRPr="00E71A1F">
        <w:t xml:space="preserve"> is processed for the recovery of butylenes</w:t>
      </w:r>
      <w:r w:rsidR="00B86DE3" w:rsidRPr="00E71A1F">
        <w:fldChar w:fldCharType="begin"/>
      </w:r>
      <w:r w:rsidR="00B86DE3" w:rsidRPr="00E71A1F">
        <w:instrText xml:space="preserve"> XE "butylenes" </w:instrText>
      </w:r>
      <w:r w:rsidR="00B86DE3" w:rsidRPr="00E71A1F">
        <w:fldChar w:fldCharType="end"/>
      </w:r>
      <w:r w:rsidRPr="00E71A1F">
        <w:t xml:space="preserve"> and isobutane</w:t>
      </w:r>
      <w:r w:rsidR="00E44698" w:rsidRPr="00E71A1F">
        <w:fldChar w:fldCharType="begin"/>
      </w:r>
      <w:r w:rsidR="00E44698" w:rsidRPr="00E71A1F">
        <w:instrText xml:space="preserve"> XE "isobutane" </w:instrText>
      </w:r>
      <w:r w:rsidR="00E44698" w:rsidRPr="00E71A1F">
        <w:fldChar w:fldCharType="end"/>
      </w:r>
      <w:r w:rsidRPr="00E71A1F">
        <w:t xml:space="preserve"> and aviation gasoline stocks</w:t>
      </w:r>
      <w:r w:rsidR="00FB4E7C" w:rsidRPr="00E71A1F">
        <w:fldChar w:fldCharType="begin"/>
      </w:r>
      <w:r w:rsidR="00FB4E7C" w:rsidRPr="00E71A1F">
        <w:instrText xml:space="preserve"> XE "aviation gasoline stocks" </w:instrText>
      </w:r>
      <w:r w:rsidR="00FB4E7C" w:rsidRPr="00E71A1F">
        <w:fldChar w:fldCharType="end"/>
      </w:r>
      <w:r w:rsidRPr="00E71A1F">
        <w:t>. A heavy naphtha</w:t>
      </w:r>
      <w:r w:rsidR="008C5DF3" w:rsidRPr="00E71A1F">
        <w:fldChar w:fldCharType="begin"/>
      </w:r>
      <w:r w:rsidR="008C5DF3" w:rsidRPr="00E71A1F">
        <w:instrText xml:space="preserve"> XE "heavy naphtha" </w:instrText>
      </w:r>
      <w:r w:rsidR="008C5DF3" w:rsidRPr="00E71A1F">
        <w:fldChar w:fldCharType="end"/>
      </w:r>
      <w:r w:rsidRPr="00E71A1F">
        <w:t xml:space="preserve"> stream from the synthetic tower is accumulated in storage and is subsequently reprocessed through the Houdry catalytic cracking unit</w:t>
      </w:r>
      <w:r w:rsidR="00FB4E7C" w:rsidRPr="00E71A1F">
        <w:fldChar w:fldCharType="begin"/>
      </w:r>
      <w:r w:rsidR="00FB4E7C" w:rsidRPr="00E71A1F">
        <w:instrText xml:space="preserve"> XE "Houdry catalytic cracking unit" </w:instrText>
      </w:r>
      <w:r w:rsidR="00FB4E7C" w:rsidRPr="00E71A1F">
        <w:fldChar w:fldCharType="end"/>
      </w:r>
      <w:r w:rsidRPr="00E71A1F">
        <w:t xml:space="preserve"> to improve its quality in a manner analogous to the above described operation on gas oil</w:t>
      </w:r>
      <w:r w:rsidR="00E44698" w:rsidRPr="00E71A1F">
        <w:fldChar w:fldCharType="begin"/>
      </w:r>
      <w:r w:rsidR="00E44698" w:rsidRPr="00E71A1F">
        <w:instrText xml:space="preserve"> XE "gas oil" </w:instrText>
      </w:r>
      <w:r w:rsidR="00E44698" w:rsidRPr="00E71A1F">
        <w:fldChar w:fldCharType="end"/>
      </w:r>
      <w:r w:rsidRPr="00E71A1F">
        <w:t xml:space="preserve"> charge stocks.</w:t>
      </w:r>
    </w:p>
    <w:p w14:paraId="75963B77" w14:textId="77777777" w:rsidR="00844952" w:rsidRDefault="00844952" w:rsidP="001E56FB">
      <w:pPr>
        <w:pStyle w:val="Caption"/>
      </w:pPr>
      <w:r>
        <w:lastRenderedPageBreak/>
        <w:t xml:space="preserve">Figure </w:t>
      </w:r>
      <w:r w:rsidR="00A82CC8">
        <w:rPr>
          <w:noProof/>
        </w:rPr>
        <w:fldChar w:fldCharType="begin"/>
      </w:r>
      <w:r w:rsidR="00A82CC8">
        <w:rPr>
          <w:noProof/>
        </w:rPr>
        <w:instrText xml:space="preserve"> SEQ Figure \* ARABIC </w:instrText>
      </w:r>
      <w:r w:rsidR="00A82CC8">
        <w:rPr>
          <w:noProof/>
        </w:rPr>
        <w:fldChar w:fldCharType="separate"/>
      </w:r>
      <w:r w:rsidR="00DB10F2">
        <w:rPr>
          <w:noProof/>
        </w:rPr>
        <w:t>4</w:t>
      </w:r>
      <w:r w:rsidR="00A82CC8">
        <w:rPr>
          <w:noProof/>
        </w:rPr>
        <w:fldChar w:fldCharType="end"/>
      </w:r>
      <w:r>
        <w:t>. Houdry Catalytic Cracking Process</w:t>
      </w:r>
    </w:p>
    <w:p w14:paraId="1F744170" w14:textId="77777777" w:rsidR="00FC165B" w:rsidRPr="001F4D91" w:rsidRDefault="001C45BC" w:rsidP="00A808C1">
      <w:pPr>
        <w:pStyle w:val="Picture"/>
      </w:pPr>
      <w:r w:rsidRPr="001F4D91">
        <w:rPr>
          <w:noProof/>
          <w:lang w:eastAsia="en-AU"/>
        </w:rPr>
        <w:drawing>
          <wp:inline distT="0" distB="0" distL="0" distR="0" wp14:anchorId="7B8E16CD" wp14:editId="405F20D4">
            <wp:extent cx="4961512" cy="3688889"/>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6947" cy="3700365"/>
                    </a:xfrm>
                    <a:prstGeom prst="rect">
                      <a:avLst/>
                    </a:prstGeom>
                    <a:noFill/>
                  </pic:spPr>
                </pic:pic>
              </a:graphicData>
            </a:graphic>
          </wp:inline>
        </w:drawing>
      </w:r>
    </w:p>
    <w:p w14:paraId="49FF2D3E" w14:textId="77777777" w:rsidR="00270B20" w:rsidRDefault="00844952" w:rsidP="00270B20">
      <w:pPr>
        <w:pStyle w:val="Heading7"/>
        <w:framePr w:wrap="around"/>
      </w:pPr>
      <w:r>
        <w:br w:type="page"/>
      </w:r>
      <w:r w:rsidR="00270B20">
        <w:t>Yield and Quality of Houdry Gasoline</w:t>
      </w:r>
      <w:r w:rsidR="00270B20">
        <w:rPr>
          <w:rStyle w:val="EndnoteReference"/>
        </w:rPr>
        <w:endnoteReference w:id="10"/>
      </w:r>
    </w:p>
    <w:p w14:paraId="5D778F45" w14:textId="77777777" w:rsidR="00975686" w:rsidRPr="001F4D91" w:rsidRDefault="00270B20" w:rsidP="00A808C1">
      <w:pPr>
        <w:pStyle w:val="BodyText"/>
      </w:pPr>
      <w:r w:rsidRPr="001F4D91">
        <w:t>The yield and type of gasoline are interdependent variables. For a 400 deg</w:t>
      </w:r>
      <w:r w:rsidR="002150AF">
        <w:t>.</w:t>
      </w:r>
      <w:r w:rsidRPr="001F4D91">
        <w:t xml:space="preserve"> F (204 deg</w:t>
      </w:r>
      <w:r w:rsidR="002150AF">
        <w:t>.</w:t>
      </w:r>
      <w:r w:rsidRPr="001F4D91">
        <w:t xml:space="preserve"> C) end point gasoline of 70 octane number, the yield is correspondingly higher than that for a gasoline of 300 deg</w:t>
      </w:r>
      <w:r w:rsidR="002150AF">
        <w:t>.</w:t>
      </w:r>
      <w:r w:rsidRPr="001F4D91">
        <w:t xml:space="preserve"> F (149 deg</w:t>
      </w:r>
      <w:r w:rsidR="002150AF">
        <w:t>.</w:t>
      </w:r>
      <w:r w:rsidRPr="001F4D91">
        <w:t xml:space="preserve"> C) and 80 octane number. Aviation fuels yields from 60 to 80 per cent when naphthas</w:t>
      </w:r>
      <w:r w:rsidR="00FB4E7C">
        <w:fldChar w:fldCharType="begin"/>
      </w:r>
      <w:r w:rsidR="00FB4E7C">
        <w:instrText xml:space="preserve"> XE "</w:instrText>
      </w:r>
      <w:r w:rsidR="00FB4E7C" w:rsidRPr="00705AF9">
        <w:instrText>naphthas</w:instrText>
      </w:r>
      <w:r w:rsidR="00FB4E7C">
        <w:instrText xml:space="preserve">" </w:instrText>
      </w:r>
      <w:r w:rsidR="00FB4E7C">
        <w:fldChar w:fldCharType="end"/>
      </w:r>
      <w:r w:rsidRPr="001F4D91">
        <w:t xml:space="preserve"> are used as charging stocks, and 35 to 40 per cent when gas oils</w:t>
      </w:r>
      <w:r w:rsidR="00A26763">
        <w:fldChar w:fldCharType="begin"/>
      </w:r>
      <w:r w:rsidR="00A26763">
        <w:instrText xml:space="preserve"> XE "</w:instrText>
      </w:r>
      <w:r w:rsidR="00A26763" w:rsidRPr="005F7FDF">
        <w:rPr>
          <w:szCs w:val="24"/>
        </w:rPr>
        <w:instrText>gas oils</w:instrText>
      </w:r>
      <w:r w:rsidR="00A26763">
        <w:instrText xml:space="preserve">" </w:instrText>
      </w:r>
      <w:r w:rsidR="00A26763">
        <w:fldChar w:fldCharType="end"/>
      </w:r>
      <w:r w:rsidRPr="001F4D91">
        <w:t xml:space="preserve"> are charged.</w:t>
      </w:r>
    </w:p>
    <w:p w14:paraId="4EC02B8C" w14:textId="77777777" w:rsidR="00270B20" w:rsidRPr="001F4D91" w:rsidRDefault="001F4D91" w:rsidP="001E56FB">
      <w:pPr>
        <w:pStyle w:val="StyleCaptionBefore6ptAfter6pt"/>
      </w:pPr>
      <w:r w:rsidRPr="001F4D91">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3</w:t>
      </w:r>
      <w:r w:rsidR="00A82CC8">
        <w:rPr>
          <w:noProof/>
        </w:rPr>
        <w:fldChar w:fldCharType="end"/>
      </w:r>
      <w:r>
        <w:t>. Properties of typical Houdry Aviation gasoline</w:t>
      </w:r>
      <w:r w:rsidR="00D559E6">
        <w:rPr>
          <w:rStyle w:val="EndnoteReference"/>
          <w:iCs/>
        </w:rPr>
        <w:endnoteReference w:id="11"/>
      </w:r>
    </w:p>
    <w:tbl>
      <w:tblPr>
        <w:tblW w:w="9214" w:type="dxa"/>
        <w:tblInd w:w="108" w:type="dxa"/>
        <w:tblLayout w:type="fixed"/>
        <w:tblLook w:val="0000" w:firstRow="0" w:lastRow="0" w:firstColumn="0" w:lastColumn="0" w:noHBand="0" w:noVBand="0"/>
      </w:tblPr>
      <w:tblGrid>
        <w:gridCol w:w="2835"/>
        <w:gridCol w:w="638"/>
        <w:gridCol w:w="779"/>
        <w:gridCol w:w="921"/>
        <w:gridCol w:w="781"/>
        <w:gridCol w:w="499"/>
        <w:gridCol w:w="1202"/>
        <w:gridCol w:w="634"/>
        <w:gridCol w:w="925"/>
      </w:tblGrid>
      <w:tr w:rsidR="00270B20" w14:paraId="0B8F99A9" w14:textId="77777777" w:rsidTr="00B14F1B">
        <w:tc>
          <w:tcPr>
            <w:tcW w:w="2835" w:type="dxa"/>
            <w:tcBorders>
              <w:top w:val="single" w:sz="12" w:space="0" w:color="000000"/>
              <w:left w:val="single" w:sz="12" w:space="0" w:color="000000"/>
              <w:bottom w:val="single" w:sz="12" w:space="0" w:color="000000"/>
              <w:right w:val="single" w:sz="6" w:space="0" w:color="000000"/>
            </w:tcBorders>
          </w:tcPr>
          <w:p w14:paraId="3D537FC3" w14:textId="77777777" w:rsidR="00270B20" w:rsidRPr="00B14F1B" w:rsidRDefault="00270B20" w:rsidP="001F4D91">
            <w:pPr>
              <w:spacing w:before="20" w:after="20"/>
              <w:rPr>
                <w:rFonts w:cs="Garamond"/>
                <w:b/>
                <w:sz w:val="20"/>
              </w:rPr>
            </w:pPr>
            <w:r w:rsidRPr="00B14F1B">
              <w:rPr>
                <w:rFonts w:cs="Garamond"/>
                <w:b/>
                <w:sz w:val="20"/>
              </w:rPr>
              <w:t>Property</w:t>
            </w:r>
          </w:p>
        </w:tc>
        <w:tc>
          <w:tcPr>
            <w:tcW w:w="1417" w:type="dxa"/>
            <w:gridSpan w:val="2"/>
            <w:tcBorders>
              <w:top w:val="single" w:sz="12" w:space="0" w:color="000000"/>
              <w:left w:val="single" w:sz="6" w:space="0" w:color="000000"/>
              <w:bottom w:val="single" w:sz="12" w:space="0" w:color="000000"/>
              <w:right w:val="single" w:sz="6" w:space="0" w:color="000000"/>
            </w:tcBorders>
          </w:tcPr>
          <w:p w14:paraId="475936E1" w14:textId="77777777" w:rsidR="00270B20" w:rsidRPr="00B14F1B" w:rsidRDefault="00270B20" w:rsidP="001F4D91">
            <w:pPr>
              <w:spacing w:before="20" w:after="20"/>
              <w:ind w:right="-108" w:hanging="108"/>
              <w:rPr>
                <w:rFonts w:cs="Garamond"/>
                <w:b/>
                <w:sz w:val="20"/>
              </w:rPr>
            </w:pPr>
            <w:r w:rsidRPr="00B14F1B">
              <w:rPr>
                <w:rFonts w:cs="Garamond"/>
                <w:b/>
                <w:sz w:val="20"/>
              </w:rPr>
              <w:t xml:space="preserve">Houdry </w:t>
            </w:r>
            <w:r w:rsidR="002150AF" w:rsidRPr="00B14F1B">
              <w:rPr>
                <w:rFonts w:cs="Garamond"/>
                <w:b/>
                <w:sz w:val="20"/>
              </w:rPr>
              <w:t>A</w:t>
            </w:r>
            <w:r w:rsidRPr="00B14F1B">
              <w:rPr>
                <w:rFonts w:cs="Garamond"/>
                <w:b/>
                <w:sz w:val="20"/>
              </w:rPr>
              <w:t>vgas 1</w:t>
            </w:r>
          </w:p>
        </w:tc>
        <w:tc>
          <w:tcPr>
            <w:tcW w:w="1702" w:type="dxa"/>
            <w:gridSpan w:val="2"/>
            <w:tcBorders>
              <w:top w:val="single" w:sz="12" w:space="0" w:color="000000"/>
              <w:left w:val="single" w:sz="6" w:space="0" w:color="000000"/>
              <w:bottom w:val="single" w:sz="12" w:space="0" w:color="000000"/>
              <w:right w:val="single" w:sz="6" w:space="0" w:color="000000"/>
            </w:tcBorders>
          </w:tcPr>
          <w:p w14:paraId="449B23D0" w14:textId="77777777" w:rsidR="00270B20" w:rsidRPr="00B14F1B" w:rsidRDefault="00270B20" w:rsidP="001F4D91">
            <w:pPr>
              <w:spacing w:before="20" w:after="20"/>
              <w:rPr>
                <w:rFonts w:cs="Garamond"/>
                <w:b/>
                <w:sz w:val="20"/>
              </w:rPr>
            </w:pPr>
            <w:r w:rsidRPr="00B14F1B">
              <w:rPr>
                <w:rFonts w:cs="Garamond"/>
                <w:b/>
                <w:sz w:val="20"/>
              </w:rPr>
              <w:t xml:space="preserve">Houdry </w:t>
            </w:r>
            <w:r w:rsidR="002150AF" w:rsidRPr="00B14F1B">
              <w:rPr>
                <w:rFonts w:cs="Garamond"/>
                <w:b/>
                <w:sz w:val="20"/>
              </w:rPr>
              <w:t>A</w:t>
            </w:r>
            <w:r w:rsidRPr="00B14F1B">
              <w:rPr>
                <w:rFonts w:cs="Garamond"/>
                <w:b/>
                <w:sz w:val="20"/>
              </w:rPr>
              <w:t>vgas 2</w:t>
            </w:r>
          </w:p>
        </w:tc>
        <w:tc>
          <w:tcPr>
            <w:tcW w:w="1701" w:type="dxa"/>
            <w:gridSpan w:val="2"/>
            <w:tcBorders>
              <w:top w:val="single" w:sz="12" w:space="0" w:color="000000"/>
              <w:left w:val="single" w:sz="6" w:space="0" w:color="000000"/>
              <w:bottom w:val="single" w:sz="12" w:space="0" w:color="000000"/>
              <w:right w:val="single" w:sz="6" w:space="0" w:color="000000"/>
            </w:tcBorders>
          </w:tcPr>
          <w:p w14:paraId="0EB9C6BF" w14:textId="77777777" w:rsidR="00270B20" w:rsidRPr="00B14F1B" w:rsidRDefault="00270B20" w:rsidP="001F4D91">
            <w:pPr>
              <w:spacing w:before="20" w:after="20"/>
              <w:rPr>
                <w:rFonts w:cs="Garamond"/>
                <w:b/>
                <w:sz w:val="20"/>
              </w:rPr>
            </w:pPr>
            <w:r w:rsidRPr="00B14F1B">
              <w:rPr>
                <w:rFonts w:cs="Garamond"/>
                <w:b/>
                <w:sz w:val="20"/>
              </w:rPr>
              <w:t xml:space="preserve">Houdry </w:t>
            </w:r>
            <w:r w:rsidR="002150AF" w:rsidRPr="00B14F1B">
              <w:rPr>
                <w:rFonts w:cs="Garamond"/>
                <w:b/>
                <w:sz w:val="20"/>
              </w:rPr>
              <w:t>A</w:t>
            </w:r>
            <w:r w:rsidRPr="00B14F1B">
              <w:rPr>
                <w:rFonts w:cs="Garamond"/>
                <w:b/>
                <w:sz w:val="20"/>
              </w:rPr>
              <w:t>vgas 3</w:t>
            </w:r>
          </w:p>
        </w:tc>
        <w:tc>
          <w:tcPr>
            <w:tcW w:w="1559" w:type="dxa"/>
            <w:gridSpan w:val="2"/>
            <w:tcBorders>
              <w:top w:val="single" w:sz="12" w:space="0" w:color="000000"/>
              <w:left w:val="single" w:sz="6" w:space="0" w:color="000000"/>
              <w:bottom w:val="single" w:sz="12" w:space="0" w:color="000000"/>
              <w:right w:val="single" w:sz="12" w:space="0" w:color="000000"/>
            </w:tcBorders>
          </w:tcPr>
          <w:p w14:paraId="080A3B3F" w14:textId="77777777" w:rsidR="00270B20" w:rsidRPr="00B14F1B" w:rsidRDefault="00270B20" w:rsidP="001F4D91">
            <w:pPr>
              <w:spacing w:before="20" w:after="20"/>
              <w:ind w:right="-108"/>
              <w:rPr>
                <w:rFonts w:cs="Garamond"/>
                <w:b/>
                <w:sz w:val="20"/>
              </w:rPr>
            </w:pPr>
            <w:r w:rsidRPr="00B14F1B">
              <w:rPr>
                <w:rFonts w:cs="Garamond"/>
                <w:b/>
                <w:sz w:val="20"/>
              </w:rPr>
              <w:t xml:space="preserve">Houdry </w:t>
            </w:r>
            <w:r w:rsidR="002150AF" w:rsidRPr="00B14F1B">
              <w:rPr>
                <w:rFonts w:cs="Garamond"/>
                <w:b/>
                <w:sz w:val="20"/>
              </w:rPr>
              <w:t>A</w:t>
            </w:r>
            <w:r w:rsidRPr="00B14F1B">
              <w:rPr>
                <w:rFonts w:cs="Garamond"/>
                <w:b/>
                <w:sz w:val="20"/>
              </w:rPr>
              <w:t>vgas 4</w:t>
            </w:r>
          </w:p>
        </w:tc>
      </w:tr>
      <w:tr w:rsidR="00270B20" w14:paraId="02B4094E" w14:textId="77777777" w:rsidTr="00B14F1B">
        <w:tc>
          <w:tcPr>
            <w:tcW w:w="2835" w:type="dxa"/>
            <w:tcBorders>
              <w:top w:val="single" w:sz="12" w:space="0" w:color="000000"/>
              <w:left w:val="single" w:sz="12" w:space="0" w:color="000000"/>
              <w:bottom w:val="single" w:sz="6" w:space="0" w:color="000000"/>
              <w:right w:val="single" w:sz="6" w:space="0" w:color="000000"/>
            </w:tcBorders>
          </w:tcPr>
          <w:p w14:paraId="1F069D99" w14:textId="77777777" w:rsidR="00270B20" w:rsidRDefault="00270B20" w:rsidP="00CD66FD">
            <w:pPr>
              <w:spacing w:before="20" w:after="20"/>
              <w:jc w:val="left"/>
              <w:rPr>
                <w:rFonts w:cs="Garamond"/>
                <w:sz w:val="20"/>
              </w:rPr>
            </w:pPr>
            <w:r>
              <w:rPr>
                <w:rFonts w:cs="Garamond"/>
                <w:sz w:val="20"/>
              </w:rPr>
              <w:t>Gravity API</w:t>
            </w:r>
            <w:r w:rsidR="008C5DF3">
              <w:rPr>
                <w:rFonts w:cs="Garamond"/>
                <w:sz w:val="20"/>
              </w:rPr>
              <w:fldChar w:fldCharType="begin"/>
            </w:r>
            <w:r w:rsidR="008C5DF3">
              <w:instrText xml:space="preserve"> XE "</w:instrText>
            </w:r>
            <w:r w:rsidR="008C5DF3" w:rsidRPr="00096851">
              <w:rPr>
                <w:rFonts w:cs="Garamond"/>
                <w:sz w:val="20"/>
              </w:rPr>
              <w:instrText>Gravity API</w:instrText>
            </w:r>
            <w:r w:rsidR="008C5DF3">
              <w:instrText xml:space="preserve">" </w:instrText>
            </w:r>
            <w:r w:rsidR="008C5DF3">
              <w:rPr>
                <w:rFonts w:cs="Garamond"/>
                <w:sz w:val="20"/>
              </w:rPr>
              <w:fldChar w:fldCharType="end"/>
            </w:r>
          </w:p>
        </w:tc>
        <w:tc>
          <w:tcPr>
            <w:tcW w:w="1417" w:type="dxa"/>
            <w:gridSpan w:val="2"/>
            <w:tcBorders>
              <w:top w:val="single" w:sz="12" w:space="0" w:color="000000"/>
              <w:left w:val="single" w:sz="6" w:space="0" w:color="000000"/>
              <w:bottom w:val="single" w:sz="6" w:space="0" w:color="000000"/>
              <w:right w:val="single" w:sz="6" w:space="0" w:color="000000"/>
            </w:tcBorders>
          </w:tcPr>
          <w:p w14:paraId="5BD8A8B5" w14:textId="77777777" w:rsidR="00270B20" w:rsidRDefault="00270B20" w:rsidP="001F4D91">
            <w:pPr>
              <w:spacing w:before="20" w:after="20"/>
              <w:rPr>
                <w:rFonts w:cs="Garamond"/>
                <w:sz w:val="20"/>
              </w:rPr>
            </w:pPr>
            <w:r>
              <w:rPr>
                <w:rFonts w:cs="Garamond"/>
                <w:sz w:val="20"/>
              </w:rPr>
              <w:t>63.6</w:t>
            </w:r>
          </w:p>
        </w:tc>
        <w:tc>
          <w:tcPr>
            <w:tcW w:w="1702" w:type="dxa"/>
            <w:gridSpan w:val="2"/>
            <w:tcBorders>
              <w:top w:val="single" w:sz="12" w:space="0" w:color="000000"/>
              <w:left w:val="single" w:sz="6" w:space="0" w:color="000000"/>
              <w:bottom w:val="single" w:sz="6" w:space="0" w:color="000000"/>
              <w:right w:val="single" w:sz="6" w:space="0" w:color="000000"/>
            </w:tcBorders>
          </w:tcPr>
          <w:p w14:paraId="21CD1573" w14:textId="77777777" w:rsidR="00270B20" w:rsidRDefault="00270B20" w:rsidP="001F4D91">
            <w:pPr>
              <w:spacing w:before="20" w:after="20"/>
              <w:rPr>
                <w:rFonts w:cs="Garamond"/>
                <w:sz w:val="20"/>
              </w:rPr>
            </w:pPr>
            <w:r>
              <w:rPr>
                <w:rFonts w:cs="Garamond"/>
                <w:sz w:val="20"/>
              </w:rPr>
              <w:t>62.9</w:t>
            </w:r>
          </w:p>
        </w:tc>
        <w:tc>
          <w:tcPr>
            <w:tcW w:w="1701" w:type="dxa"/>
            <w:gridSpan w:val="2"/>
            <w:tcBorders>
              <w:top w:val="single" w:sz="12" w:space="0" w:color="000000"/>
              <w:left w:val="single" w:sz="6" w:space="0" w:color="000000"/>
              <w:bottom w:val="single" w:sz="6" w:space="0" w:color="000000"/>
              <w:right w:val="single" w:sz="6" w:space="0" w:color="000000"/>
            </w:tcBorders>
          </w:tcPr>
          <w:p w14:paraId="53BCB39E" w14:textId="77777777" w:rsidR="00270B20" w:rsidRDefault="00270B20" w:rsidP="001F4D91">
            <w:pPr>
              <w:spacing w:before="20" w:after="20"/>
              <w:rPr>
                <w:rFonts w:cs="Garamond"/>
                <w:sz w:val="20"/>
              </w:rPr>
            </w:pPr>
            <w:r>
              <w:rPr>
                <w:rFonts w:cs="Garamond"/>
                <w:sz w:val="20"/>
              </w:rPr>
              <w:t>60.1</w:t>
            </w:r>
          </w:p>
        </w:tc>
        <w:tc>
          <w:tcPr>
            <w:tcW w:w="1559" w:type="dxa"/>
            <w:gridSpan w:val="2"/>
            <w:tcBorders>
              <w:top w:val="single" w:sz="12" w:space="0" w:color="000000"/>
              <w:left w:val="single" w:sz="6" w:space="0" w:color="000000"/>
              <w:bottom w:val="single" w:sz="6" w:space="0" w:color="000000"/>
              <w:right w:val="single" w:sz="12" w:space="0" w:color="000000"/>
            </w:tcBorders>
          </w:tcPr>
          <w:p w14:paraId="0943A23F" w14:textId="77777777" w:rsidR="00270B20" w:rsidRDefault="00270B20" w:rsidP="001F4D91">
            <w:pPr>
              <w:spacing w:before="20" w:after="20"/>
              <w:rPr>
                <w:rFonts w:cs="Garamond"/>
                <w:sz w:val="20"/>
              </w:rPr>
            </w:pPr>
            <w:r>
              <w:rPr>
                <w:rFonts w:cs="Garamond"/>
                <w:sz w:val="20"/>
              </w:rPr>
              <w:t>60.0</w:t>
            </w:r>
          </w:p>
        </w:tc>
      </w:tr>
      <w:tr w:rsidR="00270B20" w14:paraId="16BD3421"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4FD5B493" w14:textId="77777777" w:rsidR="00270B20" w:rsidRDefault="00270B20" w:rsidP="00CD66FD">
            <w:pPr>
              <w:spacing w:before="20" w:after="20"/>
              <w:jc w:val="left"/>
              <w:rPr>
                <w:rFonts w:cs="Garamond"/>
                <w:sz w:val="20"/>
              </w:rPr>
            </w:pPr>
            <w:r>
              <w:rPr>
                <w:rFonts w:cs="Garamond"/>
                <w:sz w:val="20"/>
              </w:rPr>
              <w:t>Specific Gravity</w:t>
            </w:r>
            <w:r w:rsidR="008C5DF3">
              <w:rPr>
                <w:rFonts w:cs="Garamond"/>
                <w:sz w:val="20"/>
              </w:rPr>
              <w:fldChar w:fldCharType="begin"/>
            </w:r>
            <w:r w:rsidR="008C5DF3">
              <w:instrText xml:space="preserve"> XE "</w:instrText>
            </w:r>
            <w:r w:rsidR="008C5DF3" w:rsidRPr="0092734A">
              <w:rPr>
                <w:rFonts w:cs="Garamond"/>
                <w:sz w:val="20"/>
              </w:rPr>
              <w:instrText>Specific Gravity</w:instrText>
            </w:r>
            <w:r w:rsidR="008C5DF3">
              <w:instrText xml:space="preserve">" </w:instrText>
            </w:r>
            <w:r w:rsidR="008C5DF3">
              <w:rPr>
                <w:rFonts w:cs="Garamond"/>
                <w:sz w:val="20"/>
              </w:rPr>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547D50EE" w14:textId="77777777" w:rsidR="00270B20" w:rsidRDefault="00270B20" w:rsidP="001F4D91">
            <w:pPr>
              <w:spacing w:before="20" w:after="20"/>
              <w:rPr>
                <w:rFonts w:cs="Garamond"/>
                <w:sz w:val="20"/>
              </w:rPr>
            </w:pPr>
            <w:r>
              <w:rPr>
                <w:rFonts w:cs="Garamond"/>
                <w:sz w:val="20"/>
              </w:rPr>
              <w:t>0.725</w:t>
            </w:r>
          </w:p>
        </w:tc>
        <w:tc>
          <w:tcPr>
            <w:tcW w:w="1702" w:type="dxa"/>
            <w:gridSpan w:val="2"/>
            <w:tcBorders>
              <w:top w:val="single" w:sz="6" w:space="0" w:color="000000"/>
              <w:left w:val="single" w:sz="6" w:space="0" w:color="000000"/>
              <w:bottom w:val="single" w:sz="6" w:space="0" w:color="000000"/>
              <w:right w:val="single" w:sz="6" w:space="0" w:color="000000"/>
            </w:tcBorders>
          </w:tcPr>
          <w:p w14:paraId="6696B005" w14:textId="77777777" w:rsidR="00270B20" w:rsidRDefault="00270B20" w:rsidP="001F4D91">
            <w:pPr>
              <w:spacing w:before="20" w:after="20"/>
              <w:rPr>
                <w:rFonts w:cs="Garamond"/>
                <w:sz w:val="20"/>
              </w:rPr>
            </w:pPr>
            <w:r>
              <w:rPr>
                <w:rFonts w:cs="Garamond"/>
                <w:sz w:val="20"/>
              </w:rPr>
              <w:t>0.728</w:t>
            </w:r>
          </w:p>
        </w:tc>
        <w:tc>
          <w:tcPr>
            <w:tcW w:w="1701" w:type="dxa"/>
            <w:gridSpan w:val="2"/>
            <w:tcBorders>
              <w:top w:val="single" w:sz="6" w:space="0" w:color="000000"/>
              <w:left w:val="single" w:sz="6" w:space="0" w:color="000000"/>
              <w:bottom w:val="single" w:sz="6" w:space="0" w:color="000000"/>
              <w:right w:val="single" w:sz="6" w:space="0" w:color="000000"/>
            </w:tcBorders>
          </w:tcPr>
          <w:p w14:paraId="3DEBAFCB" w14:textId="77777777" w:rsidR="00270B20" w:rsidRDefault="00270B20" w:rsidP="001F4D91">
            <w:pPr>
              <w:spacing w:before="20" w:after="20"/>
              <w:rPr>
                <w:rFonts w:cs="Garamond"/>
                <w:sz w:val="20"/>
              </w:rPr>
            </w:pPr>
            <w:r>
              <w:rPr>
                <w:rFonts w:cs="Garamond"/>
                <w:sz w:val="20"/>
              </w:rPr>
              <w:t>0.739</w:t>
            </w:r>
          </w:p>
        </w:tc>
        <w:tc>
          <w:tcPr>
            <w:tcW w:w="1559" w:type="dxa"/>
            <w:gridSpan w:val="2"/>
            <w:tcBorders>
              <w:top w:val="single" w:sz="6" w:space="0" w:color="000000"/>
              <w:left w:val="single" w:sz="6" w:space="0" w:color="000000"/>
              <w:bottom w:val="single" w:sz="6" w:space="0" w:color="000000"/>
              <w:right w:val="single" w:sz="12" w:space="0" w:color="000000"/>
            </w:tcBorders>
          </w:tcPr>
          <w:p w14:paraId="15C3E1E1" w14:textId="77777777" w:rsidR="00270B20" w:rsidRDefault="00270B20" w:rsidP="001F4D91">
            <w:pPr>
              <w:spacing w:before="20" w:after="20"/>
              <w:rPr>
                <w:rFonts w:cs="Garamond"/>
                <w:sz w:val="20"/>
              </w:rPr>
            </w:pPr>
            <w:r>
              <w:rPr>
                <w:rFonts w:cs="Garamond"/>
                <w:sz w:val="20"/>
              </w:rPr>
              <w:t>0.739</w:t>
            </w:r>
          </w:p>
        </w:tc>
      </w:tr>
      <w:tr w:rsidR="00270B20" w14:paraId="47F1465F"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7385A316" w14:textId="77777777" w:rsidR="00270B20" w:rsidRDefault="00270B20" w:rsidP="00CD66FD">
            <w:pPr>
              <w:spacing w:before="20" w:after="20"/>
              <w:jc w:val="left"/>
              <w:rPr>
                <w:rFonts w:cs="Garamond"/>
                <w:sz w:val="20"/>
              </w:rPr>
            </w:pPr>
            <w:r>
              <w:rPr>
                <w:rFonts w:cs="Garamond"/>
                <w:sz w:val="20"/>
              </w:rPr>
              <w:t>Distillation ASTM</w:t>
            </w:r>
            <w:r w:rsidR="008C5DF3">
              <w:rPr>
                <w:rFonts w:cs="Garamond"/>
                <w:sz w:val="20"/>
              </w:rPr>
              <w:fldChar w:fldCharType="begin"/>
            </w:r>
            <w:r w:rsidR="008C5DF3">
              <w:instrText xml:space="preserve"> XE "</w:instrText>
            </w:r>
            <w:r w:rsidR="008C5DF3" w:rsidRPr="009E5FDB">
              <w:rPr>
                <w:rFonts w:cs="Garamond"/>
                <w:sz w:val="20"/>
              </w:rPr>
              <w:instrText>Distillation ASTM</w:instrText>
            </w:r>
            <w:r w:rsidR="008C5DF3">
              <w:instrText xml:space="preserve">" </w:instrText>
            </w:r>
            <w:r w:rsidR="008C5DF3">
              <w:rPr>
                <w:rFonts w:cs="Garamond"/>
                <w:sz w:val="20"/>
              </w:rPr>
              <w:fldChar w:fldCharType="end"/>
            </w:r>
          </w:p>
        </w:tc>
        <w:tc>
          <w:tcPr>
            <w:tcW w:w="638" w:type="dxa"/>
            <w:tcBorders>
              <w:top w:val="single" w:sz="6" w:space="0" w:color="000000"/>
              <w:left w:val="single" w:sz="6" w:space="0" w:color="000000"/>
              <w:bottom w:val="single" w:sz="6" w:space="0" w:color="000000"/>
              <w:right w:val="single" w:sz="6" w:space="0" w:color="000000"/>
            </w:tcBorders>
          </w:tcPr>
          <w:p w14:paraId="68CE7FAC" w14:textId="77777777" w:rsidR="00270B20" w:rsidRDefault="00270B20" w:rsidP="001F4D91">
            <w:pPr>
              <w:spacing w:before="20" w:after="20"/>
              <w:rPr>
                <w:rFonts w:cs="Garamond"/>
                <w:sz w:val="20"/>
              </w:rPr>
            </w:pPr>
            <w:r>
              <w:rPr>
                <w:rFonts w:cs="Garamond"/>
                <w:position w:val="6"/>
                <w:sz w:val="20"/>
              </w:rPr>
              <w:t>o</w:t>
            </w:r>
            <w:r>
              <w:rPr>
                <w:rFonts w:cs="Garamond"/>
                <w:sz w:val="20"/>
              </w:rPr>
              <w:t>F.</w:t>
            </w:r>
          </w:p>
        </w:tc>
        <w:tc>
          <w:tcPr>
            <w:tcW w:w="779" w:type="dxa"/>
            <w:tcBorders>
              <w:top w:val="single" w:sz="6" w:space="0" w:color="000000"/>
              <w:left w:val="single" w:sz="6" w:space="0" w:color="000000"/>
              <w:bottom w:val="single" w:sz="6" w:space="0" w:color="000000"/>
              <w:right w:val="single" w:sz="6" w:space="0" w:color="000000"/>
            </w:tcBorders>
          </w:tcPr>
          <w:p w14:paraId="5504CCEA" w14:textId="77777777" w:rsidR="00270B20" w:rsidRDefault="00270B20" w:rsidP="001F4D91">
            <w:pPr>
              <w:spacing w:before="20" w:after="20"/>
              <w:rPr>
                <w:rFonts w:cs="Garamond"/>
                <w:sz w:val="20"/>
              </w:rPr>
            </w:pPr>
            <w:r>
              <w:rPr>
                <w:rFonts w:cs="Garamond"/>
                <w:position w:val="6"/>
                <w:sz w:val="20"/>
              </w:rPr>
              <w:t>o</w:t>
            </w:r>
            <w:r>
              <w:rPr>
                <w:rFonts w:cs="Garamond"/>
                <w:sz w:val="20"/>
              </w:rPr>
              <w:t>C.</w:t>
            </w:r>
          </w:p>
        </w:tc>
        <w:tc>
          <w:tcPr>
            <w:tcW w:w="921" w:type="dxa"/>
            <w:tcBorders>
              <w:top w:val="single" w:sz="6" w:space="0" w:color="000000"/>
              <w:left w:val="single" w:sz="6" w:space="0" w:color="000000"/>
              <w:bottom w:val="single" w:sz="6" w:space="0" w:color="000000"/>
              <w:right w:val="single" w:sz="6" w:space="0" w:color="000000"/>
            </w:tcBorders>
          </w:tcPr>
          <w:p w14:paraId="34360846" w14:textId="77777777" w:rsidR="00270B20" w:rsidRDefault="00270B20" w:rsidP="001F4D91">
            <w:pPr>
              <w:spacing w:before="20" w:after="20"/>
              <w:rPr>
                <w:rFonts w:cs="Garamond"/>
                <w:sz w:val="20"/>
              </w:rPr>
            </w:pPr>
            <w:r>
              <w:rPr>
                <w:rFonts w:cs="Garamond"/>
                <w:position w:val="6"/>
                <w:sz w:val="20"/>
              </w:rPr>
              <w:t>o</w:t>
            </w:r>
            <w:r>
              <w:rPr>
                <w:rFonts w:cs="Garamond"/>
                <w:sz w:val="20"/>
              </w:rPr>
              <w:t>F.</w:t>
            </w:r>
          </w:p>
        </w:tc>
        <w:tc>
          <w:tcPr>
            <w:tcW w:w="781" w:type="dxa"/>
            <w:tcBorders>
              <w:top w:val="single" w:sz="6" w:space="0" w:color="000000"/>
              <w:left w:val="single" w:sz="6" w:space="0" w:color="000000"/>
              <w:bottom w:val="single" w:sz="6" w:space="0" w:color="000000"/>
              <w:right w:val="single" w:sz="6" w:space="0" w:color="000000"/>
            </w:tcBorders>
          </w:tcPr>
          <w:p w14:paraId="17E8220D" w14:textId="77777777" w:rsidR="00270B20" w:rsidRDefault="00270B20" w:rsidP="001F4D91">
            <w:pPr>
              <w:spacing w:before="20" w:after="20"/>
              <w:rPr>
                <w:rFonts w:cs="Garamond"/>
                <w:sz w:val="20"/>
              </w:rPr>
            </w:pPr>
            <w:r>
              <w:rPr>
                <w:rFonts w:cs="Garamond"/>
                <w:position w:val="6"/>
                <w:sz w:val="20"/>
              </w:rPr>
              <w:t>o</w:t>
            </w:r>
            <w:r>
              <w:rPr>
                <w:rFonts w:cs="Garamond"/>
                <w:sz w:val="20"/>
              </w:rPr>
              <w:t>C.</w:t>
            </w:r>
          </w:p>
        </w:tc>
        <w:tc>
          <w:tcPr>
            <w:tcW w:w="499" w:type="dxa"/>
            <w:tcBorders>
              <w:top w:val="single" w:sz="6" w:space="0" w:color="000000"/>
              <w:left w:val="single" w:sz="6" w:space="0" w:color="000000"/>
              <w:bottom w:val="single" w:sz="6" w:space="0" w:color="000000"/>
              <w:right w:val="single" w:sz="6" w:space="0" w:color="000000"/>
            </w:tcBorders>
          </w:tcPr>
          <w:p w14:paraId="3F6EFE2D" w14:textId="77777777" w:rsidR="00270B20" w:rsidRDefault="00270B20" w:rsidP="001F4D91">
            <w:pPr>
              <w:spacing w:before="20" w:after="20"/>
              <w:rPr>
                <w:rFonts w:cs="Garamond"/>
                <w:sz w:val="20"/>
              </w:rPr>
            </w:pPr>
            <w:r>
              <w:rPr>
                <w:rFonts w:cs="Garamond"/>
                <w:position w:val="6"/>
                <w:sz w:val="20"/>
              </w:rPr>
              <w:t>o</w:t>
            </w:r>
            <w:r>
              <w:rPr>
                <w:rFonts w:cs="Garamond"/>
                <w:sz w:val="20"/>
              </w:rPr>
              <w:t>F.</w:t>
            </w:r>
          </w:p>
        </w:tc>
        <w:tc>
          <w:tcPr>
            <w:tcW w:w="1202" w:type="dxa"/>
            <w:tcBorders>
              <w:top w:val="single" w:sz="6" w:space="0" w:color="000000"/>
              <w:left w:val="single" w:sz="6" w:space="0" w:color="000000"/>
              <w:bottom w:val="single" w:sz="6" w:space="0" w:color="000000"/>
              <w:right w:val="single" w:sz="6" w:space="0" w:color="000000"/>
            </w:tcBorders>
          </w:tcPr>
          <w:p w14:paraId="2019D9B1" w14:textId="77777777" w:rsidR="00270B20" w:rsidRDefault="00270B20" w:rsidP="001F4D91">
            <w:pPr>
              <w:spacing w:before="20" w:after="20"/>
              <w:rPr>
                <w:rFonts w:cs="Garamond"/>
                <w:sz w:val="20"/>
              </w:rPr>
            </w:pPr>
            <w:r>
              <w:rPr>
                <w:rFonts w:cs="Garamond"/>
                <w:position w:val="6"/>
                <w:sz w:val="20"/>
              </w:rPr>
              <w:t>o</w:t>
            </w:r>
            <w:r>
              <w:rPr>
                <w:rFonts w:cs="Garamond"/>
                <w:sz w:val="20"/>
              </w:rPr>
              <w:t>C.</w:t>
            </w:r>
          </w:p>
        </w:tc>
        <w:tc>
          <w:tcPr>
            <w:tcW w:w="634" w:type="dxa"/>
            <w:tcBorders>
              <w:top w:val="single" w:sz="6" w:space="0" w:color="000000"/>
              <w:left w:val="single" w:sz="6" w:space="0" w:color="000000"/>
              <w:bottom w:val="single" w:sz="6" w:space="0" w:color="000000"/>
              <w:right w:val="single" w:sz="6" w:space="0" w:color="000000"/>
            </w:tcBorders>
          </w:tcPr>
          <w:p w14:paraId="1AC130DF" w14:textId="77777777" w:rsidR="00270B20" w:rsidRDefault="00270B20" w:rsidP="001F4D91">
            <w:pPr>
              <w:spacing w:before="20" w:after="20"/>
              <w:rPr>
                <w:rFonts w:cs="Garamond"/>
                <w:sz w:val="20"/>
              </w:rPr>
            </w:pPr>
            <w:r>
              <w:rPr>
                <w:rFonts w:cs="Garamond"/>
                <w:position w:val="6"/>
                <w:sz w:val="20"/>
              </w:rPr>
              <w:t>o</w:t>
            </w:r>
            <w:r>
              <w:rPr>
                <w:rFonts w:cs="Garamond"/>
                <w:sz w:val="20"/>
              </w:rPr>
              <w:t>F.</w:t>
            </w:r>
          </w:p>
        </w:tc>
        <w:tc>
          <w:tcPr>
            <w:tcW w:w="925" w:type="dxa"/>
            <w:tcBorders>
              <w:top w:val="single" w:sz="6" w:space="0" w:color="000000"/>
              <w:left w:val="single" w:sz="6" w:space="0" w:color="000000"/>
              <w:bottom w:val="single" w:sz="6" w:space="0" w:color="000000"/>
              <w:right w:val="single" w:sz="12" w:space="0" w:color="000000"/>
            </w:tcBorders>
          </w:tcPr>
          <w:p w14:paraId="007C9F20" w14:textId="77777777" w:rsidR="00270B20" w:rsidRDefault="00270B20" w:rsidP="001F4D91">
            <w:pPr>
              <w:spacing w:before="20" w:after="20"/>
              <w:rPr>
                <w:rFonts w:cs="Garamond"/>
                <w:sz w:val="20"/>
              </w:rPr>
            </w:pPr>
            <w:r>
              <w:rPr>
                <w:rFonts w:cs="Garamond"/>
                <w:position w:val="6"/>
                <w:sz w:val="20"/>
              </w:rPr>
              <w:t>o</w:t>
            </w:r>
            <w:r>
              <w:rPr>
                <w:rFonts w:cs="Garamond"/>
                <w:sz w:val="20"/>
              </w:rPr>
              <w:t>C.</w:t>
            </w:r>
          </w:p>
        </w:tc>
      </w:tr>
      <w:tr w:rsidR="00270B20" w14:paraId="7FBA3DEA"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0E2589C0" w14:textId="77777777" w:rsidR="00270B20" w:rsidRDefault="00270B20" w:rsidP="00CD66FD">
            <w:pPr>
              <w:spacing w:before="20" w:after="20"/>
              <w:jc w:val="left"/>
              <w:rPr>
                <w:rFonts w:cs="Garamond"/>
                <w:sz w:val="20"/>
              </w:rPr>
            </w:pPr>
            <w:r>
              <w:rPr>
                <w:rFonts w:cs="Garamond"/>
                <w:sz w:val="20"/>
              </w:rPr>
              <w:t>Initial</w:t>
            </w:r>
          </w:p>
        </w:tc>
        <w:tc>
          <w:tcPr>
            <w:tcW w:w="638" w:type="dxa"/>
            <w:tcBorders>
              <w:top w:val="single" w:sz="6" w:space="0" w:color="000000"/>
              <w:left w:val="single" w:sz="6" w:space="0" w:color="000000"/>
              <w:bottom w:val="single" w:sz="6" w:space="0" w:color="000000"/>
              <w:right w:val="single" w:sz="6" w:space="0" w:color="000000"/>
            </w:tcBorders>
          </w:tcPr>
          <w:p w14:paraId="51224485" w14:textId="77777777" w:rsidR="00270B20" w:rsidRDefault="00270B20" w:rsidP="001F4D91">
            <w:pPr>
              <w:spacing w:before="20" w:after="20"/>
              <w:rPr>
                <w:rFonts w:cs="Garamond"/>
                <w:sz w:val="20"/>
              </w:rPr>
            </w:pPr>
            <w:r>
              <w:rPr>
                <w:rFonts w:cs="Garamond"/>
                <w:sz w:val="20"/>
              </w:rPr>
              <w:t>111</w:t>
            </w:r>
          </w:p>
        </w:tc>
        <w:tc>
          <w:tcPr>
            <w:tcW w:w="779" w:type="dxa"/>
            <w:tcBorders>
              <w:top w:val="single" w:sz="6" w:space="0" w:color="000000"/>
              <w:left w:val="single" w:sz="6" w:space="0" w:color="000000"/>
              <w:bottom w:val="single" w:sz="6" w:space="0" w:color="000000"/>
              <w:right w:val="single" w:sz="6" w:space="0" w:color="000000"/>
            </w:tcBorders>
          </w:tcPr>
          <w:p w14:paraId="2AAB7DE1" w14:textId="77777777" w:rsidR="00270B20" w:rsidRDefault="00270B20" w:rsidP="001F4D91">
            <w:pPr>
              <w:spacing w:before="20" w:after="20"/>
              <w:rPr>
                <w:rFonts w:cs="Garamond"/>
                <w:sz w:val="20"/>
              </w:rPr>
            </w:pPr>
            <w:r>
              <w:rPr>
                <w:rFonts w:cs="Garamond"/>
                <w:sz w:val="20"/>
              </w:rPr>
              <w:t>44</w:t>
            </w:r>
          </w:p>
        </w:tc>
        <w:tc>
          <w:tcPr>
            <w:tcW w:w="921" w:type="dxa"/>
            <w:tcBorders>
              <w:top w:val="single" w:sz="6" w:space="0" w:color="000000"/>
              <w:left w:val="single" w:sz="6" w:space="0" w:color="000000"/>
              <w:bottom w:val="single" w:sz="6" w:space="0" w:color="000000"/>
              <w:right w:val="single" w:sz="6" w:space="0" w:color="000000"/>
            </w:tcBorders>
          </w:tcPr>
          <w:p w14:paraId="1008F93B" w14:textId="77777777" w:rsidR="00270B20" w:rsidRDefault="00270B20" w:rsidP="001F4D91">
            <w:pPr>
              <w:spacing w:before="20" w:after="20"/>
              <w:rPr>
                <w:rFonts w:cs="Garamond"/>
                <w:sz w:val="20"/>
              </w:rPr>
            </w:pPr>
            <w:r>
              <w:rPr>
                <w:rFonts w:cs="Garamond"/>
                <w:sz w:val="20"/>
              </w:rPr>
              <w:t>115</w:t>
            </w:r>
          </w:p>
        </w:tc>
        <w:tc>
          <w:tcPr>
            <w:tcW w:w="781" w:type="dxa"/>
            <w:tcBorders>
              <w:top w:val="single" w:sz="6" w:space="0" w:color="000000"/>
              <w:left w:val="single" w:sz="6" w:space="0" w:color="000000"/>
              <w:bottom w:val="single" w:sz="6" w:space="0" w:color="000000"/>
              <w:right w:val="single" w:sz="6" w:space="0" w:color="000000"/>
            </w:tcBorders>
          </w:tcPr>
          <w:p w14:paraId="434E13C4" w14:textId="77777777" w:rsidR="00270B20" w:rsidRDefault="00270B20" w:rsidP="001F4D91">
            <w:pPr>
              <w:spacing w:before="20" w:after="20"/>
              <w:rPr>
                <w:rFonts w:cs="Garamond"/>
                <w:sz w:val="20"/>
              </w:rPr>
            </w:pPr>
            <w:r>
              <w:rPr>
                <w:rFonts w:cs="Garamond"/>
                <w:sz w:val="20"/>
              </w:rPr>
              <w:t>46</w:t>
            </w:r>
          </w:p>
        </w:tc>
        <w:tc>
          <w:tcPr>
            <w:tcW w:w="499" w:type="dxa"/>
            <w:tcBorders>
              <w:top w:val="single" w:sz="6" w:space="0" w:color="000000"/>
              <w:left w:val="single" w:sz="6" w:space="0" w:color="000000"/>
              <w:bottom w:val="single" w:sz="6" w:space="0" w:color="000000"/>
              <w:right w:val="single" w:sz="6" w:space="0" w:color="000000"/>
            </w:tcBorders>
          </w:tcPr>
          <w:p w14:paraId="25591D0C" w14:textId="77777777" w:rsidR="00270B20" w:rsidRDefault="00270B20" w:rsidP="001F4D91">
            <w:pPr>
              <w:spacing w:before="20" w:after="20"/>
              <w:rPr>
                <w:rFonts w:cs="Garamond"/>
                <w:sz w:val="20"/>
              </w:rPr>
            </w:pPr>
            <w:r>
              <w:rPr>
                <w:rFonts w:cs="Garamond"/>
                <w:sz w:val="20"/>
              </w:rPr>
              <w:t>104</w:t>
            </w:r>
          </w:p>
        </w:tc>
        <w:tc>
          <w:tcPr>
            <w:tcW w:w="1202" w:type="dxa"/>
            <w:tcBorders>
              <w:top w:val="single" w:sz="6" w:space="0" w:color="000000"/>
              <w:left w:val="single" w:sz="6" w:space="0" w:color="000000"/>
              <w:bottom w:val="single" w:sz="6" w:space="0" w:color="000000"/>
              <w:right w:val="single" w:sz="6" w:space="0" w:color="000000"/>
            </w:tcBorders>
          </w:tcPr>
          <w:p w14:paraId="66BC1CD7" w14:textId="77777777" w:rsidR="00270B20" w:rsidRDefault="00270B20" w:rsidP="001F4D91">
            <w:pPr>
              <w:spacing w:before="20" w:after="20"/>
              <w:rPr>
                <w:rFonts w:cs="Garamond"/>
                <w:sz w:val="20"/>
              </w:rPr>
            </w:pPr>
            <w:r>
              <w:rPr>
                <w:rFonts w:cs="Garamond"/>
                <w:sz w:val="20"/>
              </w:rPr>
              <w:t>40</w:t>
            </w:r>
          </w:p>
        </w:tc>
        <w:tc>
          <w:tcPr>
            <w:tcW w:w="634" w:type="dxa"/>
            <w:tcBorders>
              <w:top w:val="single" w:sz="6" w:space="0" w:color="000000"/>
              <w:left w:val="single" w:sz="6" w:space="0" w:color="000000"/>
              <w:bottom w:val="single" w:sz="6" w:space="0" w:color="000000"/>
              <w:right w:val="single" w:sz="6" w:space="0" w:color="000000"/>
            </w:tcBorders>
          </w:tcPr>
          <w:p w14:paraId="59AB48E2" w14:textId="77777777" w:rsidR="00270B20" w:rsidRDefault="00270B20" w:rsidP="001F4D91">
            <w:pPr>
              <w:spacing w:before="20" w:after="20"/>
              <w:rPr>
                <w:rFonts w:cs="Garamond"/>
                <w:sz w:val="20"/>
              </w:rPr>
            </w:pPr>
            <w:r>
              <w:rPr>
                <w:rFonts w:cs="Garamond"/>
                <w:sz w:val="20"/>
              </w:rPr>
              <w:t>104</w:t>
            </w:r>
          </w:p>
        </w:tc>
        <w:tc>
          <w:tcPr>
            <w:tcW w:w="925" w:type="dxa"/>
            <w:tcBorders>
              <w:top w:val="single" w:sz="6" w:space="0" w:color="000000"/>
              <w:left w:val="single" w:sz="6" w:space="0" w:color="000000"/>
              <w:bottom w:val="single" w:sz="6" w:space="0" w:color="000000"/>
              <w:right w:val="single" w:sz="12" w:space="0" w:color="000000"/>
            </w:tcBorders>
          </w:tcPr>
          <w:p w14:paraId="1B17EBB5" w14:textId="77777777" w:rsidR="00270B20" w:rsidRDefault="00270B20" w:rsidP="001F4D91">
            <w:pPr>
              <w:spacing w:before="20" w:after="20"/>
              <w:rPr>
                <w:rFonts w:cs="Garamond"/>
                <w:sz w:val="20"/>
              </w:rPr>
            </w:pPr>
            <w:r>
              <w:rPr>
                <w:rFonts w:cs="Garamond"/>
                <w:sz w:val="20"/>
              </w:rPr>
              <w:t>40</w:t>
            </w:r>
          </w:p>
        </w:tc>
      </w:tr>
      <w:tr w:rsidR="00270B20" w14:paraId="5A22317F"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26E63EEF" w14:textId="77777777" w:rsidR="00270B20" w:rsidRDefault="00270B20" w:rsidP="00CD66FD">
            <w:pPr>
              <w:spacing w:before="20" w:after="20"/>
              <w:jc w:val="left"/>
              <w:rPr>
                <w:rFonts w:cs="Garamond"/>
                <w:sz w:val="20"/>
              </w:rPr>
            </w:pPr>
            <w:r>
              <w:rPr>
                <w:rFonts w:cs="Garamond"/>
                <w:sz w:val="20"/>
              </w:rPr>
              <w:t>50%</w:t>
            </w:r>
          </w:p>
        </w:tc>
        <w:tc>
          <w:tcPr>
            <w:tcW w:w="638" w:type="dxa"/>
            <w:tcBorders>
              <w:top w:val="single" w:sz="6" w:space="0" w:color="000000"/>
              <w:left w:val="single" w:sz="6" w:space="0" w:color="000000"/>
              <w:bottom w:val="single" w:sz="6" w:space="0" w:color="000000"/>
              <w:right w:val="single" w:sz="6" w:space="0" w:color="000000"/>
            </w:tcBorders>
          </w:tcPr>
          <w:p w14:paraId="6A09134A" w14:textId="77777777" w:rsidR="00270B20" w:rsidRDefault="00270B20" w:rsidP="001F4D91">
            <w:pPr>
              <w:spacing w:before="20" w:after="20"/>
              <w:rPr>
                <w:rFonts w:cs="Garamond"/>
                <w:sz w:val="20"/>
              </w:rPr>
            </w:pPr>
            <w:r>
              <w:rPr>
                <w:rFonts w:cs="Garamond"/>
                <w:sz w:val="20"/>
              </w:rPr>
              <w:t>196</w:t>
            </w:r>
          </w:p>
        </w:tc>
        <w:tc>
          <w:tcPr>
            <w:tcW w:w="779" w:type="dxa"/>
            <w:tcBorders>
              <w:top w:val="single" w:sz="6" w:space="0" w:color="000000"/>
              <w:left w:val="single" w:sz="6" w:space="0" w:color="000000"/>
              <w:bottom w:val="single" w:sz="6" w:space="0" w:color="000000"/>
              <w:right w:val="single" w:sz="6" w:space="0" w:color="000000"/>
            </w:tcBorders>
          </w:tcPr>
          <w:p w14:paraId="7935EE1F" w14:textId="77777777" w:rsidR="00270B20" w:rsidRDefault="00270B20" w:rsidP="001F4D91">
            <w:pPr>
              <w:spacing w:before="20" w:after="20"/>
              <w:rPr>
                <w:rFonts w:cs="Garamond"/>
                <w:sz w:val="20"/>
              </w:rPr>
            </w:pPr>
            <w:r>
              <w:rPr>
                <w:rFonts w:cs="Garamond"/>
                <w:sz w:val="20"/>
              </w:rPr>
              <w:t>91</w:t>
            </w:r>
          </w:p>
        </w:tc>
        <w:tc>
          <w:tcPr>
            <w:tcW w:w="921" w:type="dxa"/>
            <w:tcBorders>
              <w:top w:val="single" w:sz="6" w:space="0" w:color="000000"/>
              <w:left w:val="single" w:sz="6" w:space="0" w:color="000000"/>
              <w:bottom w:val="single" w:sz="6" w:space="0" w:color="000000"/>
              <w:right w:val="single" w:sz="6" w:space="0" w:color="000000"/>
            </w:tcBorders>
          </w:tcPr>
          <w:p w14:paraId="24FD1F36" w14:textId="77777777" w:rsidR="00270B20" w:rsidRDefault="00270B20" w:rsidP="001F4D91">
            <w:pPr>
              <w:spacing w:before="20" w:after="20"/>
              <w:rPr>
                <w:rFonts w:cs="Garamond"/>
                <w:sz w:val="20"/>
              </w:rPr>
            </w:pPr>
            <w:r>
              <w:rPr>
                <w:rFonts w:cs="Garamond"/>
                <w:sz w:val="20"/>
              </w:rPr>
              <w:t>204</w:t>
            </w:r>
          </w:p>
        </w:tc>
        <w:tc>
          <w:tcPr>
            <w:tcW w:w="781" w:type="dxa"/>
            <w:tcBorders>
              <w:top w:val="single" w:sz="6" w:space="0" w:color="000000"/>
              <w:left w:val="single" w:sz="6" w:space="0" w:color="000000"/>
              <w:bottom w:val="single" w:sz="6" w:space="0" w:color="000000"/>
              <w:right w:val="single" w:sz="6" w:space="0" w:color="000000"/>
            </w:tcBorders>
          </w:tcPr>
          <w:p w14:paraId="1DA32F83" w14:textId="77777777" w:rsidR="00270B20" w:rsidRDefault="00270B20" w:rsidP="001F4D91">
            <w:pPr>
              <w:spacing w:before="20" w:after="20"/>
              <w:rPr>
                <w:rFonts w:cs="Garamond"/>
                <w:sz w:val="20"/>
              </w:rPr>
            </w:pPr>
            <w:r>
              <w:rPr>
                <w:rFonts w:cs="Garamond"/>
                <w:sz w:val="20"/>
              </w:rPr>
              <w:t>96</w:t>
            </w:r>
          </w:p>
        </w:tc>
        <w:tc>
          <w:tcPr>
            <w:tcW w:w="499" w:type="dxa"/>
            <w:tcBorders>
              <w:top w:val="single" w:sz="6" w:space="0" w:color="000000"/>
              <w:left w:val="single" w:sz="6" w:space="0" w:color="000000"/>
              <w:bottom w:val="single" w:sz="6" w:space="0" w:color="000000"/>
              <w:right w:val="single" w:sz="6" w:space="0" w:color="000000"/>
            </w:tcBorders>
          </w:tcPr>
          <w:p w14:paraId="186286B7" w14:textId="77777777" w:rsidR="00270B20" w:rsidRDefault="00270B20" w:rsidP="001F4D91">
            <w:pPr>
              <w:spacing w:before="20" w:after="20"/>
              <w:rPr>
                <w:rFonts w:cs="Garamond"/>
                <w:sz w:val="20"/>
              </w:rPr>
            </w:pPr>
            <w:r>
              <w:rPr>
                <w:rFonts w:cs="Garamond"/>
                <w:sz w:val="20"/>
              </w:rPr>
              <w:t>212</w:t>
            </w:r>
          </w:p>
        </w:tc>
        <w:tc>
          <w:tcPr>
            <w:tcW w:w="1202" w:type="dxa"/>
            <w:tcBorders>
              <w:top w:val="single" w:sz="6" w:space="0" w:color="000000"/>
              <w:left w:val="single" w:sz="6" w:space="0" w:color="000000"/>
              <w:bottom w:val="single" w:sz="6" w:space="0" w:color="000000"/>
              <w:right w:val="single" w:sz="6" w:space="0" w:color="000000"/>
            </w:tcBorders>
          </w:tcPr>
          <w:p w14:paraId="16D6D0F5" w14:textId="77777777" w:rsidR="00270B20" w:rsidRDefault="00270B20" w:rsidP="001F4D91">
            <w:pPr>
              <w:spacing w:before="20" w:after="20"/>
              <w:rPr>
                <w:rFonts w:cs="Garamond"/>
                <w:sz w:val="20"/>
              </w:rPr>
            </w:pPr>
            <w:r>
              <w:rPr>
                <w:rFonts w:cs="Garamond"/>
                <w:sz w:val="20"/>
              </w:rPr>
              <w:t>100</w:t>
            </w:r>
          </w:p>
        </w:tc>
        <w:tc>
          <w:tcPr>
            <w:tcW w:w="634" w:type="dxa"/>
            <w:tcBorders>
              <w:top w:val="single" w:sz="6" w:space="0" w:color="000000"/>
              <w:left w:val="single" w:sz="6" w:space="0" w:color="000000"/>
              <w:bottom w:val="single" w:sz="6" w:space="0" w:color="000000"/>
              <w:right w:val="single" w:sz="6" w:space="0" w:color="000000"/>
            </w:tcBorders>
          </w:tcPr>
          <w:p w14:paraId="4A1AFC81" w14:textId="77777777" w:rsidR="00270B20" w:rsidRDefault="00270B20" w:rsidP="001F4D91">
            <w:pPr>
              <w:spacing w:before="20" w:after="20"/>
              <w:rPr>
                <w:rFonts w:cs="Garamond"/>
                <w:sz w:val="20"/>
              </w:rPr>
            </w:pPr>
            <w:r>
              <w:rPr>
                <w:rFonts w:cs="Garamond"/>
                <w:sz w:val="20"/>
              </w:rPr>
              <w:t>198</w:t>
            </w:r>
          </w:p>
        </w:tc>
        <w:tc>
          <w:tcPr>
            <w:tcW w:w="925" w:type="dxa"/>
            <w:tcBorders>
              <w:top w:val="single" w:sz="6" w:space="0" w:color="000000"/>
              <w:left w:val="single" w:sz="6" w:space="0" w:color="000000"/>
              <w:bottom w:val="single" w:sz="6" w:space="0" w:color="000000"/>
              <w:right w:val="single" w:sz="12" w:space="0" w:color="000000"/>
            </w:tcBorders>
          </w:tcPr>
          <w:p w14:paraId="0855AEDE" w14:textId="77777777" w:rsidR="00270B20" w:rsidRDefault="00270B20" w:rsidP="001F4D91">
            <w:pPr>
              <w:spacing w:before="20" w:after="20"/>
              <w:rPr>
                <w:rFonts w:cs="Garamond"/>
                <w:sz w:val="20"/>
              </w:rPr>
            </w:pPr>
            <w:r>
              <w:rPr>
                <w:rFonts w:cs="Garamond"/>
                <w:sz w:val="20"/>
              </w:rPr>
              <w:t>92</w:t>
            </w:r>
          </w:p>
        </w:tc>
      </w:tr>
      <w:tr w:rsidR="00270B20" w14:paraId="0D83BCA9"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6CD1AD7A" w14:textId="77777777" w:rsidR="00270B20" w:rsidRDefault="00270B20" w:rsidP="00CD66FD">
            <w:pPr>
              <w:spacing w:before="20" w:after="20"/>
              <w:jc w:val="left"/>
              <w:rPr>
                <w:rFonts w:cs="Garamond"/>
                <w:sz w:val="20"/>
              </w:rPr>
            </w:pPr>
            <w:r>
              <w:rPr>
                <w:rFonts w:cs="Garamond"/>
                <w:sz w:val="20"/>
              </w:rPr>
              <w:t>90%</w:t>
            </w:r>
          </w:p>
        </w:tc>
        <w:tc>
          <w:tcPr>
            <w:tcW w:w="638" w:type="dxa"/>
            <w:tcBorders>
              <w:top w:val="single" w:sz="6" w:space="0" w:color="000000"/>
              <w:left w:val="single" w:sz="6" w:space="0" w:color="000000"/>
              <w:bottom w:val="single" w:sz="6" w:space="0" w:color="000000"/>
              <w:right w:val="single" w:sz="6" w:space="0" w:color="000000"/>
            </w:tcBorders>
          </w:tcPr>
          <w:p w14:paraId="42F90114" w14:textId="77777777" w:rsidR="00270B20" w:rsidRDefault="00270B20" w:rsidP="001F4D91">
            <w:pPr>
              <w:spacing w:before="20" w:after="20"/>
              <w:rPr>
                <w:rFonts w:cs="Garamond"/>
                <w:sz w:val="20"/>
              </w:rPr>
            </w:pPr>
            <w:r>
              <w:rPr>
                <w:rFonts w:cs="Garamond"/>
                <w:sz w:val="20"/>
              </w:rPr>
              <w:t>288</w:t>
            </w:r>
          </w:p>
        </w:tc>
        <w:tc>
          <w:tcPr>
            <w:tcW w:w="779" w:type="dxa"/>
            <w:tcBorders>
              <w:top w:val="single" w:sz="6" w:space="0" w:color="000000"/>
              <w:left w:val="single" w:sz="6" w:space="0" w:color="000000"/>
              <w:bottom w:val="single" w:sz="6" w:space="0" w:color="000000"/>
              <w:right w:val="single" w:sz="6" w:space="0" w:color="000000"/>
            </w:tcBorders>
          </w:tcPr>
          <w:p w14:paraId="65AB3B7F" w14:textId="77777777" w:rsidR="00270B20" w:rsidRDefault="00270B20" w:rsidP="001F4D91">
            <w:pPr>
              <w:spacing w:before="20" w:after="20"/>
              <w:rPr>
                <w:rFonts w:cs="Garamond"/>
                <w:sz w:val="20"/>
              </w:rPr>
            </w:pPr>
            <w:r>
              <w:rPr>
                <w:rFonts w:cs="Garamond"/>
                <w:sz w:val="20"/>
              </w:rPr>
              <w:t>142</w:t>
            </w:r>
          </w:p>
        </w:tc>
        <w:tc>
          <w:tcPr>
            <w:tcW w:w="921" w:type="dxa"/>
            <w:tcBorders>
              <w:top w:val="single" w:sz="6" w:space="0" w:color="000000"/>
              <w:left w:val="single" w:sz="6" w:space="0" w:color="000000"/>
              <w:bottom w:val="single" w:sz="6" w:space="0" w:color="000000"/>
              <w:right w:val="single" w:sz="6" w:space="0" w:color="000000"/>
            </w:tcBorders>
          </w:tcPr>
          <w:p w14:paraId="7516722B" w14:textId="77777777" w:rsidR="00270B20" w:rsidRDefault="00270B20" w:rsidP="001F4D91">
            <w:pPr>
              <w:spacing w:before="20" w:after="20"/>
              <w:rPr>
                <w:rFonts w:cs="Garamond"/>
                <w:sz w:val="20"/>
              </w:rPr>
            </w:pPr>
            <w:r>
              <w:rPr>
                <w:rFonts w:cs="Garamond"/>
                <w:sz w:val="20"/>
              </w:rPr>
              <w:t>285</w:t>
            </w:r>
          </w:p>
        </w:tc>
        <w:tc>
          <w:tcPr>
            <w:tcW w:w="781" w:type="dxa"/>
            <w:tcBorders>
              <w:top w:val="single" w:sz="6" w:space="0" w:color="000000"/>
              <w:left w:val="single" w:sz="6" w:space="0" w:color="000000"/>
              <w:bottom w:val="single" w:sz="6" w:space="0" w:color="000000"/>
              <w:right w:val="single" w:sz="6" w:space="0" w:color="000000"/>
            </w:tcBorders>
          </w:tcPr>
          <w:p w14:paraId="7926BF33" w14:textId="77777777" w:rsidR="00270B20" w:rsidRDefault="00270B20" w:rsidP="00270B20">
            <w:pPr>
              <w:spacing w:before="20" w:after="20"/>
              <w:rPr>
                <w:rFonts w:cs="Garamond"/>
                <w:sz w:val="20"/>
              </w:rPr>
            </w:pPr>
            <w:r>
              <w:rPr>
                <w:rFonts w:cs="Garamond"/>
                <w:sz w:val="20"/>
              </w:rPr>
              <w:t>141</w:t>
            </w:r>
          </w:p>
        </w:tc>
        <w:tc>
          <w:tcPr>
            <w:tcW w:w="499" w:type="dxa"/>
            <w:tcBorders>
              <w:top w:val="single" w:sz="6" w:space="0" w:color="000000"/>
              <w:left w:val="single" w:sz="6" w:space="0" w:color="000000"/>
              <w:bottom w:val="single" w:sz="6" w:space="0" w:color="000000"/>
              <w:right w:val="single" w:sz="6" w:space="0" w:color="000000"/>
            </w:tcBorders>
          </w:tcPr>
          <w:p w14:paraId="5E81F0CD" w14:textId="77777777" w:rsidR="00270B20" w:rsidRDefault="00270B20" w:rsidP="001F4D91">
            <w:pPr>
              <w:spacing w:before="20" w:after="20"/>
              <w:rPr>
                <w:rFonts w:cs="Garamond"/>
                <w:sz w:val="20"/>
              </w:rPr>
            </w:pPr>
            <w:r>
              <w:rPr>
                <w:rFonts w:cs="Garamond"/>
                <w:sz w:val="20"/>
              </w:rPr>
              <w:t>276</w:t>
            </w:r>
          </w:p>
        </w:tc>
        <w:tc>
          <w:tcPr>
            <w:tcW w:w="1202" w:type="dxa"/>
            <w:tcBorders>
              <w:top w:val="single" w:sz="6" w:space="0" w:color="000000"/>
              <w:left w:val="single" w:sz="6" w:space="0" w:color="000000"/>
              <w:bottom w:val="single" w:sz="6" w:space="0" w:color="000000"/>
              <w:right w:val="single" w:sz="6" w:space="0" w:color="000000"/>
            </w:tcBorders>
          </w:tcPr>
          <w:p w14:paraId="39FFCA41" w14:textId="77777777" w:rsidR="00270B20" w:rsidRDefault="00270B20" w:rsidP="00270B20">
            <w:pPr>
              <w:spacing w:before="20" w:after="20"/>
              <w:rPr>
                <w:rFonts w:cs="Garamond"/>
                <w:sz w:val="20"/>
              </w:rPr>
            </w:pPr>
            <w:r>
              <w:rPr>
                <w:rFonts w:cs="Garamond"/>
                <w:sz w:val="20"/>
              </w:rPr>
              <w:t>136</w:t>
            </w:r>
          </w:p>
        </w:tc>
        <w:tc>
          <w:tcPr>
            <w:tcW w:w="634" w:type="dxa"/>
            <w:tcBorders>
              <w:top w:val="single" w:sz="6" w:space="0" w:color="000000"/>
              <w:left w:val="single" w:sz="6" w:space="0" w:color="000000"/>
              <w:bottom w:val="single" w:sz="6" w:space="0" w:color="000000"/>
              <w:right w:val="single" w:sz="6" w:space="0" w:color="000000"/>
            </w:tcBorders>
          </w:tcPr>
          <w:p w14:paraId="24FEFB07" w14:textId="77777777" w:rsidR="00270B20" w:rsidRDefault="00270B20" w:rsidP="001F4D91">
            <w:pPr>
              <w:spacing w:before="20" w:after="20"/>
              <w:rPr>
                <w:rFonts w:cs="Garamond"/>
                <w:sz w:val="20"/>
              </w:rPr>
            </w:pPr>
            <w:r>
              <w:rPr>
                <w:rFonts w:cs="Garamond"/>
                <w:sz w:val="20"/>
              </w:rPr>
              <w:t>288</w:t>
            </w:r>
          </w:p>
        </w:tc>
        <w:tc>
          <w:tcPr>
            <w:tcW w:w="925" w:type="dxa"/>
            <w:tcBorders>
              <w:top w:val="single" w:sz="6" w:space="0" w:color="000000"/>
              <w:left w:val="single" w:sz="6" w:space="0" w:color="000000"/>
              <w:bottom w:val="single" w:sz="6" w:space="0" w:color="000000"/>
              <w:right w:val="single" w:sz="12" w:space="0" w:color="000000"/>
            </w:tcBorders>
          </w:tcPr>
          <w:p w14:paraId="64F10618" w14:textId="77777777" w:rsidR="00270B20" w:rsidRDefault="00270B20" w:rsidP="001F4D91">
            <w:pPr>
              <w:spacing w:before="20" w:after="20"/>
              <w:rPr>
                <w:rFonts w:cs="Garamond"/>
                <w:sz w:val="20"/>
              </w:rPr>
            </w:pPr>
            <w:r>
              <w:rPr>
                <w:rFonts w:cs="Garamond"/>
                <w:sz w:val="20"/>
              </w:rPr>
              <w:t>142</w:t>
            </w:r>
          </w:p>
        </w:tc>
      </w:tr>
      <w:tr w:rsidR="00270B20" w14:paraId="532743CB"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11E94F21" w14:textId="77777777" w:rsidR="00270B20" w:rsidRDefault="00270B20" w:rsidP="00CD66FD">
            <w:pPr>
              <w:spacing w:before="20" w:after="20"/>
              <w:jc w:val="left"/>
              <w:rPr>
                <w:rFonts w:cs="Garamond"/>
                <w:sz w:val="20"/>
              </w:rPr>
            </w:pPr>
            <w:r>
              <w:rPr>
                <w:rFonts w:cs="Garamond"/>
                <w:sz w:val="20"/>
              </w:rPr>
              <w:t>End Point</w:t>
            </w:r>
          </w:p>
        </w:tc>
        <w:tc>
          <w:tcPr>
            <w:tcW w:w="638" w:type="dxa"/>
            <w:tcBorders>
              <w:top w:val="single" w:sz="6" w:space="0" w:color="000000"/>
              <w:left w:val="single" w:sz="6" w:space="0" w:color="000000"/>
              <w:bottom w:val="single" w:sz="6" w:space="0" w:color="000000"/>
              <w:right w:val="single" w:sz="6" w:space="0" w:color="000000"/>
            </w:tcBorders>
          </w:tcPr>
          <w:p w14:paraId="3E8D4D26" w14:textId="77777777" w:rsidR="00270B20" w:rsidRDefault="00270B20" w:rsidP="001F4D91">
            <w:pPr>
              <w:spacing w:before="20" w:after="20"/>
              <w:rPr>
                <w:rFonts w:cs="Garamond"/>
                <w:sz w:val="20"/>
              </w:rPr>
            </w:pPr>
            <w:r>
              <w:rPr>
                <w:rFonts w:cs="Garamond"/>
                <w:sz w:val="20"/>
              </w:rPr>
              <w:t>336</w:t>
            </w:r>
          </w:p>
        </w:tc>
        <w:tc>
          <w:tcPr>
            <w:tcW w:w="779" w:type="dxa"/>
            <w:tcBorders>
              <w:top w:val="single" w:sz="6" w:space="0" w:color="000000"/>
              <w:left w:val="single" w:sz="6" w:space="0" w:color="000000"/>
              <w:bottom w:val="single" w:sz="6" w:space="0" w:color="000000"/>
              <w:right w:val="single" w:sz="6" w:space="0" w:color="000000"/>
            </w:tcBorders>
          </w:tcPr>
          <w:p w14:paraId="4DD5926E" w14:textId="77777777" w:rsidR="00270B20" w:rsidRDefault="00270B20" w:rsidP="001F4D91">
            <w:pPr>
              <w:spacing w:before="20" w:after="20"/>
              <w:rPr>
                <w:rFonts w:cs="Garamond"/>
                <w:sz w:val="20"/>
              </w:rPr>
            </w:pPr>
            <w:r>
              <w:rPr>
                <w:rFonts w:cs="Garamond"/>
                <w:sz w:val="20"/>
              </w:rPr>
              <w:t>169</w:t>
            </w:r>
          </w:p>
        </w:tc>
        <w:tc>
          <w:tcPr>
            <w:tcW w:w="921" w:type="dxa"/>
            <w:tcBorders>
              <w:top w:val="single" w:sz="6" w:space="0" w:color="000000"/>
              <w:left w:val="single" w:sz="6" w:space="0" w:color="000000"/>
              <w:bottom w:val="single" w:sz="6" w:space="0" w:color="000000"/>
              <w:right w:val="single" w:sz="6" w:space="0" w:color="000000"/>
            </w:tcBorders>
          </w:tcPr>
          <w:p w14:paraId="155F67D2" w14:textId="77777777" w:rsidR="00270B20" w:rsidRDefault="00270B20" w:rsidP="001F4D91">
            <w:pPr>
              <w:spacing w:before="20" w:after="20"/>
              <w:rPr>
                <w:rFonts w:cs="Garamond"/>
                <w:sz w:val="20"/>
              </w:rPr>
            </w:pPr>
            <w:r>
              <w:rPr>
                <w:rFonts w:cs="Garamond"/>
                <w:sz w:val="20"/>
              </w:rPr>
              <w:t>344</w:t>
            </w:r>
          </w:p>
        </w:tc>
        <w:tc>
          <w:tcPr>
            <w:tcW w:w="781" w:type="dxa"/>
            <w:tcBorders>
              <w:top w:val="single" w:sz="6" w:space="0" w:color="000000"/>
              <w:left w:val="single" w:sz="6" w:space="0" w:color="000000"/>
              <w:bottom w:val="single" w:sz="6" w:space="0" w:color="000000"/>
              <w:right w:val="single" w:sz="6" w:space="0" w:color="000000"/>
            </w:tcBorders>
          </w:tcPr>
          <w:p w14:paraId="081E9F4F" w14:textId="77777777" w:rsidR="00270B20" w:rsidRDefault="00270B20" w:rsidP="001F4D91">
            <w:pPr>
              <w:spacing w:before="20" w:after="20"/>
              <w:rPr>
                <w:rFonts w:cs="Garamond"/>
                <w:sz w:val="20"/>
              </w:rPr>
            </w:pPr>
            <w:r>
              <w:rPr>
                <w:rFonts w:cs="Garamond"/>
                <w:sz w:val="20"/>
              </w:rPr>
              <w:t>173</w:t>
            </w:r>
          </w:p>
        </w:tc>
        <w:tc>
          <w:tcPr>
            <w:tcW w:w="499" w:type="dxa"/>
            <w:tcBorders>
              <w:top w:val="single" w:sz="6" w:space="0" w:color="000000"/>
              <w:left w:val="single" w:sz="6" w:space="0" w:color="000000"/>
              <w:bottom w:val="single" w:sz="6" w:space="0" w:color="000000"/>
              <w:right w:val="single" w:sz="6" w:space="0" w:color="000000"/>
            </w:tcBorders>
          </w:tcPr>
          <w:p w14:paraId="19D26022" w14:textId="77777777" w:rsidR="00270B20" w:rsidRDefault="00270B20" w:rsidP="001F4D91">
            <w:pPr>
              <w:spacing w:before="20" w:after="20"/>
              <w:rPr>
                <w:rFonts w:cs="Garamond"/>
                <w:sz w:val="20"/>
              </w:rPr>
            </w:pPr>
            <w:r>
              <w:rPr>
                <w:rFonts w:cs="Garamond"/>
                <w:sz w:val="20"/>
              </w:rPr>
              <w:t>328</w:t>
            </w:r>
          </w:p>
        </w:tc>
        <w:tc>
          <w:tcPr>
            <w:tcW w:w="1202" w:type="dxa"/>
            <w:tcBorders>
              <w:top w:val="single" w:sz="6" w:space="0" w:color="000000"/>
              <w:left w:val="single" w:sz="6" w:space="0" w:color="000000"/>
              <w:bottom w:val="single" w:sz="6" w:space="0" w:color="000000"/>
              <w:right w:val="single" w:sz="6" w:space="0" w:color="000000"/>
            </w:tcBorders>
          </w:tcPr>
          <w:p w14:paraId="36BEC84D" w14:textId="77777777" w:rsidR="00270B20" w:rsidRDefault="00270B20" w:rsidP="001F4D91">
            <w:pPr>
              <w:spacing w:before="20" w:after="20"/>
              <w:rPr>
                <w:rFonts w:cs="Garamond"/>
                <w:sz w:val="20"/>
              </w:rPr>
            </w:pPr>
            <w:r>
              <w:rPr>
                <w:rFonts w:cs="Garamond"/>
                <w:sz w:val="20"/>
              </w:rPr>
              <w:t>164</w:t>
            </w:r>
          </w:p>
        </w:tc>
        <w:tc>
          <w:tcPr>
            <w:tcW w:w="634" w:type="dxa"/>
            <w:tcBorders>
              <w:top w:val="single" w:sz="6" w:space="0" w:color="000000"/>
              <w:left w:val="single" w:sz="6" w:space="0" w:color="000000"/>
              <w:bottom w:val="single" w:sz="6" w:space="0" w:color="000000"/>
              <w:right w:val="single" w:sz="6" w:space="0" w:color="000000"/>
            </w:tcBorders>
          </w:tcPr>
          <w:p w14:paraId="5017048B" w14:textId="77777777" w:rsidR="00270B20" w:rsidRDefault="00270B20" w:rsidP="001F4D91">
            <w:pPr>
              <w:spacing w:before="20" w:after="20"/>
              <w:rPr>
                <w:rFonts w:cs="Garamond"/>
                <w:sz w:val="20"/>
              </w:rPr>
            </w:pPr>
            <w:r>
              <w:rPr>
                <w:rFonts w:cs="Garamond"/>
                <w:sz w:val="20"/>
              </w:rPr>
              <w:t>334</w:t>
            </w:r>
          </w:p>
        </w:tc>
        <w:tc>
          <w:tcPr>
            <w:tcW w:w="925" w:type="dxa"/>
            <w:tcBorders>
              <w:top w:val="single" w:sz="6" w:space="0" w:color="000000"/>
              <w:left w:val="single" w:sz="6" w:space="0" w:color="000000"/>
              <w:bottom w:val="single" w:sz="6" w:space="0" w:color="000000"/>
              <w:right w:val="single" w:sz="12" w:space="0" w:color="000000"/>
            </w:tcBorders>
          </w:tcPr>
          <w:p w14:paraId="1E1628C8" w14:textId="77777777" w:rsidR="00270B20" w:rsidRDefault="00270B20" w:rsidP="001F4D91">
            <w:pPr>
              <w:spacing w:before="20" w:after="20"/>
              <w:rPr>
                <w:rFonts w:cs="Garamond"/>
                <w:sz w:val="20"/>
              </w:rPr>
            </w:pPr>
            <w:r>
              <w:rPr>
                <w:rFonts w:cs="Garamond"/>
                <w:sz w:val="20"/>
              </w:rPr>
              <w:t>168</w:t>
            </w:r>
          </w:p>
        </w:tc>
      </w:tr>
      <w:tr w:rsidR="001F4D91" w14:paraId="4E9D9FEC"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246092FF" w14:textId="77777777" w:rsidR="001F4D91" w:rsidRDefault="001F4D91" w:rsidP="00CD66FD">
            <w:pPr>
              <w:spacing w:before="20" w:after="20"/>
              <w:jc w:val="left"/>
              <w:rPr>
                <w:rFonts w:cs="Garamond"/>
                <w:sz w:val="20"/>
              </w:rPr>
            </w:pPr>
            <w:r>
              <w:rPr>
                <w:rFonts w:cs="Garamond"/>
                <w:sz w:val="20"/>
              </w:rPr>
              <w:t>Acid Heat</w:t>
            </w:r>
            <w:r w:rsidR="00BD42C7">
              <w:rPr>
                <w:rFonts w:cs="Garamond"/>
                <w:sz w:val="20"/>
              </w:rPr>
              <w:fldChar w:fldCharType="begin"/>
            </w:r>
            <w:r w:rsidR="00BD42C7">
              <w:instrText xml:space="preserve"> XE "</w:instrText>
            </w:r>
            <w:r w:rsidR="00BD42C7" w:rsidRPr="00D076BF">
              <w:instrText>Acid Heat</w:instrText>
            </w:r>
            <w:r w:rsidR="00BD42C7">
              <w:instrText xml:space="preserve">" </w:instrText>
            </w:r>
            <w:r w:rsidR="00BD42C7">
              <w:rPr>
                <w:rFonts w:cs="Garamond"/>
                <w:sz w:val="20"/>
              </w:rPr>
              <w:fldChar w:fldCharType="end"/>
            </w:r>
            <w:r>
              <w:rPr>
                <w:rFonts w:cs="Garamond"/>
                <w:sz w:val="20"/>
              </w:rPr>
              <w:t xml:space="preserve"> (Temp Difference)</w:t>
            </w:r>
          </w:p>
        </w:tc>
        <w:tc>
          <w:tcPr>
            <w:tcW w:w="1417" w:type="dxa"/>
            <w:gridSpan w:val="2"/>
            <w:tcBorders>
              <w:top w:val="single" w:sz="6" w:space="0" w:color="000000"/>
              <w:left w:val="single" w:sz="6" w:space="0" w:color="000000"/>
              <w:bottom w:val="single" w:sz="6" w:space="0" w:color="000000"/>
              <w:right w:val="single" w:sz="6" w:space="0" w:color="000000"/>
            </w:tcBorders>
          </w:tcPr>
          <w:p w14:paraId="27F408B8" w14:textId="77777777" w:rsidR="001F4D91" w:rsidRDefault="001F4D91" w:rsidP="001F4D91">
            <w:pPr>
              <w:spacing w:before="20" w:after="20"/>
              <w:rPr>
                <w:rFonts w:cs="Garamond"/>
                <w:sz w:val="20"/>
              </w:rPr>
            </w:pPr>
            <w:r>
              <w:rPr>
                <w:rFonts w:cs="Garamond"/>
                <w:sz w:val="20"/>
              </w:rPr>
              <w:t>40 deg</w:t>
            </w:r>
            <w:r w:rsidR="002150AF">
              <w:rPr>
                <w:rFonts w:cs="Garamond"/>
                <w:sz w:val="20"/>
              </w:rPr>
              <w:t>.</w:t>
            </w:r>
            <w:r>
              <w:rPr>
                <w:rFonts w:cs="Garamond"/>
                <w:sz w:val="20"/>
              </w:rPr>
              <w:t xml:space="preserve"> F</w:t>
            </w:r>
          </w:p>
        </w:tc>
        <w:tc>
          <w:tcPr>
            <w:tcW w:w="1702" w:type="dxa"/>
            <w:gridSpan w:val="2"/>
            <w:tcBorders>
              <w:top w:val="single" w:sz="6" w:space="0" w:color="000000"/>
              <w:left w:val="single" w:sz="6" w:space="0" w:color="000000"/>
              <w:bottom w:val="single" w:sz="6" w:space="0" w:color="000000"/>
              <w:right w:val="single" w:sz="6" w:space="0" w:color="000000"/>
            </w:tcBorders>
          </w:tcPr>
          <w:p w14:paraId="57FF4AA4" w14:textId="77777777" w:rsidR="001F4D91" w:rsidRDefault="001F4D91" w:rsidP="001F4D91">
            <w:pPr>
              <w:spacing w:before="20" w:after="20"/>
              <w:rPr>
                <w:rFonts w:cs="Garamond"/>
                <w:sz w:val="20"/>
              </w:rPr>
            </w:pPr>
            <w:r>
              <w:rPr>
                <w:rFonts w:cs="Garamond"/>
                <w:sz w:val="20"/>
              </w:rPr>
              <w:t>28 deg</w:t>
            </w:r>
            <w:r w:rsidR="002150AF">
              <w:rPr>
                <w:rFonts w:cs="Garamond"/>
                <w:sz w:val="20"/>
              </w:rPr>
              <w:t>.</w:t>
            </w:r>
            <w:r>
              <w:rPr>
                <w:rFonts w:cs="Garamond"/>
                <w:sz w:val="20"/>
              </w:rPr>
              <w:t xml:space="preserve"> F</w:t>
            </w:r>
          </w:p>
        </w:tc>
        <w:tc>
          <w:tcPr>
            <w:tcW w:w="1701" w:type="dxa"/>
            <w:gridSpan w:val="2"/>
            <w:tcBorders>
              <w:top w:val="single" w:sz="6" w:space="0" w:color="000000"/>
              <w:left w:val="single" w:sz="6" w:space="0" w:color="000000"/>
              <w:bottom w:val="single" w:sz="6" w:space="0" w:color="000000"/>
              <w:right w:val="single" w:sz="6" w:space="0" w:color="000000"/>
            </w:tcBorders>
          </w:tcPr>
          <w:p w14:paraId="77DF6093" w14:textId="77777777" w:rsidR="001F4D91" w:rsidRPr="0056041E" w:rsidRDefault="001F4D91" w:rsidP="001F4D91">
            <w:pPr>
              <w:rPr>
                <w:rFonts w:cs="Garamond"/>
                <w:sz w:val="20"/>
              </w:rPr>
            </w:pPr>
            <w:r>
              <w:rPr>
                <w:rFonts w:cs="Garamond"/>
                <w:sz w:val="20"/>
              </w:rPr>
              <w:t>13.5 deg</w:t>
            </w:r>
            <w:r w:rsidR="002150AF">
              <w:rPr>
                <w:rFonts w:cs="Garamond"/>
                <w:sz w:val="20"/>
              </w:rPr>
              <w:t>.</w:t>
            </w:r>
            <w:r>
              <w:rPr>
                <w:rFonts w:cs="Garamond"/>
                <w:sz w:val="20"/>
              </w:rPr>
              <w:t xml:space="preserve"> F</w:t>
            </w:r>
          </w:p>
        </w:tc>
        <w:tc>
          <w:tcPr>
            <w:tcW w:w="1559" w:type="dxa"/>
            <w:gridSpan w:val="2"/>
            <w:tcBorders>
              <w:top w:val="single" w:sz="6" w:space="0" w:color="000000"/>
              <w:left w:val="single" w:sz="6" w:space="0" w:color="000000"/>
              <w:bottom w:val="single" w:sz="6" w:space="0" w:color="000000"/>
              <w:right w:val="single" w:sz="12" w:space="0" w:color="000000"/>
            </w:tcBorders>
          </w:tcPr>
          <w:p w14:paraId="4F88CFED" w14:textId="77777777" w:rsidR="001F4D91" w:rsidRPr="0056041E" w:rsidRDefault="001F4D91" w:rsidP="001F4D91">
            <w:pPr>
              <w:rPr>
                <w:rFonts w:cs="Garamond"/>
                <w:sz w:val="20"/>
              </w:rPr>
            </w:pPr>
            <w:r>
              <w:rPr>
                <w:rFonts w:cs="Garamond"/>
                <w:sz w:val="20"/>
              </w:rPr>
              <w:t>24 deg</w:t>
            </w:r>
            <w:r w:rsidR="002150AF">
              <w:rPr>
                <w:rFonts w:cs="Garamond"/>
                <w:sz w:val="20"/>
              </w:rPr>
              <w:t>.</w:t>
            </w:r>
            <w:r>
              <w:rPr>
                <w:rFonts w:cs="Garamond"/>
                <w:sz w:val="20"/>
              </w:rPr>
              <w:t xml:space="preserve"> F</w:t>
            </w:r>
          </w:p>
        </w:tc>
      </w:tr>
      <w:tr w:rsidR="001F4D91" w14:paraId="13DF4EBA"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100CFEFF" w14:textId="77777777" w:rsidR="001F4D91" w:rsidRDefault="001F4D91" w:rsidP="00CD66FD">
            <w:pPr>
              <w:spacing w:before="20" w:after="20"/>
              <w:jc w:val="left"/>
              <w:rPr>
                <w:rFonts w:cs="Garamond"/>
                <w:sz w:val="20"/>
              </w:rPr>
            </w:pPr>
            <w:r>
              <w:rPr>
                <w:rFonts w:cs="Garamond"/>
                <w:sz w:val="20"/>
              </w:rPr>
              <w:t>Motor Octane Number (ASTM)</w:t>
            </w:r>
            <w:r w:rsidR="009200ED">
              <w:rPr>
                <w:rFonts w:cs="Garamond"/>
                <w:sz w:val="20"/>
              </w:rPr>
              <w:fldChar w:fldCharType="begin"/>
            </w:r>
            <w:r w:rsidR="009200ED">
              <w:instrText xml:space="preserve"> XE "</w:instrText>
            </w:r>
            <w:r w:rsidR="009200ED" w:rsidRPr="00187E43">
              <w:rPr>
                <w:rFonts w:cs="Garamond"/>
                <w:sz w:val="20"/>
              </w:rPr>
              <w:instrText>Motor Octane Number (ASTM)</w:instrText>
            </w:r>
            <w:r w:rsidR="009200ED">
              <w:instrText xml:space="preserve">" </w:instrText>
            </w:r>
            <w:r w:rsidR="009200ED">
              <w:rPr>
                <w:rFonts w:cs="Garamond"/>
                <w:sz w:val="20"/>
              </w:rPr>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5D9F4371" w14:textId="77777777" w:rsidR="001F4D91" w:rsidRDefault="001F4D91" w:rsidP="001F4D91">
            <w:pPr>
              <w:spacing w:before="20" w:after="20"/>
              <w:rPr>
                <w:rFonts w:cs="Garamond"/>
                <w:sz w:val="20"/>
              </w:rPr>
            </w:pPr>
            <w:r>
              <w:rPr>
                <w:rFonts w:cs="Garamond"/>
                <w:sz w:val="20"/>
              </w:rPr>
              <w:t>80.6</w:t>
            </w:r>
          </w:p>
        </w:tc>
        <w:tc>
          <w:tcPr>
            <w:tcW w:w="1702" w:type="dxa"/>
            <w:gridSpan w:val="2"/>
            <w:tcBorders>
              <w:top w:val="single" w:sz="6" w:space="0" w:color="000000"/>
              <w:left w:val="single" w:sz="6" w:space="0" w:color="000000"/>
              <w:bottom w:val="single" w:sz="6" w:space="0" w:color="000000"/>
              <w:right w:val="single" w:sz="6" w:space="0" w:color="000000"/>
            </w:tcBorders>
          </w:tcPr>
          <w:p w14:paraId="41EB38D7" w14:textId="77777777" w:rsidR="001F4D91" w:rsidRDefault="001F4D91" w:rsidP="001F4D91">
            <w:pPr>
              <w:spacing w:before="20" w:after="20"/>
              <w:rPr>
                <w:rFonts w:cs="Garamond"/>
                <w:sz w:val="20"/>
              </w:rPr>
            </w:pPr>
            <w:r>
              <w:rPr>
                <w:rFonts w:cs="Garamond"/>
                <w:sz w:val="20"/>
              </w:rPr>
              <w:t>80.1</w:t>
            </w:r>
          </w:p>
        </w:tc>
        <w:tc>
          <w:tcPr>
            <w:tcW w:w="1701" w:type="dxa"/>
            <w:gridSpan w:val="2"/>
            <w:tcBorders>
              <w:top w:val="single" w:sz="6" w:space="0" w:color="000000"/>
              <w:left w:val="single" w:sz="6" w:space="0" w:color="000000"/>
              <w:bottom w:val="single" w:sz="6" w:space="0" w:color="000000"/>
              <w:right w:val="single" w:sz="6" w:space="0" w:color="000000"/>
            </w:tcBorders>
          </w:tcPr>
          <w:p w14:paraId="77F0746E" w14:textId="77777777" w:rsidR="001F4D91" w:rsidRDefault="001F4D91" w:rsidP="001F4D91">
            <w:pPr>
              <w:spacing w:before="20" w:after="20"/>
              <w:rPr>
                <w:rFonts w:cs="Garamond"/>
                <w:sz w:val="20"/>
              </w:rPr>
            </w:pPr>
            <w:r>
              <w:rPr>
                <w:rFonts w:cs="Garamond"/>
                <w:sz w:val="20"/>
              </w:rPr>
              <w:t>77.6</w:t>
            </w:r>
          </w:p>
        </w:tc>
        <w:tc>
          <w:tcPr>
            <w:tcW w:w="1559" w:type="dxa"/>
            <w:gridSpan w:val="2"/>
            <w:tcBorders>
              <w:top w:val="single" w:sz="6" w:space="0" w:color="000000"/>
              <w:left w:val="single" w:sz="6" w:space="0" w:color="000000"/>
              <w:bottom w:val="single" w:sz="6" w:space="0" w:color="000000"/>
              <w:right w:val="single" w:sz="12" w:space="0" w:color="000000"/>
            </w:tcBorders>
          </w:tcPr>
          <w:p w14:paraId="5EAFA87B" w14:textId="77777777" w:rsidR="001F4D91" w:rsidRDefault="001F4D91" w:rsidP="001F4D91">
            <w:pPr>
              <w:spacing w:before="20" w:after="20"/>
              <w:rPr>
                <w:rFonts w:cs="Garamond"/>
                <w:sz w:val="20"/>
              </w:rPr>
            </w:pPr>
            <w:r>
              <w:rPr>
                <w:rFonts w:cs="Garamond"/>
                <w:sz w:val="20"/>
              </w:rPr>
              <w:t>77.7</w:t>
            </w:r>
          </w:p>
        </w:tc>
      </w:tr>
      <w:tr w:rsidR="001F4D91" w14:paraId="250711E7"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78DBF974" w14:textId="77777777" w:rsidR="001F4D91" w:rsidRDefault="001F4D91" w:rsidP="00CD66FD">
            <w:pPr>
              <w:spacing w:before="20" w:after="20"/>
              <w:jc w:val="left"/>
              <w:rPr>
                <w:rFonts w:cs="Garamond"/>
                <w:sz w:val="20"/>
              </w:rPr>
            </w:pPr>
            <w:r>
              <w:rPr>
                <w:rFonts w:cs="Garamond"/>
                <w:sz w:val="20"/>
              </w:rPr>
              <w:t>MON+3 cc TEL/USG</w:t>
            </w:r>
          </w:p>
        </w:tc>
        <w:tc>
          <w:tcPr>
            <w:tcW w:w="1417" w:type="dxa"/>
            <w:gridSpan w:val="2"/>
            <w:tcBorders>
              <w:top w:val="single" w:sz="6" w:space="0" w:color="000000"/>
              <w:left w:val="single" w:sz="6" w:space="0" w:color="000000"/>
              <w:bottom w:val="single" w:sz="6" w:space="0" w:color="000000"/>
              <w:right w:val="single" w:sz="6" w:space="0" w:color="000000"/>
            </w:tcBorders>
          </w:tcPr>
          <w:p w14:paraId="29FDC6B6" w14:textId="77777777" w:rsidR="001F4D91" w:rsidRDefault="001F4D91" w:rsidP="001F4D91">
            <w:pPr>
              <w:spacing w:before="20" w:after="20"/>
              <w:rPr>
                <w:rFonts w:cs="Garamond"/>
                <w:sz w:val="20"/>
              </w:rPr>
            </w:pPr>
            <w:r>
              <w:rPr>
                <w:rFonts w:cs="Garamond"/>
                <w:sz w:val="20"/>
              </w:rPr>
              <w:t>91.1</w:t>
            </w:r>
          </w:p>
        </w:tc>
        <w:tc>
          <w:tcPr>
            <w:tcW w:w="1702" w:type="dxa"/>
            <w:gridSpan w:val="2"/>
            <w:tcBorders>
              <w:top w:val="single" w:sz="6" w:space="0" w:color="000000"/>
              <w:left w:val="single" w:sz="6" w:space="0" w:color="000000"/>
              <w:bottom w:val="single" w:sz="6" w:space="0" w:color="000000"/>
              <w:right w:val="single" w:sz="6" w:space="0" w:color="000000"/>
            </w:tcBorders>
          </w:tcPr>
          <w:p w14:paraId="07BCF96E" w14:textId="77777777" w:rsidR="001F4D91" w:rsidRDefault="001F4D91" w:rsidP="001F4D91">
            <w:pPr>
              <w:spacing w:before="20" w:after="20"/>
              <w:rPr>
                <w:rFonts w:cs="Garamond"/>
                <w:sz w:val="20"/>
              </w:rPr>
            </w:pPr>
            <w:r>
              <w:rPr>
                <w:rFonts w:cs="Garamond"/>
                <w:sz w:val="20"/>
              </w:rPr>
              <w:t>92.2</w:t>
            </w:r>
          </w:p>
        </w:tc>
        <w:tc>
          <w:tcPr>
            <w:tcW w:w="1701" w:type="dxa"/>
            <w:gridSpan w:val="2"/>
            <w:tcBorders>
              <w:top w:val="single" w:sz="6" w:space="0" w:color="000000"/>
              <w:left w:val="single" w:sz="6" w:space="0" w:color="000000"/>
              <w:bottom w:val="single" w:sz="6" w:space="0" w:color="000000"/>
              <w:right w:val="single" w:sz="6" w:space="0" w:color="000000"/>
            </w:tcBorders>
          </w:tcPr>
          <w:p w14:paraId="77B9A51C" w14:textId="77777777" w:rsidR="001F4D91" w:rsidRDefault="001F4D91" w:rsidP="001F4D91">
            <w:pPr>
              <w:spacing w:before="20" w:after="20"/>
              <w:rPr>
                <w:rFonts w:cs="Garamond"/>
                <w:sz w:val="20"/>
              </w:rPr>
            </w:pPr>
            <w:r>
              <w:rPr>
                <w:rFonts w:cs="Garamond"/>
                <w:sz w:val="20"/>
              </w:rPr>
              <w:t>90.5</w:t>
            </w:r>
          </w:p>
        </w:tc>
        <w:tc>
          <w:tcPr>
            <w:tcW w:w="1559" w:type="dxa"/>
            <w:gridSpan w:val="2"/>
            <w:tcBorders>
              <w:top w:val="single" w:sz="6" w:space="0" w:color="000000"/>
              <w:left w:val="single" w:sz="6" w:space="0" w:color="000000"/>
              <w:bottom w:val="single" w:sz="6" w:space="0" w:color="000000"/>
              <w:right w:val="single" w:sz="12" w:space="0" w:color="000000"/>
            </w:tcBorders>
          </w:tcPr>
          <w:p w14:paraId="28000D32" w14:textId="77777777" w:rsidR="001F4D91" w:rsidRDefault="001F4D91" w:rsidP="001F4D91">
            <w:pPr>
              <w:spacing w:before="20" w:after="20"/>
              <w:rPr>
                <w:rFonts w:cs="Garamond"/>
                <w:sz w:val="20"/>
              </w:rPr>
            </w:pPr>
            <w:r>
              <w:rPr>
                <w:rFonts w:cs="Garamond"/>
                <w:sz w:val="20"/>
              </w:rPr>
              <w:t>92.5</w:t>
            </w:r>
          </w:p>
        </w:tc>
      </w:tr>
      <w:tr w:rsidR="001F4D91" w14:paraId="6DD28332" w14:textId="77777777" w:rsidTr="00B14F1B">
        <w:tc>
          <w:tcPr>
            <w:tcW w:w="2835" w:type="dxa"/>
            <w:tcBorders>
              <w:top w:val="single" w:sz="6" w:space="0" w:color="000000"/>
              <w:left w:val="single" w:sz="12" w:space="0" w:color="000000"/>
              <w:bottom w:val="single" w:sz="6" w:space="0" w:color="000000"/>
              <w:right w:val="single" w:sz="6" w:space="0" w:color="000000"/>
            </w:tcBorders>
          </w:tcPr>
          <w:p w14:paraId="1B46A37C" w14:textId="77777777" w:rsidR="001F4D91" w:rsidRDefault="001F4D91" w:rsidP="00CD66FD">
            <w:pPr>
              <w:spacing w:before="20" w:after="20"/>
              <w:jc w:val="left"/>
              <w:rPr>
                <w:rFonts w:cs="Garamond"/>
                <w:sz w:val="20"/>
              </w:rPr>
            </w:pPr>
            <w:r>
              <w:rPr>
                <w:rFonts w:cs="Garamond"/>
                <w:sz w:val="20"/>
              </w:rPr>
              <w:t>Reid Vapour Pressure</w:t>
            </w:r>
            <w:r w:rsidR="00BD42C7">
              <w:rPr>
                <w:rFonts w:cs="Garamond"/>
                <w:sz w:val="20"/>
              </w:rPr>
              <w:fldChar w:fldCharType="begin"/>
            </w:r>
            <w:r w:rsidR="00BD42C7">
              <w:instrText xml:space="preserve"> XE "</w:instrText>
            </w:r>
            <w:r w:rsidR="00BD42C7" w:rsidRPr="004E0280">
              <w:instrText>Reid Vapour Pressure</w:instrText>
            </w:r>
            <w:r w:rsidR="00BD42C7">
              <w:instrText xml:space="preserve">" </w:instrText>
            </w:r>
            <w:r w:rsidR="00BD42C7">
              <w:rPr>
                <w:rFonts w:cs="Garamond"/>
                <w:sz w:val="20"/>
              </w:rPr>
              <w:fldChar w:fldCharType="end"/>
            </w:r>
            <w:r>
              <w:rPr>
                <w:rFonts w:cs="Garamond"/>
                <w:sz w:val="20"/>
              </w:rPr>
              <w:t xml:space="preserve">  psi</w:t>
            </w:r>
          </w:p>
        </w:tc>
        <w:tc>
          <w:tcPr>
            <w:tcW w:w="1417" w:type="dxa"/>
            <w:gridSpan w:val="2"/>
            <w:tcBorders>
              <w:top w:val="single" w:sz="6" w:space="0" w:color="000000"/>
              <w:left w:val="single" w:sz="6" w:space="0" w:color="000000"/>
              <w:bottom w:val="single" w:sz="6" w:space="0" w:color="000000"/>
              <w:right w:val="single" w:sz="6" w:space="0" w:color="000000"/>
            </w:tcBorders>
          </w:tcPr>
          <w:p w14:paraId="7FFA9A58" w14:textId="77777777" w:rsidR="001F4D91" w:rsidRDefault="001F4D91" w:rsidP="001F4D91">
            <w:pPr>
              <w:spacing w:before="20" w:after="20"/>
              <w:rPr>
                <w:rFonts w:cs="Garamond"/>
                <w:sz w:val="20"/>
              </w:rPr>
            </w:pPr>
            <w:r>
              <w:rPr>
                <w:rFonts w:cs="Garamond"/>
                <w:sz w:val="20"/>
              </w:rPr>
              <w:t>6.4</w:t>
            </w:r>
          </w:p>
        </w:tc>
        <w:tc>
          <w:tcPr>
            <w:tcW w:w="1702" w:type="dxa"/>
            <w:gridSpan w:val="2"/>
            <w:tcBorders>
              <w:top w:val="single" w:sz="6" w:space="0" w:color="000000"/>
              <w:left w:val="single" w:sz="6" w:space="0" w:color="000000"/>
              <w:bottom w:val="single" w:sz="6" w:space="0" w:color="000000"/>
              <w:right w:val="single" w:sz="6" w:space="0" w:color="000000"/>
            </w:tcBorders>
          </w:tcPr>
          <w:p w14:paraId="4C001B0D" w14:textId="77777777" w:rsidR="001F4D91" w:rsidRDefault="001F4D91" w:rsidP="001F4D91">
            <w:pPr>
              <w:spacing w:before="20" w:after="20"/>
              <w:rPr>
                <w:rFonts w:cs="Garamond"/>
                <w:sz w:val="20"/>
              </w:rPr>
            </w:pPr>
            <w:r>
              <w:rPr>
                <w:rFonts w:cs="Garamond"/>
                <w:sz w:val="20"/>
              </w:rPr>
              <w:t>6.7</w:t>
            </w:r>
          </w:p>
        </w:tc>
        <w:tc>
          <w:tcPr>
            <w:tcW w:w="1701" w:type="dxa"/>
            <w:gridSpan w:val="2"/>
            <w:tcBorders>
              <w:top w:val="single" w:sz="6" w:space="0" w:color="000000"/>
              <w:left w:val="single" w:sz="6" w:space="0" w:color="000000"/>
              <w:bottom w:val="single" w:sz="6" w:space="0" w:color="000000"/>
              <w:right w:val="single" w:sz="6" w:space="0" w:color="000000"/>
            </w:tcBorders>
          </w:tcPr>
          <w:p w14:paraId="3B1AAFF1" w14:textId="77777777" w:rsidR="001F4D91" w:rsidRDefault="001F4D91" w:rsidP="001F4D91">
            <w:pPr>
              <w:spacing w:before="20" w:after="20"/>
              <w:rPr>
                <w:rFonts w:cs="Garamond"/>
                <w:sz w:val="20"/>
              </w:rPr>
            </w:pPr>
            <w:r>
              <w:rPr>
                <w:rFonts w:cs="Garamond"/>
                <w:sz w:val="20"/>
              </w:rPr>
              <w:t>7.0</w:t>
            </w:r>
          </w:p>
        </w:tc>
        <w:tc>
          <w:tcPr>
            <w:tcW w:w="1559" w:type="dxa"/>
            <w:gridSpan w:val="2"/>
            <w:tcBorders>
              <w:top w:val="single" w:sz="6" w:space="0" w:color="000000"/>
              <w:left w:val="single" w:sz="6" w:space="0" w:color="000000"/>
              <w:bottom w:val="single" w:sz="6" w:space="0" w:color="000000"/>
              <w:right w:val="single" w:sz="12" w:space="0" w:color="000000"/>
            </w:tcBorders>
          </w:tcPr>
          <w:p w14:paraId="09DC91D0" w14:textId="77777777" w:rsidR="001F4D91" w:rsidRDefault="001F4D91" w:rsidP="001F4D91">
            <w:pPr>
              <w:spacing w:before="20" w:after="20"/>
              <w:rPr>
                <w:rFonts w:cs="Garamond"/>
                <w:sz w:val="20"/>
              </w:rPr>
            </w:pPr>
            <w:r>
              <w:rPr>
                <w:rFonts w:cs="Garamond"/>
                <w:sz w:val="20"/>
              </w:rPr>
              <w:t>7.0</w:t>
            </w:r>
          </w:p>
        </w:tc>
      </w:tr>
    </w:tbl>
    <w:p w14:paraId="3FFFFC91" w14:textId="77777777" w:rsidR="00975686" w:rsidRDefault="001F4D91" w:rsidP="00A808C1">
      <w:pPr>
        <w:pStyle w:val="BodyText"/>
      </w:pPr>
      <w:r w:rsidRPr="001F4D91">
        <w:t>The</w:t>
      </w:r>
      <w:r w:rsidR="00D559E6">
        <w:t>se gasolines had a good lead susceptibility</w:t>
      </w:r>
      <w:r w:rsidR="009200ED">
        <w:fldChar w:fldCharType="begin"/>
      </w:r>
      <w:r w:rsidR="009200ED">
        <w:instrText xml:space="preserve"> XE "</w:instrText>
      </w:r>
      <w:r w:rsidR="009200ED" w:rsidRPr="00A87C22">
        <w:instrText>lead susceptibility</w:instrText>
      </w:r>
      <w:r w:rsidR="009200ED">
        <w:instrText xml:space="preserve">" </w:instrText>
      </w:r>
      <w:r w:rsidR="009200ED">
        <w:fldChar w:fldCharType="end"/>
      </w:r>
      <w:r w:rsidR="00D559E6">
        <w:t xml:space="preserve"> and when used as base stock for 100 octane aviation gasoline</w:t>
      </w:r>
      <w:r w:rsidR="009200ED">
        <w:fldChar w:fldCharType="begin"/>
      </w:r>
      <w:r w:rsidR="009200ED">
        <w:instrText xml:space="preserve"> XE "</w:instrText>
      </w:r>
      <w:r w:rsidR="009200ED" w:rsidRPr="005D7328">
        <w:instrText>100 octane aviation gasoline</w:instrText>
      </w:r>
      <w:r w:rsidR="009200ED">
        <w:instrText xml:space="preserve">" </w:instrText>
      </w:r>
      <w:r w:rsidR="009200ED">
        <w:fldChar w:fldCharType="end"/>
      </w:r>
      <w:r w:rsidR="00D559E6">
        <w:t xml:space="preserve"> did not require a high percentage of iso-octane</w:t>
      </w:r>
      <w:r w:rsidR="009200ED">
        <w:fldChar w:fldCharType="begin"/>
      </w:r>
      <w:r w:rsidR="009200ED">
        <w:instrText xml:space="preserve"> XE "</w:instrText>
      </w:r>
      <w:r w:rsidR="009200ED" w:rsidRPr="00002893">
        <w:instrText>iso-octane</w:instrText>
      </w:r>
      <w:r w:rsidR="009200ED">
        <w:instrText xml:space="preserve">" </w:instrText>
      </w:r>
      <w:r w:rsidR="009200ED">
        <w:fldChar w:fldCharType="end"/>
      </w:r>
      <w:r w:rsidR="00D559E6">
        <w:t xml:space="preserve"> to be blended with them.</w:t>
      </w:r>
    </w:p>
    <w:p w14:paraId="5A8913A0" w14:textId="77777777" w:rsidR="008C1F74" w:rsidRDefault="008C1F74" w:rsidP="00A808C1">
      <w:pPr>
        <w:pStyle w:val="BodyText"/>
      </w:pPr>
      <w:r>
        <w:t>In March 1943 there were 16 Houdry units</w:t>
      </w:r>
      <w:r w:rsidR="00E44698">
        <w:fldChar w:fldCharType="begin"/>
      </w:r>
      <w:r w:rsidR="00E44698">
        <w:instrText xml:space="preserve"> XE "</w:instrText>
      </w:r>
      <w:r w:rsidR="00E44698" w:rsidRPr="00D40C3A">
        <w:instrText>Houdry units</w:instrText>
      </w:r>
      <w:r w:rsidR="00E44698">
        <w:instrText xml:space="preserve">" </w:instrText>
      </w:r>
      <w:r w:rsidR="00E44698">
        <w:fldChar w:fldCharType="end"/>
      </w:r>
      <w:r>
        <w:t xml:space="preserve"> in operation</w:t>
      </w:r>
      <w:r w:rsidR="002150AF">
        <w:t>,</w:t>
      </w:r>
      <w:r>
        <w:t xml:space="preserve"> and 10 were being built. These would be operated by 10 different companies. </w:t>
      </w:r>
    </w:p>
    <w:p w14:paraId="57C2CFDE" w14:textId="77777777" w:rsidR="00E71A1F" w:rsidRDefault="00E71A1F">
      <w:pPr>
        <w:rPr>
          <w:i/>
          <w:spacing w:val="-5"/>
          <w:sz w:val="22"/>
        </w:rPr>
      </w:pPr>
      <w:r>
        <w:br w:type="page"/>
      </w:r>
    </w:p>
    <w:p w14:paraId="67AD6351" w14:textId="77777777" w:rsidR="00AE3522" w:rsidRDefault="00AE3522" w:rsidP="001E56FB">
      <w:pPr>
        <w:pStyle w:val="StyleCaptionBefore6ptAfter6pt"/>
      </w:pPr>
      <w:r>
        <w:lastRenderedPageBreak/>
        <w:t xml:space="preserve">Photo </w:t>
      </w:r>
      <w:r w:rsidR="009C305B">
        <w:t>10</w:t>
      </w:r>
      <w:r>
        <w:t>. Houdry Cracking Unit</w:t>
      </w:r>
      <w:r w:rsidR="009200ED">
        <w:fldChar w:fldCharType="begin"/>
      </w:r>
      <w:r w:rsidR="009200ED">
        <w:instrText xml:space="preserve"> XE "</w:instrText>
      </w:r>
      <w:r w:rsidR="009200ED" w:rsidRPr="00E969D8">
        <w:instrText>Houdry Cracking Unit</w:instrText>
      </w:r>
      <w:r w:rsidR="009200ED">
        <w:instrText xml:space="preserve">" </w:instrText>
      </w:r>
      <w:r w:rsidR="009200ED">
        <w:fldChar w:fldCharType="end"/>
      </w:r>
      <w:r>
        <w:t xml:space="preserve"> Socony-Vacuum Refinery, Brooklyn, New York</w:t>
      </w:r>
      <w:r w:rsidR="009200ED">
        <w:fldChar w:fldCharType="begin"/>
      </w:r>
      <w:r w:rsidR="009200ED">
        <w:instrText xml:space="preserve"> XE "</w:instrText>
      </w:r>
      <w:r w:rsidR="009200ED" w:rsidRPr="00BA570F">
        <w:instrText>Socony-Vacuum Refinery, Brooklyn, New York</w:instrText>
      </w:r>
      <w:r w:rsidR="009200ED">
        <w:instrText xml:space="preserve">" </w:instrText>
      </w:r>
      <w:r w:rsidR="009200ED">
        <w:fldChar w:fldCharType="end"/>
      </w:r>
      <w:r>
        <w:t xml:space="preserve"> 1939.</w:t>
      </w:r>
    </w:p>
    <w:p w14:paraId="01C81B4E" w14:textId="77777777" w:rsidR="00AE3522" w:rsidRDefault="001C45BC" w:rsidP="00A808C1">
      <w:pPr>
        <w:pStyle w:val="Picture"/>
      </w:pPr>
      <w:r>
        <w:rPr>
          <w:noProof/>
          <w:lang w:eastAsia="en-AU"/>
        </w:rPr>
        <w:drawing>
          <wp:inline distT="0" distB="0" distL="0" distR="0" wp14:anchorId="4928E7FA" wp14:editId="7BF059F9">
            <wp:extent cx="5676286" cy="4103077"/>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7978" cy="4111529"/>
                    </a:xfrm>
                    <a:prstGeom prst="rect">
                      <a:avLst/>
                    </a:prstGeom>
                    <a:noFill/>
                  </pic:spPr>
                </pic:pic>
              </a:graphicData>
            </a:graphic>
          </wp:inline>
        </w:drawing>
      </w:r>
    </w:p>
    <w:p w14:paraId="74CC42FE" w14:textId="77777777" w:rsidR="00AE3522" w:rsidRDefault="00AE3522" w:rsidP="00AE3522">
      <w:pPr>
        <w:pStyle w:val="NormalIndent"/>
      </w:pPr>
      <w:r w:rsidRPr="009C305B">
        <w:rPr>
          <w:sz w:val="20"/>
        </w:rPr>
        <w:t>Note the five overhead pipes from the reactors</w:t>
      </w:r>
      <w:r>
        <w:t>.</w:t>
      </w:r>
    </w:p>
    <w:p w14:paraId="5B330B4D" w14:textId="77777777" w:rsidR="00844952" w:rsidRDefault="00844952" w:rsidP="001E56FB">
      <w:pPr>
        <w:pStyle w:val="Heading1"/>
      </w:pPr>
      <w:bookmarkStart w:id="8" w:name="_Toc54196724"/>
      <w:r>
        <w:t>General Refinery Operations</w:t>
      </w:r>
      <w:bookmarkEnd w:id="8"/>
      <w:r w:rsidR="00AE3522">
        <w:tab/>
      </w:r>
    </w:p>
    <w:p w14:paraId="504571A6" w14:textId="3D828220" w:rsidR="00844952" w:rsidRPr="001F4D91" w:rsidRDefault="00844952" w:rsidP="00A808C1">
      <w:pPr>
        <w:pStyle w:val="BodyText"/>
      </w:pPr>
      <w:r w:rsidRPr="001F4D91">
        <w:t xml:space="preserve">The </w:t>
      </w:r>
      <w:r w:rsidR="002150AF">
        <w:t>c</w:t>
      </w:r>
      <w:r w:rsidRPr="001F4D91">
        <w:t xml:space="preserve">atalytic </w:t>
      </w:r>
      <w:r w:rsidR="002150AF">
        <w:t>c</w:t>
      </w:r>
      <w:r w:rsidRPr="001F4D91">
        <w:t>racking process</w:t>
      </w:r>
      <w:r w:rsidR="00FB4E7C">
        <w:fldChar w:fldCharType="begin"/>
      </w:r>
      <w:r w:rsidR="00FB4E7C">
        <w:instrText xml:space="preserve"> XE "</w:instrText>
      </w:r>
      <w:r w:rsidR="00FB4E7C" w:rsidRPr="009A38BA">
        <w:instrText>catalytic cracking process</w:instrText>
      </w:r>
      <w:r w:rsidR="00FB4E7C">
        <w:instrText xml:space="preserve">" </w:instrText>
      </w:r>
      <w:r w:rsidR="00FB4E7C">
        <w:fldChar w:fldCharType="end"/>
      </w:r>
      <w:r w:rsidRPr="001F4D91">
        <w:t xml:space="preserve"> must be considered in combination with other refinery processes, particularly </w:t>
      </w:r>
      <w:r w:rsidR="00FB4E7C">
        <w:t>a</w:t>
      </w:r>
      <w:r w:rsidRPr="001F4D91">
        <w:t>lkylation</w:t>
      </w:r>
      <w:r w:rsidR="00FB4E7C">
        <w:fldChar w:fldCharType="begin"/>
      </w:r>
      <w:r w:rsidR="00FB4E7C">
        <w:instrText xml:space="preserve"> XE "</w:instrText>
      </w:r>
      <w:r w:rsidR="00FB4E7C" w:rsidRPr="004D25C0">
        <w:instrText>alkylation</w:instrText>
      </w:r>
      <w:r w:rsidR="00FB4E7C">
        <w:instrText xml:space="preserve">" </w:instrText>
      </w:r>
      <w:r w:rsidR="00FB4E7C">
        <w:fldChar w:fldCharType="end"/>
      </w:r>
      <w:r w:rsidRPr="001F4D91">
        <w:t xml:space="preserve">, because </w:t>
      </w:r>
      <w:r w:rsidR="00FB4E7C">
        <w:t>c</w:t>
      </w:r>
      <w:r w:rsidRPr="001F4D91">
        <w:t xml:space="preserve">atalytic </w:t>
      </w:r>
      <w:r w:rsidR="00FB4E7C">
        <w:t>c</w:t>
      </w:r>
      <w:r w:rsidRPr="001F4D91">
        <w:t>racking is essentially the source of alkylate</w:t>
      </w:r>
      <w:r w:rsidR="00933124">
        <w:fldChar w:fldCharType="begin"/>
      </w:r>
      <w:r w:rsidR="00933124">
        <w:instrText xml:space="preserve"> XE "</w:instrText>
      </w:r>
      <w:r w:rsidR="00933124" w:rsidRPr="00537963">
        <w:instrText>alkylate</w:instrText>
      </w:r>
      <w:r w:rsidR="00933124">
        <w:instrText xml:space="preserve">" </w:instrText>
      </w:r>
      <w:r w:rsidR="00933124">
        <w:fldChar w:fldCharType="end"/>
      </w:r>
      <w:r w:rsidRPr="001F4D91">
        <w:t xml:space="preserve"> as well as of premium aviation base stock</w:t>
      </w:r>
      <w:r w:rsidR="00933124">
        <w:fldChar w:fldCharType="begin"/>
      </w:r>
      <w:r w:rsidR="00933124">
        <w:instrText xml:space="preserve"> XE "</w:instrText>
      </w:r>
      <w:r w:rsidR="00933124" w:rsidRPr="00DA078F">
        <w:instrText>aviation base stock</w:instrText>
      </w:r>
      <w:r w:rsidR="00933124">
        <w:instrText xml:space="preserve">" </w:instrText>
      </w:r>
      <w:r w:rsidR="00933124">
        <w:fldChar w:fldCharType="end"/>
      </w:r>
      <w:r w:rsidRPr="001F4D91">
        <w:t xml:space="preserve">. </w:t>
      </w:r>
      <w:r w:rsidR="000B57E1" w:rsidRPr="001F4D91">
        <w:t>Therefore,</w:t>
      </w:r>
      <w:r w:rsidRPr="001F4D91">
        <w:t xml:space="preserve"> whenever a catalytic cracking unit</w:t>
      </w:r>
      <w:r w:rsidR="009200ED">
        <w:fldChar w:fldCharType="begin"/>
      </w:r>
      <w:r w:rsidR="009200ED">
        <w:instrText xml:space="preserve"> XE "</w:instrText>
      </w:r>
      <w:r w:rsidR="009200ED" w:rsidRPr="00B61156">
        <w:instrText>catalytic cracking unit</w:instrText>
      </w:r>
      <w:r w:rsidR="009200ED">
        <w:instrText xml:space="preserve">" </w:instrText>
      </w:r>
      <w:r w:rsidR="009200ED">
        <w:fldChar w:fldCharType="end"/>
      </w:r>
      <w:r w:rsidRPr="001F4D91">
        <w:t xml:space="preserve"> was constructed, there would invariably also be an alkylation unit</w:t>
      </w:r>
      <w:r w:rsidR="009200ED">
        <w:fldChar w:fldCharType="begin"/>
      </w:r>
      <w:r w:rsidR="009200ED">
        <w:instrText xml:space="preserve"> XE "</w:instrText>
      </w:r>
      <w:r w:rsidR="009200ED" w:rsidRPr="006D37DC">
        <w:instrText>alkylation unit</w:instrText>
      </w:r>
      <w:r w:rsidR="009200ED">
        <w:instrText xml:space="preserve">" </w:instrText>
      </w:r>
      <w:r w:rsidR="009200ED">
        <w:fldChar w:fldCharType="end"/>
      </w:r>
      <w:r w:rsidRPr="001F4D91">
        <w:t xml:space="preserve"> constructed as part of an integrated refinery operation. This is shown in Figure </w:t>
      </w:r>
      <w:r w:rsidR="009C305B">
        <w:t>5.</w:t>
      </w:r>
      <w:r w:rsidR="00BA5A0B">
        <w:t xml:space="preserve"> Typical Refinery and War Plants.</w:t>
      </w:r>
    </w:p>
    <w:p w14:paraId="1325BDA2" w14:textId="77777777" w:rsidR="00BA5A0B" w:rsidRPr="001F4D91" w:rsidRDefault="00BA5A0B" w:rsidP="00A808C1">
      <w:pPr>
        <w:pStyle w:val="BodyText"/>
      </w:pPr>
      <w:r w:rsidRPr="001F4D91">
        <w:t xml:space="preserve">The typical </w:t>
      </w:r>
      <w:r>
        <w:t>r</w:t>
      </w:r>
      <w:r w:rsidRPr="001F4D91">
        <w:t xml:space="preserve">efinery &amp; </w:t>
      </w:r>
      <w:r>
        <w:t>w</w:t>
      </w:r>
      <w:r w:rsidRPr="001F4D91">
        <w:t xml:space="preserve">ar </w:t>
      </w:r>
      <w:r>
        <w:t>p</w:t>
      </w:r>
      <w:r w:rsidRPr="001F4D91">
        <w:t>lants of 1944 were operated to produce a variety of products to meet the on the Allied war effort.</w:t>
      </w:r>
    </w:p>
    <w:p w14:paraId="29E8988A" w14:textId="77777777" w:rsidR="00BA5A0B" w:rsidRPr="001F4D91" w:rsidRDefault="00BA5A0B" w:rsidP="00A808C1">
      <w:pPr>
        <w:pStyle w:val="BodyText"/>
      </w:pPr>
      <w:r w:rsidRPr="00C916CE">
        <w:t>Input:</w:t>
      </w:r>
      <w:r w:rsidRPr="00C916CE">
        <w:rPr>
          <w:b/>
        </w:rPr>
        <w:t xml:space="preserve"> </w:t>
      </w:r>
      <w:r w:rsidRPr="001F4D91">
        <w:t>Crude Oil</w:t>
      </w:r>
      <w:r w:rsidR="009200ED">
        <w:fldChar w:fldCharType="begin"/>
      </w:r>
      <w:r w:rsidR="009200ED">
        <w:instrText xml:space="preserve"> XE "</w:instrText>
      </w:r>
      <w:r w:rsidR="009200ED" w:rsidRPr="003449FE">
        <w:instrText>Crude Oil</w:instrText>
      </w:r>
      <w:r w:rsidR="009200ED">
        <w:instrText xml:space="preserve">" </w:instrText>
      </w:r>
      <w:r w:rsidR="009200ED">
        <w:fldChar w:fldCharType="end"/>
      </w:r>
      <w:r>
        <w:t xml:space="preserve">, </w:t>
      </w:r>
      <w:r w:rsidRPr="001F4D91">
        <w:t>Imported Naphtha</w:t>
      </w:r>
      <w:r w:rsidR="00933124">
        <w:fldChar w:fldCharType="begin"/>
      </w:r>
      <w:r w:rsidR="00933124">
        <w:instrText xml:space="preserve"> XE "</w:instrText>
      </w:r>
      <w:r w:rsidR="00933124" w:rsidRPr="00265987">
        <w:instrText>Naphtha</w:instrText>
      </w:r>
      <w:r w:rsidR="00933124">
        <w:instrText xml:space="preserve">" </w:instrText>
      </w:r>
      <w:r w:rsidR="00933124">
        <w:fldChar w:fldCharType="end"/>
      </w:r>
      <w:r w:rsidRPr="001F4D91">
        <w:t xml:space="preserve"> to Toluene</w:t>
      </w:r>
      <w:r w:rsidR="00DD608C">
        <w:fldChar w:fldCharType="begin"/>
      </w:r>
      <w:r w:rsidR="00DD608C">
        <w:instrText xml:space="preserve"> XE "</w:instrText>
      </w:r>
      <w:r w:rsidR="00DD608C" w:rsidRPr="00CF2B6C">
        <w:rPr>
          <w:szCs w:val="24"/>
        </w:rPr>
        <w:instrText>Toluene</w:instrText>
      </w:r>
      <w:r w:rsidR="00DD608C">
        <w:instrText xml:space="preserve">" </w:instrText>
      </w:r>
      <w:r w:rsidR="00DD608C">
        <w:fldChar w:fldCharType="end"/>
      </w:r>
      <w:r w:rsidRPr="001F4D91">
        <w:t xml:space="preserve"> Unit</w:t>
      </w:r>
      <w:r>
        <w:t xml:space="preserve">, </w:t>
      </w:r>
      <w:r w:rsidRPr="001F4D91">
        <w:t>“Field Streams” to fractionation</w:t>
      </w:r>
      <w:r w:rsidR="009200ED">
        <w:fldChar w:fldCharType="begin"/>
      </w:r>
      <w:r w:rsidR="009200ED">
        <w:instrText xml:space="preserve"> XE "</w:instrText>
      </w:r>
      <w:r w:rsidR="009200ED" w:rsidRPr="002218AA">
        <w:instrText>fractionation</w:instrText>
      </w:r>
      <w:r w:rsidR="009200ED">
        <w:instrText xml:space="preserve">" </w:instrText>
      </w:r>
      <w:r w:rsidR="009200ED">
        <w:fldChar w:fldCharType="end"/>
      </w:r>
      <w:r w:rsidRPr="001F4D91">
        <w:t xml:space="preserve"> units for toluene production.</w:t>
      </w:r>
    </w:p>
    <w:p w14:paraId="5B30B1CF" w14:textId="77777777" w:rsidR="00BA5A0B" w:rsidRPr="001F4D91" w:rsidRDefault="00BA5A0B" w:rsidP="00A808C1">
      <w:pPr>
        <w:pStyle w:val="BodyText"/>
      </w:pPr>
      <w:r w:rsidRPr="001F4D91">
        <w:t>Products</w:t>
      </w:r>
      <w:r>
        <w:t xml:space="preserve">: </w:t>
      </w:r>
      <w:r w:rsidRPr="001F4D91">
        <w:t>Fuel Gas</w:t>
      </w:r>
      <w:r w:rsidR="009200ED">
        <w:fldChar w:fldCharType="begin"/>
      </w:r>
      <w:r w:rsidR="009200ED">
        <w:instrText xml:space="preserve"> XE "</w:instrText>
      </w:r>
      <w:r w:rsidR="009200ED" w:rsidRPr="007848C8">
        <w:instrText>Fuel Gas</w:instrText>
      </w:r>
      <w:r w:rsidR="009200ED">
        <w:instrText xml:space="preserve">" </w:instrText>
      </w:r>
      <w:r w:rsidR="009200ED">
        <w:fldChar w:fldCharType="end"/>
      </w:r>
      <w:r>
        <w:t xml:space="preserve">, </w:t>
      </w:r>
      <w:r w:rsidRPr="001F4D91">
        <w:t>Propane</w:t>
      </w:r>
      <w:r w:rsidR="009200ED">
        <w:fldChar w:fldCharType="begin"/>
      </w:r>
      <w:r w:rsidR="009200ED">
        <w:instrText xml:space="preserve"> XE "</w:instrText>
      </w:r>
      <w:r w:rsidR="009200ED" w:rsidRPr="00111241">
        <w:instrText>Propane</w:instrText>
      </w:r>
      <w:r w:rsidR="009200ED">
        <w:instrText xml:space="preserve">" </w:instrText>
      </w:r>
      <w:r w:rsidR="009200ED">
        <w:fldChar w:fldCharType="end"/>
      </w:r>
      <w:r>
        <w:t xml:space="preserve">, </w:t>
      </w:r>
      <w:r w:rsidRPr="001F4D91">
        <w:t>Toluene</w:t>
      </w:r>
      <w:r w:rsidR="00DD608C">
        <w:fldChar w:fldCharType="begin"/>
      </w:r>
      <w:r w:rsidR="00DD608C">
        <w:instrText xml:space="preserve"> XE "</w:instrText>
      </w:r>
      <w:r w:rsidR="00DD608C" w:rsidRPr="00CF2B6C">
        <w:rPr>
          <w:szCs w:val="24"/>
        </w:rPr>
        <w:instrText>Toluene</w:instrText>
      </w:r>
      <w:r w:rsidR="00DD608C">
        <w:instrText xml:space="preserve">" </w:instrText>
      </w:r>
      <w:r w:rsidR="00DD608C">
        <w:fldChar w:fldCharType="end"/>
      </w:r>
      <w:r>
        <w:t xml:space="preserve">, </w:t>
      </w:r>
      <w:r w:rsidRPr="001F4D91">
        <w:t>Copolymer</w:t>
      </w:r>
      <w:r w:rsidR="009200ED">
        <w:fldChar w:fldCharType="begin"/>
      </w:r>
      <w:r w:rsidR="009200ED">
        <w:instrText xml:space="preserve"> XE "</w:instrText>
      </w:r>
      <w:r w:rsidR="009200ED" w:rsidRPr="00250B2A">
        <w:instrText>Copolymer</w:instrText>
      </w:r>
      <w:r w:rsidR="009200ED">
        <w:instrText xml:space="preserve">" </w:instrText>
      </w:r>
      <w:r w:rsidR="009200ED">
        <w:fldChar w:fldCharType="end"/>
      </w:r>
      <w:r>
        <w:t xml:space="preserve">, </w:t>
      </w:r>
      <w:r w:rsidRPr="001F4D91">
        <w:t xml:space="preserve">100 Octane </w:t>
      </w:r>
      <w:r w:rsidR="009200ED">
        <w:t>A</w:t>
      </w:r>
      <w:r w:rsidRPr="001F4D91">
        <w:t>viation Fuel</w:t>
      </w:r>
      <w:r w:rsidR="009200ED">
        <w:fldChar w:fldCharType="begin"/>
      </w:r>
      <w:r w:rsidR="009200ED">
        <w:instrText xml:space="preserve"> XE "</w:instrText>
      </w:r>
      <w:r w:rsidR="009200ED" w:rsidRPr="00D32EDE">
        <w:instrText>100 Octane Aviation Fuel</w:instrText>
      </w:r>
      <w:r w:rsidR="009200ED">
        <w:instrText xml:space="preserve">" </w:instrText>
      </w:r>
      <w:r w:rsidR="009200ED">
        <w:fldChar w:fldCharType="end"/>
      </w:r>
      <w:r>
        <w:t xml:space="preserve">, </w:t>
      </w:r>
      <w:r w:rsidRPr="001F4D91">
        <w:t xml:space="preserve">Motor </w:t>
      </w:r>
      <w:r w:rsidR="009200ED">
        <w:t>G</w:t>
      </w:r>
      <w:r w:rsidRPr="001F4D91">
        <w:t>asoline</w:t>
      </w:r>
      <w:r w:rsidR="009200ED">
        <w:fldChar w:fldCharType="begin"/>
      </w:r>
      <w:r w:rsidR="009200ED">
        <w:instrText xml:space="preserve"> XE "</w:instrText>
      </w:r>
      <w:r w:rsidR="009200ED" w:rsidRPr="00050147">
        <w:instrText>Motor Gasoline</w:instrText>
      </w:r>
      <w:r w:rsidR="009200ED">
        <w:instrText xml:space="preserve">" </w:instrText>
      </w:r>
      <w:r w:rsidR="009200ED">
        <w:fldChar w:fldCharType="end"/>
      </w:r>
      <w:r>
        <w:t xml:space="preserve">, </w:t>
      </w:r>
      <w:r w:rsidRPr="001F4D91">
        <w:t>Solvents</w:t>
      </w:r>
      <w:r w:rsidR="009200ED">
        <w:fldChar w:fldCharType="begin"/>
      </w:r>
      <w:r w:rsidR="009200ED">
        <w:instrText xml:space="preserve"> XE "</w:instrText>
      </w:r>
      <w:r w:rsidR="009200ED" w:rsidRPr="00A34CC0">
        <w:instrText>Solvents</w:instrText>
      </w:r>
      <w:r w:rsidR="009200ED">
        <w:instrText xml:space="preserve">" </w:instrText>
      </w:r>
      <w:r w:rsidR="009200ED">
        <w:fldChar w:fldCharType="end"/>
      </w:r>
      <w:r>
        <w:t xml:space="preserve">, </w:t>
      </w:r>
      <w:r w:rsidRPr="001F4D91">
        <w:t>Kerosene</w:t>
      </w:r>
      <w:r w:rsidR="009200ED">
        <w:fldChar w:fldCharType="begin"/>
      </w:r>
      <w:r w:rsidR="009200ED">
        <w:instrText xml:space="preserve"> XE "</w:instrText>
      </w:r>
      <w:r w:rsidR="009200ED" w:rsidRPr="00116BE7">
        <w:instrText>Kerosene</w:instrText>
      </w:r>
      <w:r w:rsidR="009200ED">
        <w:instrText xml:space="preserve">" </w:instrText>
      </w:r>
      <w:r w:rsidR="009200ED">
        <w:fldChar w:fldCharType="end"/>
      </w:r>
      <w:r>
        <w:t xml:space="preserve">, </w:t>
      </w:r>
      <w:r w:rsidRPr="001F4D91">
        <w:t xml:space="preserve">Tractor </w:t>
      </w:r>
      <w:r w:rsidR="009200ED">
        <w:t>F</w:t>
      </w:r>
      <w:r w:rsidRPr="001F4D91">
        <w:t>uel</w:t>
      </w:r>
      <w:r w:rsidR="009200ED">
        <w:fldChar w:fldCharType="begin"/>
      </w:r>
      <w:r w:rsidR="009200ED">
        <w:instrText xml:space="preserve"> XE "</w:instrText>
      </w:r>
      <w:r w:rsidR="009200ED" w:rsidRPr="00373ED8">
        <w:instrText>Tractor Fuel</w:instrText>
      </w:r>
      <w:r w:rsidR="009200ED">
        <w:instrText xml:space="preserve">" </w:instrText>
      </w:r>
      <w:r w:rsidR="009200ED">
        <w:fldChar w:fldCharType="end"/>
      </w:r>
      <w:r>
        <w:t xml:space="preserve">, </w:t>
      </w:r>
      <w:r w:rsidRPr="001F4D91">
        <w:t>Trade Gas Oil</w:t>
      </w:r>
      <w:r w:rsidR="009200ED">
        <w:fldChar w:fldCharType="begin"/>
      </w:r>
      <w:r w:rsidR="009200ED">
        <w:instrText xml:space="preserve"> XE "</w:instrText>
      </w:r>
      <w:r w:rsidR="009200ED" w:rsidRPr="00CD0084">
        <w:instrText>Trade Gas Oil</w:instrText>
      </w:r>
      <w:r w:rsidR="009200ED">
        <w:instrText xml:space="preserve">" </w:instrText>
      </w:r>
      <w:r w:rsidR="009200ED">
        <w:fldChar w:fldCharType="end"/>
      </w:r>
      <w:r>
        <w:t xml:space="preserve">, </w:t>
      </w:r>
      <w:r w:rsidRPr="001F4D91">
        <w:t>Paraffin Distillate</w:t>
      </w:r>
      <w:r w:rsidR="009200ED">
        <w:fldChar w:fldCharType="begin"/>
      </w:r>
      <w:r w:rsidR="009200ED">
        <w:instrText xml:space="preserve"> XE "</w:instrText>
      </w:r>
      <w:r w:rsidR="009200ED" w:rsidRPr="007B694B">
        <w:instrText>Paraffin Distillate</w:instrText>
      </w:r>
      <w:r w:rsidR="009200ED">
        <w:instrText xml:space="preserve">" </w:instrText>
      </w:r>
      <w:r w:rsidR="009200ED">
        <w:fldChar w:fldCharType="end"/>
      </w:r>
      <w:r>
        <w:t xml:space="preserve">, </w:t>
      </w:r>
      <w:r w:rsidRPr="001F4D91">
        <w:t>Heating Oil</w:t>
      </w:r>
      <w:r w:rsidR="009200ED">
        <w:fldChar w:fldCharType="begin"/>
      </w:r>
      <w:r w:rsidR="009200ED">
        <w:instrText xml:space="preserve"> XE "</w:instrText>
      </w:r>
      <w:r w:rsidR="009200ED" w:rsidRPr="00EE63FD">
        <w:instrText>Heating Oil</w:instrText>
      </w:r>
      <w:r w:rsidR="009200ED">
        <w:instrText xml:space="preserve">" </w:instrText>
      </w:r>
      <w:r w:rsidR="009200ED">
        <w:fldChar w:fldCharType="end"/>
      </w:r>
      <w:r>
        <w:t xml:space="preserve">, </w:t>
      </w:r>
      <w:r w:rsidRPr="001F4D91">
        <w:t>Lubes</w:t>
      </w:r>
      <w:r w:rsidR="009200ED">
        <w:fldChar w:fldCharType="begin"/>
      </w:r>
      <w:r w:rsidR="009200ED">
        <w:instrText xml:space="preserve"> XE "</w:instrText>
      </w:r>
      <w:r w:rsidR="009200ED" w:rsidRPr="00557F99">
        <w:instrText>Lubes</w:instrText>
      </w:r>
      <w:r w:rsidR="009200ED">
        <w:instrText xml:space="preserve">" </w:instrText>
      </w:r>
      <w:r w:rsidR="009200ED">
        <w:fldChar w:fldCharType="end"/>
      </w:r>
      <w:r>
        <w:t xml:space="preserve">, </w:t>
      </w:r>
      <w:r w:rsidRPr="001F4D91">
        <w:t>Navy Fuel Oil</w:t>
      </w:r>
      <w:r w:rsidR="009200ED">
        <w:fldChar w:fldCharType="begin"/>
      </w:r>
      <w:r w:rsidR="009200ED">
        <w:instrText xml:space="preserve"> XE "</w:instrText>
      </w:r>
      <w:r w:rsidR="009200ED" w:rsidRPr="009F6310">
        <w:instrText>Navy Fuel Oil</w:instrText>
      </w:r>
      <w:r w:rsidR="009200ED">
        <w:instrText xml:space="preserve">" </w:instrText>
      </w:r>
      <w:r w:rsidR="009200ED">
        <w:fldChar w:fldCharType="end"/>
      </w:r>
      <w:r>
        <w:t xml:space="preserve">, </w:t>
      </w:r>
      <w:r w:rsidRPr="001F4D91">
        <w:t>General Grade Fuel Oil</w:t>
      </w:r>
      <w:r w:rsidR="009200ED">
        <w:fldChar w:fldCharType="begin"/>
      </w:r>
      <w:r w:rsidR="009200ED">
        <w:instrText xml:space="preserve"> XE "</w:instrText>
      </w:r>
      <w:r w:rsidR="009200ED" w:rsidRPr="00636395">
        <w:instrText>General Grade Fuel Oil</w:instrText>
      </w:r>
      <w:r w:rsidR="009200ED">
        <w:instrText xml:space="preserve">" </w:instrText>
      </w:r>
      <w:r w:rsidR="009200ED">
        <w:fldChar w:fldCharType="end"/>
      </w:r>
      <w:r>
        <w:t xml:space="preserve">, </w:t>
      </w:r>
      <w:r w:rsidRPr="001F4D91">
        <w:t>Asphalt</w:t>
      </w:r>
      <w:r w:rsidR="009200ED">
        <w:fldChar w:fldCharType="begin"/>
      </w:r>
      <w:r w:rsidR="009200ED">
        <w:instrText xml:space="preserve"> XE "</w:instrText>
      </w:r>
      <w:r w:rsidR="009200ED" w:rsidRPr="004407FA">
        <w:instrText>Asphalt</w:instrText>
      </w:r>
      <w:r w:rsidR="009200ED">
        <w:instrText xml:space="preserve">" </w:instrText>
      </w:r>
      <w:r w:rsidR="009200ED">
        <w:fldChar w:fldCharType="end"/>
      </w:r>
      <w:r>
        <w:t>.</w:t>
      </w:r>
    </w:p>
    <w:p w14:paraId="76223D92" w14:textId="77777777" w:rsidR="00C643EE" w:rsidRDefault="00C643EE">
      <w:pPr>
        <w:rPr>
          <w:i/>
          <w:spacing w:val="-5"/>
          <w:sz w:val="22"/>
        </w:rPr>
      </w:pPr>
      <w:r>
        <w:br w:type="page"/>
      </w:r>
    </w:p>
    <w:p w14:paraId="1AA0EF0C" w14:textId="77777777" w:rsidR="009D0994" w:rsidRPr="001F4D91" w:rsidRDefault="00BA5A0B" w:rsidP="001E56FB">
      <w:pPr>
        <w:pStyle w:val="Caption"/>
      </w:pPr>
      <w:r>
        <w:lastRenderedPageBreak/>
        <w:t>Figure 5. Typical refinery and War Plants 1944</w:t>
      </w:r>
      <w:r>
        <w:rPr>
          <w:rStyle w:val="EndnoteReference"/>
        </w:rPr>
        <w:endnoteReference w:id="12"/>
      </w:r>
      <w:r>
        <w:t xml:space="preserve"> </w:t>
      </w:r>
    </w:p>
    <w:p w14:paraId="2AFF4D24" w14:textId="77777777" w:rsidR="00844952" w:rsidRPr="001F4D91" w:rsidRDefault="00D23626" w:rsidP="00A808C1">
      <w:pPr>
        <w:pStyle w:val="Picture"/>
      </w:pPr>
      <w:r>
        <w:rPr>
          <w:noProof/>
          <w:lang w:eastAsia="en-AU"/>
        </w:rPr>
        <w:drawing>
          <wp:inline distT="0" distB="0" distL="0" distR="0" wp14:anchorId="6ECACD06" wp14:editId="752854AA">
            <wp:extent cx="5441396" cy="4032463"/>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inery flow diagram 1944 Rev 1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3825" cy="4034263"/>
                    </a:xfrm>
                    <a:prstGeom prst="rect">
                      <a:avLst/>
                    </a:prstGeom>
                  </pic:spPr>
                </pic:pic>
              </a:graphicData>
            </a:graphic>
          </wp:inline>
        </w:drawing>
      </w:r>
    </w:p>
    <w:p w14:paraId="1F3F373F" w14:textId="77777777" w:rsidR="00844952" w:rsidRPr="001F4D91" w:rsidRDefault="00844952" w:rsidP="00A808C1">
      <w:pPr>
        <w:pStyle w:val="BodyText"/>
      </w:pPr>
      <w:r w:rsidRPr="001F4D91">
        <w:t>From this figure</w:t>
      </w:r>
      <w:r w:rsidR="00BA5A0B">
        <w:t>,</w:t>
      </w:r>
      <w:r w:rsidRPr="001F4D91">
        <w:t xml:space="preserve"> it can be seen that the </w:t>
      </w:r>
      <w:r w:rsidR="00567A71" w:rsidRPr="001F4D91">
        <w:t xml:space="preserve">US </w:t>
      </w:r>
      <w:r w:rsidRPr="001F4D91">
        <w:t>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was comprised of</w:t>
      </w:r>
      <w:r w:rsidR="00BA5A0B">
        <w:t>:</w:t>
      </w:r>
    </w:p>
    <w:p w14:paraId="57372535" w14:textId="77777777" w:rsidR="00844952" w:rsidRPr="001F4D91" w:rsidRDefault="00844952" w:rsidP="00CD66FD">
      <w:pPr>
        <w:pStyle w:val="BodyTextBefore0pt"/>
        <w:ind w:left="720"/>
      </w:pPr>
      <w:r w:rsidRPr="001F4D91">
        <w:t>Alkylate</w:t>
      </w:r>
      <w:r w:rsidR="00E44698">
        <w:fldChar w:fldCharType="begin"/>
      </w:r>
      <w:r w:rsidR="00E44698">
        <w:instrText xml:space="preserve"> XE "</w:instrText>
      </w:r>
      <w:r w:rsidR="00E44698" w:rsidRPr="00D46BFB">
        <w:instrText>Alkylate</w:instrText>
      </w:r>
      <w:r w:rsidR="00E44698">
        <w:instrText xml:space="preserve">" </w:instrText>
      </w:r>
      <w:r w:rsidR="00E44698">
        <w:fldChar w:fldCharType="end"/>
      </w:r>
      <w:r w:rsidRPr="001F4D91">
        <w:t xml:space="preserve"> </w:t>
      </w:r>
    </w:p>
    <w:p w14:paraId="799B3A5E" w14:textId="77777777" w:rsidR="00844952" w:rsidRPr="001F4D91" w:rsidRDefault="00844952" w:rsidP="00CD66FD">
      <w:pPr>
        <w:pStyle w:val="BodyTextBefore0pt"/>
        <w:ind w:left="720"/>
      </w:pPr>
      <w:r w:rsidRPr="001F4D91">
        <w:t>Catalytically Cracked Light Naphtha</w:t>
      </w:r>
      <w:r w:rsidR="009200ED">
        <w:fldChar w:fldCharType="begin"/>
      </w:r>
      <w:r w:rsidR="009200ED">
        <w:instrText xml:space="preserve"> XE "</w:instrText>
      </w:r>
      <w:r w:rsidR="009200ED" w:rsidRPr="00060C2D">
        <w:instrText>Catalytically Cracked Light Naphtha</w:instrText>
      </w:r>
      <w:r w:rsidR="009200ED">
        <w:instrText xml:space="preserve">" </w:instrText>
      </w:r>
      <w:r w:rsidR="009200ED">
        <w:fldChar w:fldCharType="end"/>
      </w:r>
      <w:r w:rsidRPr="001F4D91">
        <w:t xml:space="preserve"> (after acid treatment</w:t>
      </w:r>
      <w:r w:rsidR="00933124">
        <w:fldChar w:fldCharType="begin"/>
      </w:r>
      <w:r w:rsidR="00933124">
        <w:instrText xml:space="preserve"> XE "</w:instrText>
      </w:r>
      <w:r w:rsidR="00933124" w:rsidRPr="00ED7E1B">
        <w:instrText>acid treatment</w:instrText>
      </w:r>
      <w:r w:rsidR="00933124">
        <w:instrText xml:space="preserve">" </w:instrText>
      </w:r>
      <w:r w:rsidR="00933124">
        <w:fldChar w:fldCharType="end"/>
      </w:r>
      <w:r w:rsidRPr="001F4D91">
        <w:t>)</w:t>
      </w:r>
    </w:p>
    <w:p w14:paraId="531B195D" w14:textId="77777777" w:rsidR="00844952" w:rsidRPr="001F4D91" w:rsidRDefault="00844952" w:rsidP="00CD66FD">
      <w:pPr>
        <w:pStyle w:val="BodyTextBefore0pt"/>
        <w:ind w:left="720"/>
      </w:pPr>
      <w:r w:rsidRPr="001F4D91">
        <w:t>Catalytically Cracked Heavy Naphtha</w:t>
      </w:r>
      <w:r w:rsidR="009200ED">
        <w:fldChar w:fldCharType="begin"/>
      </w:r>
      <w:r w:rsidR="009200ED">
        <w:instrText xml:space="preserve"> XE "</w:instrText>
      </w:r>
      <w:r w:rsidR="009200ED" w:rsidRPr="00551A0F">
        <w:instrText>Catalytically Cracked Heavy Naphtha</w:instrText>
      </w:r>
      <w:r w:rsidR="009200ED">
        <w:instrText xml:space="preserve">" </w:instrText>
      </w:r>
      <w:r w:rsidR="009200ED">
        <w:fldChar w:fldCharType="end"/>
      </w:r>
    </w:p>
    <w:p w14:paraId="51A8F04E" w14:textId="77777777" w:rsidR="00844952" w:rsidRPr="001F4D91" w:rsidRDefault="00844952" w:rsidP="00CD66FD">
      <w:pPr>
        <w:pStyle w:val="BodyTextBefore0pt"/>
        <w:ind w:left="720"/>
      </w:pPr>
      <w:r w:rsidRPr="001F4D91">
        <w:t>Virgin Naphtha</w:t>
      </w:r>
      <w:r w:rsidR="009200ED">
        <w:fldChar w:fldCharType="begin"/>
      </w:r>
      <w:r w:rsidR="009200ED">
        <w:instrText xml:space="preserve"> XE "</w:instrText>
      </w:r>
      <w:r w:rsidR="009200ED" w:rsidRPr="003431B3">
        <w:instrText>Virgin Naphtha</w:instrText>
      </w:r>
      <w:r w:rsidR="009200ED">
        <w:instrText xml:space="preserve">" </w:instrText>
      </w:r>
      <w:r w:rsidR="009200ED">
        <w:fldChar w:fldCharType="end"/>
      </w:r>
    </w:p>
    <w:p w14:paraId="5917D346" w14:textId="77777777" w:rsidR="00844952" w:rsidRPr="001F4D91" w:rsidRDefault="00844952" w:rsidP="00CD66FD">
      <w:pPr>
        <w:pStyle w:val="BodyTextBefore0pt"/>
        <w:ind w:left="720"/>
      </w:pPr>
      <w:r w:rsidRPr="001F4D91">
        <w:t>Butane</w:t>
      </w:r>
      <w:r w:rsidR="009200ED">
        <w:fldChar w:fldCharType="begin"/>
      </w:r>
      <w:r w:rsidR="009200ED">
        <w:instrText xml:space="preserve"> XE "</w:instrText>
      </w:r>
      <w:r w:rsidR="009200ED" w:rsidRPr="005675F0">
        <w:instrText>Butane</w:instrText>
      </w:r>
      <w:r w:rsidR="009200ED">
        <w:instrText xml:space="preserve">" </w:instrText>
      </w:r>
      <w:r w:rsidR="009200ED">
        <w:fldChar w:fldCharType="end"/>
      </w:r>
      <w:r w:rsidRPr="001F4D91">
        <w:t xml:space="preserve"> and Pentanes</w:t>
      </w:r>
      <w:r w:rsidR="009200ED">
        <w:fldChar w:fldCharType="begin"/>
      </w:r>
      <w:r w:rsidR="009200ED">
        <w:instrText xml:space="preserve"> XE "</w:instrText>
      </w:r>
      <w:r w:rsidR="009200ED" w:rsidRPr="00982761">
        <w:instrText>Pentanes</w:instrText>
      </w:r>
      <w:r w:rsidR="009200ED">
        <w:instrText xml:space="preserve">" </w:instrText>
      </w:r>
      <w:r w:rsidR="009200ED">
        <w:fldChar w:fldCharType="end"/>
      </w:r>
      <w:r w:rsidRPr="001F4D91">
        <w:t xml:space="preserve"> (to achieve the correct vapour pressure)</w:t>
      </w:r>
    </w:p>
    <w:p w14:paraId="021116B3" w14:textId="77777777" w:rsidR="00844952" w:rsidRPr="001F4D91" w:rsidRDefault="00844952" w:rsidP="00CD66FD">
      <w:pPr>
        <w:pStyle w:val="BodyTextBefore0pt"/>
        <w:ind w:left="720"/>
      </w:pPr>
      <w:r w:rsidRPr="001F4D91">
        <w:t>Tetra Ethyl Lead</w:t>
      </w:r>
      <w:r w:rsidR="009200ED">
        <w:fldChar w:fldCharType="begin"/>
      </w:r>
      <w:r w:rsidR="009200ED">
        <w:instrText xml:space="preserve"> XE "</w:instrText>
      </w:r>
      <w:r w:rsidR="009200ED" w:rsidRPr="000F0AA1">
        <w:instrText>Tetra Ethyl Lead</w:instrText>
      </w:r>
      <w:r w:rsidR="009200ED">
        <w:instrText xml:space="preserve">" </w:instrText>
      </w:r>
      <w:r w:rsidR="009200ED">
        <w:fldChar w:fldCharType="end"/>
      </w:r>
      <w:r w:rsidRPr="001F4D91">
        <w:t xml:space="preserve"> (4. ml/USG to achieve 100 Octane</w:t>
      </w:r>
      <w:r w:rsidR="009200ED">
        <w:fldChar w:fldCharType="begin"/>
      </w:r>
      <w:r w:rsidR="009200ED">
        <w:instrText xml:space="preserve"> XE "</w:instrText>
      </w:r>
      <w:r w:rsidR="009200ED" w:rsidRPr="00CB09BC">
        <w:rPr>
          <w:b/>
          <w:bCs/>
        </w:rPr>
        <w:instrText>100 Octane</w:instrText>
      </w:r>
      <w:r w:rsidR="009200ED">
        <w:instrText xml:space="preserve">" </w:instrText>
      </w:r>
      <w:r w:rsidR="009200ED">
        <w:fldChar w:fldCharType="end"/>
      </w:r>
      <w:r w:rsidRPr="001F4D91">
        <w:t>)</w:t>
      </w:r>
    </w:p>
    <w:p w14:paraId="64A08493" w14:textId="77777777" w:rsidR="00844952" w:rsidRPr="001F4D91" w:rsidRDefault="00844952" w:rsidP="00A808C1">
      <w:pPr>
        <w:pStyle w:val="BodyText"/>
      </w:pPr>
      <w:r w:rsidRPr="001F4D91">
        <w:t>The general composition of Aviation gasoline was as follows:</w:t>
      </w:r>
    </w:p>
    <w:p w14:paraId="7D0AFA68" w14:textId="77777777" w:rsidR="00844952" w:rsidRPr="00BA5A0B" w:rsidRDefault="00844952" w:rsidP="00CD66FD">
      <w:pPr>
        <w:pStyle w:val="BodyTextBefore0pt"/>
        <w:ind w:left="720"/>
      </w:pPr>
      <w:r w:rsidRPr="00BA5A0B">
        <w:t>Aviation base stock from FCC</w:t>
      </w:r>
    </w:p>
    <w:p w14:paraId="2935540E" w14:textId="77777777" w:rsidR="00844952" w:rsidRPr="00BA5A0B" w:rsidRDefault="00844952" w:rsidP="00CD66FD">
      <w:pPr>
        <w:pStyle w:val="BodyTextBefore0pt"/>
        <w:ind w:left="720"/>
      </w:pPr>
      <w:r w:rsidRPr="00BA5A0B">
        <w:t>Pentane &amp; lighter</w:t>
      </w:r>
    </w:p>
    <w:p w14:paraId="7DE662B1" w14:textId="77777777" w:rsidR="00844952" w:rsidRPr="00BA5A0B" w:rsidRDefault="00844952" w:rsidP="00CD66FD">
      <w:pPr>
        <w:pStyle w:val="BodyTextBefore0pt"/>
        <w:ind w:left="720"/>
      </w:pPr>
      <w:r w:rsidRPr="00BA5A0B">
        <w:t>Aromatic fraction 270-400 deg. F (132.2-204.4 deg. C)</w:t>
      </w:r>
    </w:p>
    <w:p w14:paraId="0A6516B1" w14:textId="77777777" w:rsidR="00844952" w:rsidRPr="00BA5A0B" w:rsidRDefault="00844952" w:rsidP="00CD66FD">
      <w:pPr>
        <w:pStyle w:val="BodyTextBefore0pt"/>
        <w:ind w:left="720"/>
      </w:pPr>
      <w:r w:rsidRPr="00BA5A0B">
        <w:t>FCC Gasoline</w:t>
      </w:r>
      <w:r w:rsidR="009200ED">
        <w:fldChar w:fldCharType="begin"/>
      </w:r>
      <w:r w:rsidR="009200ED">
        <w:instrText xml:space="preserve"> XE "</w:instrText>
      </w:r>
      <w:r w:rsidR="009200ED" w:rsidRPr="00AA38D9">
        <w:instrText>FCC Gasoline</w:instrText>
      </w:r>
      <w:r w:rsidR="009200ED">
        <w:instrText xml:space="preserve">" </w:instrText>
      </w:r>
      <w:r w:rsidR="009200ED">
        <w:fldChar w:fldCharType="end"/>
      </w:r>
      <w:r w:rsidRPr="00BA5A0B">
        <w:t xml:space="preserve"> &lt;400 F (&lt;204.4 deg. C)</w:t>
      </w:r>
    </w:p>
    <w:p w14:paraId="6324377A" w14:textId="77777777" w:rsidR="00844952" w:rsidRPr="00BA5A0B" w:rsidRDefault="00844952" w:rsidP="00CD66FD">
      <w:pPr>
        <w:pStyle w:val="BodyTextBefore0pt"/>
        <w:ind w:left="720"/>
      </w:pPr>
      <w:r w:rsidRPr="00BA5A0B">
        <w:t>Isopentane</w:t>
      </w:r>
      <w:r w:rsidR="009200ED">
        <w:fldChar w:fldCharType="begin"/>
      </w:r>
      <w:r w:rsidR="009200ED">
        <w:instrText xml:space="preserve"> XE "</w:instrText>
      </w:r>
      <w:r w:rsidR="009200ED" w:rsidRPr="00BA6B96">
        <w:instrText>Isopentane</w:instrText>
      </w:r>
      <w:r w:rsidR="009200ED">
        <w:instrText xml:space="preserve">" </w:instrText>
      </w:r>
      <w:r w:rsidR="009200ED">
        <w:fldChar w:fldCharType="end"/>
      </w:r>
      <w:r w:rsidRPr="00BA5A0B">
        <w:t xml:space="preserve"> from fractionation</w:t>
      </w:r>
      <w:r w:rsidR="009200ED">
        <w:fldChar w:fldCharType="begin"/>
      </w:r>
      <w:r w:rsidR="009200ED">
        <w:instrText xml:space="preserve"> XE "</w:instrText>
      </w:r>
      <w:r w:rsidR="009200ED" w:rsidRPr="002218AA">
        <w:instrText>fractionation</w:instrText>
      </w:r>
      <w:r w:rsidR="009200ED">
        <w:instrText xml:space="preserve">" </w:instrText>
      </w:r>
      <w:r w:rsidR="009200ED">
        <w:fldChar w:fldCharType="end"/>
      </w:r>
      <w:r w:rsidRPr="00BA5A0B">
        <w:t xml:space="preserve"> of FCC Pentanes</w:t>
      </w:r>
      <w:r w:rsidR="009200ED">
        <w:fldChar w:fldCharType="begin"/>
      </w:r>
      <w:r w:rsidR="009200ED">
        <w:instrText xml:space="preserve"> XE "</w:instrText>
      </w:r>
      <w:r w:rsidR="009200ED" w:rsidRPr="00982761">
        <w:instrText>Pentanes</w:instrText>
      </w:r>
      <w:r w:rsidR="009200ED">
        <w:instrText xml:space="preserve">" </w:instrText>
      </w:r>
      <w:r w:rsidR="009200ED">
        <w:fldChar w:fldCharType="end"/>
      </w:r>
      <w:r w:rsidRPr="00BA5A0B">
        <w:t xml:space="preserve"> and Natural Gasoline</w:t>
      </w:r>
      <w:r w:rsidR="009200ED">
        <w:fldChar w:fldCharType="begin"/>
      </w:r>
      <w:r w:rsidR="009200ED">
        <w:instrText xml:space="preserve"> XE "</w:instrText>
      </w:r>
      <w:r w:rsidR="009200ED" w:rsidRPr="00837E5D">
        <w:instrText>Natural Gasoline</w:instrText>
      </w:r>
      <w:r w:rsidR="009200ED">
        <w:instrText xml:space="preserve">" </w:instrText>
      </w:r>
      <w:r w:rsidR="009200ED">
        <w:fldChar w:fldCharType="end"/>
      </w:r>
      <w:r w:rsidRPr="00BA5A0B">
        <w:t xml:space="preserve"> Butanes</w:t>
      </w:r>
      <w:r w:rsidR="009200ED">
        <w:fldChar w:fldCharType="begin"/>
      </w:r>
      <w:r w:rsidR="009200ED">
        <w:instrText xml:space="preserve"> XE "</w:instrText>
      </w:r>
      <w:r w:rsidR="009200ED" w:rsidRPr="009E5D9E">
        <w:instrText>Butanes</w:instrText>
      </w:r>
      <w:r w:rsidR="009200ED">
        <w:instrText xml:space="preserve">" </w:instrText>
      </w:r>
      <w:r w:rsidR="009200ED">
        <w:fldChar w:fldCharType="end"/>
      </w:r>
      <w:r w:rsidRPr="00BA5A0B">
        <w:t xml:space="preserve"> &amp; Pentanes </w:t>
      </w:r>
    </w:p>
    <w:p w14:paraId="7F711F7B" w14:textId="77777777" w:rsidR="00844952" w:rsidRPr="00BA5A0B" w:rsidRDefault="00844952" w:rsidP="00CD66FD">
      <w:pPr>
        <w:pStyle w:val="BodyTextBefore0pt"/>
        <w:ind w:left="720"/>
      </w:pPr>
      <w:r w:rsidRPr="00BA5A0B">
        <w:t>Alkylate</w:t>
      </w:r>
      <w:r w:rsidR="00E44698">
        <w:fldChar w:fldCharType="begin"/>
      </w:r>
      <w:r w:rsidR="00E44698">
        <w:instrText xml:space="preserve"> XE "</w:instrText>
      </w:r>
      <w:r w:rsidR="00E44698" w:rsidRPr="00D46BFB">
        <w:instrText>Alkylate</w:instrText>
      </w:r>
      <w:r w:rsidR="00E44698">
        <w:instrText xml:space="preserve">" </w:instrText>
      </w:r>
      <w:r w:rsidR="00E44698">
        <w:fldChar w:fldCharType="end"/>
      </w:r>
      <w:r w:rsidR="00C916CE" w:rsidRPr="00BA5A0B">
        <w:t xml:space="preserve"> from a</w:t>
      </w:r>
      <w:r w:rsidRPr="00BA5A0B">
        <w:t>lkylation of Butylenes</w:t>
      </w:r>
      <w:r w:rsidR="008C5DF3">
        <w:fldChar w:fldCharType="begin"/>
      </w:r>
      <w:r w:rsidR="008C5DF3">
        <w:instrText xml:space="preserve"> XE "</w:instrText>
      </w:r>
      <w:r w:rsidR="008C5DF3" w:rsidRPr="000A0107">
        <w:instrText>Butylenes</w:instrText>
      </w:r>
      <w:r w:rsidR="008C5DF3">
        <w:instrText xml:space="preserve">" </w:instrText>
      </w:r>
      <w:r w:rsidR="008C5DF3">
        <w:fldChar w:fldCharType="end"/>
      </w:r>
      <w:r w:rsidRPr="00BA5A0B">
        <w:t xml:space="preserve"> &amp; 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p>
    <w:p w14:paraId="31D19B8F" w14:textId="77777777" w:rsidR="00844952" w:rsidRPr="00BA5A0B" w:rsidRDefault="00844952" w:rsidP="00CD66FD">
      <w:pPr>
        <w:pStyle w:val="BodyTextBefore0pt"/>
        <w:ind w:left="720"/>
      </w:pPr>
      <w:r w:rsidRPr="00BA5A0B">
        <w:t>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BA5A0B">
        <w:t xml:space="preserve"> from </w:t>
      </w:r>
      <w:r w:rsidR="00C916CE" w:rsidRPr="00BA5A0B">
        <w:t>i</w:t>
      </w:r>
      <w:r w:rsidRPr="00BA5A0B">
        <w:t xml:space="preserve">somerisation of </w:t>
      </w:r>
      <w:r w:rsidR="00C916CE" w:rsidRPr="00BA5A0B">
        <w:t>B</w:t>
      </w:r>
      <w:r w:rsidRPr="00BA5A0B">
        <w:t>utanes</w:t>
      </w:r>
      <w:r w:rsidR="009200ED">
        <w:fldChar w:fldCharType="begin"/>
      </w:r>
      <w:r w:rsidR="009200ED">
        <w:instrText xml:space="preserve"> XE "</w:instrText>
      </w:r>
      <w:r w:rsidR="009200ED" w:rsidRPr="009E5D9E">
        <w:instrText>Butanes</w:instrText>
      </w:r>
      <w:r w:rsidR="009200ED">
        <w:instrText xml:space="preserve">" </w:instrText>
      </w:r>
      <w:r w:rsidR="009200ED">
        <w:fldChar w:fldCharType="end"/>
      </w:r>
    </w:p>
    <w:p w14:paraId="514989C0" w14:textId="77777777" w:rsidR="00844952" w:rsidRPr="00BA5A0B" w:rsidRDefault="00844952" w:rsidP="00A808C1">
      <w:pPr>
        <w:pStyle w:val="BodyText"/>
      </w:pPr>
      <w:r w:rsidRPr="00BA5A0B">
        <w:t>Aviation Fuel (87 Octane</w:t>
      </w:r>
      <w:r w:rsidR="009200ED">
        <w:fldChar w:fldCharType="begin"/>
      </w:r>
      <w:r w:rsidR="009200ED">
        <w:instrText xml:space="preserve"> XE "</w:instrText>
      </w:r>
      <w:r w:rsidR="009200ED" w:rsidRPr="00614E93">
        <w:instrText>87 Octane</w:instrText>
      </w:r>
      <w:r w:rsidR="009200ED">
        <w:instrText xml:space="preserve">" </w:instrText>
      </w:r>
      <w:r w:rsidR="009200ED">
        <w:fldChar w:fldCharType="end"/>
      </w:r>
      <w:r w:rsidRPr="00BA5A0B">
        <w:t>)</w:t>
      </w:r>
    </w:p>
    <w:p w14:paraId="0D366B90" w14:textId="77777777" w:rsidR="00844952" w:rsidRPr="00BA5A0B" w:rsidRDefault="00844952" w:rsidP="00A808C1">
      <w:pPr>
        <w:pStyle w:val="BodyText"/>
      </w:pPr>
      <w:r w:rsidRPr="00BA5A0B">
        <w:tab/>
        <w:t>60% Base Stock</w:t>
      </w:r>
      <w:r w:rsidR="00E44698">
        <w:fldChar w:fldCharType="begin"/>
      </w:r>
      <w:r w:rsidR="00E44698">
        <w:instrText xml:space="preserve"> XE "</w:instrText>
      </w:r>
      <w:r w:rsidR="00E44698" w:rsidRPr="007F0A18">
        <w:instrText>Base Stock</w:instrText>
      </w:r>
      <w:r w:rsidR="00E44698">
        <w:instrText xml:space="preserve">" </w:instrText>
      </w:r>
      <w:r w:rsidR="00E44698">
        <w:fldChar w:fldCharType="end"/>
      </w:r>
    </w:p>
    <w:p w14:paraId="7BC91A7F" w14:textId="77777777" w:rsidR="00844952" w:rsidRPr="00BA5A0B" w:rsidRDefault="00844952" w:rsidP="00A808C1">
      <w:pPr>
        <w:pStyle w:val="BodyText"/>
      </w:pPr>
      <w:r w:rsidRPr="00BA5A0B">
        <w:tab/>
        <w:t>10% Isopentane</w:t>
      </w:r>
      <w:r w:rsidR="009200ED">
        <w:fldChar w:fldCharType="begin"/>
      </w:r>
      <w:r w:rsidR="009200ED">
        <w:instrText xml:space="preserve"> XE "</w:instrText>
      </w:r>
      <w:r w:rsidR="009200ED" w:rsidRPr="00BA6B96">
        <w:instrText>Isopentane</w:instrText>
      </w:r>
      <w:r w:rsidR="009200ED">
        <w:instrText xml:space="preserve">" </w:instrText>
      </w:r>
      <w:r w:rsidR="009200ED">
        <w:fldChar w:fldCharType="end"/>
      </w:r>
    </w:p>
    <w:p w14:paraId="6D0A7A43" w14:textId="77777777" w:rsidR="00844952" w:rsidRPr="00BA5A0B" w:rsidRDefault="00844952" w:rsidP="00A808C1">
      <w:pPr>
        <w:pStyle w:val="BodyText"/>
      </w:pPr>
      <w:r w:rsidRPr="00BA5A0B">
        <w:tab/>
        <w:t>30% Alkylate</w:t>
      </w:r>
      <w:r w:rsidR="00E44698">
        <w:fldChar w:fldCharType="begin"/>
      </w:r>
      <w:r w:rsidR="00E44698">
        <w:instrText xml:space="preserve"> XE "</w:instrText>
      </w:r>
      <w:r w:rsidR="00E44698" w:rsidRPr="00D46BFB">
        <w:instrText>Alkylate</w:instrText>
      </w:r>
      <w:r w:rsidR="00E44698">
        <w:instrText xml:space="preserve">" </w:instrText>
      </w:r>
      <w:r w:rsidR="00E44698">
        <w:fldChar w:fldCharType="end"/>
      </w:r>
    </w:p>
    <w:p w14:paraId="3699FA35" w14:textId="77777777" w:rsidR="00A808C1" w:rsidRDefault="00A808C1">
      <w:pPr>
        <w:rPr>
          <w:spacing w:val="-5"/>
          <w:sz w:val="24"/>
        </w:rPr>
      </w:pPr>
      <w:r>
        <w:br w:type="page"/>
      </w:r>
    </w:p>
    <w:p w14:paraId="46014D8E" w14:textId="45C52144" w:rsidR="00844952" w:rsidRPr="00BA5A0B" w:rsidRDefault="00844952" w:rsidP="00A808C1">
      <w:pPr>
        <w:pStyle w:val="BodyText"/>
      </w:pPr>
      <w:r w:rsidRPr="00BA5A0B">
        <w:lastRenderedPageBreak/>
        <w:t>Aviation Super Fuel (100 Octane</w:t>
      </w:r>
      <w:r w:rsidR="009200ED">
        <w:fldChar w:fldCharType="begin"/>
      </w:r>
      <w:r w:rsidR="009200ED">
        <w:instrText xml:space="preserve"> XE "</w:instrText>
      </w:r>
      <w:r w:rsidR="009200ED" w:rsidRPr="00CB09BC">
        <w:instrText>100 Octane</w:instrText>
      </w:r>
      <w:r w:rsidR="009200ED">
        <w:instrText xml:space="preserve">" </w:instrText>
      </w:r>
      <w:r w:rsidR="009200ED">
        <w:fldChar w:fldCharType="end"/>
      </w:r>
      <w:r w:rsidRPr="00BA5A0B">
        <w:t>)</w:t>
      </w:r>
    </w:p>
    <w:p w14:paraId="3B092C1C" w14:textId="77777777" w:rsidR="00844952" w:rsidRPr="00BA5A0B" w:rsidRDefault="00844952" w:rsidP="00A808C1">
      <w:pPr>
        <w:pStyle w:val="BodyText"/>
      </w:pPr>
      <w:r w:rsidRPr="00BA5A0B">
        <w:tab/>
        <w:t>18% Base Stock</w:t>
      </w:r>
      <w:r w:rsidR="00E44698">
        <w:fldChar w:fldCharType="begin"/>
      </w:r>
      <w:r w:rsidR="00E44698">
        <w:instrText xml:space="preserve"> XE "</w:instrText>
      </w:r>
      <w:r w:rsidR="00E44698" w:rsidRPr="007F0A18">
        <w:instrText>Base Stock</w:instrText>
      </w:r>
      <w:r w:rsidR="00E44698">
        <w:instrText xml:space="preserve">" </w:instrText>
      </w:r>
      <w:r w:rsidR="00E44698">
        <w:fldChar w:fldCharType="end"/>
      </w:r>
    </w:p>
    <w:p w14:paraId="69EDFABF" w14:textId="77777777" w:rsidR="00844952" w:rsidRPr="00BA5A0B" w:rsidRDefault="00844952" w:rsidP="00A808C1">
      <w:pPr>
        <w:pStyle w:val="BodyText"/>
      </w:pPr>
      <w:r w:rsidRPr="00BA5A0B">
        <w:tab/>
        <w:t>15% Isopentane</w:t>
      </w:r>
      <w:r w:rsidR="009200ED">
        <w:fldChar w:fldCharType="begin"/>
      </w:r>
      <w:r w:rsidR="009200ED">
        <w:instrText xml:space="preserve"> XE "</w:instrText>
      </w:r>
      <w:r w:rsidR="009200ED" w:rsidRPr="00BA6B96">
        <w:instrText>Isopentane</w:instrText>
      </w:r>
      <w:r w:rsidR="009200ED">
        <w:instrText xml:space="preserve">" </w:instrText>
      </w:r>
      <w:r w:rsidR="009200ED">
        <w:fldChar w:fldCharType="end"/>
      </w:r>
    </w:p>
    <w:p w14:paraId="69B963A6" w14:textId="77777777" w:rsidR="00844952" w:rsidRPr="001F4D91" w:rsidRDefault="00844952" w:rsidP="00A808C1">
      <w:pPr>
        <w:pStyle w:val="BodyText"/>
      </w:pPr>
      <w:r w:rsidRPr="00BA5A0B">
        <w:tab/>
        <w:t>67% Alkylate</w:t>
      </w:r>
      <w:r w:rsidR="00E44698">
        <w:fldChar w:fldCharType="begin"/>
      </w:r>
      <w:r w:rsidR="00E44698">
        <w:instrText xml:space="preserve"> XE "</w:instrText>
      </w:r>
      <w:r w:rsidR="00E44698" w:rsidRPr="00D46BFB">
        <w:instrText>Alkylate</w:instrText>
      </w:r>
      <w:r w:rsidR="00E44698">
        <w:instrText xml:space="preserve">" </w:instrText>
      </w:r>
      <w:r w:rsidR="00E44698">
        <w:fldChar w:fldCharType="end"/>
      </w:r>
    </w:p>
    <w:p w14:paraId="0830D796" w14:textId="11446A5C" w:rsidR="00844952" w:rsidRDefault="00844952" w:rsidP="001E56FB">
      <w:pPr>
        <w:pStyle w:val="Heading1"/>
      </w:pPr>
      <w:bookmarkStart w:id="9" w:name="_Toc54196725"/>
      <w:r>
        <w:t>Alkylation Process</w:t>
      </w:r>
      <w:bookmarkEnd w:id="9"/>
    </w:p>
    <w:p w14:paraId="54CB47C5" w14:textId="77777777" w:rsidR="00844952" w:rsidRPr="001F4D91" w:rsidRDefault="00844952" w:rsidP="00A808C1">
      <w:pPr>
        <w:pStyle w:val="BodyText"/>
      </w:pPr>
      <w:r w:rsidRPr="001F4D91">
        <w:t>The alkylation process utilizes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and butylenes</w:t>
      </w:r>
      <w:r w:rsidR="00B86DE3">
        <w:fldChar w:fldCharType="begin"/>
      </w:r>
      <w:r w:rsidR="00B86DE3">
        <w:instrText xml:space="preserve"> XE "</w:instrText>
      </w:r>
      <w:r w:rsidR="00B86DE3" w:rsidRPr="001E720D">
        <w:instrText>butylenes</w:instrText>
      </w:r>
      <w:r w:rsidR="00B86DE3">
        <w:instrText xml:space="preserve">" </w:instrText>
      </w:r>
      <w:r w:rsidR="00B86DE3">
        <w:fldChar w:fldCharType="end"/>
      </w:r>
      <w:r w:rsidRPr="001F4D91">
        <w:t>, pentylenes</w:t>
      </w:r>
      <w:r w:rsidR="009200ED">
        <w:fldChar w:fldCharType="begin"/>
      </w:r>
      <w:r w:rsidR="009200ED">
        <w:instrText xml:space="preserve"> XE "</w:instrText>
      </w:r>
      <w:r w:rsidR="009200ED" w:rsidRPr="00336D05">
        <w:instrText>pentylenes</w:instrText>
      </w:r>
      <w:r w:rsidR="009200ED">
        <w:instrText xml:space="preserve">" </w:instrText>
      </w:r>
      <w:r w:rsidR="009200ED">
        <w:fldChar w:fldCharType="end"/>
      </w:r>
      <w:r w:rsidRPr="001F4D91">
        <w:t xml:space="preserve"> or propylene</w:t>
      </w:r>
      <w:r w:rsidR="00B86DE3">
        <w:fldChar w:fldCharType="begin"/>
      </w:r>
      <w:r w:rsidR="00B86DE3">
        <w:instrText xml:space="preserve"> XE "</w:instrText>
      </w:r>
      <w:r w:rsidR="00B86DE3" w:rsidRPr="00D814C6">
        <w:instrText>propylene</w:instrText>
      </w:r>
      <w:r w:rsidR="00B86DE3">
        <w:instrText xml:space="preserve">" </w:instrText>
      </w:r>
      <w:r w:rsidR="00B86DE3">
        <w:fldChar w:fldCharType="end"/>
      </w:r>
      <w:r w:rsidRPr="001F4D91">
        <w:t xml:space="preserve"> as the raw stocks for the manufacture of alkylate, a material which constitutes the principal high-octane blending agent used in the production of 100-octane aviation gasoline</w:t>
      </w:r>
      <w:r w:rsidR="009200ED">
        <w:fldChar w:fldCharType="begin"/>
      </w:r>
      <w:r w:rsidR="009200ED">
        <w:instrText xml:space="preserve"> XE "</w:instrText>
      </w:r>
      <w:r w:rsidR="009200ED" w:rsidRPr="00E565F3">
        <w:instrText>100-octane aviation gasoline</w:instrText>
      </w:r>
      <w:r w:rsidR="009200ED">
        <w:instrText xml:space="preserve">" </w:instrText>
      </w:r>
      <w:r w:rsidR="009200ED">
        <w:fldChar w:fldCharType="end"/>
      </w:r>
      <w:r w:rsidRPr="001F4D91">
        <w:t>. In this process isobutane</w:t>
      </w:r>
      <w:r w:rsidR="009200ED">
        <w:fldChar w:fldCharType="begin"/>
      </w:r>
      <w:r w:rsidR="009200ED">
        <w:instrText xml:space="preserve"> XE "</w:instrText>
      </w:r>
      <w:r w:rsidR="009200ED" w:rsidRPr="00141777">
        <w:instrText>isobutane</w:instrText>
      </w:r>
      <w:r w:rsidR="009200ED">
        <w:instrText xml:space="preserve">" </w:instrText>
      </w:r>
      <w:r w:rsidR="009200ED">
        <w:fldChar w:fldCharType="end"/>
      </w:r>
      <w:r w:rsidRPr="001F4D91">
        <w:t xml:space="preserve"> unites with the other hydrocarbons, all of which are gases under normal conditions of temperature and pressure, to form a liquid in the aviation-gasoline boiling range having a high octane number. 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1F4D91">
        <w:t xml:space="preserve"> is obtained from various including thermal and catalytic cracking, crude oil distillation, recovery at natural gasoline plants, and the isomerization</w:t>
      </w:r>
      <w:r w:rsidR="009200ED">
        <w:fldChar w:fldCharType="begin"/>
      </w:r>
      <w:r w:rsidR="009200ED">
        <w:instrText xml:space="preserve"> XE "</w:instrText>
      </w:r>
      <w:r w:rsidR="009200ED" w:rsidRPr="00055F60">
        <w:instrText>isomerization</w:instrText>
      </w:r>
      <w:r w:rsidR="009200ED">
        <w:instrText xml:space="preserve">" </w:instrText>
      </w:r>
      <w:r w:rsidR="009200ED">
        <w:fldChar w:fldCharType="end"/>
      </w:r>
      <w:r w:rsidRPr="001F4D91">
        <w:t xml:space="preserve"> of normal butane</w:t>
      </w:r>
      <w:r w:rsidR="009200ED">
        <w:fldChar w:fldCharType="begin"/>
      </w:r>
      <w:r w:rsidR="009200ED">
        <w:instrText xml:space="preserve"> XE "</w:instrText>
      </w:r>
      <w:r w:rsidR="009200ED" w:rsidRPr="00F6580C">
        <w:instrText>normal butane</w:instrText>
      </w:r>
      <w:r w:rsidR="009200ED">
        <w:instrText xml:space="preserve">" </w:instrText>
      </w:r>
      <w:r w:rsidR="009200ED">
        <w:fldChar w:fldCharType="end"/>
      </w:r>
      <w:r w:rsidRPr="001F4D91">
        <w:t>. Butylenes</w:t>
      </w:r>
      <w:r w:rsidR="008C5DF3">
        <w:fldChar w:fldCharType="begin"/>
      </w:r>
      <w:r w:rsidR="008C5DF3">
        <w:instrText xml:space="preserve"> XE "</w:instrText>
      </w:r>
      <w:r w:rsidR="008C5DF3" w:rsidRPr="000A0107">
        <w:instrText>Butylenes</w:instrText>
      </w:r>
      <w:r w:rsidR="008C5DF3">
        <w:instrText xml:space="preserve">" </w:instrText>
      </w:r>
      <w:r w:rsidR="008C5DF3">
        <w:fldChar w:fldCharType="end"/>
      </w:r>
      <w:r w:rsidRPr="001F4D91">
        <w:t>, pentylenes, and propylene</w:t>
      </w:r>
      <w:r w:rsidR="009200ED">
        <w:fldChar w:fldCharType="begin"/>
      </w:r>
      <w:r w:rsidR="009200ED">
        <w:instrText xml:space="preserve"> XE "</w:instrText>
      </w:r>
      <w:r w:rsidR="009200ED" w:rsidRPr="00D92147">
        <w:instrText>propylene</w:instrText>
      </w:r>
      <w:r w:rsidR="009200ED">
        <w:instrText xml:space="preserve">" </w:instrText>
      </w:r>
      <w:r w:rsidR="009200ED">
        <w:fldChar w:fldCharType="end"/>
      </w:r>
      <w:r w:rsidRPr="001F4D91">
        <w:t xml:space="preserve"> are produced by cracking and other refining operations.</w:t>
      </w:r>
    </w:p>
    <w:p w14:paraId="158D25D6" w14:textId="77777777" w:rsidR="00844952" w:rsidRPr="001F4D91" w:rsidRDefault="00844952" w:rsidP="00A808C1">
      <w:pPr>
        <w:pStyle w:val="BodyText"/>
      </w:pPr>
      <w:r w:rsidRPr="001F4D91">
        <w:t>There are two different alkylation processes in use, one utilizing Hydrofluoric Acid (HF)</w:t>
      </w:r>
      <w:r w:rsidR="009200ED">
        <w:fldChar w:fldCharType="begin"/>
      </w:r>
      <w:r w:rsidR="009200ED">
        <w:instrText xml:space="preserve"> XE "</w:instrText>
      </w:r>
      <w:r w:rsidR="009200ED" w:rsidRPr="00A34A26">
        <w:instrText>Hydrofluoric Acid (HF)</w:instrText>
      </w:r>
      <w:r w:rsidR="009200ED">
        <w:instrText xml:space="preserve">" </w:instrText>
      </w:r>
      <w:r w:rsidR="009200ED">
        <w:fldChar w:fldCharType="end"/>
      </w:r>
      <w:r w:rsidRPr="001F4D91">
        <w:t xml:space="preserve"> and the other using Sulphuric Acid (H</w:t>
      </w:r>
      <w:r w:rsidRPr="0086186F">
        <w:rPr>
          <w:vertAlign w:val="subscript"/>
        </w:rPr>
        <w:t>2</w:t>
      </w:r>
      <w:r w:rsidRPr="001F4D91">
        <w:t>SO</w:t>
      </w:r>
      <w:r w:rsidRPr="0086186F">
        <w:rPr>
          <w:vertAlign w:val="subscript"/>
        </w:rPr>
        <w:t>4</w:t>
      </w:r>
      <w:r w:rsidRPr="001F4D91">
        <w:t>)</w:t>
      </w:r>
      <w:r w:rsidR="00BA7338">
        <w:fldChar w:fldCharType="begin"/>
      </w:r>
      <w:r w:rsidR="00BA7338">
        <w:instrText xml:space="preserve"> XE "</w:instrText>
      </w:r>
      <w:r w:rsidR="00BA7338" w:rsidRPr="00222493">
        <w:instrText>Sulphuric Acid (H</w:instrText>
      </w:r>
      <w:r w:rsidR="00BA7338" w:rsidRPr="00222493">
        <w:rPr>
          <w:vertAlign w:val="subscript"/>
        </w:rPr>
        <w:instrText>2</w:instrText>
      </w:r>
      <w:r w:rsidR="00BA7338" w:rsidRPr="00222493">
        <w:instrText>SO</w:instrText>
      </w:r>
      <w:r w:rsidR="00BA7338" w:rsidRPr="00222493">
        <w:rPr>
          <w:vertAlign w:val="subscript"/>
        </w:rPr>
        <w:instrText>4</w:instrText>
      </w:r>
      <w:r w:rsidR="00BA7338" w:rsidRPr="00222493">
        <w:instrText>)</w:instrText>
      </w:r>
      <w:r w:rsidR="00BA7338">
        <w:instrText xml:space="preserve">" </w:instrText>
      </w:r>
      <w:r w:rsidR="00BA7338">
        <w:fldChar w:fldCharType="end"/>
      </w:r>
      <w:r w:rsidRPr="001F4D91">
        <w:t xml:space="preserve"> as the catalyst. During World War II the </w:t>
      </w:r>
      <w:r w:rsidR="00567A71" w:rsidRPr="001F4D91">
        <w:t xml:space="preserve">US </w:t>
      </w:r>
      <w:r w:rsidRPr="001F4D91">
        <w:t>Government financed hydrofluoric acid units</w:t>
      </w:r>
      <w:r w:rsidR="00BA7338">
        <w:fldChar w:fldCharType="begin"/>
      </w:r>
      <w:r w:rsidR="00BA7338">
        <w:instrText xml:space="preserve"> XE "</w:instrText>
      </w:r>
      <w:r w:rsidR="00BA7338" w:rsidRPr="00654917">
        <w:instrText>hydrofluoric acid units</w:instrText>
      </w:r>
      <w:r w:rsidR="00BA7338">
        <w:instrText xml:space="preserve">" </w:instrText>
      </w:r>
      <w:r w:rsidR="00BA7338">
        <w:fldChar w:fldCharType="end"/>
      </w:r>
      <w:r w:rsidRPr="001F4D91">
        <w:t xml:space="preserve"> at 17 plants and sulphuric acid units</w:t>
      </w:r>
      <w:r w:rsidR="00BA7338">
        <w:fldChar w:fldCharType="begin"/>
      </w:r>
      <w:r w:rsidR="00BA7338">
        <w:instrText xml:space="preserve"> XE "</w:instrText>
      </w:r>
      <w:r w:rsidR="00BA7338" w:rsidRPr="00D91AAA">
        <w:instrText>sulphuric acid units</w:instrText>
      </w:r>
      <w:r w:rsidR="00BA7338">
        <w:instrText xml:space="preserve">" </w:instrText>
      </w:r>
      <w:r w:rsidR="00BA7338">
        <w:fldChar w:fldCharType="end"/>
      </w:r>
      <w:r w:rsidRPr="001F4D91">
        <w:t xml:space="preserve"> at two plants. The majority of privately owned alkylation units were of the sulphuric acid type. The essential features of each of these processes are shown in greatly simplified form is described later.</w:t>
      </w:r>
    </w:p>
    <w:p w14:paraId="62F15157" w14:textId="64782ECE" w:rsidR="00844952" w:rsidRDefault="00844952" w:rsidP="001E56FB">
      <w:pPr>
        <w:pStyle w:val="Heading1"/>
      </w:pPr>
      <w:bookmarkStart w:id="10" w:name="_Toc54196726"/>
      <w:r>
        <w:t>Alkylation process for Iso-Octane</w:t>
      </w:r>
      <w:bookmarkEnd w:id="10"/>
      <w:r>
        <w:t xml:space="preserve"> </w:t>
      </w:r>
    </w:p>
    <w:p w14:paraId="5ECA6533" w14:textId="77777777" w:rsidR="00844952" w:rsidRDefault="00844952">
      <w:pPr>
        <w:pStyle w:val="Heading7"/>
        <w:framePr w:wrap="around" w:x="1595" w:y="166"/>
        <w:spacing w:before="0"/>
        <w:rPr>
          <w:iCs/>
        </w:rPr>
      </w:pPr>
      <w:r>
        <w:rPr>
          <w:iCs/>
        </w:rPr>
        <w:t>Sulphuric Acid Alkylation</w:t>
      </w:r>
      <w:r w:rsidR="00DD608C">
        <w:rPr>
          <w:iCs/>
        </w:rPr>
        <w:fldChar w:fldCharType="begin"/>
      </w:r>
      <w:r w:rsidR="00DD608C">
        <w:instrText xml:space="preserve"> XE "</w:instrText>
      </w:r>
      <w:r w:rsidR="00DD608C" w:rsidRPr="00EF6CFC">
        <w:instrText>Sulphuric Acid Alkylation</w:instrText>
      </w:r>
      <w:r w:rsidR="00DD608C">
        <w:instrText xml:space="preserve">" </w:instrText>
      </w:r>
      <w:r w:rsidR="00DD608C">
        <w:rPr>
          <w:iCs/>
        </w:rPr>
        <w:fldChar w:fldCharType="end"/>
      </w:r>
      <w:r>
        <w:rPr>
          <w:iCs/>
        </w:rPr>
        <w:t xml:space="preserve"> Plants 1942-1945</w:t>
      </w:r>
    </w:p>
    <w:p w14:paraId="15993344" w14:textId="77777777" w:rsidR="00844952" w:rsidRPr="001F4D91" w:rsidRDefault="00844952" w:rsidP="00A808C1">
      <w:pPr>
        <w:pStyle w:val="BodyText"/>
      </w:pPr>
      <w:r w:rsidRPr="001F4D91">
        <w:t>In. the sulphuric acid</w:t>
      </w:r>
      <w:r w:rsidR="008C5DF3">
        <w:fldChar w:fldCharType="begin"/>
      </w:r>
      <w:r w:rsidR="008C5DF3">
        <w:instrText xml:space="preserve"> XE "</w:instrText>
      </w:r>
      <w:r w:rsidR="008C5DF3" w:rsidRPr="00A54E30">
        <w:instrText>sulphuric acid</w:instrText>
      </w:r>
      <w:r w:rsidR="008C5DF3">
        <w:instrText xml:space="preserve">" </w:instrText>
      </w:r>
      <w:r w:rsidR="008C5DF3">
        <w:fldChar w:fldCharType="end"/>
      </w:r>
      <w:r w:rsidRPr="001F4D91">
        <w:t xml:space="preserve"> process, the feed stock, consisting of a mixture of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and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and recycled isobutane, passes through a pump where the isobutane and olefins are thoroughly mixed with acid and then through a cooler to remove the heat of reaction by refrigeration. The material is then charged to a reactor where concentrated sulphuric acid act</w:t>
      </w:r>
      <w:r w:rsidR="00C916CE">
        <w:t>s</w:t>
      </w:r>
      <w:r w:rsidRPr="001F4D91">
        <w:t xml:space="preserve"> as a catalyst to bring about the reaction that produces alkylate. Process temperatures are controlled by circulation of a large portion of the reactor liquid through the refrigerated cooler. The settler and washing system serve to remove the acid from the mixture, after which the hydrocarbon stream passes to fractionating equipment for the separation of alkylate from butanes and for the recovery of aviation alkylate from the total alkylate</w:t>
      </w:r>
      <w:r w:rsidR="00BA7338">
        <w:fldChar w:fldCharType="begin"/>
      </w:r>
      <w:r w:rsidR="00BA7338">
        <w:instrText xml:space="preserve"> XE "</w:instrText>
      </w:r>
      <w:r w:rsidR="00BA7338" w:rsidRPr="00A42E52">
        <w:instrText>total alkylate</w:instrText>
      </w:r>
      <w:r w:rsidR="00BA7338">
        <w:instrText xml:space="preserve">" </w:instrText>
      </w:r>
      <w:r w:rsidR="00BA7338">
        <w:fldChar w:fldCharType="end"/>
      </w:r>
      <w:r w:rsidRPr="001F4D91">
        <w:t>. Fractionation equipment, serves to recover unconverted isobutane</w:t>
      </w:r>
      <w:r w:rsidR="00BA7338">
        <w:fldChar w:fldCharType="begin"/>
      </w:r>
      <w:r w:rsidR="00BA7338">
        <w:instrText xml:space="preserve"> XE "</w:instrText>
      </w:r>
      <w:r w:rsidR="00BA7338" w:rsidRPr="004D5452">
        <w:instrText>isobutane</w:instrText>
      </w:r>
      <w:r w:rsidR="00BA7338">
        <w:instrText xml:space="preserve">" </w:instrText>
      </w:r>
      <w:r w:rsidR="00BA7338">
        <w:fldChar w:fldCharType="end"/>
      </w:r>
      <w:r w:rsidRPr="001F4D91">
        <w:t xml:space="preserve"> for recycling and to remove propane</w:t>
      </w:r>
      <w:r w:rsidR="00B86DE3">
        <w:fldChar w:fldCharType="begin"/>
      </w:r>
      <w:r w:rsidR="00B86DE3">
        <w:instrText xml:space="preserve"> XE "</w:instrText>
      </w:r>
      <w:r w:rsidR="00B86DE3" w:rsidRPr="009A3F6C">
        <w:instrText>propane</w:instrText>
      </w:r>
      <w:r w:rsidR="00B86DE3">
        <w:instrText xml:space="preserve">" </w:instrText>
      </w:r>
      <w:r w:rsidR="00B86DE3">
        <w:fldChar w:fldCharType="end"/>
      </w:r>
      <w:r w:rsidRPr="001F4D91">
        <w:t xml:space="preserve"> from the recycle isobutane.</w:t>
      </w:r>
    </w:p>
    <w:p w14:paraId="31507419" w14:textId="77777777" w:rsidR="00844952" w:rsidRPr="001F4D91" w:rsidRDefault="00844952" w:rsidP="00A808C1">
      <w:pPr>
        <w:pStyle w:val="BodyText"/>
      </w:pPr>
      <w:r w:rsidRPr="001F4D91">
        <w:t>There were two main types of the Sulphuric Acid (H</w:t>
      </w:r>
      <w:r w:rsidRPr="00B050F6">
        <w:rPr>
          <w:vertAlign w:val="subscript"/>
        </w:rPr>
        <w:t>2</w:t>
      </w:r>
      <w:r w:rsidRPr="001F4D91">
        <w:t>SO</w:t>
      </w:r>
      <w:r w:rsidRPr="00B050F6">
        <w:rPr>
          <w:vertAlign w:val="subscript"/>
        </w:rPr>
        <w:t>4</w:t>
      </w:r>
      <w:r w:rsidRPr="001F4D91">
        <w:t>) Alkylation</w:t>
      </w:r>
      <w:r w:rsidR="00933124">
        <w:fldChar w:fldCharType="begin"/>
      </w:r>
      <w:r w:rsidR="00933124">
        <w:instrText xml:space="preserve"> XE "</w:instrText>
      </w:r>
      <w:r w:rsidR="00933124" w:rsidRPr="00B21746">
        <w:instrText>Sulphuric Acid (H</w:instrText>
      </w:r>
      <w:r w:rsidR="00933124" w:rsidRPr="00B21746">
        <w:rPr>
          <w:vertAlign w:val="subscript"/>
        </w:rPr>
        <w:instrText>2</w:instrText>
      </w:r>
      <w:r w:rsidR="00933124" w:rsidRPr="00B21746">
        <w:instrText>SO</w:instrText>
      </w:r>
      <w:r w:rsidR="00933124" w:rsidRPr="00B21746">
        <w:rPr>
          <w:vertAlign w:val="subscript"/>
        </w:rPr>
        <w:instrText>4</w:instrText>
      </w:r>
      <w:r w:rsidR="00933124" w:rsidRPr="00B21746">
        <w:instrText>) Alkylation</w:instrText>
      </w:r>
      <w:r w:rsidR="00933124">
        <w:instrText xml:space="preserve">" </w:instrText>
      </w:r>
      <w:r w:rsidR="00933124">
        <w:fldChar w:fldCharType="end"/>
      </w:r>
      <w:r w:rsidRPr="001F4D91">
        <w:t xml:space="preserve"> units for the manufacture of iso-octane</w:t>
      </w:r>
      <w:r w:rsidR="009200ED">
        <w:fldChar w:fldCharType="begin"/>
      </w:r>
      <w:r w:rsidR="009200ED">
        <w:instrText xml:space="preserve"> XE "</w:instrText>
      </w:r>
      <w:r w:rsidR="009200ED" w:rsidRPr="00002893">
        <w:instrText>iso-octane</w:instrText>
      </w:r>
      <w:r w:rsidR="009200ED">
        <w:instrText xml:space="preserve">" </w:instrText>
      </w:r>
      <w:r w:rsidR="009200ED">
        <w:fldChar w:fldCharType="end"/>
      </w:r>
      <w:r w:rsidRPr="001F4D91">
        <w:t xml:space="preserve"> - the M.W.</w:t>
      </w:r>
      <w:r w:rsidR="002047E1">
        <w:t xml:space="preserve"> </w:t>
      </w:r>
      <w:r w:rsidRPr="001F4D91">
        <w:t>Kellogg</w:t>
      </w:r>
      <w:r w:rsidR="00B86DE3">
        <w:fldChar w:fldCharType="begin"/>
      </w:r>
      <w:r w:rsidR="00B86DE3">
        <w:instrText xml:space="preserve"> XE "</w:instrText>
      </w:r>
      <w:r w:rsidR="00B86DE3" w:rsidRPr="00F25CB4">
        <w:instrText>M.W.Kellogg</w:instrText>
      </w:r>
      <w:r w:rsidR="00B86DE3">
        <w:instrText xml:space="preserve">" </w:instrText>
      </w:r>
      <w:r w:rsidR="00B86DE3">
        <w:fldChar w:fldCharType="end"/>
      </w:r>
      <w:r w:rsidRPr="001F4D91">
        <w:t xml:space="preserve"> design and the Universal Oil Products (UOP)</w:t>
      </w:r>
      <w:r w:rsidR="008C5DF3">
        <w:fldChar w:fldCharType="begin"/>
      </w:r>
      <w:r w:rsidR="008C5DF3">
        <w:instrText xml:space="preserve"> XE "</w:instrText>
      </w:r>
      <w:r w:rsidR="008C5DF3" w:rsidRPr="00146EB1">
        <w:instrText>Universal Oil Products (UOP)</w:instrText>
      </w:r>
      <w:r w:rsidR="008C5DF3">
        <w:instrText xml:space="preserve">" </w:instrText>
      </w:r>
      <w:r w:rsidR="008C5DF3">
        <w:fldChar w:fldCharType="end"/>
      </w:r>
      <w:r w:rsidRPr="001F4D91">
        <w:t xml:space="preserve"> design. Many plants would be built and operated during the period of 1942 and 1945. Production would be significantly improved through the efforts of the sub-committee described above. </w:t>
      </w:r>
    </w:p>
    <w:p w14:paraId="7682A5FD" w14:textId="77777777" w:rsidR="002047E1" w:rsidRDefault="002047E1">
      <w:pPr>
        <w:rPr>
          <w:i/>
          <w:spacing w:val="-5"/>
          <w:sz w:val="22"/>
        </w:rPr>
      </w:pPr>
      <w:r>
        <w:br w:type="page"/>
      </w:r>
    </w:p>
    <w:p w14:paraId="0D26E2FC" w14:textId="77777777" w:rsidR="00844952" w:rsidRDefault="00844952" w:rsidP="001E56FB">
      <w:pPr>
        <w:pStyle w:val="Caption"/>
      </w:pPr>
      <w:r w:rsidRPr="00012BB9">
        <w:lastRenderedPageBreak/>
        <w:t xml:space="preserve">Figure </w:t>
      </w:r>
      <w:r w:rsidR="002B4108">
        <w:t>6</w:t>
      </w:r>
      <w:r w:rsidRPr="00012BB9">
        <w:t>. Sulphuric Acid Alkylation</w:t>
      </w:r>
      <w:r w:rsidR="00DD608C">
        <w:fldChar w:fldCharType="begin"/>
      </w:r>
      <w:r w:rsidR="00DD608C">
        <w:instrText xml:space="preserve"> XE "</w:instrText>
      </w:r>
      <w:r w:rsidR="00DD608C" w:rsidRPr="00EF6CFC">
        <w:instrText>Sulphuric Acid Alkylation</w:instrText>
      </w:r>
      <w:r w:rsidR="00DD608C">
        <w:instrText xml:space="preserve">" </w:instrText>
      </w:r>
      <w:r w:rsidR="00DD608C">
        <w:fldChar w:fldCharType="end"/>
      </w:r>
      <w:r w:rsidRPr="00012BB9">
        <w:t xml:space="preserve"> Process</w:t>
      </w:r>
    </w:p>
    <w:p w14:paraId="27DE8BA1" w14:textId="77777777" w:rsidR="002047E1" w:rsidRPr="002047E1" w:rsidRDefault="002047E1" w:rsidP="00A808C1">
      <w:pPr>
        <w:pStyle w:val="BodyText"/>
      </w:pPr>
      <w:r>
        <w:rPr>
          <w:noProof/>
          <w:lang w:eastAsia="en-AU"/>
        </w:rPr>
        <w:drawing>
          <wp:inline distT="0" distB="0" distL="0" distR="0" wp14:anchorId="2744F6C5" wp14:editId="1BBBA488">
            <wp:extent cx="5745480" cy="39700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3970020"/>
                    </a:xfrm>
                    <a:prstGeom prst="rect">
                      <a:avLst/>
                    </a:prstGeom>
                    <a:noFill/>
                  </pic:spPr>
                </pic:pic>
              </a:graphicData>
            </a:graphic>
          </wp:inline>
        </w:drawing>
      </w:r>
    </w:p>
    <w:p w14:paraId="1F9F6E2A" w14:textId="77777777" w:rsidR="00844952" w:rsidRDefault="00844952" w:rsidP="001E56FB">
      <w:pPr>
        <w:pStyle w:val="Caption"/>
        <w:rPr>
          <w:b/>
        </w:rPr>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4</w:t>
      </w:r>
      <w:r w:rsidR="00A82CC8">
        <w:rPr>
          <w:noProof/>
        </w:rPr>
        <w:fldChar w:fldCharType="end"/>
      </w:r>
      <w:r>
        <w:t>. Alkylation Plants (Sulphuric Acid type) operating in 1942-1945</w:t>
      </w:r>
      <w:r w:rsidR="004F7D01">
        <w:rPr>
          <w:rStyle w:val="EndnoteReference"/>
        </w:rPr>
        <w:endnoteReference w:id="13"/>
      </w:r>
    </w:p>
    <w:tbl>
      <w:tblPr>
        <w:tblW w:w="891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686"/>
        <w:gridCol w:w="5226"/>
      </w:tblGrid>
      <w:tr w:rsidR="00844952" w14:paraId="0FE58C08" w14:textId="77777777" w:rsidTr="002B4108">
        <w:trPr>
          <w:cantSplit/>
          <w:trHeight w:val="350"/>
        </w:trPr>
        <w:tc>
          <w:tcPr>
            <w:tcW w:w="3686" w:type="dxa"/>
            <w:tcBorders>
              <w:bottom w:val="single" w:sz="12" w:space="0" w:color="000000"/>
            </w:tcBorders>
          </w:tcPr>
          <w:p w14:paraId="42521075" w14:textId="77777777" w:rsidR="00844952" w:rsidRPr="00B14F1B" w:rsidRDefault="001E6299" w:rsidP="00A808C1">
            <w:pPr>
              <w:pStyle w:val="BodyTextBefore0pt"/>
            </w:pPr>
            <w:r w:rsidRPr="00B14F1B">
              <w:t>Company</w:t>
            </w:r>
          </w:p>
        </w:tc>
        <w:tc>
          <w:tcPr>
            <w:tcW w:w="5226" w:type="dxa"/>
            <w:tcBorders>
              <w:bottom w:val="single" w:sz="12" w:space="0" w:color="000000"/>
            </w:tcBorders>
          </w:tcPr>
          <w:p w14:paraId="614E321E" w14:textId="77777777" w:rsidR="00844952" w:rsidRPr="00B14F1B" w:rsidRDefault="001E6299" w:rsidP="00A808C1">
            <w:pPr>
              <w:pStyle w:val="BodyTextBefore0pt"/>
            </w:pPr>
            <w:r w:rsidRPr="00B14F1B">
              <w:t>Location</w:t>
            </w:r>
          </w:p>
        </w:tc>
      </w:tr>
      <w:tr w:rsidR="00844952" w14:paraId="2A8A4A83" w14:textId="77777777" w:rsidTr="002B4108">
        <w:tc>
          <w:tcPr>
            <w:tcW w:w="3686" w:type="dxa"/>
            <w:tcBorders>
              <w:top w:val="single" w:sz="12" w:space="0" w:color="000000"/>
            </w:tcBorders>
          </w:tcPr>
          <w:p w14:paraId="7439CE4B" w14:textId="77777777" w:rsidR="00844952" w:rsidRPr="001F4D91" w:rsidRDefault="00844952" w:rsidP="00A808C1">
            <w:pPr>
              <w:pStyle w:val="BodyTextBefore0pt"/>
            </w:pPr>
            <w:r w:rsidRPr="001F4D91">
              <w:t>Humble Oil &amp; Refining Co.</w:t>
            </w:r>
            <w:r w:rsidR="00B86DE3">
              <w:fldChar w:fldCharType="begin"/>
            </w:r>
            <w:r w:rsidR="00B86DE3">
              <w:instrText xml:space="preserve"> XE "</w:instrText>
            </w:r>
            <w:r w:rsidR="00B86DE3" w:rsidRPr="00F12245">
              <w:instrText>Humble Oil &amp; Refining Co.</w:instrText>
            </w:r>
            <w:r w:rsidR="00B86DE3">
              <w:instrText xml:space="preserve">" </w:instrText>
            </w:r>
            <w:r w:rsidR="00B86DE3">
              <w:fldChar w:fldCharType="end"/>
            </w:r>
          </w:p>
        </w:tc>
        <w:tc>
          <w:tcPr>
            <w:tcW w:w="5226" w:type="dxa"/>
            <w:tcBorders>
              <w:top w:val="single" w:sz="12" w:space="0" w:color="000000"/>
            </w:tcBorders>
          </w:tcPr>
          <w:p w14:paraId="68AC06B5" w14:textId="77777777" w:rsidR="00844952" w:rsidRPr="001F4D91" w:rsidRDefault="00844952" w:rsidP="00A808C1">
            <w:pPr>
              <w:pStyle w:val="BodyTextBefore0pt"/>
            </w:pPr>
            <w:r w:rsidRPr="001F4D91">
              <w:t>Baytown, Texas</w:t>
            </w:r>
            <w:r w:rsidR="00BA7338">
              <w:fldChar w:fldCharType="begin"/>
            </w:r>
            <w:r w:rsidR="00BA7338">
              <w:instrText xml:space="preserve"> XE "</w:instrText>
            </w:r>
            <w:r w:rsidR="00BA7338" w:rsidRPr="005B5DE9">
              <w:instrText>Baytown, Texas</w:instrText>
            </w:r>
            <w:r w:rsidR="00BA7338">
              <w:instrText xml:space="preserve">" </w:instrText>
            </w:r>
            <w:r w:rsidR="00BA7338">
              <w:fldChar w:fldCharType="end"/>
            </w:r>
            <w:r w:rsidRPr="001F4D91">
              <w:t xml:space="preserve">, </w:t>
            </w:r>
            <w:r w:rsidR="00FC165B" w:rsidRPr="001F4D91">
              <w:t>USA</w:t>
            </w:r>
            <w:r w:rsidR="00C916CE">
              <w:t xml:space="preserve"> </w:t>
            </w:r>
            <w:r w:rsidRPr="001F4D91">
              <w:t>(First commercial plant in 1938)</w:t>
            </w:r>
          </w:p>
        </w:tc>
      </w:tr>
      <w:tr w:rsidR="00844952" w14:paraId="5D00C00E" w14:textId="77777777" w:rsidTr="002B4108">
        <w:tc>
          <w:tcPr>
            <w:tcW w:w="3686" w:type="dxa"/>
          </w:tcPr>
          <w:p w14:paraId="165947A1" w14:textId="77777777" w:rsidR="00844952" w:rsidRPr="001F4D91" w:rsidRDefault="00844952" w:rsidP="00A808C1">
            <w:pPr>
              <w:pStyle w:val="BodyTextBefore0pt"/>
            </w:pPr>
            <w:r w:rsidRPr="001F4D91">
              <w:t>Shell Oil Co.</w:t>
            </w:r>
            <w:r w:rsidR="00BA7338">
              <w:fldChar w:fldCharType="begin"/>
            </w:r>
            <w:r w:rsidR="00BA7338">
              <w:instrText xml:space="preserve"> XE "</w:instrText>
            </w:r>
            <w:r w:rsidR="00BA7338" w:rsidRPr="000F6264">
              <w:instrText>Shell Oil Co.</w:instrText>
            </w:r>
            <w:r w:rsidR="00BA7338">
              <w:instrText xml:space="preserve">" </w:instrText>
            </w:r>
            <w:r w:rsidR="00BA7338">
              <w:fldChar w:fldCharType="end"/>
            </w:r>
          </w:p>
        </w:tc>
        <w:tc>
          <w:tcPr>
            <w:tcW w:w="5226" w:type="dxa"/>
          </w:tcPr>
          <w:p w14:paraId="7A1D9C43" w14:textId="77777777" w:rsidR="00844952" w:rsidRPr="001F4D91" w:rsidRDefault="00844952" w:rsidP="00A808C1">
            <w:pPr>
              <w:pStyle w:val="BodyTextBefore0pt"/>
            </w:pPr>
            <w:r w:rsidRPr="001F4D91">
              <w:t>Dominguez, California</w:t>
            </w:r>
            <w:r w:rsidR="00BA7338">
              <w:fldChar w:fldCharType="begin"/>
            </w:r>
            <w:r w:rsidR="00BA7338">
              <w:instrText xml:space="preserve"> XE "</w:instrText>
            </w:r>
            <w:r w:rsidR="00BA7338" w:rsidRPr="00A76CBF">
              <w:instrText>Dominguez, California</w:instrText>
            </w:r>
            <w:r w:rsidR="00BA7338">
              <w:instrText xml:space="preserve">" </w:instrText>
            </w:r>
            <w:r w:rsidR="00BA7338">
              <w:fldChar w:fldCharType="end"/>
            </w:r>
            <w:r w:rsidRPr="001F4D91">
              <w:t xml:space="preserve">, </w:t>
            </w:r>
            <w:r w:rsidR="00FC165B" w:rsidRPr="001F4D91">
              <w:t>USA</w:t>
            </w:r>
          </w:p>
        </w:tc>
      </w:tr>
      <w:tr w:rsidR="00844952" w14:paraId="2DC701DA" w14:textId="77777777" w:rsidTr="002B4108">
        <w:tc>
          <w:tcPr>
            <w:tcW w:w="3686" w:type="dxa"/>
          </w:tcPr>
          <w:p w14:paraId="00D4D3E6" w14:textId="77777777" w:rsidR="00844952" w:rsidRPr="001F4D91" w:rsidRDefault="00844952" w:rsidP="00A808C1">
            <w:pPr>
              <w:pStyle w:val="BodyTextBefore0pt"/>
            </w:pPr>
            <w:r w:rsidRPr="001F4D91">
              <w:t>Shell Oil Co.</w:t>
            </w:r>
            <w:r w:rsidR="00BA7338">
              <w:fldChar w:fldCharType="begin"/>
            </w:r>
            <w:r w:rsidR="00BA7338">
              <w:instrText xml:space="preserve"> XE "</w:instrText>
            </w:r>
            <w:r w:rsidR="00BA7338" w:rsidRPr="000F6264">
              <w:instrText>Shell Oil Co.</w:instrText>
            </w:r>
            <w:r w:rsidR="00BA7338">
              <w:instrText xml:space="preserve">" </w:instrText>
            </w:r>
            <w:r w:rsidR="00BA7338">
              <w:fldChar w:fldCharType="end"/>
            </w:r>
          </w:p>
        </w:tc>
        <w:tc>
          <w:tcPr>
            <w:tcW w:w="5226" w:type="dxa"/>
          </w:tcPr>
          <w:p w14:paraId="7FD1C6DD" w14:textId="77777777" w:rsidR="00844952" w:rsidRPr="001F4D91" w:rsidRDefault="00844952" w:rsidP="00A808C1">
            <w:pPr>
              <w:pStyle w:val="BodyTextBefore0pt"/>
            </w:pPr>
            <w:r w:rsidRPr="001F4D91">
              <w:t>Martinez, California</w:t>
            </w:r>
            <w:r w:rsidR="00BA7338">
              <w:fldChar w:fldCharType="begin"/>
            </w:r>
            <w:r w:rsidR="00BA7338">
              <w:instrText xml:space="preserve"> XE "</w:instrText>
            </w:r>
            <w:r w:rsidR="00BA7338" w:rsidRPr="00B67DFA">
              <w:instrText>Martinez, California</w:instrText>
            </w:r>
            <w:r w:rsidR="00BA7338">
              <w:instrText xml:space="preserve">" </w:instrText>
            </w:r>
            <w:r w:rsidR="00BA7338">
              <w:fldChar w:fldCharType="end"/>
            </w:r>
            <w:r w:rsidRPr="001F4D91">
              <w:t xml:space="preserve">, </w:t>
            </w:r>
            <w:r w:rsidR="00FC165B" w:rsidRPr="001F4D91">
              <w:t>USA</w:t>
            </w:r>
          </w:p>
        </w:tc>
      </w:tr>
      <w:tr w:rsidR="00844952" w14:paraId="5426C24D" w14:textId="77777777" w:rsidTr="002B4108">
        <w:tc>
          <w:tcPr>
            <w:tcW w:w="3686" w:type="dxa"/>
          </w:tcPr>
          <w:p w14:paraId="469EC70F" w14:textId="77777777" w:rsidR="00844952" w:rsidRPr="001F4D91" w:rsidRDefault="00844952" w:rsidP="00A808C1">
            <w:pPr>
              <w:pStyle w:val="BodyTextBefore0pt"/>
            </w:pPr>
            <w:r w:rsidRPr="001F4D91">
              <w:t>The Texas Co. (Texaco)</w:t>
            </w:r>
            <w:r w:rsidR="00BA7338">
              <w:fldChar w:fldCharType="begin"/>
            </w:r>
            <w:r w:rsidR="00BA7338">
              <w:instrText xml:space="preserve"> XE "</w:instrText>
            </w:r>
            <w:r w:rsidR="00BA7338" w:rsidRPr="00760F8C">
              <w:instrText>The Texas Co. (Texaco)</w:instrText>
            </w:r>
            <w:r w:rsidR="00BA7338">
              <w:instrText xml:space="preserve">" </w:instrText>
            </w:r>
            <w:r w:rsidR="00BA7338">
              <w:fldChar w:fldCharType="end"/>
            </w:r>
          </w:p>
        </w:tc>
        <w:tc>
          <w:tcPr>
            <w:tcW w:w="5226" w:type="dxa"/>
          </w:tcPr>
          <w:p w14:paraId="5447737F" w14:textId="77777777" w:rsidR="00844952" w:rsidRPr="001F4D91" w:rsidRDefault="00844952" w:rsidP="00A808C1">
            <w:pPr>
              <w:pStyle w:val="BodyTextBefore0pt"/>
            </w:pPr>
            <w:r w:rsidRPr="001F4D91">
              <w:t>Port Arthur, Texas</w:t>
            </w:r>
            <w:r w:rsidR="00BA7338">
              <w:fldChar w:fldCharType="begin"/>
            </w:r>
            <w:r w:rsidR="00BA7338">
              <w:instrText xml:space="preserve"> XE "</w:instrText>
            </w:r>
            <w:r w:rsidR="00BA7338" w:rsidRPr="00AD40AA">
              <w:instrText>Port Arthur, Texas</w:instrText>
            </w:r>
            <w:r w:rsidR="00BA7338">
              <w:instrText xml:space="preserve">" </w:instrText>
            </w:r>
            <w:r w:rsidR="00BA7338">
              <w:fldChar w:fldCharType="end"/>
            </w:r>
            <w:r w:rsidRPr="001F4D91">
              <w:t xml:space="preserve">, </w:t>
            </w:r>
            <w:r w:rsidR="00FC165B" w:rsidRPr="001F4D91">
              <w:t>USA</w:t>
            </w:r>
            <w:r w:rsidR="001E6299">
              <w:t xml:space="preserve"> (</w:t>
            </w:r>
            <w:r w:rsidR="001E6299" w:rsidRPr="001E6299">
              <w:t>Alkylation Unit No. 1 was completed in 1939</w:t>
            </w:r>
            <w:r w:rsidR="001E6299">
              <w:t>)</w:t>
            </w:r>
            <w:r w:rsidR="007E0384">
              <w:t xml:space="preserve"> (refer below)</w:t>
            </w:r>
          </w:p>
        </w:tc>
      </w:tr>
      <w:tr w:rsidR="00844952" w14:paraId="07C1BD19" w14:textId="77777777" w:rsidTr="002B4108">
        <w:tc>
          <w:tcPr>
            <w:tcW w:w="3686" w:type="dxa"/>
          </w:tcPr>
          <w:p w14:paraId="6DF8E4C7" w14:textId="77777777" w:rsidR="00844952" w:rsidRPr="001F4D91" w:rsidRDefault="00844952" w:rsidP="00A808C1">
            <w:pPr>
              <w:pStyle w:val="BodyTextBefore0pt"/>
            </w:pPr>
            <w:r w:rsidRPr="001F4D91">
              <w:t>Standard Oil Co. of New Jersey (Esso</w:t>
            </w:r>
            <w:r w:rsidR="008C5DF3">
              <w:fldChar w:fldCharType="begin"/>
            </w:r>
            <w:r w:rsidR="008C5DF3">
              <w:instrText xml:space="preserve"> XE "</w:instrText>
            </w:r>
            <w:r w:rsidR="008C5DF3" w:rsidRPr="008821D8">
              <w:instrText>Esso</w:instrText>
            </w:r>
            <w:r w:rsidR="008C5DF3">
              <w:instrText xml:space="preserve">" </w:instrText>
            </w:r>
            <w:r w:rsidR="008C5DF3">
              <w:fldChar w:fldCharType="end"/>
            </w:r>
            <w:r w:rsidRPr="001F4D91">
              <w:t>)</w:t>
            </w:r>
          </w:p>
        </w:tc>
        <w:tc>
          <w:tcPr>
            <w:tcW w:w="5226" w:type="dxa"/>
          </w:tcPr>
          <w:p w14:paraId="006D9A36" w14:textId="77777777" w:rsidR="00844952" w:rsidRPr="001F4D91" w:rsidRDefault="00844952" w:rsidP="00A808C1">
            <w:pPr>
              <w:pStyle w:val="BodyTextBefore0pt"/>
            </w:pPr>
            <w:r w:rsidRPr="001F4D91">
              <w:t>Bayway, New Jersey</w:t>
            </w:r>
            <w:r w:rsidR="00B86DE3">
              <w:fldChar w:fldCharType="begin"/>
            </w:r>
            <w:r w:rsidR="00B86DE3">
              <w:instrText xml:space="preserve"> XE "</w:instrText>
            </w:r>
            <w:r w:rsidR="00B86DE3" w:rsidRPr="00E70E61">
              <w:instrText>Bayway, New Jersey</w:instrText>
            </w:r>
            <w:r w:rsidR="00B86DE3">
              <w:instrText xml:space="preserve">" </w:instrText>
            </w:r>
            <w:r w:rsidR="00B86DE3">
              <w:fldChar w:fldCharType="end"/>
            </w:r>
            <w:r w:rsidRPr="001F4D91">
              <w:t xml:space="preserve">, </w:t>
            </w:r>
            <w:r w:rsidR="00FC165B" w:rsidRPr="001F4D91">
              <w:t>USA</w:t>
            </w:r>
          </w:p>
        </w:tc>
      </w:tr>
      <w:tr w:rsidR="00844952" w14:paraId="5531E937" w14:textId="77777777" w:rsidTr="002B4108">
        <w:tc>
          <w:tcPr>
            <w:tcW w:w="3686" w:type="dxa"/>
          </w:tcPr>
          <w:p w14:paraId="2E801365" w14:textId="77777777" w:rsidR="00844952" w:rsidRPr="001F4D91" w:rsidRDefault="00844952" w:rsidP="00A808C1">
            <w:pPr>
              <w:pStyle w:val="BodyTextBefore0pt"/>
            </w:pPr>
            <w:r w:rsidRPr="001F4D91">
              <w:t>Anglo-Iranian Oil Co. (BP</w:t>
            </w:r>
            <w:r w:rsidR="008C5DF3">
              <w:fldChar w:fldCharType="begin"/>
            </w:r>
            <w:r w:rsidR="008C5DF3">
              <w:instrText xml:space="preserve"> XE "</w:instrText>
            </w:r>
            <w:r w:rsidR="008C5DF3" w:rsidRPr="00D8621C">
              <w:instrText>BP</w:instrText>
            </w:r>
            <w:r w:rsidR="008C5DF3">
              <w:instrText xml:space="preserve">" </w:instrText>
            </w:r>
            <w:r w:rsidR="008C5DF3">
              <w:fldChar w:fldCharType="end"/>
            </w:r>
            <w:r w:rsidRPr="001F4D91">
              <w:t>)</w:t>
            </w:r>
          </w:p>
        </w:tc>
        <w:tc>
          <w:tcPr>
            <w:tcW w:w="5226" w:type="dxa"/>
          </w:tcPr>
          <w:p w14:paraId="0274C839" w14:textId="77777777" w:rsidR="00844952" w:rsidRPr="001F4D91" w:rsidRDefault="00844952" w:rsidP="00A808C1">
            <w:pPr>
              <w:pStyle w:val="BodyTextBefore0pt"/>
            </w:pPr>
            <w:r w:rsidRPr="001F4D91">
              <w:t>Abadan, Iran</w:t>
            </w:r>
            <w:r w:rsidR="00BA7338">
              <w:fldChar w:fldCharType="begin"/>
            </w:r>
            <w:r w:rsidR="00BA7338">
              <w:instrText xml:space="preserve"> XE "</w:instrText>
            </w:r>
            <w:r w:rsidR="00BA7338" w:rsidRPr="00B0271E">
              <w:instrText>Abadan, Iran</w:instrText>
            </w:r>
            <w:r w:rsidR="00BA7338">
              <w:instrText xml:space="preserve">" </w:instrText>
            </w:r>
            <w:r w:rsidR="00BA7338">
              <w:fldChar w:fldCharType="end"/>
            </w:r>
            <w:r w:rsidRPr="001F4D91">
              <w:t xml:space="preserve"> </w:t>
            </w:r>
          </w:p>
        </w:tc>
      </w:tr>
      <w:tr w:rsidR="00844952" w14:paraId="31BC2B18" w14:textId="77777777" w:rsidTr="002B4108">
        <w:tc>
          <w:tcPr>
            <w:tcW w:w="3686" w:type="dxa"/>
          </w:tcPr>
          <w:p w14:paraId="76CCD582" w14:textId="77777777" w:rsidR="00844952" w:rsidRPr="001F4D91" w:rsidRDefault="00844952" w:rsidP="00A808C1">
            <w:pPr>
              <w:pStyle w:val="BodyTextBefore0pt"/>
            </w:pPr>
            <w:r w:rsidRPr="001F4D91">
              <w:t>Atlantic Refining Co.</w:t>
            </w:r>
            <w:r w:rsidR="00BA7338">
              <w:fldChar w:fldCharType="begin"/>
            </w:r>
            <w:r w:rsidR="00BA7338">
              <w:instrText xml:space="preserve"> XE "</w:instrText>
            </w:r>
            <w:r w:rsidR="00BA7338" w:rsidRPr="00F52F0B">
              <w:instrText>Atlantic Refining Co.</w:instrText>
            </w:r>
            <w:r w:rsidR="00BA7338">
              <w:instrText xml:space="preserve">" </w:instrText>
            </w:r>
            <w:r w:rsidR="00BA7338">
              <w:fldChar w:fldCharType="end"/>
            </w:r>
          </w:p>
        </w:tc>
        <w:tc>
          <w:tcPr>
            <w:tcW w:w="5226" w:type="dxa"/>
          </w:tcPr>
          <w:p w14:paraId="2B27D251" w14:textId="77777777" w:rsidR="00844952" w:rsidRDefault="007704C5" w:rsidP="00A808C1">
            <w:pPr>
              <w:pStyle w:val="BodyTextBefore0pt"/>
            </w:pPr>
            <w:r>
              <w:t>Atlantic had refineries in Philadelphia</w:t>
            </w:r>
            <w:r w:rsidR="00014EB4">
              <w:fldChar w:fldCharType="begin"/>
            </w:r>
            <w:r w:rsidR="00014EB4">
              <w:instrText xml:space="preserve"> XE "</w:instrText>
            </w:r>
            <w:r w:rsidR="00014EB4" w:rsidRPr="00AC11AC">
              <w:instrText>Philadelphia</w:instrText>
            </w:r>
            <w:r w:rsidR="00014EB4">
              <w:instrText xml:space="preserve">" </w:instrText>
            </w:r>
            <w:r w:rsidR="00014EB4">
              <w:fldChar w:fldCharType="end"/>
            </w:r>
            <w:r>
              <w:t xml:space="preserve"> and Port A</w:t>
            </w:r>
            <w:r w:rsidR="00957F25">
              <w:t>r</w:t>
            </w:r>
            <w:r>
              <w:t>thur</w:t>
            </w:r>
            <w:r w:rsidR="00591148">
              <w:t>,</w:t>
            </w:r>
            <w:r>
              <w:t xml:space="preserve"> Te</w:t>
            </w:r>
            <w:r w:rsidR="00957F25">
              <w:t>xas</w:t>
            </w:r>
            <w:r w:rsidR="00014EB4">
              <w:fldChar w:fldCharType="begin"/>
            </w:r>
            <w:r w:rsidR="00014EB4">
              <w:instrText xml:space="preserve"> XE "</w:instrText>
            </w:r>
            <w:r w:rsidR="00014EB4" w:rsidRPr="00B24F19">
              <w:instrText>Port Arthur, Texas</w:instrText>
            </w:r>
            <w:r w:rsidR="00014EB4">
              <w:instrText xml:space="preserve">" </w:instrText>
            </w:r>
            <w:r w:rsidR="00014EB4">
              <w:fldChar w:fldCharType="end"/>
            </w:r>
            <w:r w:rsidR="00957F25">
              <w:t>.</w:t>
            </w:r>
          </w:p>
        </w:tc>
      </w:tr>
      <w:tr w:rsidR="00844952" w14:paraId="7B7DF3AF" w14:textId="77777777" w:rsidTr="002B4108">
        <w:tc>
          <w:tcPr>
            <w:tcW w:w="3686" w:type="dxa"/>
          </w:tcPr>
          <w:p w14:paraId="1ACDFE01" w14:textId="77777777" w:rsidR="00844952" w:rsidRPr="001F4D91" w:rsidRDefault="00844952" w:rsidP="00A808C1">
            <w:pPr>
              <w:pStyle w:val="BodyTextBefore0pt"/>
            </w:pPr>
            <w:r w:rsidRPr="001F4D91">
              <w:t>Standard Oil Co. of Ohio</w:t>
            </w:r>
            <w:r w:rsidR="00BA7338">
              <w:fldChar w:fldCharType="begin"/>
            </w:r>
            <w:r w:rsidR="00BA7338">
              <w:instrText xml:space="preserve"> XE "</w:instrText>
            </w:r>
            <w:r w:rsidR="00BA7338" w:rsidRPr="005B6462">
              <w:instrText>Standard Oil Co. of Ohio</w:instrText>
            </w:r>
            <w:r w:rsidR="00BA7338">
              <w:instrText xml:space="preserve">" </w:instrText>
            </w:r>
            <w:r w:rsidR="00BA7338">
              <w:fldChar w:fldCharType="end"/>
            </w:r>
          </w:p>
        </w:tc>
        <w:tc>
          <w:tcPr>
            <w:tcW w:w="5226" w:type="dxa"/>
          </w:tcPr>
          <w:p w14:paraId="6B962E5F" w14:textId="02A9DA04" w:rsidR="00844952" w:rsidRDefault="004F7FB6" w:rsidP="00A808C1">
            <w:pPr>
              <w:pStyle w:val="BodyTextBefore0pt"/>
            </w:pPr>
            <w:r>
              <w:t>Cleveland, Ohio, USA</w:t>
            </w:r>
          </w:p>
        </w:tc>
      </w:tr>
      <w:tr w:rsidR="00844952" w14:paraId="70F9E3AE" w14:textId="77777777" w:rsidTr="002B4108">
        <w:tc>
          <w:tcPr>
            <w:tcW w:w="3686" w:type="dxa"/>
          </w:tcPr>
          <w:p w14:paraId="29FA8679" w14:textId="77777777" w:rsidR="00844952" w:rsidRPr="001F4D91" w:rsidRDefault="00844952" w:rsidP="00A808C1">
            <w:pPr>
              <w:pStyle w:val="BodyTextBefore0pt"/>
            </w:pPr>
            <w:r w:rsidRPr="001F4D91">
              <w:t>Standard Oil Co. of Louisiana</w:t>
            </w:r>
            <w:r w:rsidR="00BA7338">
              <w:fldChar w:fldCharType="begin"/>
            </w:r>
            <w:r w:rsidR="00BA7338">
              <w:instrText xml:space="preserve"> XE "</w:instrText>
            </w:r>
            <w:r w:rsidR="00BA7338" w:rsidRPr="00611679">
              <w:instrText>Standard Oil Co. of Louisiana</w:instrText>
            </w:r>
            <w:r w:rsidR="00BA7338">
              <w:instrText xml:space="preserve">" </w:instrText>
            </w:r>
            <w:r w:rsidR="00BA7338">
              <w:fldChar w:fldCharType="end"/>
            </w:r>
          </w:p>
        </w:tc>
        <w:tc>
          <w:tcPr>
            <w:tcW w:w="5226" w:type="dxa"/>
          </w:tcPr>
          <w:p w14:paraId="0B059A37" w14:textId="77777777" w:rsidR="00844952" w:rsidRPr="001F4D91" w:rsidRDefault="00844952" w:rsidP="00A808C1">
            <w:pPr>
              <w:pStyle w:val="BodyTextBefore0pt"/>
            </w:pPr>
            <w:r w:rsidRPr="001F4D91">
              <w:t>Baton Rouge, Louisiana</w:t>
            </w:r>
            <w:r w:rsidR="00BA7338">
              <w:fldChar w:fldCharType="begin"/>
            </w:r>
            <w:r w:rsidR="00BA7338">
              <w:instrText xml:space="preserve"> XE "</w:instrText>
            </w:r>
            <w:r w:rsidR="00BA7338" w:rsidRPr="004A7801">
              <w:instrText>Baton Rouge, Louisiana</w:instrText>
            </w:r>
            <w:r w:rsidR="00BA7338">
              <w:instrText xml:space="preserve">" </w:instrText>
            </w:r>
            <w:r w:rsidR="00BA7338">
              <w:fldChar w:fldCharType="end"/>
            </w:r>
            <w:r w:rsidRPr="001F4D91">
              <w:t xml:space="preserve">, </w:t>
            </w:r>
            <w:r w:rsidR="00FC165B" w:rsidRPr="001F4D91">
              <w:t>USA</w:t>
            </w:r>
          </w:p>
        </w:tc>
      </w:tr>
      <w:tr w:rsidR="00B6345C" w14:paraId="4418E55D" w14:textId="77777777" w:rsidTr="002B4108">
        <w:tc>
          <w:tcPr>
            <w:tcW w:w="3686" w:type="dxa"/>
          </w:tcPr>
          <w:p w14:paraId="3DA070CA" w14:textId="77777777" w:rsidR="00B6345C" w:rsidRDefault="00B6345C" w:rsidP="00A808C1">
            <w:pPr>
              <w:pStyle w:val="BodyTextBefore0pt"/>
            </w:pPr>
            <w:r>
              <w:t>Sinclair Refining Co.</w:t>
            </w:r>
            <w:r w:rsidR="00BA7338">
              <w:fldChar w:fldCharType="begin"/>
            </w:r>
            <w:r w:rsidR="00BA7338">
              <w:instrText xml:space="preserve"> XE "</w:instrText>
            </w:r>
            <w:r w:rsidR="00BA7338" w:rsidRPr="008D2727">
              <w:instrText>Sinclair Refining Co.</w:instrText>
            </w:r>
            <w:r w:rsidR="00BA7338">
              <w:instrText xml:space="preserve">" </w:instrText>
            </w:r>
            <w:r w:rsidR="00BA7338">
              <w:fldChar w:fldCharType="end"/>
            </w:r>
          </w:p>
        </w:tc>
        <w:tc>
          <w:tcPr>
            <w:tcW w:w="5226" w:type="dxa"/>
          </w:tcPr>
          <w:p w14:paraId="4F13C27C" w14:textId="77777777" w:rsidR="00B6345C" w:rsidRDefault="00B6345C" w:rsidP="00A808C1">
            <w:pPr>
              <w:pStyle w:val="BodyTextBefore0pt"/>
            </w:pPr>
            <w:r>
              <w:t>Wyoming,</w:t>
            </w:r>
            <w:r w:rsidR="00BA7338">
              <w:fldChar w:fldCharType="begin"/>
            </w:r>
            <w:r w:rsidR="00BA7338">
              <w:instrText xml:space="preserve"> XE "</w:instrText>
            </w:r>
            <w:r w:rsidR="00BA7338" w:rsidRPr="00F04076">
              <w:instrText>Wyoming,</w:instrText>
            </w:r>
            <w:r w:rsidR="00BA7338">
              <w:instrText xml:space="preserve">" </w:instrText>
            </w:r>
            <w:r w:rsidR="00BA7338">
              <w:fldChar w:fldCharType="end"/>
            </w:r>
            <w:r>
              <w:t xml:space="preserve"> USA</w:t>
            </w:r>
          </w:p>
        </w:tc>
      </w:tr>
      <w:tr w:rsidR="00A95292" w14:paraId="1CB16682" w14:textId="77777777" w:rsidTr="002B4108">
        <w:tc>
          <w:tcPr>
            <w:tcW w:w="3686" w:type="dxa"/>
          </w:tcPr>
          <w:p w14:paraId="0A240438" w14:textId="77777777" w:rsidR="00A95292" w:rsidRPr="001F4D91" w:rsidRDefault="00A95292" w:rsidP="00A808C1">
            <w:pPr>
              <w:pStyle w:val="BodyTextBefore0pt"/>
            </w:pPr>
            <w:r>
              <w:t>The Pure Oil Company</w:t>
            </w:r>
            <w:r w:rsidR="00A26763">
              <w:fldChar w:fldCharType="begin"/>
            </w:r>
            <w:r w:rsidR="00A26763">
              <w:instrText xml:space="preserve"> XE "</w:instrText>
            </w:r>
            <w:r w:rsidR="00A26763" w:rsidRPr="000B7D21">
              <w:instrText>The Pure Oil Company</w:instrText>
            </w:r>
            <w:r w:rsidR="00A26763">
              <w:instrText xml:space="preserve">" </w:instrText>
            </w:r>
            <w:r w:rsidR="00A26763">
              <w:fldChar w:fldCharType="end"/>
            </w:r>
          </w:p>
        </w:tc>
        <w:tc>
          <w:tcPr>
            <w:tcW w:w="5226" w:type="dxa"/>
          </w:tcPr>
          <w:p w14:paraId="22C28D3F" w14:textId="77777777" w:rsidR="00A95292" w:rsidRPr="001F4D91" w:rsidRDefault="00A95292" w:rsidP="00A808C1">
            <w:pPr>
              <w:pStyle w:val="BodyTextBefore0pt"/>
            </w:pPr>
            <w:r>
              <w:t>Smiths Bluff</w:t>
            </w:r>
            <w:r w:rsidR="004F7D01">
              <w:t>, Texas</w:t>
            </w:r>
            <w:r w:rsidR="00BA7338">
              <w:fldChar w:fldCharType="begin"/>
            </w:r>
            <w:r w:rsidR="00BA7338">
              <w:instrText xml:space="preserve"> XE "</w:instrText>
            </w:r>
            <w:r w:rsidR="00BA7338" w:rsidRPr="007C57B9">
              <w:instrText>Smiths Bluff, Texas</w:instrText>
            </w:r>
            <w:r w:rsidR="00BA7338">
              <w:instrText xml:space="preserve">" </w:instrText>
            </w:r>
            <w:r w:rsidR="00BA7338">
              <w:fldChar w:fldCharType="end"/>
            </w:r>
            <w:r w:rsidR="004F7D01">
              <w:t>, USA</w:t>
            </w:r>
          </w:p>
        </w:tc>
      </w:tr>
      <w:tr w:rsidR="00A95292" w14:paraId="5899EF27" w14:textId="77777777" w:rsidTr="002B4108">
        <w:tc>
          <w:tcPr>
            <w:tcW w:w="3686" w:type="dxa"/>
          </w:tcPr>
          <w:p w14:paraId="5CB63AAE" w14:textId="77777777" w:rsidR="00A95292" w:rsidRPr="001F4D91" w:rsidRDefault="004F7D01" w:rsidP="00A808C1">
            <w:pPr>
              <w:pStyle w:val="BodyTextBefore0pt"/>
            </w:pPr>
            <w:r>
              <w:t>Utah Oil Refining Co.</w:t>
            </w:r>
            <w:r w:rsidR="00BA7338">
              <w:fldChar w:fldCharType="begin"/>
            </w:r>
            <w:r w:rsidR="00BA7338">
              <w:instrText xml:space="preserve"> XE "</w:instrText>
            </w:r>
            <w:r w:rsidR="00BA7338" w:rsidRPr="00E921D5">
              <w:instrText>Utah Oil Refining Co.</w:instrText>
            </w:r>
            <w:r w:rsidR="00BA7338">
              <w:instrText xml:space="preserve">" </w:instrText>
            </w:r>
            <w:r w:rsidR="00BA7338">
              <w:fldChar w:fldCharType="end"/>
            </w:r>
          </w:p>
        </w:tc>
        <w:tc>
          <w:tcPr>
            <w:tcW w:w="5226" w:type="dxa"/>
          </w:tcPr>
          <w:p w14:paraId="55F5FA8E" w14:textId="77777777" w:rsidR="00A95292" w:rsidRPr="001F4D91" w:rsidRDefault="004F7D01" w:rsidP="00A808C1">
            <w:pPr>
              <w:pStyle w:val="BodyTextBefore0pt"/>
            </w:pPr>
            <w:r>
              <w:t>Salt Lake City, Utah</w:t>
            </w:r>
            <w:r w:rsidR="00BA7338">
              <w:fldChar w:fldCharType="begin"/>
            </w:r>
            <w:r w:rsidR="00BA7338">
              <w:instrText xml:space="preserve"> XE "</w:instrText>
            </w:r>
            <w:r w:rsidR="00BA7338" w:rsidRPr="000E2046">
              <w:instrText>Salt Lake City, Utah</w:instrText>
            </w:r>
            <w:r w:rsidR="00BA7338">
              <w:instrText xml:space="preserve">" </w:instrText>
            </w:r>
            <w:r w:rsidR="00BA7338">
              <w:fldChar w:fldCharType="end"/>
            </w:r>
            <w:r>
              <w:t>, USA</w:t>
            </w:r>
          </w:p>
        </w:tc>
      </w:tr>
      <w:tr w:rsidR="004F7D01" w14:paraId="5A35492C" w14:textId="77777777" w:rsidTr="002B4108">
        <w:tc>
          <w:tcPr>
            <w:tcW w:w="3686" w:type="dxa"/>
          </w:tcPr>
          <w:p w14:paraId="247895A5" w14:textId="77777777" w:rsidR="004F7D01" w:rsidRPr="001F4D91" w:rsidRDefault="004F7D01" w:rsidP="00A808C1">
            <w:pPr>
              <w:pStyle w:val="BodyTextBefore0pt"/>
            </w:pPr>
            <w:r>
              <w:t>Cities Service Oil Co.</w:t>
            </w:r>
            <w:r w:rsidR="00BA7338">
              <w:fldChar w:fldCharType="begin"/>
            </w:r>
            <w:r w:rsidR="00BA7338">
              <w:instrText xml:space="preserve"> XE "</w:instrText>
            </w:r>
            <w:r w:rsidR="00BA7338" w:rsidRPr="00753F20">
              <w:instrText>Cities Service Oil Co.</w:instrText>
            </w:r>
            <w:r w:rsidR="00BA7338">
              <w:instrText xml:space="preserve">" </w:instrText>
            </w:r>
            <w:r w:rsidR="00BA7338">
              <w:fldChar w:fldCharType="end"/>
            </w:r>
          </w:p>
        </w:tc>
        <w:tc>
          <w:tcPr>
            <w:tcW w:w="5226" w:type="dxa"/>
          </w:tcPr>
          <w:p w14:paraId="411192B0" w14:textId="77777777" w:rsidR="004F7D01" w:rsidRPr="001F4D91" w:rsidRDefault="004F7D01" w:rsidP="00A808C1">
            <w:pPr>
              <w:pStyle w:val="BodyTextBefore0pt"/>
            </w:pPr>
            <w:r>
              <w:t>East Chicago, Indiana</w:t>
            </w:r>
            <w:r w:rsidR="00BA7338">
              <w:fldChar w:fldCharType="begin"/>
            </w:r>
            <w:r w:rsidR="00BA7338">
              <w:instrText xml:space="preserve"> XE "</w:instrText>
            </w:r>
            <w:r w:rsidR="00BA7338" w:rsidRPr="00F41404">
              <w:instrText>East Chicago, Indiana</w:instrText>
            </w:r>
            <w:r w:rsidR="00BA7338">
              <w:instrText xml:space="preserve">" </w:instrText>
            </w:r>
            <w:r w:rsidR="00BA7338">
              <w:fldChar w:fldCharType="end"/>
            </w:r>
            <w:r>
              <w:t>, USA</w:t>
            </w:r>
          </w:p>
        </w:tc>
      </w:tr>
    </w:tbl>
    <w:p w14:paraId="4944F1A7" w14:textId="77777777" w:rsidR="00844952" w:rsidRDefault="00844952" w:rsidP="00A808C1">
      <w:pPr>
        <w:pStyle w:val="BodyText"/>
      </w:pPr>
      <w:r w:rsidRPr="001F4D91">
        <w:t>The composition of (H</w:t>
      </w:r>
      <w:r w:rsidRPr="002B4108">
        <w:rPr>
          <w:vertAlign w:val="subscript"/>
        </w:rPr>
        <w:t>2</w:t>
      </w:r>
      <w:r w:rsidRPr="001F4D91">
        <w:t>SO</w:t>
      </w:r>
      <w:r w:rsidRPr="002B4108">
        <w:rPr>
          <w:vertAlign w:val="subscript"/>
        </w:rPr>
        <w:t>4</w:t>
      </w:r>
      <w:r w:rsidRPr="001F4D91">
        <w:t xml:space="preserve">) Alkylates obtained from these processes is listed in </w:t>
      </w:r>
      <w:r w:rsidRPr="00B87397">
        <w:fldChar w:fldCharType="begin"/>
      </w:r>
      <w:r w:rsidRPr="00B87397">
        <w:instrText xml:space="preserve"> REF _Ref94512137 \h </w:instrText>
      </w:r>
      <w:r w:rsidR="00B87397">
        <w:instrText xml:space="preserve"> \* MERGEFORMAT </w:instrText>
      </w:r>
      <w:r w:rsidRPr="00B87397">
        <w:fldChar w:fldCharType="separate"/>
      </w:r>
      <w:r w:rsidR="00DB10F2">
        <w:t>Table 6. Analyses of Propylene Alkylates</w:t>
      </w:r>
      <w:r w:rsidR="00DB10F2">
        <w:fldChar w:fldCharType="begin"/>
      </w:r>
      <w:r w:rsidR="00DB10F2">
        <w:instrText xml:space="preserve"> XE "</w:instrText>
      </w:r>
      <w:r w:rsidR="00DB10F2" w:rsidRPr="005262E6">
        <w:instrText>Propylene Alkylates</w:instrText>
      </w:r>
      <w:r w:rsidR="00DB10F2">
        <w:instrText xml:space="preserve">" </w:instrText>
      </w:r>
      <w:r w:rsidR="00DB10F2">
        <w:fldChar w:fldCharType="end"/>
      </w:r>
      <w:r w:rsidR="00DB10F2">
        <w:t xml:space="preserve"> and Mixed Propylene/Butene Alkylate</w:t>
      </w:r>
      <w:r w:rsidRPr="00B87397">
        <w:fldChar w:fldCharType="end"/>
      </w:r>
      <w:r w:rsidRPr="00B87397">
        <w:t>.</w:t>
      </w:r>
    </w:p>
    <w:p w14:paraId="74F7773F" w14:textId="77777777" w:rsidR="001E6299" w:rsidRPr="001E6299" w:rsidRDefault="001E6299" w:rsidP="00A808C1">
      <w:pPr>
        <w:pStyle w:val="BodyText"/>
      </w:pPr>
      <w:r w:rsidRPr="001E6299">
        <w:t xml:space="preserve">In the years 1942-1943, the </w:t>
      </w:r>
      <w:r w:rsidR="007E0384">
        <w:t>Texaco Port Arthur Refinery</w:t>
      </w:r>
      <w:r w:rsidR="00DD608C">
        <w:fldChar w:fldCharType="begin"/>
      </w:r>
      <w:r w:rsidR="00DD608C">
        <w:instrText xml:space="preserve"> XE "</w:instrText>
      </w:r>
      <w:r w:rsidR="00DD608C" w:rsidRPr="00AE35DF">
        <w:instrText>Texaco Port Arthur Refinery</w:instrText>
      </w:r>
      <w:r w:rsidR="00DD608C">
        <w:instrText xml:space="preserve">" </w:instrText>
      </w:r>
      <w:r w:rsidR="00DD608C">
        <w:fldChar w:fldCharType="end"/>
      </w:r>
      <w:r w:rsidR="007E0384">
        <w:t xml:space="preserve"> </w:t>
      </w:r>
      <w:r w:rsidRPr="001E6299">
        <w:t>Polymerization Unit</w:t>
      </w:r>
      <w:r w:rsidR="00957F25">
        <w:fldChar w:fldCharType="begin"/>
      </w:r>
      <w:r w:rsidR="00957F25">
        <w:instrText xml:space="preserve"> XE "</w:instrText>
      </w:r>
      <w:r w:rsidR="00957F25" w:rsidRPr="00DD2D83">
        <w:instrText>Polymerization Unit</w:instrText>
      </w:r>
      <w:r w:rsidR="00957F25">
        <w:instrText xml:space="preserve">" </w:instrText>
      </w:r>
      <w:r w:rsidR="00957F25">
        <w:fldChar w:fldCharType="end"/>
      </w:r>
      <w:r w:rsidRPr="001E6299">
        <w:t xml:space="preserve"> No. 1 was converted to manufacture </w:t>
      </w:r>
      <w:r w:rsidR="007E0384">
        <w:t>C</w:t>
      </w:r>
      <w:r w:rsidRPr="001E6299">
        <w:t>umene</w:t>
      </w:r>
      <w:r w:rsidR="00DD608C">
        <w:fldChar w:fldCharType="begin"/>
      </w:r>
      <w:r w:rsidR="00DD608C">
        <w:instrText xml:space="preserve"> XE "</w:instrText>
      </w:r>
      <w:r w:rsidR="00DD608C" w:rsidRPr="00B205FB">
        <w:rPr>
          <w:szCs w:val="24"/>
        </w:rPr>
        <w:instrText>Cumene</w:instrText>
      </w:r>
      <w:r w:rsidR="00DD608C">
        <w:instrText xml:space="preserve">" </w:instrText>
      </w:r>
      <w:r w:rsidR="00DD608C">
        <w:fldChar w:fldCharType="end"/>
      </w:r>
      <w:r w:rsidRPr="001E6299">
        <w:t xml:space="preserve"> for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E6299">
        <w:t xml:space="preserve"> and the Isomerization Unit</w:t>
      </w:r>
      <w:r w:rsidR="00957F25">
        <w:fldChar w:fldCharType="begin"/>
      </w:r>
      <w:r w:rsidR="00957F25">
        <w:instrText xml:space="preserve"> XE "</w:instrText>
      </w:r>
      <w:r w:rsidR="00957F25" w:rsidRPr="00DB0F10">
        <w:instrText>Isomerization Unit</w:instrText>
      </w:r>
      <w:r w:rsidR="00957F25">
        <w:instrText xml:space="preserve">" </w:instrText>
      </w:r>
      <w:r w:rsidR="00957F25">
        <w:fldChar w:fldCharType="end"/>
      </w:r>
      <w:r w:rsidRPr="001E6299">
        <w:t xml:space="preserve"> was completed. Alkylation Unit</w:t>
      </w:r>
      <w:r w:rsidR="00B86DE3">
        <w:fldChar w:fldCharType="begin"/>
      </w:r>
      <w:r w:rsidR="00B86DE3">
        <w:instrText xml:space="preserve"> XE "</w:instrText>
      </w:r>
      <w:r w:rsidR="00B86DE3" w:rsidRPr="00983996">
        <w:instrText>Alkylation Unit</w:instrText>
      </w:r>
      <w:r w:rsidR="00B86DE3">
        <w:instrText xml:space="preserve">" </w:instrText>
      </w:r>
      <w:r w:rsidR="00B86DE3">
        <w:fldChar w:fldCharType="end"/>
      </w:r>
      <w:r w:rsidRPr="001E6299">
        <w:t xml:space="preserve"> No. 2 started operations in April 1943. Unseen corrosion on Alkylation Unit No. 2 caused an </w:t>
      </w:r>
      <w:r w:rsidRPr="001E6299">
        <w:lastRenderedPageBreak/>
        <w:t>explosion and fire on December 28, 1943. Three men were fatally burned. Alkylation Unit No. 3 was started up in October 1943. It operated throughout the war period without incident.</w:t>
      </w:r>
      <w:r>
        <w:rPr>
          <w:rStyle w:val="EndnoteReference"/>
          <w:color w:val="0000FF"/>
        </w:rPr>
        <w:endnoteReference w:id="14"/>
      </w:r>
    </w:p>
    <w:p w14:paraId="54A69516" w14:textId="77777777" w:rsidR="00844952" w:rsidRDefault="00844952">
      <w:pPr>
        <w:pStyle w:val="Heading7"/>
        <w:framePr w:wrap="around"/>
      </w:pPr>
      <w:r>
        <w:t>Hydrofluoric Acid Alkylation</w:t>
      </w:r>
      <w:r w:rsidR="00DD608C">
        <w:fldChar w:fldCharType="begin"/>
      </w:r>
      <w:r w:rsidR="00DD608C">
        <w:instrText xml:space="preserve"> XE "</w:instrText>
      </w:r>
      <w:r w:rsidR="00DD608C" w:rsidRPr="00767193">
        <w:instrText>Hydrofluoric Acid Alkylation</w:instrText>
      </w:r>
      <w:r w:rsidR="00DD608C">
        <w:instrText xml:space="preserve">" </w:instrText>
      </w:r>
      <w:r w:rsidR="00DD608C">
        <w:fldChar w:fldCharType="end"/>
      </w:r>
      <w:r>
        <w:t xml:space="preserve"> Plants 1942-1945</w:t>
      </w:r>
    </w:p>
    <w:p w14:paraId="15B247BC" w14:textId="77777777" w:rsidR="00844952" w:rsidRPr="001F4D91" w:rsidRDefault="00844952" w:rsidP="00A808C1">
      <w:pPr>
        <w:pStyle w:val="BodyText"/>
      </w:pPr>
      <w:r w:rsidRPr="001F4D91">
        <w:t xml:space="preserve">While the </w:t>
      </w:r>
      <w:r w:rsidR="002B4108">
        <w:t>s</w:t>
      </w:r>
      <w:r w:rsidRPr="001F4D91">
        <w:t>ulphuric acid</w:t>
      </w:r>
      <w:r w:rsidR="008C5DF3">
        <w:fldChar w:fldCharType="begin"/>
      </w:r>
      <w:r w:rsidR="008C5DF3">
        <w:instrText xml:space="preserve"> XE "</w:instrText>
      </w:r>
      <w:r w:rsidR="008C5DF3" w:rsidRPr="00A54E30">
        <w:instrText>sulphuric acid</w:instrText>
      </w:r>
      <w:r w:rsidR="008C5DF3">
        <w:instrText xml:space="preserve">" </w:instrText>
      </w:r>
      <w:r w:rsidR="008C5DF3">
        <w:fldChar w:fldCharType="end"/>
      </w:r>
      <w:r w:rsidRPr="001F4D91">
        <w:t xml:space="preserve"> catalyst was an essential requirement for the alkylation process, it was not the only catalyst used. Hydrofluoric acid (HF)</w:t>
      </w:r>
      <w:r w:rsidR="00957F25">
        <w:fldChar w:fldCharType="begin"/>
      </w:r>
      <w:r w:rsidR="00957F25">
        <w:instrText xml:space="preserve"> XE "</w:instrText>
      </w:r>
      <w:r w:rsidR="00957F25" w:rsidRPr="00AE4774">
        <w:instrText>Hydrofluoric acid (HF)</w:instrText>
      </w:r>
      <w:r w:rsidR="00957F25">
        <w:instrText xml:space="preserve">" </w:instrText>
      </w:r>
      <w:r w:rsidR="00957F25">
        <w:fldChar w:fldCharType="end"/>
      </w:r>
      <w:r w:rsidRPr="001F4D91">
        <w:t xml:space="preserve"> was also found to a suitable alternative catalyst, and many alkylation units were operated using this HF catalyst. The HF Alkylation process</w:t>
      </w:r>
      <w:r w:rsidR="00957F25">
        <w:fldChar w:fldCharType="begin"/>
      </w:r>
      <w:r w:rsidR="00957F25">
        <w:instrText xml:space="preserve"> XE "</w:instrText>
      </w:r>
      <w:r w:rsidR="00957F25" w:rsidRPr="001340AF">
        <w:instrText>HF Alkylation process</w:instrText>
      </w:r>
      <w:r w:rsidR="00957F25">
        <w:instrText xml:space="preserve">" </w:instrText>
      </w:r>
      <w:r w:rsidR="00957F25">
        <w:fldChar w:fldCharType="end"/>
      </w:r>
      <w:r w:rsidRPr="001F4D91">
        <w:t xml:space="preserve"> was favoured by the Sinclair Refining Company</w:t>
      </w:r>
      <w:r w:rsidR="00A26763">
        <w:fldChar w:fldCharType="begin"/>
      </w:r>
      <w:r w:rsidR="00A26763">
        <w:instrText xml:space="preserve"> XE "</w:instrText>
      </w:r>
      <w:r w:rsidR="00A26763" w:rsidRPr="00EE7A97">
        <w:instrText>Sinclair Refining Company</w:instrText>
      </w:r>
      <w:r w:rsidR="00A26763">
        <w:instrText xml:space="preserve">" </w:instrText>
      </w:r>
      <w:r w:rsidR="00A26763">
        <w:fldChar w:fldCharType="end"/>
      </w:r>
      <w:r w:rsidRPr="001F4D91">
        <w:t>. The composition of HF alkylates</w:t>
      </w:r>
      <w:r w:rsidR="00957F25">
        <w:fldChar w:fldCharType="begin"/>
      </w:r>
      <w:r w:rsidR="00957F25">
        <w:instrText xml:space="preserve"> XE "</w:instrText>
      </w:r>
      <w:r w:rsidR="00957F25" w:rsidRPr="00AE4CB8">
        <w:instrText>HF alkylates</w:instrText>
      </w:r>
      <w:r w:rsidR="00957F25">
        <w:instrText xml:space="preserve">" </w:instrText>
      </w:r>
      <w:r w:rsidR="00957F25">
        <w:fldChar w:fldCharType="end"/>
      </w:r>
      <w:r w:rsidRPr="001F4D91">
        <w:t xml:space="preserve"> obtained from these processes is listed in </w:t>
      </w:r>
      <w:r w:rsidRPr="00B6345C">
        <w:fldChar w:fldCharType="begin"/>
      </w:r>
      <w:r w:rsidRPr="00B6345C">
        <w:instrText xml:space="preserve"> REF _Ref94512137 \h </w:instrText>
      </w:r>
      <w:r w:rsidR="00B6345C">
        <w:instrText xml:space="preserve"> \* MERGEFORMAT </w:instrText>
      </w:r>
      <w:r w:rsidRPr="00B6345C">
        <w:fldChar w:fldCharType="separate"/>
      </w:r>
      <w:r w:rsidR="00DB10F2">
        <w:t>Table 6. Analyses of Propylene Alkylates</w:t>
      </w:r>
      <w:r w:rsidR="00DB10F2">
        <w:fldChar w:fldCharType="begin"/>
      </w:r>
      <w:r w:rsidR="00DB10F2">
        <w:instrText xml:space="preserve"> XE "</w:instrText>
      </w:r>
      <w:r w:rsidR="00DB10F2" w:rsidRPr="005262E6">
        <w:instrText>Propylene Alkylates</w:instrText>
      </w:r>
      <w:r w:rsidR="00DB10F2">
        <w:instrText xml:space="preserve">" </w:instrText>
      </w:r>
      <w:r w:rsidR="00DB10F2">
        <w:fldChar w:fldCharType="end"/>
      </w:r>
      <w:r w:rsidR="00DB10F2">
        <w:t xml:space="preserve"> and Mixed Propylene/Butene Alkylate</w:t>
      </w:r>
      <w:r w:rsidRPr="00B6345C">
        <w:fldChar w:fldCharType="end"/>
      </w:r>
      <w:r w:rsidR="00957F25" w:rsidRPr="001F4D91">
        <w:t xml:space="preserve"> </w:t>
      </w:r>
    </w:p>
    <w:p w14:paraId="7376A97F" w14:textId="77777777" w:rsidR="00844952" w:rsidRPr="001F4D91" w:rsidRDefault="00844952" w:rsidP="00A808C1">
      <w:pPr>
        <w:pStyle w:val="BodyText"/>
      </w:pPr>
      <w:r w:rsidRPr="001F4D91">
        <w:t>In the hydrofluoric acid process, the feedstock consisting of a mixture of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and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w:t>
      </w:r>
      <w:r w:rsidR="002B4108">
        <w:t>(propylene</w:t>
      </w:r>
      <w:r w:rsidR="00B86DE3">
        <w:fldChar w:fldCharType="begin"/>
      </w:r>
      <w:r w:rsidR="00B86DE3">
        <w:instrText xml:space="preserve"> XE "</w:instrText>
      </w:r>
      <w:r w:rsidR="00B86DE3" w:rsidRPr="00D814C6">
        <w:instrText>propylene</w:instrText>
      </w:r>
      <w:r w:rsidR="00B86DE3">
        <w:instrText xml:space="preserve">" </w:instrText>
      </w:r>
      <w:r w:rsidR="00B86DE3">
        <w:fldChar w:fldCharType="end"/>
      </w:r>
      <w:r w:rsidR="002B4108">
        <w:t>, butenes</w:t>
      </w:r>
      <w:r w:rsidR="00957F25">
        <w:fldChar w:fldCharType="begin"/>
      </w:r>
      <w:r w:rsidR="00957F25">
        <w:instrText xml:space="preserve"> XE "</w:instrText>
      </w:r>
      <w:r w:rsidR="00957F25" w:rsidRPr="008756AD">
        <w:instrText>butenes</w:instrText>
      </w:r>
      <w:r w:rsidR="00957F25">
        <w:instrText xml:space="preserve">" </w:instrText>
      </w:r>
      <w:r w:rsidR="00957F25">
        <w:fldChar w:fldCharType="end"/>
      </w:r>
      <w:r w:rsidR="002B4108">
        <w:t>, amylenes</w:t>
      </w:r>
      <w:r w:rsidR="00957F25">
        <w:fldChar w:fldCharType="begin"/>
      </w:r>
      <w:r w:rsidR="00957F25">
        <w:instrText xml:space="preserve"> XE "</w:instrText>
      </w:r>
      <w:r w:rsidR="00957F25" w:rsidRPr="00F21F40">
        <w:instrText>amylenes</w:instrText>
      </w:r>
      <w:r w:rsidR="00957F25">
        <w:instrText xml:space="preserve">" </w:instrText>
      </w:r>
      <w:r w:rsidR="00957F25">
        <w:fldChar w:fldCharType="end"/>
      </w:r>
      <w:r w:rsidR="002B4108">
        <w:t xml:space="preserve">, etc.) </w:t>
      </w:r>
      <w:r w:rsidRPr="001F4D91">
        <w:t xml:space="preserve">is passed through a drier to remove small amounts of water and is then charged to the reactor with unconverted isobutane recovered from the reactor product. In the reactor a circulating pump produces an intimate mixture or an emulsion of hydrocarbon and hydrofluoric acid. The hydrofluoric acid serves as a catalyst to bring about the reaction that produces alkylate. Process temperatures are controlled by water cooling </w:t>
      </w:r>
      <w:r w:rsidR="002B4108">
        <w:t xml:space="preserve">exchangers </w:t>
      </w:r>
      <w:r w:rsidRPr="001F4D91">
        <w:t>to remove the heat liberated during reaction. The material passes from the reactor to a settler where the hydrocarbon and acid are largely separated. The hydrocarbon material from the separator is processed in an acid recovery system for removal and purification of the entrained acid, after which the hydrocarbon mixture is fractionated to remove pr</w:t>
      </w:r>
      <w:r w:rsidR="007E0384">
        <w:t>opane</w:t>
      </w:r>
      <w:r w:rsidR="00B86DE3">
        <w:fldChar w:fldCharType="begin"/>
      </w:r>
      <w:r w:rsidR="00B86DE3">
        <w:instrText xml:space="preserve"> XE "</w:instrText>
      </w:r>
      <w:r w:rsidR="00B86DE3" w:rsidRPr="009A3F6C">
        <w:instrText>propane</w:instrText>
      </w:r>
      <w:r w:rsidR="00B86DE3">
        <w:instrText xml:space="preserve">" </w:instrText>
      </w:r>
      <w:r w:rsidR="00B86DE3">
        <w:fldChar w:fldCharType="end"/>
      </w:r>
      <w:r w:rsidRPr="001F4D91">
        <w:t xml:space="preserve"> and normal butane</w:t>
      </w:r>
      <w:r w:rsidR="00B273FB">
        <w:fldChar w:fldCharType="begin"/>
      </w:r>
      <w:r w:rsidR="00B273FB">
        <w:instrText xml:space="preserve"> XE "</w:instrText>
      </w:r>
      <w:r w:rsidR="00B273FB" w:rsidRPr="009F0771">
        <w:instrText>normal butane</w:instrText>
      </w:r>
      <w:r w:rsidR="00B273FB">
        <w:instrText xml:space="preserve">" </w:instrText>
      </w:r>
      <w:r w:rsidR="00B273FB">
        <w:fldChar w:fldCharType="end"/>
      </w:r>
      <w:r w:rsidR="007E0384">
        <w:t>,</w:t>
      </w:r>
      <w:r w:rsidRPr="001F4D91">
        <w:t xml:space="preserve"> and to recover unconverted isobutane for reuse in the process. The remaining alkylate is fractionated to yield a product in the aviation gasoline boiling range, designated as aviation alkylate</w:t>
      </w:r>
      <w:r w:rsidR="00B273FB">
        <w:fldChar w:fldCharType="begin"/>
      </w:r>
      <w:r w:rsidR="00B273FB">
        <w:instrText xml:space="preserve"> XE "</w:instrText>
      </w:r>
      <w:r w:rsidR="00B273FB" w:rsidRPr="00C35808">
        <w:instrText>aviation alkylate</w:instrText>
      </w:r>
      <w:r w:rsidR="00B273FB">
        <w:instrText xml:space="preserve">" </w:instrText>
      </w:r>
      <w:r w:rsidR="00B273FB">
        <w:fldChar w:fldCharType="end"/>
      </w:r>
      <w:r w:rsidRPr="001F4D91">
        <w:t>, and a small amount of heavy alkylate</w:t>
      </w:r>
      <w:r w:rsidR="00957F25">
        <w:fldChar w:fldCharType="begin"/>
      </w:r>
      <w:r w:rsidR="00957F25">
        <w:instrText xml:space="preserve"> XE "</w:instrText>
      </w:r>
      <w:r w:rsidR="00957F25" w:rsidRPr="00264D9F">
        <w:instrText>heavy alkylate</w:instrText>
      </w:r>
      <w:r w:rsidR="00957F25">
        <w:instrText xml:space="preserve">" </w:instrText>
      </w:r>
      <w:r w:rsidR="00957F25">
        <w:fldChar w:fldCharType="end"/>
      </w:r>
      <w:r w:rsidRPr="001F4D91">
        <w:t xml:space="preserve"> not suitable for aviation purposes.</w:t>
      </w:r>
    </w:p>
    <w:p w14:paraId="2A5161CD" w14:textId="77777777" w:rsidR="00844952" w:rsidRPr="00012BB9" w:rsidRDefault="00844952" w:rsidP="001E56FB">
      <w:pPr>
        <w:pStyle w:val="StyleCaptionBefore6ptAfter6pt"/>
      </w:pPr>
      <w:r w:rsidRPr="00012BB9">
        <w:t xml:space="preserve">Figure </w:t>
      </w:r>
      <w:r w:rsidR="00546F88">
        <w:t>7</w:t>
      </w:r>
      <w:r w:rsidRPr="00012BB9">
        <w:t>. Hydrofluoric Acid Alkylation</w:t>
      </w:r>
      <w:r w:rsidR="00DD608C">
        <w:fldChar w:fldCharType="begin"/>
      </w:r>
      <w:r w:rsidR="00DD608C">
        <w:instrText xml:space="preserve"> XE "</w:instrText>
      </w:r>
      <w:r w:rsidR="00DD608C" w:rsidRPr="00767193">
        <w:instrText>Hydrofluoric Acid Alkylation</w:instrText>
      </w:r>
      <w:r w:rsidR="00DD608C">
        <w:instrText xml:space="preserve">" </w:instrText>
      </w:r>
      <w:r w:rsidR="00DD608C">
        <w:fldChar w:fldCharType="end"/>
      </w:r>
      <w:r w:rsidRPr="00012BB9">
        <w:t xml:space="preserve"> Process</w:t>
      </w:r>
    </w:p>
    <w:p w14:paraId="0F21C846" w14:textId="77777777" w:rsidR="002B4108" w:rsidRDefault="001C45BC" w:rsidP="00A808C1">
      <w:pPr>
        <w:pStyle w:val="Picture"/>
      </w:pPr>
      <w:r w:rsidRPr="00C643EE">
        <w:rPr>
          <w:noProof/>
          <w:lang w:eastAsia="en-AU"/>
        </w:rPr>
        <w:drawing>
          <wp:inline distT="0" distB="0" distL="0" distR="0" wp14:anchorId="08A3BB65" wp14:editId="0C58B7D5">
            <wp:extent cx="4037882" cy="3364902"/>
            <wp:effectExtent l="0" t="0" r="127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9536" cy="3507947"/>
                    </a:xfrm>
                    <a:prstGeom prst="rect">
                      <a:avLst/>
                    </a:prstGeom>
                    <a:noFill/>
                  </pic:spPr>
                </pic:pic>
              </a:graphicData>
            </a:graphic>
          </wp:inline>
        </w:drawing>
      </w:r>
    </w:p>
    <w:p w14:paraId="1E0CCDE5" w14:textId="77777777" w:rsidR="004F7D01" w:rsidRDefault="004F7D01">
      <w:pPr>
        <w:rPr>
          <w:spacing w:val="-5"/>
          <w:sz w:val="24"/>
        </w:rPr>
      </w:pPr>
      <w:r>
        <w:br w:type="page"/>
      </w:r>
    </w:p>
    <w:p w14:paraId="6C4380F6" w14:textId="77777777" w:rsidR="00844952" w:rsidRDefault="00844952" w:rsidP="001E56FB">
      <w:pPr>
        <w:pStyle w:val="Caption"/>
      </w:pPr>
      <w:r w:rsidRPr="00012BB9">
        <w:lastRenderedPageBreak/>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5</w:t>
      </w:r>
      <w:r w:rsidR="00A82CC8">
        <w:rPr>
          <w:noProof/>
        </w:rPr>
        <w:fldChar w:fldCharType="end"/>
      </w:r>
      <w:r w:rsidRPr="00012BB9">
        <w:t>. Alkylation Plants (Hydrofluoric Acid type) operating in 1942-1945</w:t>
      </w:r>
    </w:p>
    <w:tbl>
      <w:tblPr>
        <w:tblW w:w="7054" w:type="dxa"/>
        <w:tblInd w:w="11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652"/>
        <w:gridCol w:w="3402"/>
      </w:tblGrid>
      <w:tr w:rsidR="004F7D01" w14:paraId="56C0D0AD" w14:textId="77777777" w:rsidTr="00546F88">
        <w:tc>
          <w:tcPr>
            <w:tcW w:w="3652" w:type="dxa"/>
          </w:tcPr>
          <w:p w14:paraId="74B7551A" w14:textId="77777777" w:rsidR="004F7D01" w:rsidRPr="009849E2" w:rsidRDefault="004F7D01" w:rsidP="00A808C1">
            <w:pPr>
              <w:pStyle w:val="BodyText"/>
            </w:pPr>
            <w:r w:rsidRPr="009849E2">
              <w:t>Company</w:t>
            </w:r>
          </w:p>
        </w:tc>
        <w:tc>
          <w:tcPr>
            <w:tcW w:w="3402" w:type="dxa"/>
          </w:tcPr>
          <w:p w14:paraId="3848AA7A" w14:textId="77777777" w:rsidR="004F7D01" w:rsidRPr="009849E2" w:rsidRDefault="004F7D01" w:rsidP="00A808C1">
            <w:pPr>
              <w:pStyle w:val="BodyText"/>
            </w:pPr>
            <w:r w:rsidRPr="009849E2">
              <w:t>Location</w:t>
            </w:r>
          </w:p>
        </w:tc>
      </w:tr>
      <w:tr w:rsidR="00844952" w14:paraId="5A7B43AE" w14:textId="77777777" w:rsidTr="00012BB9">
        <w:tc>
          <w:tcPr>
            <w:tcW w:w="3652" w:type="dxa"/>
            <w:tcBorders>
              <w:top w:val="single" w:sz="12" w:space="0" w:color="000000"/>
            </w:tcBorders>
          </w:tcPr>
          <w:p w14:paraId="3E126C31" w14:textId="77777777" w:rsidR="00844952" w:rsidRPr="009849E2" w:rsidRDefault="009849E2" w:rsidP="00A808C1">
            <w:pPr>
              <w:pStyle w:val="BodyText"/>
            </w:pPr>
            <w:r w:rsidRPr="009849E2">
              <w:t>Magnolia Petroleum Co.</w:t>
            </w:r>
            <w:r w:rsidR="00957F25">
              <w:fldChar w:fldCharType="begin"/>
            </w:r>
            <w:r w:rsidR="00957F25">
              <w:instrText xml:space="preserve"> XE "</w:instrText>
            </w:r>
            <w:r w:rsidR="00957F25" w:rsidRPr="00D74A32">
              <w:instrText>Magnolia Petroleum Co.</w:instrText>
            </w:r>
            <w:r w:rsidR="00957F25">
              <w:instrText xml:space="preserve">" </w:instrText>
            </w:r>
            <w:r w:rsidR="00957F25">
              <w:fldChar w:fldCharType="end"/>
            </w:r>
          </w:p>
        </w:tc>
        <w:tc>
          <w:tcPr>
            <w:tcW w:w="3402" w:type="dxa"/>
            <w:tcBorders>
              <w:top w:val="single" w:sz="12" w:space="0" w:color="000000"/>
            </w:tcBorders>
          </w:tcPr>
          <w:p w14:paraId="63CD6A7E" w14:textId="77777777" w:rsidR="00844952" w:rsidRPr="009849E2" w:rsidRDefault="009849E2" w:rsidP="00A808C1">
            <w:pPr>
              <w:pStyle w:val="BodyText"/>
            </w:pPr>
            <w:r w:rsidRPr="009849E2">
              <w:t>Sweeney</w:t>
            </w:r>
            <w:r w:rsidR="00844952" w:rsidRPr="009849E2">
              <w:t>, Texas</w:t>
            </w:r>
            <w:r w:rsidR="00957F25">
              <w:fldChar w:fldCharType="begin"/>
            </w:r>
            <w:r w:rsidR="00957F25">
              <w:instrText xml:space="preserve"> XE "</w:instrText>
            </w:r>
            <w:r w:rsidR="00957F25" w:rsidRPr="005B3A91">
              <w:instrText>Sweeney, Texas</w:instrText>
            </w:r>
            <w:r w:rsidR="00957F25">
              <w:instrText xml:space="preserve">" </w:instrText>
            </w:r>
            <w:r w:rsidR="00957F25">
              <w:fldChar w:fldCharType="end"/>
            </w:r>
            <w:r w:rsidR="00844952" w:rsidRPr="009849E2">
              <w:t xml:space="preserve">, </w:t>
            </w:r>
            <w:r w:rsidR="00FC165B" w:rsidRPr="009849E2">
              <w:t>USA</w:t>
            </w:r>
            <w:r w:rsidR="007E0384" w:rsidRPr="009849E2">
              <w:t xml:space="preserve"> </w:t>
            </w:r>
          </w:p>
        </w:tc>
      </w:tr>
      <w:tr w:rsidR="00844952" w14:paraId="12447818" w14:textId="77777777" w:rsidTr="00012BB9">
        <w:tc>
          <w:tcPr>
            <w:tcW w:w="3652" w:type="dxa"/>
          </w:tcPr>
          <w:p w14:paraId="45E0573B" w14:textId="77777777" w:rsidR="00844952" w:rsidRPr="009849E2" w:rsidRDefault="009849E2" w:rsidP="00A808C1">
            <w:pPr>
              <w:pStyle w:val="BodyText"/>
            </w:pPr>
            <w:r w:rsidRPr="009849E2">
              <w:t>Ashland Oil &amp; Refining Co.</w:t>
            </w:r>
            <w:r w:rsidR="00957F25">
              <w:fldChar w:fldCharType="begin"/>
            </w:r>
            <w:r w:rsidR="00957F25">
              <w:instrText xml:space="preserve"> XE "</w:instrText>
            </w:r>
            <w:r w:rsidR="00957F25" w:rsidRPr="0036017A">
              <w:instrText>Ashland Oil &amp; Refining Co.</w:instrText>
            </w:r>
            <w:r w:rsidR="00957F25">
              <w:instrText xml:space="preserve">" </w:instrText>
            </w:r>
            <w:r w:rsidR="00957F25">
              <w:fldChar w:fldCharType="end"/>
            </w:r>
          </w:p>
        </w:tc>
        <w:tc>
          <w:tcPr>
            <w:tcW w:w="3402" w:type="dxa"/>
          </w:tcPr>
          <w:p w14:paraId="4A7F5749" w14:textId="77777777" w:rsidR="00844952" w:rsidRPr="009849E2" w:rsidRDefault="009849E2" w:rsidP="00A808C1">
            <w:pPr>
              <w:pStyle w:val="BodyText"/>
            </w:pPr>
            <w:r w:rsidRPr="009849E2">
              <w:t>Catlettsburg</w:t>
            </w:r>
            <w:r w:rsidR="00844952" w:rsidRPr="009849E2">
              <w:t xml:space="preserve">, </w:t>
            </w:r>
            <w:r w:rsidRPr="009849E2">
              <w:t>Kentucky</w:t>
            </w:r>
            <w:r w:rsidR="00957F25">
              <w:fldChar w:fldCharType="begin"/>
            </w:r>
            <w:r w:rsidR="00957F25">
              <w:instrText xml:space="preserve"> XE "</w:instrText>
            </w:r>
            <w:r w:rsidR="00957F25" w:rsidRPr="00CB4C9F">
              <w:instrText>Catlettsburg, Kentucky</w:instrText>
            </w:r>
            <w:r w:rsidR="00957F25">
              <w:instrText xml:space="preserve">" </w:instrText>
            </w:r>
            <w:r w:rsidR="00957F25">
              <w:fldChar w:fldCharType="end"/>
            </w:r>
            <w:r w:rsidRPr="009849E2">
              <w:t xml:space="preserve">, </w:t>
            </w:r>
            <w:r w:rsidR="00FC165B" w:rsidRPr="009849E2">
              <w:t>USA</w:t>
            </w:r>
          </w:p>
        </w:tc>
      </w:tr>
      <w:tr w:rsidR="00844952" w14:paraId="340D6917" w14:textId="77777777" w:rsidTr="00012BB9">
        <w:tc>
          <w:tcPr>
            <w:tcW w:w="3652" w:type="dxa"/>
          </w:tcPr>
          <w:p w14:paraId="67BFEBC3" w14:textId="77777777" w:rsidR="00844952" w:rsidRPr="009849E2" w:rsidRDefault="009849E2" w:rsidP="00A808C1">
            <w:pPr>
              <w:pStyle w:val="BodyText"/>
            </w:pPr>
            <w:r w:rsidRPr="009849E2">
              <w:t>Associated Refiners Inc.</w:t>
            </w:r>
            <w:r w:rsidR="00957F25">
              <w:fldChar w:fldCharType="begin"/>
            </w:r>
            <w:r w:rsidR="00957F25">
              <w:instrText xml:space="preserve"> XE "</w:instrText>
            </w:r>
            <w:r w:rsidR="00957F25" w:rsidRPr="00111254">
              <w:instrText>Associated Refiners Inc.</w:instrText>
            </w:r>
            <w:r w:rsidR="00957F25">
              <w:instrText xml:space="preserve">" </w:instrText>
            </w:r>
            <w:r w:rsidR="00957F25">
              <w:fldChar w:fldCharType="end"/>
            </w:r>
          </w:p>
        </w:tc>
        <w:tc>
          <w:tcPr>
            <w:tcW w:w="3402" w:type="dxa"/>
          </w:tcPr>
          <w:p w14:paraId="48C476C6" w14:textId="77777777" w:rsidR="00844952" w:rsidRPr="009849E2" w:rsidRDefault="009849E2" w:rsidP="00A808C1">
            <w:pPr>
              <w:pStyle w:val="BodyText"/>
            </w:pPr>
            <w:r w:rsidRPr="009849E2">
              <w:t>Beckett</w:t>
            </w:r>
            <w:r w:rsidR="00844952" w:rsidRPr="009849E2">
              <w:t xml:space="preserve">, </w:t>
            </w:r>
            <w:r w:rsidRPr="009849E2">
              <w:t>Oklahoma</w:t>
            </w:r>
            <w:r w:rsidR="00957F25">
              <w:fldChar w:fldCharType="begin"/>
            </w:r>
            <w:r w:rsidR="00957F25">
              <w:instrText xml:space="preserve"> XE "</w:instrText>
            </w:r>
            <w:r w:rsidR="00957F25" w:rsidRPr="00787C86">
              <w:instrText>Beckett, Oklahoma</w:instrText>
            </w:r>
            <w:r w:rsidR="00957F25">
              <w:instrText xml:space="preserve">" </w:instrText>
            </w:r>
            <w:r w:rsidR="00957F25">
              <w:fldChar w:fldCharType="end"/>
            </w:r>
            <w:r w:rsidRPr="009849E2">
              <w:t xml:space="preserve">, </w:t>
            </w:r>
            <w:r w:rsidR="00FC165B" w:rsidRPr="009849E2">
              <w:t>USA</w:t>
            </w:r>
          </w:p>
        </w:tc>
      </w:tr>
      <w:tr w:rsidR="00844952" w14:paraId="31EB54D9" w14:textId="77777777" w:rsidTr="00012BB9">
        <w:tc>
          <w:tcPr>
            <w:tcW w:w="3652" w:type="dxa"/>
          </w:tcPr>
          <w:p w14:paraId="0185650F" w14:textId="77777777" w:rsidR="00844952" w:rsidRPr="009849E2" w:rsidRDefault="009849E2" w:rsidP="00A808C1">
            <w:pPr>
              <w:pStyle w:val="BodyText"/>
            </w:pPr>
            <w:r>
              <w:t>Cooperative Refining Co.</w:t>
            </w:r>
            <w:r w:rsidR="00957F25">
              <w:fldChar w:fldCharType="begin"/>
            </w:r>
            <w:r w:rsidR="00957F25">
              <w:instrText xml:space="preserve"> XE "</w:instrText>
            </w:r>
            <w:r w:rsidR="00957F25" w:rsidRPr="009F706A">
              <w:instrText>Cooperative Refining Co.</w:instrText>
            </w:r>
            <w:r w:rsidR="00957F25">
              <w:instrText xml:space="preserve">" </w:instrText>
            </w:r>
            <w:r w:rsidR="00957F25">
              <w:fldChar w:fldCharType="end"/>
            </w:r>
          </w:p>
        </w:tc>
        <w:tc>
          <w:tcPr>
            <w:tcW w:w="3402" w:type="dxa"/>
          </w:tcPr>
          <w:p w14:paraId="7582B1C9" w14:textId="77777777" w:rsidR="00844952" w:rsidRPr="009849E2" w:rsidRDefault="009849E2" w:rsidP="00A808C1">
            <w:pPr>
              <w:pStyle w:val="BodyText"/>
            </w:pPr>
            <w:r>
              <w:t>Coffeyville, Kansas</w:t>
            </w:r>
            <w:r w:rsidR="00957F25">
              <w:fldChar w:fldCharType="begin"/>
            </w:r>
            <w:r w:rsidR="00957F25">
              <w:instrText xml:space="preserve"> XE "</w:instrText>
            </w:r>
            <w:r w:rsidR="00957F25" w:rsidRPr="005C781F">
              <w:instrText>Coffeyville, Kansas</w:instrText>
            </w:r>
            <w:r w:rsidR="00957F25">
              <w:instrText xml:space="preserve">" </w:instrText>
            </w:r>
            <w:r w:rsidR="00957F25">
              <w:fldChar w:fldCharType="end"/>
            </w:r>
            <w:r>
              <w:t>, USA</w:t>
            </w:r>
          </w:p>
        </w:tc>
      </w:tr>
      <w:tr w:rsidR="00844952" w14:paraId="5AEE3E80" w14:textId="77777777" w:rsidTr="00012BB9">
        <w:tc>
          <w:tcPr>
            <w:tcW w:w="3652" w:type="dxa"/>
          </w:tcPr>
          <w:p w14:paraId="2C22CC58" w14:textId="77777777" w:rsidR="00844952" w:rsidRPr="009849E2" w:rsidRDefault="009849E2" w:rsidP="00A808C1">
            <w:pPr>
              <w:pStyle w:val="BodyText"/>
            </w:pPr>
            <w:r w:rsidRPr="009849E2">
              <w:t>Continental Oil Co.</w:t>
            </w:r>
            <w:r w:rsidR="00957F25">
              <w:fldChar w:fldCharType="begin"/>
            </w:r>
            <w:r w:rsidR="00957F25">
              <w:instrText xml:space="preserve"> XE "</w:instrText>
            </w:r>
            <w:r w:rsidR="00957F25" w:rsidRPr="002D47F8">
              <w:instrText>Continental Oil Co.</w:instrText>
            </w:r>
            <w:r w:rsidR="00957F25">
              <w:instrText xml:space="preserve">" </w:instrText>
            </w:r>
            <w:r w:rsidR="00957F25">
              <w:fldChar w:fldCharType="end"/>
            </w:r>
          </w:p>
        </w:tc>
        <w:tc>
          <w:tcPr>
            <w:tcW w:w="3402" w:type="dxa"/>
          </w:tcPr>
          <w:p w14:paraId="4E0618B2" w14:textId="77777777" w:rsidR="00844952" w:rsidRPr="009849E2" w:rsidRDefault="009849E2" w:rsidP="00A808C1">
            <w:pPr>
              <w:pStyle w:val="BodyText"/>
            </w:pPr>
            <w:r w:rsidRPr="009849E2">
              <w:t>Ponca City</w:t>
            </w:r>
            <w:r w:rsidR="00844952" w:rsidRPr="009849E2">
              <w:t>,</w:t>
            </w:r>
            <w:r w:rsidRPr="009849E2">
              <w:t xml:space="preserve"> Oklahoma</w:t>
            </w:r>
            <w:r w:rsidR="00957F25">
              <w:fldChar w:fldCharType="begin"/>
            </w:r>
            <w:r w:rsidR="00957F25">
              <w:instrText xml:space="preserve"> XE "</w:instrText>
            </w:r>
            <w:r w:rsidR="00957F25" w:rsidRPr="003F05EF">
              <w:instrText>Ponca City, Oklahoma</w:instrText>
            </w:r>
            <w:r w:rsidR="00957F25">
              <w:instrText xml:space="preserve">" </w:instrText>
            </w:r>
            <w:r w:rsidR="00957F25">
              <w:fldChar w:fldCharType="end"/>
            </w:r>
            <w:r w:rsidRPr="009849E2">
              <w:t>,</w:t>
            </w:r>
            <w:r w:rsidR="00844952" w:rsidRPr="009849E2">
              <w:t xml:space="preserve"> </w:t>
            </w:r>
            <w:r w:rsidR="00FC165B" w:rsidRPr="009849E2">
              <w:t>USA</w:t>
            </w:r>
          </w:p>
        </w:tc>
      </w:tr>
      <w:tr w:rsidR="00844952" w14:paraId="4DFC3C1F" w14:textId="77777777" w:rsidTr="00012BB9">
        <w:tc>
          <w:tcPr>
            <w:tcW w:w="3652" w:type="dxa"/>
          </w:tcPr>
          <w:p w14:paraId="00E0AC8A" w14:textId="77777777" w:rsidR="00844952" w:rsidRPr="009849E2" w:rsidRDefault="009849E2" w:rsidP="00A808C1">
            <w:pPr>
              <w:pStyle w:val="BodyText"/>
            </w:pPr>
            <w:r>
              <w:t>Crown Central Petroleum Corp.</w:t>
            </w:r>
            <w:r w:rsidR="00B273FB">
              <w:fldChar w:fldCharType="begin"/>
            </w:r>
            <w:r w:rsidR="00B273FB">
              <w:instrText xml:space="preserve"> XE "</w:instrText>
            </w:r>
            <w:r w:rsidR="00B273FB" w:rsidRPr="00DF479F">
              <w:instrText>Crown Central Petroleum Corp.</w:instrText>
            </w:r>
            <w:r w:rsidR="00B273FB">
              <w:instrText xml:space="preserve">" </w:instrText>
            </w:r>
            <w:r w:rsidR="00B273FB">
              <w:fldChar w:fldCharType="end"/>
            </w:r>
          </w:p>
        </w:tc>
        <w:tc>
          <w:tcPr>
            <w:tcW w:w="3402" w:type="dxa"/>
          </w:tcPr>
          <w:p w14:paraId="4647DD29" w14:textId="77777777" w:rsidR="00844952" w:rsidRPr="009849E2" w:rsidRDefault="009849E2" w:rsidP="00A808C1">
            <w:pPr>
              <w:pStyle w:val="BodyText"/>
            </w:pPr>
            <w:r>
              <w:t>Pasadena, Texas</w:t>
            </w:r>
            <w:r w:rsidR="00957F25">
              <w:fldChar w:fldCharType="begin"/>
            </w:r>
            <w:r w:rsidR="00957F25">
              <w:instrText xml:space="preserve"> XE "</w:instrText>
            </w:r>
            <w:r w:rsidR="00957F25" w:rsidRPr="007945DC">
              <w:instrText>Pasadena, Texas</w:instrText>
            </w:r>
            <w:r w:rsidR="00957F25">
              <w:instrText xml:space="preserve">" </w:instrText>
            </w:r>
            <w:r w:rsidR="00957F25">
              <w:fldChar w:fldCharType="end"/>
            </w:r>
            <w:r>
              <w:t>, USA</w:t>
            </w:r>
          </w:p>
        </w:tc>
      </w:tr>
      <w:tr w:rsidR="00844952" w14:paraId="4CFA3C1D" w14:textId="77777777" w:rsidTr="00012BB9">
        <w:tc>
          <w:tcPr>
            <w:tcW w:w="3652" w:type="dxa"/>
          </w:tcPr>
          <w:p w14:paraId="609B487A" w14:textId="77777777" w:rsidR="00844952" w:rsidRPr="009849E2" w:rsidRDefault="009849E2" w:rsidP="00A808C1">
            <w:pPr>
              <w:pStyle w:val="BodyText"/>
            </w:pPr>
            <w:r>
              <w:t>Eastern States Petroleum Co. Inc.</w:t>
            </w:r>
            <w:r w:rsidR="00957F25">
              <w:fldChar w:fldCharType="begin"/>
            </w:r>
            <w:r w:rsidR="00957F25">
              <w:instrText xml:space="preserve"> XE "</w:instrText>
            </w:r>
            <w:r w:rsidR="00957F25" w:rsidRPr="005E1DAA">
              <w:instrText>Eastern States Petroleum Co. Inc.</w:instrText>
            </w:r>
            <w:r w:rsidR="00957F25">
              <w:instrText xml:space="preserve">" </w:instrText>
            </w:r>
            <w:r w:rsidR="00957F25">
              <w:fldChar w:fldCharType="end"/>
            </w:r>
          </w:p>
        </w:tc>
        <w:tc>
          <w:tcPr>
            <w:tcW w:w="3402" w:type="dxa"/>
          </w:tcPr>
          <w:p w14:paraId="40385AA5" w14:textId="77777777" w:rsidR="00844952" w:rsidRPr="009849E2" w:rsidRDefault="009849E2" w:rsidP="00A808C1">
            <w:pPr>
              <w:pStyle w:val="BodyText"/>
            </w:pPr>
            <w:r>
              <w:t>Houston, Texas</w:t>
            </w:r>
            <w:r w:rsidR="00957F25">
              <w:fldChar w:fldCharType="begin"/>
            </w:r>
            <w:r w:rsidR="00957F25">
              <w:instrText xml:space="preserve"> XE "</w:instrText>
            </w:r>
            <w:r w:rsidR="00957F25" w:rsidRPr="00746F62">
              <w:instrText>Houston, Texas</w:instrText>
            </w:r>
            <w:r w:rsidR="00957F25">
              <w:instrText xml:space="preserve">" </w:instrText>
            </w:r>
            <w:r w:rsidR="00957F25">
              <w:fldChar w:fldCharType="end"/>
            </w:r>
            <w:r>
              <w:t>, USA</w:t>
            </w:r>
          </w:p>
        </w:tc>
      </w:tr>
      <w:tr w:rsidR="00844952" w14:paraId="17F86E5A" w14:textId="77777777" w:rsidTr="00012BB9">
        <w:tc>
          <w:tcPr>
            <w:tcW w:w="3652" w:type="dxa"/>
          </w:tcPr>
          <w:p w14:paraId="36E10C03" w14:textId="77777777" w:rsidR="00844952" w:rsidRPr="009849E2" w:rsidRDefault="009849E2" w:rsidP="00A808C1">
            <w:pPr>
              <w:pStyle w:val="BodyText"/>
            </w:pPr>
            <w:r>
              <w:t>The Frontier Refining Co.</w:t>
            </w:r>
            <w:r w:rsidR="00957F25">
              <w:fldChar w:fldCharType="begin"/>
            </w:r>
            <w:r w:rsidR="00957F25">
              <w:instrText xml:space="preserve"> XE "</w:instrText>
            </w:r>
            <w:r w:rsidR="00957F25" w:rsidRPr="002D256B">
              <w:instrText>The Frontier Refining Co.</w:instrText>
            </w:r>
            <w:r w:rsidR="00957F25">
              <w:instrText xml:space="preserve">" </w:instrText>
            </w:r>
            <w:r w:rsidR="00957F25">
              <w:fldChar w:fldCharType="end"/>
            </w:r>
          </w:p>
        </w:tc>
        <w:tc>
          <w:tcPr>
            <w:tcW w:w="3402" w:type="dxa"/>
          </w:tcPr>
          <w:p w14:paraId="7296A302" w14:textId="77777777" w:rsidR="00844952" w:rsidRPr="009849E2" w:rsidRDefault="009849E2" w:rsidP="00A808C1">
            <w:pPr>
              <w:pStyle w:val="BodyText"/>
            </w:pPr>
            <w:r>
              <w:t>Cheyenne, Wyoming</w:t>
            </w:r>
            <w:r w:rsidR="001A3E89">
              <w:t>,</w:t>
            </w:r>
            <w:r w:rsidR="001A3E89">
              <w:fldChar w:fldCharType="begin"/>
            </w:r>
            <w:r w:rsidR="001A3E89">
              <w:instrText xml:space="preserve"> XE "</w:instrText>
            </w:r>
            <w:r w:rsidR="001A3E89" w:rsidRPr="00142485">
              <w:instrText>Cheyenne, Wyoming</w:instrText>
            </w:r>
            <w:r w:rsidR="001A3E89">
              <w:instrText xml:space="preserve">" </w:instrText>
            </w:r>
            <w:r w:rsidR="001A3E89">
              <w:fldChar w:fldCharType="end"/>
            </w:r>
            <w:r>
              <w:t xml:space="preserve"> USA</w:t>
            </w:r>
          </w:p>
        </w:tc>
      </w:tr>
      <w:tr w:rsidR="00844952" w14:paraId="12AFEEBF" w14:textId="77777777" w:rsidTr="00012BB9">
        <w:tc>
          <w:tcPr>
            <w:tcW w:w="3652" w:type="dxa"/>
          </w:tcPr>
          <w:p w14:paraId="30AE3874" w14:textId="77777777" w:rsidR="00844952" w:rsidRPr="009849E2" w:rsidRDefault="009849E2" w:rsidP="00A808C1">
            <w:pPr>
              <w:pStyle w:val="BodyText"/>
            </w:pPr>
            <w:r>
              <w:t>Great Southern Corp.</w:t>
            </w:r>
            <w:r w:rsidR="001A3E89">
              <w:fldChar w:fldCharType="begin"/>
            </w:r>
            <w:r w:rsidR="001A3E89">
              <w:instrText xml:space="preserve"> XE "</w:instrText>
            </w:r>
            <w:r w:rsidR="001A3E89" w:rsidRPr="00FC12A7">
              <w:instrText>Great Southern Corp.</w:instrText>
            </w:r>
            <w:r w:rsidR="001A3E89">
              <w:instrText xml:space="preserve">" </w:instrText>
            </w:r>
            <w:r w:rsidR="001A3E89">
              <w:fldChar w:fldCharType="end"/>
            </w:r>
          </w:p>
        </w:tc>
        <w:tc>
          <w:tcPr>
            <w:tcW w:w="3402" w:type="dxa"/>
          </w:tcPr>
          <w:p w14:paraId="26B8981A" w14:textId="77777777" w:rsidR="00844952" w:rsidRPr="009849E2" w:rsidRDefault="009849E2" w:rsidP="00A808C1">
            <w:pPr>
              <w:pStyle w:val="BodyText"/>
            </w:pPr>
            <w:r>
              <w:t>Corpus Christi, Texas</w:t>
            </w:r>
            <w:r w:rsidR="001A3E89">
              <w:fldChar w:fldCharType="begin"/>
            </w:r>
            <w:r w:rsidR="001A3E89">
              <w:instrText xml:space="preserve"> XE "</w:instrText>
            </w:r>
            <w:r w:rsidR="001A3E89" w:rsidRPr="00222EA3">
              <w:instrText>Corpus Christi, Texas</w:instrText>
            </w:r>
            <w:r w:rsidR="001A3E89">
              <w:instrText xml:space="preserve">" </w:instrText>
            </w:r>
            <w:r w:rsidR="001A3E89">
              <w:fldChar w:fldCharType="end"/>
            </w:r>
            <w:r>
              <w:t>, USA</w:t>
            </w:r>
          </w:p>
        </w:tc>
      </w:tr>
      <w:tr w:rsidR="00A95292" w14:paraId="71FD60E9" w14:textId="77777777" w:rsidTr="00012BB9">
        <w:tc>
          <w:tcPr>
            <w:tcW w:w="3652" w:type="dxa"/>
          </w:tcPr>
          <w:p w14:paraId="0266CBF0" w14:textId="77777777" w:rsidR="00A95292" w:rsidRDefault="00A95292" w:rsidP="00A808C1">
            <w:pPr>
              <w:pStyle w:val="BodyText"/>
            </w:pPr>
            <w:r>
              <w:t>Mohawk Petroleum Corp.</w:t>
            </w:r>
            <w:r w:rsidR="001A3E89">
              <w:fldChar w:fldCharType="begin"/>
            </w:r>
            <w:r w:rsidR="001A3E89">
              <w:instrText xml:space="preserve"> XE "</w:instrText>
            </w:r>
            <w:r w:rsidR="001A3E89" w:rsidRPr="002004C0">
              <w:instrText>Mohawk Petroleum Corp.</w:instrText>
            </w:r>
            <w:r w:rsidR="001A3E89">
              <w:instrText xml:space="preserve">" </w:instrText>
            </w:r>
            <w:r w:rsidR="001A3E89">
              <w:fldChar w:fldCharType="end"/>
            </w:r>
          </w:p>
        </w:tc>
        <w:tc>
          <w:tcPr>
            <w:tcW w:w="3402" w:type="dxa"/>
          </w:tcPr>
          <w:p w14:paraId="3CAA72A8" w14:textId="77777777" w:rsidR="00A95292" w:rsidRDefault="00A95292" w:rsidP="00A808C1">
            <w:pPr>
              <w:pStyle w:val="BodyText"/>
            </w:pPr>
            <w:r>
              <w:t>Bakersfield, California</w:t>
            </w:r>
            <w:r w:rsidR="001A3E89">
              <w:fldChar w:fldCharType="begin"/>
            </w:r>
            <w:r w:rsidR="001A3E89">
              <w:instrText xml:space="preserve"> XE "</w:instrText>
            </w:r>
            <w:r w:rsidR="001A3E89" w:rsidRPr="005B1845">
              <w:instrText>Bakersfield, California</w:instrText>
            </w:r>
            <w:r w:rsidR="001A3E89">
              <w:instrText xml:space="preserve">" </w:instrText>
            </w:r>
            <w:r w:rsidR="001A3E89">
              <w:fldChar w:fldCharType="end"/>
            </w:r>
            <w:r>
              <w:t>, USA</w:t>
            </w:r>
          </w:p>
        </w:tc>
      </w:tr>
      <w:tr w:rsidR="00A95292" w14:paraId="0C0DE934" w14:textId="77777777" w:rsidTr="00012BB9">
        <w:tc>
          <w:tcPr>
            <w:tcW w:w="3652" w:type="dxa"/>
          </w:tcPr>
          <w:p w14:paraId="207BBF3C" w14:textId="77777777" w:rsidR="00A95292" w:rsidRDefault="00A95292" w:rsidP="00A808C1">
            <w:pPr>
              <w:pStyle w:val="BodyText"/>
            </w:pPr>
            <w:r>
              <w:t>The Pennzoil Company</w:t>
            </w:r>
            <w:r w:rsidR="001A3E89">
              <w:fldChar w:fldCharType="begin"/>
            </w:r>
            <w:r w:rsidR="001A3E89">
              <w:instrText xml:space="preserve"> XE "</w:instrText>
            </w:r>
            <w:r w:rsidR="001A3E89" w:rsidRPr="00A93F34">
              <w:instrText>The Pennzoil Company</w:instrText>
            </w:r>
            <w:r w:rsidR="001A3E89">
              <w:instrText xml:space="preserve">" </w:instrText>
            </w:r>
            <w:r w:rsidR="001A3E89">
              <w:fldChar w:fldCharType="end"/>
            </w:r>
          </w:p>
        </w:tc>
        <w:tc>
          <w:tcPr>
            <w:tcW w:w="3402" w:type="dxa"/>
          </w:tcPr>
          <w:p w14:paraId="46642C8D" w14:textId="77777777" w:rsidR="00A95292" w:rsidRDefault="00A95292" w:rsidP="00A808C1">
            <w:pPr>
              <w:pStyle w:val="BodyText"/>
            </w:pPr>
            <w:r>
              <w:t>Oil City, Pennsylvania</w:t>
            </w:r>
            <w:r w:rsidR="001A3E89">
              <w:fldChar w:fldCharType="begin"/>
            </w:r>
            <w:r w:rsidR="001A3E89">
              <w:instrText xml:space="preserve"> XE "</w:instrText>
            </w:r>
            <w:r w:rsidR="001A3E89" w:rsidRPr="00EF0429">
              <w:instrText>Oil City, Pennsylvania</w:instrText>
            </w:r>
            <w:r w:rsidR="001A3E89">
              <w:instrText xml:space="preserve">" </w:instrText>
            </w:r>
            <w:r w:rsidR="001A3E89">
              <w:fldChar w:fldCharType="end"/>
            </w:r>
            <w:r>
              <w:t>, USA</w:t>
            </w:r>
          </w:p>
        </w:tc>
      </w:tr>
      <w:tr w:rsidR="00A95292" w14:paraId="7B819966" w14:textId="77777777" w:rsidTr="00012BB9">
        <w:tc>
          <w:tcPr>
            <w:tcW w:w="3652" w:type="dxa"/>
          </w:tcPr>
          <w:p w14:paraId="0CB82A6A" w14:textId="77777777" w:rsidR="00A95292" w:rsidRDefault="00A95292" w:rsidP="00A808C1">
            <w:pPr>
              <w:pStyle w:val="BodyText"/>
            </w:pPr>
            <w:r>
              <w:t>Premier Oil Refining Co.</w:t>
            </w:r>
            <w:r w:rsidR="001A3E89">
              <w:fldChar w:fldCharType="begin"/>
            </w:r>
            <w:r w:rsidR="001A3E89">
              <w:instrText xml:space="preserve"> XE "</w:instrText>
            </w:r>
            <w:r w:rsidR="001A3E89" w:rsidRPr="008C6D75">
              <w:instrText>Premier Oil Refining Co.</w:instrText>
            </w:r>
            <w:r w:rsidR="001A3E89">
              <w:instrText xml:space="preserve">" </w:instrText>
            </w:r>
            <w:r w:rsidR="001A3E89">
              <w:fldChar w:fldCharType="end"/>
            </w:r>
          </w:p>
        </w:tc>
        <w:tc>
          <w:tcPr>
            <w:tcW w:w="3402" w:type="dxa"/>
          </w:tcPr>
          <w:p w14:paraId="103FD2AB" w14:textId="77777777" w:rsidR="00A95292" w:rsidRDefault="00A95292" w:rsidP="00A808C1">
            <w:pPr>
              <w:pStyle w:val="BodyText"/>
            </w:pPr>
            <w:r>
              <w:t>Cotton Valley Louisiana</w:t>
            </w:r>
            <w:r w:rsidR="001A3E89">
              <w:fldChar w:fldCharType="begin"/>
            </w:r>
            <w:r w:rsidR="001A3E89">
              <w:instrText xml:space="preserve"> XE "</w:instrText>
            </w:r>
            <w:r w:rsidR="001A3E89" w:rsidRPr="000A5EE9">
              <w:instrText>Cotton Valley Louisiana</w:instrText>
            </w:r>
            <w:r w:rsidR="001A3E89">
              <w:instrText xml:space="preserve">" </w:instrText>
            </w:r>
            <w:r w:rsidR="001A3E89">
              <w:fldChar w:fldCharType="end"/>
            </w:r>
            <w:r>
              <w:t>, USA</w:t>
            </w:r>
          </w:p>
        </w:tc>
      </w:tr>
      <w:tr w:rsidR="00A95292" w14:paraId="5B440BF9" w14:textId="77777777" w:rsidTr="00012BB9">
        <w:tc>
          <w:tcPr>
            <w:tcW w:w="3652" w:type="dxa"/>
          </w:tcPr>
          <w:p w14:paraId="35E6CF7F" w14:textId="77777777" w:rsidR="00A95292" w:rsidRDefault="00A95292" w:rsidP="00A808C1">
            <w:pPr>
              <w:pStyle w:val="BodyText"/>
            </w:pPr>
            <w:r>
              <w:t>Republic Oil Refining Co.</w:t>
            </w:r>
            <w:r w:rsidR="001A3E89">
              <w:fldChar w:fldCharType="begin"/>
            </w:r>
            <w:r w:rsidR="001A3E89">
              <w:instrText xml:space="preserve"> XE "</w:instrText>
            </w:r>
            <w:r w:rsidR="001A3E89" w:rsidRPr="007723A5">
              <w:instrText>Republic Oil Refining Co.</w:instrText>
            </w:r>
            <w:r w:rsidR="001A3E89">
              <w:instrText xml:space="preserve">" </w:instrText>
            </w:r>
            <w:r w:rsidR="001A3E89">
              <w:fldChar w:fldCharType="end"/>
            </w:r>
          </w:p>
        </w:tc>
        <w:tc>
          <w:tcPr>
            <w:tcW w:w="3402" w:type="dxa"/>
          </w:tcPr>
          <w:p w14:paraId="72B31546" w14:textId="77777777" w:rsidR="00A95292" w:rsidRDefault="00A95292" w:rsidP="00A808C1">
            <w:pPr>
              <w:pStyle w:val="BodyText"/>
            </w:pPr>
            <w:r>
              <w:t>Texas City, Texas</w:t>
            </w:r>
            <w:r w:rsidR="001A3E89">
              <w:fldChar w:fldCharType="begin"/>
            </w:r>
            <w:r w:rsidR="001A3E89">
              <w:instrText xml:space="preserve"> XE "</w:instrText>
            </w:r>
            <w:r w:rsidR="001A3E89" w:rsidRPr="00DD235A">
              <w:instrText>Texas City, Texas</w:instrText>
            </w:r>
            <w:r w:rsidR="001A3E89">
              <w:instrText xml:space="preserve">" </w:instrText>
            </w:r>
            <w:r w:rsidR="001A3E89">
              <w:fldChar w:fldCharType="end"/>
            </w:r>
            <w:r>
              <w:t>, USA</w:t>
            </w:r>
          </w:p>
        </w:tc>
      </w:tr>
      <w:tr w:rsidR="00A95292" w14:paraId="5549360E" w14:textId="77777777" w:rsidTr="00012BB9">
        <w:tc>
          <w:tcPr>
            <w:tcW w:w="3652" w:type="dxa"/>
          </w:tcPr>
          <w:p w14:paraId="5C8C3EE0" w14:textId="77777777" w:rsidR="00A95292" w:rsidRDefault="00A95292" w:rsidP="00A808C1">
            <w:pPr>
              <w:pStyle w:val="BodyText"/>
            </w:pPr>
            <w:r>
              <w:t>Root Petroleum Co.</w:t>
            </w:r>
            <w:r w:rsidR="001A3E89">
              <w:fldChar w:fldCharType="begin"/>
            </w:r>
            <w:r w:rsidR="001A3E89">
              <w:instrText xml:space="preserve"> XE "</w:instrText>
            </w:r>
            <w:r w:rsidR="001A3E89" w:rsidRPr="0078513C">
              <w:instrText>Root Petroleum Co.</w:instrText>
            </w:r>
            <w:r w:rsidR="001A3E89">
              <w:instrText xml:space="preserve">" </w:instrText>
            </w:r>
            <w:r w:rsidR="001A3E89">
              <w:fldChar w:fldCharType="end"/>
            </w:r>
          </w:p>
        </w:tc>
        <w:tc>
          <w:tcPr>
            <w:tcW w:w="3402" w:type="dxa"/>
          </w:tcPr>
          <w:p w14:paraId="0B54F50A" w14:textId="77777777" w:rsidR="00A95292" w:rsidRDefault="00A95292" w:rsidP="00A808C1">
            <w:pPr>
              <w:pStyle w:val="BodyText"/>
            </w:pPr>
            <w:r>
              <w:t>El Dorado, Arkansas</w:t>
            </w:r>
            <w:r w:rsidR="001A3E89">
              <w:fldChar w:fldCharType="begin"/>
            </w:r>
            <w:r w:rsidR="001A3E89">
              <w:instrText xml:space="preserve"> XE "</w:instrText>
            </w:r>
            <w:r w:rsidR="001A3E89" w:rsidRPr="00AB6385">
              <w:instrText>El Dorado, Arkansas</w:instrText>
            </w:r>
            <w:r w:rsidR="001A3E89">
              <w:instrText xml:space="preserve">" </w:instrText>
            </w:r>
            <w:r w:rsidR="001A3E89">
              <w:fldChar w:fldCharType="end"/>
            </w:r>
            <w:r>
              <w:t>, USA</w:t>
            </w:r>
          </w:p>
        </w:tc>
      </w:tr>
      <w:tr w:rsidR="00A95292" w14:paraId="4A25457E" w14:textId="77777777" w:rsidTr="00012BB9">
        <w:tc>
          <w:tcPr>
            <w:tcW w:w="3652" w:type="dxa"/>
          </w:tcPr>
          <w:p w14:paraId="74ABA47A" w14:textId="77777777" w:rsidR="00A95292" w:rsidRDefault="00A95292" w:rsidP="00A808C1">
            <w:pPr>
              <w:pStyle w:val="BodyText"/>
            </w:pPr>
            <w:r>
              <w:t>Southport Petroleum Company</w:t>
            </w:r>
            <w:r w:rsidR="001A3E89">
              <w:fldChar w:fldCharType="begin"/>
            </w:r>
            <w:r w:rsidR="001A3E89">
              <w:instrText xml:space="preserve"> XE "</w:instrText>
            </w:r>
            <w:r w:rsidR="001A3E89" w:rsidRPr="008B3BEE">
              <w:instrText>Southport Petroleum Company</w:instrText>
            </w:r>
            <w:r w:rsidR="001A3E89">
              <w:instrText xml:space="preserve">" </w:instrText>
            </w:r>
            <w:r w:rsidR="001A3E89">
              <w:fldChar w:fldCharType="end"/>
            </w:r>
          </w:p>
        </w:tc>
        <w:tc>
          <w:tcPr>
            <w:tcW w:w="3402" w:type="dxa"/>
          </w:tcPr>
          <w:p w14:paraId="77D1E403" w14:textId="77777777" w:rsidR="00A95292" w:rsidRDefault="00A95292" w:rsidP="00A808C1">
            <w:pPr>
              <w:pStyle w:val="BodyText"/>
            </w:pPr>
            <w:r>
              <w:t>Texas City, Texas</w:t>
            </w:r>
            <w:r w:rsidR="001A3E89">
              <w:fldChar w:fldCharType="begin"/>
            </w:r>
            <w:r w:rsidR="001A3E89">
              <w:instrText xml:space="preserve"> XE "</w:instrText>
            </w:r>
            <w:r w:rsidR="001A3E89" w:rsidRPr="00277F00">
              <w:instrText>Texas City, Texas</w:instrText>
            </w:r>
            <w:r w:rsidR="001A3E89">
              <w:instrText xml:space="preserve">" </w:instrText>
            </w:r>
            <w:r w:rsidR="001A3E89">
              <w:fldChar w:fldCharType="end"/>
            </w:r>
            <w:r>
              <w:t>, USA</w:t>
            </w:r>
          </w:p>
        </w:tc>
      </w:tr>
      <w:tr w:rsidR="00A95292" w14:paraId="4E8A1D17" w14:textId="77777777" w:rsidTr="00012BB9">
        <w:tc>
          <w:tcPr>
            <w:tcW w:w="3652" w:type="dxa"/>
          </w:tcPr>
          <w:p w14:paraId="12E7DD1A" w14:textId="77777777" w:rsidR="00A95292" w:rsidRDefault="00A95292" w:rsidP="00A808C1">
            <w:pPr>
              <w:pStyle w:val="BodyText"/>
            </w:pPr>
            <w:r>
              <w:t>Standard Oil Company of California</w:t>
            </w:r>
            <w:r w:rsidR="00A26763">
              <w:fldChar w:fldCharType="begin"/>
            </w:r>
            <w:r w:rsidR="00A26763">
              <w:instrText xml:space="preserve"> XE "</w:instrText>
            </w:r>
            <w:r w:rsidR="00A26763" w:rsidRPr="00E835C9">
              <w:instrText>Standard Oil Company of California</w:instrText>
            </w:r>
            <w:r w:rsidR="00A26763">
              <w:instrText xml:space="preserve">" </w:instrText>
            </w:r>
            <w:r w:rsidR="00A26763">
              <w:fldChar w:fldCharType="end"/>
            </w:r>
            <w:r>
              <w:t xml:space="preserve"> (Chevron</w:t>
            </w:r>
            <w:r w:rsidR="00A26763">
              <w:fldChar w:fldCharType="begin"/>
            </w:r>
            <w:r w:rsidR="00A26763">
              <w:instrText xml:space="preserve"> XE "</w:instrText>
            </w:r>
            <w:r w:rsidR="00A26763" w:rsidRPr="00D62EC9">
              <w:instrText>Chevron</w:instrText>
            </w:r>
            <w:r w:rsidR="00A26763">
              <w:instrText xml:space="preserve">" </w:instrText>
            </w:r>
            <w:r w:rsidR="00A26763">
              <w:fldChar w:fldCharType="end"/>
            </w:r>
            <w:r>
              <w:t>)</w:t>
            </w:r>
          </w:p>
        </w:tc>
        <w:tc>
          <w:tcPr>
            <w:tcW w:w="3402" w:type="dxa"/>
          </w:tcPr>
          <w:p w14:paraId="6419D841" w14:textId="77777777" w:rsidR="00A95292" w:rsidRDefault="00A95292" w:rsidP="00A808C1">
            <w:pPr>
              <w:pStyle w:val="BodyText"/>
            </w:pPr>
            <w:r>
              <w:t>Richmond, California</w:t>
            </w:r>
            <w:r w:rsidR="001A3E89">
              <w:fldChar w:fldCharType="begin"/>
            </w:r>
            <w:r w:rsidR="001A3E89">
              <w:instrText xml:space="preserve"> XE "</w:instrText>
            </w:r>
            <w:r w:rsidR="001A3E89" w:rsidRPr="00384BC6">
              <w:instrText>Richmond, California</w:instrText>
            </w:r>
            <w:r w:rsidR="001A3E89">
              <w:instrText xml:space="preserve">" </w:instrText>
            </w:r>
            <w:r w:rsidR="001A3E89">
              <w:fldChar w:fldCharType="end"/>
            </w:r>
            <w:r>
              <w:t>, USA</w:t>
            </w:r>
          </w:p>
        </w:tc>
      </w:tr>
      <w:tr w:rsidR="00A95292" w14:paraId="3FCF2DC5" w14:textId="77777777" w:rsidTr="00012BB9">
        <w:tc>
          <w:tcPr>
            <w:tcW w:w="3652" w:type="dxa"/>
          </w:tcPr>
          <w:p w14:paraId="238ACF47" w14:textId="77777777" w:rsidR="00A95292" w:rsidRDefault="004F7D01" w:rsidP="00A808C1">
            <w:pPr>
              <w:pStyle w:val="BodyText"/>
            </w:pPr>
            <w:r>
              <w:t>Wiltshire Oil Co. Inc.</w:t>
            </w:r>
            <w:r w:rsidR="001A3E89">
              <w:fldChar w:fldCharType="begin"/>
            </w:r>
            <w:r w:rsidR="001A3E89">
              <w:instrText xml:space="preserve"> XE "</w:instrText>
            </w:r>
            <w:r w:rsidR="001A3E89" w:rsidRPr="0067561F">
              <w:instrText>Wiltshire Oil Co. Inc.</w:instrText>
            </w:r>
            <w:r w:rsidR="001A3E89">
              <w:instrText xml:space="preserve">" </w:instrText>
            </w:r>
            <w:r w:rsidR="001A3E89">
              <w:fldChar w:fldCharType="end"/>
            </w:r>
          </w:p>
        </w:tc>
        <w:tc>
          <w:tcPr>
            <w:tcW w:w="3402" w:type="dxa"/>
          </w:tcPr>
          <w:p w14:paraId="1F3E9B0E" w14:textId="77777777" w:rsidR="00A95292" w:rsidRDefault="004F7D01" w:rsidP="00A808C1">
            <w:pPr>
              <w:pStyle w:val="BodyText"/>
            </w:pPr>
            <w:r>
              <w:t>Norwalk, California</w:t>
            </w:r>
            <w:r w:rsidR="001A3E89">
              <w:fldChar w:fldCharType="begin"/>
            </w:r>
            <w:r w:rsidR="001A3E89">
              <w:instrText xml:space="preserve"> XE "</w:instrText>
            </w:r>
            <w:r w:rsidR="001A3E89" w:rsidRPr="009B097E">
              <w:instrText>Norwalk, California</w:instrText>
            </w:r>
            <w:r w:rsidR="001A3E89">
              <w:instrText xml:space="preserve">" </w:instrText>
            </w:r>
            <w:r w:rsidR="001A3E89">
              <w:fldChar w:fldCharType="end"/>
            </w:r>
            <w:r>
              <w:t>, USA</w:t>
            </w:r>
          </w:p>
        </w:tc>
      </w:tr>
      <w:tr w:rsidR="00A95292" w14:paraId="7BE166AE" w14:textId="77777777" w:rsidTr="00012BB9">
        <w:tc>
          <w:tcPr>
            <w:tcW w:w="3652" w:type="dxa"/>
          </w:tcPr>
          <w:p w14:paraId="0A1BB590" w14:textId="77777777" w:rsidR="00A95292" w:rsidRDefault="004F7D01" w:rsidP="00A808C1">
            <w:pPr>
              <w:pStyle w:val="BodyText"/>
            </w:pPr>
            <w:r>
              <w:t>Champlin Refining Co.</w:t>
            </w:r>
            <w:r w:rsidR="001A3E89">
              <w:fldChar w:fldCharType="begin"/>
            </w:r>
            <w:r w:rsidR="001A3E89">
              <w:instrText xml:space="preserve"> XE "</w:instrText>
            </w:r>
            <w:r w:rsidR="001A3E89" w:rsidRPr="0092313F">
              <w:instrText>Champlin Refining Co.</w:instrText>
            </w:r>
            <w:r w:rsidR="001A3E89">
              <w:instrText xml:space="preserve">" </w:instrText>
            </w:r>
            <w:r w:rsidR="001A3E89">
              <w:fldChar w:fldCharType="end"/>
            </w:r>
          </w:p>
        </w:tc>
        <w:tc>
          <w:tcPr>
            <w:tcW w:w="3402" w:type="dxa"/>
          </w:tcPr>
          <w:p w14:paraId="6411045E" w14:textId="77777777" w:rsidR="00A95292" w:rsidRDefault="004F7D01" w:rsidP="00A808C1">
            <w:pPr>
              <w:pStyle w:val="BodyText"/>
            </w:pPr>
            <w:r>
              <w:t>Enid Oklahoma</w:t>
            </w:r>
            <w:r w:rsidR="001A3E89">
              <w:fldChar w:fldCharType="begin"/>
            </w:r>
            <w:r w:rsidR="001A3E89">
              <w:instrText xml:space="preserve"> XE "</w:instrText>
            </w:r>
            <w:r w:rsidR="001A3E89" w:rsidRPr="00174850">
              <w:instrText>Enid Oklahoma</w:instrText>
            </w:r>
            <w:r w:rsidR="001A3E89">
              <w:instrText xml:space="preserve">" </w:instrText>
            </w:r>
            <w:r w:rsidR="001A3E89">
              <w:fldChar w:fldCharType="end"/>
            </w:r>
            <w:r>
              <w:t>, USA</w:t>
            </w:r>
          </w:p>
        </w:tc>
      </w:tr>
      <w:tr w:rsidR="00B6345C" w14:paraId="13F9DE96" w14:textId="77777777" w:rsidTr="00012BB9">
        <w:tc>
          <w:tcPr>
            <w:tcW w:w="3652" w:type="dxa"/>
          </w:tcPr>
          <w:p w14:paraId="112D2DEE" w14:textId="77777777" w:rsidR="00B6345C" w:rsidRDefault="00B6345C" w:rsidP="00A808C1">
            <w:pPr>
              <w:pStyle w:val="BodyText"/>
            </w:pPr>
            <w:r>
              <w:t>Sinclair Refining Co.</w:t>
            </w:r>
            <w:r w:rsidR="00BA7338">
              <w:fldChar w:fldCharType="begin"/>
            </w:r>
            <w:r w:rsidR="00BA7338">
              <w:instrText xml:space="preserve"> XE "</w:instrText>
            </w:r>
            <w:r w:rsidR="00BA7338" w:rsidRPr="008D2727">
              <w:instrText>Sinclair Refining Co.</w:instrText>
            </w:r>
            <w:r w:rsidR="00BA7338">
              <w:instrText xml:space="preserve">" </w:instrText>
            </w:r>
            <w:r w:rsidR="00BA7338">
              <w:fldChar w:fldCharType="end"/>
            </w:r>
          </w:p>
        </w:tc>
        <w:tc>
          <w:tcPr>
            <w:tcW w:w="3402" w:type="dxa"/>
          </w:tcPr>
          <w:p w14:paraId="0D47BBBC" w14:textId="77777777" w:rsidR="00B6345C" w:rsidRDefault="00B6345C" w:rsidP="00A808C1">
            <w:pPr>
              <w:pStyle w:val="BodyText"/>
            </w:pPr>
            <w:r>
              <w:t>Wyoming,</w:t>
            </w:r>
            <w:r w:rsidR="00BA7338">
              <w:fldChar w:fldCharType="begin"/>
            </w:r>
            <w:r w:rsidR="00BA7338">
              <w:instrText xml:space="preserve"> XE "</w:instrText>
            </w:r>
            <w:r w:rsidR="00BA7338" w:rsidRPr="00F04076">
              <w:instrText>Wyoming,</w:instrText>
            </w:r>
            <w:r w:rsidR="00BA7338">
              <w:instrText xml:space="preserve">" </w:instrText>
            </w:r>
            <w:r w:rsidR="00BA7338">
              <w:fldChar w:fldCharType="end"/>
            </w:r>
            <w:r>
              <w:t xml:space="preserve"> USA</w:t>
            </w:r>
          </w:p>
        </w:tc>
      </w:tr>
      <w:tr w:rsidR="00931F7A" w14:paraId="09628411" w14:textId="77777777" w:rsidTr="00012BB9">
        <w:tc>
          <w:tcPr>
            <w:tcW w:w="3652" w:type="dxa"/>
          </w:tcPr>
          <w:p w14:paraId="2F12ED14" w14:textId="77777777" w:rsidR="00931F7A" w:rsidRDefault="00931F7A" w:rsidP="00A808C1">
            <w:pPr>
              <w:pStyle w:val="BodyText"/>
            </w:pPr>
          </w:p>
        </w:tc>
        <w:tc>
          <w:tcPr>
            <w:tcW w:w="3402" w:type="dxa"/>
          </w:tcPr>
          <w:p w14:paraId="041DE18D" w14:textId="77777777" w:rsidR="00931F7A" w:rsidRDefault="00931F7A" w:rsidP="00A808C1">
            <w:pPr>
              <w:pStyle w:val="BodyText"/>
            </w:pPr>
          </w:p>
        </w:tc>
      </w:tr>
    </w:tbl>
    <w:p w14:paraId="73DCD850" w14:textId="77777777" w:rsidR="00844952" w:rsidRDefault="00844952">
      <w:pPr>
        <w:pStyle w:val="Heading7"/>
        <w:framePr w:wrap="around" w:x="1221" w:y="161"/>
      </w:pPr>
      <w:r>
        <w:t>Feedstocks - Olefins C3 to C5</w:t>
      </w:r>
    </w:p>
    <w:p w14:paraId="1FB4BC0D" w14:textId="77777777" w:rsidR="00931F7A" w:rsidRDefault="00931F7A" w:rsidP="00A808C1">
      <w:pPr>
        <w:pStyle w:val="BodyText"/>
      </w:pPr>
    </w:p>
    <w:p w14:paraId="7A635B43" w14:textId="1EBBA4FA" w:rsidR="00931F7A" w:rsidRDefault="00844952" w:rsidP="00A808C1">
      <w:pPr>
        <w:pStyle w:val="BodyText"/>
      </w:pPr>
      <w:r w:rsidRPr="001F4D91">
        <w:t>The feedstock for alkylation plants ranged from Propylene</w:t>
      </w:r>
      <w:r w:rsidR="00A26763">
        <w:fldChar w:fldCharType="begin"/>
      </w:r>
      <w:r w:rsidR="00A26763">
        <w:instrText xml:space="preserve"> XE "</w:instrText>
      </w:r>
      <w:r w:rsidR="00A26763" w:rsidRPr="000D57FA">
        <w:instrText>Propylene</w:instrText>
      </w:r>
      <w:r w:rsidR="00A26763">
        <w:instrText xml:space="preserve">" </w:instrText>
      </w:r>
      <w:r w:rsidR="00A26763">
        <w:fldChar w:fldCharType="end"/>
      </w:r>
      <w:r w:rsidRPr="001F4D91">
        <w:t>, Propylene/Butene mix</w:t>
      </w:r>
      <w:r w:rsidR="001A3E89">
        <w:fldChar w:fldCharType="begin"/>
      </w:r>
      <w:r w:rsidR="001A3E89">
        <w:instrText xml:space="preserve"> XE "</w:instrText>
      </w:r>
      <w:r w:rsidR="001A3E89" w:rsidRPr="00D92E84">
        <w:instrText>Propylene/Butene mix</w:instrText>
      </w:r>
      <w:r w:rsidR="001A3E89">
        <w:instrText xml:space="preserve">" </w:instrText>
      </w:r>
      <w:r w:rsidR="001A3E89">
        <w:fldChar w:fldCharType="end"/>
      </w:r>
      <w:r w:rsidRPr="001F4D91">
        <w:t>, Butene</w:t>
      </w:r>
      <w:r w:rsidR="001A3E89">
        <w:fldChar w:fldCharType="begin"/>
      </w:r>
      <w:r w:rsidR="001A3E89">
        <w:instrText xml:space="preserve"> XE "</w:instrText>
      </w:r>
      <w:r w:rsidR="001A3E89" w:rsidRPr="00294BED">
        <w:instrText>Butene</w:instrText>
      </w:r>
      <w:r w:rsidR="001A3E89">
        <w:instrText xml:space="preserve">" </w:instrText>
      </w:r>
      <w:r w:rsidR="001A3E89">
        <w:fldChar w:fldCharType="end"/>
      </w:r>
      <w:r w:rsidRPr="001F4D91">
        <w:t>, Butene/Pentene mix</w:t>
      </w:r>
      <w:r w:rsidR="003125AB">
        <w:fldChar w:fldCharType="begin"/>
      </w:r>
      <w:r w:rsidR="003125AB">
        <w:instrText xml:space="preserve"> XE "</w:instrText>
      </w:r>
      <w:r w:rsidR="003125AB" w:rsidRPr="00E44850">
        <w:instrText>Butene/Pentene mix</w:instrText>
      </w:r>
      <w:r w:rsidR="003125AB">
        <w:instrText xml:space="preserve">" </w:instrText>
      </w:r>
      <w:r w:rsidR="003125AB">
        <w:fldChar w:fldCharType="end"/>
      </w:r>
      <w:r w:rsidRPr="001F4D91">
        <w:t>, and Pentenes</w:t>
      </w:r>
      <w:r w:rsidR="001A3E89">
        <w:fldChar w:fldCharType="begin"/>
      </w:r>
      <w:r w:rsidR="001A3E89">
        <w:instrText xml:space="preserve"> XE "</w:instrText>
      </w:r>
      <w:r w:rsidR="001A3E89" w:rsidRPr="00C213A0">
        <w:instrText>Pentenes</w:instrText>
      </w:r>
      <w:r w:rsidR="001A3E89">
        <w:instrText xml:space="preserve">" </w:instrText>
      </w:r>
      <w:r w:rsidR="001A3E89">
        <w:fldChar w:fldCharType="end"/>
      </w:r>
      <w:r w:rsidRPr="001F4D91">
        <w:t>; when combined with 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1F4D91">
        <w:t xml:space="preserve"> </w:t>
      </w:r>
      <w:r w:rsidR="007E0384">
        <w:t xml:space="preserve">they </w:t>
      </w:r>
      <w:r w:rsidRPr="001F4D91">
        <w:t>produced a range of highly branched paraffins</w:t>
      </w:r>
      <w:r w:rsidR="003125AB">
        <w:fldChar w:fldCharType="begin"/>
      </w:r>
      <w:r w:rsidR="003125AB">
        <w:instrText xml:space="preserve"> XE "</w:instrText>
      </w:r>
      <w:r w:rsidR="003125AB" w:rsidRPr="003B6CF3">
        <w:instrText>branched paraffins</w:instrText>
      </w:r>
      <w:r w:rsidR="003125AB">
        <w:instrText xml:space="preserve">" </w:instrText>
      </w:r>
      <w:r w:rsidR="003125AB">
        <w:fldChar w:fldCharType="end"/>
      </w:r>
      <w:r w:rsidRPr="001F4D91">
        <w:t xml:space="preserve"> from C</w:t>
      </w:r>
      <w:r w:rsidRPr="001A3E89">
        <w:rPr>
          <w:vertAlign w:val="subscript"/>
        </w:rPr>
        <w:t>6</w:t>
      </w:r>
      <w:r w:rsidRPr="001F4D91">
        <w:t xml:space="preserve"> to C</w:t>
      </w:r>
      <w:r w:rsidRPr="001A3E89">
        <w:rPr>
          <w:vertAlign w:val="subscript"/>
        </w:rPr>
        <w:t>10</w:t>
      </w:r>
      <w:r w:rsidRPr="001F4D91">
        <w:t xml:space="preserve"> with boiling range from 58 to 190 deg. C. including the valuable Iso-Octane</w:t>
      </w:r>
      <w:r w:rsidR="001A3E89">
        <w:fldChar w:fldCharType="begin"/>
      </w:r>
      <w:r w:rsidR="001A3E89">
        <w:instrText xml:space="preserve"> XE "</w:instrText>
      </w:r>
      <w:r w:rsidR="001A3E89" w:rsidRPr="00D32D4B">
        <w:instrText>Iso-Octane</w:instrText>
      </w:r>
      <w:r w:rsidR="001A3E89">
        <w:instrText xml:space="preserve">" </w:instrText>
      </w:r>
      <w:r w:rsidR="001A3E89">
        <w:fldChar w:fldCharType="end"/>
      </w:r>
      <w:r w:rsidRPr="001F4D91">
        <w:t>.</w:t>
      </w:r>
      <w:r w:rsidR="00012BB9" w:rsidRPr="001F4D91">
        <w:t xml:space="preserve"> </w:t>
      </w:r>
      <w:r w:rsidRPr="001F4D91">
        <w:t>The following tables illustrate the composition from the various feedstocks and processes.</w:t>
      </w:r>
      <w:r w:rsidR="00012BB9" w:rsidRPr="001F4D91">
        <w:t xml:space="preserve"> </w:t>
      </w:r>
    </w:p>
    <w:p w14:paraId="692790DB" w14:textId="77777777" w:rsidR="00931F7A" w:rsidRDefault="00931F7A">
      <w:pPr>
        <w:rPr>
          <w:spacing w:val="-5"/>
          <w:sz w:val="24"/>
        </w:rPr>
      </w:pPr>
      <w:r>
        <w:br w:type="page"/>
      </w:r>
    </w:p>
    <w:p w14:paraId="701EA087" w14:textId="77777777" w:rsidR="00012BB9" w:rsidRPr="001F4D91" w:rsidRDefault="00012BB9" w:rsidP="00A808C1">
      <w:pPr>
        <w:pStyle w:val="BodyText"/>
      </w:pPr>
    </w:p>
    <w:p w14:paraId="50B11040" w14:textId="77777777" w:rsidR="00844952" w:rsidRPr="001F4D91" w:rsidRDefault="00844952" w:rsidP="00A808C1">
      <w:pPr>
        <w:pStyle w:val="BodyText"/>
      </w:pPr>
      <w:r w:rsidRPr="001F4D91">
        <w:t>Propylene Alkylates</w:t>
      </w:r>
      <w:r w:rsidR="003125AB">
        <w:fldChar w:fldCharType="begin"/>
      </w:r>
      <w:r w:rsidR="003125AB">
        <w:instrText xml:space="preserve"> XE "</w:instrText>
      </w:r>
      <w:r w:rsidR="003125AB" w:rsidRPr="00E53C38">
        <w:instrText>Propylene Alkylates</w:instrText>
      </w:r>
      <w:r w:rsidR="003125AB">
        <w:instrText xml:space="preserve">" </w:instrText>
      </w:r>
      <w:r w:rsidR="003125AB">
        <w:fldChar w:fldCharType="end"/>
      </w:r>
      <w:r w:rsidRPr="001F4D91">
        <w:t xml:space="preserve"> while not abundant in Iso-Octane, did contain substantial amounts of 2,3 Dimethyl Pentane</w:t>
      </w:r>
      <w:r w:rsidR="001A3E89">
        <w:fldChar w:fldCharType="begin"/>
      </w:r>
      <w:r w:rsidR="001A3E89">
        <w:instrText xml:space="preserve"> XE "</w:instrText>
      </w:r>
      <w:r w:rsidR="001A3E89" w:rsidRPr="005B4C75">
        <w:instrText>2,3 Dimethyl Pentane</w:instrText>
      </w:r>
      <w:r w:rsidR="001A3E89">
        <w:instrText xml:space="preserve">" </w:instrText>
      </w:r>
      <w:r w:rsidR="001A3E89">
        <w:fldChar w:fldCharType="end"/>
      </w:r>
      <w:r w:rsidRPr="001F4D91">
        <w:t xml:space="preserve"> and 2,4 Dimethyl Pentane</w:t>
      </w:r>
      <w:r w:rsidR="001A3E89">
        <w:fldChar w:fldCharType="begin"/>
      </w:r>
      <w:r w:rsidR="001A3E89">
        <w:instrText xml:space="preserve"> XE "</w:instrText>
      </w:r>
      <w:r w:rsidR="001A3E89" w:rsidRPr="00F415E8">
        <w:instrText>2,4 Dimethyl Pentane</w:instrText>
      </w:r>
      <w:r w:rsidR="001A3E89">
        <w:instrText xml:space="preserve">" </w:instrText>
      </w:r>
      <w:r w:rsidR="001A3E89">
        <w:fldChar w:fldCharType="end"/>
      </w:r>
      <w:r w:rsidRPr="001F4D91">
        <w:t>. The</w:t>
      </w:r>
      <w:r w:rsidR="00C11C31">
        <w:t>se</w:t>
      </w:r>
      <w:r w:rsidRPr="001F4D91">
        <w:t xml:space="preserve"> have Motor Octane Number</w:t>
      </w:r>
      <w:r w:rsidR="001A3E89">
        <w:fldChar w:fldCharType="begin"/>
      </w:r>
      <w:r w:rsidR="001A3E89">
        <w:instrText xml:space="preserve"> XE "</w:instrText>
      </w:r>
      <w:r w:rsidR="001A3E89" w:rsidRPr="004D1E7A">
        <w:instrText>Motor Octane Number</w:instrText>
      </w:r>
      <w:r w:rsidR="001A3E89">
        <w:instrText xml:space="preserve">" </w:instrText>
      </w:r>
      <w:r w:rsidR="001A3E89">
        <w:fldChar w:fldCharType="end"/>
      </w:r>
      <w:r w:rsidRPr="001F4D91">
        <w:t>s (MON -</w:t>
      </w:r>
      <w:r w:rsidR="007E0384">
        <w:t xml:space="preserve"> </w:t>
      </w:r>
      <w:r w:rsidRPr="001F4D91">
        <w:t>Unleaded) of 88.5 and 83.8 respectively; and when leaded to 3 cc TEL/US Gallon have M</w:t>
      </w:r>
      <w:r w:rsidR="00C11C31">
        <w:t>ON</w:t>
      </w:r>
      <w:r w:rsidRPr="001F4D91">
        <w:t xml:space="preserve"> of 103.4 and 99.1 respectively.</w:t>
      </w:r>
    </w:p>
    <w:p w14:paraId="33C94B48" w14:textId="77777777" w:rsidR="00844952" w:rsidRDefault="00844952">
      <w:pPr>
        <w:pStyle w:val="Heading7"/>
        <w:framePr w:wrap="around" w:x="1408" w:y="-1166"/>
      </w:pPr>
      <w:r>
        <w:t>Propylene Alkylates</w:t>
      </w:r>
    </w:p>
    <w:p w14:paraId="2C77E410" w14:textId="77777777" w:rsidR="00844952" w:rsidRDefault="00844952" w:rsidP="001E56FB">
      <w:pPr>
        <w:pStyle w:val="Caption"/>
      </w:pPr>
      <w:bookmarkStart w:id="11" w:name="_Ref94512137"/>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6</w:t>
      </w:r>
      <w:r w:rsidR="00A82CC8">
        <w:rPr>
          <w:noProof/>
        </w:rPr>
        <w:fldChar w:fldCharType="end"/>
      </w:r>
      <w:r>
        <w:t>. Analyses of Propylene Alkylates</w:t>
      </w:r>
      <w:r w:rsidR="001A3E89">
        <w:fldChar w:fldCharType="begin"/>
      </w:r>
      <w:r w:rsidR="001A3E89">
        <w:instrText xml:space="preserve"> XE "</w:instrText>
      </w:r>
      <w:r w:rsidR="001A3E89" w:rsidRPr="005262E6">
        <w:instrText>Propylene Alkylates</w:instrText>
      </w:r>
      <w:r w:rsidR="001A3E89">
        <w:instrText xml:space="preserve">" </w:instrText>
      </w:r>
      <w:r w:rsidR="001A3E89">
        <w:fldChar w:fldCharType="end"/>
      </w:r>
      <w:r>
        <w:t xml:space="preserve"> and Mixed Propylene/Butene Alkylate</w:t>
      </w:r>
      <w:bookmarkEnd w:id="11"/>
      <w:r w:rsidR="001A3E89">
        <w:fldChar w:fldCharType="begin"/>
      </w:r>
      <w:r w:rsidR="001A3E89">
        <w:instrText xml:space="preserve"> XE "</w:instrText>
      </w:r>
      <w:r w:rsidR="001A3E89" w:rsidRPr="00884FE8">
        <w:instrText>Mixed Propylene/Butene Alkylate</w:instrText>
      </w:r>
      <w:r w:rsidR="001A3E89">
        <w:instrText xml:space="preserve">" </w:instrText>
      </w:r>
      <w:r w:rsidR="001A3E89">
        <w:fldChar w:fldCharType="end"/>
      </w:r>
    </w:p>
    <w:tbl>
      <w:tblPr>
        <w:tblW w:w="95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157"/>
        <w:gridCol w:w="1701"/>
        <w:gridCol w:w="1134"/>
        <w:gridCol w:w="1559"/>
        <w:gridCol w:w="1418"/>
        <w:gridCol w:w="1559"/>
      </w:tblGrid>
      <w:tr w:rsidR="00844952" w14:paraId="4F5C7AD6" w14:textId="77777777" w:rsidTr="00907478">
        <w:trPr>
          <w:cantSplit/>
        </w:trPr>
        <w:tc>
          <w:tcPr>
            <w:tcW w:w="4992" w:type="dxa"/>
            <w:gridSpan w:val="3"/>
            <w:tcBorders>
              <w:top w:val="single" w:sz="12" w:space="0" w:color="000000"/>
            </w:tcBorders>
          </w:tcPr>
          <w:p w14:paraId="0E7514A1" w14:textId="77777777" w:rsidR="00844952" w:rsidRPr="00B87397" w:rsidRDefault="00844952" w:rsidP="00A808C1">
            <w:pPr>
              <w:pStyle w:val="Bodytecttable11pt0ptleft"/>
            </w:pPr>
            <w:r w:rsidRPr="00B87397">
              <w:t>API Project No. 6</w:t>
            </w:r>
            <w:r w:rsidR="00DD608C">
              <w:fldChar w:fldCharType="begin"/>
            </w:r>
            <w:r w:rsidR="00DD608C">
              <w:instrText xml:space="preserve"> XE "</w:instrText>
            </w:r>
            <w:r w:rsidR="00DD608C" w:rsidRPr="00F5362A">
              <w:instrText>API Project No. 6</w:instrText>
            </w:r>
            <w:r w:rsidR="00DD608C">
              <w:instrText xml:space="preserve">" </w:instrText>
            </w:r>
            <w:r w:rsidR="00DD608C">
              <w:fldChar w:fldCharType="end"/>
            </w:r>
            <w:r w:rsidRPr="00B87397">
              <w:t xml:space="preserve"> Sample No.</w:t>
            </w:r>
          </w:p>
        </w:tc>
        <w:tc>
          <w:tcPr>
            <w:tcW w:w="1559" w:type="dxa"/>
            <w:tcBorders>
              <w:top w:val="single" w:sz="12" w:space="0" w:color="000000"/>
            </w:tcBorders>
          </w:tcPr>
          <w:p w14:paraId="3CA51DA9" w14:textId="77777777" w:rsidR="00844952" w:rsidRPr="00B87397" w:rsidRDefault="00844952" w:rsidP="00A808C1">
            <w:pPr>
              <w:pStyle w:val="Bodttexttable11pt0ptcentre"/>
            </w:pPr>
            <w:r w:rsidRPr="00B87397">
              <w:t>20</w:t>
            </w:r>
          </w:p>
        </w:tc>
        <w:tc>
          <w:tcPr>
            <w:tcW w:w="1418" w:type="dxa"/>
            <w:tcBorders>
              <w:top w:val="single" w:sz="12" w:space="0" w:color="000000"/>
            </w:tcBorders>
          </w:tcPr>
          <w:p w14:paraId="256FA693" w14:textId="77777777" w:rsidR="00844952" w:rsidRPr="00B87397" w:rsidRDefault="00844952" w:rsidP="00A808C1">
            <w:pPr>
              <w:pStyle w:val="Bodttexttable11pt0ptcentre"/>
            </w:pPr>
            <w:r w:rsidRPr="00B87397">
              <w:t>17</w:t>
            </w:r>
          </w:p>
        </w:tc>
        <w:tc>
          <w:tcPr>
            <w:tcW w:w="1559" w:type="dxa"/>
            <w:tcBorders>
              <w:top w:val="single" w:sz="12" w:space="0" w:color="000000"/>
            </w:tcBorders>
          </w:tcPr>
          <w:p w14:paraId="4756287F" w14:textId="77777777" w:rsidR="00844952" w:rsidRPr="00B87397" w:rsidRDefault="00844952" w:rsidP="00A808C1">
            <w:pPr>
              <w:pStyle w:val="Bodttexttable11pt0ptcentre"/>
            </w:pPr>
            <w:r w:rsidRPr="00B87397">
              <w:t>16</w:t>
            </w:r>
          </w:p>
        </w:tc>
      </w:tr>
      <w:tr w:rsidR="00B14F1B" w14:paraId="578A7766" w14:textId="77777777" w:rsidTr="00907478">
        <w:trPr>
          <w:cantSplit/>
        </w:trPr>
        <w:tc>
          <w:tcPr>
            <w:tcW w:w="4992" w:type="dxa"/>
            <w:gridSpan w:val="3"/>
            <w:tcBorders>
              <w:top w:val="single" w:sz="12" w:space="0" w:color="000000"/>
            </w:tcBorders>
          </w:tcPr>
          <w:p w14:paraId="29E13065" w14:textId="77777777" w:rsidR="00B14F1B" w:rsidRPr="00B87397" w:rsidRDefault="00B14F1B" w:rsidP="00A808C1">
            <w:pPr>
              <w:pStyle w:val="Bodytecttable11pt0ptleft"/>
            </w:pPr>
            <w:r w:rsidRPr="00B87397">
              <w:t>Date</w:t>
            </w:r>
          </w:p>
        </w:tc>
        <w:tc>
          <w:tcPr>
            <w:tcW w:w="1559" w:type="dxa"/>
            <w:tcBorders>
              <w:top w:val="single" w:sz="12" w:space="0" w:color="000000"/>
            </w:tcBorders>
          </w:tcPr>
          <w:p w14:paraId="3F0A6590" w14:textId="77777777" w:rsidR="00B14F1B" w:rsidRPr="00B87397" w:rsidRDefault="00B14F1B" w:rsidP="00A808C1">
            <w:pPr>
              <w:pStyle w:val="Bodttexttable11pt0ptcentre"/>
            </w:pPr>
            <w:r w:rsidRPr="00B87397">
              <w:t>April 1944</w:t>
            </w:r>
          </w:p>
        </w:tc>
        <w:tc>
          <w:tcPr>
            <w:tcW w:w="1418" w:type="dxa"/>
            <w:tcBorders>
              <w:top w:val="single" w:sz="12" w:space="0" w:color="000000"/>
            </w:tcBorders>
          </w:tcPr>
          <w:p w14:paraId="0CE71B1C" w14:textId="77777777" w:rsidR="00B14F1B" w:rsidRPr="00B87397" w:rsidRDefault="00B14F1B" w:rsidP="00A808C1">
            <w:pPr>
              <w:pStyle w:val="Bodttexttable11pt0ptcentre"/>
            </w:pPr>
            <w:r w:rsidRPr="00B87397">
              <w:t>Dec 1943</w:t>
            </w:r>
          </w:p>
        </w:tc>
        <w:tc>
          <w:tcPr>
            <w:tcW w:w="1559" w:type="dxa"/>
            <w:tcBorders>
              <w:top w:val="single" w:sz="12" w:space="0" w:color="000000"/>
            </w:tcBorders>
          </w:tcPr>
          <w:p w14:paraId="1907B3D3" w14:textId="77777777" w:rsidR="00B14F1B" w:rsidRPr="00B87397" w:rsidRDefault="00B14F1B" w:rsidP="00A808C1">
            <w:pPr>
              <w:pStyle w:val="Bodttexttable11pt0ptcentre"/>
            </w:pPr>
            <w:r w:rsidRPr="00B87397">
              <w:t>April 1944</w:t>
            </w:r>
          </w:p>
        </w:tc>
      </w:tr>
      <w:tr w:rsidR="00B14F1B" w14:paraId="26FAB4A6" w14:textId="77777777" w:rsidTr="00907478">
        <w:trPr>
          <w:cantSplit/>
        </w:trPr>
        <w:tc>
          <w:tcPr>
            <w:tcW w:w="4992" w:type="dxa"/>
            <w:gridSpan w:val="3"/>
          </w:tcPr>
          <w:p w14:paraId="76136469" w14:textId="77777777" w:rsidR="00B14F1B" w:rsidRPr="00B87397" w:rsidRDefault="00B14F1B" w:rsidP="00A808C1">
            <w:pPr>
              <w:pStyle w:val="Bodytecttable11pt0ptleft"/>
            </w:pPr>
            <w:r w:rsidRPr="00B87397">
              <w:t>Feedstock &amp; Process Type</w:t>
            </w:r>
          </w:p>
        </w:tc>
        <w:tc>
          <w:tcPr>
            <w:tcW w:w="1559" w:type="dxa"/>
          </w:tcPr>
          <w:p w14:paraId="6100009C" w14:textId="77777777" w:rsidR="00B14F1B" w:rsidRPr="00B87397" w:rsidRDefault="00B14F1B" w:rsidP="00A808C1">
            <w:pPr>
              <w:pStyle w:val="Bodytecttable11pt0ptleft"/>
            </w:pPr>
            <w:r w:rsidRPr="00B87397">
              <w:t>Propylene Alkylate (H</w:t>
            </w:r>
            <w:r w:rsidRPr="008F463D">
              <w:rPr>
                <w:vertAlign w:val="subscript"/>
              </w:rPr>
              <w:t>2</w:t>
            </w:r>
            <w:r w:rsidRPr="00B87397">
              <w:t>SO</w:t>
            </w:r>
            <w:r w:rsidRPr="008F463D">
              <w:rPr>
                <w:vertAlign w:val="subscript"/>
              </w:rPr>
              <w:t>4</w:t>
            </w:r>
            <w:r w:rsidRPr="00B87397">
              <w:t>)</w:t>
            </w:r>
            <w:r w:rsidR="001A3E89">
              <w:fldChar w:fldCharType="begin"/>
            </w:r>
            <w:r w:rsidR="001A3E89">
              <w:instrText xml:space="preserve"> XE "</w:instrText>
            </w:r>
            <w:r w:rsidR="001A3E89" w:rsidRPr="00B9609D">
              <w:instrText>Propylene Alkylate (H</w:instrText>
            </w:r>
            <w:r w:rsidR="001A3E89" w:rsidRPr="00B9609D">
              <w:rPr>
                <w:vertAlign w:val="subscript"/>
              </w:rPr>
              <w:instrText>2</w:instrText>
            </w:r>
            <w:r w:rsidR="001A3E89" w:rsidRPr="00B9609D">
              <w:instrText>SO</w:instrText>
            </w:r>
            <w:r w:rsidR="001A3E89" w:rsidRPr="00B9609D">
              <w:rPr>
                <w:vertAlign w:val="subscript"/>
              </w:rPr>
              <w:instrText>4</w:instrText>
            </w:r>
            <w:r w:rsidR="001A3E89" w:rsidRPr="00B9609D">
              <w:instrText>)</w:instrText>
            </w:r>
            <w:r w:rsidR="001A3E89">
              <w:instrText xml:space="preserve">" </w:instrText>
            </w:r>
            <w:r w:rsidR="001A3E89">
              <w:fldChar w:fldCharType="end"/>
            </w:r>
          </w:p>
        </w:tc>
        <w:tc>
          <w:tcPr>
            <w:tcW w:w="1418" w:type="dxa"/>
          </w:tcPr>
          <w:p w14:paraId="5824533C" w14:textId="77777777" w:rsidR="00B14F1B" w:rsidRPr="00B87397" w:rsidRDefault="00B14F1B" w:rsidP="00A808C1">
            <w:pPr>
              <w:pStyle w:val="Bodytecttable11pt0ptleft"/>
            </w:pPr>
            <w:r w:rsidRPr="00B87397">
              <w:t>Propylene Alkylate (HF)</w:t>
            </w:r>
            <w:r w:rsidR="001A3E89">
              <w:fldChar w:fldCharType="begin"/>
            </w:r>
            <w:r w:rsidR="001A3E89">
              <w:instrText xml:space="preserve"> XE "</w:instrText>
            </w:r>
            <w:r w:rsidR="001A3E89" w:rsidRPr="00070347">
              <w:instrText>Propylene Alkylate (HF)</w:instrText>
            </w:r>
            <w:r w:rsidR="001A3E89">
              <w:instrText xml:space="preserve">" </w:instrText>
            </w:r>
            <w:r w:rsidR="001A3E89">
              <w:fldChar w:fldCharType="end"/>
            </w:r>
          </w:p>
        </w:tc>
        <w:tc>
          <w:tcPr>
            <w:tcW w:w="1559" w:type="dxa"/>
          </w:tcPr>
          <w:p w14:paraId="049A1A97" w14:textId="77777777" w:rsidR="00B14F1B" w:rsidRPr="00B87397" w:rsidRDefault="00B14F1B" w:rsidP="00A808C1">
            <w:pPr>
              <w:pStyle w:val="Bodytecttable11pt0ptleft"/>
            </w:pPr>
            <w:r w:rsidRPr="00B87397">
              <w:t>Mixed C</w:t>
            </w:r>
            <w:r w:rsidRPr="001A3E89">
              <w:rPr>
                <w:vertAlign w:val="subscript"/>
              </w:rPr>
              <w:t>3</w:t>
            </w:r>
            <w:r w:rsidRPr="00B87397">
              <w:t>/C</w:t>
            </w:r>
            <w:r w:rsidRPr="001A3E89">
              <w:rPr>
                <w:vertAlign w:val="subscript"/>
              </w:rPr>
              <w:t>4</w:t>
            </w:r>
            <w:r w:rsidRPr="00B87397">
              <w:t xml:space="preserve"> Alkylate (HF)</w:t>
            </w:r>
            <w:r w:rsidR="001A3E89">
              <w:fldChar w:fldCharType="begin"/>
            </w:r>
            <w:r w:rsidR="001A3E89">
              <w:instrText xml:space="preserve"> XE "</w:instrText>
            </w:r>
            <w:r w:rsidR="001A3E89" w:rsidRPr="00D62B2A">
              <w:instrText>Mixed C</w:instrText>
            </w:r>
            <w:r w:rsidR="001A3E89" w:rsidRPr="00D62B2A">
              <w:rPr>
                <w:vertAlign w:val="subscript"/>
              </w:rPr>
              <w:instrText>3</w:instrText>
            </w:r>
            <w:r w:rsidR="001A3E89" w:rsidRPr="00D62B2A">
              <w:instrText>/C</w:instrText>
            </w:r>
            <w:r w:rsidR="001A3E89" w:rsidRPr="00D62B2A">
              <w:rPr>
                <w:vertAlign w:val="subscript"/>
              </w:rPr>
              <w:instrText>4</w:instrText>
            </w:r>
            <w:r w:rsidR="001A3E89" w:rsidRPr="00D62B2A">
              <w:instrText xml:space="preserve"> Alkylate (HF)</w:instrText>
            </w:r>
            <w:r w:rsidR="001A3E89">
              <w:instrText xml:space="preserve">" </w:instrText>
            </w:r>
            <w:r w:rsidR="001A3E89">
              <w:fldChar w:fldCharType="end"/>
            </w:r>
          </w:p>
        </w:tc>
      </w:tr>
      <w:tr w:rsidR="00B14F1B" w14:paraId="2FF2B9AB" w14:textId="77777777" w:rsidTr="00907478">
        <w:trPr>
          <w:cantSplit/>
        </w:trPr>
        <w:tc>
          <w:tcPr>
            <w:tcW w:w="4992" w:type="dxa"/>
            <w:gridSpan w:val="3"/>
          </w:tcPr>
          <w:p w14:paraId="7AF11B12" w14:textId="77777777" w:rsidR="00B14F1B" w:rsidRPr="00B87397" w:rsidRDefault="00B14F1B" w:rsidP="00A808C1">
            <w:pPr>
              <w:pStyle w:val="Bodytecttable11pt0ptleft"/>
            </w:pPr>
            <w:r w:rsidRPr="00B87397">
              <w:t>Sourced from Company</w:t>
            </w:r>
          </w:p>
        </w:tc>
        <w:tc>
          <w:tcPr>
            <w:tcW w:w="1559" w:type="dxa"/>
          </w:tcPr>
          <w:p w14:paraId="0EA8686B" w14:textId="77777777" w:rsidR="00B14F1B" w:rsidRPr="00B87397" w:rsidRDefault="00B14F1B" w:rsidP="00A808C1">
            <w:pPr>
              <w:pStyle w:val="Bodytecttable11pt0ptleft"/>
            </w:pPr>
            <w:r w:rsidRPr="00B87397">
              <w:t>Shell Oil Co.</w:t>
            </w:r>
            <w:r w:rsidR="00BA7338">
              <w:fldChar w:fldCharType="begin"/>
            </w:r>
            <w:r w:rsidR="00BA7338">
              <w:instrText xml:space="preserve"> XE "</w:instrText>
            </w:r>
            <w:r w:rsidR="00BA7338" w:rsidRPr="000F6264">
              <w:instrText>Shell Oil Co.</w:instrText>
            </w:r>
            <w:r w:rsidR="00BA7338">
              <w:instrText xml:space="preserve">" </w:instrText>
            </w:r>
            <w:r w:rsidR="00BA7338">
              <w:fldChar w:fldCharType="end"/>
            </w:r>
          </w:p>
        </w:tc>
        <w:tc>
          <w:tcPr>
            <w:tcW w:w="1418" w:type="dxa"/>
          </w:tcPr>
          <w:p w14:paraId="6DBA937B" w14:textId="77777777" w:rsidR="00B14F1B" w:rsidRPr="00B87397" w:rsidRDefault="00B14F1B" w:rsidP="00A808C1">
            <w:pPr>
              <w:pStyle w:val="Bodytecttable11pt0ptleft"/>
            </w:pPr>
            <w:r w:rsidRPr="00B87397">
              <w:t>Sinclair Refining</w:t>
            </w:r>
            <w:r w:rsidR="001A3E89">
              <w:fldChar w:fldCharType="begin"/>
            </w:r>
            <w:r w:rsidR="001A3E89">
              <w:instrText xml:space="preserve"> XE "</w:instrText>
            </w:r>
            <w:r w:rsidR="001A3E89" w:rsidRPr="009F2F2C">
              <w:instrText>Sinclair Refining</w:instrText>
            </w:r>
            <w:r w:rsidR="001A3E89">
              <w:instrText xml:space="preserve">" </w:instrText>
            </w:r>
            <w:r w:rsidR="001A3E89">
              <w:fldChar w:fldCharType="end"/>
            </w:r>
          </w:p>
        </w:tc>
        <w:tc>
          <w:tcPr>
            <w:tcW w:w="1559" w:type="dxa"/>
          </w:tcPr>
          <w:p w14:paraId="29B8C1E2" w14:textId="77777777" w:rsidR="00B14F1B" w:rsidRPr="00B87397" w:rsidRDefault="00B14F1B" w:rsidP="00A808C1">
            <w:pPr>
              <w:pStyle w:val="Bodytecttable11pt0ptleft"/>
            </w:pPr>
            <w:r w:rsidRPr="00B87397">
              <w:t>Sinclair Refining</w:t>
            </w:r>
          </w:p>
        </w:tc>
      </w:tr>
      <w:tr w:rsidR="00B14F1B" w14:paraId="10F2F22D" w14:textId="77777777" w:rsidTr="00907478">
        <w:trPr>
          <w:cantSplit/>
        </w:trPr>
        <w:tc>
          <w:tcPr>
            <w:tcW w:w="4992" w:type="dxa"/>
            <w:gridSpan w:val="3"/>
          </w:tcPr>
          <w:p w14:paraId="0DC9A24D" w14:textId="77777777" w:rsidR="00B14F1B" w:rsidRPr="00B87397" w:rsidRDefault="00B14F1B" w:rsidP="00A808C1">
            <w:pPr>
              <w:pStyle w:val="Bodytecttable11pt0ptleft"/>
            </w:pPr>
            <w:r w:rsidRPr="00B87397">
              <w:t>RON Clear</w:t>
            </w:r>
          </w:p>
        </w:tc>
        <w:tc>
          <w:tcPr>
            <w:tcW w:w="1559" w:type="dxa"/>
          </w:tcPr>
          <w:p w14:paraId="0B641AE6" w14:textId="77777777" w:rsidR="00B14F1B" w:rsidRPr="00B87397" w:rsidRDefault="00B14F1B" w:rsidP="00A808C1">
            <w:pPr>
              <w:pStyle w:val="Bodytecttable11pt0ptleft"/>
            </w:pPr>
            <w:r w:rsidRPr="00B87397">
              <w:t>88.7</w:t>
            </w:r>
          </w:p>
        </w:tc>
        <w:tc>
          <w:tcPr>
            <w:tcW w:w="1418" w:type="dxa"/>
          </w:tcPr>
          <w:p w14:paraId="1A68A281" w14:textId="77777777" w:rsidR="00B14F1B" w:rsidRPr="00B87397" w:rsidRDefault="00B14F1B" w:rsidP="00A808C1">
            <w:pPr>
              <w:pStyle w:val="Bodytecttable11pt0ptleft"/>
            </w:pPr>
            <w:r w:rsidRPr="00B87397">
              <w:t>87.5</w:t>
            </w:r>
          </w:p>
        </w:tc>
        <w:tc>
          <w:tcPr>
            <w:tcW w:w="1559" w:type="dxa"/>
          </w:tcPr>
          <w:p w14:paraId="3B2EE423" w14:textId="77777777" w:rsidR="00B14F1B" w:rsidRPr="00B87397" w:rsidRDefault="00B14F1B" w:rsidP="00A808C1">
            <w:pPr>
              <w:pStyle w:val="Bodytecttable11pt0ptleft"/>
            </w:pPr>
            <w:r w:rsidRPr="00B87397">
              <w:t>87.9</w:t>
            </w:r>
          </w:p>
        </w:tc>
      </w:tr>
      <w:tr w:rsidR="00B14F1B" w14:paraId="0072D674" w14:textId="77777777" w:rsidTr="00907478">
        <w:trPr>
          <w:cantSplit/>
        </w:trPr>
        <w:tc>
          <w:tcPr>
            <w:tcW w:w="4992" w:type="dxa"/>
            <w:gridSpan w:val="3"/>
            <w:tcBorders>
              <w:bottom w:val="single" w:sz="6" w:space="0" w:color="000000"/>
            </w:tcBorders>
          </w:tcPr>
          <w:p w14:paraId="53416B8F" w14:textId="77777777" w:rsidR="00B14F1B" w:rsidRPr="00B87397" w:rsidRDefault="00B14F1B" w:rsidP="00A808C1">
            <w:pPr>
              <w:pStyle w:val="Bodytecttable11pt0ptleft"/>
            </w:pPr>
            <w:r w:rsidRPr="00B87397">
              <w:t>F-3 with 4cc/USG TEL</w:t>
            </w:r>
          </w:p>
        </w:tc>
        <w:tc>
          <w:tcPr>
            <w:tcW w:w="1559" w:type="dxa"/>
            <w:tcBorders>
              <w:bottom w:val="single" w:sz="6" w:space="0" w:color="000000"/>
            </w:tcBorders>
          </w:tcPr>
          <w:p w14:paraId="0FC8242B" w14:textId="77777777" w:rsidR="00B14F1B" w:rsidRPr="00B87397" w:rsidRDefault="00B14F1B" w:rsidP="00A808C1">
            <w:pPr>
              <w:pStyle w:val="Bodytecttable11pt0ptleft"/>
            </w:pPr>
            <w:r w:rsidRPr="00B87397">
              <w:t>103.3</w:t>
            </w:r>
          </w:p>
        </w:tc>
        <w:tc>
          <w:tcPr>
            <w:tcW w:w="1418" w:type="dxa"/>
            <w:tcBorders>
              <w:bottom w:val="single" w:sz="6" w:space="0" w:color="000000"/>
            </w:tcBorders>
          </w:tcPr>
          <w:p w14:paraId="0C204996" w14:textId="77777777" w:rsidR="00B14F1B" w:rsidRPr="00B87397" w:rsidRDefault="00B14F1B" w:rsidP="00A808C1">
            <w:pPr>
              <w:pStyle w:val="Bodytecttable11pt0ptleft"/>
            </w:pPr>
            <w:r w:rsidRPr="00B87397">
              <w:t>102.7</w:t>
            </w:r>
          </w:p>
        </w:tc>
        <w:tc>
          <w:tcPr>
            <w:tcW w:w="1559" w:type="dxa"/>
            <w:tcBorders>
              <w:bottom w:val="single" w:sz="6" w:space="0" w:color="000000"/>
            </w:tcBorders>
          </w:tcPr>
          <w:p w14:paraId="4DB3A94D" w14:textId="77777777" w:rsidR="00B14F1B" w:rsidRPr="00B87397" w:rsidRDefault="00B14F1B" w:rsidP="00A808C1">
            <w:pPr>
              <w:pStyle w:val="Bodytecttable11pt0ptleft"/>
            </w:pPr>
            <w:r w:rsidRPr="00B87397">
              <w:t>102.5</w:t>
            </w:r>
          </w:p>
        </w:tc>
      </w:tr>
      <w:tr w:rsidR="00B14F1B" w14:paraId="414177D0" w14:textId="77777777" w:rsidTr="00907478">
        <w:trPr>
          <w:cantSplit/>
        </w:trPr>
        <w:tc>
          <w:tcPr>
            <w:tcW w:w="4992" w:type="dxa"/>
            <w:gridSpan w:val="3"/>
            <w:tcBorders>
              <w:top w:val="single" w:sz="6" w:space="0" w:color="000000"/>
              <w:bottom w:val="single" w:sz="12" w:space="0" w:color="000000"/>
            </w:tcBorders>
          </w:tcPr>
          <w:p w14:paraId="5099CDB2" w14:textId="77777777" w:rsidR="00B14F1B" w:rsidRPr="00B87397" w:rsidRDefault="00B14F1B" w:rsidP="00A808C1">
            <w:pPr>
              <w:pStyle w:val="Bodytecttable11pt0ptleft"/>
            </w:pPr>
            <w:r w:rsidRPr="00B87397">
              <w:t>F-4 with 4cc/USG TEL Est.</w:t>
            </w:r>
          </w:p>
        </w:tc>
        <w:tc>
          <w:tcPr>
            <w:tcW w:w="1559" w:type="dxa"/>
            <w:tcBorders>
              <w:top w:val="single" w:sz="6" w:space="0" w:color="000000"/>
              <w:bottom w:val="single" w:sz="12" w:space="0" w:color="000000"/>
            </w:tcBorders>
          </w:tcPr>
          <w:p w14:paraId="3775104A" w14:textId="77777777" w:rsidR="00B14F1B" w:rsidRPr="00B87397" w:rsidRDefault="00B14F1B" w:rsidP="00A808C1">
            <w:pPr>
              <w:pStyle w:val="Bodytecttable11pt0ptleft"/>
            </w:pPr>
            <w:r w:rsidRPr="00B87397">
              <w:t>129</w:t>
            </w:r>
          </w:p>
        </w:tc>
        <w:tc>
          <w:tcPr>
            <w:tcW w:w="1418" w:type="dxa"/>
            <w:tcBorders>
              <w:top w:val="single" w:sz="6" w:space="0" w:color="000000"/>
              <w:bottom w:val="single" w:sz="12" w:space="0" w:color="000000"/>
            </w:tcBorders>
          </w:tcPr>
          <w:p w14:paraId="20FEB808" w14:textId="77777777" w:rsidR="00B14F1B" w:rsidRPr="00B87397" w:rsidRDefault="00B14F1B" w:rsidP="00A808C1">
            <w:pPr>
              <w:pStyle w:val="Bodytecttable11pt0ptleft"/>
            </w:pPr>
            <w:r w:rsidRPr="00B87397">
              <w:t>127</w:t>
            </w:r>
          </w:p>
        </w:tc>
        <w:tc>
          <w:tcPr>
            <w:tcW w:w="1559" w:type="dxa"/>
            <w:tcBorders>
              <w:top w:val="single" w:sz="6" w:space="0" w:color="000000"/>
              <w:bottom w:val="single" w:sz="12" w:space="0" w:color="000000"/>
            </w:tcBorders>
          </w:tcPr>
          <w:p w14:paraId="66E6D9E1" w14:textId="77777777" w:rsidR="00B14F1B" w:rsidRPr="00B87397" w:rsidRDefault="00B14F1B" w:rsidP="00A808C1">
            <w:pPr>
              <w:pStyle w:val="Bodytecttable11pt0ptleft"/>
            </w:pPr>
            <w:r w:rsidRPr="00B87397">
              <w:t>127</w:t>
            </w:r>
          </w:p>
        </w:tc>
      </w:tr>
      <w:tr w:rsidR="00B14F1B" w14:paraId="26B4B881" w14:textId="77777777" w:rsidTr="00907478">
        <w:trPr>
          <w:cantSplit/>
        </w:trPr>
        <w:tc>
          <w:tcPr>
            <w:tcW w:w="2157" w:type="dxa"/>
            <w:tcBorders>
              <w:top w:val="single" w:sz="12" w:space="0" w:color="000000"/>
            </w:tcBorders>
          </w:tcPr>
          <w:p w14:paraId="079E2FB2" w14:textId="77777777" w:rsidR="00B14F1B" w:rsidRPr="00B87397" w:rsidRDefault="00B14F1B" w:rsidP="00A808C1">
            <w:pPr>
              <w:pStyle w:val="Bodytecttable11pt0ptleft"/>
            </w:pPr>
            <w:r w:rsidRPr="00B87397">
              <w:t>Component ID</w:t>
            </w:r>
          </w:p>
        </w:tc>
        <w:tc>
          <w:tcPr>
            <w:tcW w:w="1701" w:type="dxa"/>
            <w:tcBorders>
              <w:top w:val="single" w:sz="12" w:space="0" w:color="000000"/>
            </w:tcBorders>
          </w:tcPr>
          <w:p w14:paraId="5A987DEE" w14:textId="77777777" w:rsidR="00B14F1B" w:rsidRPr="00B87397" w:rsidRDefault="00B14F1B" w:rsidP="00A808C1">
            <w:pPr>
              <w:pStyle w:val="Bodytecttable11pt0ptleft"/>
            </w:pPr>
            <w:r w:rsidRPr="00B87397">
              <w:t>Other Names</w:t>
            </w:r>
          </w:p>
        </w:tc>
        <w:tc>
          <w:tcPr>
            <w:tcW w:w="1134" w:type="dxa"/>
            <w:tcBorders>
              <w:top w:val="single" w:sz="12" w:space="0" w:color="000000"/>
            </w:tcBorders>
          </w:tcPr>
          <w:p w14:paraId="2723EB21" w14:textId="77777777" w:rsidR="00B14F1B" w:rsidRPr="00B87397" w:rsidRDefault="00B14F1B" w:rsidP="00A808C1">
            <w:pPr>
              <w:pStyle w:val="Bodytecttable11pt0ptleft"/>
            </w:pPr>
            <w:r w:rsidRPr="00B87397">
              <w:t>CAS No.</w:t>
            </w:r>
          </w:p>
        </w:tc>
        <w:tc>
          <w:tcPr>
            <w:tcW w:w="4536" w:type="dxa"/>
            <w:gridSpan w:val="3"/>
            <w:tcBorders>
              <w:top w:val="single" w:sz="12" w:space="0" w:color="000000"/>
            </w:tcBorders>
          </w:tcPr>
          <w:p w14:paraId="28001866" w14:textId="77777777" w:rsidR="00B14F1B" w:rsidRPr="00B87397" w:rsidRDefault="00B14F1B" w:rsidP="00A808C1">
            <w:pPr>
              <w:pStyle w:val="Bodytecttable11pt0ptleft"/>
            </w:pPr>
            <w:r w:rsidRPr="00B87397">
              <w:t>Vol. % (above pentane)</w:t>
            </w:r>
          </w:p>
        </w:tc>
      </w:tr>
      <w:tr w:rsidR="00B14F1B" w14:paraId="7D63A4BB" w14:textId="77777777" w:rsidTr="00907478">
        <w:trPr>
          <w:cantSplit/>
        </w:trPr>
        <w:tc>
          <w:tcPr>
            <w:tcW w:w="4992" w:type="dxa"/>
            <w:gridSpan w:val="3"/>
          </w:tcPr>
          <w:p w14:paraId="7E16F038" w14:textId="77777777" w:rsidR="00B14F1B" w:rsidRPr="00B87397" w:rsidRDefault="00B14F1B" w:rsidP="00A808C1">
            <w:pPr>
              <w:pStyle w:val="Bodytecttable11pt0ptleft"/>
            </w:pPr>
            <w:r w:rsidRPr="00B87397">
              <w:t xml:space="preserve">Total </w:t>
            </w:r>
          </w:p>
        </w:tc>
        <w:tc>
          <w:tcPr>
            <w:tcW w:w="1559" w:type="dxa"/>
          </w:tcPr>
          <w:p w14:paraId="510A9FDC" w14:textId="77777777" w:rsidR="00B14F1B" w:rsidRPr="00B87397" w:rsidRDefault="00B14F1B" w:rsidP="00A808C1">
            <w:pPr>
              <w:pStyle w:val="Bodytecttable11pt0ptleft"/>
            </w:pPr>
            <w:r w:rsidRPr="00B87397">
              <w:t>100</w:t>
            </w:r>
          </w:p>
        </w:tc>
        <w:tc>
          <w:tcPr>
            <w:tcW w:w="1418" w:type="dxa"/>
          </w:tcPr>
          <w:p w14:paraId="1FA39D28" w14:textId="77777777" w:rsidR="00B14F1B" w:rsidRPr="00B87397" w:rsidRDefault="00B14F1B" w:rsidP="00A808C1">
            <w:pPr>
              <w:pStyle w:val="Bodytecttable11pt0ptleft"/>
            </w:pPr>
            <w:r w:rsidRPr="00B87397">
              <w:t>100</w:t>
            </w:r>
          </w:p>
        </w:tc>
        <w:tc>
          <w:tcPr>
            <w:tcW w:w="1559" w:type="dxa"/>
          </w:tcPr>
          <w:p w14:paraId="62D0C006" w14:textId="77777777" w:rsidR="00B14F1B" w:rsidRPr="00B87397" w:rsidRDefault="00B14F1B" w:rsidP="00A808C1">
            <w:pPr>
              <w:pStyle w:val="Bodytecttable11pt0ptleft"/>
            </w:pPr>
            <w:r w:rsidRPr="00B87397">
              <w:t>100</w:t>
            </w:r>
          </w:p>
        </w:tc>
      </w:tr>
      <w:tr w:rsidR="00B14F1B" w14:paraId="5D095CB5" w14:textId="77777777" w:rsidTr="00907478">
        <w:tc>
          <w:tcPr>
            <w:tcW w:w="2157" w:type="dxa"/>
          </w:tcPr>
          <w:p w14:paraId="72B3921E" w14:textId="77777777" w:rsidR="00B14F1B" w:rsidRPr="00B87397" w:rsidRDefault="00B14F1B" w:rsidP="00A808C1">
            <w:pPr>
              <w:pStyle w:val="Bodytecttable11pt0ptleft"/>
            </w:pPr>
            <w:r w:rsidRPr="00B87397">
              <w:t>2,2 Dimethyl Butane</w:t>
            </w:r>
            <w:r w:rsidR="008A7781">
              <w:fldChar w:fldCharType="begin"/>
            </w:r>
            <w:r w:rsidR="008A7781">
              <w:instrText xml:space="preserve"> XE "</w:instrText>
            </w:r>
            <w:r w:rsidR="008A7781" w:rsidRPr="008F7D2B">
              <w:instrText>2,2 Dimethyl Butane</w:instrText>
            </w:r>
            <w:r w:rsidR="008A7781">
              <w:instrText xml:space="preserve">" </w:instrText>
            </w:r>
            <w:r w:rsidR="008A7781">
              <w:fldChar w:fldCharType="end"/>
            </w:r>
          </w:p>
        </w:tc>
        <w:tc>
          <w:tcPr>
            <w:tcW w:w="1701" w:type="dxa"/>
          </w:tcPr>
          <w:p w14:paraId="6DF97039" w14:textId="77777777" w:rsidR="00B14F1B" w:rsidRPr="00B87397" w:rsidRDefault="00B14F1B" w:rsidP="00A808C1">
            <w:pPr>
              <w:pStyle w:val="Bodytecttable11pt0ptleft"/>
            </w:pPr>
            <w:r w:rsidRPr="00B87397">
              <w:t>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p>
        </w:tc>
        <w:tc>
          <w:tcPr>
            <w:tcW w:w="1134" w:type="dxa"/>
          </w:tcPr>
          <w:p w14:paraId="15532722" w14:textId="77777777" w:rsidR="00B14F1B" w:rsidRPr="00B87397" w:rsidRDefault="00B14F1B" w:rsidP="00A808C1">
            <w:pPr>
              <w:pStyle w:val="Bodytecttable11pt0ptleft"/>
            </w:pPr>
            <w:r w:rsidRPr="00B87397">
              <w:t>75-83-2</w:t>
            </w:r>
          </w:p>
        </w:tc>
        <w:tc>
          <w:tcPr>
            <w:tcW w:w="1559" w:type="dxa"/>
          </w:tcPr>
          <w:p w14:paraId="3210F089" w14:textId="77777777" w:rsidR="00B14F1B" w:rsidRPr="00B87397" w:rsidRDefault="00B14F1B" w:rsidP="00A808C1">
            <w:pPr>
              <w:pStyle w:val="Bodytecttable11pt0ptleft"/>
            </w:pPr>
            <w:r w:rsidRPr="00B87397">
              <w:t>Trace</w:t>
            </w:r>
          </w:p>
        </w:tc>
        <w:tc>
          <w:tcPr>
            <w:tcW w:w="1418" w:type="dxa"/>
          </w:tcPr>
          <w:p w14:paraId="4EE87F8D" w14:textId="77777777" w:rsidR="00B14F1B" w:rsidRPr="00B87397" w:rsidRDefault="00B14F1B" w:rsidP="00A808C1">
            <w:pPr>
              <w:pStyle w:val="Bodytecttable11pt0ptleft"/>
            </w:pPr>
            <w:r w:rsidRPr="00B87397">
              <w:t>Trace</w:t>
            </w:r>
          </w:p>
        </w:tc>
        <w:tc>
          <w:tcPr>
            <w:tcW w:w="1559" w:type="dxa"/>
          </w:tcPr>
          <w:p w14:paraId="48721E83" w14:textId="77777777" w:rsidR="00B14F1B" w:rsidRPr="00B87397" w:rsidRDefault="00B14F1B" w:rsidP="00A808C1">
            <w:pPr>
              <w:pStyle w:val="Bodytecttable11pt0ptleft"/>
            </w:pPr>
            <w:r w:rsidRPr="00B87397">
              <w:t>Trace</w:t>
            </w:r>
          </w:p>
        </w:tc>
      </w:tr>
      <w:tr w:rsidR="00B14F1B" w14:paraId="7B614B72" w14:textId="77777777" w:rsidTr="00907478">
        <w:tc>
          <w:tcPr>
            <w:tcW w:w="2157" w:type="dxa"/>
          </w:tcPr>
          <w:p w14:paraId="4B3672C8" w14:textId="77777777" w:rsidR="00B14F1B" w:rsidRPr="00B87397" w:rsidRDefault="00B14F1B" w:rsidP="00A808C1">
            <w:pPr>
              <w:pStyle w:val="Bodytecttable11pt0ptleft"/>
            </w:pPr>
            <w:r w:rsidRPr="00B87397">
              <w:t>2,3 Dimethyl Butane</w:t>
            </w:r>
            <w:r w:rsidR="009200ED">
              <w:fldChar w:fldCharType="begin"/>
            </w:r>
            <w:r w:rsidR="009200ED">
              <w:instrText xml:space="preserve"> XE "</w:instrText>
            </w:r>
            <w:r w:rsidR="009200ED" w:rsidRPr="005675F0">
              <w:instrText>Butane</w:instrText>
            </w:r>
            <w:r w:rsidR="009200ED">
              <w:instrText xml:space="preserve">" </w:instrText>
            </w:r>
            <w:r w:rsidR="009200ED">
              <w:fldChar w:fldCharType="end"/>
            </w:r>
          </w:p>
        </w:tc>
        <w:tc>
          <w:tcPr>
            <w:tcW w:w="1701" w:type="dxa"/>
          </w:tcPr>
          <w:p w14:paraId="02DE3322" w14:textId="77777777" w:rsidR="00B14F1B" w:rsidRPr="00B87397" w:rsidRDefault="00B14F1B" w:rsidP="00A808C1">
            <w:pPr>
              <w:pStyle w:val="Bodytecttable11pt0ptleft"/>
            </w:pPr>
          </w:p>
        </w:tc>
        <w:tc>
          <w:tcPr>
            <w:tcW w:w="1134" w:type="dxa"/>
          </w:tcPr>
          <w:p w14:paraId="215C55FA" w14:textId="77777777" w:rsidR="00B14F1B" w:rsidRPr="00B87397" w:rsidRDefault="00B14F1B" w:rsidP="00A808C1">
            <w:pPr>
              <w:pStyle w:val="Bodytecttable11pt0ptleft"/>
            </w:pPr>
            <w:r w:rsidRPr="00B87397">
              <w:t>79-29-8</w:t>
            </w:r>
          </w:p>
        </w:tc>
        <w:tc>
          <w:tcPr>
            <w:tcW w:w="1559" w:type="dxa"/>
          </w:tcPr>
          <w:p w14:paraId="6E5B1B41" w14:textId="77777777" w:rsidR="00B14F1B" w:rsidRPr="00B87397" w:rsidRDefault="00B14F1B" w:rsidP="00A808C1">
            <w:pPr>
              <w:pStyle w:val="Bodytecttable11pt0ptleft"/>
            </w:pPr>
            <w:r w:rsidRPr="00B87397">
              <w:t>3.5</w:t>
            </w:r>
          </w:p>
        </w:tc>
        <w:tc>
          <w:tcPr>
            <w:tcW w:w="1418" w:type="dxa"/>
          </w:tcPr>
          <w:p w14:paraId="38318FBD" w14:textId="77777777" w:rsidR="00B14F1B" w:rsidRPr="00B87397" w:rsidRDefault="00B14F1B" w:rsidP="00A808C1">
            <w:pPr>
              <w:pStyle w:val="Bodytecttable11pt0ptleft"/>
            </w:pPr>
            <w:r w:rsidRPr="00B87397">
              <w:t>2.9</w:t>
            </w:r>
          </w:p>
        </w:tc>
        <w:tc>
          <w:tcPr>
            <w:tcW w:w="1559" w:type="dxa"/>
          </w:tcPr>
          <w:p w14:paraId="60641AB4" w14:textId="77777777" w:rsidR="00B14F1B" w:rsidRPr="00B87397" w:rsidRDefault="00B14F1B" w:rsidP="00A808C1">
            <w:pPr>
              <w:pStyle w:val="Bodytecttable11pt0ptleft"/>
            </w:pPr>
            <w:r w:rsidRPr="00B87397">
              <w:t>1.4</w:t>
            </w:r>
          </w:p>
        </w:tc>
      </w:tr>
      <w:tr w:rsidR="00B14F1B" w14:paraId="2C4363C5" w14:textId="77777777" w:rsidTr="00907478">
        <w:tc>
          <w:tcPr>
            <w:tcW w:w="2157" w:type="dxa"/>
          </w:tcPr>
          <w:p w14:paraId="5E984F5F" w14:textId="77777777" w:rsidR="00B14F1B" w:rsidRPr="00B87397" w:rsidRDefault="00B14F1B" w:rsidP="00A808C1">
            <w:pPr>
              <w:pStyle w:val="Bodytecttable11pt0ptleft"/>
            </w:pPr>
            <w:r w:rsidRPr="00B87397">
              <w:t>2 Methyl Pentane</w:t>
            </w:r>
            <w:r w:rsidR="001A3E89">
              <w:fldChar w:fldCharType="begin"/>
            </w:r>
            <w:r w:rsidR="001A3E89">
              <w:instrText xml:space="preserve"> XE "</w:instrText>
            </w:r>
            <w:r w:rsidR="001A3E89" w:rsidRPr="000963E7">
              <w:instrText>2 Methyl Pentane</w:instrText>
            </w:r>
            <w:r w:rsidR="001A3E89">
              <w:instrText xml:space="preserve">" </w:instrText>
            </w:r>
            <w:r w:rsidR="001A3E89">
              <w:fldChar w:fldCharType="end"/>
            </w:r>
          </w:p>
        </w:tc>
        <w:tc>
          <w:tcPr>
            <w:tcW w:w="1701" w:type="dxa"/>
          </w:tcPr>
          <w:p w14:paraId="1429CC33" w14:textId="77777777" w:rsidR="00B14F1B" w:rsidRPr="00B87397" w:rsidRDefault="00B14F1B" w:rsidP="00A808C1">
            <w:pPr>
              <w:pStyle w:val="Bodytecttable11pt0ptleft"/>
            </w:pPr>
            <w:r w:rsidRPr="00B87397">
              <w:t>Isohexane</w:t>
            </w:r>
            <w:r w:rsidR="00586359">
              <w:fldChar w:fldCharType="begin"/>
            </w:r>
            <w:r w:rsidR="00586359">
              <w:instrText xml:space="preserve"> XE "</w:instrText>
            </w:r>
            <w:r w:rsidR="00586359" w:rsidRPr="0030463D">
              <w:rPr>
                <w:sz w:val="20"/>
              </w:rPr>
              <w:instrText>Isohexane</w:instrText>
            </w:r>
            <w:r w:rsidR="00586359">
              <w:instrText xml:space="preserve">" </w:instrText>
            </w:r>
            <w:r w:rsidR="00586359">
              <w:fldChar w:fldCharType="end"/>
            </w:r>
          </w:p>
        </w:tc>
        <w:tc>
          <w:tcPr>
            <w:tcW w:w="1134" w:type="dxa"/>
          </w:tcPr>
          <w:p w14:paraId="228B8E74" w14:textId="77777777" w:rsidR="00B14F1B" w:rsidRPr="00B87397" w:rsidRDefault="00B14F1B" w:rsidP="00A808C1">
            <w:pPr>
              <w:pStyle w:val="Bodytecttable11pt0ptleft"/>
            </w:pPr>
            <w:r w:rsidRPr="00B87397">
              <w:t>107-83-5</w:t>
            </w:r>
          </w:p>
        </w:tc>
        <w:tc>
          <w:tcPr>
            <w:tcW w:w="1559" w:type="dxa"/>
          </w:tcPr>
          <w:p w14:paraId="5EE4CE62" w14:textId="77777777" w:rsidR="00B14F1B" w:rsidRPr="00B87397" w:rsidRDefault="00B14F1B" w:rsidP="00A808C1">
            <w:pPr>
              <w:pStyle w:val="Bodytecttable11pt0ptleft"/>
            </w:pPr>
            <w:r w:rsidRPr="00B87397">
              <w:t>1.7</w:t>
            </w:r>
          </w:p>
        </w:tc>
        <w:tc>
          <w:tcPr>
            <w:tcW w:w="1418" w:type="dxa"/>
          </w:tcPr>
          <w:p w14:paraId="0ACE6211" w14:textId="77777777" w:rsidR="00B14F1B" w:rsidRPr="00B87397" w:rsidRDefault="00B14F1B" w:rsidP="00A808C1">
            <w:pPr>
              <w:pStyle w:val="Bodytecttable11pt0ptleft"/>
            </w:pPr>
            <w:r w:rsidRPr="00B87397">
              <w:t>1.4</w:t>
            </w:r>
          </w:p>
        </w:tc>
        <w:tc>
          <w:tcPr>
            <w:tcW w:w="1559" w:type="dxa"/>
          </w:tcPr>
          <w:p w14:paraId="2A94DF33" w14:textId="77777777" w:rsidR="00B14F1B" w:rsidRPr="00B87397" w:rsidRDefault="00B14F1B" w:rsidP="00A808C1">
            <w:pPr>
              <w:pStyle w:val="Bodytecttable11pt0ptleft"/>
            </w:pPr>
            <w:r w:rsidRPr="00B87397">
              <w:t>0.4</w:t>
            </w:r>
          </w:p>
        </w:tc>
      </w:tr>
      <w:tr w:rsidR="00B14F1B" w14:paraId="3C35FB7E" w14:textId="77777777" w:rsidTr="00907478">
        <w:tc>
          <w:tcPr>
            <w:tcW w:w="2157" w:type="dxa"/>
          </w:tcPr>
          <w:p w14:paraId="305757E8" w14:textId="77777777" w:rsidR="00B14F1B" w:rsidRPr="00B87397" w:rsidRDefault="00B14F1B" w:rsidP="00A808C1">
            <w:pPr>
              <w:pStyle w:val="Bodytecttable11pt0ptleft"/>
            </w:pPr>
            <w:r w:rsidRPr="00B87397">
              <w:t>3 Methyl Pentane</w:t>
            </w:r>
            <w:r w:rsidR="001A3E89">
              <w:fldChar w:fldCharType="begin"/>
            </w:r>
            <w:r w:rsidR="001A3E89">
              <w:instrText xml:space="preserve"> XE "</w:instrText>
            </w:r>
            <w:r w:rsidR="001A3E89" w:rsidRPr="00326590">
              <w:instrText>3 Methyl Pentane</w:instrText>
            </w:r>
            <w:r w:rsidR="001A3E89">
              <w:instrText xml:space="preserve">" </w:instrText>
            </w:r>
            <w:r w:rsidR="001A3E89">
              <w:fldChar w:fldCharType="end"/>
            </w:r>
          </w:p>
        </w:tc>
        <w:tc>
          <w:tcPr>
            <w:tcW w:w="1701" w:type="dxa"/>
          </w:tcPr>
          <w:p w14:paraId="21D422DE" w14:textId="77777777" w:rsidR="00B14F1B" w:rsidRPr="00B87397" w:rsidRDefault="00B14F1B" w:rsidP="00A808C1">
            <w:pPr>
              <w:pStyle w:val="Bodytecttable11pt0ptleft"/>
            </w:pPr>
          </w:p>
        </w:tc>
        <w:tc>
          <w:tcPr>
            <w:tcW w:w="1134" w:type="dxa"/>
          </w:tcPr>
          <w:p w14:paraId="624A7257" w14:textId="77777777" w:rsidR="00B14F1B" w:rsidRPr="00B87397" w:rsidRDefault="00B14F1B" w:rsidP="00A808C1">
            <w:pPr>
              <w:pStyle w:val="Bodytecttable11pt0ptleft"/>
            </w:pPr>
            <w:r w:rsidRPr="00B87397">
              <w:t>96-14-0</w:t>
            </w:r>
          </w:p>
        </w:tc>
        <w:tc>
          <w:tcPr>
            <w:tcW w:w="1559" w:type="dxa"/>
          </w:tcPr>
          <w:p w14:paraId="5D116FAF" w14:textId="77777777" w:rsidR="00B14F1B" w:rsidRPr="00B87397" w:rsidRDefault="00B14F1B" w:rsidP="00A808C1">
            <w:pPr>
              <w:pStyle w:val="Bodytecttable11pt0ptleft"/>
            </w:pPr>
            <w:r w:rsidRPr="00B87397">
              <w:t>0.1</w:t>
            </w:r>
          </w:p>
        </w:tc>
        <w:tc>
          <w:tcPr>
            <w:tcW w:w="1418" w:type="dxa"/>
          </w:tcPr>
          <w:p w14:paraId="00F684FD" w14:textId="77777777" w:rsidR="00B14F1B" w:rsidRPr="00B87397" w:rsidRDefault="00B14F1B" w:rsidP="00A808C1">
            <w:pPr>
              <w:pStyle w:val="Bodytecttable11pt0ptleft"/>
            </w:pPr>
            <w:r w:rsidRPr="00B87397">
              <w:t>0.7</w:t>
            </w:r>
          </w:p>
        </w:tc>
        <w:tc>
          <w:tcPr>
            <w:tcW w:w="1559" w:type="dxa"/>
          </w:tcPr>
          <w:p w14:paraId="0C588D6B" w14:textId="77777777" w:rsidR="00B14F1B" w:rsidRPr="00B87397" w:rsidRDefault="00B14F1B" w:rsidP="00A808C1">
            <w:pPr>
              <w:pStyle w:val="Bodytecttable11pt0ptleft"/>
            </w:pPr>
            <w:r w:rsidRPr="00B87397">
              <w:t>0.5</w:t>
            </w:r>
          </w:p>
        </w:tc>
      </w:tr>
      <w:tr w:rsidR="00B14F1B" w14:paraId="1F98ED66" w14:textId="77777777" w:rsidTr="00907478">
        <w:tc>
          <w:tcPr>
            <w:tcW w:w="2157" w:type="dxa"/>
          </w:tcPr>
          <w:p w14:paraId="7DFDE9E6" w14:textId="77777777" w:rsidR="00B14F1B" w:rsidRPr="00B87397" w:rsidRDefault="00B14F1B" w:rsidP="00A808C1">
            <w:pPr>
              <w:pStyle w:val="Bodytecttable11pt0ptleft"/>
            </w:pPr>
            <w:r w:rsidRPr="00B87397">
              <w:t>2,2,3</w:t>
            </w:r>
            <w:r w:rsidR="008A7781">
              <w:t xml:space="preserve"> </w:t>
            </w:r>
            <w:r w:rsidRPr="00B87397">
              <w:t>Trimethyl Butane</w:t>
            </w:r>
            <w:r w:rsidR="008A7781">
              <w:fldChar w:fldCharType="begin"/>
            </w:r>
            <w:r w:rsidR="008A7781">
              <w:instrText xml:space="preserve"> XE "</w:instrText>
            </w:r>
            <w:r w:rsidR="008A7781" w:rsidRPr="0023731C">
              <w:instrText>2,2,3 Trimethyl Butane</w:instrText>
            </w:r>
            <w:r w:rsidR="008A7781">
              <w:instrText xml:space="preserve">" </w:instrText>
            </w:r>
            <w:r w:rsidR="008A7781">
              <w:fldChar w:fldCharType="end"/>
            </w:r>
          </w:p>
        </w:tc>
        <w:tc>
          <w:tcPr>
            <w:tcW w:w="1701" w:type="dxa"/>
          </w:tcPr>
          <w:p w14:paraId="11030BE7" w14:textId="77777777" w:rsidR="00B14F1B" w:rsidRPr="00B87397" w:rsidRDefault="00B14F1B" w:rsidP="00A808C1">
            <w:pPr>
              <w:pStyle w:val="Bodytecttable11pt0ptleft"/>
            </w:pPr>
            <w:r w:rsidRPr="00B87397">
              <w:t>Triptane</w:t>
            </w:r>
            <w:r w:rsidR="001A3E89">
              <w:fldChar w:fldCharType="begin"/>
            </w:r>
            <w:r w:rsidR="001A3E89">
              <w:instrText xml:space="preserve"> XE "</w:instrText>
            </w:r>
            <w:r w:rsidR="001A3E89" w:rsidRPr="00FB32A7">
              <w:instrText>Triptane</w:instrText>
            </w:r>
            <w:r w:rsidR="001A3E89">
              <w:instrText xml:space="preserve">" </w:instrText>
            </w:r>
            <w:r w:rsidR="001A3E89">
              <w:fldChar w:fldCharType="end"/>
            </w:r>
          </w:p>
        </w:tc>
        <w:tc>
          <w:tcPr>
            <w:tcW w:w="1134" w:type="dxa"/>
          </w:tcPr>
          <w:p w14:paraId="3CEC4D66" w14:textId="77777777" w:rsidR="00B14F1B" w:rsidRPr="00B87397" w:rsidRDefault="00B14F1B" w:rsidP="00A808C1">
            <w:pPr>
              <w:pStyle w:val="Bodytecttable11pt0ptleft"/>
            </w:pPr>
            <w:r w:rsidRPr="00B87397">
              <w:t>464-06-2</w:t>
            </w:r>
          </w:p>
        </w:tc>
        <w:tc>
          <w:tcPr>
            <w:tcW w:w="1559" w:type="dxa"/>
          </w:tcPr>
          <w:p w14:paraId="50620989" w14:textId="77777777" w:rsidR="00B14F1B" w:rsidRPr="00B87397" w:rsidRDefault="00B14F1B" w:rsidP="00A808C1">
            <w:pPr>
              <w:pStyle w:val="Bodytecttable11pt0ptleft"/>
            </w:pPr>
            <w:r w:rsidRPr="00B87397">
              <w:t>Trace</w:t>
            </w:r>
          </w:p>
        </w:tc>
        <w:tc>
          <w:tcPr>
            <w:tcW w:w="1418" w:type="dxa"/>
          </w:tcPr>
          <w:p w14:paraId="5C14B18C" w14:textId="77777777" w:rsidR="00B14F1B" w:rsidRPr="00B87397" w:rsidRDefault="00B14F1B" w:rsidP="00A808C1">
            <w:pPr>
              <w:pStyle w:val="Bodytecttable11pt0ptleft"/>
            </w:pPr>
            <w:r w:rsidRPr="00B87397">
              <w:t>Trace</w:t>
            </w:r>
          </w:p>
        </w:tc>
        <w:tc>
          <w:tcPr>
            <w:tcW w:w="1559" w:type="dxa"/>
          </w:tcPr>
          <w:p w14:paraId="20EC2D77" w14:textId="77777777" w:rsidR="00B14F1B" w:rsidRPr="00B87397" w:rsidRDefault="00B14F1B" w:rsidP="00A808C1">
            <w:pPr>
              <w:pStyle w:val="Bodytecttable11pt0ptleft"/>
            </w:pPr>
            <w:r w:rsidRPr="00B87397">
              <w:t>Trace</w:t>
            </w:r>
          </w:p>
        </w:tc>
      </w:tr>
      <w:tr w:rsidR="00B14F1B" w14:paraId="22756D27" w14:textId="77777777" w:rsidTr="00907478">
        <w:tc>
          <w:tcPr>
            <w:tcW w:w="2157" w:type="dxa"/>
          </w:tcPr>
          <w:p w14:paraId="48D81A40" w14:textId="77777777" w:rsidR="00B14F1B" w:rsidRPr="00B87397" w:rsidRDefault="00B14F1B" w:rsidP="00A808C1">
            <w:pPr>
              <w:pStyle w:val="Bodytecttable11pt0ptleft"/>
            </w:pPr>
            <w:r w:rsidRPr="00B87397">
              <w:t>2</w:t>
            </w:r>
            <w:r w:rsidR="008A7781">
              <w:t>,</w:t>
            </w:r>
            <w:r w:rsidRPr="00B87397">
              <w:t>2 Dimethyl Pentane</w:t>
            </w:r>
            <w:r w:rsidR="001A3E89">
              <w:fldChar w:fldCharType="begin"/>
            </w:r>
            <w:r w:rsidR="001A3E89">
              <w:instrText xml:space="preserve"> XE "</w:instrText>
            </w:r>
            <w:r w:rsidR="001A3E89" w:rsidRPr="00DD7A47">
              <w:instrText>2</w:instrText>
            </w:r>
            <w:r w:rsidR="008A7781">
              <w:instrText>,</w:instrText>
            </w:r>
            <w:r w:rsidR="001A3E89" w:rsidRPr="00DD7A47">
              <w:instrText>2 Dimethyl Pentane</w:instrText>
            </w:r>
            <w:r w:rsidR="001A3E89">
              <w:instrText xml:space="preserve">" </w:instrText>
            </w:r>
            <w:r w:rsidR="001A3E89">
              <w:fldChar w:fldCharType="end"/>
            </w:r>
          </w:p>
        </w:tc>
        <w:tc>
          <w:tcPr>
            <w:tcW w:w="1701" w:type="dxa"/>
          </w:tcPr>
          <w:p w14:paraId="2573EBEF" w14:textId="77777777" w:rsidR="00B14F1B" w:rsidRPr="00B87397" w:rsidRDefault="00B14F1B" w:rsidP="00A808C1">
            <w:pPr>
              <w:pStyle w:val="Bodytecttable11pt0ptleft"/>
            </w:pPr>
          </w:p>
        </w:tc>
        <w:tc>
          <w:tcPr>
            <w:tcW w:w="1134" w:type="dxa"/>
          </w:tcPr>
          <w:p w14:paraId="6B2EEBC4" w14:textId="77777777" w:rsidR="00B14F1B" w:rsidRPr="00B87397" w:rsidRDefault="00B14F1B" w:rsidP="00A808C1">
            <w:pPr>
              <w:pStyle w:val="Bodytecttable11pt0ptleft"/>
            </w:pPr>
            <w:r w:rsidRPr="00B87397">
              <w:t>590-35-2</w:t>
            </w:r>
          </w:p>
        </w:tc>
        <w:tc>
          <w:tcPr>
            <w:tcW w:w="1559" w:type="dxa"/>
          </w:tcPr>
          <w:p w14:paraId="0217A409" w14:textId="77777777" w:rsidR="00B14F1B" w:rsidRPr="00B87397" w:rsidRDefault="00B14F1B" w:rsidP="00A808C1">
            <w:pPr>
              <w:pStyle w:val="Bodytecttable11pt0ptleft"/>
            </w:pPr>
            <w:r w:rsidRPr="00B87397">
              <w:t>1.1</w:t>
            </w:r>
          </w:p>
        </w:tc>
        <w:tc>
          <w:tcPr>
            <w:tcW w:w="1418" w:type="dxa"/>
          </w:tcPr>
          <w:p w14:paraId="5FFC9B0D" w14:textId="77777777" w:rsidR="00B14F1B" w:rsidRPr="00B87397" w:rsidRDefault="00B14F1B" w:rsidP="00A808C1">
            <w:pPr>
              <w:pStyle w:val="Bodytecttable11pt0ptleft"/>
            </w:pPr>
            <w:r w:rsidRPr="00B87397">
              <w:t>0.8</w:t>
            </w:r>
          </w:p>
        </w:tc>
        <w:tc>
          <w:tcPr>
            <w:tcW w:w="1559" w:type="dxa"/>
          </w:tcPr>
          <w:p w14:paraId="78D51AE3" w14:textId="77777777" w:rsidR="00B14F1B" w:rsidRPr="00B87397" w:rsidRDefault="00B14F1B" w:rsidP="00A808C1">
            <w:pPr>
              <w:pStyle w:val="Bodytecttable11pt0ptleft"/>
            </w:pPr>
            <w:r w:rsidRPr="00B87397">
              <w:t>0.7</w:t>
            </w:r>
          </w:p>
        </w:tc>
      </w:tr>
      <w:tr w:rsidR="00B14F1B" w14:paraId="68EDC511" w14:textId="77777777" w:rsidTr="00907478">
        <w:tc>
          <w:tcPr>
            <w:tcW w:w="2157" w:type="dxa"/>
          </w:tcPr>
          <w:p w14:paraId="0DE94038" w14:textId="77777777" w:rsidR="00B14F1B" w:rsidRPr="00B87397" w:rsidRDefault="00B14F1B" w:rsidP="00A808C1">
            <w:pPr>
              <w:pStyle w:val="Bodytecttable11pt0ptleft"/>
            </w:pPr>
            <w:r w:rsidRPr="00B87397">
              <w:t>2,3 Dimethyl Pentane</w:t>
            </w:r>
            <w:r w:rsidR="001A3E89">
              <w:fldChar w:fldCharType="begin"/>
            </w:r>
            <w:r w:rsidR="001A3E89">
              <w:instrText xml:space="preserve"> XE "</w:instrText>
            </w:r>
            <w:r w:rsidR="001A3E89" w:rsidRPr="005B4C75">
              <w:instrText>2,3 Dimethyl Pentane</w:instrText>
            </w:r>
            <w:r w:rsidR="001A3E89">
              <w:instrText xml:space="preserve">" </w:instrText>
            </w:r>
            <w:r w:rsidR="001A3E89">
              <w:fldChar w:fldCharType="end"/>
            </w:r>
          </w:p>
        </w:tc>
        <w:tc>
          <w:tcPr>
            <w:tcW w:w="1701" w:type="dxa"/>
          </w:tcPr>
          <w:p w14:paraId="48517005" w14:textId="77777777" w:rsidR="00B14F1B" w:rsidRPr="00B87397" w:rsidRDefault="00B14F1B" w:rsidP="00A808C1">
            <w:pPr>
              <w:pStyle w:val="Bodytecttable11pt0ptleft"/>
            </w:pPr>
          </w:p>
        </w:tc>
        <w:tc>
          <w:tcPr>
            <w:tcW w:w="1134" w:type="dxa"/>
          </w:tcPr>
          <w:p w14:paraId="77435B30" w14:textId="77777777" w:rsidR="00B14F1B" w:rsidRPr="00B87397" w:rsidRDefault="00B14F1B" w:rsidP="00A808C1">
            <w:pPr>
              <w:pStyle w:val="Bodytecttable11pt0ptleft"/>
            </w:pPr>
            <w:r w:rsidRPr="00B87397">
              <w:t>565-59-3</w:t>
            </w:r>
          </w:p>
        </w:tc>
        <w:tc>
          <w:tcPr>
            <w:tcW w:w="1559" w:type="dxa"/>
          </w:tcPr>
          <w:p w14:paraId="6E0E2570" w14:textId="77777777" w:rsidR="00B14F1B" w:rsidRPr="00B87397" w:rsidRDefault="00B14F1B" w:rsidP="00A808C1">
            <w:pPr>
              <w:pStyle w:val="Bodytecttable11pt0ptleft"/>
            </w:pPr>
            <w:r w:rsidRPr="00B87397">
              <w:t>36.1</w:t>
            </w:r>
          </w:p>
        </w:tc>
        <w:tc>
          <w:tcPr>
            <w:tcW w:w="1418" w:type="dxa"/>
          </w:tcPr>
          <w:p w14:paraId="2FBF3432" w14:textId="77777777" w:rsidR="00B14F1B" w:rsidRPr="00B87397" w:rsidRDefault="00B14F1B" w:rsidP="00A808C1">
            <w:pPr>
              <w:pStyle w:val="Bodytecttable11pt0ptleft"/>
            </w:pPr>
            <w:r w:rsidRPr="00B87397">
              <w:t>21.1</w:t>
            </w:r>
          </w:p>
        </w:tc>
        <w:tc>
          <w:tcPr>
            <w:tcW w:w="1559" w:type="dxa"/>
          </w:tcPr>
          <w:p w14:paraId="55423B67" w14:textId="77777777" w:rsidR="00B14F1B" w:rsidRPr="00B87397" w:rsidRDefault="00B14F1B" w:rsidP="00A808C1">
            <w:pPr>
              <w:pStyle w:val="Bodytecttable11pt0ptleft"/>
            </w:pPr>
            <w:r w:rsidRPr="00B87397">
              <w:t>4.5</w:t>
            </w:r>
          </w:p>
        </w:tc>
      </w:tr>
      <w:tr w:rsidR="00B14F1B" w14:paraId="27C52AAC" w14:textId="77777777" w:rsidTr="00907478">
        <w:tc>
          <w:tcPr>
            <w:tcW w:w="2157" w:type="dxa"/>
          </w:tcPr>
          <w:p w14:paraId="04AE178A" w14:textId="77777777" w:rsidR="00B14F1B" w:rsidRPr="00B87397" w:rsidRDefault="00B14F1B" w:rsidP="00A808C1">
            <w:pPr>
              <w:pStyle w:val="Bodytecttable11pt0ptleft"/>
            </w:pPr>
            <w:r w:rsidRPr="00B87397">
              <w:t>2,4 Dimethyl Pentane</w:t>
            </w:r>
            <w:r w:rsidR="001A3E89">
              <w:fldChar w:fldCharType="begin"/>
            </w:r>
            <w:r w:rsidR="001A3E89">
              <w:instrText xml:space="preserve"> XE "</w:instrText>
            </w:r>
            <w:r w:rsidR="001A3E89" w:rsidRPr="00F415E8">
              <w:instrText>2,4 Dimethyl Pentane</w:instrText>
            </w:r>
            <w:r w:rsidR="001A3E89">
              <w:instrText xml:space="preserve">" </w:instrText>
            </w:r>
            <w:r w:rsidR="001A3E89">
              <w:fldChar w:fldCharType="end"/>
            </w:r>
          </w:p>
        </w:tc>
        <w:tc>
          <w:tcPr>
            <w:tcW w:w="1701" w:type="dxa"/>
          </w:tcPr>
          <w:p w14:paraId="25C9AE00" w14:textId="77777777" w:rsidR="00B14F1B" w:rsidRPr="00B87397" w:rsidRDefault="00B14F1B" w:rsidP="00A808C1">
            <w:pPr>
              <w:pStyle w:val="Bodytecttable11pt0ptleft"/>
            </w:pPr>
          </w:p>
        </w:tc>
        <w:tc>
          <w:tcPr>
            <w:tcW w:w="1134" w:type="dxa"/>
          </w:tcPr>
          <w:p w14:paraId="4524F790" w14:textId="77777777" w:rsidR="00B14F1B" w:rsidRPr="00B87397" w:rsidRDefault="00B14F1B" w:rsidP="00A808C1">
            <w:pPr>
              <w:pStyle w:val="Bodytecttable11pt0ptleft"/>
            </w:pPr>
            <w:r w:rsidRPr="00B87397">
              <w:t>108-08-7</w:t>
            </w:r>
          </w:p>
        </w:tc>
        <w:tc>
          <w:tcPr>
            <w:tcW w:w="1559" w:type="dxa"/>
          </w:tcPr>
          <w:p w14:paraId="363A26AE" w14:textId="77777777" w:rsidR="00B14F1B" w:rsidRPr="00B87397" w:rsidRDefault="00B14F1B" w:rsidP="00A808C1">
            <w:pPr>
              <w:pStyle w:val="Bodytecttable11pt0ptleft"/>
            </w:pPr>
            <w:r w:rsidRPr="00B87397">
              <w:t>26.2</w:t>
            </w:r>
          </w:p>
        </w:tc>
        <w:tc>
          <w:tcPr>
            <w:tcW w:w="1418" w:type="dxa"/>
          </w:tcPr>
          <w:p w14:paraId="6FEAB31B" w14:textId="77777777" w:rsidR="00B14F1B" w:rsidRPr="00B87397" w:rsidRDefault="00B14F1B" w:rsidP="00A808C1">
            <w:pPr>
              <w:pStyle w:val="Bodytecttable11pt0ptleft"/>
            </w:pPr>
            <w:r w:rsidRPr="00B87397">
              <w:t>18.2</w:t>
            </w:r>
          </w:p>
        </w:tc>
        <w:tc>
          <w:tcPr>
            <w:tcW w:w="1559" w:type="dxa"/>
          </w:tcPr>
          <w:p w14:paraId="19E6011B" w14:textId="77777777" w:rsidR="00B14F1B" w:rsidRPr="00B87397" w:rsidRDefault="00B14F1B" w:rsidP="00A808C1">
            <w:pPr>
              <w:pStyle w:val="Bodytecttable11pt0ptleft"/>
            </w:pPr>
            <w:r w:rsidRPr="00B87397">
              <w:t>4.2</w:t>
            </w:r>
          </w:p>
        </w:tc>
      </w:tr>
      <w:tr w:rsidR="00B14F1B" w14:paraId="1217B7B5" w14:textId="77777777" w:rsidTr="00907478">
        <w:tc>
          <w:tcPr>
            <w:tcW w:w="2157" w:type="dxa"/>
          </w:tcPr>
          <w:p w14:paraId="5202D55C" w14:textId="77777777" w:rsidR="00B14F1B" w:rsidRPr="00B87397" w:rsidRDefault="00B14F1B" w:rsidP="00A808C1">
            <w:pPr>
              <w:pStyle w:val="Bodytecttable11pt0ptleft"/>
            </w:pPr>
            <w:r w:rsidRPr="00B87397">
              <w:t>2 Methyl Hexane</w:t>
            </w:r>
            <w:r w:rsidR="001A3E89">
              <w:fldChar w:fldCharType="begin"/>
            </w:r>
            <w:r w:rsidR="001A3E89">
              <w:instrText xml:space="preserve"> XE "</w:instrText>
            </w:r>
            <w:r w:rsidR="001A3E89" w:rsidRPr="00BF5470">
              <w:instrText>2 Methyl Hexane</w:instrText>
            </w:r>
            <w:r w:rsidR="001A3E89">
              <w:instrText xml:space="preserve">" </w:instrText>
            </w:r>
            <w:r w:rsidR="001A3E89">
              <w:fldChar w:fldCharType="end"/>
            </w:r>
          </w:p>
        </w:tc>
        <w:tc>
          <w:tcPr>
            <w:tcW w:w="1701" w:type="dxa"/>
          </w:tcPr>
          <w:p w14:paraId="51C01232" w14:textId="77777777" w:rsidR="00B14F1B" w:rsidRPr="00B87397" w:rsidRDefault="00B14F1B" w:rsidP="00A808C1">
            <w:pPr>
              <w:pStyle w:val="Bodytecttable11pt0ptleft"/>
            </w:pPr>
            <w:r w:rsidRPr="00B87397">
              <w:t>Isoheptane</w:t>
            </w:r>
            <w:r w:rsidR="001A3E89">
              <w:fldChar w:fldCharType="begin"/>
            </w:r>
            <w:r w:rsidR="001A3E89">
              <w:instrText xml:space="preserve"> XE "</w:instrText>
            </w:r>
            <w:r w:rsidR="001A3E89" w:rsidRPr="008E02D3">
              <w:instrText>Isoheptane</w:instrText>
            </w:r>
            <w:r w:rsidR="001A3E89">
              <w:instrText xml:space="preserve">" </w:instrText>
            </w:r>
            <w:r w:rsidR="001A3E89">
              <w:fldChar w:fldCharType="end"/>
            </w:r>
          </w:p>
        </w:tc>
        <w:tc>
          <w:tcPr>
            <w:tcW w:w="1134" w:type="dxa"/>
          </w:tcPr>
          <w:p w14:paraId="5086F7F5" w14:textId="77777777" w:rsidR="00B14F1B" w:rsidRPr="00B87397" w:rsidRDefault="00B14F1B" w:rsidP="00A808C1">
            <w:pPr>
              <w:pStyle w:val="Bodytecttable11pt0ptleft"/>
            </w:pPr>
            <w:r w:rsidRPr="00B87397">
              <w:t>591-76-4</w:t>
            </w:r>
          </w:p>
        </w:tc>
        <w:tc>
          <w:tcPr>
            <w:tcW w:w="1559" w:type="dxa"/>
          </w:tcPr>
          <w:p w14:paraId="64E34C24" w14:textId="77777777" w:rsidR="00B14F1B" w:rsidRPr="00B87397" w:rsidRDefault="00B14F1B" w:rsidP="00A808C1">
            <w:pPr>
              <w:pStyle w:val="Bodytecttable11pt0ptleft"/>
            </w:pPr>
            <w:r w:rsidRPr="00B87397">
              <w:t>1.2</w:t>
            </w:r>
          </w:p>
        </w:tc>
        <w:tc>
          <w:tcPr>
            <w:tcW w:w="1418" w:type="dxa"/>
          </w:tcPr>
          <w:p w14:paraId="7EECEE9F" w14:textId="77777777" w:rsidR="00B14F1B" w:rsidRPr="00B87397" w:rsidRDefault="00B14F1B" w:rsidP="00A808C1">
            <w:pPr>
              <w:pStyle w:val="Bodytecttable11pt0ptleft"/>
            </w:pPr>
            <w:r w:rsidRPr="00B87397">
              <w:t>0.7</w:t>
            </w:r>
          </w:p>
        </w:tc>
        <w:tc>
          <w:tcPr>
            <w:tcW w:w="1559" w:type="dxa"/>
          </w:tcPr>
          <w:p w14:paraId="628B3907" w14:textId="77777777" w:rsidR="00B14F1B" w:rsidRPr="00B87397" w:rsidRDefault="00B14F1B" w:rsidP="00A808C1">
            <w:pPr>
              <w:pStyle w:val="Bodytecttable11pt0ptleft"/>
            </w:pPr>
            <w:r w:rsidRPr="00B87397">
              <w:t>0.4</w:t>
            </w:r>
          </w:p>
        </w:tc>
      </w:tr>
      <w:tr w:rsidR="00B14F1B" w14:paraId="56F87F60" w14:textId="77777777" w:rsidTr="00907478">
        <w:tc>
          <w:tcPr>
            <w:tcW w:w="2157" w:type="dxa"/>
          </w:tcPr>
          <w:p w14:paraId="32EF5F64" w14:textId="77777777" w:rsidR="00B14F1B" w:rsidRPr="00B87397" w:rsidRDefault="00B14F1B" w:rsidP="00A808C1">
            <w:pPr>
              <w:pStyle w:val="Bodytecttable11pt0ptleft"/>
            </w:pPr>
            <w:r w:rsidRPr="00B87397">
              <w:t>3 Methyl Hexane</w:t>
            </w:r>
            <w:r w:rsidR="001A3E89">
              <w:fldChar w:fldCharType="begin"/>
            </w:r>
            <w:r w:rsidR="001A3E89">
              <w:instrText xml:space="preserve"> XE "</w:instrText>
            </w:r>
            <w:r w:rsidR="001A3E89" w:rsidRPr="00295E76">
              <w:instrText>3 Methyl Hexane</w:instrText>
            </w:r>
            <w:r w:rsidR="001A3E89">
              <w:instrText xml:space="preserve">" </w:instrText>
            </w:r>
            <w:r w:rsidR="001A3E89">
              <w:fldChar w:fldCharType="end"/>
            </w:r>
          </w:p>
        </w:tc>
        <w:tc>
          <w:tcPr>
            <w:tcW w:w="1701" w:type="dxa"/>
          </w:tcPr>
          <w:p w14:paraId="242B417E" w14:textId="77777777" w:rsidR="00B14F1B" w:rsidRPr="00B87397" w:rsidRDefault="00B14F1B" w:rsidP="00A808C1">
            <w:pPr>
              <w:pStyle w:val="Bodytecttable11pt0ptleft"/>
            </w:pPr>
            <w:r w:rsidRPr="00B87397">
              <w:t>(+)-</w:t>
            </w:r>
          </w:p>
        </w:tc>
        <w:tc>
          <w:tcPr>
            <w:tcW w:w="1134" w:type="dxa"/>
          </w:tcPr>
          <w:p w14:paraId="2A7C4129" w14:textId="77777777" w:rsidR="00B14F1B" w:rsidRPr="00B87397" w:rsidRDefault="00B14F1B" w:rsidP="00A808C1">
            <w:pPr>
              <w:pStyle w:val="Bodytecttable11pt0ptleft"/>
            </w:pPr>
            <w:r w:rsidRPr="00B87397">
              <w:t>6131-24-4</w:t>
            </w:r>
          </w:p>
        </w:tc>
        <w:tc>
          <w:tcPr>
            <w:tcW w:w="1559" w:type="dxa"/>
          </w:tcPr>
          <w:p w14:paraId="7BDC992F" w14:textId="77777777" w:rsidR="00B14F1B" w:rsidRPr="00B87397" w:rsidRDefault="00B14F1B" w:rsidP="00A808C1">
            <w:pPr>
              <w:pStyle w:val="Bodytecttable11pt0ptleft"/>
            </w:pPr>
            <w:r w:rsidRPr="00B87397">
              <w:t>1.1</w:t>
            </w:r>
          </w:p>
        </w:tc>
        <w:tc>
          <w:tcPr>
            <w:tcW w:w="1418" w:type="dxa"/>
          </w:tcPr>
          <w:p w14:paraId="58ED915D" w14:textId="77777777" w:rsidR="00B14F1B" w:rsidRPr="00B87397" w:rsidRDefault="00B14F1B" w:rsidP="00A808C1">
            <w:pPr>
              <w:pStyle w:val="Bodytecttable11pt0ptleft"/>
            </w:pPr>
            <w:r w:rsidRPr="00B87397">
              <w:t>0.6</w:t>
            </w:r>
          </w:p>
        </w:tc>
        <w:tc>
          <w:tcPr>
            <w:tcW w:w="1559" w:type="dxa"/>
          </w:tcPr>
          <w:p w14:paraId="2CEE8F34" w14:textId="77777777" w:rsidR="00B14F1B" w:rsidRPr="00B87397" w:rsidRDefault="00B14F1B" w:rsidP="00A808C1">
            <w:pPr>
              <w:pStyle w:val="Bodytecttable11pt0ptleft"/>
            </w:pPr>
            <w:r w:rsidRPr="00B87397">
              <w:t>0.4</w:t>
            </w:r>
          </w:p>
        </w:tc>
      </w:tr>
      <w:tr w:rsidR="00B14F1B" w14:paraId="7731C92B" w14:textId="77777777" w:rsidTr="00907478">
        <w:tc>
          <w:tcPr>
            <w:tcW w:w="2157" w:type="dxa"/>
          </w:tcPr>
          <w:p w14:paraId="163B7CA4" w14:textId="77777777" w:rsidR="00B14F1B" w:rsidRPr="00B87397" w:rsidRDefault="00B14F1B" w:rsidP="00A808C1">
            <w:pPr>
              <w:pStyle w:val="Bodytecttable11pt0ptleft"/>
            </w:pPr>
            <w:r w:rsidRPr="00B87397">
              <w:t>2,2,3</w:t>
            </w:r>
            <w:r w:rsidR="008A7781">
              <w:t xml:space="preserve"> </w:t>
            </w:r>
            <w:r w:rsidRPr="00B87397">
              <w:t>Trimethyl Pentane</w:t>
            </w:r>
            <w:r w:rsidR="003125AB">
              <w:fldChar w:fldCharType="begin"/>
            </w:r>
            <w:r w:rsidR="003125AB">
              <w:instrText xml:space="preserve"> XE "</w:instrText>
            </w:r>
            <w:r w:rsidR="003125AB" w:rsidRPr="007E6343">
              <w:instrText>2,2,3 Trimethyl Pentane</w:instrText>
            </w:r>
            <w:r w:rsidR="003125AB">
              <w:instrText xml:space="preserve">" </w:instrText>
            </w:r>
            <w:r w:rsidR="003125AB">
              <w:fldChar w:fldCharType="end"/>
            </w:r>
          </w:p>
        </w:tc>
        <w:tc>
          <w:tcPr>
            <w:tcW w:w="1701" w:type="dxa"/>
          </w:tcPr>
          <w:p w14:paraId="03294F3D" w14:textId="77777777" w:rsidR="00B14F1B" w:rsidRPr="00B87397" w:rsidRDefault="00B14F1B" w:rsidP="00A808C1">
            <w:pPr>
              <w:pStyle w:val="Bodytecttable11pt0ptleft"/>
            </w:pPr>
            <w:r w:rsidRPr="00B87397">
              <w:t>2-tert-Butyl Butane</w:t>
            </w:r>
            <w:r w:rsidR="001A3E89">
              <w:fldChar w:fldCharType="begin"/>
            </w:r>
            <w:r w:rsidR="001A3E89">
              <w:instrText xml:space="preserve"> XE "</w:instrText>
            </w:r>
            <w:r w:rsidR="001A3E89" w:rsidRPr="002C412F">
              <w:instrText>2-tert-Butyl Butane</w:instrText>
            </w:r>
            <w:r w:rsidR="001A3E89">
              <w:instrText xml:space="preserve">" </w:instrText>
            </w:r>
            <w:r w:rsidR="001A3E89">
              <w:fldChar w:fldCharType="end"/>
            </w:r>
          </w:p>
        </w:tc>
        <w:tc>
          <w:tcPr>
            <w:tcW w:w="1134" w:type="dxa"/>
          </w:tcPr>
          <w:p w14:paraId="62D1785A" w14:textId="77777777" w:rsidR="00B14F1B" w:rsidRPr="00B87397" w:rsidRDefault="00B14F1B" w:rsidP="00A808C1">
            <w:pPr>
              <w:pStyle w:val="Bodytecttable11pt0ptleft"/>
            </w:pPr>
            <w:r w:rsidRPr="00B87397">
              <w:t>564-02-3</w:t>
            </w:r>
          </w:p>
        </w:tc>
        <w:tc>
          <w:tcPr>
            <w:tcW w:w="1559" w:type="dxa"/>
          </w:tcPr>
          <w:p w14:paraId="19030072" w14:textId="77777777" w:rsidR="00B14F1B" w:rsidRPr="00B87397" w:rsidRDefault="00B14F1B" w:rsidP="00A808C1">
            <w:pPr>
              <w:pStyle w:val="Bodytecttable11pt0ptleft"/>
            </w:pPr>
            <w:r w:rsidRPr="00B87397">
              <w:t>0.8</w:t>
            </w:r>
          </w:p>
        </w:tc>
        <w:tc>
          <w:tcPr>
            <w:tcW w:w="1418" w:type="dxa"/>
          </w:tcPr>
          <w:p w14:paraId="2334E78A" w14:textId="77777777" w:rsidR="00B14F1B" w:rsidRPr="00B87397" w:rsidRDefault="00B14F1B" w:rsidP="00A808C1">
            <w:pPr>
              <w:pStyle w:val="Bodytecttable11pt0ptleft"/>
            </w:pPr>
            <w:r w:rsidRPr="00B87397">
              <w:t>1.1</w:t>
            </w:r>
          </w:p>
        </w:tc>
        <w:tc>
          <w:tcPr>
            <w:tcW w:w="1559" w:type="dxa"/>
          </w:tcPr>
          <w:p w14:paraId="3FA34F9B" w14:textId="77777777" w:rsidR="00B14F1B" w:rsidRPr="00B87397" w:rsidRDefault="00B14F1B" w:rsidP="00A808C1">
            <w:pPr>
              <w:pStyle w:val="Bodytecttable11pt0ptleft"/>
            </w:pPr>
            <w:r w:rsidRPr="00B87397">
              <w:t>2.3</w:t>
            </w:r>
          </w:p>
        </w:tc>
      </w:tr>
      <w:tr w:rsidR="00B14F1B" w14:paraId="5987BD6D" w14:textId="77777777" w:rsidTr="00907478">
        <w:tc>
          <w:tcPr>
            <w:tcW w:w="2157" w:type="dxa"/>
          </w:tcPr>
          <w:p w14:paraId="4BFF6AFC" w14:textId="77777777" w:rsidR="00B14F1B" w:rsidRPr="00B87397" w:rsidRDefault="00B14F1B" w:rsidP="00A808C1">
            <w:pPr>
              <w:pStyle w:val="Bodytecttable11pt0ptleft"/>
            </w:pPr>
            <w:r w:rsidRPr="00B87397">
              <w:t>2,2,4</w:t>
            </w:r>
            <w:r w:rsidR="008A7781">
              <w:t xml:space="preserve"> </w:t>
            </w:r>
            <w:r w:rsidRPr="00B87397">
              <w:t>Trimethyl Pentane</w:t>
            </w:r>
            <w:r w:rsidR="003125AB">
              <w:fldChar w:fldCharType="begin"/>
            </w:r>
            <w:r w:rsidR="003125AB">
              <w:instrText xml:space="preserve"> XE "</w:instrText>
            </w:r>
            <w:r w:rsidR="003125AB" w:rsidRPr="00911CF3">
              <w:instrText>2,2,4 Trimethyl Pentane</w:instrText>
            </w:r>
            <w:r w:rsidR="003125AB">
              <w:instrText xml:space="preserve">" </w:instrText>
            </w:r>
            <w:r w:rsidR="003125AB">
              <w:fldChar w:fldCharType="end"/>
            </w:r>
          </w:p>
        </w:tc>
        <w:tc>
          <w:tcPr>
            <w:tcW w:w="1701" w:type="dxa"/>
          </w:tcPr>
          <w:p w14:paraId="20B822D6" w14:textId="77777777" w:rsidR="00B14F1B" w:rsidRPr="00B87397" w:rsidRDefault="00B14F1B" w:rsidP="00A808C1">
            <w:pPr>
              <w:pStyle w:val="Bodytecttable11pt0ptleft"/>
            </w:pPr>
            <w:r w:rsidRPr="00B87397">
              <w:t>Iso-Octane</w:t>
            </w:r>
          </w:p>
        </w:tc>
        <w:tc>
          <w:tcPr>
            <w:tcW w:w="1134" w:type="dxa"/>
          </w:tcPr>
          <w:p w14:paraId="531D24B0" w14:textId="77777777" w:rsidR="00B14F1B" w:rsidRPr="00B87397" w:rsidRDefault="00B14F1B" w:rsidP="00A808C1">
            <w:pPr>
              <w:pStyle w:val="Bodytecttable11pt0ptleft"/>
            </w:pPr>
            <w:r w:rsidRPr="00B87397">
              <w:t>540-84-1</w:t>
            </w:r>
          </w:p>
        </w:tc>
        <w:tc>
          <w:tcPr>
            <w:tcW w:w="1559" w:type="dxa"/>
          </w:tcPr>
          <w:p w14:paraId="20154F94" w14:textId="77777777" w:rsidR="00B14F1B" w:rsidRPr="00B87397" w:rsidRDefault="00B14F1B" w:rsidP="00A808C1">
            <w:pPr>
              <w:pStyle w:val="Bodytecttable11pt0ptleft"/>
            </w:pPr>
            <w:r w:rsidRPr="00B87397">
              <w:t>7.8</w:t>
            </w:r>
          </w:p>
        </w:tc>
        <w:tc>
          <w:tcPr>
            <w:tcW w:w="1418" w:type="dxa"/>
          </w:tcPr>
          <w:p w14:paraId="6C9A99DC" w14:textId="77777777" w:rsidR="00B14F1B" w:rsidRPr="00B87397" w:rsidRDefault="00B14F1B" w:rsidP="00A808C1">
            <w:pPr>
              <w:pStyle w:val="Bodytecttable11pt0ptleft"/>
            </w:pPr>
            <w:r w:rsidRPr="00B87397">
              <w:t>16.3</w:t>
            </w:r>
          </w:p>
        </w:tc>
        <w:tc>
          <w:tcPr>
            <w:tcW w:w="1559" w:type="dxa"/>
          </w:tcPr>
          <w:p w14:paraId="020D7680" w14:textId="77777777" w:rsidR="00B14F1B" w:rsidRPr="00B87397" w:rsidRDefault="00B14F1B" w:rsidP="00A808C1">
            <w:pPr>
              <w:pStyle w:val="Bodytecttable11pt0ptleft"/>
            </w:pPr>
            <w:r w:rsidRPr="00B87397">
              <w:t>30.04</w:t>
            </w:r>
          </w:p>
        </w:tc>
      </w:tr>
      <w:tr w:rsidR="00B14F1B" w14:paraId="77DE57CD" w14:textId="77777777" w:rsidTr="00907478">
        <w:tc>
          <w:tcPr>
            <w:tcW w:w="2157" w:type="dxa"/>
          </w:tcPr>
          <w:p w14:paraId="477AEFE4" w14:textId="77777777" w:rsidR="00B14F1B" w:rsidRPr="00B87397" w:rsidRDefault="00B14F1B" w:rsidP="00A808C1">
            <w:pPr>
              <w:pStyle w:val="Bodytecttable11pt0ptleft"/>
            </w:pPr>
            <w:r w:rsidRPr="00B87397">
              <w:t>2,3,3</w:t>
            </w:r>
            <w:r w:rsidR="008A7781">
              <w:t xml:space="preserve"> </w:t>
            </w:r>
            <w:r w:rsidRPr="00B87397">
              <w:t>Trimethyl Pentane</w:t>
            </w:r>
            <w:r w:rsidR="003125AB">
              <w:fldChar w:fldCharType="begin"/>
            </w:r>
            <w:r w:rsidR="003125AB">
              <w:instrText xml:space="preserve"> XE "</w:instrText>
            </w:r>
            <w:r w:rsidR="003125AB" w:rsidRPr="00F701AA">
              <w:instrText>2,3,3 Trimethyl Pentane</w:instrText>
            </w:r>
            <w:r w:rsidR="003125AB">
              <w:instrText xml:space="preserve">" </w:instrText>
            </w:r>
            <w:r w:rsidR="003125AB">
              <w:fldChar w:fldCharType="end"/>
            </w:r>
          </w:p>
        </w:tc>
        <w:tc>
          <w:tcPr>
            <w:tcW w:w="1701" w:type="dxa"/>
          </w:tcPr>
          <w:p w14:paraId="5251E0E2" w14:textId="77777777" w:rsidR="00B14F1B" w:rsidRPr="00B87397" w:rsidRDefault="00B14F1B" w:rsidP="00A808C1">
            <w:pPr>
              <w:pStyle w:val="Bodytecttable11pt0ptleft"/>
            </w:pPr>
          </w:p>
        </w:tc>
        <w:tc>
          <w:tcPr>
            <w:tcW w:w="1134" w:type="dxa"/>
          </w:tcPr>
          <w:p w14:paraId="2A2D1CE3" w14:textId="77777777" w:rsidR="00B14F1B" w:rsidRPr="00B87397" w:rsidRDefault="00B14F1B" w:rsidP="00A808C1">
            <w:pPr>
              <w:pStyle w:val="Bodytecttable11pt0ptleft"/>
            </w:pPr>
            <w:r w:rsidRPr="00B87397">
              <w:t>560-21-4</w:t>
            </w:r>
          </w:p>
        </w:tc>
        <w:tc>
          <w:tcPr>
            <w:tcW w:w="1559" w:type="dxa"/>
          </w:tcPr>
          <w:p w14:paraId="1FBA01B0" w14:textId="77777777" w:rsidR="00B14F1B" w:rsidRPr="00B87397" w:rsidRDefault="00B14F1B" w:rsidP="00A808C1">
            <w:pPr>
              <w:pStyle w:val="Bodytecttable11pt0ptleft"/>
            </w:pPr>
            <w:r w:rsidRPr="00B87397">
              <w:t>3.2</w:t>
            </w:r>
          </w:p>
        </w:tc>
        <w:tc>
          <w:tcPr>
            <w:tcW w:w="1418" w:type="dxa"/>
          </w:tcPr>
          <w:p w14:paraId="3DDF92E1" w14:textId="77777777" w:rsidR="00B14F1B" w:rsidRPr="00B87397" w:rsidRDefault="00B14F1B" w:rsidP="00A808C1">
            <w:pPr>
              <w:pStyle w:val="Bodytecttable11pt0ptleft"/>
            </w:pPr>
            <w:r w:rsidRPr="00B87397">
              <w:t>3.9</w:t>
            </w:r>
          </w:p>
        </w:tc>
        <w:tc>
          <w:tcPr>
            <w:tcW w:w="1559" w:type="dxa"/>
          </w:tcPr>
          <w:p w14:paraId="4512A8B1" w14:textId="77777777" w:rsidR="00B14F1B" w:rsidRPr="00B87397" w:rsidRDefault="00B14F1B" w:rsidP="00A808C1">
            <w:pPr>
              <w:pStyle w:val="Bodytecttable11pt0ptleft"/>
            </w:pPr>
            <w:r w:rsidRPr="00B87397">
              <w:t>6.7</w:t>
            </w:r>
          </w:p>
        </w:tc>
      </w:tr>
      <w:tr w:rsidR="00B14F1B" w14:paraId="3BF89333" w14:textId="77777777" w:rsidTr="00907478">
        <w:tc>
          <w:tcPr>
            <w:tcW w:w="2157" w:type="dxa"/>
          </w:tcPr>
          <w:p w14:paraId="27DB5AF2" w14:textId="77777777" w:rsidR="00B14F1B" w:rsidRPr="00B87397" w:rsidRDefault="00B14F1B" w:rsidP="00A808C1">
            <w:pPr>
              <w:pStyle w:val="Bodytecttable11pt0ptleft"/>
            </w:pPr>
            <w:r w:rsidRPr="00B87397">
              <w:t>2,3,4</w:t>
            </w:r>
            <w:r w:rsidR="008A7781">
              <w:t xml:space="preserve"> </w:t>
            </w:r>
            <w:r w:rsidRPr="00B87397">
              <w:t>Trimethyl Pentane</w:t>
            </w:r>
            <w:r w:rsidR="003125AB">
              <w:fldChar w:fldCharType="begin"/>
            </w:r>
            <w:r w:rsidR="003125AB">
              <w:instrText xml:space="preserve"> XE "</w:instrText>
            </w:r>
            <w:r w:rsidR="003125AB" w:rsidRPr="00FE0D9E">
              <w:instrText>2,3,4 Trimethyl Pentane</w:instrText>
            </w:r>
            <w:r w:rsidR="003125AB">
              <w:instrText xml:space="preserve">" </w:instrText>
            </w:r>
            <w:r w:rsidR="003125AB">
              <w:fldChar w:fldCharType="end"/>
            </w:r>
          </w:p>
        </w:tc>
        <w:tc>
          <w:tcPr>
            <w:tcW w:w="1701" w:type="dxa"/>
          </w:tcPr>
          <w:p w14:paraId="253CB8FA" w14:textId="77777777" w:rsidR="00B14F1B" w:rsidRPr="00B87397" w:rsidRDefault="00B14F1B" w:rsidP="00A808C1">
            <w:pPr>
              <w:pStyle w:val="Bodytecttable11pt0ptleft"/>
            </w:pPr>
          </w:p>
        </w:tc>
        <w:tc>
          <w:tcPr>
            <w:tcW w:w="1134" w:type="dxa"/>
          </w:tcPr>
          <w:p w14:paraId="2591181A" w14:textId="77777777" w:rsidR="00B14F1B" w:rsidRPr="00B87397" w:rsidRDefault="00B14F1B" w:rsidP="00A808C1">
            <w:pPr>
              <w:pStyle w:val="Bodytecttable11pt0ptleft"/>
            </w:pPr>
            <w:r w:rsidRPr="00B87397">
              <w:t>565-75-3</w:t>
            </w:r>
          </w:p>
        </w:tc>
        <w:tc>
          <w:tcPr>
            <w:tcW w:w="1559" w:type="dxa"/>
          </w:tcPr>
          <w:p w14:paraId="4A5669A6" w14:textId="77777777" w:rsidR="00B14F1B" w:rsidRPr="00B87397" w:rsidRDefault="00B14F1B" w:rsidP="00A808C1">
            <w:pPr>
              <w:pStyle w:val="Bodytecttable11pt0ptleft"/>
            </w:pPr>
            <w:r w:rsidRPr="00B87397">
              <w:t>2.5</w:t>
            </w:r>
          </w:p>
        </w:tc>
        <w:tc>
          <w:tcPr>
            <w:tcW w:w="1418" w:type="dxa"/>
          </w:tcPr>
          <w:p w14:paraId="701FD4BA" w14:textId="77777777" w:rsidR="00B14F1B" w:rsidRPr="00B87397" w:rsidRDefault="00B14F1B" w:rsidP="00A808C1">
            <w:pPr>
              <w:pStyle w:val="Bodytecttable11pt0ptleft"/>
            </w:pPr>
            <w:r w:rsidRPr="00B87397">
              <w:t>3.4</w:t>
            </w:r>
          </w:p>
        </w:tc>
        <w:tc>
          <w:tcPr>
            <w:tcW w:w="1559" w:type="dxa"/>
          </w:tcPr>
          <w:p w14:paraId="1030D218" w14:textId="77777777" w:rsidR="00B14F1B" w:rsidRPr="00B87397" w:rsidRDefault="00B14F1B" w:rsidP="00A808C1">
            <w:pPr>
              <w:pStyle w:val="Bodytecttable11pt0ptleft"/>
            </w:pPr>
            <w:r w:rsidRPr="00B87397">
              <w:t>6.8</w:t>
            </w:r>
          </w:p>
        </w:tc>
      </w:tr>
      <w:tr w:rsidR="00B14F1B" w14:paraId="5C3AE895" w14:textId="77777777" w:rsidTr="00907478">
        <w:tc>
          <w:tcPr>
            <w:tcW w:w="2157" w:type="dxa"/>
          </w:tcPr>
          <w:p w14:paraId="4A33D302" w14:textId="77777777" w:rsidR="00B14F1B" w:rsidRPr="00B87397" w:rsidRDefault="00B14F1B" w:rsidP="00A808C1">
            <w:pPr>
              <w:pStyle w:val="Bodytecttable11pt0ptleft"/>
            </w:pPr>
            <w:r w:rsidRPr="00B87397">
              <w:t>2,3 Dimethyl Hexane</w:t>
            </w:r>
            <w:r w:rsidR="001A3E89">
              <w:fldChar w:fldCharType="begin"/>
            </w:r>
            <w:r w:rsidR="001A3E89">
              <w:instrText xml:space="preserve"> XE "</w:instrText>
            </w:r>
            <w:r w:rsidR="001A3E89" w:rsidRPr="003B5E5C">
              <w:instrText>2,3 Dimethyl Hexane</w:instrText>
            </w:r>
            <w:r w:rsidR="001A3E89">
              <w:instrText xml:space="preserve">" </w:instrText>
            </w:r>
            <w:r w:rsidR="001A3E89">
              <w:fldChar w:fldCharType="end"/>
            </w:r>
          </w:p>
        </w:tc>
        <w:tc>
          <w:tcPr>
            <w:tcW w:w="1701" w:type="dxa"/>
          </w:tcPr>
          <w:p w14:paraId="4132D881" w14:textId="77777777" w:rsidR="00B14F1B" w:rsidRPr="00B87397" w:rsidRDefault="00B14F1B" w:rsidP="00A808C1">
            <w:pPr>
              <w:pStyle w:val="Bodytecttable11pt0ptleft"/>
            </w:pPr>
          </w:p>
        </w:tc>
        <w:tc>
          <w:tcPr>
            <w:tcW w:w="1134" w:type="dxa"/>
          </w:tcPr>
          <w:p w14:paraId="56A8B277" w14:textId="77777777" w:rsidR="00B14F1B" w:rsidRPr="00B87397" w:rsidRDefault="00B14F1B" w:rsidP="00A808C1">
            <w:pPr>
              <w:pStyle w:val="Bodytecttable11pt0ptleft"/>
            </w:pPr>
            <w:r w:rsidRPr="00B87397">
              <w:t>584-94-1</w:t>
            </w:r>
          </w:p>
        </w:tc>
        <w:tc>
          <w:tcPr>
            <w:tcW w:w="1559" w:type="dxa"/>
          </w:tcPr>
          <w:p w14:paraId="20D364C3" w14:textId="77777777" w:rsidR="00B14F1B" w:rsidRPr="00B87397" w:rsidRDefault="00B14F1B" w:rsidP="00A808C1">
            <w:pPr>
              <w:pStyle w:val="Bodytecttable11pt0ptleft"/>
            </w:pPr>
            <w:r w:rsidRPr="00B87397">
              <w:t>1.2</w:t>
            </w:r>
          </w:p>
        </w:tc>
        <w:tc>
          <w:tcPr>
            <w:tcW w:w="1418" w:type="dxa"/>
          </w:tcPr>
          <w:p w14:paraId="68CD4509" w14:textId="77777777" w:rsidR="00B14F1B" w:rsidRPr="00B87397" w:rsidRDefault="00B14F1B" w:rsidP="00A808C1">
            <w:pPr>
              <w:pStyle w:val="Bodytecttable11pt0ptleft"/>
            </w:pPr>
            <w:r w:rsidRPr="00B87397">
              <w:t>0.9</w:t>
            </w:r>
          </w:p>
        </w:tc>
        <w:tc>
          <w:tcPr>
            <w:tcW w:w="1559" w:type="dxa"/>
          </w:tcPr>
          <w:p w14:paraId="25DE4CF4" w14:textId="77777777" w:rsidR="00B14F1B" w:rsidRPr="00B87397" w:rsidRDefault="00B14F1B" w:rsidP="00A808C1">
            <w:pPr>
              <w:pStyle w:val="Bodytecttable11pt0ptleft"/>
            </w:pPr>
            <w:r w:rsidRPr="00B87397">
              <w:t>4.0</w:t>
            </w:r>
          </w:p>
        </w:tc>
      </w:tr>
      <w:tr w:rsidR="00B14F1B" w14:paraId="14DC060D" w14:textId="77777777" w:rsidTr="00907478">
        <w:tc>
          <w:tcPr>
            <w:tcW w:w="2157" w:type="dxa"/>
          </w:tcPr>
          <w:p w14:paraId="5AF981F5" w14:textId="77777777" w:rsidR="00B14F1B" w:rsidRPr="00B87397" w:rsidRDefault="00B14F1B" w:rsidP="00A808C1">
            <w:pPr>
              <w:pStyle w:val="Bodytecttable11pt0ptleft"/>
            </w:pPr>
            <w:r w:rsidRPr="00B87397">
              <w:t>2,4 Dimethyl Hexane</w:t>
            </w:r>
            <w:r w:rsidR="001A3E89">
              <w:fldChar w:fldCharType="begin"/>
            </w:r>
            <w:r w:rsidR="001A3E89">
              <w:instrText xml:space="preserve"> XE "</w:instrText>
            </w:r>
            <w:r w:rsidR="001A3E89" w:rsidRPr="00A0782B">
              <w:instrText>2,4 Dimethyl Hexane</w:instrText>
            </w:r>
            <w:r w:rsidR="001A3E89">
              <w:instrText xml:space="preserve">" </w:instrText>
            </w:r>
            <w:r w:rsidR="001A3E89">
              <w:fldChar w:fldCharType="end"/>
            </w:r>
          </w:p>
        </w:tc>
        <w:tc>
          <w:tcPr>
            <w:tcW w:w="1701" w:type="dxa"/>
          </w:tcPr>
          <w:p w14:paraId="30FB6813" w14:textId="77777777" w:rsidR="00B14F1B" w:rsidRPr="00B87397" w:rsidRDefault="00B14F1B" w:rsidP="00A808C1">
            <w:pPr>
              <w:pStyle w:val="Bodytecttable11pt0ptleft"/>
            </w:pPr>
          </w:p>
        </w:tc>
        <w:tc>
          <w:tcPr>
            <w:tcW w:w="1134" w:type="dxa"/>
          </w:tcPr>
          <w:p w14:paraId="37D47319" w14:textId="77777777" w:rsidR="00B14F1B" w:rsidRPr="00B87397" w:rsidRDefault="00B14F1B" w:rsidP="00A808C1">
            <w:pPr>
              <w:pStyle w:val="Bodytecttable11pt0ptleft"/>
            </w:pPr>
            <w:r w:rsidRPr="00B87397">
              <w:t>589-43-5</w:t>
            </w:r>
          </w:p>
        </w:tc>
        <w:tc>
          <w:tcPr>
            <w:tcW w:w="1559" w:type="dxa"/>
          </w:tcPr>
          <w:p w14:paraId="6C5069E2" w14:textId="77777777" w:rsidR="00B14F1B" w:rsidRPr="00B87397" w:rsidRDefault="00B14F1B" w:rsidP="00A808C1">
            <w:pPr>
              <w:pStyle w:val="Bodytecttable11pt0ptleft"/>
            </w:pPr>
            <w:r w:rsidRPr="00B87397">
              <w:t>1.2</w:t>
            </w:r>
          </w:p>
        </w:tc>
        <w:tc>
          <w:tcPr>
            <w:tcW w:w="1418" w:type="dxa"/>
          </w:tcPr>
          <w:p w14:paraId="63FB0134" w14:textId="77777777" w:rsidR="00B14F1B" w:rsidRPr="00B87397" w:rsidRDefault="00B14F1B" w:rsidP="00A808C1">
            <w:pPr>
              <w:pStyle w:val="Bodytecttable11pt0ptleft"/>
            </w:pPr>
            <w:r w:rsidRPr="00B87397">
              <w:t>2.0</w:t>
            </w:r>
          </w:p>
        </w:tc>
        <w:tc>
          <w:tcPr>
            <w:tcW w:w="1559" w:type="dxa"/>
          </w:tcPr>
          <w:p w14:paraId="2F6A1CB5" w14:textId="77777777" w:rsidR="00B14F1B" w:rsidRPr="00B87397" w:rsidRDefault="00B14F1B" w:rsidP="00A808C1">
            <w:pPr>
              <w:pStyle w:val="Bodytecttable11pt0ptleft"/>
            </w:pPr>
            <w:r w:rsidRPr="00B87397">
              <w:t>4.0</w:t>
            </w:r>
          </w:p>
        </w:tc>
      </w:tr>
      <w:tr w:rsidR="00B14F1B" w14:paraId="0F5E9E2F" w14:textId="77777777" w:rsidTr="00907478">
        <w:tc>
          <w:tcPr>
            <w:tcW w:w="2157" w:type="dxa"/>
          </w:tcPr>
          <w:p w14:paraId="57E0E056" w14:textId="77777777" w:rsidR="00B14F1B" w:rsidRPr="00B87397" w:rsidRDefault="00B14F1B" w:rsidP="00A808C1">
            <w:pPr>
              <w:pStyle w:val="Bodytecttable11pt0ptleft"/>
            </w:pPr>
            <w:r w:rsidRPr="00B87397">
              <w:t>2,5 Dimethyl Hexane</w:t>
            </w:r>
            <w:r w:rsidR="001A3E89">
              <w:fldChar w:fldCharType="begin"/>
            </w:r>
            <w:r w:rsidR="001A3E89">
              <w:instrText xml:space="preserve"> XE "</w:instrText>
            </w:r>
            <w:r w:rsidR="001A3E89" w:rsidRPr="00D27C0D">
              <w:instrText>2,5 Dimethyl Hexane</w:instrText>
            </w:r>
            <w:r w:rsidR="001A3E89">
              <w:instrText xml:space="preserve">" </w:instrText>
            </w:r>
            <w:r w:rsidR="001A3E89">
              <w:fldChar w:fldCharType="end"/>
            </w:r>
          </w:p>
        </w:tc>
        <w:tc>
          <w:tcPr>
            <w:tcW w:w="1701" w:type="dxa"/>
          </w:tcPr>
          <w:p w14:paraId="690B253F" w14:textId="77777777" w:rsidR="00B14F1B" w:rsidRPr="00B87397" w:rsidRDefault="00B14F1B" w:rsidP="00A808C1">
            <w:pPr>
              <w:pStyle w:val="Bodytecttable11pt0ptleft"/>
            </w:pPr>
          </w:p>
        </w:tc>
        <w:tc>
          <w:tcPr>
            <w:tcW w:w="1134" w:type="dxa"/>
          </w:tcPr>
          <w:p w14:paraId="6BA0D234" w14:textId="77777777" w:rsidR="00B14F1B" w:rsidRPr="00B87397" w:rsidRDefault="00B14F1B" w:rsidP="00A808C1">
            <w:pPr>
              <w:pStyle w:val="Bodytecttable11pt0ptleft"/>
            </w:pPr>
            <w:r w:rsidRPr="00B87397">
              <w:t>592-13-2</w:t>
            </w:r>
          </w:p>
        </w:tc>
        <w:tc>
          <w:tcPr>
            <w:tcW w:w="1559" w:type="dxa"/>
          </w:tcPr>
          <w:p w14:paraId="13ACF973" w14:textId="77777777" w:rsidR="00B14F1B" w:rsidRPr="00B87397" w:rsidRDefault="00B14F1B" w:rsidP="00A808C1">
            <w:pPr>
              <w:pStyle w:val="Bodytecttable11pt0ptleft"/>
            </w:pPr>
            <w:r w:rsidRPr="00B87397">
              <w:t>1.3</w:t>
            </w:r>
          </w:p>
        </w:tc>
        <w:tc>
          <w:tcPr>
            <w:tcW w:w="1418" w:type="dxa"/>
          </w:tcPr>
          <w:p w14:paraId="6DEA5B42" w14:textId="77777777" w:rsidR="00B14F1B" w:rsidRPr="00B87397" w:rsidRDefault="00B14F1B" w:rsidP="00A808C1">
            <w:pPr>
              <w:pStyle w:val="Bodytecttable11pt0ptleft"/>
            </w:pPr>
            <w:r w:rsidRPr="00B87397">
              <w:t>2.0</w:t>
            </w:r>
          </w:p>
        </w:tc>
        <w:tc>
          <w:tcPr>
            <w:tcW w:w="1559" w:type="dxa"/>
          </w:tcPr>
          <w:p w14:paraId="52BBF2CE" w14:textId="77777777" w:rsidR="00B14F1B" w:rsidRPr="00B87397" w:rsidRDefault="00B14F1B" w:rsidP="00A808C1">
            <w:pPr>
              <w:pStyle w:val="Bodytecttable11pt0ptleft"/>
            </w:pPr>
            <w:r w:rsidRPr="00B87397">
              <w:t>5.1</w:t>
            </w:r>
          </w:p>
        </w:tc>
      </w:tr>
      <w:tr w:rsidR="008F463D" w14:paraId="3300CB1A" w14:textId="77777777" w:rsidTr="00907478">
        <w:tc>
          <w:tcPr>
            <w:tcW w:w="2157" w:type="dxa"/>
          </w:tcPr>
          <w:p w14:paraId="3BE72048" w14:textId="77777777" w:rsidR="008F463D" w:rsidRPr="00B87397" w:rsidRDefault="008F463D" w:rsidP="00A808C1">
            <w:pPr>
              <w:pStyle w:val="Bodytecttable11pt0ptleft"/>
            </w:pPr>
            <w:r w:rsidRPr="00B87397">
              <w:t>2,2,5</w:t>
            </w:r>
            <w:r w:rsidR="008A7781">
              <w:t xml:space="preserve"> </w:t>
            </w:r>
            <w:r w:rsidRPr="00B87397">
              <w:t>Trimethyl Hexane</w:t>
            </w:r>
            <w:r w:rsidR="003125AB">
              <w:fldChar w:fldCharType="begin"/>
            </w:r>
            <w:r w:rsidR="003125AB">
              <w:instrText xml:space="preserve"> XE "</w:instrText>
            </w:r>
            <w:r w:rsidR="003125AB" w:rsidRPr="00332247">
              <w:instrText>2,2,5 Trimethyl Hexane</w:instrText>
            </w:r>
            <w:r w:rsidR="003125AB">
              <w:instrText xml:space="preserve">" </w:instrText>
            </w:r>
            <w:r w:rsidR="003125AB">
              <w:fldChar w:fldCharType="end"/>
            </w:r>
          </w:p>
        </w:tc>
        <w:tc>
          <w:tcPr>
            <w:tcW w:w="1701" w:type="dxa"/>
          </w:tcPr>
          <w:p w14:paraId="2CCE2E44" w14:textId="77777777" w:rsidR="008F463D" w:rsidRPr="00B87397" w:rsidRDefault="008F463D" w:rsidP="00A808C1">
            <w:pPr>
              <w:pStyle w:val="Bodytecttable11pt0ptleft"/>
            </w:pPr>
          </w:p>
        </w:tc>
        <w:tc>
          <w:tcPr>
            <w:tcW w:w="1134" w:type="dxa"/>
          </w:tcPr>
          <w:p w14:paraId="7CD1C4CF" w14:textId="77777777" w:rsidR="008F463D" w:rsidRPr="00B87397" w:rsidRDefault="008F463D" w:rsidP="00A808C1">
            <w:pPr>
              <w:pStyle w:val="Bodytecttable11pt0ptleft"/>
            </w:pPr>
            <w:r w:rsidRPr="00B87397">
              <w:t>3522-94-9</w:t>
            </w:r>
          </w:p>
        </w:tc>
        <w:tc>
          <w:tcPr>
            <w:tcW w:w="1559" w:type="dxa"/>
            <w:vMerge w:val="restart"/>
          </w:tcPr>
          <w:p w14:paraId="16783ECD" w14:textId="77777777" w:rsidR="008F463D" w:rsidRPr="00B87397" w:rsidRDefault="008F463D" w:rsidP="00A808C1">
            <w:pPr>
              <w:pStyle w:val="Bodytecttable11pt0ptleft"/>
            </w:pPr>
            <w:r w:rsidRPr="00B87397">
              <w:t>1.4</w:t>
            </w:r>
          </w:p>
        </w:tc>
        <w:tc>
          <w:tcPr>
            <w:tcW w:w="1418" w:type="dxa"/>
            <w:vMerge w:val="restart"/>
          </w:tcPr>
          <w:p w14:paraId="1E0DECDB" w14:textId="77777777" w:rsidR="008F463D" w:rsidRPr="00B87397" w:rsidRDefault="008F463D" w:rsidP="00A808C1">
            <w:pPr>
              <w:pStyle w:val="Bodytecttable11pt0ptleft"/>
            </w:pPr>
            <w:r w:rsidRPr="00B87397">
              <w:t>4.5</w:t>
            </w:r>
          </w:p>
        </w:tc>
        <w:tc>
          <w:tcPr>
            <w:tcW w:w="1559" w:type="dxa"/>
          </w:tcPr>
          <w:p w14:paraId="174451BF" w14:textId="77777777" w:rsidR="008F463D" w:rsidRPr="00B87397" w:rsidRDefault="008F463D" w:rsidP="00A808C1">
            <w:pPr>
              <w:pStyle w:val="Bodytecttable11pt0ptleft"/>
            </w:pPr>
            <w:r w:rsidRPr="00B87397">
              <w:t>8.2</w:t>
            </w:r>
          </w:p>
        </w:tc>
      </w:tr>
      <w:tr w:rsidR="008F463D" w14:paraId="51556C6F" w14:textId="77777777" w:rsidTr="00907478">
        <w:tc>
          <w:tcPr>
            <w:tcW w:w="2157" w:type="dxa"/>
          </w:tcPr>
          <w:p w14:paraId="407C7F8F" w14:textId="77777777" w:rsidR="008F463D" w:rsidRPr="00B87397" w:rsidRDefault="008F463D" w:rsidP="00A808C1">
            <w:pPr>
              <w:pStyle w:val="Bodytecttable11pt0ptleft"/>
            </w:pPr>
            <w:r w:rsidRPr="00B87397">
              <w:t>2,3,5</w:t>
            </w:r>
            <w:r w:rsidR="008A7781">
              <w:t xml:space="preserve"> </w:t>
            </w:r>
            <w:r w:rsidRPr="00B87397">
              <w:t>Trimethyl Hexane</w:t>
            </w:r>
            <w:r w:rsidR="003125AB">
              <w:fldChar w:fldCharType="begin"/>
            </w:r>
            <w:r w:rsidR="003125AB">
              <w:instrText xml:space="preserve"> XE "</w:instrText>
            </w:r>
            <w:r w:rsidR="003125AB" w:rsidRPr="00F031CE">
              <w:instrText>2,3,5 Trimethyl Hexane</w:instrText>
            </w:r>
            <w:r w:rsidR="003125AB">
              <w:instrText xml:space="preserve">" </w:instrText>
            </w:r>
            <w:r w:rsidR="003125AB">
              <w:fldChar w:fldCharType="end"/>
            </w:r>
          </w:p>
        </w:tc>
        <w:tc>
          <w:tcPr>
            <w:tcW w:w="1701" w:type="dxa"/>
          </w:tcPr>
          <w:p w14:paraId="033665FF" w14:textId="77777777" w:rsidR="008F463D" w:rsidRPr="00B87397" w:rsidRDefault="008F463D" w:rsidP="00A808C1">
            <w:pPr>
              <w:pStyle w:val="Bodytecttable11pt0ptleft"/>
            </w:pPr>
          </w:p>
        </w:tc>
        <w:tc>
          <w:tcPr>
            <w:tcW w:w="1134" w:type="dxa"/>
          </w:tcPr>
          <w:p w14:paraId="58F3A155" w14:textId="77777777" w:rsidR="008F463D" w:rsidRPr="00B87397" w:rsidRDefault="008F463D" w:rsidP="00A808C1">
            <w:pPr>
              <w:pStyle w:val="Bodytecttable11pt0ptleft"/>
            </w:pPr>
            <w:r w:rsidRPr="00B87397">
              <w:t>1069-53-0</w:t>
            </w:r>
          </w:p>
        </w:tc>
        <w:tc>
          <w:tcPr>
            <w:tcW w:w="1559" w:type="dxa"/>
            <w:vMerge/>
          </w:tcPr>
          <w:p w14:paraId="15810E7A" w14:textId="77777777" w:rsidR="008F463D" w:rsidRPr="00B87397" w:rsidRDefault="008F463D" w:rsidP="00A808C1">
            <w:pPr>
              <w:pStyle w:val="Bodytecttable11pt0ptleft"/>
            </w:pPr>
          </w:p>
        </w:tc>
        <w:tc>
          <w:tcPr>
            <w:tcW w:w="1418" w:type="dxa"/>
            <w:vMerge/>
          </w:tcPr>
          <w:p w14:paraId="13152B93" w14:textId="77777777" w:rsidR="008F463D" w:rsidRPr="00B87397" w:rsidRDefault="008F463D" w:rsidP="00A808C1">
            <w:pPr>
              <w:pStyle w:val="Bodytecttable11pt0ptleft"/>
            </w:pPr>
          </w:p>
        </w:tc>
        <w:tc>
          <w:tcPr>
            <w:tcW w:w="1559" w:type="dxa"/>
          </w:tcPr>
          <w:p w14:paraId="2E35644B" w14:textId="77777777" w:rsidR="008F463D" w:rsidRPr="00B87397" w:rsidRDefault="008F463D" w:rsidP="00A808C1">
            <w:pPr>
              <w:pStyle w:val="Bodytecttable11pt0ptleft"/>
            </w:pPr>
            <w:r w:rsidRPr="00B87397">
              <w:t>1.83</w:t>
            </w:r>
          </w:p>
        </w:tc>
      </w:tr>
      <w:tr w:rsidR="00B14F1B" w14:paraId="3A17E8D4" w14:textId="77777777" w:rsidTr="00907478">
        <w:tc>
          <w:tcPr>
            <w:tcW w:w="2157" w:type="dxa"/>
          </w:tcPr>
          <w:p w14:paraId="552DBA56" w14:textId="77777777" w:rsidR="00B14F1B" w:rsidRPr="00B87397" w:rsidRDefault="00B14F1B" w:rsidP="00A808C1">
            <w:pPr>
              <w:pStyle w:val="Bodytecttable11pt0ptleft"/>
            </w:pPr>
            <w:r w:rsidRPr="00B87397">
              <w:t>Toluene</w:t>
            </w:r>
            <w:r w:rsidR="00DD608C">
              <w:fldChar w:fldCharType="begin"/>
            </w:r>
            <w:r w:rsidR="00DD608C">
              <w:instrText xml:space="preserve"> XE "</w:instrText>
            </w:r>
            <w:r w:rsidR="00DD608C" w:rsidRPr="00CF2B6C">
              <w:rPr>
                <w:sz w:val="24"/>
                <w:szCs w:val="24"/>
              </w:rPr>
              <w:instrText>Toluene</w:instrText>
            </w:r>
            <w:r w:rsidR="00DD608C">
              <w:instrText xml:space="preserve">" </w:instrText>
            </w:r>
            <w:r w:rsidR="00DD608C">
              <w:fldChar w:fldCharType="end"/>
            </w:r>
          </w:p>
        </w:tc>
        <w:tc>
          <w:tcPr>
            <w:tcW w:w="1701" w:type="dxa"/>
          </w:tcPr>
          <w:p w14:paraId="5652512E" w14:textId="77777777" w:rsidR="00B14F1B" w:rsidRPr="00B87397" w:rsidRDefault="00B14F1B" w:rsidP="00A808C1">
            <w:pPr>
              <w:pStyle w:val="Bodytecttable11pt0ptleft"/>
            </w:pPr>
          </w:p>
        </w:tc>
        <w:tc>
          <w:tcPr>
            <w:tcW w:w="1134" w:type="dxa"/>
          </w:tcPr>
          <w:p w14:paraId="2F0126AE" w14:textId="77777777" w:rsidR="00B14F1B" w:rsidRPr="00B87397" w:rsidRDefault="00B14F1B" w:rsidP="00A808C1">
            <w:pPr>
              <w:pStyle w:val="Bodytecttable11pt0ptleft"/>
            </w:pPr>
            <w:r w:rsidRPr="00B87397">
              <w:t>108-88-3</w:t>
            </w:r>
          </w:p>
        </w:tc>
        <w:tc>
          <w:tcPr>
            <w:tcW w:w="1559" w:type="dxa"/>
          </w:tcPr>
          <w:p w14:paraId="5A35BA4D" w14:textId="77777777" w:rsidR="00B14F1B" w:rsidRPr="00B87397" w:rsidRDefault="00B14F1B" w:rsidP="00A808C1">
            <w:pPr>
              <w:pStyle w:val="Bodytecttable11pt0ptleft"/>
            </w:pPr>
          </w:p>
        </w:tc>
        <w:tc>
          <w:tcPr>
            <w:tcW w:w="1418" w:type="dxa"/>
          </w:tcPr>
          <w:p w14:paraId="5A38F4B0" w14:textId="77777777" w:rsidR="00B14F1B" w:rsidRPr="00B87397" w:rsidRDefault="00B14F1B" w:rsidP="00A808C1">
            <w:pPr>
              <w:pStyle w:val="Bodytecttable11pt0ptleft"/>
            </w:pPr>
          </w:p>
        </w:tc>
        <w:tc>
          <w:tcPr>
            <w:tcW w:w="1559" w:type="dxa"/>
          </w:tcPr>
          <w:p w14:paraId="560FE02C" w14:textId="77777777" w:rsidR="00B14F1B" w:rsidRPr="00B87397" w:rsidRDefault="00B14F1B" w:rsidP="00A808C1">
            <w:pPr>
              <w:pStyle w:val="Bodytecttable11pt0ptleft"/>
            </w:pPr>
            <w:r w:rsidRPr="00B87397">
              <w:t>0.06</w:t>
            </w:r>
          </w:p>
        </w:tc>
      </w:tr>
      <w:tr w:rsidR="00B14F1B" w14:paraId="333D4750" w14:textId="77777777" w:rsidTr="00907478">
        <w:tc>
          <w:tcPr>
            <w:tcW w:w="2157" w:type="dxa"/>
          </w:tcPr>
          <w:p w14:paraId="424BD59F" w14:textId="77777777" w:rsidR="00B14F1B" w:rsidRPr="00B87397" w:rsidRDefault="00B14F1B" w:rsidP="00A808C1">
            <w:pPr>
              <w:pStyle w:val="Bodytecttable11pt0ptleft"/>
            </w:pPr>
            <w:r w:rsidRPr="00B87397">
              <w:t>Isoparaffins</w:t>
            </w:r>
            <w:r w:rsidR="001A3E89">
              <w:fldChar w:fldCharType="begin"/>
            </w:r>
            <w:r w:rsidR="001A3E89">
              <w:instrText xml:space="preserve"> XE "</w:instrText>
            </w:r>
            <w:r w:rsidR="001A3E89" w:rsidRPr="00F14D4C">
              <w:instrText>Isoparaffins</w:instrText>
            </w:r>
            <w:r w:rsidR="001A3E89">
              <w:instrText xml:space="preserve">" </w:instrText>
            </w:r>
            <w:r w:rsidR="001A3E89">
              <w:fldChar w:fldCharType="end"/>
            </w:r>
            <w:r w:rsidRPr="00B87397">
              <w:t xml:space="preserve"> 115.6-124.1C</w:t>
            </w:r>
          </w:p>
        </w:tc>
        <w:tc>
          <w:tcPr>
            <w:tcW w:w="1701" w:type="dxa"/>
          </w:tcPr>
          <w:p w14:paraId="724F0EF9" w14:textId="77777777" w:rsidR="00B14F1B" w:rsidRPr="00B87397" w:rsidRDefault="00B14F1B" w:rsidP="00A808C1">
            <w:pPr>
              <w:pStyle w:val="Bodytecttable11pt0ptleft"/>
            </w:pPr>
          </w:p>
        </w:tc>
        <w:tc>
          <w:tcPr>
            <w:tcW w:w="1134" w:type="dxa"/>
          </w:tcPr>
          <w:p w14:paraId="5DFE5AF8" w14:textId="77777777" w:rsidR="00B14F1B" w:rsidRPr="00B87397" w:rsidRDefault="00B14F1B" w:rsidP="00A808C1">
            <w:pPr>
              <w:pStyle w:val="Bodytecttable11pt0ptleft"/>
            </w:pPr>
          </w:p>
        </w:tc>
        <w:tc>
          <w:tcPr>
            <w:tcW w:w="1559" w:type="dxa"/>
          </w:tcPr>
          <w:p w14:paraId="01F4C752" w14:textId="77777777" w:rsidR="00B14F1B" w:rsidRPr="00B87397" w:rsidRDefault="00B14F1B" w:rsidP="00A808C1">
            <w:pPr>
              <w:pStyle w:val="Bodytecttable11pt0ptleft"/>
            </w:pPr>
          </w:p>
        </w:tc>
        <w:tc>
          <w:tcPr>
            <w:tcW w:w="1418" w:type="dxa"/>
          </w:tcPr>
          <w:p w14:paraId="268F457F" w14:textId="77777777" w:rsidR="00B14F1B" w:rsidRPr="00B87397" w:rsidRDefault="00B14F1B" w:rsidP="00A808C1">
            <w:pPr>
              <w:pStyle w:val="Bodytecttable11pt0ptleft"/>
            </w:pPr>
          </w:p>
        </w:tc>
        <w:tc>
          <w:tcPr>
            <w:tcW w:w="1559" w:type="dxa"/>
          </w:tcPr>
          <w:p w14:paraId="6169CF29" w14:textId="77777777" w:rsidR="00B14F1B" w:rsidRPr="00B87397" w:rsidRDefault="00B14F1B" w:rsidP="00A808C1">
            <w:pPr>
              <w:pStyle w:val="Bodytecttable11pt0ptleft"/>
            </w:pPr>
            <w:r w:rsidRPr="00B87397">
              <w:t>1.3</w:t>
            </w:r>
          </w:p>
        </w:tc>
      </w:tr>
      <w:tr w:rsidR="00B14F1B" w14:paraId="5BF0CFAE" w14:textId="77777777" w:rsidTr="00907478">
        <w:tc>
          <w:tcPr>
            <w:tcW w:w="2157" w:type="dxa"/>
          </w:tcPr>
          <w:p w14:paraId="50E5A5B9" w14:textId="77777777" w:rsidR="00B14F1B" w:rsidRPr="00B87397" w:rsidRDefault="00B14F1B" w:rsidP="00A808C1">
            <w:pPr>
              <w:pStyle w:val="Bodytecttable11pt0ptleft"/>
            </w:pPr>
            <w:r w:rsidRPr="00B87397">
              <w:t>Isononanes</w:t>
            </w:r>
            <w:r w:rsidR="001A3E89">
              <w:fldChar w:fldCharType="begin"/>
            </w:r>
            <w:r w:rsidR="001A3E89">
              <w:instrText xml:space="preserve"> XE "</w:instrText>
            </w:r>
            <w:r w:rsidR="001A3E89" w:rsidRPr="00F30E06">
              <w:instrText>Isononanes</w:instrText>
            </w:r>
            <w:r w:rsidR="001A3E89">
              <w:instrText xml:space="preserve">" </w:instrText>
            </w:r>
            <w:r w:rsidR="001A3E89">
              <w:fldChar w:fldCharType="end"/>
            </w:r>
            <w:r w:rsidRPr="00B87397">
              <w:t xml:space="preserve"> 126-143C</w:t>
            </w:r>
          </w:p>
        </w:tc>
        <w:tc>
          <w:tcPr>
            <w:tcW w:w="1701" w:type="dxa"/>
          </w:tcPr>
          <w:p w14:paraId="151385FF" w14:textId="77777777" w:rsidR="00B14F1B" w:rsidRPr="00B87397" w:rsidRDefault="00B14F1B" w:rsidP="00A808C1">
            <w:pPr>
              <w:pStyle w:val="Bodytecttable11pt0ptleft"/>
            </w:pPr>
          </w:p>
        </w:tc>
        <w:tc>
          <w:tcPr>
            <w:tcW w:w="1134" w:type="dxa"/>
          </w:tcPr>
          <w:p w14:paraId="29084EAC" w14:textId="77777777" w:rsidR="00B14F1B" w:rsidRPr="00B87397" w:rsidRDefault="00B14F1B" w:rsidP="00A808C1">
            <w:pPr>
              <w:pStyle w:val="Bodytecttable11pt0ptleft"/>
            </w:pPr>
          </w:p>
        </w:tc>
        <w:tc>
          <w:tcPr>
            <w:tcW w:w="1559" w:type="dxa"/>
          </w:tcPr>
          <w:p w14:paraId="3EBED774" w14:textId="77777777" w:rsidR="00B14F1B" w:rsidRPr="00B87397" w:rsidRDefault="00B14F1B" w:rsidP="00A808C1">
            <w:pPr>
              <w:pStyle w:val="Bodytecttable11pt0ptleft"/>
            </w:pPr>
            <w:r w:rsidRPr="00B87397">
              <w:t>0.8</w:t>
            </w:r>
          </w:p>
        </w:tc>
        <w:tc>
          <w:tcPr>
            <w:tcW w:w="1418" w:type="dxa"/>
          </w:tcPr>
          <w:p w14:paraId="3A5C551B" w14:textId="77777777" w:rsidR="00B14F1B" w:rsidRPr="00B87397" w:rsidRDefault="00B14F1B" w:rsidP="00A808C1">
            <w:pPr>
              <w:pStyle w:val="Bodytecttable11pt0ptleft"/>
            </w:pPr>
            <w:r w:rsidRPr="00B87397">
              <w:t>2.4</w:t>
            </w:r>
          </w:p>
        </w:tc>
        <w:tc>
          <w:tcPr>
            <w:tcW w:w="1559" w:type="dxa"/>
          </w:tcPr>
          <w:p w14:paraId="0339D018" w14:textId="77777777" w:rsidR="00B14F1B" w:rsidRPr="00B87397" w:rsidRDefault="00B14F1B" w:rsidP="00A808C1">
            <w:pPr>
              <w:pStyle w:val="Bodytecttable11pt0ptleft"/>
            </w:pPr>
          </w:p>
        </w:tc>
      </w:tr>
      <w:tr w:rsidR="00B14F1B" w14:paraId="1D5483AB" w14:textId="77777777" w:rsidTr="00907478">
        <w:tc>
          <w:tcPr>
            <w:tcW w:w="2157" w:type="dxa"/>
          </w:tcPr>
          <w:p w14:paraId="405C3170" w14:textId="77777777" w:rsidR="00B14F1B" w:rsidRPr="00B87397" w:rsidRDefault="00B14F1B" w:rsidP="00A808C1">
            <w:pPr>
              <w:pStyle w:val="Bodytecttable11pt0ptleft"/>
            </w:pPr>
            <w:r w:rsidRPr="00B87397">
              <w:t>Isononanes 133-143C</w:t>
            </w:r>
          </w:p>
        </w:tc>
        <w:tc>
          <w:tcPr>
            <w:tcW w:w="1701" w:type="dxa"/>
          </w:tcPr>
          <w:p w14:paraId="2BE15D65" w14:textId="77777777" w:rsidR="00B14F1B" w:rsidRPr="00B87397" w:rsidRDefault="00B14F1B" w:rsidP="00A808C1">
            <w:pPr>
              <w:pStyle w:val="Bodytecttable11pt0ptleft"/>
            </w:pPr>
          </w:p>
        </w:tc>
        <w:tc>
          <w:tcPr>
            <w:tcW w:w="1134" w:type="dxa"/>
          </w:tcPr>
          <w:p w14:paraId="7FC8BF02" w14:textId="77777777" w:rsidR="00B14F1B" w:rsidRPr="00B87397" w:rsidRDefault="00B14F1B" w:rsidP="00A808C1">
            <w:pPr>
              <w:pStyle w:val="Bodytecttable11pt0ptleft"/>
            </w:pPr>
          </w:p>
        </w:tc>
        <w:tc>
          <w:tcPr>
            <w:tcW w:w="1559" w:type="dxa"/>
          </w:tcPr>
          <w:p w14:paraId="5354AF54" w14:textId="77777777" w:rsidR="00B14F1B" w:rsidRPr="00B87397" w:rsidRDefault="00B14F1B" w:rsidP="00A808C1">
            <w:pPr>
              <w:pStyle w:val="Bodytecttable11pt0ptleft"/>
            </w:pPr>
          </w:p>
        </w:tc>
        <w:tc>
          <w:tcPr>
            <w:tcW w:w="1418" w:type="dxa"/>
          </w:tcPr>
          <w:p w14:paraId="72D7103D" w14:textId="77777777" w:rsidR="00B14F1B" w:rsidRPr="00B87397" w:rsidRDefault="00B14F1B" w:rsidP="00A808C1">
            <w:pPr>
              <w:pStyle w:val="Bodytecttable11pt0ptleft"/>
            </w:pPr>
          </w:p>
        </w:tc>
        <w:tc>
          <w:tcPr>
            <w:tcW w:w="1559" w:type="dxa"/>
          </w:tcPr>
          <w:p w14:paraId="3F96F57D" w14:textId="77777777" w:rsidR="00B14F1B" w:rsidRPr="00B87397" w:rsidRDefault="00B14F1B" w:rsidP="00A808C1">
            <w:pPr>
              <w:pStyle w:val="Bodytecttable11pt0ptleft"/>
            </w:pPr>
            <w:r w:rsidRPr="00B87397">
              <w:t>1.53</w:t>
            </w:r>
          </w:p>
        </w:tc>
      </w:tr>
      <w:tr w:rsidR="00B14F1B" w14:paraId="050EBBBB" w14:textId="77777777" w:rsidTr="00907478">
        <w:tc>
          <w:tcPr>
            <w:tcW w:w="2157" w:type="dxa"/>
          </w:tcPr>
          <w:p w14:paraId="4E4C06FE" w14:textId="77777777" w:rsidR="00B14F1B" w:rsidRPr="00B87397" w:rsidRDefault="00B14F1B" w:rsidP="00A808C1">
            <w:pPr>
              <w:pStyle w:val="Bodytecttable11pt0ptleft"/>
            </w:pPr>
            <w:r w:rsidRPr="00B87397">
              <w:t>Isoparaffins &gt;143C</w:t>
            </w:r>
          </w:p>
        </w:tc>
        <w:tc>
          <w:tcPr>
            <w:tcW w:w="1701" w:type="dxa"/>
          </w:tcPr>
          <w:p w14:paraId="55B5303D" w14:textId="77777777" w:rsidR="00B14F1B" w:rsidRPr="00B87397" w:rsidRDefault="00B14F1B" w:rsidP="00A808C1">
            <w:pPr>
              <w:pStyle w:val="Bodytecttable11pt0ptleft"/>
            </w:pPr>
          </w:p>
        </w:tc>
        <w:tc>
          <w:tcPr>
            <w:tcW w:w="1134" w:type="dxa"/>
          </w:tcPr>
          <w:p w14:paraId="23087891" w14:textId="77777777" w:rsidR="00B14F1B" w:rsidRPr="00B87397" w:rsidRDefault="00B14F1B" w:rsidP="00A808C1">
            <w:pPr>
              <w:pStyle w:val="Bodytecttable11pt0ptleft"/>
            </w:pPr>
          </w:p>
        </w:tc>
        <w:tc>
          <w:tcPr>
            <w:tcW w:w="1559" w:type="dxa"/>
          </w:tcPr>
          <w:p w14:paraId="17061571" w14:textId="77777777" w:rsidR="00B14F1B" w:rsidRPr="00B87397" w:rsidRDefault="00B14F1B" w:rsidP="00A808C1">
            <w:pPr>
              <w:pStyle w:val="Bodytecttable11pt0ptleft"/>
            </w:pPr>
          </w:p>
        </w:tc>
        <w:tc>
          <w:tcPr>
            <w:tcW w:w="1418" w:type="dxa"/>
          </w:tcPr>
          <w:p w14:paraId="5F713D75" w14:textId="77777777" w:rsidR="00B14F1B" w:rsidRPr="00B87397" w:rsidRDefault="00B14F1B" w:rsidP="00A808C1">
            <w:pPr>
              <w:pStyle w:val="Bodytecttable11pt0ptleft"/>
            </w:pPr>
          </w:p>
        </w:tc>
        <w:tc>
          <w:tcPr>
            <w:tcW w:w="1559" w:type="dxa"/>
          </w:tcPr>
          <w:p w14:paraId="164F8E31" w14:textId="77777777" w:rsidR="00B14F1B" w:rsidRPr="00B87397" w:rsidRDefault="00B14F1B" w:rsidP="00A808C1">
            <w:pPr>
              <w:pStyle w:val="Bodytecttable11pt0ptleft"/>
            </w:pPr>
            <w:r w:rsidRPr="00B87397">
              <w:t>15.5</w:t>
            </w:r>
          </w:p>
        </w:tc>
      </w:tr>
      <w:tr w:rsidR="00B14F1B" w14:paraId="4B05C316" w14:textId="77777777" w:rsidTr="00907478">
        <w:tc>
          <w:tcPr>
            <w:tcW w:w="2157" w:type="dxa"/>
          </w:tcPr>
          <w:p w14:paraId="2144A4D1" w14:textId="77777777" w:rsidR="00B14F1B" w:rsidRPr="00B87397" w:rsidRDefault="00B14F1B" w:rsidP="00A808C1">
            <w:pPr>
              <w:pStyle w:val="Bodytecttable11pt0ptleft"/>
            </w:pPr>
            <w:r w:rsidRPr="00B87397">
              <w:t>Isoparaffins 143-151C</w:t>
            </w:r>
          </w:p>
        </w:tc>
        <w:tc>
          <w:tcPr>
            <w:tcW w:w="1701" w:type="dxa"/>
          </w:tcPr>
          <w:p w14:paraId="61739C06" w14:textId="77777777" w:rsidR="00B14F1B" w:rsidRPr="00B87397" w:rsidRDefault="00B14F1B" w:rsidP="00A808C1">
            <w:pPr>
              <w:pStyle w:val="Bodytecttable11pt0ptleft"/>
            </w:pPr>
          </w:p>
        </w:tc>
        <w:tc>
          <w:tcPr>
            <w:tcW w:w="1134" w:type="dxa"/>
          </w:tcPr>
          <w:p w14:paraId="2B357191" w14:textId="77777777" w:rsidR="00B14F1B" w:rsidRPr="00B87397" w:rsidRDefault="00B14F1B" w:rsidP="00A808C1">
            <w:pPr>
              <w:pStyle w:val="Bodytecttable11pt0ptleft"/>
            </w:pPr>
          </w:p>
        </w:tc>
        <w:tc>
          <w:tcPr>
            <w:tcW w:w="1559" w:type="dxa"/>
          </w:tcPr>
          <w:p w14:paraId="3C5283EB" w14:textId="77777777" w:rsidR="00B14F1B" w:rsidRPr="00B87397" w:rsidRDefault="00B14F1B" w:rsidP="00A808C1">
            <w:pPr>
              <w:pStyle w:val="Bodytecttable11pt0ptleft"/>
            </w:pPr>
            <w:r w:rsidRPr="00B87397">
              <w:t>2.2</w:t>
            </w:r>
          </w:p>
        </w:tc>
        <w:tc>
          <w:tcPr>
            <w:tcW w:w="1418" w:type="dxa"/>
          </w:tcPr>
          <w:p w14:paraId="449BA9B5" w14:textId="77777777" w:rsidR="00B14F1B" w:rsidRPr="00B87397" w:rsidRDefault="00B14F1B" w:rsidP="00A808C1">
            <w:pPr>
              <w:pStyle w:val="Bodytecttable11pt0ptleft"/>
            </w:pPr>
            <w:r w:rsidRPr="00B87397">
              <w:t>3.3</w:t>
            </w:r>
          </w:p>
        </w:tc>
        <w:tc>
          <w:tcPr>
            <w:tcW w:w="1559" w:type="dxa"/>
          </w:tcPr>
          <w:p w14:paraId="22CA6EB4" w14:textId="77777777" w:rsidR="00B14F1B" w:rsidRPr="00B87397" w:rsidRDefault="00B14F1B" w:rsidP="00A808C1">
            <w:pPr>
              <w:pStyle w:val="Bodytecttable11pt0ptleft"/>
            </w:pPr>
          </w:p>
        </w:tc>
      </w:tr>
      <w:tr w:rsidR="00B14F1B" w14:paraId="569620F5" w14:textId="77777777" w:rsidTr="00907478">
        <w:tc>
          <w:tcPr>
            <w:tcW w:w="2157" w:type="dxa"/>
          </w:tcPr>
          <w:p w14:paraId="3719F8B6" w14:textId="77777777" w:rsidR="00B14F1B" w:rsidRPr="00B87397" w:rsidRDefault="00B14F1B" w:rsidP="00A808C1">
            <w:pPr>
              <w:pStyle w:val="Bodytecttable11pt0ptleft"/>
            </w:pPr>
            <w:r w:rsidRPr="00B87397">
              <w:t>Isoparaffins 151-160C</w:t>
            </w:r>
          </w:p>
        </w:tc>
        <w:tc>
          <w:tcPr>
            <w:tcW w:w="1701" w:type="dxa"/>
          </w:tcPr>
          <w:p w14:paraId="7A673029" w14:textId="77777777" w:rsidR="00B14F1B" w:rsidRPr="00B87397" w:rsidRDefault="00B14F1B" w:rsidP="00A808C1">
            <w:pPr>
              <w:pStyle w:val="Bodytecttable11pt0ptleft"/>
            </w:pPr>
          </w:p>
        </w:tc>
        <w:tc>
          <w:tcPr>
            <w:tcW w:w="1134" w:type="dxa"/>
          </w:tcPr>
          <w:p w14:paraId="63AF9120" w14:textId="77777777" w:rsidR="00B14F1B" w:rsidRPr="00B87397" w:rsidRDefault="00B14F1B" w:rsidP="00A808C1">
            <w:pPr>
              <w:pStyle w:val="Bodytecttable11pt0ptleft"/>
            </w:pPr>
          </w:p>
        </w:tc>
        <w:tc>
          <w:tcPr>
            <w:tcW w:w="1559" w:type="dxa"/>
          </w:tcPr>
          <w:p w14:paraId="615F58C2" w14:textId="77777777" w:rsidR="00B14F1B" w:rsidRPr="00B87397" w:rsidRDefault="00B14F1B" w:rsidP="00A808C1">
            <w:pPr>
              <w:pStyle w:val="Bodytecttable11pt0ptleft"/>
            </w:pPr>
            <w:r w:rsidRPr="00B87397">
              <w:t>1.5</w:t>
            </w:r>
          </w:p>
        </w:tc>
        <w:tc>
          <w:tcPr>
            <w:tcW w:w="1418" w:type="dxa"/>
          </w:tcPr>
          <w:p w14:paraId="21DCE60B" w14:textId="77777777" w:rsidR="00B14F1B" w:rsidRPr="00B87397" w:rsidRDefault="00B14F1B" w:rsidP="00A808C1">
            <w:pPr>
              <w:pStyle w:val="Bodytecttable11pt0ptleft"/>
            </w:pPr>
            <w:r w:rsidRPr="00B87397">
              <w:t>2.2</w:t>
            </w:r>
          </w:p>
        </w:tc>
        <w:tc>
          <w:tcPr>
            <w:tcW w:w="1559" w:type="dxa"/>
          </w:tcPr>
          <w:p w14:paraId="3271E620" w14:textId="77777777" w:rsidR="00B14F1B" w:rsidRPr="00B87397" w:rsidRDefault="00B14F1B" w:rsidP="00A808C1">
            <w:pPr>
              <w:pStyle w:val="Bodytecttable11pt0ptleft"/>
            </w:pPr>
          </w:p>
        </w:tc>
      </w:tr>
      <w:tr w:rsidR="00B14F1B" w14:paraId="2C84472A" w14:textId="77777777" w:rsidTr="00907478">
        <w:tc>
          <w:tcPr>
            <w:tcW w:w="2157" w:type="dxa"/>
          </w:tcPr>
          <w:p w14:paraId="587B2DD8" w14:textId="77777777" w:rsidR="00B14F1B" w:rsidRPr="00B87397" w:rsidRDefault="00B14F1B" w:rsidP="00A808C1">
            <w:pPr>
              <w:pStyle w:val="Bodytecttable11pt0ptleft"/>
            </w:pPr>
            <w:r w:rsidRPr="00B87397">
              <w:t>Isoparaffins &gt;160C</w:t>
            </w:r>
          </w:p>
        </w:tc>
        <w:tc>
          <w:tcPr>
            <w:tcW w:w="1701" w:type="dxa"/>
          </w:tcPr>
          <w:p w14:paraId="089AA551" w14:textId="77777777" w:rsidR="00B14F1B" w:rsidRPr="00B87397" w:rsidRDefault="00B14F1B" w:rsidP="00A808C1">
            <w:pPr>
              <w:pStyle w:val="Bodytecttable11pt0ptleft"/>
            </w:pPr>
          </w:p>
        </w:tc>
        <w:tc>
          <w:tcPr>
            <w:tcW w:w="1134" w:type="dxa"/>
          </w:tcPr>
          <w:p w14:paraId="2FC4D2D8" w14:textId="77777777" w:rsidR="00B14F1B" w:rsidRPr="00B87397" w:rsidRDefault="00B14F1B" w:rsidP="00A808C1">
            <w:pPr>
              <w:pStyle w:val="Bodytecttable11pt0ptleft"/>
            </w:pPr>
          </w:p>
        </w:tc>
        <w:tc>
          <w:tcPr>
            <w:tcW w:w="1559" w:type="dxa"/>
          </w:tcPr>
          <w:p w14:paraId="2CD967B6" w14:textId="77777777" w:rsidR="00B14F1B" w:rsidRPr="00B87397" w:rsidRDefault="00B14F1B" w:rsidP="00A808C1">
            <w:pPr>
              <w:pStyle w:val="Bodytecttable11pt0ptleft"/>
            </w:pPr>
            <w:r w:rsidRPr="00B87397">
              <w:t>5.1</w:t>
            </w:r>
          </w:p>
        </w:tc>
        <w:tc>
          <w:tcPr>
            <w:tcW w:w="1418" w:type="dxa"/>
          </w:tcPr>
          <w:p w14:paraId="2B6C7049" w14:textId="77777777" w:rsidR="00B14F1B" w:rsidRPr="00B87397" w:rsidRDefault="00B14F1B" w:rsidP="00A808C1">
            <w:pPr>
              <w:pStyle w:val="Bodytecttable11pt0ptleft"/>
            </w:pPr>
          </w:p>
        </w:tc>
        <w:tc>
          <w:tcPr>
            <w:tcW w:w="1559" w:type="dxa"/>
          </w:tcPr>
          <w:p w14:paraId="7A1C58B6" w14:textId="77777777" w:rsidR="00B14F1B" w:rsidRPr="00B87397" w:rsidRDefault="00B14F1B" w:rsidP="00A808C1">
            <w:pPr>
              <w:pStyle w:val="Bodytecttable11pt0ptleft"/>
            </w:pPr>
          </w:p>
        </w:tc>
      </w:tr>
      <w:tr w:rsidR="00B14F1B" w14:paraId="2F530D37" w14:textId="77777777" w:rsidTr="00907478">
        <w:tc>
          <w:tcPr>
            <w:tcW w:w="2157" w:type="dxa"/>
          </w:tcPr>
          <w:p w14:paraId="69AAD246" w14:textId="77777777" w:rsidR="00B14F1B" w:rsidRPr="00B87397" w:rsidRDefault="00B14F1B" w:rsidP="00A808C1">
            <w:pPr>
              <w:pStyle w:val="Bodytecttable11pt0ptleft"/>
            </w:pPr>
            <w:r w:rsidRPr="00B87397">
              <w:t>Isoparaffins 160-175C</w:t>
            </w:r>
          </w:p>
        </w:tc>
        <w:tc>
          <w:tcPr>
            <w:tcW w:w="1701" w:type="dxa"/>
          </w:tcPr>
          <w:p w14:paraId="5951B439" w14:textId="77777777" w:rsidR="00B14F1B" w:rsidRPr="00B87397" w:rsidRDefault="00B14F1B" w:rsidP="00A808C1">
            <w:pPr>
              <w:pStyle w:val="Bodytecttable11pt0ptleft"/>
            </w:pPr>
          </w:p>
        </w:tc>
        <w:tc>
          <w:tcPr>
            <w:tcW w:w="1134" w:type="dxa"/>
          </w:tcPr>
          <w:p w14:paraId="2E7BE505" w14:textId="77777777" w:rsidR="00B14F1B" w:rsidRPr="00B87397" w:rsidRDefault="00B14F1B" w:rsidP="00A808C1">
            <w:pPr>
              <w:pStyle w:val="Bodytecttable11pt0ptleft"/>
            </w:pPr>
          </w:p>
        </w:tc>
        <w:tc>
          <w:tcPr>
            <w:tcW w:w="1559" w:type="dxa"/>
          </w:tcPr>
          <w:p w14:paraId="620DC363" w14:textId="77777777" w:rsidR="00B14F1B" w:rsidRPr="00B87397" w:rsidRDefault="00B14F1B" w:rsidP="00A808C1">
            <w:pPr>
              <w:pStyle w:val="Bodytecttable11pt0ptleft"/>
            </w:pPr>
          </w:p>
        </w:tc>
        <w:tc>
          <w:tcPr>
            <w:tcW w:w="1418" w:type="dxa"/>
          </w:tcPr>
          <w:p w14:paraId="450D8D3F" w14:textId="77777777" w:rsidR="00B14F1B" w:rsidRPr="00B87397" w:rsidRDefault="00B14F1B" w:rsidP="00A808C1">
            <w:pPr>
              <w:pStyle w:val="Bodytecttable11pt0ptleft"/>
            </w:pPr>
            <w:r w:rsidRPr="00B87397">
              <w:t>7.7</w:t>
            </w:r>
          </w:p>
        </w:tc>
        <w:tc>
          <w:tcPr>
            <w:tcW w:w="1559" w:type="dxa"/>
          </w:tcPr>
          <w:p w14:paraId="33F09363" w14:textId="77777777" w:rsidR="00B14F1B" w:rsidRPr="00B87397" w:rsidRDefault="00B14F1B" w:rsidP="00A808C1">
            <w:pPr>
              <w:pStyle w:val="Bodytecttable11pt0ptleft"/>
            </w:pPr>
          </w:p>
        </w:tc>
      </w:tr>
      <w:tr w:rsidR="00B14F1B" w14:paraId="2B3D71E9" w14:textId="77777777" w:rsidTr="00907478">
        <w:tc>
          <w:tcPr>
            <w:tcW w:w="2157" w:type="dxa"/>
          </w:tcPr>
          <w:p w14:paraId="202EBF10" w14:textId="77777777" w:rsidR="00B14F1B" w:rsidRPr="00B87397" w:rsidRDefault="00B14F1B" w:rsidP="00A808C1">
            <w:pPr>
              <w:pStyle w:val="Bodytecttable11pt0ptleft"/>
            </w:pPr>
            <w:r w:rsidRPr="00B87397">
              <w:t>Isoparaffins &gt;175C</w:t>
            </w:r>
          </w:p>
        </w:tc>
        <w:tc>
          <w:tcPr>
            <w:tcW w:w="1701" w:type="dxa"/>
          </w:tcPr>
          <w:p w14:paraId="3C64989D" w14:textId="77777777" w:rsidR="00B14F1B" w:rsidRPr="00B87397" w:rsidRDefault="00B14F1B" w:rsidP="00A808C1">
            <w:pPr>
              <w:pStyle w:val="Bodytecttable11pt0ptleft"/>
            </w:pPr>
          </w:p>
        </w:tc>
        <w:tc>
          <w:tcPr>
            <w:tcW w:w="1134" w:type="dxa"/>
          </w:tcPr>
          <w:p w14:paraId="7A3F83AB" w14:textId="77777777" w:rsidR="00B14F1B" w:rsidRPr="00B87397" w:rsidRDefault="00B14F1B" w:rsidP="00A808C1">
            <w:pPr>
              <w:pStyle w:val="Bodytecttable11pt0ptleft"/>
            </w:pPr>
          </w:p>
        </w:tc>
        <w:tc>
          <w:tcPr>
            <w:tcW w:w="1559" w:type="dxa"/>
          </w:tcPr>
          <w:p w14:paraId="71AB1FA5" w14:textId="77777777" w:rsidR="00B14F1B" w:rsidRPr="00B87397" w:rsidRDefault="00B14F1B" w:rsidP="00A808C1">
            <w:pPr>
              <w:pStyle w:val="Bodytecttable11pt0ptleft"/>
            </w:pPr>
          </w:p>
        </w:tc>
        <w:tc>
          <w:tcPr>
            <w:tcW w:w="1418" w:type="dxa"/>
          </w:tcPr>
          <w:p w14:paraId="4CE9E5C4" w14:textId="77777777" w:rsidR="00B14F1B" w:rsidRPr="00B87397" w:rsidRDefault="00B14F1B" w:rsidP="00A808C1">
            <w:pPr>
              <w:pStyle w:val="Bodytecttable11pt0ptleft"/>
            </w:pPr>
            <w:r w:rsidRPr="00B87397">
              <w:t>3.7</w:t>
            </w:r>
          </w:p>
        </w:tc>
        <w:tc>
          <w:tcPr>
            <w:tcW w:w="1559" w:type="dxa"/>
          </w:tcPr>
          <w:p w14:paraId="44206E8A" w14:textId="77777777" w:rsidR="00B14F1B" w:rsidRPr="00B87397" w:rsidRDefault="00B14F1B" w:rsidP="00A808C1">
            <w:pPr>
              <w:pStyle w:val="Bodytecttable11pt0ptleft"/>
            </w:pPr>
          </w:p>
        </w:tc>
      </w:tr>
      <w:tr w:rsidR="00B14F1B" w14:paraId="087F9937" w14:textId="77777777" w:rsidTr="00907478">
        <w:tc>
          <w:tcPr>
            <w:tcW w:w="2157" w:type="dxa"/>
          </w:tcPr>
          <w:p w14:paraId="6F47BFF3" w14:textId="77777777" w:rsidR="00B14F1B" w:rsidRPr="00B87397" w:rsidRDefault="00B14F1B" w:rsidP="00A808C1">
            <w:pPr>
              <w:pStyle w:val="Bodytecttable11pt0ptleft"/>
            </w:pPr>
            <w:r w:rsidRPr="00B87397">
              <w:t>Aromatics</w:t>
            </w:r>
            <w:r w:rsidR="001A3E89">
              <w:fldChar w:fldCharType="begin"/>
            </w:r>
            <w:r w:rsidR="001A3E89">
              <w:instrText xml:space="preserve"> XE "</w:instrText>
            </w:r>
            <w:r w:rsidR="001A3E89" w:rsidRPr="009F10C4">
              <w:instrText>Aromatics</w:instrText>
            </w:r>
            <w:r w:rsidR="001A3E89">
              <w:instrText xml:space="preserve">" </w:instrText>
            </w:r>
            <w:r w:rsidR="001A3E89">
              <w:fldChar w:fldCharType="end"/>
            </w:r>
            <w:r w:rsidRPr="00B87397">
              <w:t xml:space="preserve"> 125-133C</w:t>
            </w:r>
          </w:p>
        </w:tc>
        <w:tc>
          <w:tcPr>
            <w:tcW w:w="1701" w:type="dxa"/>
          </w:tcPr>
          <w:p w14:paraId="2E9BB1FB" w14:textId="77777777" w:rsidR="00B14F1B" w:rsidRPr="00B87397" w:rsidRDefault="00B14F1B" w:rsidP="00A808C1">
            <w:pPr>
              <w:pStyle w:val="Bodytecttable11pt0ptleft"/>
            </w:pPr>
            <w:r w:rsidRPr="00B87397">
              <w:t>Xylenes</w:t>
            </w:r>
            <w:r w:rsidR="00A74A47">
              <w:fldChar w:fldCharType="begin"/>
            </w:r>
            <w:r w:rsidR="00A74A47">
              <w:instrText xml:space="preserve"> XE "</w:instrText>
            </w:r>
            <w:r w:rsidR="00A74A47" w:rsidRPr="00DF6AA7">
              <w:instrText>Xylenes</w:instrText>
            </w:r>
            <w:r w:rsidR="00A74A47">
              <w:instrText xml:space="preserve">" </w:instrText>
            </w:r>
            <w:r w:rsidR="00A74A47">
              <w:fldChar w:fldCharType="end"/>
            </w:r>
            <w:r w:rsidRPr="00B87397">
              <w:t>?</w:t>
            </w:r>
          </w:p>
        </w:tc>
        <w:tc>
          <w:tcPr>
            <w:tcW w:w="1134" w:type="dxa"/>
          </w:tcPr>
          <w:p w14:paraId="2607C8D2" w14:textId="77777777" w:rsidR="00B14F1B" w:rsidRPr="00B87397" w:rsidRDefault="00B14F1B" w:rsidP="00A808C1">
            <w:pPr>
              <w:pStyle w:val="Bodytecttable11pt0ptleft"/>
            </w:pPr>
          </w:p>
        </w:tc>
        <w:tc>
          <w:tcPr>
            <w:tcW w:w="1559" w:type="dxa"/>
          </w:tcPr>
          <w:p w14:paraId="13AFE394" w14:textId="77777777" w:rsidR="00B14F1B" w:rsidRPr="00B87397" w:rsidRDefault="00B14F1B" w:rsidP="00A808C1">
            <w:pPr>
              <w:pStyle w:val="Bodytecttable11pt0ptleft"/>
            </w:pPr>
          </w:p>
        </w:tc>
        <w:tc>
          <w:tcPr>
            <w:tcW w:w="1418" w:type="dxa"/>
          </w:tcPr>
          <w:p w14:paraId="5DBA5C96" w14:textId="77777777" w:rsidR="00B14F1B" w:rsidRPr="00B87397" w:rsidRDefault="00B14F1B" w:rsidP="00A808C1">
            <w:pPr>
              <w:pStyle w:val="Bodytecttable11pt0ptleft"/>
            </w:pPr>
          </w:p>
        </w:tc>
        <w:tc>
          <w:tcPr>
            <w:tcW w:w="1559" w:type="dxa"/>
          </w:tcPr>
          <w:p w14:paraId="517ECCB2" w14:textId="77777777" w:rsidR="00B14F1B" w:rsidRPr="00B87397" w:rsidRDefault="00B14F1B" w:rsidP="00A808C1">
            <w:pPr>
              <w:pStyle w:val="Bodytecttable11pt0ptleft"/>
            </w:pPr>
            <w:r w:rsidRPr="00B87397">
              <w:t>0.07</w:t>
            </w:r>
          </w:p>
        </w:tc>
      </w:tr>
      <w:tr w:rsidR="00B14F1B" w14:paraId="7D768E85" w14:textId="77777777" w:rsidTr="00907478">
        <w:tc>
          <w:tcPr>
            <w:tcW w:w="2157" w:type="dxa"/>
          </w:tcPr>
          <w:p w14:paraId="22259093" w14:textId="77777777" w:rsidR="00B14F1B" w:rsidRPr="00B87397" w:rsidRDefault="00B14F1B" w:rsidP="00A808C1">
            <w:pPr>
              <w:pStyle w:val="Bodytecttable11pt0ptleft"/>
            </w:pPr>
            <w:r w:rsidRPr="00B87397">
              <w:t>Aromatics 133-149C</w:t>
            </w:r>
          </w:p>
        </w:tc>
        <w:tc>
          <w:tcPr>
            <w:tcW w:w="1701" w:type="dxa"/>
          </w:tcPr>
          <w:p w14:paraId="162816B8" w14:textId="77777777" w:rsidR="00B14F1B" w:rsidRPr="00B87397" w:rsidRDefault="00B14F1B" w:rsidP="00A808C1">
            <w:pPr>
              <w:pStyle w:val="Bodytecttable11pt0ptleft"/>
            </w:pPr>
            <w:r w:rsidRPr="00B87397">
              <w:t>Xylenes?</w:t>
            </w:r>
          </w:p>
        </w:tc>
        <w:tc>
          <w:tcPr>
            <w:tcW w:w="1134" w:type="dxa"/>
          </w:tcPr>
          <w:p w14:paraId="1AFC56FB" w14:textId="77777777" w:rsidR="00B14F1B" w:rsidRPr="00B87397" w:rsidRDefault="00B14F1B" w:rsidP="00A808C1">
            <w:pPr>
              <w:pStyle w:val="Bodytecttable11pt0ptleft"/>
            </w:pPr>
          </w:p>
        </w:tc>
        <w:tc>
          <w:tcPr>
            <w:tcW w:w="1559" w:type="dxa"/>
          </w:tcPr>
          <w:p w14:paraId="5DA18F42" w14:textId="77777777" w:rsidR="00B14F1B" w:rsidRPr="00B87397" w:rsidRDefault="00B14F1B" w:rsidP="00A808C1">
            <w:pPr>
              <w:pStyle w:val="Bodytecttable11pt0ptleft"/>
            </w:pPr>
          </w:p>
        </w:tc>
        <w:tc>
          <w:tcPr>
            <w:tcW w:w="1418" w:type="dxa"/>
          </w:tcPr>
          <w:p w14:paraId="1A01BA09" w14:textId="77777777" w:rsidR="00B14F1B" w:rsidRPr="00B87397" w:rsidRDefault="00B14F1B" w:rsidP="00A808C1">
            <w:pPr>
              <w:pStyle w:val="Bodytecttable11pt0ptleft"/>
            </w:pPr>
          </w:p>
        </w:tc>
        <w:tc>
          <w:tcPr>
            <w:tcW w:w="1559" w:type="dxa"/>
          </w:tcPr>
          <w:p w14:paraId="4F4AA3B1" w14:textId="77777777" w:rsidR="00B14F1B" w:rsidRPr="00B87397" w:rsidRDefault="00B14F1B" w:rsidP="00A808C1">
            <w:pPr>
              <w:pStyle w:val="Bodytecttable11pt0ptleft"/>
            </w:pPr>
            <w:r w:rsidRPr="00B87397">
              <w:t>0.07</w:t>
            </w:r>
          </w:p>
        </w:tc>
      </w:tr>
      <w:tr w:rsidR="00B14F1B" w14:paraId="23AA442F" w14:textId="77777777" w:rsidTr="00907478">
        <w:tc>
          <w:tcPr>
            <w:tcW w:w="2157" w:type="dxa"/>
          </w:tcPr>
          <w:p w14:paraId="4846809F" w14:textId="77777777" w:rsidR="00B14F1B" w:rsidRPr="00B87397" w:rsidRDefault="00B14F1B" w:rsidP="00A808C1">
            <w:pPr>
              <w:pStyle w:val="Bodytecttable11pt0ptleft"/>
            </w:pPr>
            <w:r w:rsidRPr="00B87397">
              <w:t>Olefins</w:t>
            </w:r>
            <w:r w:rsidR="001A3E89">
              <w:fldChar w:fldCharType="begin"/>
            </w:r>
            <w:r w:rsidR="001A3E89">
              <w:instrText xml:space="preserve"> XE "</w:instrText>
            </w:r>
            <w:r w:rsidR="001A3E89" w:rsidRPr="00AE2A67">
              <w:instrText>Olefins</w:instrText>
            </w:r>
            <w:r w:rsidR="001A3E89">
              <w:instrText xml:space="preserve">" </w:instrText>
            </w:r>
            <w:r w:rsidR="001A3E89">
              <w:fldChar w:fldCharType="end"/>
            </w:r>
            <w:r w:rsidRPr="00B87397">
              <w:t xml:space="preserve"> 99-109C</w:t>
            </w:r>
          </w:p>
        </w:tc>
        <w:tc>
          <w:tcPr>
            <w:tcW w:w="1701" w:type="dxa"/>
          </w:tcPr>
          <w:p w14:paraId="53C13ACA" w14:textId="77777777" w:rsidR="00B14F1B" w:rsidRPr="00B87397" w:rsidRDefault="00B14F1B" w:rsidP="00A808C1">
            <w:pPr>
              <w:pStyle w:val="Bodytecttable11pt0ptleft"/>
            </w:pPr>
          </w:p>
        </w:tc>
        <w:tc>
          <w:tcPr>
            <w:tcW w:w="1134" w:type="dxa"/>
          </w:tcPr>
          <w:p w14:paraId="36F927DB" w14:textId="77777777" w:rsidR="00B14F1B" w:rsidRPr="00B87397" w:rsidRDefault="00B14F1B" w:rsidP="00A808C1">
            <w:pPr>
              <w:pStyle w:val="Bodytecttable11pt0ptleft"/>
            </w:pPr>
          </w:p>
        </w:tc>
        <w:tc>
          <w:tcPr>
            <w:tcW w:w="1559" w:type="dxa"/>
          </w:tcPr>
          <w:p w14:paraId="0F7AD98C" w14:textId="77777777" w:rsidR="00B14F1B" w:rsidRPr="00B87397" w:rsidRDefault="00B14F1B" w:rsidP="00A808C1">
            <w:pPr>
              <w:pStyle w:val="Bodytecttable11pt0ptleft"/>
            </w:pPr>
          </w:p>
        </w:tc>
        <w:tc>
          <w:tcPr>
            <w:tcW w:w="1418" w:type="dxa"/>
          </w:tcPr>
          <w:p w14:paraId="76F8934B" w14:textId="77777777" w:rsidR="00B14F1B" w:rsidRPr="00B87397" w:rsidRDefault="00B14F1B" w:rsidP="00A808C1">
            <w:pPr>
              <w:pStyle w:val="Bodytecttable11pt0ptleft"/>
            </w:pPr>
            <w:r w:rsidRPr="00B87397">
              <w:t>0.2</w:t>
            </w:r>
          </w:p>
        </w:tc>
        <w:tc>
          <w:tcPr>
            <w:tcW w:w="1559" w:type="dxa"/>
          </w:tcPr>
          <w:p w14:paraId="3937905E" w14:textId="77777777" w:rsidR="00B14F1B" w:rsidRPr="00B87397" w:rsidRDefault="00B14F1B" w:rsidP="00A808C1">
            <w:pPr>
              <w:pStyle w:val="Bodytecttable11pt0ptleft"/>
            </w:pPr>
          </w:p>
        </w:tc>
      </w:tr>
    </w:tbl>
    <w:p w14:paraId="56069757" w14:textId="77777777" w:rsidR="00844952" w:rsidRPr="00B43728" w:rsidRDefault="00844952" w:rsidP="00A808C1">
      <w:pPr>
        <w:pStyle w:val="BodyTextFirstIndent"/>
        <w:rPr>
          <w:sz w:val="4"/>
          <w:szCs w:val="4"/>
        </w:rPr>
      </w:pPr>
      <w:r w:rsidRPr="001F4D91">
        <w:br w:type="page"/>
      </w:r>
    </w:p>
    <w:p w14:paraId="55E8BD65" w14:textId="77777777" w:rsidR="00844952" w:rsidRDefault="00844952">
      <w:pPr>
        <w:pStyle w:val="Heading7"/>
        <w:framePr w:wrap="around"/>
      </w:pPr>
      <w:r>
        <w:lastRenderedPageBreak/>
        <w:t>Butene Alkylates</w:t>
      </w:r>
    </w:p>
    <w:p w14:paraId="5CB6AEE5" w14:textId="77777777" w:rsidR="00844952" w:rsidRDefault="00844952" w:rsidP="00A808C1">
      <w:pPr>
        <w:pStyle w:val="BodyText"/>
      </w:pPr>
      <w:r w:rsidRPr="001F4D91">
        <w:t>Butene Alkylates</w:t>
      </w:r>
      <w:r w:rsidR="00014EB4">
        <w:fldChar w:fldCharType="begin"/>
      </w:r>
      <w:r w:rsidR="00014EB4">
        <w:instrText xml:space="preserve"> XE "</w:instrText>
      </w:r>
      <w:r w:rsidR="00014EB4" w:rsidRPr="00025258">
        <w:instrText>Butene Alkylates</w:instrText>
      </w:r>
      <w:r w:rsidR="00014EB4">
        <w:instrText xml:space="preserve">" </w:instrText>
      </w:r>
      <w:r w:rsidR="00014EB4">
        <w:fldChar w:fldCharType="end"/>
      </w:r>
      <w:r w:rsidRPr="001F4D91">
        <w:t xml:space="preserve"> were of particular importance because of the abundance of 2,2,4 Trimethyl Pentane</w:t>
      </w:r>
      <w:r w:rsidR="00014EB4">
        <w:fldChar w:fldCharType="begin"/>
      </w:r>
      <w:r w:rsidR="00014EB4">
        <w:instrText xml:space="preserve"> XE "</w:instrText>
      </w:r>
      <w:r w:rsidR="00014EB4" w:rsidRPr="00F404DF">
        <w:instrText>2,2,4 Trimethyl Pentane</w:instrText>
      </w:r>
      <w:r w:rsidR="00014EB4">
        <w:instrText xml:space="preserve">" </w:instrText>
      </w:r>
      <w:r w:rsidR="00014EB4">
        <w:fldChar w:fldCharType="end"/>
      </w:r>
      <w:r w:rsidRPr="001F4D91">
        <w:t xml:space="preserve"> (Iso-Octane). </w:t>
      </w:r>
      <w:r w:rsidR="00FB6CE1">
        <w:t xml:space="preserve">This isomer is the standard on the Octane Scale and equals 100 for all motor tests. </w:t>
      </w:r>
    </w:p>
    <w:p w14:paraId="676073E9" w14:textId="77777777" w:rsidR="00844952" w:rsidRDefault="00844952" w:rsidP="001E56FB">
      <w:pPr>
        <w:pStyle w:val="Caption"/>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7</w:t>
      </w:r>
      <w:r w:rsidR="00A82CC8">
        <w:rPr>
          <w:noProof/>
        </w:rPr>
        <w:fldChar w:fldCharType="end"/>
      </w:r>
      <w:r w:rsidR="000C1084">
        <w:t>.</w:t>
      </w:r>
      <w:r>
        <w:t xml:space="preserve"> Analyses of Butene Alkylates</w:t>
      </w:r>
    </w:p>
    <w:tbl>
      <w:tblPr>
        <w:tblW w:w="10025" w:type="dxa"/>
        <w:tblInd w:w="-6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190"/>
        <w:gridCol w:w="1173"/>
        <w:gridCol w:w="851"/>
        <w:gridCol w:w="851"/>
        <w:gridCol w:w="992"/>
        <w:gridCol w:w="992"/>
        <w:gridCol w:w="851"/>
        <w:gridCol w:w="851"/>
        <w:gridCol w:w="1274"/>
      </w:tblGrid>
      <w:tr w:rsidR="00660734" w14:paraId="62947D8A" w14:textId="77777777" w:rsidTr="00D77EE6">
        <w:trPr>
          <w:cantSplit/>
        </w:trPr>
        <w:tc>
          <w:tcPr>
            <w:tcW w:w="3363" w:type="dxa"/>
            <w:gridSpan w:val="2"/>
            <w:tcBorders>
              <w:bottom w:val="single" w:sz="12" w:space="0" w:color="000000"/>
            </w:tcBorders>
          </w:tcPr>
          <w:p w14:paraId="7A4BA0FC" w14:textId="77777777" w:rsidR="00660734" w:rsidRPr="00B87397" w:rsidRDefault="00660734" w:rsidP="00A808C1">
            <w:pPr>
              <w:pStyle w:val="Bodytexttable11pt0pt"/>
            </w:pPr>
            <w:r w:rsidRPr="00B87397">
              <w:t>API Project No. 6</w:t>
            </w:r>
            <w:r w:rsidR="00DD608C">
              <w:fldChar w:fldCharType="begin"/>
            </w:r>
            <w:r w:rsidR="00DD608C">
              <w:instrText xml:space="preserve"> XE "</w:instrText>
            </w:r>
            <w:r w:rsidR="00DD608C" w:rsidRPr="00F5362A">
              <w:instrText>API Project No. 6</w:instrText>
            </w:r>
            <w:r w:rsidR="00DD608C">
              <w:instrText xml:space="preserve">" </w:instrText>
            </w:r>
            <w:r w:rsidR="00DD608C">
              <w:fldChar w:fldCharType="end"/>
            </w:r>
            <w:r w:rsidRPr="00B87397">
              <w:t xml:space="preserve"> Sample No.</w:t>
            </w:r>
          </w:p>
        </w:tc>
        <w:tc>
          <w:tcPr>
            <w:tcW w:w="851" w:type="dxa"/>
            <w:tcBorders>
              <w:bottom w:val="single" w:sz="12" w:space="0" w:color="000000"/>
            </w:tcBorders>
          </w:tcPr>
          <w:p w14:paraId="426BE09A" w14:textId="77777777" w:rsidR="00660734" w:rsidRPr="00B87397" w:rsidRDefault="00660734" w:rsidP="00A808C1">
            <w:pPr>
              <w:pStyle w:val="Bodytexttable11pt0pt"/>
            </w:pPr>
            <w:r w:rsidRPr="00B87397">
              <w:t>1</w:t>
            </w:r>
          </w:p>
        </w:tc>
        <w:tc>
          <w:tcPr>
            <w:tcW w:w="851" w:type="dxa"/>
            <w:tcBorders>
              <w:bottom w:val="single" w:sz="12" w:space="0" w:color="000000"/>
            </w:tcBorders>
          </w:tcPr>
          <w:p w14:paraId="3F9453EE" w14:textId="77777777" w:rsidR="00660734" w:rsidRPr="00B87397" w:rsidRDefault="00660734" w:rsidP="00A808C1">
            <w:pPr>
              <w:pStyle w:val="Bodytexttable11pt0pt"/>
            </w:pPr>
            <w:r w:rsidRPr="00B87397">
              <w:t>2</w:t>
            </w:r>
          </w:p>
        </w:tc>
        <w:tc>
          <w:tcPr>
            <w:tcW w:w="992" w:type="dxa"/>
            <w:tcBorders>
              <w:bottom w:val="single" w:sz="12" w:space="0" w:color="000000"/>
            </w:tcBorders>
          </w:tcPr>
          <w:p w14:paraId="38649F16" w14:textId="77777777" w:rsidR="00660734" w:rsidRPr="00B87397" w:rsidRDefault="00660734" w:rsidP="00A808C1">
            <w:pPr>
              <w:pStyle w:val="Bodytexttable11pt0pt"/>
            </w:pPr>
            <w:r w:rsidRPr="00B87397">
              <w:t>9</w:t>
            </w:r>
          </w:p>
        </w:tc>
        <w:tc>
          <w:tcPr>
            <w:tcW w:w="992" w:type="dxa"/>
            <w:tcBorders>
              <w:bottom w:val="single" w:sz="12" w:space="0" w:color="000000"/>
            </w:tcBorders>
          </w:tcPr>
          <w:p w14:paraId="0737EFBA" w14:textId="77777777" w:rsidR="00660734" w:rsidRPr="00B87397" w:rsidRDefault="00660734" w:rsidP="00A808C1">
            <w:pPr>
              <w:pStyle w:val="Bodytexttable11pt0pt"/>
            </w:pPr>
            <w:r w:rsidRPr="00B87397">
              <w:t>10</w:t>
            </w:r>
          </w:p>
        </w:tc>
        <w:tc>
          <w:tcPr>
            <w:tcW w:w="851" w:type="dxa"/>
            <w:tcBorders>
              <w:bottom w:val="single" w:sz="12" w:space="0" w:color="000000"/>
            </w:tcBorders>
          </w:tcPr>
          <w:p w14:paraId="07F47928" w14:textId="77777777" w:rsidR="00660734" w:rsidRPr="00B87397" w:rsidRDefault="00660734" w:rsidP="00A808C1">
            <w:pPr>
              <w:pStyle w:val="Bodytexttable11pt0pt"/>
            </w:pPr>
            <w:r w:rsidRPr="00B87397">
              <w:t>24</w:t>
            </w:r>
          </w:p>
        </w:tc>
        <w:tc>
          <w:tcPr>
            <w:tcW w:w="851" w:type="dxa"/>
            <w:tcBorders>
              <w:bottom w:val="single" w:sz="12" w:space="0" w:color="000000"/>
            </w:tcBorders>
          </w:tcPr>
          <w:p w14:paraId="48D8AB0E" w14:textId="77777777" w:rsidR="00660734" w:rsidRPr="00B87397" w:rsidRDefault="00660734" w:rsidP="00A808C1">
            <w:pPr>
              <w:pStyle w:val="Bodytexttable11pt0pt"/>
            </w:pPr>
            <w:r w:rsidRPr="00B87397">
              <w:t>27</w:t>
            </w:r>
          </w:p>
        </w:tc>
        <w:tc>
          <w:tcPr>
            <w:tcW w:w="1274" w:type="dxa"/>
            <w:tcBorders>
              <w:bottom w:val="single" w:sz="12" w:space="0" w:color="000000"/>
            </w:tcBorders>
          </w:tcPr>
          <w:p w14:paraId="3B27026A" w14:textId="77777777" w:rsidR="00660734" w:rsidRPr="00B87397" w:rsidRDefault="00660734" w:rsidP="00A808C1">
            <w:pPr>
              <w:pStyle w:val="Bodytexttable11pt0pt"/>
            </w:pPr>
            <w:r w:rsidRPr="00B87397">
              <w:t>13</w:t>
            </w:r>
          </w:p>
        </w:tc>
      </w:tr>
      <w:tr w:rsidR="00660734" w14:paraId="0DF843CD" w14:textId="77777777" w:rsidTr="00D77EE6">
        <w:trPr>
          <w:cantSplit/>
        </w:trPr>
        <w:tc>
          <w:tcPr>
            <w:tcW w:w="3363" w:type="dxa"/>
            <w:gridSpan w:val="2"/>
            <w:tcBorders>
              <w:bottom w:val="single" w:sz="12" w:space="0" w:color="000000"/>
            </w:tcBorders>
          </w:tcPr>
          <w:p w14:paraId="75A0F996" w14:textId="77777777" w:rsidR="00660734" w:rsidRPr="00B87397" w:rsidRDefault="00660734" w:rsidP="00A808C1">
            <w:pPr>
              <w:pStyle w:val="Bodytexttable11pt0pt"/>
            </w:pPr>
            <w:r w:rsidRPr="00B87397">
              <w:t>Date</w:t>
            </w:r>
          </w:p>
        </w:tc>
        <w:tc>
          <w:tcPr>
            <w:tcW w:w="851" w:type="dxa"/>
            <w:tcBorders>
              <w:bottom w:val="single" w:sz="12" w:space="0" w:color="000000"/>
            </w:tcBorders>
          </w:tcPr>
          <w:p w14:paraId="3B93E342" w14:textId="77777777" w:rsidR="00660734" w:rsidRPr="00B87397" w:rsidRDefault="00660734" w:rsidP="00A808C1">
            <w:pPr>
              <w:pStyle w:val="Bodytexttable11pt0pt"/>
            </w:pPr>
            <w:r w:rsidRPr="00B87397">
              <w:t>Oct 31, 1942</w:t>
            </w:r>
          </w:p>
        </w:tc>
        <w:tc>
          <w:tcPr>
            <w:tcW w:w="851" w:type="dxa"/>
            <w:tcBorders>
              <w:bottom w:val="single" w:sz="12" w:space="0" w:color="000000"/>
            </w:tcBorders>
          </w:tcPr>
          <w:p w14:paraId="338226E1" w14:textId="77777777" w:rsidR="00660734" w:rsidRPr="00B87397" w:rsidRDefault="00660734" w:rsidP="00A808C1">
            <w:pPr>
              <w:pStyle w:val="Bodytexttable11pt0pt"/>
            </w:pPr>
            <w:r w:rsidRPr="00B87397">
              <w:t>Nov 10, 1942</w:t>
            </w:r>
          </w:p>
        </w:tc>
        <w:tc>
          <w:tcPr>
            <w:tcW w:w="992" w:type="dxa"/>
            <w:tcBorders>
              <w:bottom w:val="single" w:sz="12" w:space="0" w:color="000000"/>
            </w:tcBorders>
          </w:tcPr>
          <w:p w14:paraId="231A5FA8" w14:textId="77777777" w:rsidR="00660734" w:rsidRPr="00B87397" w:rsidRDefault="00660734" w:rsidP="00A808C1">
            <w:pPr>
              <w:pStyle w:val="Bodytexttable11pt0pt"/>
            </w:pPr>
            <w:r w:rsidRPr="00B87397">
              <w:t>Nov 30, 1943</w:t>
            </w:r>
          </w:p>
        </w:tc>
        <w:tc>
          <w:tcPr>
            <w:tcW w:w="992" w:type="dxa"/>
            <w:tcBorders>
              <w:bottom w:val="single" w:sz="12" w:space="0" w:color="000000"/>
            </w:tcBorders>
          </w:tcPr>
          <w:p w14:paraId="45D4624F" w14:textId="77777777" w:rsidR="00660734" w:rsidRPr="00B87397" w:rsidRDefault="00660734" w:rsidP="00A808C1">
            <w:pPr>
              <w:pStyle w:val="Bodytexttable11pt0pt"/>
            </w:pPr>
            <w:r w:rsidRPr="00B87397">
              <w:t>Dec 18, 1943</w:t>
            </w:r>
          </w:p>
        </w:tc>
        <w:tc>
          <w:tcPr>
            <w:tcW w:w="851" w:type="dxa"/>
            <w:tcBorders>
              <w:bottom w:val="single" w:sz="12" w:space="0" w:color="000000"/>
            </w:tcBorders>
          </w:tcPr>
          <w:p w14:paraId="7FCC45F7" w14:textId="77777777" w:rsidR="00660734" w:rsidRPr="00B87397" w:rsidRDefault="00660734" w:rsidP="00A808C1">
            <w:pPr>
              <w:pStyle w:val="Bodytexttable11pt0pt"/>
            </w:pPr>
            <w:r w:rsidRPr="00B87397">
              <w:t>Nov 30, 1943</w:t>
            </w:r>
          </w:p>
        </w:tc>
        <w:tc>
          <w:tcPr>
            <w:tcW w:w="851" w:type="dxa"/>
            <w:tcBorders>
              <w:bottom w:val="single" w:sz="12" w:space="0" w:color="000000"/>
            </w:tcBorders>
          </w:tcPr>
          <w:p w14:paraId="5AA509B1" w14:textId="77777777" w:rsidR="00660734" w:rsidRPr="00B87397" w:rsidRDefault="00660734" w:rsidP="00A808C1">
            <w:pPr>
              <w:pStyle w:val="Bodytexttable11pt0pt"/>
            </w:pPr>
            <w:r w:rsidRPr="00B87397">
              <w:t>Oct 1944</w:t>
            </w:r>
          </w:p>
        </w:tc>
        <w:tc>
          <w:tcPr>
            <w:tcW w:w="1274" w:type="dxa"/>
            <w:tcBorders>
              <w:bottom w:val="single" w:sz="12" w:space="0" w:color="000000"/>
            </w:tcBorders>
          </w:tcPr>
          <w:p w14:paraId="0871B9F9" w14:textId="77777777" w:rsidR="00660734" w:rsidRPr="00B87397" w:rsidRDefault="00660734" w:rsidP="00A808C1">
            <w:pPr>
              <w:pStyle w:val="Bodytexttable11pt0pt"/>
            </w:pPr>
            <w:r w:rsidRPr="00B87397">
              <w:t>Nov 30, 1943</w:t>
            </w:r>
          </w:p>
        </w:tc>
      </w:tr>
      <w:tr w:rsidR="00660734" w14:paraId="255CEF53" w14:textId="77777777" w:rsidTr="00D77EE6">
        <w:trPr>
          <w:cantSplit/>
        </w:trPr>
        <w:tc>
          <w:tcPr>
            <w:tcW w:w="3363" w:type="dxa"/>
            <w:gridSpan w:val="2"/>
            <w:tcBorders>
              <w:top w:val="single" w:sz="6" w:space="0" w:color="000000"/>
              <w:bottom w:val="single" w:sz="6" w:space="0" w:color="000000"/>
            </w:tcBorders>
          </w:tcPr>
          <w:p w14:paraId="084DC7BF" w14:textId="77777777" w:rsidR="00660734" w:rsidRPr="00B87397" w:rsidRDefault="00660734" w:rsidP="00CD66FD">
            <w:pPr>
              <w:pStyle w:val="Bodytexttable11pt0pt"/>
              <w:jc w:val="left"/>
            </w:pPr>
            <w:r w:rsidRPr="00B87397">
              <w:t>Feedstock &amp; Process Type</w:t>
            </w:r>
          </w:p>
        </w:tc>
        <w:tc>
          <w:tcPr>
            <w:tcW w:w="5388" w:type="dxa"/>
            <w:gridSpan w:val="6"/>
            <w:tcBorders>
              <w:top w:val="single" w:sz="6" w:space="0" w:color="000000"/>
              <w:bottom w:val="single" w:sz="6" w:space="0" w:color="000000"/>
            </w:tcBorders>
          </w:tcPr>
          <w:p w14:paraId="2AF4ADAD" w14:textId="77777777" w:rsidR="00660734" w:rsidRPr="00B87397" w:rsidRDefault="00660734" w:rsidP="00A808C1">
            <w:pPr>
              <w:pStyle w:val="Bodytexttable11pt0pt"/>
            </w:pPr>
            <w:r w:rsidRPr="00B87397">
              <w:t>Butene Alkylates (H</w:t>
            </w:r>
            <w:r w:rsidRPr="008F463D">
              <w:rPr>
                <w:vertAlign w:val="subscript"/>
              </w:rPr>
              <w:t>2</w:t>
            </w:r>
            <w:r w:rsidRPr="00B87397">
              <w:t>SO</w:t>
            </w:r>
            <w:r w:rsidRPr="008F463D">
              <w:rPr>
                <w:vertAlign w:val="subscript"/>
              </w:rPr>
              <w:t>4</w:t>
            </w:r>
            <w:r w:rsidRPr="00B87397">
              <w:t>)</w:t>
            </w:r>
            <w:r w:rsidR="00014EB4">
              <w:fldChar w:fldCharType="begin"/>
            </w:r>
            <w:r w:rsidR="00014EB4">
              <w:instrText xml:space="preserve"> XE "</w:instrText>
            </w:r>
            <w:r w:rsidR="00014EB4" w:rsidRPr="00960B5B">
              <w:instrText>Butene Alkylates (H</w:instrText>
            </w:r>
            <w:r w:rsidR="00014EB4" w:rsidRPr="00960B5B">
              <w:rPr>
                <w:vertAlign w:val="subscript"/>
              </w:rPr>
              <w:instrText>2</w:instrText>
            </w:r>
            <w:r w:rsidR="00014EB4" w:rsidRPr="00960B5B">
              <w:instrText>SO</w:instrText>
            </w:r>
            <w:r w:rsidR="00014EB4" w:rsidRPr="00960B5B">
              <w:rPr>
                <w:vertAlign w:val="subscript"/>
              </w:rPr>
              <w:instrText>4</w:instrText>
            </w:r>
            <w:r w:rsidR="00014EB4" w:rsidRPr="00960B5B">
              <w:instrText>)</w:instrText>
            </w:r>
            <w:r w:rsidR="00014EB4">
              <w:instrText xml:space="preserve">" </w:instrText>
            </w:r>
            <w:r w:rsidR="00014EB4">
              <w:fldChar w:fldCharType="end"/>
            </w:r>
          </w:p>
        </w:tc>
        <w:tc>
          <w:tcPr>
            <w:tcW w:w="1274" w:type="dxa"/>
            <w:tcBorders>
              <w:top w:val="single" w:sz="6" w:space="0" w:color="000000"/>
              <w:bottom w:val="single" w:sz="6" w:space="0" w:color="000000"/>
            </w:tcBorders>
          </w:tcPr>
          <w:p w14:paraId="07B77DAC" w14:textId="42E40AEE" w:rsidR="00660734" w:rsidRPr="00B87397" w:rsidRDefault="00660734" w:rsidP="00A808C1">
            <w:pPr>
              <w:pStyle w:val="Bodytexttable11pt0pt"/>
            </w:pPr>
            <w:r w:rsidRPr="00B87397">
              <w:t xml:space="preserve">Butene </w:t>
            </w:r>
            <w:r w:rsidR="00907A44">
              <w:t>Alkylates</w:t>
            </w:r>
            <w:r w:rsidR="00907A44" w:rsidRPr="00B87397">
              <w:t xml:space="preserve"> (</w:t>
            </w:r>
            <w:r w:rsidRPr="00B87397">
              <w:t>HF)</w:t>
            </w:r>
          </w:p>
        </w:tc>
      </w:tr>
      <w:tr w:rsidR="00660734" w14:paraId="2D87C474" w14:textId="77777777" w:rsidTr="00D77EE6">
        <w:trPr>
          <w:cantSplit/>
        </w:trPr>
        <w:tc>
          <w:tcPr>
            <w:tcW w:w="3363" w:type="dxa"/>
            <w:gridSpan w:val="2"/>
            <w:tcBorders>
              <w:top w:val="single" w:sz="6" w:space="0" w:color="000000"/>
              <w:bottom w:val="single" w:sz="6" w:space="0" w:color="000000"/>
            </w:tcBorders>
          </w:tcPr>
          <w:p w14:paraId="795613B2" w14:textId="77777777" w:rsidR="00660734" w:rsidRPr="00B87397" w:rsidRDefault="00660734" w:rsidP="00CD66FD">
            <w:pPr>
              <w:pStyle w:val="Bodytexttable11pt0pt"/>
              <w:jc w:val="left"/>
            </w:pPr>
            <w:r w:rsidRPr="00B87397">
              <w:t>Sourced from Company</w:t>
            </w:r>
          </w:p>
        </w:tc>
        <w:tc>
          <w:tcPr>
            <w:tcW w:w="851" w:type="dxa"/>
            <w:tcBorders>
              <w:top w:val="single" w:sz="6" w:space="0" w:color="000000"/>
              <w:bottom w:val="single" w:sz="6" w:space="0" w:color="000000"/>
            </w:tcBorders>
          </w:tcPr>
          <w:p w14:paraId="763E9DFB" w14:textId="77777777" w:rsidR="00660734" w:rsidRPr="00B87397" w:rsidRDefault="00660734" w:rsidP="00A808C1">
            <w:pPr>
              <w:pStyle w:val="Bodytexttable11pt0pt"/>
            </w:pPr>
            <w:r w:rsidRPr="00B87397">
              <w:t>Std. Oil NJ</w:t>
            </w:r>
          </w:p>
        </w:tc>
        <w:tc>
          <w:tcPr>
            <w:tcW w:w="851" w:type="dxa"/>
            <w:tcBorders>
              <w:top w:val="single" w:sz="6" w:space="0" w:color="000000"/>
              <w:bottom w:val="single" w:sz="6" w:space="0" w:color="000000"/>
            </w:tcBorders>
          </w:tcPr>
          <w:p w14:paraId="5B3F8C03" w14:textId="77777777" w:rsidR="00660734" w:rsidRPr="00B87397" w:rsidRDefault="00660734" w:rsidP="00A808C1">
            <w:pPr>
              <w:pStyle w:val="Bodytexttable11pt0pt"/>
            </w:pPr>
            <w:r w:rsidRPr="00B87397">
              <w:t>Texas Oil Co.</w:t>
            </w:r>
          </w:p>
        </w:tc>
        <w:tc>
          <w:tcPr>
            <w:tcW w:w="992" w:type="dxa"/>
            <w:tcBorders>
              <w:top w:val="single" w:sz="6" w:space="0" w:color="000000"/>
              <w:bottom w:val="single" w:sz="6" w:space="0" w:color="000000"/>
            </w:tcBorders>
          </w:tcPr>
          <w:p w14:paraId="2FEB233C" w14:textId="77777777" w:rsidR="00660734" w:rsidRPr="00B87397" w:rsidRDefault="00660734" w:rsidP="00A808C1">
            <w:pPr>
              <w:pStyle w:val="Bodytexttable11pt0pt"/>
            </w:pPr>
            <w:r w:rsidRPr="00B87397">
              <w:t>Atlantic Ref</w:t>
            </w:r>
            <w:r w:rsidR="009A205D">
              <w:t>.</w:t>
            </w:r>
            <w:r w:rsidRPr="00B87397">
              <w:t xml:space="preserve"> Co.</w:t>
            </w:r>
          </w:p>
        </w:tc>
        <w:tc>
          <w:tcPr>
            <w:tcW w:w="992" w:type="dxa"/>
            <w:tcBorders>
              <w:top w:val="single" w:sz="6" w:space="0" w:color="000000"/>
              <w:bottom w:val="single" w:sz="6" w:space="0" w:color="000000"/>
            </w:tcBorders>
          </w:tcPr>
          <w:p w14:paraId="6AB38DF6" w14:textId="77777777" w:rsidR="00660734" w:rsidRPr="00B87397" w:rsidRDefault="00660734" w:rsidP="00A808C1">
            <w:pPr>
              <w:pStyle w:val="Bodytexttable11pt0pt"/>
            </w:pPr>
            <w:r w:rsidRPr="00B87397">
              <w:t>Atlantic Ref</w:t>
            </w:r>
            <w:r w:rsidR="009A205D">
              <w:t>.</w:t>
            </w:r>
            <w:r w:rsidRPr="00B87397">
              <w:t xml:space="preserve"> Co.</w:t>
            </w:r>
          </w:p>
        </w:tc>
        <w:tc>
          <w:tcPr>
            <w:tcW w:w="851" w:type="dxa"/>
            <w:tcBorders>
              <w:top w:val="single" w:sz="6" w:space="0" w:color="000000"/>
              <w:bottom w:val="single" w:sz="6" w:space="0" w:color="000000"/>
            </w:tcBorders>
          </w:tcPr>
          <w:p w14:paraId="0559F60E" w14:textId="77777777" w:rsidR="00660734" w:rsidRPr="00B87397" w:rsidRDefault="00660734" w:rsidP="00A808C1">
            <w:pPr>
              <w:pStyle w:val="Bodytexttable11pt0pt"/>
            </w:pPr>
            <w:r w:rsidRPr="00B87397">
              <w:t>Std. Oil Ohio</w:t>
            </w:r>
          </w:p>
        </w:tc>
        <w:tc>
          <w:tcPr>
            <w:tcW w:w="851" w:type="dxa"/>
            <w:tcBorders>
              <w:top w:val="single" w:sz="6" w:space="0" w:color="000000"/>
              <w:bottom w:val="single" w:sz="6" w:space="0" w:color="000000"/>
            </w:tcBorders>
          </w:tcPr>
          <w:p w14:paraId="674128D6" w14:textId="77777777" w:rsidR="00660734" w:rsidRPr="00B87397" w:rsidRDefault="00660734" w:rsidP="00A808C1">
            <w:pPr>
              <w:pStyle w:val="Bodytexttable11pt0pt"/>
            </w:pPr>
            <w:r w:rsidRPr="00B87397">
              <w:t>Std. Oil Louisiana</w:t>
            </w:r>
          </w:p>
        </w:tc>
        <w:tc>
          <w:tcPr>
            <w:tcW w:w="1274" w:type="dxa"/>
            <w:tcBorders>
              <w:top w:val="single" w:sz="6" w:space="0" w:color="000000"/>
              <w:bottom w:val="single" w:sz="6" w:space="0" w:color="000000"/>
            </w:tcBorders>
          </w:tcPr>
          <w:p w14:paraId="49C88AF5" w14:textId="77777777" w:rsidR="00660734" w:rsidRPr="00B87397" w:rsidRDefault="00660734" w:rsidP="00A808C1">
            <w:pPr>
              <w:pStyle w:val="Bodytexttable11pt0pt"/>
            </w:pPr>
            <w:r w:rsidRPr="00B87397">
              <w:t>Sinclair Ref</w:t>
            </w:r>
            <w:r w:rsidR="009A205D">
              <w:t>.</w:t>
            </w:r>
          </w:p>
        </w:tc>
      </w:tr>
      <w:tr w:rsidR="00660734" w14:paraId="0044B71E" w14:textId="77777777" w:rsidTr="00D77EE6">
        <w:trPr>
          <w:cantSplit/>
        </w:trPr>
        <w:tc>
          <w:tcPr>
            <w:tcW w:w="3363" w:type="dxa"/>
            <w:gridSpan w:val="2"/>
            <w:tcBorders>
              <w:top w:val="single" w:sz="6" w:space="0" w:color="000000"/>
            </w:tcBorders>
          </w:tcPr>
          <w:p w14:paraId="4C885BC0" w14:textId="77777777" w:rsidR="00660734" w:rsidRPr="00B87397" w:rsidRDefault="00660734" w:rsidP="00CD66FD">
            <w:pPr>
              <w:pStyle w:val="Bodytexttable11pt0pt"/>
              <w:jc w:val="left"/>
            </w:pPr>
            <w:r w:rsidRPr="00B87397">
              <w:t>F-2 MON Clear</w:t>
            </w:r>
          </w:p>
        </w:tc>
        <w:tc>
          <w:tcPr>
            <w:tcW w:w="851" w:type="dxa"/>
            <w:tcBorders>
              <w:top w:val="single" w:sz="6" w:space="0" w:color="000000"/>
            </w:tcBorders>
          </w:tcPr>
          <w:p w14:paraId="2634A4C6" w14:textId="77777777" w:rsidR="00660734" w:rsidRPr="00B87397" w:rsidRDefault="00660734" w:rsidP="00A808C1">
            <w:pPr>
              <w:pStyle w:val="Bodytexttable11pt0pt"/>
            </w:pPr>
          </w:p>
        </w:tc>
        <w:tc>
          <w:tcPr>
            <w:tcW w:w="851" w:type="dxa"/>
            <w:tcBorders>
              <w:top w:val="single" w:sz="6" w:space="0" w:color="000000"/>
            </w:tcBorders>
          </w:tcPr>
          <w:p w14:paraId="4CA21978" w14:textId="77777777" w:rsidR="00660734" w:rsidRPr="00B87397" w:rsidRDefault="00660734" w:rsidP="00A808C1">
            <w:pPr>
              <w:pStyle w:val="Bodytexttable11pt0pt"/>
            </w:pPr>
          </w:p>
        </w:tc>
        <w:tc>
          <w:tcPr>
            <w:tcW w:w="992" w:type="dxa"/>
            <w:tcBorders>
              <w:top w:val="single" w:sz="6" w:space="0" w:color="000000"/>
            </w:tcBorders>
          </w:tcPr>
          <w:p w14:paraId="01B7ECC2" w14:textId="77777777" w:rsidR="00660734" w:rsidRPr="00B87397" w:rsidRDefault="00660734" w:rsidP="00A808C1">
            <w:pPr>
              <w:pStyle w:val="Bodytexttable11pt0pt"/>
            </w:pPr>
          </w:p>
        </w:tc>
        <w:tc>
          <w:tcPr>
            <w:tcW w:w="992" w:type="dxa"/>
            <w:tcBorders>
              <w:top w:val="single" w:sz="6" w:space="0" w:color="000000"/>
            </w:tcBorders>
          </w:tcPr>
          <w:p w14:paraId="080291FE" w14:textId="77777777" w:rsidR="00660734" w:rsidRPr="00B87397" w:rsidRDefault="00660734" w:rsidP="00A808C1">
            <w:pPr>
              <w:pStyle w:val="Bodytexttable11pt0pt"/>
            </w:pPr>
          </w:p>
        </w:tc>
        <w:tc>
          <w:tcPr>
            <w:tcW w:w="851" w:type="dxa"/>
            <w:tcBorders>
              <w:top w:val="single" w:sz="6" w:space="0" w:color="000000"/>
            </w:tcBorders>
          </w:tcPr>
          <w:p w14:paraId="65A763A3" w14:textId="77777777" w:rsidR="00660734" w:rsidRPr="00B87397" w:rsidRDefault="00660734" w:rsidP="00A808C1">
            <w:pPr>
              <w:pStyle w:val="Bodytexttable11pt0pt"/>
            </w:pPr>
            <w:r w:rsidRPr="00B87397">
              <w:t>96.7</w:t>
            </w:r>
          </w:p>
        </w:tc>
        <w:tc>
          <w:tcPr>
            <w:tcW w:w="851" w:type="dxa"/>
            <w:tcBorders>
              <w:top w:val="single" w:sz="6" w:space="0" w:color="000000"/>
            </w:tcBorders>
          </w:tcPr>
          <w:p w14:paraId="61A6550C" w14:textId="77777777" w:rsidR="00660734" w:rsidRPr="00B87397" w:rsidRDefault="00660734" w:rsidP="00A808C1">
            <w:pPr>
              <w:pStyle w:val="Bodytexttable11pt0pt"/>
            </w:pPr>
          </w:p>
        </w:tc>
        <w:tc>
          <w:tcPr>
            <w:tcW w:w="1274" w:type="dxa"/>
            <w:tcBorders>
              <w:top w:val="single" w:sz="6" w:space="0" w:color="000000"/>
            </w:tcBorders>
          </w:tcPr>
          <w:p w14:paraId="45198D0B" w14:textId="77777777" w:rsidR="00660734" w:rsidRPr="00B87397" w:rsidRDefault="00660734" w:rsidP="00A808C1">
            <w:pPr>
              <w:pStyle w:val="Bodytexttable11pt0pt"/>
            </w:pPr>
          </w:p>
        </w:tc>
      </w:tr>
      <w:tr w:rsidR="00660734" w14:paraId="345A668A" w14:textId="77777777" w:rsidTr="00D77EE6">
        <w:trPr>
          <w:cantSplit/>
        </w:trPr>
        <w:tc>
          <w:tcPr>
            <w:tcW w:w="3363" w:type="dxa"/>
            <w:gridSpan w:val="2"/>
          </w:tcPr>
          <w:p w14:paraId="67319E63" w14:textId="77777777" w:rsidR="00660734" w:rsidRPr="00B87397" w:rsidRDefault="00660734" w:rsidP="00CD66FD">
            <w:pPr>
              <w:pStyle w:val="Bodytexttable11pt0pt"/>
              <w:jc w:val="left"/>
            </w:pPr>
            <w:r w:rsidRPr="00B87397">
              <w:t>RON Clear</w:t>
            </w:r>
          </w:p>
        </w:tc>
        <w:tc>
          <w:tcPr>
            <w:tcW w:w="851" w:type="dxa"/>
          </w:tcPr>
          <w:p w14:paraId="75962769" w14:textId="77777777" w:rsidR="00660734" w:rsidRPr="00B87397" w:rsidRDefault="00660734" w:rsidP="00A808C1">
            <w:pPr>
              <w:pStyle w:val="Bodytexttable11pt0pt"/>
            </w:pPr>
          </w:p>
        </w:tc>
        <w:tc>
          <w:tcPr>
            <w:tcW w:w="851" w:type="dxa"/>
          </w:tcPr>
          <w:p w14:paraId="1C72E181" w14:textId="77777777" w:rsidR="00660734" w:rsidRPr="00B87397" w:rsidRDefault="00660734" w:rsidP="00A808C1">
            <w:pPr>
              <w:pStyle w:val="Bodytexttable11pt0pt"/>
            </w:pPr>
          </w:p>
        </w:tc>
        <w:tc>
          <w:tcPr>
            <w:tcW w:w="992" w:type="dxa"/>
          </w:tcPr>
          <w:p w14:paraId="7E41DD2A" w14:textId="77777777" w:rsidR="00660734" w:rsidRPr="00B87397" w:rsidRDefault="00660734" w:rsidP="00A808C1">
            <w:pPr>
              <w:pStyle w:val="Bodytexttable11pt0pt"/>
            </w:pPr>
            <w:r w:rsidRPr="00B87397">
              <w:t>91.9</w:t>
            </w:r>
          </w:p>
        </w:tc>
        <w:tc>
          <w:tcPr>
            <w:tcW w:w="992" w:type="dxa"/>
          </w:tcPr>
          <w:p w14:paraId="3FCE8327" w14:textId="77777777" w:rsidR="00660734" w:rsidRPr="00B87397" w:rsidRDefault="00660734" w:rsidP="00A808C1">
            <w:pPr>
              <w:pStyle w:val="Bodytexttable11pt0pt"/>
            </w:pPr>
            <w:r w:rsidRPr="00B87397">
              <w:t>92.3</w:t>
            </w:r>
          </w:p>
        </w:tc>
        <w:tc>
          <w:tcPr>
            <w:tcW w:w="851" w:type="dxa"/>
          </w:tcPr>
          <w:p w14:paraId="708A4269" w14:textId="77777777" w:rsidR="00660734" w:rsidRPr="00B87397" w:rsidRDefault="00660734" w:rsidP="00A808C1">
            <w:pPr>
              <w:pStyle w:val="Bodytexttable11pt0pt"/>
            </w:pPr>
            <w:r w:rsidRPr="00B87397">
              <w:t>96.7</w:t>
            </w:r>
          </w:p>
        </w:tc>
        <w:tc>
          <w:tcPr>
            <w:tcW w:w="851" w:type="dxa"/>
          </w:tcPr>
          <w:p w14:paraId="0322AEC8" w14:textId="77777777" w:rsidR="00660734" w:rsidRPr="00B87397" w:rsidRDefault="00660734" w:rsidP="00A808C1">
            <w:pPr>
              <w:pStyle w:val="Bodytexttable11pt0pt"/>
            </w:pPr>
            <w:r w:rsidRPr="00B87397">
              <w:t>92.2</w:t>
            </w:r>
          </w:p>
        </w:tc>
        <w:tc>
          <w:tcPr>
            <w:tcW w:w="1274" w:type="dxa"/>
          </w:tcPr>
          <w:p w14:paraId="6497F337" w14:textId="77777777" w:rsidR="00660734" w:rsidRPr="00B87397" w:rsidRDefault="00660734" w:rsidP="00A808C1">
            <w:pPr>
              <w:pStyle w:val="Bodytexttable11pt0pt"/>
            </w:pPr>
            <w:r w:rsidRPr="00B87397">
              <w:t>91.1</w:t>
            </w:r>
          </w:p>
        </w:tc>
      </w:tr>
      <w:tr w:rsidR="00660734" w14:paraId="7DE82A1D" w14:textId="77777777" w:rsidTr="00D77EE6">
        <w:trPr>
          <w:cantSplit/>
        </w:trPr>
        <w:tc>
          <w:tcPr>
            <w:tcW w:w="3363" w:type="dxa"/>
            <w:gridSpan w:val="2"/>
          </w:tcPr>
          <w:p w14:paraId="0B1C99A6" w14:textId="77777777" w:rsidR="00660734" w:rsidRPr="00B87397" w:rsidRDefault="00660734" w:rsidP="00CD66FD">
            <w:pPr>
              <w:pStyle w:val="Bodytexttable11pt0pt"/>
              <w:jc w:val="left"/>
            </w:pPr>
            <w:r w:rsidRPr="00B87397">
              <w:t>F-3 with 4cc/USG TEL</w:t>
            </w:r>
          </w:p>
        </w:tc>
        <w:tc>
          <w:tcPr>
            <w:tcW w:w="851" w:type="dxa"/>
          </w:tcPr>
          <w:p w14:paraId="633F1CCA" w14:textId="77777777" w:rsidR="00660734" w:rsidRPr="00B87397" w:rsidRDefault="00660734" w:rsidP="00A808C1">
            <w:pPr>
              <w:pStyle w:val="Bodytexttable11pt0pt"/>
            </w:pPr>
          </w:p>
        </w:tc>
        <w:tc>
          <w:tcPr>
            <w:tcW w:w="851" w:type="dxa"/>
          </w:tcPr>
          <w:p w14:paraId="07406706" w14:textId="77777777" w:rsidR="00660734" w:rsidRPr="00B87397" w:rsidRDefault="00660734" w:rsidP="00A808C1">
            <w:pPr>
              <w:pStyle w:val="Bodytexttable11pt0pt"/>
            </w:pPr>
          </w:p>
        </w:tc>
        <w:tc>
          <w:tcPr>
            <w:tcW w:w="992" w:type="dxa"/>
          </w:tcPr>
          <w:p w14:paraId="4CBD0B66" w14:textId="77777777" w:rsidR="00660734" w:rsidRPr="00B87397" w:rsidRDefault="00660734" w:rsidP="00A808C1">
            <w:pPr>
              <w:pStyle w:val="Bodytexttable11pt0pt"/>
            </w:pPr>
            <w:r w:rsidRPr="00B87397">
              <w:t>104.3</w:t>
            </w:r>
          </w:p>
        </w:tc>
        <w:tc>
          <w:tcPr>
            <w:tcW w:w="992" w:type="dxa"/>
          </w:tcPr>
          <w:p w14:paraId="0B6B2711" w14:textId="77777777" w:rsidR="00660734" w:rsidRPr="00B87397" w:rsidRDefault="00660734" w:rsidP="00A808C1">
            <w:pPr>
              <w:pStyle w:val="Bodytexttable11pt0pt"/>
            </w:pPr>
            <w:r w:rsidRPr="00B87397">
              <w:t>105.5</w:t>
            </w:r>
          </w:p>
        </w:tc>
        <w:tc>
          <w:tcPr>
            <w:tcW w:w="851" w:type="dxa"/>
          </w:tcPr>
          <w:p w14:paraId="28C676F1" w14:textId="77777777" w:rsidR="00660734" w:rsidRPr="00B87397" w:rsidRDefault="00660734" w:rsidP="00A808C1">
            <w:pPr>
              <w:pStyle w:val="Bodytexttable11pt0pt"/>
            </w:pPr>
            <w:r w:rsidRPr="00B87397">
              <w:t>108</w:t>
            </w:r>
          </w:p>
        </w:tc>
        <w:tc>
          <w:tcPr>
            <w:tcW w:w="851" w:type="dxa"/>
          </w:tcPr>
          <w:p w14:paraId="60CDC521" w14:textId="77777777" w:rsidR="00660734" w:rsidRPr="00B87397" w:rsidRDefault="00660734" w:rsidP="00A808C1">
            <w:pPr>
              <w:pStyle w:val="Bodytexttable11pt0pt"/>
            </w:pPr>
          </w:p>
        </w:tc>
        <w:tc>
          <w:tcPr>
            <w:tcW w:w="1274" w:type="dxa"/>
          </w:tcPr>
          <w:p w14:paraId="51106B10" w14:textId="77777777" w:rsidR="00660734" w:rsidRPr="00B87397" w:rsidRDefault="00660734" w:rsidP="00A808C1">
            <w:pPr>
              <w:pStyle w:val="Bodytexttable11pt0pt"/>
            </w:pPr>
            <w:r w:rsidRPr="00B87397">
              <w:t>105.2</w:t>
            </w:r>
          </w:p>
        </w:tc>
      </w:tr>
      <w:tr w:rsidR="00660734" w14:paraId="318255E2" w14:textId="77777777" w:rsidTr="00D77EE6">
        <w:trPr>
          <w:cantSplit/>
        </w:trPr>
        <w:tc>
          <w:tcPr>
            <w:tcW w:w="3363" w:type="dxa"/>
            <w:gridSpan w:val="2"/>
            <w:tcBorders>
              <w:bottom w:val="single" w:sz="6" w:space="0" w:color="000000"/>
            </w:tcBorders>
          </w:tcPr>
          <w:p w14:paraId="4EA48A8D" w14:textId="77777777" w:rsidR="00660734" w:rsidRPr="00B87397" w:rsidRDefault="00660734" w:rsidP="00CD66FD">
            <w:pPr>
              <w:pStyle w:val="Bodytexttable11pt0pt"/>
              <w:jc w:val="left"/>
            </w:pPr>
            <w:r w:rsidRPr="00B87397">
              <w:t>F-4 with 4cc/USG TEL est.</w:t>
            </w:r>
          </w:p>
        </w:tc>
        <w:tc>
          <w:tcPr>
            <w:tcW w:w="851" w:type="dxa"/>
            <w:tcBorders>
              <w:bottom w:val="single" w:sz="6" w:space="0" w:color="000000"/>
            </w:tcBorders>
          </w:tcPr>
          <w:p w14:paraId="19643258" w14:textId="77777777" w:rsidR="00660734" w:rsidRPr="00B87397" w:rsidRDefault="00660734" w:rsidP="00A808C1">
            <w:pPr>
              <w:pStyle w:val="Bodytexttable11pt0pt"/>
            </w:pPr>
          </w:p>
        </w:tc>
        <w:tc>
          <w:tcPr>
            <w:tcW w:w="851" w:type="dxa"/>
            <w:tcBorders>
              <w:bottom w:val="single" w:sz="6" w:space="0" w:color="000000"/>
            </w:tcBorders>
          </w:tcPr>
          <w:p w14:paraId="33EC1BC2" w14:textId="77777777" w:rsidR="00660734" w:rsidRPr="00B87397" w:rsidRDefault="00660734" w:rsidP="00A808C1">
            <w:pPr>
              <w:pStyle w:val="Bodytexttable11pt0pt"/>
            </w:pPr>
          </w:p>
        </w:tc>
        <w:tc>
          <w:tcPr>
            <w:tcW w:w="992" w:type="dxa"/>
            <w:tcBorders>
              <w:bottom w:val="single" w:sz="6" w:space="0" w:color="000000"/>
            </w:tcBorders>
          </w:tcPr>
          <w:p w14:paraId="03F1A763" w14:textId="77777777" w:rsidR="00660734" w:rsidRPr="00B87397" w:rsidRDefault="00660734" w:rsidP="00A808C1">
            <w:pPr>
              <w:pStyle w:val="Bodytexttable11pt0pt"/>
            </w:pPr>
            <w:r w:rsidRPr="00B87397">
              <w:t>142</w:t>
            </w:r>
          </w:p>
        </w:tc>
        <w:tc>
          <w:tcPr>
            <w:tcW w:w="992" w:type="dxa"/>
            <w:tcBorders>
              <w:bottom w:val="single" w:sz="6" w:space="0" w:color="000000"/>
            </w:tcBorders>
          </w:tcPr>
          <w:p w14:paraId="68AF467F" w14:textId="77777777" w:rsidR="00660734" w:rsidRPr="00B87397" w:rsidRDefault="00660734" w:rsidP="00A808C1">
            <w:pPr>
              <w:pStyle w:val="Bodytexttable11pt0pt"/>
            </w:pPr>
            <w:r w:rsidRPr="00B87397">
              <w:t>143</w:t>
            </w:r>
          </w:p>
        </w:tc>
        <w:tc>
          <w:tcPr>
            <w:tcW w:w="851" w:type="dxa"/>
            <w:tcBorders>
              <w:bottom w:val="single" w:sz="6" w:space="0" w:color="000000"/>
            </w:tcBorders>
          </w:tcPr>
          <w:p w14:paraId="2730658F" w14:textId="77777777" w:rsidR="00660734" w:rsidRPr="00B87397" w:rsidRDefault="00660734" w:rsidP="00A808C1">
            <w:pPr>
              <w:pStyle w:val="Bodytexttable11pt0pt"/>
            </w:pPr>
            <w:r w:rsidRPr="00B87397">
              <w:t>&gt;162</w:t>
            </w:r>
          </w:p>
        </w:tc>
        <w:tc>
          <w:tcPr>
            <w:tcW w:w="851" w:type="dxa"/>
            <w:tcBorders>
              <w:bottom w:val="single" w:sz="6" w:space="0" w:color="000000"/>
            </w:tcBorders>
          </w:tcPr>
          <w:p w14:paraId="06B4D640" w14:textId="77777777" w:rsidR="00660734" w:rsidRPr="00B87397" w:rsidRDefault="00660734" w:rsidP="00A808C1">
            <w:pPr>
              <w:pStyle w:val="Bodytexttable11pt0pt"/>
            </w:pPr>
          </w:p>
        </w:tc>
        <w:tc>
          <w:tcPr>
            <w:tcW w:w="1274" w:type="dxa"/>
            <w:tcBorders>
              <w:bottom w:val="single" w:sz="6" w:space="0" w:color="000000"/>
            </w:tcBorders>
          </w:tcPr>
          <w:p w14:paraId="628C0AAC" w14:textId="77777777" w:rsidR="00660734" w:rsidRPr="00B87397" w:rsidRDefault="00660734" w:rsidP="00A808C1">
            <w:pPr>
              <w:pStyle w:val="Bodytexttable11pt0pt"/>
            </w:pPr>
            <w:r w:rsidRPr="00B87397">
              <w:t>138</w:t>
            </w:r>
          </w:p>
        </w:tc>
      </w:tr>
      <w:tr w:rsidR="00660734" w14:paraId="5ABFB647" w14:textId="77777777" w:rsidTr="00D77EE6">
        <w:trPr>
          <w:cantSplit/>
        </w:trPr>
        <w:tc>
          <w:tcPr>
            <w:tcW w:w="3363" w:type="dxa"/>
            <w:gridSpan w:val="2"/>
            <w:tcBorders>
              <w:top w:val="single" w:sz="6" w:space="0" w:color="000000"/>
              <w:bottom w:val="single" w:sz="12" w:space="0" w:color="000000"/>
            </w:tcBorders>
          </w:tcPr>
          <w:p w14:paraId="70257A11" w14:textId="77777777" w:rsidR="00660734" w:rsidRPr="00B87397" w:rsidRDefault="00660734" w:rsidP="00CD66FD">
            <w:pPr>
              <w:pStyle w:val="Bodytexttable11pt0pt"/>
              <w:jc w:val="left"/>
            </w:pPr>
            <w:r w:rsidRPr="00B87397">
              <w:t xml:space="preserve">F-4 with 4.6cc TEL </w:t>
            </w:r>
          </w:p>
        </w:tc>
        <w:tc>
          <w:tcPr>
            <w:tcW w:w="851" w:type="dxa"/>
            <w:tcBorders>
              <w:top w:val="single" w:sz="6" w:space="0" w:color="000000"/>
              <w:bottom w:val="single" w:sz="12" w:space="0" w:color="000000"/>
            </w:tcBorders>
          </w:tcPr>
          <w:p w14:paraId="68C8DC81" w14:textId="77777777" w:rsidR="00660734" w:rsidRPr="00B87397" w:rsidRDefault="00660734" w:rsidP="00A808C1">
            <w:pPr>
              <w:pStyle w:val="Bodytexttable11pt0pt"/>
            </w:pPr>
          </w:p>
        </w:tc>
        <w:tc>
          <w:tcPr>
            <w:tcW w:w="851" w:type="dxa"/>
            <w:tcBorders>
              <w:top w:val="single" w:sz="6" w:space="0" w:color="000000"/>
              <w:bottom w:val="single" w:sz="12" w:space="0" w:color="000000"/>
            </w:tcBorders>
          </w:tcPr>
          <w:p w14:paraId="7CC0244A" w14:textId="77777777" w:rsidR="00660734" w:rsidRPr="00B87397" w:rsidRDefault="00660734" w:rsidP="00A808C1">
            <w:pPr>
              <w:pStyle w:val="Bodytexttable11pt0pt"/>
            </w:pPr>
          </w:p>
        </w:tc>
        <w:tc>
          <w:tcPr>
            <w:tcW w:w="992" w:type="dxa"/>
            <w:tcBorders>
              <w:top w:val="single" w:sz="6" w:space="0" w:color="000000"/>
              <w:bottom w:val="single" w:sz="12" w:space="0" w:color="000000"/>
            </w:tcBorders>
          </w:tcPr>
          <w:p w14:paraId="723D2C82" w14:textId="77777777" w:rsidR="00660734" w:rsidRPr="00B87397" w:rsidRDefault="00660734" w:rsidP="00A808C1">
            <w:pPr>
              <w:pStyle w:val="Bodytexttable11pt0pt"/>
            </w:pPr>
          </w:p>
        </w:tc>
        <w:tc>
          <w:tcPr>
            <w:tcW w:w="992" w:type="dxa"/>
            <w:tcBorders>
              <w:top w:val="single" w:sz="6" w:space="0" w:color="000000"/>
              <w:bottom w:val="single" w:sz="12" w:space="0" w:color="000000"/>
            </w:tcBorders>
          </w:tcPr>
          <w:p w14:paraId="2FE15A5C" w14:textId="77777777" w:rsidR="00660734" w:rsidRPr="00B87397" w:rsidRDefault="00660734" w:rsidP="00A808C1">
            <w:pPr>
              <w:pStyle w:val="Bodytexttable11pt0pt"/>
            </w:pPr>
          </w:p>
        </w:tc>
        <w:tc>
          <w:tcPr>
            <w:tcW w:w="851" w:type="dxa"/>
            <w:tcBorders>
              <w:top w:val="single" w:sz="6" w:space="0" w:color="000000"/>
              <w:bottom w:val="single" w:sz="12" w:space="0" w:color="000000"/>
            </w:tcBorders>
          </w:tcPr>
          <w:p w14:paraId="73543AE2" w14:textId="77777777" w:rsidR="00660734" w:rsidRPr="00B87397" w:rsidRDefault="00660734" w:rsidP="00A808C1">
            <w:pPr>
              <w:pStyle w:val="Bodytexttable11pt0pt"/>
            </w:pPr>
            <w:r w:rsidRPr="00B87397">
              <w:t>181</w:t>
            </w:r>
          </w:p>
        </w:tc>
        <w:tc>
          <w:tcPr>
            <w:tcW w:w="851" w:type="dxa"/>
            <w:tcBorders>
              <w:top w:val="single" w:sz="6" w:space="0" w:color="000000"/>
              <w:bottom w:val="single" w:sz="12" w:space="0" w:color="000000"/>
            </w:tcBorders>
          </w:tcPr>
          <w:p w14:paraId="0163EA8A" w14:textId="77777777" w:rsidR="00660734" w:rsidRPr="00B87397" w:rsidRDefault="00660734" w:rsidP="00A808C1">
            <w:pPr>
              <w:pStyle w:val="Bodytexttable11pt0pt"/>
            </w:pPr>
          </w:p>
        </w:tc>
        <w:tc>
          <w:tcPr>
            <w:tcW w:w="1274" w:type="dxa"/>
            <w:tcBorders>
              <w:top w:val="single" w:sz="6" w:space="0" w:color="000000"/>
              <w:bottom w:val="single" w:sz="12" w:space="0" w:color="000000"/>
            </w:tcBorders>
          </w:tcPr>
          <w:p w14:paraId="71295C1D" w14:textId="77777777" w:rsidR="00660734" w:rsidRPr="00B87397" w:rsidRDefault="00660734" w:rsidP="00A808C1">
            <w:pPr>
              <w:pStyle w:val="Bodytexttable11pt0pt"/>
            </w:pPr>
          </w:p>
        </w:tc>
      </w:tr>
      <w:tr w:rsidR="00660734" w14:paraId="09D1D904" w14:textId="77777777" w:rsidTr="00C643EE">
        <w:tc>
          <w:tcPr>
            <w:tcW w:w="2190" w:type="dxa"/>
            <w:tcBorders>
              <w:top w:val="single" w:sz="12" w:space="0" w:color="000000"/>
            </w:tcBorders>
          </w:tcPr>
          <w:p w14:paraId="07C09CD6" w14:textId="77777777" w:rsidR="00660734" w:rsidRPr="00B87397" w:rsidRDefault="00660734" w:rsidP="00A808C1">
            <w:pPr>
              <w:pStyle w:val="Bodytexttable11pt0pt"/>
            </w:pPr>
            <w:r w:rsidRPr="00B87397">
              <w:t>Component ID</w:t>
            </w:r>
          </w:p>
        </w:tc>
        <w:tc>
          <w:tcPr>
            <w:tcW w:w="1173" w:type="dxa"/>
            <w:tcBorders>
              <w:top w:val="single" w:sz="12" w:space="0" w:color="000000"/>
            </w:tcBorders>
          </w:tcPr>
          <w:p w14:paraId="034D6575" w14:textId="77777777" w:rsidR="00660734" w:rsidRPr="00B6345C" w:rsidRDefault="00660734" w:rsidP="00A808C1">
            <w:pPr>
              <w:pStyle w:val="Bodytexttable11pt0pt"/>
            </w:pPr>
            <w:r w:rsidRPr="00B6345C">
              <w:t>Other names</w:t>
            </w:r>
          </w:p>
        </w:tc>
        <w:tc>
          <w:tcPr>
            <w:tcW w:w="6662" w:type="dxa"/>
            <w:gridSpan w:val="7"/>
            <w:tcBorders>
              <w:top w:val="single" w:sz="12" w:space="0" w:color="000000"/>
            </w:tcBorders>
          </w:tcPr>
          <w:p w14:paraId="4B39F752" w14:textId="77777777" w:rsidR="00660734" w:rsidRPr="00B87397" w:rsidRDefault="00660734" w:rsidP="00A808C1">
            <w:pPr>
              <w:pStyle w:val="Bodytexttable11pt0pt"/>
            </w:pPr>
            <w:r w:rsidRPr="00B87397">
              <w:t>Vol.% above Pentane</w:t>
            </w:r>
          </w:p>
        </w:tc>
      </w:tr>
      <w:tr w:rsidR="00660734" w14:paraId="2E754D91" w14:textId="77777777" w:rsidTr="00D77EE6">
        <w:trPr>
          <w:cantSplit/>
        </w:trPr>
        <w:tc>
          <w:tcPr>
            <w:tcW w:w="3363" w:type="dxa"/>
            <w:gridSpan w:val="2"/>
          </w:tcPr>
          <w:p w14:paraId="527F18DD" w14:textId="77777777" w:rsidR="00660734" w:rsidRPr="00B87397" w:rsidRDefault="00660734" w:rsidP="00A808C1">
            <w:pPr>
              <w:pStyle w:val="Bodytexttable11pt0pt"/>
            </w:pPr>
            <w:r w:rsidRPr="00B87397">
              <w:t>Total</w:t>
            </w:r>
          </w:p>
        </w:tc>
        <w:tc>
          <w:tcPr>
            <w:tcW w:w="851" w:type="dxa"/>
          </w:tcPr>
          <w:p w14:paraId="70E9A8C7" w14:textId="77777777" w:rsidR="00660734" w:rsidRPr="00B87397" w:rsidRDefault="00660734" w:rsidP="00A808C1">
            <w:pPr>
              <w:pStyle w:val="Bodytexttable11pt0pt"/>
            </w:pPr>
            <w:r w:rsidRPr="00B87397">
              <w:t>100</w:t>
            </w:r>
          </w:p>
        </w:tc>
        <w:tc>
          <w:tcPr>
            <w:tcW w:w="851" w:type="dxa"/>
          </w:tcPr>
          <w:p w14:paraId="4EFCD9F8" w14:textId="77777777" w:rsidR="00660734" w:rsidRPr="00B87397" w:rsidRDefault="00660734" w:rsidP="00A808C1">
            <w:pPr>
              <w:pStyle w:val="Bodytexttable11pt0pt"/>
            </w:pPr>
            <w:r w:rsidRPr="00B87397">
              <w:t>100</w:t>
            </w:r>
          </w:p>
        </w:tc>
        <w:tc>
          <w:tcPr>
            <w:tcW w:w="992" w:type="dxa"/>
          </w:tcPr>
          <w:p w14:paraId="5542ECB6" w14:textId="77777777" w:rsidR="00660734" w:rsidRPr="00B87397" w:rsidRDefault="00660734" w:rsidP="00A808C1">
            <w:pPr>
              <w:pStyle w:val="Bodytexttable11pt0pt"/>
            </w:pPr>
            <w:r w:rsidRPr="00B87397">
              <w:t>100</w:t>
            </w:r>
          </w:p>
        </w:tc>
        <w:tc>
          <w:tcPr>
            <w:tcW w:w="992" w:type="dxa"/>
          </w:tcPr>
          <w:p w14:paraId="037FF85C" w14:textId="77777777" w:rsidR="00660734" w:rsidRPr="00B87397" w:rsidRDefault="00660734" w:rsidP="00A808C1">
            <w:pPr>
              <w:pStyle w:val="Bodytexttable11pt0pt"/>
            </w:pPr>
            <w:r w:rsidRPr="00B87397">
              <w:t>100</w:t>
            </w:r>
          </w:p>
        </w:tc>
        <w:tc>
          <w:tcPr>
            <w:tcW w:w="851" w:type="dxa"/>
          </w:tcPr>
          <w:p w14:paraId="5F6786A9" w14:textId="77777777" w:rsidR="00660734" w:rsidRPr="00B87397" w:rsidRDefault="00660734" w:rsidP="00A808C1">
            <w:pPr>
              <w:pStyle w:val="Bodytexttable11pt0pt"/>
            </w:pPr>
            <w:r w:rsidRPr="00B87397">
              <w:t>100</w:t>
            </w:r>
          </w:p>
        </w:tc>
        <w:tc>
          <w:tcPr>
            <w:tcW w:w="851" w:type="dxa"/>
          </w:tcPr>
          <w:p w14:paraId="21A5E5CD" w14:textId="77777777" w:rsidR="00660734" w:rsidRPr="00B87397" w:rsidRDefault="00660734" w:rsidP="00A808C1">
            <w:pPr>
              <w:pStyle w:val="Bodytexttable11pt0pt"/>
            </w:pPr>
            <w:r w:rsidRPr="00B87397">
              <w:t>100</w:t>
            </w:r>
          </w:p>
        </w:tc>
        <w:tc>
          <w:tcPr>
            <w:tcW w:w="1274" w:type="dxa"/>
          </w:tcPr>
          <w:p w14:paraId="746DAC3B" w14:textId="77777777" w:rsidR="00660734" w:rsidRPr="00B87397" w:rsidRDefault="00660734" w:rsidP="00A808C1">
            <w:pPr>
              <w:pStyle w:val="Bodytexttable11pt0pt"/>
            </w:pPr>
            <w:r w:rsidRPr="00B87397">
              <w:t>100</w:t>
            </w:r>
          </w:p>
        </w:tc>
      </w:tr>
      <w:tr w:rsidR="00660734" w14:paraId="598E29D6" w14:textId="77777777" w:rsidTr="00C643EE">
        <w:tc>
          <w:tcPr>
            <w:tcW w:w="2190" w:type="dxa"/>
          </w:tcPr>
          <w:p w14:paraId="652D9083" w14:textId="77777777" w:rsidR="00660734" w:rsidRPr="00B87397" w:rsidRDefault="00660734" w:rsidP="00CD66FD">
            <w:pPr>
              <w:pStyle w:val="Bodytexttable11pt0pt"/>
              <w:jc w:val="left"/>
            </w:pPr>
            <w:r w:rsidRPr="00B87397">
              <w:t>2,2 Dimethyl Butane</w:t>
            </w:r>
            <w:r w:rsidR="00A74A47">
              <w:fldChar w:fldCharType="begin"/>
            </w:r>
            <w:r w:rsidR="00A74A47">
              <w:instrText xml:space="preserve"> XE "</w:instrText>
            </w:r>
            <w:r w:rsidR="00A74A47" w:rsidRPr="0014288E">
              <w:instrText>2,2 Dimethyl Butane</w:instrText>
            </w:r>
            <w:r w:rsidR="00A74A47">
              <w:instrText xml:space="preserve">" </w:instrText>
            </w:r>
            <w:r w:rsidR="00A74A47">
              <w:fldChar w:fldCharType="end"/>
            </w:r>
          </w:p>
        </w:tc>
        <w:tc>
          <w:tcPr>
            <w:tcW w:w="1173" w:type="dxa"/>
          </w:tcPr>
          <w:p w14:paraId="200DCD74" w14:textId="77777777" w:rsidR="00660734" w:rsidRPr="00B6345C" w:rsidRDefault="00660734" w:rsidP="00A808C1">
            <w:pPr>
              <w:pStyle w:val="Bodytexttable11pt0pt"/>
            </w:pPr>
            <w:r w:rsidRPr="00B6345C">
              <w:t>Neohexane</w:t>
            </w:r>
            <w:r w:rsidR="00586359">
              <w:fldChar w:fldCharType="begin"/>
            </w:r>
            <w:r w:rsidR="00586359">
              <w:instrText xml:space="preserve"> XE "</w:instrText>
            </w:r>
            <w:r w:rsidR="00586359" w:rsidRPr="002004A1">
              <w:instrText>Neohexane</w:instrText>
            </w:r>
            <w:r w:rsidR="00586359">
              <w:instrText xml:space="preserve">" </w:instrText>
            </w:r>
            <w:r w:rsidR="00586359">
              <w:fldChar w:fldCharType="end"/>
            </w:r>
          </w:p>
        </w:tc>
        <w:tc>
          <w:tcPr>
            <w:tcW w:w="851" w:type="dxa"/>
          </w:tcPr>
          <w:p w14:paraId="4C8FA924" w14:textId="77777777" w:rsidR="00660734" w:rsidRPr="00B87397" w:rsidRDefault="00660734" w:rsidP="00A808C1">
            <w:pPr>
              <w:pStyle w:val="Bodytexttable11pt0pt"/>
            </w:pPr>
            <w:r w:rsidRPr="00B87397">
              <w:t>0.6</w:t>
            </w:r>
          </w:p>
        </w:tc>
        <w:tc>
          <w:tcPr>
            <w:tcW w:w="851" w:type="dxa"/>
          </w:tcPr>
          <w:p w14:paraId="3E58A74A" w14:textId="77777777" w:rsidR="00660734" w:rsidRPr="00B87397" w:rsidRDefault="00660734" w:rsidP="00A808C1">
            <w:pPr>
              <w:pStyle w:val="Bodytexttable11pt0pt"/>
            </w:pPr>
            <w:r w:rsidRPr="00B87397">
              <w:t>0.5</w:t>
            </w:r>
          </w:p>
        </w:tc>
        <w:tc>
          <w:tcPr>
            <w:tcW w:w="992" w:type="dxa"/>
          </w:tcPr>
          <w:p w14:paraId="6A169A39" w14:textId="77777777" w:rsidR="00660734" w:rsidRPr="00B87397" w:rsidRDefault="00660734" w:rsidP="00A808C1">
            <w:pPr>
              <w:pStyle w:val="Bodytexttable11pt0pt"/>
            </w:pPr>
          </w:p>
        </w:tc>
        <w:tc>
          <w:tcPr>
            <w:tcW w:w="992" w:type="dxa"/>
          </w:tcPr>
          <w:p w14:paraId="00275C78" w14:textId="77777777" w:rsidR="00660734" w:rsidRPr="00B87397" w:rsidRDefault="00660734" w:rsidP="00A808C1">
            <w:pPr>
              <w:pStyle w:val="Bodytexttable11pt0pt"/>
            </w:pPr>
          </w:p>
        </w:tc>
        <w:tc>
          <w:tcPr>
            <w:tcW w:w="851" w:type="dxa"/>
          </w:tcPr>
          <w:p w14:paraId="01132052" w14:textId="77777777" w:rsidR="00660734" w:rsidRPr="00B87397" w:rsidRDefault="00660734" w:rsidP="00A808C1">
            <w:pPr>
              <w:pStyle w:val="Bodytexttable11pt0pt"/>
            </w:pPr>
          </w:p>
        </w:tc>
        <w:tc>
          <w:tcPr>
            <w:tcW w:w="851" w:type="dxa"/>
          </w:tcPr>
          <w:p w14:paraId="55CB8A29" w14:textId="77777777" w:rsidR="00660734" w:rsidRPr="00B87397" w:rsidRDefault="00660734" w:rsidP="00A808C1">
            <w:pPr>
              <w:pStyle w:val="Bodytexttable11pt0pt"/>
            </w:pPr>
          </w:p>
        </w:tc>
        <w:tc>
          <w:tcPr>
            <w:tcW w:w="1274" w:type="dxa"/>
          </w:tcPr>
          <w:p w14:paraId="7C801AB9" w14:textId="77777777" w:rsidR="00660734" w:rsidRPr="00B87397" w:rsidRDefault="00660734" w:rsidP="00A808C1">
            <w:pPr>
              <w:pStyle w:val="Bodytexttable11pt0pt"/>
            </w:pPr>
          </w:p>
        </w:tc>
      </w:tr>
      <w:tr w:rsidR="00660734" w14:paraId="7E854F50" w14:textId="77777777" w:rsidTr="00C643EE">
        <w:tc>
          <w:tcPr>
            <w:tcW w:w="2190" w:type="dxa"/>
          </w:tcPr>
          <w:p w14:paraId="3DE7CFAF" w14:textId="77777777" w:rsidR="00660734" w:rsidRPr="00B87397" w:rsidRDefault="00660734" w:rsidP="00CD66FD">
            <w:pPr>
              <w:pStyle w:val="Bodytexttable11pt0pt"/>
              <w:jc w:val="left"/>
            </w:pPr>
            <w:r w:rsidRPr="00B87397">
              <w:t>2,3 Dimethyl Butane</w:t>
            </w:r>
            <w:r w:rsidR="00A74A47">
              <w:fldChar w:fldCharType="begin"/>
            </w:r>
            <w:r w:rsidR="00A74A47">
              <w:instrText xml:space="preserve"> XE "</w:instrText>
            </w:r>
            <w:r w:rsidR="00A74A47" w:rsidRPr="00004CED">
              <w:instrText>2,3 Dimethyl Butane</w:instrText>
            </w:r>
            <w:r w:rsidR="00A74A47">
              <w:instrText xml:space="preserve">" </w:instrText>
            </w:r>
            <w:r w:rsidR="00A74A47">
              <w:fldChar w:fldCharType="end"/>
            </w:r>
          </w:p>
        </w:tc>
        <w:tc>
          <w:tcPr>
            <w:tcW w:w="1173" w:type="dxa"/>
          </w:tcPr>
          <w:p w14:paraId="0117375B" w14:textId="77777777" w:rsidR="00660734" w:rsidRPr="00B6345C" w:rsidRDefault="00660734" w:rsidP="00A808C1">
            <w:pPr>
              <w:pStyle w:val="Bodytexttable11pt0pt"/>
            </w:pPr>
          </w:p>
        </w:tc>
        <w:tc>
          <w:tcPr>
            <w:tcW w:w="851" w:type="dxa"/>
          </w:tcPr>
          <w:p w14:paraId="72B35C2C" w14:textId="77777777" w:rsidR="00660734" w:rsidRPr="00B87397" w:rsidRDefault="00660734" w:rsidP="00A808C1">
            <w:pPr>
              <w:pStyle w:val="Bodytexttable11pt0pt"/>
            </w:pPr>
            <w:r w:rsidRPr="00B87397">
              <w:t>5.5</w:t>
            </w:r>
          </w:p>
        </w:tc>
        <w:tc>
          <w:tcPr>
            <w:tcW w:w="851" w:type="dxa"/>
          </w:tcPr>
          <w:p w14:paraId="65E3F414" w14:textId="77777777" w:rsidR="00660734" w:rsidRPr="00B87397" w:rsidRDefault="00660734" w:rsidP="00A808C1">
            <w:pPr>
              <w:pStyle w:val="Bodytexttable11pt0pt"/>
            </w:pPr>
            <w:r w:rsidRPr="00B87397">
              <w:t>8.1</w:t>
            </w:r>
          </w:p>
        </w:tc>
        <w:tc>
          <w:tcPr>
            <w:tcW w:w="992" w:type="dxa"/>
          </w:tcPr>
          <w:p w14:paraId="75177E73" w14:textId="77777777" w:rsidR="00660734" w:rsidRPr="00B87397" w:rsidRDefault="00660734" w:rsidP="00A808C1">
            <w:pPr>
              <w:pStyle w:val="Bodytexttable11pt0pt"/>
            </w:pPr>
            <w:r w:rsidRPr="00B87397">
              <w:t>6.5</w:t>
            </w:r>
          </w:p>
        </w:tc>
        <w:tc>
          <w:tcPr>
            <w:tcW w:w="992" w:type="dxa"/>
          </w:tcPr>
          <w:p w14:paraId="215B0428" w14:textId="77777777" w:rsidR="00660734" w:rsidRPr="00B87397" w:rsidRDefault="00660734" w:rsidP="00A808C1">
            <w:pPr>
              <w:pStyle w:val="Bodytexttable11pt0pt"/>
            </w:pPr>
            <w:r w:rsidRPr="00B87397">
              <w:t>7.0</w:t>
            </w:r>
          </w:p>
        </w:tc>
        <w:tc>
          <w:tcPr>
            <w:tcW w:w="851" w:type="dxa"/>
          </w:tcPr>
          <w:p w14:paraId="3BBB281B" w14:textId="77777777" w:rsidR="00660734" w:rsidRPr="00B87397" w:rsidRDefault="00660734" w:rsidP="00A808C1">
            <w:pPr>
              <w:pStyle w:val="Bodytexttable11pt0pt"/>
            </w:pPr>
            <w:r w:rsidRPr="00B87397">
              <w:t>0.7</w:t>
            </w:r>
          </w:p>
        </w:tc>
        <w:tc>
          <w:tcPr>
            <w:tcW w:w="851" w:type="dxa"/>
          </w:tcPr>
          <w:p w14:paraId="15FE68C8" w14:textId="77777777" w:rsidR="00660734" w:rsidRPr="00B87397" w:rsidRDefault="00660734" w:rsidP="00A808C1">
            <w:pPr>
              <w:pStyle w:val="Bodytexttable11pt0pt"/>
            </w:pPr>
            <w:r w:rsidRPr="00B87397">
              <w:t>5.2</w:t>
            </w:r>
          </w:p>
        </w:tc>
        <w:tc>
          <w:tcPr>
            <w:tcW w:w="1274" w:type="dxa"/>
          </w:tcPr>
          <w:p w14:paraId="5C067362" w14:textId="77777777" w:rsidR="00660734" w:rsidRPr="00B87397" w:rsidRDefault="00660734" w:rsidP="00A808C1">
            <w:pPr>
              <w:pStyle w:val="Bodytexttable11pt0pt"/>
            </w:pPr>
            <w:r w:rsidRPr="00B87397">
              <w:t>0.7</w:t>
            </w:r>
          </w:p>
        </w:tc>
      </w:tr>
      <w:tr w:rsidR="00660734" w14:paraId="7FAC0EAB" w14:textId="77777777" w:rsidTr="00C643EE">
        <w:tc>
          <w:tcPr>
            <w:tcW w:w="2190" w:type="dxa"/>
          </w:tcPr>
          <w:p w14:paraId="5B40B2A9" w14:textId="77777777" w:rsidR="00660734" w:rsidRPr="00B87397" w:rsidRDefault="00660734" w:rsidP="00CD66FD">
            <w:pPr>
              <w:pStyle w:val="Bodytexttable11pt0pt"/>
              <w:jc w:val="left"/>
            </w:pPr>
            <w:r w:rsidRPr="00B87397">
              <w:t>2,2,3</w:t>
            </w:r>
            <w:r w:rsidR="00A42ECE">
              <w:t xml:space="preserve"> </w:t>
            </w:r>
            <w:r w:rsidRPr="00B87397">
              <w:t>Trimethyl Butane</w:t>
            </w:r>
            <w:r w:rsidR="00A74A47">
              <w:fldChar w:fldCharType="begin"/>
            </w:r>
            <w:r w:rsidR="00A74A47">
              <w:instrText xml:space="preserve"> XE "</w:instrText>
            </w:r>
            <w:r w:rsidR="00A74A47" w:rsidRPr="00051182">
              <w:instrText>2,2,3</w:instrText>
            </w:r>
            <w:r w:rsidR="00A42ECE">
              <w:instrText xml:space="preserve"> </w:instrText>
            </w:r>
            <w:r w:rsidR="00A74A47" w:rsidRPr="00051182">
              <w:instrText>Trimethyl Butane</w:instrText>
            </w:r>
            <w:r w:rsidR="00A74A47">
              <w:instrText xml:space="preserve">" </w:instrText>
            </w:r>
            <w:r w:rsidR="00A74A47">
              <w:fldChar w:fldCharType="end"/>
            </w:r>
          </w:p>
        </w:tc>
        <w:tc>
          <w:tcPr>
            <w:tcW w:w="1173" w:type="dxa"/>
          </w:tcPr>
          <w:p w14:paraId="5C12EE4F" w14:textId="77777777" w:rsidR="00660734" w:rsidRPr="00B6345C" w:rsidRDefault="00660734" w:rsidP="00A808C1">
            <w:pPr>
              <w:pStyle w:val="Bodytexttable11pt0pt"/>
              <w:rPr>
                <w:sz w:val="20"/>
              </w:rPr>
            </w:pPr>
            <w:r w:rsidRPr="00B6345C">
              <w:rPr>
                <w:sz w:val="20"/>
              </w:rPr>
              <w:t>Triptane</w:t>
            </w:r>
            <w:r w:rsidR="001A3E89">
              <w:rPr>
                <w:sz w:val="20"/>
              </w:rPr>
              <w:fldChar w:fldCharType="begin"/>
            </w:r>
            <w:r w:rsidR="001A3E89">
              <w:instrText xml:space="preserve"> XE "</w:instrText>
            </w:r>
            <w:r w:rsidR="001A3E89" w:rsidRPr="00FB32A7">
              <w:instrText>Triptane</w:instrText>
            </w:r>
            <w:r w:rsidR="001A3E89">
              <w:instrText xml:space="preserve">" </w:instrText>
            </w:r>
            <w:r w:rsidR="001A3E89">
              <w:rPr>
                <w:sz w:val="20"/>
              </w:rPr>
              <w:fldChar w:fldCharType="end"/>
            </w:r>
          </w:p>
        </w:tc>
        <w:tc>
          <w:tcPr>
            <w:tcW w:w="851" w:type="dxa"/>
          </w:tcPr>
          <w:p w14:paraId="5D4D42A3" w14:textId="77777777" w:rsidR="00660734" w:rsidRPr="00B87397" w:rsidRDefault="00660734" w:rsidP="00A808C1">
            <w:pPr>
              <w:pStyle w:val="Bodytexttable11pt0pt"/>
            </w:pPr>
          </w:p>
        </w:tc>
        <w:tc>
          <w:tcPr>
            <w:tcW w:w="851" w:type="dxa"/>
          </w:tcPr>
          <w:p w14:paraId="78023D4E" w14:textId="77777777" w:rsidR="00660734" w:rsidRPr="00B87397" w:rsidRDefault="00660734" w:rsidP="00A808C1">
            <w:pPr>
              <w:pStyle w:val="Bodytexttable11pt0pt"/>
            </w:pPr>
          </w:p>
        </w:tc>
        <w:tc>
          <w:tcPr>
            <w:tcW w:w="992" w:type="dxa"/>
          </w:tcPr>
          <w:p w14:paraId="08F6CE3A" w14:textId="77777777" w:rsidR="00660734" w:rsidRPr="00B87397" w:rsidRDefault="00660734" w:rsidP="00A808C1">
            <w:pPr>
              <w:pStyle w:val="Bodytexttable11pt0pt"/>
            </w:pPr>
          </w:p>
        </w:tc>
        <w:tc>
          <w:tcPr>
            <w:tcW w:w="992" w:type="dxa"/>
          </w:tcPr>
          <w:p w14:paraId="7F524854" w14:textId="77777777" w:rsidR="00660734" w:rsidRPr="00B87397" w:rsidRDefault="00660734" w:rsidP="00A808C1">
            <w:pPr>
              <w:pStyle w:val="Bodytexttable11pt0pt"/>
            </w:pPr>
          </w:p>
        </w:tc>
        <w:tc>
          <w:tcPr>
            <w:tcW w:w="851" w:type="dxa"/>
          </w:tcPr>
          <w:p w14:paraId="12ADC6BD" w14:textId="77777777" w:rsidR="00660734" w:rsidRPr="00B87397" w:rsidRDefault="00660734" w:rsidP="00A808C1">
            <w:pPr>
              <w:pStyle w:val="Bodytexttable11pt0pt"/>
            </w:pPr>
          </w:p>
        </w:tc>
        <w:tc>
          <w:tcPr>
            <w:tcW w:w="851" w:type="dxa"/>
          </w:tcPr>
          <w:p w14:paraId="2FADFCD4" w14:textId="77777777" w:rsidR="00660734" w:rsidRPr="00B87397" w:rsidRDefault="00660734" w:rsidP="00A808C1">
            <w:pPr>
              <w:pStyle w:val="Bodytexttable11pt0pt"/>
            </w:pPr>
            <w:r w:rsidRPr="00B87397">
              <w:t>0.2</w:t>
            </w:r>
          </w:p>
        </w:tc>
        <w:tc>
          <w:tcPr>
            <w:tcW w:w="1274" w:type="dxa"/>
          </w:tcPr>
          <w:p w14:paraId="40C92563" w14:textId="77777777" w:rsidR="00660734" w:rsidRPr="00B87397" w:rsidRDefault="00660734" w:rsidP="00A808C1">
            <w:pPr>
              <w:pStyle w:val="Bodytexttable11pt0pt"/>
            </w:pPr>
          </w:p>
        </w:tc>
      </w:tr>
      <w:tr w:rsidR="00660734" w14:paraId="4B2625D8" w14:textId="77777777" w:rsidTr="00C643EE">
        <w:tc>
          <w:tcPr>
            <w:tcW w:w="2190" w:type="dxa"/>
          </w:tcPr>
          <w:p w14:paraId="06BBAFCF" w14:textId="77777777" w:rsidR="00660734" w:rsidRPr="00B87397" w:rsidRDefault="00660734" w:rsidP="00CD66FD">
            <w:pPr>
              <w:pStyle w:val="Bodytexttable11pt0pt"/>
              <w:jc w:val="left"/>
            </w:pPr>
            <w:r w:rsidRPr="00B87397">
              <w:t>2 Methyl Pentane</w:t>
            </w:r>
            <w:r w:rsidR="001A3E89">
              <w:fldChar w:fldCharType="begin"/>
            </w:r>
            <w:r w:rsidR="001A3E89">
              <w:instrText xml:space="preserve"> XE "</w:instrText>
            </w:r>
            <w:r w:rsidR="001A3E89" w:rsidRPr="000963E7">
              <w:instrText>2 Methyl Pentane</w:instrText>
            </w:r>
            <w:r w:rsidR="001A3E89">
              <w:instrText xml:space="preserve">" </w:instrText>
            </w:r>
            <w:r w:rsidR="001A3E89">
              <w:fldChar w:fldCharType="end"/>
            </w:r>
          </w:p>
        </w:tc>
        <w:tc>
          <w:tcPr>
            <w:tcW w:w="1173" w:type="dxa"/>
          </w:tcPr>
          <w:p w14:paraId="69544B13" w14:textId="77777777" w:rsidR="00660734" w:rsidRPr="00B6345C" w:rsidRDefault="00660734" w:rsidP="00A808C1">
            <w:pPr>
              <w:pStyle w:val="Bodytexttable11pt0pt"/>
            </w:pPr>
            <w:r w:rsidRPr="00B6345C">
              <w:t>Isohexane</w:t>
            </w:r>
            <w:r w:rsidR="00586359">
              <w:fldChar w:fldCharType="begin"/>
            </w:r>
            <w:r w:rsidR="00586359">
              <w:instrText xml:space="preserve"> XE "</w:instrText>
            </w:r>
            <w:r w:rsidR="00586359" w:rsidRPr="0030463D">
              <w:instrText>Isohexane</w:instrText>
            </w:r>
            <w:r w:rsidR="00586359">
              <w:instrText xml:space="preserve">" </w:instrText>
            </w:r>
            <w:r w:rsidR="00586359">
              <w:fldChar w:fldCharType="end"/>
            </w:r>
          </w:p>
        </w:tc>
        <w:tc>
          <w:tcPr>
            <w:tcW w:w="851" w:type="dxa"/>
          </w:tcPr>
          <w:p w14:paraId="61D0FE8D" w14:textId="77777777" w:rsidR="00660734" w:rsidRPr="00B87397" w:rsidRDefault="00660734" w:rsidP="00A808C1">
            <w:pPr>
              <w:pStyle w:val="Bodytexttable11pt0pt"/>
            </w:pPr>
            <w:r w:rsidRPr="00B87397">
              <w:t>1.8</w:t>
            </w:r>
          </w:p>
        </w:tc>
        <w:tc>
          <w:tcPr>
            <w:tcW w:w="851" w:type="dxa"/>
          </w:tcPr>
          <w:p w14:paraId="29C26195" w14:textId="77777777" w:rsidR="00660734" w:rsidRPr="00B87397" w:rsidRDefault="00660734" w:rsidP="00A808C1">
            <w:pPr>
              <w:pStyle w:val="Bodytexttable11pt0pt"/>
            </w:pPr>
            <w:r w:rsidRPr="00B87397">
              <w:t>3.2</w:t>
            </w:r>
          </w:p>
        </w:tc>
        <w:tc>
          <w:tcPr>
            <w:tcW w:w="992" w:type="dxa"/>
          </w:tcPr>
          <w:p w14:paraId="21265C5C" w14:textId="77777777" w:rsidR="00660734" w:rsidRPr="00B87397" w:rsidRDefault="00660734" w:rsidP="00A808C1">
            <w:pPr>
              <w:pStyle w:val="Bodytexttable11pt0pt"/>
            </w:pPr>
            <w:r w:rsidRPr="00B87397">
              <w:t>0.9</w:t>
            </w:r>
          </w:p>
        </w:tc>
        <w:tc>
          <w:tcPr>
            <w:tcW w:w="992" w:type="dxa"/>
          </w:tcPr>
          <w:p w14:paraId="57B1F6FC" w14:textId="77777777" w:rsidR="00660734" w:rsidRPr="00B87397" w:rsidRDefault="00660734" w:rsidP="00A808C1">
            <w:pPr>
              <w:pStyle w:val="Bodytexttable11pt0pt"/>
            </w:pPr>
            <w:r w:rsidRPr="00B87397">
              <w:t>1.2</w:t>
            </w:r>
          </w:p>
        </w:tc>
        <w:tc>
          <w:tcPr>
            <w:tcW w:w="851" w:type="dxa"/>
          </w:tcPr>
          <w:p w14:paraId="615CF8E9" w14:textId="77777777" w:rsidR="00660734" w:rsidRPr="00B87397" w:rsidRDefault="00660734" w:rsidP="00A808C1">
            <w:pPr>
              <w:pStyle w:val="Bodytexttable11pt0pt"/>
            </w:pPr>
            <w:r w:rsidRPr="00B87397">
              <w:t>0.7</w:t>
            </w:r>
          </w:p>
        </w:tc>
        <w:tc>
          <w:tcPr>
            <w:tcW w:w="851" w:type="dxa"/>
          </w:tcPr>
          <w:p w14:paraId="46C5FAE8" w14:textId="77777777" w:rsidR="00660734" w:rsidRPr="00B87397" w:rsidRDefault="00660734" w:rsidP="00A808C1">
            <w:pPr>
              <w:pStyle w:val="Bodytexttable11pt0pt"/>
            </w:pPr>
            <w:r w:rsidRPr="00B87397">
              <w:t>1.2</w:t>
            </w:r>
          </w:p>
        </w:tc>
        <w:tc>
          <w:tcPr>
            <w:tcW w:w="1274" w:type="dxa"/>
          </w:tcPr>
          <w:p w14:paraId="34375E37" w14:textId="77777777" w:rsidR="00660734" w:rsidRPr="00B87397" w:rsidRDefault="00660734" w:rsidP="00A808C1">
            <w:pPr>
              <w:pStyle w:val="Bodytexttable11pt0pt"/>
            </w:pPr>
            <w:r w:rsidRPr="00B87397">
              <w:t>0.7</w:t>
            </w:r>
          </w:p>
        </w:tc>
      </w:tr>
      <w:tr w:rsidR="00660734" w14:paraId="4E81BA27" w14:textId="77777777" w:rsidTr="00C643EE">
        <w:tc>
          <w:tcPr>
            <w:tcW w:w="2190" w:type="dxa"/>
          </w:tcPr>
          <w:p w14:paraId="11869C59" w14:textId="77777777" w:rsidR="00660734" w:rsidRPr="00B87397" w:rsidRDefault="00660734" w:rsidP="00CD66FD">
            <w:pPr>
              <w:pStyle w:val="Bodytexttable11pt0pt"/>
              <w:jc w:val="left"/>
            </w:pPr>
            <w:r w:rsidRPr="00B87397">
              <w:t>3 Methyl Pentane</w:t>
            </w:r>
            <w:r w:rsidR="001A3E89">
              <w:fldChar w:fldCharType="begin"/>
            </w:r>
            <w:r w:rsidR="001A3E89">
              <w:instrText xml:space="preserve"> XE "</w:instrText>
            </w:r>
            <w:r w:rsidR="001A3E89" w:rsidRPr="00326590">
              <w:instrText>3 Methyl Pentane</w:instrText>
            </w:r>
            <w:r w:rsidR="001A3E89">
              <w:instrText xml:space="preserve">" </w:instrText>
            </w:r>
            <w:r w:rsidR="001A3E89">
              <w:fldChar w:fldCharType="end"/>
            </w:r>
          </w:p>
        </w:tc>
        <w:tc>
          <w:tcPr>
            <w:tcW w:w="1173" w:type="dxa"/>
          </w:tcPr>
          <w:p w14:paraId="7428C3BE" w14:textId="77777777" w:rsidR="00660734" w:rsidRPr="00B6345C" w:rsidRDefault="00660734" w:rsidP="00A808C1">
            <w:pPr>
              <w:pStyle w:val="Bodytexttable11pt0pt"/>
            </w:pPr>
          </w:p>
        </w:tc>
        <w:tc>
          <w:tcPr>
            <w:tcW w:w="851" w:type="dxa"/>
          </w:tcPr>
          <w:p w14:paraId="5AEA3FD1" w14:textId="77777777" w:rsidR="00660734" w:rsidRPr="00B87397" w:rsidRDefault="00660734" w:rsidP="00A808C1">
            <w:pPr>
              <w:pStyle w:val="Bodytexttable11pt0pt"/>
            </w:pPr>
            <w:r w:rsidRPr="00B87397">
              <w:t>0.9</w:t>
            </w:r>
          </w:p>
        </w:tc>
        <w:tc>
          <w:tcPr>
            <w:tcW w:w="851" w:type="dxa"/>
          </w:tcPr>
          <w:p w14:paraId="679F0F10" w14:textId="77777777" w:rsidR="00660734" w:rsidRPr="00B87397" w:rsidRDefault="00660734" w:rsidP="00A808C1">
            <w:pPr>
              <w:pStyle w:val="Bodytexttable11pt0pt"/>
            </w:pPr>
            <w:r w:rsidRPr="00B87397">
              <w:t>0.7</w:t>
            </w:r>
          </w:p>
        </w:tc>
        <w:tc>
          <w:tcPr>
            <w:tcW w:w="992" w:type="dxa"/>
          </w:tcPr>
          <w:p w14:paraId="5C11C65B" w14:textId="77777777" w:rsidR="00660734" w:rsidRPr="00B87397" w:rsidRDefault="00660734" w:rsidP="00A808C1">
            <w:pPr>
              <w:pStyle w:val="Bodytexttable11pt0pt"/>
            </w:pPr>
            <w:r w:rsidRPr="00B87397">
              <w:t>0.9</w:t>
            </w:r>
          </w:p>
        </w:tc>
        <w:tc>
          <w:tcPr>
            <w:tcW w:w="992" w:type="dxa"/>
          </w:tcPr>
          <w:p w14:paraId="30F38054" w14:textId="77777777" w:rsidR="00660734" w:rsidRPr="00B87397" w:rsidRDefault="00660734" w:rsidP="00A808C1">
            <w:pPr>
              <w:pStyle w:val="Bodytexttable11pt0pt"/>
            </w:pPr>
            <w:r w:rsidRPr="00B87397">
              <w:t>1.2</w:t>
            </w:r>
          </w:p>
        </w:tc>
        <w:tc>
          <w:tcPr>
            <w:tcW w:w="851" w:type="dxa"/>
          </w:tcPr>
          <w:p w14:paraId="088EE63E" w14:textId="77777777" w:rsidR="00660734" w:rsidRPr="00B87397" w:rsidRDefault="00660734" w:rsidP="00A808C1">
            <w:pPr>
              <w:pStyle w:val="Bodytexttable11pt0pt"/>
            </w:pPr>
            <w:r w:rsidRPr="00B87397">
              <w:t>0.7</w:t>
            </w:r>
          </w:p>
        </w:tc>
        <w:tc>
          <w:tcPr>
            <w:tcW w:w="851" w:type="dxa"/>
          </w:tcPr>
          <w:p w14:paraId="6D239630" w14:textId="77777777" w:rsidR="00660734" w:rsidRPr="00B87397" w:rsidRDefault="00660734" w:rsidP="00A808C1">
            <w:pPr>
              <w:pStyle w:val="Bodytexttable11pt0pt"/>
            </w:pPr>
            <w:r w:rsidRPr="00B87397">
              <w:t>0.4</w:t>
            </w:r>
          </w:p>
        </w:tc>
        <w:tc>
          <w:tcPr>
            <w:tcW w:w="1274" w:type="dxa"/>
          </w:tcPr>
          <w:p w14:paraId="09459C16" w14:textId="77777777" w:rsidR="00660734" w:rsidRPr="00B87397" w:rsidRDefault="00660734" w:rsidP="00A808C1">
            <w:pPr>
              <w:pStyle w:val="Bodytexttable11pt0pt"/>
            </w:pPr>
            <w:r w:rsidRPr="00B87397">
              <w:t>0.7</w:t>
            </w:r>
          </w:p>
        </w:tc>
      </w:tr>
      <w:tr w:rsidR="00660734" w14:paraId="4025AC43" w14:textId="77777777" w:rsidTr="00C643EE">
        <w:tc>
          <w:tcPr>
            <w:tcW w:w="2190" w:type="dxa"/>
          </w:tcPr>
          <w:p w14:paraId="61CF52EA" w14:textId="77777777" w:rsidR="00660734" w:rsidRPr="00B87397" w:rsidRDefault="00660734" w:rsidP="00CD66FD">
            <w:pPr>
              <w:pStyle w:val="Bodytexttable11pt0pt"/>
              <w:jc w:val="left"/>
            </w:pPr>
            <w:r w:rsidRPr="00B87397">
              <w:t>2</w:t>
            </w:r>
            <w:r w:rsidR="00A74A47">
              <w:t>,</w:t>
            </w:r>
            <w:r w:rsidRPr="00B87397">
              <w:t>2 Dimethyl Pentane</w:t>
            </w:r>
            <w:r w:rsidR="00A74A47">
              <w:fldChar w:fldCharType="begin"/>
            </w:r>
            <w:r w:rsidR="00A74A47">
              <w:instrText xml:space="preserve"> XE "</w:instrText>
            </w:r>
            <w:r w:rsidR="00A74A47" w:rsidRPr="0093408D">
              <w:instrText>2,2 Dimethyl Pentane</w:instrText>
            </w:r>
            <w:r w:rsidR="00A74A47">
              <w:instrText xml:space="preserve">" </w:instrText>
            </w:r>
            <w:r w:rsidR="00A74A47">
              <w:fldChar w:fldCharType="end"/>
            </w:r>
          </w:p>
        </w:tc>
        <w:tc>
          <w:tcPr>
            <w:tcW w:w="1173" w:type="dxa"/>
          </w:tcPr>
          <w:p w14:paraId="69ACD8A9" w14:textId="77777777" w:rsidR="00660734" w:rsidRPr="00B6345C" w:rsidRDefault="00660734" w:rsidP="00A808C1">
            <w:pPr>
              <w:pStyle w:val="Bodytexttable11pt0pt"/>
            </w:pPr>
          </w:p>
        </w:tc>
        <w:tc>
          <w:tcPr>
            <w:tcW w:w="851" w:type="dxa"/>
          </w:tcPr>
          <w:p w14:paraId="2700BCB0" w14:textId="77777777" w:rsidR="00660734" w:rsidRPr="00B87397" w:rsidRDefault="00660734" w:rsidP="00A808C1">
            <w:pPr>
              <w:pStyle w:val="Bodytexttable11pt0pt"/>
            </w:pPr>
          </w:p>
        </w:tc>
        <w:tc>
          <w:tcPr>
            <w:tcW w:w="851" w:type="dxa"/>
          </w:tcPr>
          <w:p w14:paraId="625377FD" w14:textId="77777777" w:rsidR="00660734" w:rsidRPr="00B87397" w:rsidRDefault="00660734" w:rsidP="00A808C1">
            <w:pPr>
              <w:pStyle w:val="Bodytexttable11pt0pt"/>
            </w:pPr>
            <w:r w:rsidRPr="00B87397">
              <w:t>0.7</w:t>
            </w:r>
          </w:p>
        </w:tc>
        <w:tc>
          <w:tcPr>
            <w:tcW w:w="992" w:type="dxa"/>
          </w:tcPr>
          <w:p w14:paraId="372F0CC3" w14:textId="77777777" w:rsidR="00660734" w:rsidRPr="00B87397" w:rsidRDefault="00660734" w:rsidP="00A808C1">
            <w:pPr>
              <w:pStyle w:val="Bodytexttable11pt0pt"/>
            </w:pPr>
            <w:r w:rsidRPr="00B87397">
              <w:t>0.5</w:t>
            </w:r>
          </w:p>
        </w:tc>
        <w:tc>
          <w:tcPr>
            <w:tcW w:w="992" w:type="dxa"/>
          </w:tcPr>
          <w:p w14:paraId="2309653D" w14:textId="77777777" w:rsidR="00660734" w:rsidRPr="00B87397" w:rsidRDefault="00660734" w:rsidP="00A808C1">
            <w:pPr>
              <w:pStyle w:val="Bodytexttable11pt0pt"/>
            </w:pPr>
            <w:r w:rsidRPr="00B87397">
              <w:t>0.8</w:t>
            </w:r>
          </w:p>
        </w:tc>
        <w:tc>
          <w:tcPr>
            <w:tcW w:w="851" w:type="dxa"/>
          </w:tcPr>
          <w:p w14:paraId="3A7DAB2E" w14:textId="77777777" w:rsidR="00660734" w:rsidRPr="00B87397" w:rsidRDefault="00660734" w:rsidP="00A808C1">
            <w:pPr>
              <w:pStyle w:val="Bodytexttable11pt0pt"/>
            </w:pPr>
            <w:r w:rsidRPr="00B87397">
              <w:t>0.6</w:t>
            </w:r>
          </w:p>
        </w:tc>
        <w:tc>
          <w:tcPr>
            <w:tcW w:w="851" w:type="dxa"/>
          </w:tcPr>
          <w:p w14:paraId="021CCB46" w14:textId="77777777" w:rsidR="00660734" w:rsidRPr="00B87397" w:rsidRDefault="00660734" w:rsidP="00A808C1">
            <w:pPr>
              <w:pStyle w:val="Bodytexttable11pt0pt"/>
            </w:pPr>
            <w:r w:rsidRPr="00B87397">
              <w:t>0.2</w:t>
            </w:r>
          </w:p>
        </w:tc>
        <w:tc>
          <w:tcPr>
            <w:tcW w:w="1274" w:type="dxa"/>
          </w:tcPr>
          <w:p w14:paraId="25AEDB74" w14:textId="77777777" w:rsidR="00660734" w:rsidRPr="00B87397" w:rsidRDefault="00660734" w:rsidP="00A808C1">
            <w:pPr>
              <w:pStyle w:val="Bodytexttable11pt0pt"/>
            </w:pPr>
            <w:r w:rsidRPr="00B87397">
              <w:t>1.3</w:t>
            </w:r>
          </w:p>
        </w:tc>
      </w:tr>
      <w:tr w:rsidR="00660734" w14:paraId="0C626B3F" w14:textId="77777777" w:rsidTr="00C643EE">
        <w:tc>
          <w:tcPr>
            <w:tcW w:w="2190" w:type="dxa"/>
          </w:tcPr>
          <w:p w14:paraId="004E5CE3" w14:textId="77777777" w:rsidR="00660734" w:rsidRPr="00B87397" w:rsidRDefault="00660734" w:rsidP="00CD66FD">
            <w:pPr>
              <w:pStyle w:val="Bodytexttable11pt0pt"/>
              <w:jc w:val="left"/>
            </w:pPr>
            <w:r w:rsidRPr="00B87397">
              <w:t>2,3 Dimethyl Pentane</w:t>
            </w:r>
            <w:r w:rsidR="001A3E89">
              <w:fldChar w:fldCharType="begin"/>
            </w:r>
            <w:r w:rsidR="001A3E89">
              <w:instrText xml:space="preserve"> XE "</w:instrText>
            </w:r>
            <w:r w:rsidR="001A3E89" w:rsidRPr="005B4C75">
              <w:instrText>2,3 Dimethyl Pentane</w:instrText>
            </w:r>
            <w:r w:rsidR="001A3E89">
              <w:instrText xml:space="preserve">" </w:instrText>
            </w:r>
            <w:r w:rsidR="001A3E89">
              <w:fldChar w:fldCharType="end"/>
            </w:r>
          </w:p>
        </w:tc>
        <w:tc>
          <w:tcPr>
            <w:tcW w:w="1173" w:type="dxa"/>
          </w:tcPr>
          <w:p w14:paraId="594E1C12" w14:textId="77777777" w:rsidR="00660734" w:rsidRPr="00B6345C" w:rsidRDefault="00660734" w:rsidP="00A808C1">
            <w:pPr>
              <w:pStyle w:val="Bodytexttable11pt0pt"/>
            </w:pPr>
          </w:p>
        </w:tc>
        <w:tc>
          <w:tcPr>
            <w:tcW w:w="851" w:type="dxa"/>
          </w:tcPr>
          <w:p w14:paraId="2497D3CE" w14:textId="77777777" w:rsidR="00660734" w:rsidRPr="00B87397" w:rsidRDefault="00660734" w:rsidP="00A808C1">
            <w:pPr>
              <w:pStyle w:val="Bodytexttable11pt0pt"/>
            </w:pPr>
            <w:r w:rsidRPr="00B87397">
              <w:t>2.2</w:t>
            </w:r>
          </w:p>
        </w:tc>
        <w:tc>
          <w:tcPr>
            <w:tcW w:w="851" w:type="dxa"/>
          </w:tcPr>
          <w:p w14:paraId="6FA551F6" w14:textId="77777777" w:rsidR="00660734" w:rsidRPr="00B87397" w:rsidRDefault="00660734" w:rsidP="00A808C1">
            <w:pPr>
              <w:pStyle w:val="Bodytexttable11pt0pt"/>
            </w:pPr>
            <w:r w:rsidRPr="00B87397">
              <w:t>3.4</w:t>
            </w:r>
          </w:p>
        </w:tc>
        <w:tc>
          <w:tcPr>
            <w:tcW w:w="992" w:type="dxa"/>
          </w:tcPr>
          <w:p w14:paraId="34463930" w14:textId="77777777" w:rsidR="00660734" w:rsidRPr="00B87397" w:rsidRDefault="00660734" w:rsidP="00A808C1">
            <w:pPr>
              <w:pStyle w:val="Bodytexttable11pt0pt"/>
            </w:pPr>
            <w:r w:rsidRPr="00B87397">
              <w:t>2.1</w:t>
            </w:r>
          </w:p>
        </w:tc>
        <w:tc>
          <w:tcPr>
            <w:tcW w:w="992" w:type="dxa"/>
          </w:tcPr>
          <w:p w14:paraId="050CB2CB" w14:textId="77777777" w:rsidR="00660734" w:rsidRPr="00B87397" w:rsidRDefault="00660734" w:rsidP="00A808C1">
            <w:pPr>
              <w:pStyle w:val="Bodytexttable11pt0pt"/>
            </w:pPr>
            <w:r w:rsidRPr="00B87397">
              <w:t>2.5</w:t>
            </w:r>
          </w:p>
        </w:tc>
        <w:tc>
          <w:tcPr>
            <w:tcW w:w="851" w:type="dxa"/>
          </w:tcPr>
          <w:p w14:paraId="5333CCBE" w14:textId="77777777" w:rsidR="00660734" w:rsidRPr="00B87397" w:rsidRDefault="00660734" w:rsidP="00A808C1">
            <w:pPr>
              <w:pStyle w:val="Bodytexttable11pt0pt"/>
            </w:pPr>
            <w:r w:rsidRPr="00B87397">
              <w:t>0.3</w:t>
            </w:r>
          </w:p>
        </w:tc>
        <w:tc>
          <w:tcPr>
            <w:tcW w:w="851" w:type="dxa"/>
          </w:tcPr>
          <w:p w14:paraId="05427B4E" w14:textId="77777777" w:rsidR="00660734" w:rsidRPr="00B87397" w:rsidRDefault="00660734" w:rsidP="00A808C1">
            <w:pPr>
              <w:pStyle w:val="Bodytexttable11pt0pt"/>
            </w:pPr>
            <w:r w:rsidRPr="00B87397">
              <w:t>2.6</w:t>
            </w:r>
          </w:p>
        </w:tc>
        <w:tc>
          <w:tcPr>
            <w:tcW w:w="1274" w:type="dxa"/>
          </w:tcPr>
          <w:p w14:paraId="6281107D" w14:textId="77777777" w:rsidR="00660734" w:rsidRPr="00B87397" w:rsidRDefault="00660734" w:rsidP="00A808C1">
            <w:pPr>
              <w:pStyle w:val="Bodytexttable11pt0pt"/>
            </w:pPr>
            <w:r w:rsidRPr="00B87397">
              <w:t>0.6</w:t>
            </w:r>
          </w:p>
        </w:tc>
      </w:tr>
      <w:tr w:rsidR="00660734" w14:paraId="3D8CA57C" w14:textId="77777777" w:rsidTr="00C643EE">
        <w:tc>
          <w:tcPr>
            <w:tcW w:w="2190" w:type="dxa"/>
          </w:tcPr>
          <w:p w14:paraId="36B90F94" w14:textId="77777777" w:rsidR="00660734" w:rsidRPr="00B87397" w:rsidRDefault="00660734" w:rsidP="00CD66FD">
            <w:pPr>
              <w:pStyle w:val="Bodytexttable11pt0pt"/>
              <w:jc w:val="left"/>
            </w:pPr>
            <w:r w:rsidRPr="00B87397">
              <w:t>2,4 Dimethyl Pentane</w:t>
            </w:r>
            <w:r w:rsidR="001A3E89">
              <w:fldChar w:fldCharType="begin"/>
            </w:r>
            <w:r w:rsidR="001A3E89">
              <w:instrText xml:space="preserve"> XE "</w:instrText>
            </w:r>
            <w:r w:rsidR="001A3E89" w:rsidRPr="00F415E8">
              <w:instrText>2,4 Dimethyl Pentane</w:instrText>
            </w:r>
            <w:r w:rsidR="001A3E89">
              <w:instrText xml:space="preserve">" </w:instrText>
            </w:r>
            <w:r w:rsidR="001A3E89">
              <w:fldChar w:fldCharType="end"/>
            </w:r>
          </w:p>
        </w:tc>
        <w:tc>
          <w:tcPr>
            <w:tcW w:w="1173" w:type="dxa"/>
          </w:tcPr>
          <w:p w14:paraId="74976360" w14:textId="77777777" w:rsidR="00660734" w:rsidRPr="00B6345C" w:rsidRDefault="00660734" w:rsidP="00A808C1">
            <w:pPr>
              <w:pStyle w:val="Bodytexttable11pt0pt"/>
            </w:pPr>
          </w:p>
        </w:tc>
        <w:tc>
          <w:tcPr>
            <w:tcW w:w="851" w:type="dxa"/>
          </w:tcPr>
          <w:p w14:paraId="6ECC4612" w14:textId="77777777" w:rsidR="00660734" w:rsidRPr="00B87397" w:rsidRDefault="00660734" w:rsidP="00A808C1">
            <w:pPr>
              <w:pStyle w:val="Bodytexttable11pt0pt"/>
            </w:pPr>
            <w:r w:rsidRPr="00B87397">
              <w:t>3.6</w:t>
            </w:r>
          </w:p>
        </w:tc>
        <w:tc>
          <w:tcPr>
            <w:tcW w:w="851" w:type="dxa"/>
          </w:tcPr>
          <w:p w14:paraId="2DA90578" w14:textId="77777777" w:rsidR="00660734" w:rsidRPr="00B87397" w:rsidRDefault="00660734" w:rsidP="00A808C1">
            <w:pPr>
              <w:pStyle w:val="Bodytexttable11pt0pt"/>
            </w:pPr>
            <w:r w:rsidRPr="00B87397">
              <w:t>5.5</w:t>
            </w:r>
          </w:p>
        </w:tc>
        <w:tc>
          <w:tcPr>
            <w:tcW w:w="992" w:type="dxa"/>
          </w:tcPr>
          <w:p w14:paraId="484399D8" w14:textId="77777777" w:rsidR="00660734" w:rsidRPr="00B87397" w:rsidRDefault="00660734" w:rsidP="00A808C1">
            <w:pPr>
              <w:pStyle w:val="Bodytexttable11pt0pt"/>
            </w:pPr>
            <w:r w:rsidRPr="00B87397">
              <w:t>4.2</w:t>
            </w:r>
          </w:p>
        </w:tc>
        <w:tc>
          <w:tcPr>
            <w:tcW w:w="992" w:type="dxa"/>
          </w:tcPr>
          <w:p w14:paraId="6471D7B9" w14:textId="77777777" w:rsidR="00660734" w:rsidRPr="00B87397" w:rsidRDefault="00660734" w:rsidP="00A808C1">
            <w:pPr>
              <w:pStyle w:val="Bodytexttable11pt0pt"/>
            </w:pPr>
            <w:r w:rsidRPr="00B87397">
              <w:t>3.9</w:t>
            </w:r>
          </w:p>
        </w:tc>
        <w:tc>
          <w:tcPr>
            <w:tcW w:w="851" w:type="dxa"/>
          </w:tcPr>
          <w:p w14:paraId="7E6DAF64" w14:textId="77777777" w:rsidR="00660734" w:rsidRPr="00B87397" w:rsidRDefault="00660734" w:rsidP="00A808C1">
            <w:pPr>
              <w:pStyle w:val="Bodytexttable11pt0pt"/>
            </w:pPr>
            <w:r w:rsidRPr="00B87397">
              <w:t>0.6</w:t>
            </w:r>
          </w:p>
        </w:tc>
        <w:tc>
          <w:tcPr>
            <w:tcW w:w="851" w:type="dxa"/>
          </w:tcPr>
          <w:p w14:paraId="50EE91B4" w14:textId="77777777" w:rsidR="00660734" w:rsidRPr="00B87397" w:rsidRDefault="00660734" w:rsidP="00A808C1">
            <w:pPr>
              <w:pStyle w:val="Bodytexttable11pt0pt"/>
            </w:pPr>
            <w:r w:rsidRPr="00B87397">
              <w:t>3.7</w:t>
            </w:r>
          </w:p>
        </w:tc>
        <w:tc>
          <w:tcPr>
            <w:tcW w:w="1274" w:type="dxa"/>
          </w:tcPr>
          <w:p w14:paraId="6B588253" w14:textId="77777777" w:rsidR="00660734" w:rsidRPr="00B87397" w:rsidRDefault="00660734" w:rsidP="00A808C1">
            <w:pPr>
              <w:pStyle w:val="Bodytexttable11pt0pt"/>
            </w:pPr>
            <w:r w:rsidRPr="00B87397">
              <w:t>1.3</w:t>
            </w:r>
          </w:p>
        </w:tc>
      </w:tr>
      <w:tr w:rsidR="00660734" w14:paraId="27BF8ACA" w14:textId="77777777" w:rsidTr="00C643EE">
        <w:tc>
          <w:tcPr>
            <w:tcW w:w="2190" w:type="dxa"/>
          </w:tcPr>
          <w:p w14:paraId="57B55F49" w14:textId="77777777" w:rsidR="00660734" w:rsidRPr="00B87397" w:rsidRDefault="00660734" w:rsidP="00CD66FD">
            <w:pPr>
              <w:pStyle w:val="Bodytexttable11pt0pt"/>
              <w:jc w:val="left"/>
            </w:pPr>
            <w:r w:rsidRPr="00B87397">
              <w:t>2 Methyl Hexane</w:t>
            </w:r>
            <w:r w:rsidR="001A3E89">
              <w:fldChar w:fldCharType="begin"/>
            </w:r>
            <w:r w:rsidR="001A3E89">
              <w:instrText xml:space="preserve"> XE "</w:instrText>
            </w:r>
            <w:r w:rsidR="001A3E89" w:rsidRPr="00BF5470">
              <w:instrText>2 Methyl Hexane</w:instrText>
            </w:r>
            <w:r w:rsidR="001A3E89">
              <w:instrText xml:space="preserve">" </w:instrText>
            </w:r>
            <w:r w:rsidR="001A3E89">
              <w:fldChar w:fldCharType="end"/>
            </w:r>
          </w:p>
        </w:tc>
        <w:tc>
          <w:tcPr>
            <w:tcW w:w="1173" w:type="dxa"/>
          </w:tcPr>
          <w:p w14:paraId="64155A2B" w14:textId="77777777" w:rsidR="00660734" w:rsidRPr="00B6345C" w:rsidRDefault="00660734" w:rsidP="00A808C1">
            <w:pPr>
              <w:pStyle w:val="Bodytexttable11pt0pt"/>
              <w:rPr>
                <w:sz w:val="20"/>
              </w:rPr>
            </w:pPr>
            <w:r w:rsidRPr="00B6345C">
              <w:rPr>
                <w:sz w:val="20"/>
              </w:rPr>
              <w:t>Isoheptane</w:t>
            </w:r>
            <w:r w:rsidR="001A3E89">
              <w:rPr>
                <w:sz w:val="20"/>
              </w:rPr>
              <w:fldChar w:fldCharType="begin"/>
            </w:r>
            <w:r w:rsidR="001A3E89">
              <w:instrText xml:space="preserve"> XE "</w:instrText>
            </w:r>
            <w:r w:rsidR="001A3E89" w:rsidRPr="008E02D3">
              <w:instrText>Isoheptane</w:instrText>
            </w:r>
            <w:r w:rsidR="001A3E89">
              <w:instrText xml:space="preserve">" </w:instrText>
            </w:r>
            <w:r w:rsidR="001A3E89">
              <w:rPr>
                <w:sz w:val="20"/>
              </w:rPr>
              <w:fldChar w:fldCharType="end"/>
            </w:r>
          </w:p>
        </w:tc>
        <w:tc>
          <w:tcPr>
            <w:tcW w:w="851" w:type="dxa"/>
          </w:tcPr>
          <w:p w14:paraId="22311DFB" w14:textId="77777777" w:rsidR="00660734" w:rsidRPr="00B87397" w:rsidRDefault="00660734" w:rsidP="00A808C1">
            <w:pPr>
              <w:pStyle w:val="Bodytexttable11pt0pt"/>
            </w:pPr>
            <w:r w:rsidRPr="00B87397">
              <w:t>0.5</w:t>
            </w:r>
          </w:p>
        </w:tc>
        <w:tc>
          <w:tcPr>
            <w:tcW w:w="851" w:type="dxa"/>
          </w:tcPr>
          <w:p w14:paraId="5157F169" w14:textId="77777777" w:rsidR="00660734" w:rsidRPr="00B87397" w:rsidRDefault="00660734" w:rsidP="00A808C1">
            <w:pPr>
              <w:pStyle w:val="Bodytexttable11pt0pt"/>
            </w:pPr>
            <w:r w:rsidRPr="00B87397">
              <w:t>0.9</w:t>
            </w:r>
          </w:p>
        </w:tc>
        <w:tc>
          <w:tcPr>
            <w:tcW w:w="992" w:type="dxa"/>
          </w:tcPr>
          <w:p w14:paraId="35D53112" w14:textId="77777777" w:rsidR="00660734" w:rsidRPr="00B87397" w:rsidRDefault="00660734" w:rsidP="00A808C1">
            <w:pPr>
              <w:pStyle w:val="Bodytexttable11pt0pt"/>
            </w:pPr>
            <w:r w:rsidRPr="00B87397">
              <w:t>0.4</w:t>
            </w:r>
          </w:p>
        </w:tc>
        <w:tc>
          <w:tcPr>
            <w:tcW w:w="992" w:type="dxa"/>
          </w:tcPr>
          <w:p w14:paraId="4EC856E8" w14:textId="77777777" w:rsidR="00660734" w:rsidRPr="00B87397" w:rsidRDefault="00660734" w:rsidP="00A808C1">
            <w:pPr>
              <w:pStyle w:val="Bodytexttable11pt0pt"/>
            </w:pPr>
            <w:r w:rsidRPr="00B87397">
              <w:t>0.3</w:t>
            </w:r>
          </w:p>
        </w:tc>
        <w:tc>
          <w:tcPr>
            <w:tcW w:w="851" w:type="dxa"/>
          </w:tcPr>
          <w:p w14:paraId="76BAD42D" w14:textId="77777777" w:rsidR="00660734" w:rsidRPr="00B87397" w:rsidRDefault="00660734" w:rsidP="00A808C1">
            <w:pPr>
              <w:pStyle w:val="Bodytexttable11pt0pt"/>
            </w:pPr>
            <w:r w:rsidRPr="00B87397">
              <w:t>0.3</w:t>
            </w:r>
          </w:p>
        </w:tc>
        <w:tc>
          <w:tcPr>
            <w:tcW w:w="851" w:type="dxa"/>
          </w:tcPr>
          <w:p w14:paraId="786AB0A4" w14:textId="77777777" w:rsidR="00660734" w:rsidRPr="00B87397" w:rsidRDefault="00660734" w:rsidP="00A808C1">
            <w:pPr>
              <w:pStyle w:val="Bodytexttable11pt0pt"/>
            </w:pPr>
            <w:r w:rsidRPr="00B87397">
              <w:t>0.2</w:t>
            </w:r>
          </w:p>
        </w:tc>
        <w:tc>
          <w:tcPr>
            <w:tcW w:w="1274" w:type="dxa"/>
          </w:tcPr>
          <w:p w14:paraId="30076BCE" w14:textId="77777777" w:rsidR="00660734" w:rsidRPr="00B87397" w:rsidRDefault="00660734" w:rsidP="00A808C1">
            <w:pPr>
              <w:pStyle w:val="Bodytexttable11pt0pt"/>
            </w:pPr>
            <w:r w:rsidRPr="00B87397">
              <w:t>0.6</w:t>
            </w:r>
          </w:p>
        </w:tc>
      </w:tr>
      <w:tr w:rsidR="00660734" w14:paraId="308E57D1" w14:textId="77777777" w:rsidTr="00C643EE">
        <w:tc>
          <w:tcPr>
            <w:tcW w:w="2190" w:type="dxa"/>
          </w:tcPr>
          <w:p w14:paraId="7A3C2FC3" w14:textId="77777777" w:rsidR="00660734" w:rsidRPr="00B87397" w:rsidRDefault="00660734" w:rsidP="00CD66FD">
            <w:pPr>
              <w:pStyle w:val="Bodytexttable11pt0pt"/>
              <w:jc w:val="left"/>
            </w:pPr>
            <w:r w:rsidRPr="00B87397">
              <w:t>3 Methyl Hexane</w:t>
            </w:r>
            <w:r w:rsidR="001A3E89">
              <w:fldChar w:fldCharType="begin"/>
            </w:r>
            <w:r w:rsidR="001A3E89">
              <w:instrText xml:space="preserve"> XE "</w:instrText>
            </w:r>
            <w:r w:rsidR="001A3E89" w:rsidRPr="00295E76">
              <w:instrText>3 Methyl Hexane</w:instrText>
            </w:r>
            <w:r w:rsidR="001A3E89">
              <w:instrText xml:space="preserve">" </w:instrText>
            </w:r>
            <w:r w:rsidR="001A3E89">
              <w:fldChar w:fldCharType="end"/>
            </w:r>
          </w:p>
        </w:tc>
        <w:tc>
          <w:tcPr>
            <w:tcW w:w="1173" w:type="dxa"/>
          </w:tcPr>
          <w:p w14:paraId="72013782" w14:textId="77777777" w:rsidR="00660734" w:rsidRPr="00B6345C" w:rsidRDefault="00660734" w:rsidP="00A808C1">
            <w:pPr>
              <w:pStyle w:val="Bodytexttable11pt0pt"/>
            </w:pPr>
            <w:r w:rsidRPr="00B6345C">
              <w:t>(+)-</w:t>
            </w:r>
          </w:p>
        </w:tc>
        <w:tc>
          <w:tcPr>
            <w:tcW w:w="851" w:type="dxa"/>
          </w:tcPr>
          <w:p w14:paraId="33BB772E" w14:textId="77777777" w:rsidR="00660734" w:rsidRPr="00B87397" w:rsidRDefault="00660734" w:rsidP="00A808C1">
            <w:pPr>
              <w:pStyle w:val="Bodytexttable11pt0pt"/>
            </w:pPr>
            <w:r w:rsidRPr="00B87397">
              <w:t>0.5</w:t>
            </w:r>
          </w:p>
        </w:tc>
        <w:tc>
          <w:tcPr>
            <w:tcW w:w="851" w:type="dxa"/>
          </w:tcPr>
          <w:p w14:paraId="39D7EA6A" w14:textId="77777777" w:rsidR="00660734" w:rsidRPr="00B87397" w:rsidRDefault="00660734" w:rsidP="00A808C1">
            <w:pPr>
              <w:pStyle w:val="Bodytexttable11pt0pt"/>
            </w:pPr>
            <w:r w:rsidRPr="00B87397">
              <w:t>0.9</w:t>
            </w:r>
          </w:p>
        </w:tc>
        <w:tc>
          <w:tcPr>
            <w:tcW w:w="992" w:type="dxa"/>
          </w:tcPr>
          <w:p w14:paraId="2B48C205" w14:textId="77777777" w:rsidR="00660734" w:rsidRPr="00B87397" w:rsidRDefault="00660734" w:rsidP="00A808C1">
            <w:pPr>
              <w:pStyle w:val="Bodytexttable11pt0pt"/>
            </w:pPr>
            <w:r w:rsidRPr="00B87397">
              <w:t>0.4</w:t>
            </w:r>
          </w:p>
        </w:tc>
        <w:tc>
          <w:tcPr>
            <w:tcW w:w="992" w:type="dxa"/>
          </w:tcPr>
          <w:p w14:paraId="214807AB" w14:textId="77777777" w:rsidR="00660734" w:rsidRPr="00B87397" w:rsidRDefault="00660734" w:rsidP="00A808C1">
            <w:pPr>
              <w:pStyle w:val="Bodytexttable11pt0pt"/>
            </w:pPr>
            <w:r w:rsidRPr="00B87397">
              <w:t>0.3</w:t>
            </w:r>
          </w:p>
        </w:tc>
        <w:tc>
          <w:tcPr>
            <w:tcW w:w="851" w:type="dxa"/>
          </w:tcPr>
          <w:p w14:paraId="635AFA65" w14:textId="77777777" w:rsidR="00660734" w:rsidRPr="00B87397" w:rsidRDefault="00660734" w:rsidP="00A808C1">
            <w:pPr>
              <w:pStyle w:val="Bodytexttable11pt0pt"/>
            </w:pPr>
            <w:r w:rsidRPr="00B87397">
              <w:t>0.4</w:t>
            </w:r>
          </w:p>
        </w:tc>
        <w:tc>
          <w:tcPr>
            <w:tcW w:w="851" w:type="dxa"/>
          </w:tcPr>
          <w:p w14:paraId="3444D546" w14:textId="77777777" w:rsidR="00660734" w:rsidRPr="00B87397" w:rsidRDefault="00660734" w:rsidP="00A808C1">
            <w:pPr>
              <w:pStyle w:val="Bodytexttable11pt0pt"/>
            </w:pPr>
            <w:r w:rsidRPr="00B87397">
              <w:t>0.2</w:t>
            </w:r>
          </w:p>
        </w:tc>
        <w:tc>
          <w:tcPr>
            <w:tcW w:w="1274" w:type="dxa"/>
          </w:tcPr>
          <w:p w14:paraId="4FB6BD70" w14:textId="77777777" w:rsidR="00660734" w:rsidRPr="00B87397" w:rsidRDefault="00660734" w:rsidP="00A808C1">
            <w:pPr>
              <w:pStyle w:val="Bodytexttable11pt0pt"/>
            </w:pPr>
            <w:r w:rsidRPr="00B87397">
              <w:t>0.6</w:t>
            </w:r>
          </w:p>
        </w:tc>
      </w:tr>
      <w:tr w:rsidR="00660734" w14:paraId="4EBE6F37" w14:textId="77777777" w:rsidTr="00C643EE">
        <w:tc>
          <w:tcPr>
            <w:tcW w:w="2190" w:type="dxa"/>
          </w:tcPr>
          <w:p w14:paraId="5FCBB681" w14:textId="77777777" w:rsidR="00660734" w:rsidRPr="00B87397" w:rsidRDefault="00660734" w:rsidP="00CD66FD">
            <w:pPr>
              <w:pStyle w:val="Bodytexttable11pt0pt"/>
              <w:jc w:val="left"/>
            </w:pPr>
            <w:r w:rsidRPr="00B87397">
              <w:t>2,2 Dimethyl Hexane</w:t>
            </w:r>
            <w:r w:rsidR="00586359">
              <w:fldChar w:fldCharType="begin"/>
            </w:r>
            <w:r w:rsidR="00586359">
              <w:instrText xml:space="preserve"> XE "</w:instrText>
            </w:r>
            <w:r w:rsidR="00586359" w:rsidRPr="00071CBD">
              <w:rPr>
                <w:spacing w:val="-8"/>
                <w:sz w:val="20"/>
              </w:rPr>
              <w:instrText>2,2 Dimethyl Hexane</w:instrText>
            </w:r>
            <w:r w:rsidR="00586359">
              <w:instrText xml:space="preserve">" </w:instrText>
            </w:r>
            <w:r w:rsidR="00586359">
              <w:fldChar w:fldCharType="end"/>
            </w:r>
          </w:p>
        </w:tc>
        <w:tc>
          <w:tcPr>
            <w:tcW w:w="1173" w:type="dxa"/>
          </w:tcPr>
          <w:p w14:paraId="25255AF1" w14:textId="77777777" w:rsidR="00660734" w:rsidRPr="00B6345C" w:rsidRDefault="00660734" w:rsidP="00A808C1">
            <w:pPr>
              <w:pStyle w:val="Bodytexttable11pt0pt"/>
            </w:pPr>
          </w:p>
        </w:tc>
        <w:tc>
          <w:tcPr>
            <w:tcW w:w="851" w:type="dxa"/>
          </w:tcPr>
          <w:p w14:paraId="251E8E7E" w14:textId="77777777" w:rsidR="00660734" w:rsidRPr="00B87397" w:rsidRDefault="00660734" w:rsidP="00A808C1">
            <w:pPr>
              <w:pStyle w:val="Bodytexttable11pt0pt"/>
            </w:pPr>
          </w:p>
        </w:tc>
        <w:tc>
          <w:tcPr>
            <w:tcW w:w="851" w:type="dxa"/>
          </w:tcPr>
          <w:p w14:paraId="204D416E" w14:textId="77777777" w:rsidR="00660734" w:rsidRPr="00B87397" w:rsidRDefault="00660734" w:rsidP="00A808C1">
            <w:pPr>
              <w:pStyle w:val="Bodytexttable11pt0pt"/>
            </w:pPr>
          </w:p>
        </w:tc>
        <w:tc>
          <w:tcPr>
            <w:tcW w:w="992" w:type="dxa"/>
          </w:tcPr>
          <w:p w14:paraId="4ED3E1A4" w14:textId="77777777" w:rsidR="00660734" w:rsidRPr="00B87397" w:rsidRDefault="00660734" w:rsidP="00A808C1">
            <w:pPr>
              <w:pStyle w:val="Bodytexttable11pt0pt"/>
            </w:pPr>
          </w:p>
        </w:tc>
        <w:tc>
          <w:tcPr>
            <w:tcW w:w="992" w:type="dxa"/>
          </w:tcPr>
          <w:p w14:paraId="318431C3" w14:textId="77777777" w:rsidR="00660734" w:rsidRPr="00B87397" w:rsidRDefault="00660734" w:rsidP="00A808C1">
            <w:pPr>
              <w:pStyle w:val="Bodytexttable11pt0pt"/>
            </w:pPr>
          </w:p>
        </w:tc>
        <w:tc>
          <w:tcPr>
            <w:tcW w:w="851" w:type="dxa"/>
          </w:tcPr>
          <w:p w14:paraId="3775CFDF" w14:textId="77777777" w:rsidR="00660734" w:rsidRPr="00B87397" w:rsidRDefault="00660734" w:rsidP="00A808C1">
            <w:pPr>
              <w:pStyle w:val="Bodytexttable11pt0pt"/>
            </w:pPr>
          </w:p>
        </w:tc>
        <w:tc>
          <w:tcPr>
            <w:tcW w:w="851" w:type="dxa"/>
          </w:tcPr>
          <w:p w14:paraId="3DB4632C" w14:textId="77777777" w:rsidR="00660734" w:rsidRPr="00B87397" w:rsidRDefault="00660734" w:rsidP="00A808C1">
            <w:pPr>
              <w:pStyle w:val="Bodytexttable11pt0pt"/>
            </w:pPr>
            <w:r w:rsidRPr="00B87397">
              <w:t>0.3</w:t>
            </w:r>
          </w:p>
        </w:tc>
        <w:tc>
          <w:tcPr>
            <w:tcW w:w="1274" w:type="dxa"/>
          </w:tcPr>
          <w:p w14:paraId="4C4D5B90" w14:textId="77777777" w:rsidR="00660734" w:rsidRPr="00B87397" w:rsidRDefault="00660734" w:rsidP="00A808C1">
            <w:pPr>
              <w:pStyle w:val="Bodytexttable11pt0pt"/>
            </w:pPr>
          </w:p>
        </w:tc>
      </w:tr>
      <w:tr w:rsidR="00660734" w14:paraId="7979A6AF" w14:textId="77777777" w:rsidTr="00C643EE">
        <w:tc>
          <w:tcPr>
            <w:tcW w:w="2190" w:type="dxa"/>
          </w:tcPr>
          <w:p w14:paraId="7ABD6AE4" w14:textId="77777777" w:rsidR="00660734" w:rsidRPr="00B87397" w:rsidRDefault="00660734" w:rsidP="00CD66FD">
            <w:pPr>
              <w:pStyle w:val="Bodytexttable11pt0pt"/>
              <w:jc w:val="left"/>
            </w:pPr>
            <w:r w:rsidRPr="00B87397">
              <w:t>2,4 Dimethyl Hexane</w:t>
            </w:r>
            <w:r w:rsidR="001A3E89">
              <w:fldChar w:fldCharType="begin"/>
            </w:r>
            <w:r w:rsidR="001A3E89">
              <w:instrText xml:space="preserve"> XE "</w:instrText>
            </w:r>
            <w:r w:rsidR="001A3E89" w:rsidRPr="00A0782B">
              <w:instrText>2,4 Dimethyl Hexane</w:instrText>
            </w:r>
            <w:r w:rsidR="001A3E89">
              <w:instrText xml:space="preserve">" </w:instrText>
            </w:r>
            <w:r w:rsidR="001A3E89">
              <w:fldChar w:fldCharType="end"/>
            </w:r>
          </w:p>
        </w:tc>
        <w:tc>
          <w:tcPr>
            <w:tcW w:w="1173" w:type="dxa"/>
          </w:tcPr>
          <w:p w14:paraId="4FBAABD5" w14:textId="77777777" w:rsidR="00660734" w:rsidRPr="00B6345C" w:rsidRDefault="00660734" w:rsidP="00A808C1">
            <w:pPr>
              <w:pStyle w:val="Bodytexttable11pt0pt"/>
            </w:pPr>
          </w:p>
        </w:tc>
        <w:tc>
          <w:tcPr>
            <w:tcW w:w="851" w:type="dxa"/>
          </w:tcPr>
          <w:p w14:paraId="475EDFB9" w14:textId="77777777" w:rsidR="00660734" w:rsidRPr="00B87397" w:rsidRDefault="00660734" w:rsidP="00A808C1">
            <w:pPr>
              <w:pStyle w:val="Bodytexttable11pt0pt"/>
            </w:pPr>
            <w:r w:rsidRPr="00B87397">
              <w:t>4.1</w:t>
            </w:r>
          </w:p>
        </w:tc>
        <w:tc>
          <w:tcPr>
            <w:tcW w:w="851" w:type="dxa"/>
          </w:tcPr>
          <w:p w14:paraId="1DB991C7" w14:textId="77777777" w:rsidR="00660734" w:rsidRPr="00B87397" w:rsidRDefault="00660734" w:rsidP="00A808C1">
            <w:pPr>
              <w:pStyle w:val="Bodytexttable11pt0pt"/>
            </w:pPr>
            <w:r w:rsidRPr="00B87397">
              <w:t>5.2</w:t>
            </w:r>
          </w:p>
        </w:tc>
        <w:tc>
          <w:tcPr>
            <w:tcW w:w="992" w:type="dxa"/>
          </w:tcPr>
          <w:p w14:paraId="731A4366" w14:textId="77777777" w:rsidR="00660734" w:rsidRPr="00B87397" w:rsidRDefault="00660734" w:rsidP="00A808C1">
            <w:pPr>
              <w:pStyle w:val="Bodytexttable11pt0pt"/>
            </w:pPr>
            <w:r w:rsidRPr="00B87397">
              <w:t>4.0</w:t>
            </w:r>
          </w:p>
        </w:tc>
        <w:tc>
          <w:tcPr>
            <w:tcW w:w="992" w:type="dxa"/>
          </w:tcPr>
          <w:p w14:paraId="5198A487" w14:textId="77777777" w:rsidR="00660734" w:rsidRPr="00B87397" w:rsidRDefault="00660734" w:rsidP="00A808C1">
            <w:pPr>
              <w:pStyle w:val="Bodytexttable11pt0pt"/>
            </w:pPr>
            <w:r w:rsidRPr="00B87397">
              <w:t>4.2</w:t>
            </w:r>
          </w:p>
        </w:tc>
        <w:tc>
          <w:tcPr>
            <w:tcW w:w="851" w:type="dxa"/>
          </w:tcPr>
          <w:p w14:paraId="67ECAE46" w14:textId="77777777" w:rsidR="00660734" w:rsidRPr="00B87397" w:rsidRDefault="00660734" w:rsidP="00A808C1">
            <w:pPr>
              <w:pStyle w:val="Bodytexttable11pt0pt"/>
            </w:pPr>
            <w:r w:rsidRPr="00B87397">
              <w:t>1.7</w:t>
            </w:r>
          </w:p>
        </w:tc>
        <w:tc>
          <w:tcPr>
            <w:tcW w:w="851" w:type="dxa"/>
          </w:tcPr>
          <w:p w14:paraId="7DE6AE75" w14:textId="77777777" w:rsidR="00660734" w:rsidRPr="00B87397" w:rsidRDefault="00660734" w:rsidP="00A808C1">
            <w:pPr>
              <w:pStyle w:val="Bodytexttable11pt0pt"/>
            </w:pPr>
            <w:r w:rsidRPr="00B87397">
              <w:t>3.6</w:t>
            </w:r>
          </w:p>
        </w:tc>
        <w:tc>
          <w:tcPr>
            <w:tcW w:w="1274" w:type="dxa"/>
          </w:tcPr>
          <w:p w14:paraId="15BFC873" w14:textId="77777777" w:rsidR="00660734" w:rsidRPr="00B87397" w:rsidRDefault="00660734" w:rsidP="00A808C1">
            <w:pPr>
              <w:pStyle w:val="Bodytexttable11pt0pt"/>
            </w:pPr>
            <w:r w:rsidRPr="00B87397">
              <w:t>6.7</w:t>
            </w:r>
          </w:p>
        </w:tc>
      </w:tr>
      <w:tr w:rsidR="00660734" w14:paraId="6AFEA6C2" w14:textId="77777777" w:rsidTr="00C643EE">
        <w:tc>
          <w:tcPr>
            <w:tcW w:w="2190" w:type="dxa"/>
          </w:tcPr>
          <w:p w14:paraId="4AFC8FA5" w14:textId="77777777" w:rsidR="00660734" w:rsidRPr="00B87397" w:rsidRDefault="00660734" w:rsidP="00CD66FD">
            <w:pPr>
              <w:pStyle w:val="Bodytexttable11pt0pt"/>
              <w:jc w:val="left"/>
            </w:pPr>
            <w:r w:rsidRPr="00B87397">
              <w:t>2,5 Dimethyl Hexane</w:t>
            </w:r>
            <w:r w:rsidR="001A3E89">
              <w:fldChar w:fldCharType="begin"/>
            </w:r>
            <w:r w:rsidR="001A3E89">
              <w:instrText xml:space="preserve"> XE "</w:instrText>
            </w:r>
            <w:r w:rsidR="001A3E89" w:rsidRPr="00D27C0D">
              <w:instrText>2,5 Dimethyl Hexane</w:instrText>
            </w:r>
            <w:r w:rsidR="001A3E89">
              <w:instrText xml:space="preserve">" </w:instrText>
            </w:r>
            <w:r w:rsidR="001A3E89">
              <w:fldChar w:fldCharType="end"/>
            </w:r>
          </w:p>
        </w:tc>
        <w:tc>
          <w:tcPr>
            <w:tcW w:w="1173" w:type="dxa"/>
          </w:tcPr>
          <w:p w14:paraId="561F8162" w14:textId="77777777" w:rsidR="00660734" w:rsidRPr="00B6345C" w:rsidRDefault="00660734" w:rsidP="00A808C1">
            <w:pPr>
              <w:pStyle w:val="Bodytexttable11pt0pt"/>
            </w:pPr>
          </w:p>
        </w:tc>
        <w:tc>
          <w:tcPr>
            <w:tcW w:w="851" w:type="dxa"/>
          </w:tcPr>
          <w:p w14:paraId="11B381A5" w14:textId="77777777" w:rsidR="00660734" w:rsidRPr="00B87397" w:rsidRDefault="00660734" w:rsidP="00A808C1">
            <w:pPr>
              <w:pStyle w:val="Bodytexttable11pt0pt"/>
            </w:pPr>
            <w:r w:rsidRPr="00B87397">
              <w:t>4.1</w:t>
            </w:r>
          </w:p>
        </w:tc>
        <w:tc>
          <w:tcPr>
            <w:tcW w:w="851" w:type="dxa"/>
          </w:tcPr>
          <w:p w14:paraId="2E813FC7" w14:textId="77777777" w:rsidR="00660734" w:rsidRPr="00B87397" w:rsidRDefault="00660734" w:rsidP="00A808C1">
            <w:pPr>
              <w:pStyle w:val="Bodytexttable11pt0pt"/>
            </w:pPr>
            <w:r w:rsidRPr="00B87397">
              <w:t>5.2</w:t>
            </w:r>
          </w:p>
        </w:tc>
        <w:tc>
          <w:tcPr>
            <w:tcW w:w="992" w:type="dxa"/>
          </w:tcPr>
          <w:p w14:paraId="2F788EE9" w14:textId="77777777" w:rsidR="00660734" w:rsidRPr="00B87397" w:rsidRDefault="00660734" w:rsidP="00A808C1">
            <w:pPr>
              <w:pStyle w:val="Bodytexttable11pt0pt"/>
            </w:pPr>
            <w:r w:rsidRPr="00B87397">
              <w:t>4.0</w:t>
            </w:r>
          </w:p>
        </w:tc>
        <w:tc>
          <w:tcPr>
            <w:tcW w:w="992" w:type="dxa"/>
          </w:tcPr>
          <w:p w14:paraId="3F0F3D69" w14:textId="77777777" w:rsidR="00660734" w:rsidRPr="00B87397" w:rsidRDefault="00660734" w:rsidP="00A808C1">
            <w:pPr>
              <w:pStyle w:val="Bodytexttable11pt0pt"/>
            </w:pPr>
            <w:r w:rsidRPr="00B87397">
              <w:t>4.2</w:t>
            </w:r>
          </w:p>
        </w:tc>
        <w:tc>
          <w:tcPr>
            <w:tcW w:w="851" w:type="dxa"/>
          </w:tcPr>
          <w:p w14:paraId="46B3CAE6" w14:textId="77777777" w:rsidR="00660734" w:rsidRPr="00B87397" w:rsidRDefault="00660734" w:rsidP="00A808C1">
            <w:pPr>
              <w:pStyle w:val="Bodytexttable11pt0pt"/>
            </w:pPr>
            <w:r w:rsidRPr="00B87397">
              <w:t>1.7</w:t>
            </w:r>
          </w:p>
        </w:tc>
        <w:tc>
          <w:tcPr>
            <w:tcW w:w="851" w:type="dxa"/>
          </w:tcPr>
          <w:p w14:paraId="7A7BA6A7" w14:textId="77777777" w:rsidR="00660734" w:rsidRPr="00B87397" w:rsidRDefault="00660734" w:rsidP="00A808C1">
            <w:pPr>
              <w:pStyle w:val="Bodytexttable11pt0pt"/>
            </w:pPr>
            <w:r w:rsidRPr="00B87397">
              <w:t>3.6</w:t>
            </w:r>
          </w:p>
        </w:tc>
        <w:tc>
          <w:tcPr>
            <w:tcW w:w="1274" w:type="dxa"/>
          </w:tcPr>
          <w:p w14:paraId="74B55159" w14:textId="77777777" w:rsidR="00660734" w:rsidRPr="00B87397" w:rsidRDefault="00660734" w:rsidP="00A808C1">
            <w:pPr>
              <w:pStyle w:val="Bodytexttable11pt0pt"/>
            </w:pPr>
            <w:r w:rsidRPr="00B87397">
              <w:t>6.7</w:t>
            </w:r>
          </w:p>
        </w:tc>
      </w:tr>
      <w:tr w:rsidR="00660734" w14:paraId="0A47B8F2" w14:textId="77777777" w:rsidTr="00C643EE">
        <w:tc>
          <w:tcPr>
            <w:tcW w:w="2190" w:type="dxa"/>
          </w:tcPr>
          <w:p w14:paraId="4650622D" w14:textId="77777777" w:rsidR="00660734" w:rsidRPr="00B87397" w:rsidRDefault="00660734" w:rsidP="00CD66FD">
            <w:pPr>
              <w:pStyle w:val="Bodytexttable11pt0pt"/>
              <w:jc w:val="left"/>
            </w:pPr>
            <w:r w:rsidRPr="00B87397">
              <w:t>2,2,3</w:t>
            </w:r>
            <w:r w:rsidR="00A74A47">
              <w:t xml:space="preserve"> </w:t>
            </w:r>
            <w:r w:rsidRPr="00B87397">
              <w:t>Trimethyl Pentane</w:t>
            </w:r>
            <w:r w:rsidR="00A74A47">
              <w:fldChar w:fldCharType="begin"/>
            </w:r>
            <w:r w:rsidR="00A74A47">
              <w:instrText xml:space="preserve"> XE "</w:instrText>
            </w:r>
            <w:r w:rsidR="00A74A47" w:rsidRPr="000E04EF">
              <w:instrText>2,2,3 Trimethyl Pentane</w:instrText>
            </w:r>
            <w:r w:rsidR="00A74A47">
              <w:instrText xml:space="preserve">" </w:instrText>
            </w:r>
            <w:r w:rsidR="00A74A47">
              <w:fldChar w:fldCharType="end"/>
            </w:r>
          </w:p>
        </w:tc>
        <w:tc>
          <w:tcPr>
            <w:tcW w:w="1173" w:type="dxa"/>
          </w:tcPr>
          <w:p w14:paraId="14D34260" w14:textId="77777777" w:rsidR="00660734" w:rsidRPr="00B6345C" w:rsidRDefault="00660734" w:rsidP="00A808C1">
            <w:pPr>
              <w:pStyle w:val="Bodytexttable11pt0pt"/>
            </w:pPr>
            <w:r w:rsidRPr="00B6345C">
              <w:t>2-tert-Butyl Butane</w:t>
            </w:r>
            <w:r w:rsidR="009200ED">
              <w:fldChar w:fldCharType="begin"/>
            </w:r>
            <w:r w:rsidR="009200ED">
              <w:instrText xml:space="preserve"> XE "</w:instrText>
            </w:r>
            <w:r w:rsidR="009200ED" w:rsidRPr="005675F0">
              <w:instrText>Butane</w:instrText>
            </w:r>
            <w:r w:rsidR="009200ED">
              <w:instrText xml:space="preserve">" </w:instrText>
            </w:r>
            <w:r w:rsidR="009200ED">
              <w:fldChar w:fldCharType="end"/>
            </w:r>
          </w:p>
        </w:tc>
        <w:tc>
          <w:tcPr>
            <w:tcW w:w="851" w:type="dxa"/>
          </w:tcPr>
          <w:p w14:paraId="07A6112E" w14:textId="77777777" w:rsidR="00660734" w:rsidRPr="00B87397" w:rsidRDefault="00660734" w:rsidP="00A808C1">
            <w:pPr>
              <w:pStyle w:val="Bodytexttable11pt0pt"/>
            </w:pPr>
            <w:r w:rsidRPr="00B87397">
              <w:t>1.8</w:t>
            </w:r>
          </w:p>
        </w:tc>
        <w:tc>
          <w:tcPr>
            <w:tcW w:w="851" w:type="dxa"/>
          </w:tcPr>
          <w:p w14:paraId="08EDBCF3" w14:textId="77777777" w:rsidR="00660734" w:rsidRPr="00B87397" w:rsidRDefault="00660734" w:rsidP="00A808C1">
            <w:pPr>
              <w:pStyle w:val="Bodytexttable11pt0pt"/>
            </w:pPr>
            <w:r w:rsidRPr="00B87397">
              <w:t>1.9</w:t>
            </w:r>
          </w:p>
        </w:tc>
        <w:tc>
          <w:tcPr>
            <w:tcW w:w="992" w:type="dxa"/>
          </w:tcPr>
          <w:p w14:paraId="23766256" w14:textId="77777777" w:rsidR="00660734" w:rsidRPr="00B87397" w:rsidRDefault="00660734" w:rsidP="00A808C1">
            <w:pPr>
              <w:pStyle w:val="Bodytexttable11pt0pt"/>
            </w:pPr>
            <w:r w:rsidRPr="00B87397">
              <w:t>1.7</w:t>
            </w:r>
          </w:p>
        </w:tc>
        <w:tc>
          <w:tcPr>
            <w:tcW w:w="992" w:type="dxa"/>
          </w:tcPr>
          <w:p w14:paraId="0FA74F97" w14:textId="77777777" w:rsidR="00660734" w:rsidRPr="00B87397" w:rsidRDefault="00660734" w:rsidP="00A808C1">
            <w:pPr>
              <w:pStyle w:val="Bodytexttable11pt0pt"/>
            </w:pPr>
            <w:r w:rsidRPr="00B87397">
              <w:t>1.6</w:t>
            </w:r>
          </w:p>
        </w:tc>
        <w:tc>
          <w:tcPr>
            <w:tcW w:w="851" w:type="dxa"/>
          </w:tcPr>
          <w:p w14:paraId="20A51F3C" w14:textId="77777777" w:rsidR="00660734" w:rsidRPr="00B87397" w:rsidRDefault="00660734" w:rsidP="00A808C1">
            <w:pPr>
              <w:pStyle w:val="Bodytexttable11pt0pt"/>
            </w:pPr>
            <w:r w:rsidRPr="00B87397">
              <w:t>2.0</w:t>
            </w:r>
          </w:p>
        </w:tc>
        <w:tc>
          <w:tcPr>
            <w:tcW w:w="851" w:type="dxa"/>
          </w:tcPr>
          <w:p w14:paraId="79AC104B" w14:textId="77777777" w:rsidR="00660734" w:rsidRPr="00B87397" w:rsidRDefault="00660734" w:rsidP="00A808C1">
            <w:pPr>
              <w:pStyle w:val="Bodytexttable11pt0pt"/>
            </w:pPr>
            <w:r w:rsidRPr="00B87397">
              <w:t>1.3</w:t>
            </w:r>
          </w:p>
        </w:tc>
        <w:tc>
          <w:tcPr>
            <w:tcW w:w="1274" w:type="dxa"/>
          </w:tcPr>
          <w:p w14:paraId="58FA02BC" w14:textId="77777777" w:rsidR="00660734" w:rsidRPr="00B87397" w:rsidRDefault="00660734" w:rsidP="00A808C1">
            <w:pPr>
              <w:pStyle w:val="Bodytexttable11pt0pt"/>
            </w:pPr>
            <w:r w:rsidRPr="00B87397">
              <w:t>2.9</w:t>
            </w:r>
          </w:p>
        </w:tc>
      </w:tr>
      <w:tr w:rsidR="00660734" w14:paraId="61089E86" w14:textId="77777777" w:rsidTr="00C643EE">
        <w:tc>
          <w:tcPr>
            <w:tcW w:w="2190" w:type="dxa"/>
          </w:tcPr>
          <w:p w14:paraId="7C8EDCCC" w14:textId="77777777" w:rsidR="00660734" w:rsidRPr="00B87397" w:rsidRDefault="00660734" w:rsidP="00CD66FD">
            <w:pPr>
              <w:pStyle w:val="Bodytexttable11pt0pt"/>
              <w:jc w:val="left"/>
            </w:pPr>
            <w:r w:rsidRPr="00B87397">
              <w:t>2,2,4</w:t>
            </w:r>
            <w:r w:rsidR="00A74A47">
              <w:t xml:space="preserve"> </w:t>
            </w:r>
            <w:r w:rsidRPr="00B87397">
              <w:t>Trimethyl Pentane</w:t>
            </w:r>
            <w:r w:rsidR="00A74A47">
              <w:fldChar w:fldCharType="begin"/>
            </w:r>
            <w:r w:rsidR="00A74A47">
              <w:instrText xml:space="preserve"> XE "</w:instrText>
            </w:r>
            <w:r w:rsidR="00A74A47" w:rsidRPr="00776471">
              <w:instrText>2,2,4 Trimethyl Pentane</w:instrText>
            </w:r>
            <w:r w:rsidR="00A74A47">
              <w:instrText xml:space="preserve">" </w:instrText>
            </w:r>
            <w:r w:rsidR="00A74A47">
              <w:fldChar w:fldCharType="end"/>
            </w:r>
          </w:p>
        </w:tc>
        <w:tc>
          <w:tcPr>
            <w:tcW w:w="1173" w:type="dxa"/>
          </w:tcPr>
          <w:p w14:paraId="0FB989DB" w14:textId="77777777" w:rsidR="00660734" w:rsidRPr="00B6345C" w:rsidRDefault="00660734" w:rsidP="00A808C1">
            <w:pPr>
              <w:pStyle w:val="Bodytexttable11pt0pt"/>
            </w:pPr>
            <w:r w:rsidRPr="00B6345C">
              <w:t>Iso-Octane</w:t>
            </w:r>
          </w:p>
        </w:tc>
        <w:tc>
          <w:tcPr>
            <w:tcW w:w="851" w:type="dxa"/>
          </w:tcPr>
          <w:p w14:paraId="5BEA40E4" w14:textId="77777777" w:rsidR="00660734" w:rsidRPr="00B87397" w:rsidRDefault="00660734" w:rsidP="00A808C1">
            <w:pPr>
              <w:pStyle w:val="Bodytexttable11pt0pt"/>
            </w:pPr>
            <w:r w:rsidRPr="00B87397">
              <w:t>30.1</w:t>
            </w:r>
          </w:p>
        </w:tc>
        <w:tc>
          <w:tcPr>
            <w:tcW w:w="851" w:type="dxa"/>
          </w:tcPr>
          <w:p w14:paraId="44C85CB8" w14:textId="77777777" w:rsidR="00660734" w:rsidRPr="00B87397" w:rsidRDefault="00660734" w:rsidP="00A808C1">
            <w:pPr>
              <w:pStyle w:val="Bodytexttable11pt0pt"/>
            </w:pPr>
            <w:r w:rsidRPr="00B87397">
              <w:t>22.4</w:t>
            </w:r>
          </w:p>
        </w:tc>
        <w:tc>
          <w:tcPr>
            <w:tcW w:w="992" w:type="dxa"/>
          </w:tcPr>
          <w:p w14:paraId="5599DC47" w14:textId="77777777" w:rsidR="00660734" w:rsidRPr="00B87397" w:rsidRDefault="00660734" w:rsidP="00A808C1">
            <w:pPr>
              <w:pStyle w:val="Bodytexttable11pt0pt"/>
            </w:pPr>
            <w:r w:rsidRPr="00B87397">
              <w:t>25.9</w:t>
            </w:r>
          </w:p>
        </w:tc>
        <w:tc>
          <w:tcPr>
            <w:tcW w:w="992" w:type="dxa"/>
          </w:tcPr>
          <w:p w14:paraId="0AA47D0B" w14:textId="77777777" w:rsidR="00660734" w:rsidRPr="00B87397" w:rsidRDefault="00660734" w:rsidP="00A808C1">
            <w:pPr>
              <w:pStyle w:val="Bodytexttable11pt0pt"/>
            </w:pPr>
            <w:r w:rsidRPr="00B87397">
              <w:t>26.8</w:t>
            </w:r>
          </w:p>
        </w:tc>
        <w:tc>
          <w:tcPr>
            <w:tcW w:w="851" w:type="dxa"/>
          </w:tcPr>
          <w:p w14:paraId="635DBC07" w14:textId="77777777" w:rsidR="00660734" w:rsidRPr="00B87397" w:rsidRDefault="00660734" w:rsidP="00A808C1">
            <w:pPr>
              <w:pStyle w:val="Bodytexttable11pt0pt"/>
            </w:pPr>
            <w:r w:rsidRPr="00B87397">
              <w:t>35.5</w:t>
            </w:r>
          </w:p>
        </w:tc>
        <w:tc>
          <w:tcPr>
            <w:tcW w:w="851" w:type="dxa"/>
          </w:tcPr>
          <w:p w14:paraId="1E0338C1" w14:textId="77777777" w:rsidR="00660734" w:rsidRPr="00B87397" w:rsidRDefault="00660734" w:rsidP="00A808C1">
            <w:pPr>
              <w:pStyle w:val="Bodytexttable11pt0pt"/>
            </w:pPr>
            <w:r w:rsidRPr="00B87397">
              <w:t>26.7</w:t>
            </w:r>
          </w:p>
        </w:tc>
        <w:tc>
          <w:tcPr>
            <w:tcW w:w="1274" w:type="dxa"/>
          </w:tcPr>
          <w:p w14:paraId="7CA50047" w14:textId="77777777" w:rsidR="00660734" w:rsidRPr="00B87397" w:rsidRDefault="00660734" w:rsidP="00A808C1">
            <w:pPr>
              <w:pStyle w:val="Bodytexttable11pt0pt"/>
            </w:pPr>
            <w:r w:rsidRPr="00B87397">
              <w:t>41.7</w:t>
            </w:r>
          </w:p>
        </w:tc>
      </w:tr>
      <w:tr w:rsidR="00660734" w14:paraId="1F54D2EE" w14:textId="77777777" w:rsidTr="00C643EE">
        <w:tc>
          <w:tcPr>
            <w:tcW w:w="2190" w:type="dxa"/>
          </w:tcPr>
          <w:p w14:paraId="22B668E7" w14:textId="77777777" w:rsidR="00660734" w:rsidRPr="00B87397" w:rsidRDefault="00660734" w:rsidP="00CD66FD">
            <w:pPr>
              <w:pStyle w:val="Bodytexttable11pt0pt"/>
              <w:jc w:val="left"/>
            </w:pPr>
            <w:r w:rsidRPr="00B87397">
              <w:t>2,3,3</w:t>
            </w:r>
            <w:r w:rsidR="00A74A47">
              <w:t xml:space="preserve"> </w:t>
            </w:r>
            <w:r w:rsidRPr="00B87397">
              <w:t>Trimethyl Pentane</w:t>
            </w:r>
            <w:r w:rsidR="00A74A47">
              <w:fldChar w:fldCharType="begin"/>
            </w:r>
            <w:r w:rsidR="00A74A47">
              <w:instrText xml:space="preserve"> XE "</w:instrText>
            </w:r>
            <w:r w:rsidR="00A74A47" w:rsidRPr="004A123F">
              <w:instrText>2,3,3 Trimethyl Pentane</w:instrText>
            </w:r>
            <w:r w:rsidR="00A74A47">
              <w:instrText xml:space="preserve">" </w:instrText>
            </w:r>
            <w:r w:rsidR="00A74A47">
              <w:fldChar w:fldCharType="end"/>
            </w:r>
          </w:p>
        </w:tc>
        <w:tc>
          <w:tcPr>
            <w:tcW w:w="1173" w:type="dxa"/>
          </w:tcPr>
          <w:p w14:paraId="4AE320D0" w14:textId="77777777" w:rsidR="00660734" w:rsidRPr="00B6345C" w:rsidRDefault="00660734" w:rsidP="00A808C1">
            <w:pPr>
              <w:pStyle w:val="Bodytexttable11pt0pt"/>
            </w:pPr>
          </w:p>
        </w:tc>
        <w:tc>
          <w:tcPr>
            <w:tcW w:w="851" w:type="dxa"/>
          </w:tcPr>
          <w:p w14:paraId="066E9C90" w14:textId="77777777" w:rsidR="00660734" w:rsidRPr="00B87397" w:rsidRDefault="00660734" w:rsidP="00A808C1">
            <w:pPr>
              <w:pStyle w:val="Bodytexttable11pt0pt"/>
            </w:pPr>
            <w:r w:rsidRPr="00B87397">
              <w:t>14.5</w:t>
            </w:r>
          </w:p>
        </w:tc>
        <w:tc>
          <w:tcPr>
            <w:tcW w:w="851" w:type="dxa"/>
          </w:tcPr>
          <w:p w14:paraId="5C790159" w14:textId="77777777" w:rsidR="00660734" w:rsidRPr="00B87397" w:rsidRDefault="00660734" w:rsidP="00A808C1">
            <w:pPr>
              <w:pStyle w:val="Bodytexttable11pt0pt"/>
            </w:pPr>
            <w:r w:rsidRPr="00B87397">
              <w:t>10.4</w:t>
            </w:r>
          </w:p>
        </w:tc>
        <w:tc>
          <w:tcPr>
            <w:tcW w:w="992" w:type="dxa"/>
          </w:tcPr>
          <w:p w14:paraId="2935A6A6" w14:textId="77777777" w:rsidR="00660734" w:rsidRPr="00B87397" w:rsidRDefault="00660734" w:rsidP="00A808C1">
            <w:pPr>
              <w:pStyle w:val="Bodytexttable11pt0pt"/>
            </w:pPr>
            <w:r w:rsidRPr="00B87397">
              <w:t>12.1</w:t>
            </w:r>
          </w:p>
        </w:tc>
        <w:tc>
          <w:tcPr>
            <w:tcW w:w="992" w:type="dxa"/>
          </w:tcPr>
          <w:p w14:paraId="0A46F6B0" w14:textId="77777777" w:rsidR="00660734" w:rsidRPr="00B87397" w:rsidRDefault="00660734" w:rsidP="00A808C1">
            <w:pPr>
              <w:pStyle w:val="Bodytexttable11pt0pt"/>
            </w:pPr>
            <w:r w:rsidRPr="00B87397">
              <w:t>14.9</w:t>
            </w:r>
          </w:p>
        </w:tc>
        <w:tc>
          <w:tcPr>
            <w:tcW w:w="851" w:type="dxa"/>
          </w:tcPr>
          <w:p w14:paraId="5F72833F" w14:textId="77777777" w:rsidR="00660734" w:rsidRPr="00B87397" w:rsidRDefault="00660734" w:rsidP="00A808C1">
            <w:pPr>
              <w:pStyle w:val="Bodytexttable11pt0pt"/>
            </w:pPr>
            <w:r w:rsidRPr="00B87397">
              <w:t>25.2</w:t>
            </w:r>
          </w:p>
        </w:tc>
        <w:tc>
          <w:tcPr>
            <w:tcW w:w="851" w:type="dxa"/>
          </w:tcPr>
          <w:p w14:paraId="4721E266" w14:textId="77777777" w:rsidR="00660734" w:rsidRPr="00B87397" w:rsidRDefault="00660734" w:rsidP="00A808C1">
            <w:pPr>
              <w:pStyle w:val="Bodytexttable11pt0pt"/>
            </w:pPr>
            <w:r w:rsidRPr="00B87397">
              <w:t>13.5</w:t>
            </w:r>
          </w:p>
        </w:tc>
        <w:tc>
          <w:tcPr>
            <w:tcW w:w="1274" w:type="dxa"/>
          </w:tcPr>
          <w:p w14:paraId="79F74D13" w14:textId="77777777" w:rsidR="00660734" w:rsidRPr="00B87397" w:rsidRDefault="00660734" w:rsidP="00A808C1">
            <w:pPr>
              <w:pStyle w:val="Bodytexttable11pt0pt"/>
            </w:pPr>
            <w:r w:rsidRPr="00B87397">
              <w:t>10.0</w:t>
            </w:r>
          </w:p>
        </w:tc>
      </w:tr>
      <w:tr w:rsidR="00660734" w14:paraId="47BEAC80" w14:textId="77777777" w:rsidTr="00C643EE">
        <w:tc>
          <w:tcPr>
            <w:tcW w:w="2190" w:type="dxa"/>
          </w:tcPr>
          <w:p w14:paraId="142CC636" w14:textId="77777777" w:rsidR="00660734" w:rsidRPr="00B87397" w:rsidRDefault="00660734" w:rsidP="00CD66FD">
            <w:pPr>
              <w:pStyle w:val="Bodytexttable11pt0pt"/>
              <w:jc w:val="left"/>
            </w:pPr>
            <w:r w:rsidRPr="00B87397">
              <w:t>2,3,4</w:t>
            </w:r>
            <w:r w:rsidR="00A74A47">
              <w:t xml:space="preserve"> </w:t>
            </w:r>
            <w:r w:rsidRPr="00B87397">
              <w:t>Trimethyl Pentane</w:t>
            </w:r>
            <w:r w:rsidR="00A74A47">
              <w:fldChar w:fldCharType="begin"/>
            </w:r>
            <w:r w:rsidR="00A74A47">
              <w:instrText xml:space="preserve"> XE "</w:instrText>
            </w:r>
            <w:r w:rsidR="00A74A47" w:rsidRPr="00A12D5A">
              <w:instrText>2,3,4 Trimethyl Pentane</w:instrText>
            </w:r>
            <w:r w:rsidR="00A74A47">
              <w:instrText xml:space="preserve">" </w:instrText>
            </w:r>
            <w:r w:rsidR="00A74A47">
              <w:fldChar w:fldCharType="end"/>
            </w:r>
          </w:p>
        </w:tc>
        <w:tc>
          <w:tcPr>
            <w:tcW w:w="1173" w:type="dxa"/>
          </w:tcPr>
          <w:p w14:paraId="14BCBF9D" w14:textId="77777777" w:rsidR="00660734" w:rsidRPr="00B6345C" w:rsidRDefault="00660734" w:rsidP="00A808C1">
            <w:pPr>
              <w:pStyle w:val="Bodytexttable11pt0pt"/>
            </w:pPr>
          </w:p>
        </w:tc>
        <w:tc>
          <w:tcPr>
            <w:tcW w:w="851" w:type="dxa"/>
          </w:tcPr>
          <w:p w14:paraId="280FB424" w14:textId="77777777" w:rsidR="00660734" w:rsidRPr="00B87397" w:rsidRDefault="00660734" w:rsidP="00A808C1">
            <w:pPr>
              <w:pStyle w:val="Bodytexttable11pt0pt"/>
            </w:pPr>
            <w:r w:rsidRPr="00B87397">
              <w:t>9.3</w:t>
            </w:r>
          </w:p>
        </w:tc>
        <w:tc>
          <w:tcPr>
            <w:tcW w:w="851" w:type="dxa"/>
          </w:tcPr>
          <w:p w14:paraId="7D7E9534" w14:textId="77777777" w:rsidR="00660734" w:rsidRPr="00B87397" w:rsidRDefault="00660734" w:rsidP="00A808C1">
            <w:pPr>
              <w:pStyle w:val="Bodytexttable11pt0pt"/>
            </w:pPr>
            <w:r w:rsidRPr="00B87397">
              <w:t>15.3</w:t>
            </w:r>
          </w:p>
        </w:tc>
        <w:tc>
          <w:tcPr>
            <w:tcW w:w="992" w:type="dxa"/>
          </w:tcPr>
          <w:p w14:paraId="7C2EDAB5" w14:textId="77777777" w:rsidR="00660734" w:rsidRPr="00B87397" w:rsidRDefault="00660734" w:rsidP="00A808C1">
            <w:pPr>
              <w:pStyle w:val="Bodytexttable11pt0pt"/>
            </w:pPr>
            <w:r w:rsidRPr="00B87397">
              <w:t>16.4</w:t>
            </w:r>
          </w:p>
        </w:tc>
        <w:tc>
          <w:tcPr>
            <w:tcW w:w="992" w:type="dxa"/>
          </w:tcPr>
          <w:p w14:paraId="2C894478" w14:textId="77777777" w:rsidR="00660734" w:rsidRPr="00B87397" w:rsidRDefault="00660734" w:rsidP="00A808C1">
            <w:pPr>
              <w:pStyle w:val="Bodytexttable11pt0pt"/>
            </w:pPr>
            <w:r w:rsidRPr="00B87397">
              <w:t>19.2</w:t>
            </w:r>
          </w:p>
        </w:tc>
        <w:tc>
          <w:tcPr>
            <w:tcW w:w="851" w:type="dxa"/>
          </w:tcPr>
          <w:p w14:paraId="29148D08" w14:textId="77777777" w:rsidR="00660734" w:rsidRPr="00B87397" w:rsidRDefault="00660734" w:rsidP="00A808C1">
            <w:pPr>
              <w:pStyle w:val="Bodytexttable11pt0pt"/>
            </w:pPr>
            <w:r w:rsidRPr="00B87397">
              <w:t>24.0</w:t>
            </w:r>
          </w:p>
        </w:tc>
        <w:tc>
          <w:tcPr>
            <w:tcW w:w="851" w:type="dxa"/>
          </w:tcPr>
          <w:p w14:paraId="147332CB" w14:textId="77777777" w:rsidR="00660734" w:rsidRPr="00B87397" w:rsidRDefault="00660734" w:rsidP="00A808C1">
            <w:pPr>
              <w:pStyle w:val="Bodytexttable11pt0pt"/>
            </w:pPr>
            <w:r w:rsidRPr="00B87397">
              <w:t>14.3</w:t>
            </w:r>
          </w:p>
        </w:tc>
        <w:tc>
          <w:tcPr>
            <w:tcW w:w="1274" w:type="dxa"/>
          </w:tcPr>
          <w:p w14:paraId="227042C8" w14:textId="77777777" w:rsidR="00660734" w:rsidRPr="00B87397" w:rsidRDefault="00660734" w:rsidP="00A808C1">
            <w:pPr>
              <w:pStyle w:val="Bodytexttable11pt0pt"/>
            </w:pPr>
            <w:r w:rsidRPr="00B87397">
              <w:t>9.4</w:t>
            </w:r>
          </w:p>
        </w:tc>
      </w:tr>
      <w:tr w:rsidR="00660734" w14:paraId="4DE39C39" w14:textId="77777777" w:rsidTr="00C643EE">
        <w:tc>
          <w:tcPr>
            <w:tcW w:w="2190" w:type="dxa"/>
          </w:tcPr>
          <w:p w14:paraId="78EC8D07" w14:textId="77777777" w:rsidR="00660734" w:rsidRPr="00B87397" w:rsidRDefault="00660734" w:rsidP="00CD66FD">
            <w:pPr>
              <w:pStyle w:val="Bodytexttable11pt0pt"/>
              <w:jc w:val="left"/>
            </w:pPr>
            <w:r w:rsidRPr="00B87397">
              <w:t>2,3 Dimethyl Hexane</w:t>
            </w:r>
            <w:r w:rsidR="001A3E89">
              <w:fldChar w:fldCharType="begin"/>
            </w:r>
            <w:r w:rsidR="001A3E89">
              <w:instrText xml:space="preserve"> XE "</w:instrText>
            </w:r>
            <w:r w:rsidR="001A3E89" w:rsidRPr="003B5E5C">
              <w:instrText>2,3 Dimethyl Hexane</w:instrText>
            </w:r>
            <w:r w:rsidR="001A3E89">
              <w:instrText xml:space="preserve">" </w:instrText>
            </w:r>
            <w:r w:rsidR="001A3E89">
              <w:fldChar w:fldCharType="end"/>
            </w:r>
          </w:p>
        </w:tc>
        <w:tc>
          <w:tcPr>
            <w:tcW w:w="1173" w:type="dxa"/>
          </w:tcPr>
          <w:p w14:paraId="25EB4047" w14:textId="77777777" w:rsidR="00660734" w:rsidRPr="00B6345C" w:rsidRDefault="00660734" w:rsidP="00A808C1">
            <w:pPr>
              <w:pStyle w:val="Bodytexttable11pt0pt"/>
            </w:pPr>
          </w:p>
        </w:tc>
        <w:tc>
          <w:tcPr>
            <w:tcW w:w="851" w:type="dxa"/>
          </w:tcPr>
          <w:p w14:paraId="4D0DABA6" w14:textId="77777777" w:rsidR="00660734" w:rsidRPr="00B87397" w:rsidRDefault="00660734" w:rsidP="00A808C1">
            <w:pPr>
              <w:pStyle w:val="Bodytexttable11pt0pt"/>
            </w:pPr>
            <w:r w:rsidRPr="00B87397">
              <w:t>3.7</w:t>
            </w:r>
          </w:p>
        </w:tc>
        <w:tc>
          <w:tcPr>
            <w:tcW w:w="851" w:type="dxa"/>
          </w:tcPr>
          <w:p w14:paraId="207EE090" w14:textId="77777777" w:rsidR="00660734" w:rsidRPr="00B87397" w:rsidRDefault="00660734" w:rsidP="00A808C1">
            <w:pPr>
              <w:pStyle w:val="Bodytexttable11pt0pt"/>
            </w:pPr>
            <w:r w:rsidRPr="00B87397">
              <w:t>3.4</w:t>
            </w:r>
          </w:p>
        </w:tc>
        <w:tc>
          <w:tcPr>
            <w:tcW w:w="992" w:type="dxa"/>
          </w:tcPr>
          <w:p w14:paraId="3E79C54F" w14:textId="77777777" w:rsidR="00660734" w:rsidRPr="00B87397" w:rsidRDefault="00660734" w:rsidP="00A808C1">
            <w:pPr>
              <w:pStyle w:val="Bodytexttable11pt0pt"/>
            </w:pPr>
            <w:r w:rsidRPr="00B87397">
              <w:t>4.2</w:t>
            </w:r>
          </w:p>
        </w:tc>
        <w:tc>
          <w:tcPr>
            <w:tcW w:w="992" w:type="dxa"/>
          </w:tcPr>
          <w:p w14:paraId="60934F19" w14:textId="77777777" w:rsidR="00660734" w:rsidRPr="00B87397" w:rsidRDefault="00660734" w:rsidP="00A808C1">
            <w:pPr>
              <w:pStyle w:val="Bodytexttable11pt0pt"/>
            </w:pPr>
            <w:r w:rsidRPr="00B87397">
              <w:t>2.3</w:t>
            </w:r>
          </w:p>
        </w:tc>
        <w:tc>
          <w:tcPr>
            <w:tcW w:w="851" w:type="dxa"/>
          </w:tcPr>
          <w:p w14:paraId="0E4E6566" w14:textId="77777777" w:rsidR="00660734" w:rsidRPr="00B87397" w:rsidRDefault="00660734" w:rsidP="00A808C1">
            <w:pPr>
              <w:pStyle w:val="Bodytexttable11pt0pt"/>
            </w:pPr>
            <w:r w:rsidRPr="00B87397">
              <w:t>2.4</w:t>
            </w:r>
          </w:p>
        </w:tc>
        <w:tc>
          <w:tcPr>
            <w:tcW w:w="851" w:type="dxa"/>
          </w:tcPr>
          <w:p w14:paraId="7094C26F" w14:textId="77777777" w:rsidR="00660734" w:rsidRPr="00B87397" w:rsidRDefault="00660734" w:rsidP="00A808C1">
            <w:pPr>
              <w:pStyle w:val="Bodytexttable11pt0pt"/>
            </w:pPr>
            <w:r w:rsidRPr="00B87397">
              <w:t>3.3</w:t>
            </w:r>
          </w:p>
        </w:tc>
        <w:tc>
          <w:tcPr>
            <w:tcW w:w="1274" w:type="dxa"/>
          </w:tcPr>
          <w:p w14:paraId="15F40800" w14:textId="77777777" w:rsidR="00660734" w:rsidRPr="00B87397" w:rsidRDefault="00660734" w:rsidP="00A808C1">
            <w:pPr>
              <w:pStyle w:val="Bodytexttable11pt0pt"/>
            </w:pPr>
            <w:r w:rsidRPr="00B87397">
              <w:t>6.2</w:t>
            </w:r>
          </w:p>
        </w:tc>
      </w:tr>
      <w:tr w:rsidR="00660734" w14:paraId="6D76D03B" w14:textId="77777777" w:rsidTr="00C643EE">
        <w:tc>
          <w:tcPr>
            <w:tcW w:w="2190" w:type="dxa"/>
          </w:tcPr>
          <w:p w14:paraId="2FED27B3" w14:textId="77777777" w:rsidR="00660734" w:rsidRPr="00B87397" w:rsidRDefault="00660734" w:rsidP="00CD66FD">
            <w:pPr>
              <w:pStyle w:val="Bodytexttable11pt0pt"/>
              <w:jc w:val="left"/>
            </w:pPr>
            <w:r w:rsidRPr="00B87397">
              <w:t>3,4 Dimethyl Hexane</w:t>
            </w:r>
            <w:r w:rsidR="00586359">
              <w:fldChar w:fldCharType="begin"/>
            </w:r>
            <w:r w:rsidR="00586359">
              <w:instrText xml:space="preserve"> XE "</w:instrText>
            </w:r>
            <w:r w:rsidR="00586359" w:rsidRPr="00A34015">
              <w:rPr>
                <w:spacing w:val="-8"/>
                <w:sz w:val="20"/>
              </w:rPr>
              <w:instrText>3,4 Dimethyl Hexane</w:instrText>
            </w:r>
            <w:r w:rsidR="00586359">
              <w:instrText xml:space="preserve">" </w:instrText>
            </w:r>
            <w:r w:rsidR="00586359">
              <w:fldChar w:fldCharType="end"/>
            </w:r>
          </w:p>
        </w:tc>
        <w:tc>
          <w:tcPr>
            <w:tcW w:w="1173" w:type="dxa"/>
          </w:tcPr>
          <w:p w14:paraId="3818D492" w14:textId="77777777" w:rsidR="00660734" w:rsidRPr="00B6345C" w:rsidRDefault="00660734" w:rsidP="00A808C1">
            <w:pPr>
              <w:pStyle w:val="Bodytexttable11pt0pt"/>
            </w:pPr>
          </w:p>
        </w:tc>
        <w:tc>
          <w:tcPr>
            <w:tcW w:w="851" w:type="dxa"/>
          </w:tcPr>
          <w:p w14:paraId="2B9FB703" w14:textId="77777777" w:rsidR="00660734" w:rsidRPr="00B87397" w:rsidRDefault="00660734" w:rsidP="00A808C1">
            <w:pPr>
              <w:pStyle w:val="Bodytexttable11pt0pt"/>
            </w:pPr>
          </w:p>
        </w:tc>
        <w:tc>
          <w:tcPr>
            <w:tcW w:w="851" w:type="dxa"/>
          </w:tcPr>
          <w:p w14:paraId="293CBCFE" w14:textId="77777777" w:rsidR="00660734" w:rsidRPr="00B87397" w:rsidRDefault="00660734" w:rsidP="00A808C1">
            <w:pPr>
              <w:pStyle w:val="Bodytexttable11pt0pt"/>
            </w:pPr>
          </w:p>
        </w:tc>
        <w:tc>
          <w:tcPr>
            <w:tcW w:w="992" w:type="dxa"/>
          </w:tcPr>
          <w:p w14:paraId="1A2B1A04" w14:textId="77777777" w:rsidR="00660734" w:rsidRPr="00B87397" w:rsidRDefault="00660734" w:rsidP="00A808C1">
            <w:pPr>
              <w:pStyle w:val="Bodytexttable11pt0pt"/>
            </w:pPr>
          </w:p>
        </w:tc>
        <w:tc>
          <w:tcPr>
            <w:tcW w:w="992" w:type="dxa"/>
          </w:tcPr>
          <w:p w14:paraId="0291D8B5" w14:textId="77777777" w:rsidR="00660734" w:rsidRPr="00B87397" w:rsidRDefault="00660734" w:rsidP="00A808C1">
            <w:pPr>
              <w:pStyle w:val="Bodytexttable11pt0pt"/>
            </w:pPr>
          </w:p>
        </w:tc>
        <w:tc>
          <w:tcPr>
            <w:tcW w:w="851" w:type="dxa"/>
          </w:tcPr>
          <w:p w14:paraId="303355A5" w14:textId="77777777" w:rsidR="00660734" w:rsidRPr="00B87397" w:rsidRDefault="00660734" w:rsidP="00A808C1">
            <w:pPr>
              <w:pStyle w:val="Bodytexttable11pt0pt"/>
            </w:pPr>
          </w:p>
        </w:tc>
        <w:tc>
          <w:tcPr>
            <w:tcW w:w="851" w:type="dxa"/>
          </w:tcPr>
          <w:p w14:paraId="3C697622" w14:textId="77777777" w:rsidR="00660734" w:rsidRPr="00B87397" w:rsidRDefault="00660734" w:rsidP="00A808C1">
            <w:pPr>
              <w:pStyle w:val="Bodytexttable11pt0pt"/>
            </w:pPr>
            <w:r w:rsidRPr="00B87397">
              <w:t>0.4</w:t>
            </w:r>
          </w:p>
        </w:tc>
        <w:tc>
          <w:tcPr>
            <w:tcW w:w="1274" w:type="dxa"/>
          </w:tcPr>
          <w:p w14:paraId="34E5C301" w14:textId="77777777" w:rsidR="00660734" w:rsidRPr="00B87397" w:rsidRDefault="00660734" w:rsidP="00A808C1">
            <w:pPr>
              <w:pStyle w:val="Bodytexttable11pt0pt"/>
            </w:pPr>
          </w:p>
        </w:tc>
      </w:tr>
      <w:tr w:rsidR="00660734" w14:paraId="3E637F97" w14:textId="77777777" w:rsidTr="00C643EE">
        <w:tc>
          <w:tcPr>
            <w:tcW w:w="2190" w:type="dxa"/>
          </w:tcPr>
          <w:p w14:paraId="021F6398" w14:textId="77777777" w:rsidR="00660734" w:rsidRPr="00B87397" w:rsidRDefault="00660734" w:rsidP="00CD66FD">
            <w:pPr>
              <w:pStyle w:val="Bodytexttable11pt0pt"/>
              <w:jc w:val="left"/>
            </w:pPr>
            <w:r w:rsidRPr="00B87397">
              <w:t>2,2,5</w:t>
            </w:r>
            <w:r w:rsidR="00A74A47">
              <w:t xml:space="preserve"> </w:t>
            </w:r>
            <w:r w:rsidRPr="00B87397">
              <w:t>Trimethyl Hexane</w:t>
            </w:r>
            <w:r w:rsidR="00A74A47">
              <w:fldChar w:fldCharType="begin"/>
            </w:r>
            <w:r w:rsidR="00A74A47">
              <w:instrText xml:space="preserve"> XE "</w:instrText>
            </w:r>
            <w:r w:rsidR="00A74A47" w:rsidRPr="002035DE">
              <w:instrText>2,2,5 Trimethyl Hexane</w:instrText>
            </w:r>
            <w:r w:rsidR="00A74A47">
              <w:instrText xml:space="preserve">" </w:instrText>
            </w:r>
            <w:r w:rsidR="00A74A47">
              <w:fldChar w:fldCharType="end"/>
            </w:r>
          </w:p>
        </w:tc>
        <w:tc>
          <w:tcPr>
            <w:tcW w:w="1173" w:type="dxa"/>
          </w:tcPr>
          <w:p w14:paraId="093C70F3" w14:textId="77777777" w:rsidR="00660734" w:rsidRPr="00B6345C" w:rsidRDefault="00660734" w:rsidP="00A808C1">
            <w:pPr>
              <w:pStyle w:val="Bodytexttable11pt0pt"/>
            </w:pPr>
          </w:p>
        </w:tc>
        <w:tc>
          <w:tcPr>
            <w:tcW w:w="851" w:type="dxa"/>
          </w:tcPr>
          <w:p w14:paraId="6EC5CCA1" w14:textId="77777777" w:rsidR="00660734" w:rsidRPr="00B87397" w:rsidRDefault="00660734" w:rsidP="00A808C1">
            <w:pPr>
              <w:pStyle w:val="Bodytexttable11pt0pt"/>
            </w:pPr>
            <w:r w:rsidRPr="00B87397">
              <w:t>12.7</w:t>
            </w:r>
          </w:p>
        </w:tc>
        <w:tc>
          <w:tcPr>
            <w:tcW w:w="851" w:type="dxa"/>
          </w:tcPr>
          <w:p w14:paraId="35482FB8" w14:textId="77777777" w:rsidR="00660734" w:rsidRPr="00B87397" w:rsidRDefault="00660734" w:rsidP="00A808C1">
            <w:pPr>
              <w:pStyle w:val="Bodytexttable11pt0pt"/>
            </w:pPr>
            <w:r w:rsidRPr="00B87397">
              <w:t>8.8</w:t>
            </w:r>
          </w:p>
        </w:tc>
        <w:tc>
          <w:tcPr>
            <w:tcW w:w="992" w:type="dxa"/>
          </w:tcPr>
          <w:p w14:paraId="2D5B7E7C" w14:textId="77777777" w:rsidR="00660734" w:rsidRPr="00B87397" w:rsidRDefault="00660734" w:rsidP="00A808C1">
            <w:pPr>
              <w:pStyle w:val="Bodytexttable11pt0pt"/>
            </w:pPr>
            <w:r w:rsidRPr="00B87397">
              <w:t>4.9</w:t>
            </w:r>
          </w:p>
        </w:tc>
        <w:tc>
          <w:tcPr>
            <w:tcW w:w="992" w:type="dxa"/>
          </w:tcPr>
          <w:p w14:paraId="2A103051" w14:textId="77777777" w:rsidR="00660734" w:rsidRPr="00B87397" w:rsidRDefault="00660734" w:rsidP="00A808C1">
            <w:pPr>
              <w:pStyle w:val="Bodytexttable11pt0pt"/>
            </w:pPr>
            <w:r w:rsidRPr="00B87397">
              <w:t>6.3</w:t>
            </w:r>
          </w:p>
        </w:tc>
        <w:tc>
          <w:tcPr>
            <w:tcW w:w="851" w:type="dxa"/>
          </w:tcPr>
          <w:p w14:paraId="4A1A6206" w14:textId="77777777" w:rsidR="00660734" w:rsidRPr="00B87397" w:rsidRDefault="00660734" w:rsidP="00A808C1">
            <w:pPr>
              <w:pStyle w:val="Bodytexttable11pt0pt"/>
            </w:pPr>
          </w:p>
        </w:tc>
        <w:tc>
          <w:tcPr>
            <w:tcW w:w="851" w:type="dxa"/>
          </w:tcPr>
          <w:p w14:paraId="712F6EC5" w14:textId="77777777" w:rsidR="00660734" w:rsidRPr="00B87397" w:rsidRDefault="00660734" w:rsidP="00A808C1">
            <w:pPr>
              <w:pStyle w:val="Bodytexttable11pt0pt"/>
            </w:pPr>
            <w:r w:rsidRPr="00B87397">
              <w:t>4.9</w:t>
            </w:r>
          </w:p>
        </w:tc>
        <w:tc>
          <w:tcPr>
            <w:tcW w:w="1274" w:type="dxa"/>
          </w:tcPr>
          <w:p w14:paraId="43B97FAA" w14:textId="77777777" w:rsidR="00660734" w:rsidRPr="00B87397" w:rsidRDefault="00660734" w:rsidP="00A808C1">
            <w:pPr>
              <w:pStyle w:val="Bodytexttable11pt0pt"/>
            </w:pPr>
            <w:r w:rsidRPr="00B87397">
              <w:t>3.4</w:t>
            </w:r>
          </w:p>
        </w:tc>
      </w:tr>
      <w:tr w:rsidR="00660734" w14:paraId="06EBE355" w14:textId="77777777" w:rsidTr="00C643EE">
        <w:tc>
          <w:tcPr>
            <w:tcW w:w="2190" w:type="dxa"/>
          </w:tcPr>
          <w:p w14:paraId="0A228DBD" w14:textId="77777777" w:rsidR="00660734" w:rsidRPr="00B87397" w:rsidRDefault="00660734" w:rsidP="00CD66FD">
            <w:pPr>
              <w:pStyle w:val="Bodytexttable11pt0pt"/>
              <w:jc w:val="left"/>
            </w:pPr>
            <w:r w:rsidRPr="00B87397">
              <w:t>2,3,5</w:t>
            </w:r>
            <w:r w:rsidR="00A74A47">
              <w:t xml:space="preserve"> </w:t>
            </w:r>
            <w:r w:rsidRPr="00B87397">
              <w:t>Trimethyl Hexane</w:t>
            </w:r>
            <w:r w:rsidR="00A74A47">
              <w:fldChar w:fldCharType="begin"/>
            </w:r>
            <w:r w:rsidR="00A74A47">
              <w:instrText xml:space="preserve"> XE "</w:instrText>
            </w:r>
            <w:r w:rsidR="00A74A47" w:rsidRPr="003854A1">
              <w:instrText>2,3,5 Trimethyl Hexane</w:instrText>
            </w:r>
            <w:r w:rsidR="00A74A47">
              <w:instrText xml:space="preserve">" </w:instrText>
            </w:r>
            <w:r w:rsidR="00A74A47">
              <w:fldChar w:fldCharType="end"/>
            </w:r>
          </w:p>
        </w:tc>
        <w:tc>
          <w:tcPr>
            <w:tcW w:w="1173" w:type="dxa"/>
          </w:tcPr>
          <w:p w14:paraId="6AA442E1" w14:textId="77777777" w:rsidR="00660734" w:rsidRPr="00B6345C" w:rsidRDefault="00660734" w:rsidP="00A808C1">
            <w:pPr>
              <w:pStyle w:val="Bodytexttable11pt0pt"/>
            </w:pPr>
          </w:p>
        </w:tc>
        <w:tc>
          <w:tcPr>
            <w:tcW w:w="851" w:type="dxa"/>
          </w:tcPr>
          <w:p w14:paraId="3AA6ACEC" w14:textId="77777777" w:rsidR="00660734" w:rsidRPr="00B87397" w:rsidRDefault="00660734" w:rsidP="00A808C1">
            <w:pPr>
              <w:pStyle w:val="Bodytexttable11pt0pt"/>
            </w:pPr>
            <w:r w:rsidRPr="00B87397">
              <w:t>1.9</w:t>
            </w:r>
          </w:p>
        </w:tc>
        <w:tc>
          <w:tcPr>
            <w:tcW w:w="851" w:type="dxa"/>
          </w:tcPr>
          <w:p w14:paraId="2744A4E4" w14:textId="77777777" w:rsidR="00660734" w:rsidRPr="00B87397" w:rsidRDefault="00660734" w:rsidP="00A808C1">
            <w:pPr>
              <w:pStyle w:val="Bodytexttable11pt0pt"/>
            </w:pPr>
            <w:r w:rsidRPr="00B87397">
              <w:t>1.9</w:t>
            </w:r>
          </w:p>
        </w:tc>
        <w:tc>
          <w:tcPr>
            <w:tcW w:w="992" w:type="dxa"/>
          </w:tcPr>
          <w:p w14:paraId="0F76796D" w14:textId="77777777" w:rsidR="00660734" w:rsidRPr="00B87397" w:rsidRDefault="00660734" w:rsidP="00A808C1">
            <w:pPr>
              <w:pStyle w:val="Bodytexttable11pt0pt"/>
            </w:pPr>
          </w:p>
        </w:tc>
        <w:tc>
          <w:tcPr>
            <w:tcW w:w="992" w:type="dxa"/>
          </w:tcPr>
          <w:p w14:paraId="4F1CFFB9" w14:textId="77777777" w:rsidR="00660734" w:rsidRPr="00B87397" w:rsidRDefault="00660734" w:rsidP="00A808C1">
            <w:pPr>
              <w:pStyle w:val="Bodytexttable11pt0pt"/>
            </w:pPr>
          </w:p>
        </w:tc>
        <w:tc>
          <w:tcPr>
            <w:tcW w:w="851" w:type="dxa"/>
          </w:tcPr>
          <w:p w14:paraId="268B2DBB" w14:textId="77777777" w:rsidR="00660734" w:rsidRPr="00B87397" w:rsidRDefault="00660734" w:rsidP="00A808C1">
            <w:pPr>
              <w:pStyle w:val="Bodytexttable11pt0pt"/>
            </w:pPr>
          </w:p>
        </w:tc>
        <w:tc>
          <w:tcPr>
            <w:tcW w:w="851" w:type="dxa"/>
          </w:tcPr>
          <w:p w14:paraId="44662A63" w14:textId="77777777" w:rsidR="00660734" w:rsidRPr="00B87397" w:rsidRDefault="00660734" w:rsidP="00A808C1">
            <w:pPr>
              <w:pStyle w:val="Bodytexttable11pt0pt"/>
            </w:pPr>
            <w:r w:rsidRPr="00B87397">
              <w:t>1.0</w:t>
            </w:r>
          </w:p>
        </w:tc>
        <w:tc>
          <w:tcPr>
            <w:tcW w:w="1274" w:type="dxa"/>
          </w:tcPr>
          <w:p w14:paraId="1E74EE6F" w14:textId="77777777" w:rsidR="00660734" w:rsidRPr="00B87397" w:rsidRDefault="00660734" w:rsidP="00A808C1">
            <w:pPr>
              <w:pStyle w:val="Bodytexttable11pt0pt"/>
            </w:pPr>
          </w:p>
        </w:tc>
      </w:tr>
      <w:tr w:rsidR="00660734" w14:paraId="278384B8" w14:textId="77777777" w:rsidTr="00C643EE">
        <w:tc>
          <w:tcPr>
            <w:tcW w:w="2190" w:type="dxa"/>
          </w:tcPr>
          <w:p w14:paraId="227CE08A" w14:textId="77777777" w:rsidR="00660734" w:rsidRPr="00B87397" w:rsidRDefault="00660734" w:rsidP="00CD66FD">
            <w:pPr>
              <w:pStyle w:val="Bodytexttable11pt0pt"/>
              <w:jc w:val="left"/>
            </w:pPr>
            <w:r w:rsidRPr="00B87397">
              <w:t xml:space="preserve">Unsaturated 100-109C </w:t>
            </w:r>
          </w:p>
        </w:tc>
        <w:tc>
          <w:tcPr>
            <w:tcW w:w="1173" w:type="dxa"/>
          </w:tcPr>
          <w:p w14:paraId="2BBECB80" w14:textId="77777777" w:rsidR="00660734" w:rsidRPr="00B6345C" w:rsidRDefault="00660734" w:rsidP="00A808C1">
            <w:pPr>
              <w:pStyle w:val="Bodytexttable11pt0pt"/>
            </w:pPr>
          </w:p>
        </w:tc>
        <w:tc>
          <w:tcPr>
            <w:tcW w:w="851" w:type="dxa"/>
          </w:tcPr>
          <w:p w14:paraId="5191BE46" w14:textId="77777777" w:rsidR="00660734" w:rsidRPr="00B87397" w:rsidRDefault="00660734" w:rsidP="00A808C1">
            <w:pPr>
              <w:pStyle w:val="Bodytexttable11pt0pt"/>
            </w:pPr>
          </w:p>
        </w:tc>
        <w:tc>
          <w:tcPr>
            <w:tcW w:w="851" w:type="dxa"/>
          </w:tcPr>
          <w:p w14:paraId="5F3D55ED" w14:textId="77777777" w:rsidR="00660734" w:rsidRPr="00B87397" w:rsidRDefault="00660734" w:rsidP="00A808C1">
            <w:pPr>
              <w:pStyle w:val="Bodytexttable11pt0pt"/>
            </w:pPr>
            <w:r w:rsidRPr="00B87397">
              <w:t>0.1</w:t>
            </w:r>
          </w:p>
        </w:tc>
        <w:tc>
          <w:tcPr>
            <w:tcW w:w="992" w:type="dxa"/>
          </w:tcPr>
          <w:p w14:paraId="4F163E69" w14:textId="77777777" w:rsidR="00660734" w:rsidRPr="00B87397" w:rsidRDefault="00660734" w:rsidP="00A808C1">
            <w:pPr>
              <w:pStyle w:val="Bodytexttable11pt0pt"/>
            </w:pPr>
          </w:p>
        </w:tc>
        <w:tc>
          <w:tcPr>
            <w:tcW w:w="992" w:type="dxa"/>
          </w:tcPr>
          <w:p w14:paraId="23652FC4" w14:textId="77777777" w:rsidR="00660734" w:rsidRPr="00B87397" w:rsidRDefault="00660734" w:rsidP="00A808C1">
            <w:pPr>
              <w:pStyle w:val="Bodytexttable11pt0pt"/>
            </w:pPr>
          </w:p>
        </w:tc>
        <w:tc>
          <w:tcPr>
            <w:tcW w:w="851" w:type="dxa"/>
          </w:tcPr>
          <w:p w14:paraId="7BE64213" w14:textId="77777777" w:rsidR="00660734" w:rsidRPr="00B87397" w:rsidRDefault="00660734" w:rsidP="00A808C1">
            <w:pPr>
              <w:pStyle w:val="Bodytexttable11pt0pt"/>
            </w:pPr>
          </w:p>
        </w:tc>
        <w:tc>
          <w:tcPr>
            <w:tcW w:w="851" w:type="dxa"/>
          </w:tcPr>
          <w:p w14:paraId="4B81C4DE" w14:textId="77777777" w:rsidR="00660734" w:rsidRPr="00B87397" w:rsidRDefault="00660734" w:rsidP="00A808C1">
            <w:pPr>
              <w:pStyle w:val="Bodytexttable11pt0pt"/>
            </w:pPr>
          </w:p>
        </w:tc>
        <w:tc>
          <w:tcPr>
            <w:tcW w:w="1274" w:type="dxa"/>
          </w:tcPr>
          <w:p w14:paraId="4C6A5D20" w14:textId="77777777" w:rsidR="00660734" w:rsidRPr="00B87397" w:rsidRDefault="00660734" w:rsidP="00A808C1">
            <w:pPr>
              <w:pStyle w:val="Bodytexttable11pt0pt"/>
            </w:pPr>
          </w:p>
        </w:tc>
      </w:tr>
      <w:tr w:rsidR="00660734" w14:paraId="0BC02B52" w14:textId="77777777" w:rsidTr="00C643EE">
        <w:tc>
          <w:tcPr>
            <w:tcW w:w="2190" w:type="dxa"/>
          </w:tcPr>
          <w:p w14:paraId="7B87567D" w14:textId="77777777" w:rsidR="00660734" w:rsidRPr="00B87397" w:rsidRDefault="00660734" w:rsidP="00CD66FD">
            <w:pPr>
              <w:pStyle w:val="Bodytexttable11pt0pt"/>
              <w:jc w:val="left"/>
            </w:pPr>
            <w:r w:rsidRPr="00B87397">
              <w:t>Isoparaffins</w:t>
            </w:r>
            <w:r w:rsidR="00586359">
              <w:fldChar w:fldCharType="begin"/>
            </w:r>
            <w:r w:rsidR="00586359">
              <w:instrText xml:space="preserve"> XE "</w:instrText>
            </w:r>
            <w:r w:rsidR="00586359" w:rsidRPr="001D27A7">
              <w:instrText>Isoparaffins</w:instrText>
            </w:r>
            <w:r w:rsidR="00586359">
              <w:instrText xml:space="preserve">" </w:instrText>
            </w:r>
            <w:r w:rsidR="00586359">
              <w:fldChar w:fldCharType="end"/>
            </w:r>
            <w:r w:rsidRPr="00B87397">
              <w:t xml:space="preserve"> 115.6-124.1C </w:t>
            </w:r>
          </w:p>
        </w:tc>
        <w:tc>
          <w:tcPr>
            <w:tcW w:w="1173" w:type="dxa"/>
          </w:tcPr>
          <w:p w14:paraId="120DFCD6" w14:textId="77777777" w:rsidR="00660734" w:rsidRPr="00B6345C" w:rsidRDefault="00660734" w:rsidP="00A808C1">
            <w:pPr>
              <w:pStyle w:val="Bodytexttable11pt0pt"/>
            </w:pPr>
          </w:p>
        </w:tc>
        <w:tc>
          <w:tcPr>
            <w:tcW w:w="851" w:type="dxa"/>
          </w:tcPr>
          <w:p w14:paraId="3DA9684C" w14:textId="77777777" w:rsidR="00660734" w:rsidRPr="00B87397" w:rsidRDefault="00660734" w:rsidP="00A808C1">
            <w:pPr>
              <w:pStyle w:val="Bodytexttable11pt0pt"/>
            </w:pPr>
          </w:p>
        </w:tc>
        <w:tc>
          <w:tcPr>
            <w:tcW w:w="851" w:type="dxa"/>
          </w:tcPr>
          <w:p w14:paraId="2712FB2F" w14:textId="77777777" w:rsidR="00660734" w:rsidRPr="00B87397" w:rsidRDefault="00660734" w:rsidP="00A808C1">
            <w:pPr>
              <w:pStyle w:val="Bodytexttable11pt0pt"/>
            </w:pPr>
          </w:p>
        </w:tc>
        <w:tc>
          <w:tcPr>
            <w:tcW w:w="992" w:type="dxa"/>
          </w:tcPr>
          <w:p w14:paraId="1E3B102B" w14:textId="77777777" w:rsidR="00660734" w:rsidRPr="00B87397" w:rsidRDefault="00660734" w:rsidP="00A808C1">
            <w:pPr>
              <w:pStyle w:val="Bodytexttable11pt0pt"/>
            </w:pPr>
          </w:p>
        </w:tc>
        <w:tc>
          <w:tcPr>
            <w:tcW w:w="992" w:type="dxa"/>
          </w:tcPr>
          <w:p w14:paraId="5AE81025" w14:textId="77777777" w:rsidR="00660734" w:rsidRPr="00B87397" w:rsidRDefault="00660734" w:rsidP="00A808C1">
            <w:pPr>
              <w:pStyle w:val="Bodytexttable11pt0pt"/>
            </w:pPr>
          </w:p>
        </w:tc>
        <w:tc>
          <w:tcPr>
            <w:tcW w:w="851" w:type="dxa"/>
          </w:tcPr>
          <w:p w14:paraId="13C04312" w14:textId="77777777" w:rsidR="00660734" w:rsidRPr="00B87397" w:rsidRDefault="00660734" w:rsidP="00A808C1">
            <w:pPr>
              <w:pStyle w:val="Bodytexttable11pt0pt"/>
            </w:pPr>
            <w:r w:rsidRPr="00B87397">
              <w:t>3.3</w:t>
            </w:r>
          </w:p>
        </w:tc>
        <w:tc>
          <w:tcPr>
            <w:tcW w:w="851" w:type="dxa"/>
          </w:tcPr>
          <w:p w14:paraId="51D9C508" w14:textId="77777777" w:rsidR="00660734" w:rsidRPr="00B87397" w:rsidRDefault="00660734" w:rsidP="00A808C1">
            <w:pPr>
              <w:pStyle w:val="Bodytexttable11pt0pt"/>
            </w:pPr>
          </w:p>
        </w:tc>
        <w:tc>
          <w:tcPr>
            <w:tcW w:w="1274" w:type="dxa"/>
          </w:tcPr>
          <w:p w14:paraId="2A68A64A" w14:textId="77777777" w:rsidR="00660734" w:rsidRPr="00B87397" w:rsidRDefault="00660734" w:rsidP="00A808C1">
            <w:pPr>
              <w:pStyle w:val="Bodytexttable11pt0pt"/>
            </w:pPr>
          </w:p>
        </w:tc>
      </w:tr>
      <w:tr w:rsidR="00660734" w14:paraId="7FA4CF45" w14:textId="77777777" w:rsidTr="00C643EE">
        <w:tc>
          <w:tcPr>
            <w:tcW w:w="2190" w:type="dxa"/>
          </w:tcPr>
          <w:p w14:paraId="664A925F" w14:textId="77777777" w:rsidR="00660734" w:rsidRPr="00B87397" w:rsidRDefault="00660734" w:rsidP="00CD66FD">
            <w:pPr>
              <w:pStyle w:val="Bodytexttable11pt0pt"/>
              <w:jc w:val="left"/>
            </w:pPr>
            <w:r w:rsidRPr="00B87397">
              <w:t>Isononanes</w:t>
            </w:r>
            <w:r w:rsidR="00586359">
              <w:fldChar w:fldCharType="begin"/>
            </w:r>
            <w:r w:rsidR="00586359">
              <w:instrText xml:space="preserve"> XE "</w:instrText>
            </w:r>
            <w:r w:rsidR="00586359" w:rsidRPr="00AD6E7E">
              <w:instrText>Isononanes</w:instrText>
            </w:r>
            <w:r w:rsidR="00586359">
              <w:instrText xml:space="preserve">" </w:instrText>
            </w:r>
            <w:r w:rsidR="00586359">
              <w:fldChar w:fldCharType="end"/>
            </w:r>
            <w:r w:rsidRPr="00B87397">
              <w:t xml:space="preserve"> 126-143C</w:t>
            </w:r>
          </w:p>
        </w:tc>
        <w:tc>
          <w:tcPr>
            <w:tcW w:w="1173" w:type="dxa"/>
          </w:tcPr>
          <w:p w14:paraId="55DE3F72" w14:textId="77777777" w:rsidR="00660734" w:rsidRPr="00B6345C" w:rsidRDefault="00660734" w:rsidP="00A808C1">
            <w:pPr>
              <w:pStyle w:val="Bodytexttable11pt0pt"/>
            </w:pPr>
          </w:p>
        </w:tc>
        <w:tc>
          <w:tcPr>
            <w:tcW w:w="851" w:type="dxa"/>
          </w:tcPr>
          <w:p w14:paraId="4A34D8B2" w14:textId="77777777" w:rsidR="00660734" w:rsidRPr="00B87397" w:rsidRDefault="00660734" w:rsidP="00A808C1">
            <w:pPr>
              <w:pStyle w:val="Bodytexttable11pt0pt"/>
            </w:pPr>
          </w:p>
        </w:tc>
        <w:tc>
          <w:tcPr>
            <w:tcW w:w="851" w:type="dxa"/>
          </w:tcPr>
          <w:p w14:paraId="686A0E29" w14:textId="77777777" w:rsidR="00660734" w:rsidRPr="00B87397" w:rsidRDefault="00660734" w:rsidP="00A808C1">
            <w:pPr>
              <w:pStyle w:val="Bodytexttable11pt0pt"/>
            </w:pPr>
          </w:p>
        </w:tc>
        <w:tc>
          <w:tcPr>
            <w:tcW w:w="992" w:type="dxa"/>
          </w:tcPr>
          <w:p w14:paraId="47AE3182" w14:textId="77777777" w:rsidR="00660734" w:rsidRPr="00B87397" w:rsidRDefault="00660734" w:rsidP="00A808C1">
            <w:pPr>
              <w:pStyle w:val="Bodytexttable11pt0pt"/>
            </w:pPr>
            <w:r w:rsidRPr="00B87397">
              <w:t>2.3</w:t>
            </w:r>
          </w:p>
        </w:tc>
        <w:tc>
          <w:tcPr>
            <w:tcW w:w="992" w:type="dxa"/>
          </w:tcPr>
          <w:p w14:paraId="00AE1050" w14:textId="77777777" w:rsidR="00660734" w:rsidRPr="00B87397" w:rsidRDefault="00660734" w:rsidP="00A808C1">
            <w:pPr>
              <w:pStyle w:val="Bodytexttable11pt0pt"/>
            </w:pPr>
            <w:r w:rsidRPr="00B87397">
              <w:t>2.0</w:t>
            </w:r>
          </w:p>
        </w:tc>
        <w:tc>
          <w:tcPr>
            <w:tcW w:w="851" w:type="dxa"/>
          </w:tcPr>
          <w:p w14:paraId="30B47680" w14:textId="77777777" w:rsidR="00660734" w:rsidRPr="00B87397" w:rsidRDefault="00660734" w:rsidP="00A808C1">
            <w:pPr>
              <w:pStyle w:val="Bodytexttable11pt0pt"/>
            </w:pPr>
          </w:p>
        </w:tc>
        <w:tc>
          <w:tcPr>
            <w:tcW w:w="851" w:type="dxa"/>
          </w:tcPr>
          <w:p w14:paraId="1632D123" w14:textId="77777777" w:rsidR="00660734" w:rsidRPr="00B87397" w:rsidRDefault="00660734" w:rsidP="00A808C1">
            <w:pPr>
              <w:pStyle w:val="Bodytexttable11pt0pt"/>
            </w:pPr>
          </w:p>
        </w:tc>
        <w:tc>
          <w:tcPr>
            <w:tcW w:w="1274" w:type="dxa"/>
          </w:tcPr>
          <w:p w14:paraId="368DF961" w14:textId="77777777" w:rsidR="00660734" w:rsidRPr="00B87397" w:rsidRDefault="00660734" w:rsidP="00A808C1">
            <w:pPr>
              <w:pStyle w:val="Bodytexttable11pt0pt"/>
            </w:pPr>
            <w:r w:rsidRPr="00B87397">
              <w:t>6.4</w:t>
            </w:r>
          </w:p>
        </w:tc>
      </w:tr>
      <w:tr w:rsidR="00660734" w14:paraId="74051F19" w14:textId="77777777" w:rsidTr="00C643EE">
        <w:tc>
          <w:tcPr>
            <w:tcW w:w="2190" w:type="dxa"/>
          </w:tcPr>
          <w:p w14:paraId="70B08818" w14:textId="77777777" w:rsidR="00660734" w:rsidRPr="00B87397" w:rsidRDefault="00660734" w:rsidP="00CD66FD">
            <w:pPr>
              <w:pStyle w:val="Bodytexttable11pt0pt"/>
              <w:jc w:val="left"/>
            </w:pPr>
            <w:r w:rsidRPr="00B87397">
              <w:t xml:space="preserve">Isoparaffins &gt;131.4C </w:t>
            </w:r>
          </w:p>
        </w:tc>
        <w:tc>
          <w:tcPr>
            <w:tcW w:w="1173" w:type="dxa"/>
          </w:tcPr>
          <w:p w14:paraId="3F61EEA4" w14:textId="77777777" w:rsidR="00660734" w:rsidRPr="00B6345C" w:rsidRDefault="00660734" w:rsidP="00A808C1">
            <w:pPr>
              <w:pStyle w:val="Bodytexttable11pt0pt"/>
            </w:pPr>
          </w:p>
        </w:tc>
        <w:tc>
          <w:tcPr>
            <w:tcW w:w="851" w:type="dxa"/>
          </w:tcPr>
          <w:p w14:paraId="2B0CCF0A" w14:textId="77777777" w:rsidR="00660734" w:rsidRPr="00B87397" w:rsidRDefault="00660734" w:rsidP="00A808C1">
            <w:pPr>
              <w:pStyle w:val="Bodytexttable11pt0pt"/>
            </w:pPr>
            <w:r w:rsidRPr="00B87397">
              <w:t>2.4</w:t>
            </w:r>
          </w:p>
        </w:tc>
        <w:tc>
          <w:tcPr>
            <w:tcW w:w="851" w:type="dxa"/>
          </w:tcPr>
          <w:p w14:paraId="256F74B9" w14:textId="77777777" w:rsidR="00660734" w:rsidRPr="00B87397" w:rsidRDefault="00660734" w:rsidP="00A808C1">
            <w:pPr>
              <w:pStyle w:val="Bodytexttable11pt0pt"/>
            </w:pPr>
            <w:r w:rsidRPr="00B87397">
              <w:t>1.7</w:t>
            </w:r>
          </w:p>
        </w:tc>
        <w:tc>
          <w:tcPr>
            <w:tcW w:w="992" w:type="dxa"/>
          </w:tcPr>
          <w:p w14:paraId="3FDD98A0" w14:textId="77777777" w:rsidR="00660734" w:rsidRPr="00B87397" w:rsidRDefault="00660734" w:rsidP="00A808C1">
            <w:pPr>
              <w:pStyle w:val="Bodytexttable11pt0pt"/>
            </w:pPr>
          </w:p>
        </w:tc>
        <w:tc>
          <w:tcPr>
            <w:tcW w:w="992" w:type="dxa"/>
          </w:tcPr>
          <w:p w14:paraId="33350D8A" w14:textId="77777777" w:rsidR="00660734" w:rsidRPr="00B87397" w:rsidRDefault="00660734" w:rsidP="00A808C1">
            <w:pPr>
              <w:pStyle w:val="Bodytexttable11pt0pt"/>
            </w:pPr>
          </w:p>
        </w:tc>
        <w:tc>
          <w:tcPr>
            <w:tcW w:w="851" w:type="dxa"/>
          </w:tcPr>
          <w:p w14:paraId="155531B0" w14:textId="77777777" w:rsidR="00660734" w:rsidRPr="00B87397" w:rsidRDefault="00660734" w:rsidP="00A808C1">
            <w:pPr>
              <w:pStyle w:val="Bodytexttable11pt0pt"/>
            </w:pPr>
          </w:p>
        </w:tc>
        <w:tc>
          <w:tcPr>
            <w:tcW w:w="851" w:type="dxa"/>
          </w:tcPr>
          <w:p w14:paraId="005FFC84" w14:textId="77777777" w:rsidR="00660734" w:rsidRPr="00B87397" w:rsidRDefault="00660734" w:rsidP="00A808C1">
            <w:pPr>
              <w:pStyle w:val="Bodytexttable11pt0pt"/>
            </w:pPr>
          </w:p>
        </w:tc>
        <w:tc>
          <w:tcPr>
            <w:tcW w:w="1274" w:type="dxa"/>
          </w:tcPr>
          <w:p w14:paraId="7D6703AE" w14:textId="77777777" w:rsidR="00660734" w:rsidRPr="00B87397" w:rsidRDefault="00660734" w:rsidP="00A808C1">
            <w:pPr>
              <w:pStyle w:val="Bodytexttable11pt0pt"/>
            </w:pPr>
          </w:p>
        </w:tc>
      </w:tr>
      <w:tr w:rsidR="00660734" w14:paraId="230D6FA5" w14:textId="77777777" w:rsidTr="00C643EE">
        <w:tc>
          <w:tcPr>
            <w:tcW w:w="2190" w:type="dxa"/>
          </w:tcPr>
          <w:p w14:paraId="0386F819" w14:textId="77777777" w:rsidR="00660734" w:rsidRPr="00B87397" w:rsidRDefault="00660734" w:rsidP="00CD66FD">
            <w:pPr>
              <w:pStyle w:val="Bodytexttable11pt0pt"/>
              <w:jc w:val="left"/>
            </w:pPr>
            <w:r w:rsidRPr="00B87397">
              <w:t xml:space="preserve">Isononanes 133-143C </w:t>
            </w:r>
          </w:p>
        </w:tc>
        <w:tc>
          <w:tcPr>
            <w:tcW w:w="1173" w:type="dxa"/>
          </w:tcPr>
          <w:p w14:paraId="6BE88DDA" w14:textId="77777777" w:rsidR="00660734" w:rsidRPr="00B6345C" w:rsidRDefault="00660734" w:rsidP="00A808C1">
            <w:pPr>
              <w:pStyle w:val="Bodytexttable11pt0pt"/>
            </w:pPr>
          </w:p>
        </w:tc>
        <w:tc>
          <w:tcPr>
            <w:tcW w:w="851" w:type="dxa"/>
          </w:tcPr>
          <w:p w14:paraId="5396DBEE" w14:textId="77777777" w:rsidR="00660734" w:rsidRPr="00B87397" w:rsidRDefault="00660734" w:rsidP="00A808C1">
            <w:pPr>
              <w:pStyle w:val="Bodytexttable11pt0pt"/>
            </w:pPr>
          </w:p>
        </w:tc>
        <w:tc>
          <w:tcPr>
            <w:tcW w:w="851" w:type="dxa"/>
          </w:tcPr>
          <w:p w14:paraId="5D801D7D" w14:textId="77777777" w:rsidR="00660734" w:rsidRPr="00B87397" w:rsidRDefault="00660734" w:rsidP="00A808C1">
            <w:pPr>
              <w:pStyle w:val="Bodytexttable11pt0pt"/>
            </w:pPr>
          </w:p>
        </w:tc>
        <w:tc>
          <w:tcPr>
            <w:tcW w:w="992" w:type="dxa"/>
          </w:tcPr>
          <w:p w14:paraId="16F8310F" w14:textId="77777777" w:rsidR="00660734" w:rsidRPr="00B87397" w:rsidRDefault="00660734" w:rsidP="00A808C1">
            <w:pPr>
              <w:pStyle w:val="Bodytexttable11pt0pt"/>
            </w:pPr>
          </w:p>
        </w:tc>
        <w:tc>
          <w:tcPr>
            <w:tcW w:w="992" w:type="dxa"/>
          </w:tcPr>
          <w:p w14:paraId="4A7ECE76" w14:textId="77777777" w:rsidR="00660734" w:rsidRPr="00B87397" w:rsidRDefault="00660734" w:rsidP="00A808C1">
            <w:pPr>
              <w:pStyle w:val="Bodytexttable11pt0pt"/>
            </w:pPr>
          </w:p>
        </w:tc>
        <w:tc>
          <w:tcPr>
            <w:tcW w:w="851" w:type="dxa"/>
          </w:tcPr>
          <w:p w14:paraId="7DC35FAD" w14:textId="77777777" w:rsidR="00660734" w:rsidRPr="00B87397" w:rsidRDefault="00660734" w:rsidP="00A808C1">
            <w:pPr>
              <w:pStyle w:val="Bodytexttable11pt0pt"/>
            </w:pPr>
          </w:p>
        </w:tc>
        <w:tc>
          <w:tcPr>
            <w:tcW w:w="851" w:type="dxa"/>
          </w:tcPr>
          <w:p w14:paraId="4B3A75BF" w14:textId="77777777" w:rsidR="00660734" w:rsidRPr="00B87397" w:rsidRDefault="00660734" w:rsidP="00A808C1">
            <w:pPr>
              <w:pStyle w:val="Bodytexttable11pt0pt"/>
            </w:pPr>
            <w:r w:rsidRPr="00B87397">
              <w:t>0.5</w:t>
            </w:r>
          </w:p>
        </w:tc>
        <w:tc>
          <w:tcPr>
            <w:tcW w:w="1274" w:type="dxa"/>
          </w:tcPr>
          <w:p w14:paraId="1CC3EAA5" w14:textId="77777777" w:rsidR="00660734" w:rsidRPr="00B87397" w:rsidRDefault="00660734" w:rsidP="00A808C1">
            <w:pPr>
              <w:pStyle w:val="Bodytexttable11pt0pt"/>
            </w:pPr>
          </w:p>
        </w:tc>
      </w:tr>
      <w:tr w:rsidR="00660734" w14:paraId="180A99BF" w14:textId="77777777" w:rsidTr="00C643EE">
        <w:tc>
          <w:tcPr>
            <w:tcW w:w="2190" w:type="dxa"/>
          </w:tcPr>
          <w:p w14:paraId="5580CD27" w14:textId="77777777" w:rsidR="00660734" w:rsidRPr="00B87397" w:rsidRDefault="00660734" w:rsidP="00CD66FD">
            <w:pPr>
              <w:pStyle w:val="Bodytexttable11pt0pt"/>
              <w:jc w:val="left"/>
            </w:pPr>
            <w:r w:rsidRPr="00B87397">
              <w:t xml:space="preserve">Isoparaffins &gt;143C </w:t>
            </w:r>
          </w:p>
        </w:tc>
        <w:tc>
          <w:tcPr>
            <w:tcW w:w="1173" w:type="dxa"/>
          </w:tcPr>
          <w:p w14:paraId="494B448F" w14:textId="77777777" w:rsidR="00660734" w:rsidRPr="00B6345C" w:rsidRDefault="00660734" w:rsidP="00A808C1">
            <w:pPr>
              <w:pStyle w:val="Bodytexttable11pt0pt"/>
            </w:pPr>
          </w:p>
        </w:tc>
        <w:tc>
          <w:tcPr>
            <w:tcW w:w="851" w:type="dxa"/>
          </w:tcPr>
          <w:p w14:paraId="6791F14C" w14:textId="77777777" w:rsidR="00660734" w:rsidRPr="00B87397" w:rsidRDefault="00660734" w:rsidP="00A808C1">
            <w:pPr>
              <w:pStyle w:val="Bodytexttable11pt0pt"/>
            </w:pPr>
          </w:p>
        </w:tc>
        <w:tc>
          <w:tcPr>
            <w:tcW w:w="851" w:type="dxa"/>
          </w:tcPr>
          <w:p w14:paraId="64E2D829" w14:textId="77777777" w:rsidR="00660734" w:rsidRPr="00B87397" w:rsidRDefault="00660734" w:rsidP="00A808C1">
            <w:pPr>
              <w:pStyle w:val="Bodytexttable11pt0pt"/>
            </w:pPr>
          </w:p>
        </w:tc>
        <w:tc>
          <w:tcPr>
            <w:tcW w:w="992" w:type="dxa"/>
          </w:tcPr>
          <w:p w14:paraId="6D8B77C8" w14:textId="77777777" w:rsidR="00660734" w:rsidRPr="00B87397" w:rsidRDefault="00660734" w:rsidP="00A808C1">
            <w:pPr>
              <w:pStyle w:val="Bodytexttable11pt0pt"/>
            </w:pPr>
          </w:p>
        </w:tc>
        <w:tc>
          <w:tcPr>
            <w:tcW w:w="992" w:type="dxa"/>
          </w:tcPr>
          <w:p w14:paraId="1A7F1A29" w14:textId="77777777" w:rsidR="00660734" w:rsidRPr="00B87397" w:rsidRDefault="00660734" w:rsidP="00A808C1">
            <w:pPr>
              <w:pStyle w:val="Bodytexttable11pt0pt"/>
            </w:pPr>
            <w:r w:rsidRPr="00B87397">
              <w:t>1.5</w:t>
            </w:r>
          </w:p>
        </w:tc>
        <w:tc>
          <w:tcPr>
            <w:tcW w:w="851" w:type="dxa"/>
          </w:tcPr>
          <w:p w14:paraId="191B5CF5" w14:textId="77777777" w:rsidR="00660734" w:rsidRPr="00B87397" w:rsidRDefault="00660734" w:rsidP="00A808C1">
            <w:pPr>
              <w:pStyle w:val="Bodytexttable11pt0pt"/>
            </w:pPr>
          </w:p>
        </w:tc>
        <w:tc>
          <w:tcPr>
            <w:tcW w:w="851" w:type="dxa"/>
          </w:tcPr>
          <w:p w14:paraId="49C9D01C" w14:textId="77777777" w:rsidR="00660734" w:rsidRPr="00B87397" w:rsidRDefault="00660734" w:rsidP="00A808C1">
            <w:pPr>
              <w:pStyle w:val="Bodytexttable11pt0pt"/>
            </w:pPr>
          </w:p>
        </w:tc>
        <w:tc>
          <w:tcPr>
            <w:tcW w:w="1274" w:type="dxa"/>
          </w:tcPr>
          <w:p w14:paraId="5E41A959" w14:textId="77777777" w:rsidR="00660734" w:rsidRPr="00B87397" w:rsidRDefault="00660734" w:rsidP="00A808C1">
            <w:pPr>
              <w:pStyle w:val="Bodytexttable11pt0pt"/>
            </w:pPr>
          </w:p>
        </w:tc>
      </w:tr>
      <w:tr w:rsidR="00660734" w14:paraId="79910757" w14:textId="77777777" w:rsidTr="00C643EE">
        <w:tc>
          <w:tcPr>
            <w:tcW w:w="2190" w:type="dxa"/>
          </w:tcPr>
          <w:p w14:paraId="69B8E2C4" w14:textId="77777777" w:rsidR="00660734" w:rsidRPr="00B87397" w:rsidRDefault="00660734" w:rsidP="00CD66FD">
            <w:pPr>
              <w:pStyle w:val="Bodytexttable11pt0pt"/>
              <w:jc w:val="left"/>
            </w:pPr>
            <w:r w:rsidRPr="00B87397">
              <w:t xml:space="preserve">Isoparaffins 143-160C </w:t>
            </w:r>
          </w:p>
        </w:tc>
        <w:tc>
          <w:tcPr>
            <w:tcW w:w="1173" w:type="dxa"/>
          </w:tcPr>
          <w:p w14:paraId="74E063C0" w14:textId="77777777" w:rsidR="00660734" w:rsidRPr="00B6345C" w:rsidRDefault="00660734" w:rsidP="00A808C1">
            <w:pPr>
              <w:pStyle w:val="Bodytexttable11pt0pt"/>
            </w:pPr>
          </w:p>
        </w:tc>
        <w:tc>
          <w:tcPr>
            <w:tcW w:w="851" w:type="dxa"/>
          </w:tcPr>
          <w:p w14:paraId="5F5FA1D4" w14:textId="77777777" w:rsidR="00660734" w:rsidRPr="00B87397" w:rsidRDefault="00660734" w:rsidP="00A808C1">
            <w:pPr>
              <w:pStyle w:val="Bodytexttable11pt0pt"/>
            </w:pPr>
          </w:p>
        </w:tc>
        <w:tc>
          <w:tcPr>
            <w:tcW w:w="851" w:type="dxa"/>
          </w:tcPr>
          <w:p w14:paraId="72D01D33" w14:textId="77777777" w:rsidR="00660734" w:rsidRPr="00B87397" w:rsidRDefault="00660734" w:rsidP="00A808C1">
            <w:pPr>
              <w:pStyle w:val="Bodytexttable11pt0pt"/>
            </w:pPr>
          </w:p>
        </w:tc>
        <w:tc>
          <w:tcPr>
            <w:tcW w:w="992" w:type="dxa"/>
          </w:tcPr>
          <w:p w14:paraId="34FD2FE7" w14:textId="77777777" w:rsidR="00660734" w:rsidRPr="00B87397" w:rsidRDefault="00660734" w:rsidP="00A808C1">
            <w:pPr>
              <w:pStyle w:val="Bodytexttable11pt0pt"/>
            </w:pPr>
            <w:r w:rsidRPr="00B87397">
              <w:t>2.9</w:t>
            </w:r>
          </w:p>
        </w:tc>
        <w:tc>
          <w:tcPr>
            <w:tcW w:w="992" w:type="dxa"/>
          </w:tcPr>
          <w:p w14:paraId="70238CDA" w14:textId="77777777" w:rsidR="00660734" w:rsidRPr="00B87397" w:rsidRDefault="00660734" w:rsidP="00A808C1">
            <w:pPr>
              <w:pStyle w:val="Bodytexttable11pt0pt"/>
            </w:pPr>
          </w:p>
        </w:tc>
        <w:tc>
          <w:tcPr>
            <w:tcW w:w="851" w:type="dxa"/>
          </w:tcPr>
          <w:p w14:paraId="1EDF8288" w14:textId="77777777" w:rsidR="00660734" w:rsidRPr="00B87397" w:rsidRDefault="00660734" w:rsidP="00A808C1">
            <w:pPr>
              <w:pStyle w:val="Bodytexttable11pt0pt"/>
            </w:pPr>
          </w:p>
        </w:tc>
        <w:tc>
          <w:tcPr>
            <w:tcW w:w="851" w:type="dxa"/>
          </w:tcPr>
          <w:p w14:paraId="7F9F4E47" w14:textId="77777777" w:rsidR="00660734" w:rsidRPr="00B87397" w:rsidRDefault="00660734" w:rsidP="00A808C1">
            <w:pPr>
              <w:pStyle w:val="Bodytexttable11pt0pt"/>
            </w:pPr>
            <w:r w:rsidRPr="00B87397">
              <w:t>2.5</w:t>
            </w:r>
          </w:p>
        </w:tc>
        <w:tc>
          <w:tcPr>
            <w:tcW w:w="1274" w:type="dxa"/>
          </w:tcPr>
          <w:p w14:paraId="1D8B06CF" w14:textId="77777777" w:rsidR="00660734" w:rsidRPr="00B87397" w:rsidRDefault="00660734" w:rsidP="00A808C1">
            <w:pPr>
              <w:pStyle w:val="Bodytexttable11pt0pt"/>
            </w:pPr>
          </w:p>
        </w:tc>
      </w:tr>
      <w:tr w:rsidR="00660734" w14:paraId="59F060F0" w14:textId="77777777" w:rsidTr="00C643EE">
        <w:tc>
          <w:tcPr>
            <w:tcW w:w="2190" w:type="dxa"/>
          </w:tcPr>
          <w:p w14:paraId="4BD39422" w14:textId="77777777" w:rsidR="00660734" w:rsidRPr="00B87397" w:rsidRDefault="00660734" w:rsidP="00CD66FD">
            <w:pPr>
              <w:pStyle w:val="Bodytexttable11pt0pt"/>
              <w:jc w:val="left"/>
            </w:pPr>
            <w:r w:rsidRPr="00B87397">
              <w:t xml:space="preserve">Isoparaffins 160-180C </w:t>
            </w:r>
          </w:p>
        </w:tc>
        <w:tc>
          <w:tcPr>
            <w:tcW w:w="1173" w:type="dxa"/>
          </w:tcPr>
          <w:p w14:paraId="0EE6BC30" w14:textId="77777777" w:rsidR="00660734" w:rsidRPr="00B6345C" w:rsidRDefault="00660734" w:rsidP="00A808C1">
            <w:pPr>
              <w:pStyle w:val="Bodytexttable11pt0pt"/>
            </w:pPr>
          </w:p>
        </w:tc>
        <w:tc>
          <w:tcPr>
            <w:tcW w:w="851" w:type="dxa"/>
          </w:tcPr>
          <w:p w14:paraId="44CE3D20" w14:textId="77777777" w:rsidR="00660734" w:rsidRPr="00B87397" w:rsidRDefault="00660734" w:rsidP="00A808C1">
            <w:pPr>
              <w:pStyle w:val="Bodytexttable11pt0pt"/>
            </w:pPr>
          </w:p>
        </w:tc>
        <w:tc>
          <w:tcPr>
            <w:tcW w:w="851" w:type="dxa"/>
          </w:tcPr>
          <w:p w14:paraId="370BDD9A" w14:textId="77777777" w:rsidR="00660734" w:rsidRPr="00B87397" w:rsidRDefault="00660734" w:rsidP="00A808C1">
            <w:pPr>
              <w:pStyle w:val="Bodytexttable11pt0pt"/>
            </w:pPr>
          </w:p>
        </w:tc>
        <w:tc>
          <w:tcPr>
            <w:tcW w:w="992" w:type="dxa"/>
          </w:tcPr>
          <w:p w14:paraId="5D4122C7" w14:textId="77777777" w:rsidR="00660734" w:rsidRPr="00B87397" w:rsidRDefault="00660734" w:rsidP="00A808C1">
            <w:pPr>
              <w:pStyle w:val="Bodytexttable11pt0pt"/>
            </w:pPr>
            <w:r w:rsidRPr="00B87397">
              <w:t>3.8</w:t>
            </w:r>
          </w:p>
        </w:tc>
        <w:tc>
          <w:tcPr>
            <w:tcW w:w="992" w:type="dxa"/>
          </w:tcPr>
          <w:p w14:paraId="26E01139" w14:textId="77777777" w:rsidR="00660734" w:rsidRPr="00B87397" w:rsidRDefault="00660734" w:rsidP="00A808C1">
            <w:pPr>
              <w:pStyle w:val="Bodytexttable11pt0pt"/>
            </w:pPr>
          </w:p>
        </w:tc>
        <w:tc>
          <w:tcPr>
            <w:tcW w:w="851" w:type="dxa"/>
          </w:tcPr>
          <w:p w14:paraId="7D0184E1" w14:textId="77777777" w:rsidR="00660734" w:rsidRPr="00B87397" w:rsidRDefault="00660734" w:rsidP="00A808C1">
            <w:pPr>
              <w:pStyle w:val="Bodytexttable11pt0pt"/>
            </w:pPr>
          </w:p>
        </w:tc>
        <w:tc>
          <w:tcPr>
            <w:tcW w:w="851" w:type="dxa"/>
          </w:tcPr>
          <w:p w14:paraId="3E53AF63" w14:textId="77777777" w:rsidR="00660734" w:rsidRPr="00B87397" w:rsidRDefault="00660734" w:rsidP="00A808C1">
            <w:pPr>
              <w:pStyle w:val="Bodytexttable11pt0pt"/>
            </w:pPr>
            <w:r w:rsidRPr="00B87397">
              <w:t>3.0</w:t>
            </w:r>
          </w:p>
        </w:tc>
        <w:tc>
          <w:tcPr>
            <w:tcW w:w="1274" w:type="dxa"/>
          </w:tcPr>
          <w:p w14:paraId="2B7C485A" w14:textId="77777777" w:rsidR="00660734" w:rsidRPr="00B87397" w:rsidRDefault="00660734" w:rsidP="00A808C1">
            <w:pPr>
              <w:pStyle w:val="Bodytexttable11pt0pt"/>
            </w:pPr>
          </w:p>
        </w:tc>
      </w:tr>
      <w:tr w:rsidR="00660734" w14:paraId="2DB500C1" w14:textId="77777777" w:rsidTr="00C643EE">
        <w:tc>
          <w:tcPr>
            <w:tcW w:w="2190" w:type="dxa"/>
          </w:tcPr>
          <w:p w14:paraId="75C3B286" w14:textId="77777777" w:rsidR="00660734" w:rsidRPr="00B87397" w:rsidRDefault="00660734" w:rsidP="00CD66FD">
            <w:pPr>
              <w:pStyle w:val="Bodytexttable11pt0pt"/>
              <w:jc w:val="left"/>
            </w:pPr>
            <w:r w:rsidRPr="00B87397">
              <w:t xml:space="preserve">Isoparaffins &gt;180C </w:t>
            </w:r>
          </w:p>
        </w:tc>
        <w:tc>
          <w:tcPr>
            <w:tcW w:w="1173" w:type="dxa"/>
          </w:tcPr>
          <w:p w14:paraId="6FA4A8A0" w14:textId="77777777" w:rsidR="00660734" w:rsidRPr="00B6345C" w:rsidRDefault="00660734" w:rsidP="00A808C1">
            <w:pPr>
              <w:pStyle w:val="Bodytexttable11pt0pt"/>
            </w:pPr>
          </w:p>
        </w:tc>
        <w:tc>
          <w:tcPr>
            <w:tcW w:w="851" w:type="dxa"/>
          </w:tcPr>
          <w:p w14:paraId="1AE5FC56" w14:textId="77777777" w:rsidR="00660734" w:rsidRPr="00B87397" w:rsidRDefault="00660734" w:rsidP="00A808C1">
            <w:pPr>
              <w:pStyle w:val="Bodytexttable11pt0pt"/>
            </w:pPr>
          </w:p>
        </w:tc>
        <w:tc>
          <w:tcPr>
            <w:tcW w:w="851" w:type="dxa"/>
          </w:tcPr>
          <w:p w14:paraId="040E2C9D" w14:textId="77777777" w:rsidR="00660734" w:rsidRPr="00B87397" w:rsidRDefault="00660734" w:rsidP="00A808C1">
            <w:pPr>
              <w:pStyle w:val="Bodytexttable11pt0pt"/>
            </w:pPr>
          </w:p>
        </w:tc>
        <w:tc>
          <w:tcPr>
            <w:tcW w:w="992" w:type="dxa"/>
          </w:tcPr>
          <w:p w14:paraId="2ED22D72" w14:textId="77777777" w:rsidR="00660734" w:rsidRPr="00B87397" w:rsidRDefault="00660734" w:rsidP="00A808C1">
            <w:pPr>
              <w:pStyle w:val="Bodytexttable11pt0pt"/>
            </w:pPr>
            <w:r w:rsidRPr="00B87397">
              <w:t>2.1</w:t>
            </w:r>
          </w:p>
        </w:tc>
        <w:tc>
          <w:tcPr>
            <w:tcW w:w="992" w:type="dxa"/>
          </w:tcPr>
          <w:p w14:paraId="502640E9" w14:textId="77777777" w:rsidR="00660734" w:rsidRPr="00B87397" w:rsidRDefault="00660734" w:rsidP="00A808C1">
            <w:pPr>
              <w:pStyle w:val="Bodytexttable11pt0pt"/>
            </w:pPr>
          </w:p>
        </w:tc>
        <w:tc>
          <w:tcPr>
            <w:tcW w:w="851" w:type="dxa"/>
          </w:tcPr>
          <w:p w14:paraId="669503F5" w14:textId="77777777" w:rsidR="00660734" w:rsidRPr="00B87397" w:rsidRDefault="00660734" w:rsidP="00A808C1">
            <w:pPr>
              <w:pStyle w:val="Bodytexttable11pt0pt"/>
            </w:pPr>
          </w:p>
        </w:tc>
        <w:tc>
          <w:tcPr>
            <w:tcW w:w="851" w:type="dxa"/>
          </w:tcPr>
          <w:p w14:paraId="7DC5BB9F" w14:textId="77777777" w:rsidR="00660734" w:rsidRPr="00B87397" w:rsidRDefault="00660734" w:rsidP="00A808C1">
            <w:pPr>
              <w:pStyle w:val="Bodytexttable11pt0pt"/>
            </w:pPr>
            <w:r w:rsidRPr="00B87397">
              <w:t>7.3</w:t>
            </w:r>
          </w:p>
        </w:tc>
        <w:tc>
          <w:tcPr>
            <w:tcW w:w="1274" w:type="dxa"/>
          </w:tcPr>
          <w:p w14:paraId="25BBB900" w14:textId="77777777" w:rsidR="00660734" w:rsidRPr="00B87397" w:rsidRDefault="00660734" w:rsidP="00A808C1">
            <w:pPr>
              <w:pStyle w:val="Bodytexttable11pt0pt"/>
            </w:pPr>
          </w:p>
        </w:tc>
      </w:tr>
    </w:tbl>
    <w:p w14:paraId="13EAB818" w14:textId="77777777" w:rsidR="00844952" w:rsidRPr="00B43728" w:rsidRDefault="00844952" w:rsidP="00B43728">
      <w:pPr>
        <w:pStyle w:val="BodyText3"/>
        <w:rPr>
          <w:sz w:val="4"/>
          <w:szCs w:val="4"/>
        </w:rPr>
      </w:pPr>
    </w:p>
    <w:p w14:paraId="2EA52B3D" w14:textId="77777777" w:rsidR="00844952" w:rsidRDefault="00844952">
      <w:pPr>
        <w:pStyle w:val="Heading7"/>
        <w:framePr w:wrap="around"/>
      </w:pPr>
      <w:r>
        <w:t>Pentene Alkylates</w:t>
      </w:r>
    </w:p>
    <w:p w14:paraId="117897AF" w14:textId="77777777" w:rsidR="00844952" w:rsidRPr="001F4D91" w:rsidRDefault="00844952" w:rsidP="00A808C1">
      <w:pPr>
        <w:pStyle w:val="BodyText"/>
      </w:pPr>
      <w:r w:rsidRPr="001F4D91">
        <w:t>Pentene Alkylates</w:t>
      </w:r>
      <w:r w:rsidR="00A74A47">
        <w:fldChar w:fldCharType="begin"/>
      </w:r>
      <w:r w:rsidR="00A74A47">
        <w:instrText xml:space="preserve"> XE "</w:instrText>
      </w:r>
      <w:r w:rsidR="00A74A47" w:rsidRPr="00E17A83">
        <w:instrText>Pentene Alkylates</w:instrText>
      </w:r>
      <w:r w:rsidR="00A74A47">
        <w:instrText xml:space="preserve">" </w:instrText>
      </w:r>
      <w:r w:rsidR="00A74A47">
        <w:fldChar w:fldCharType="end"/>
      </w:r>
      <w:r w:rsidRPr="001F4D91">
        <w:t xml:space="preserve"> were also important because they contained significant amounts of 2,2,4 Trimethyl Pentane</w:t>
      </w:r>
      <w:r w:rsidR="00A74A47">
        <w:fldChar w:fldCharType="begin"/>
      </w:r>
      <w:r w:rsidR="00A74A47">
        <w:instrText xml:space="preserve"> XE "</w:instrText>
      </w:r>
      <w:r w:rsidR="00A74A47" w:rsidRPr="00EF3D15">
        <w:instrText>2,2,4 Trimethyl Pentane</w:instrText>
      </w:r>
      <w:r w:rsidR="00A74A47">
        <w:instrText xml:space="preserve">" </w:instrText>
      </w:r>
      <w:r w:rsidR="00A74A47">
        <w:fldChar w:fldCharType="end"/>
      </w:r>
      <w:r w:rsidRPr="001F4D91">
        <w:t xml:space="preserve"> (Iso-Octane). </w:t>
      </w:r>
      <w:r w:rsidR="006C5E57">
        <w:t>As can be seen in the analyses of Pentene Alkylates in Table 8.</w:t>
      </w:r>
    </w:p>
    <w:p w14:paraId="5A5FC3DA" w14:textId="77777777" w:rsidR="00844952" w:rsidRDefault="00844952" w:rsidP="001E56FB">
      <w:pPr>
        <w:pStyle w:val="StyleCaptionBefore6ptAfter6pt"/>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8</w:t>
      </w:r>
      <w:r w:rsidR="00A82CC8">
        <w:rPr>
          <w:noProof/>
        </w:rPr>
        <w:fldChar w:fldCharType="end"/>
      </w:r>
      <w:r w:rsidR="000C1084">
        <w:t>.</w:t>
      </w:r>
      <w:r>
        <w:t xml:space="preserve"> Analyses of Pentene Alkylates</w:t>
      </w:r>
      <w:r w:rsidR="00586359">
        <w:fldChar w:fldCharType="begin"/>
      </w:r>
      <w:r w:rsidR="00586359">
        <w:instrText xml:space="preserve"> XE "</w:instrText>
      </w:r>
      <w:r w:rsidR="00586359" w:rsidRPr="008D00A9">
        <w:instrText>Pentene Alkylates</w:instrText>
      </w:r>
      <w:r w:rsidR="00586359">
        <w:instrText xml:space="preserve">" </w:instrText>
      </w:r>
      <w:r w:rsidR="00586359">
        <w:fldChar w:fldCharType="end"/>
      </w:r>
      <w:r>
        <w:t xml:space="preserve"> and Mixed Butene/Pentene Alkylate</w:t>
      </w:r>
      <w:r w:rsidR="00586359">
        <w:fldChar w:fldCharType="begin"/>
      </w:r>
      <w:r w:rsidR="00586359">
        <w:instrText xml:space="preserve"> XE "</w:instrText>
      </w:r>
      <w:r w:rsidR="00586359" w:rsidRPr="00804668">
        <w:instrText>Mixed Butene/Pentene Alkylate</w:instrText>
      </w:r>
      <w:r w:rsidR="00586359">
        <w:instrText xml:space="preserve">" </w:instrText>
      </w:r>
      <w:r w:rsidR="00586359">
        <w:fldChar w:fldCharType="end"/>
      </w:r>
    </w:p>
    <w:tbl>
      <w:tblPr>
        <w:tblW w:w="10349" w:type="dxa"/>
        <w:tblInd w:w="-82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1798"/>
        <w:gridCol w:w="1038"/>
        <w:gridCol w:w="1134"/>
        <w:gridCol w:w="992"/>
        <w:gridCol w:w="1134"/>
        <w:gridCol w:w="1134"/>
        <w:gridCol w:w="1089"/>
        <w:gridCol w:w="1037"/>
        <w:gridCol w:w="993"/>
      </w:tblGrid>
      <w:tr w:rsidR="00660734" w14:paraId="5CE50067" w14:textId="77777777" w:rsidTr="00346A37">
        <w:tc>
          <w:tcPr>
            <w:tcW w:w="2836" w:type="dxa"/>
            <w:gridSpan w:val="2"/>
            <w:tcBorders>
              <w:bottom w:val="single" w:sz="12" w:space="0" w:color="000000"/>
            </w:tcBorders>
          </w:tcPr>
          <w:p w14:paraId="26E973A3" w14:textId="77777777" w:rsidR="00660734" w:rsidRPr="006C5E57" w:rsidRDefault="00660734" w:rsidP="00346A37">
            <w:pPr>
              <w:rPr>
                <w:spacing w:val="-8"/>
                <w:sz w:val="20"/>
              </w:rPr>
            </w:pPr>
            <w:r w:rsidRPr="006C5E57">
              <w:rPr>
                <w:rStyle w:val="Style10ptCondensedby04pt"/>
              </w:rPr>
              <w:t>API Project No. 6</w:t>
            </w:r>
            <w:r w:rsidR="00DD608C" w:rsidRPr="006C5E57">
              <w:rPr>
                <w:spacing w:val="-8"/>
                <w:sz w:val="20"/>
              </w:rPr>
              <w:fldChar w:fldCharType="begin"/>
            </w:r>
            <w:r w:rsidR="00DD608C" w:rsidRPr="006C5E57">
              <w:rPr>
                <w:sz w:val="20"/>
              </w:rPr>
              <w:instrText xml:space="preserve"> XE "API Project No. 6" </w:instrText>
            </w:r>
            <w:r w:rsidR="00DD608C" w:rsidRPr="006C5E57">
              <w:rPr>
                <w:spacing w:val="-8"/>
                <w:sz w:val="20"/>
              </w:rPr>
              <w:fldChar w:fldCharType="end"/>
            </w:r>
            <w:r w:rsidRPr="006C5E57">
              <w:rPr>
                <w:rStyle w:val="Style10ptCondensedby04pt"/>
              </w:rPr>
              <w:t xml:space="preserve"> Sample No</w:t>
            </w:r>
          </w:p>
        </w:tc>
        <w:tc>
          <w:tcPr>
            <w:tcW w:w="1134" w:type="dxa"/>
            <w:tcBorders>
              <w:bottom w:val="single" w:sz="12" w:space="0" w:color="000000"/>
            </w:tcBorders>
          </w:tcPr>
          <w:p w14:paraId="65060E34" w14:textId="77777777" w:rsidR="00660734" w:rsidRPr="006C5E57" w:rsidRDefault="00660734" w:rsidP="00346A37">
            <w:pPr>
              <w:rPr>
                <w:spacing w:val="-8"/>
                <w:sz w:val="20"/>
              </w:rPr>
            </w:pPr>
            <w:r w:rsidRPr="006C5E57">
              <w:rPr>
                <w:spacing w:val="-8"/>
                <w:sz w:val="20"/>
              </w:rPr>
              <w:t>7</w:t>
            </w:r>
          </w:p>
        </w:tc>
        <w:tc>
          <w:tcPr>
            <w:tcW w:w="992" w:type="dxa"/>
            <w:tcBorders>
              <w:bottom w:val="single" w:sz="12" w:space="0" w:color="000000"/>
            </w:tcBorders>
          </w:tcPr>
          <w:p w14:paraId="345BC080" w14:textId="77777777" w:rsidR="00660734" w:rsidRPr="006C5E57" w:rsidRDefault="00660734" w:rsidP="00346A37">
            <w:pPr>
              <w:rPr>
                <w:spacing w:val="-8"/>
                <w:sz w:val="20"/>
              </w:rPr>
            </w:pPr>
            <w:r w:rsidRPr="006C5E57">
              <w:rPr>
                <w:spacing w:val="-8"/>
                <w:sz w:val="20"/>
              </w:rPr>
              <w:t>12</w:t>
            </w:r>
          </w:p>
        </w:tc>
        <w:tc>
          <w:tcPr>
            <w:tcW w:w="1134" w:type="dxa"/>
            <w:tcBorders>
              <w:bottom w:val="single" w:sz="12" w:space="0" w:color="000000"/>
            </w:tcBorders>
          </w:tcPr>
          <w:p w14:paraId="3EF4BFA6" w14:textId="77777777" w:rsidR="00660734" w:rsidRPr="006C5E57" w:rsidRDefault="00660734" w:rsidP="00346A37">
            <w:pPr>
              <w:rPr>
                <w:spacing w:val="-8"/>
                <w:sz w:val="20"/>
              </w:rPr>
            </w:pPr>
            <w:r w:rsidRPr="006C5E57">
              <w:rPr>
                <w:spacing w:val="-8"/>
                <w:sz w:val="20"/>
              </w:rPr>
              <w:t>22</w:t>
            </w:r>
          </w:p>
        </w:tc>
        <w:tc>
          <w:tcPr>
            <w:tcW w:w="1134" w:type="dxa"/>
            <w:tcBorders>
              <w:bottom w:val="single" w:sz="12" w:space="0" w:color="000000"/>
            </w:tcBorders>
          </w:tcPr>
          <w:p w14:paraId="4E691247" w14:textId="77777777" w:rsidR="00660734" w:rsidRPr="006C5E57" w:rsidRDefault="00660734" w:rsidP="00346A37">
            <w:pPr>
              <w:rPr>
                <w:spacing w:val="-8"/>
                <w:sz w:val="20"/>
              </w:rPr>
            </w:pPr>
            <w:r w:rsidRPr="006C5E57">
              <w:rPr>
                <w:spacing w:val="-8"/>
                <w:sz w:val="20"/>
              </w:rPr>
              <w:t>23</w:t>
            </w:r>
          </w:p>
        </w:tc>
        <w:tc>
          <w:tcPr>
            <w:tcW w:w="1089" w:type="dxa"/>
            <w:tcBorders>
              <w:bottom w:val="single" w:sz="12" w:space="0" w:color="000000"/>
            </w:tcBorders>
          </w:tcPr>
          <w:p w14:paraId="2FEF18DE" w14:textId="77777777" w:rsidR="00660734" w:rsidRPr="006C5E57" w:rsidRDefault="00660734" w:rsidP="00346A37">
            <w:pPr>
              <w:rPr>
                <w:spacing w:val="-8"/>
                <w:sz w:val="20"/>
              </w:rPr>
            </w:pPr>
            <w:r w:rsidRPr="006C5E57">
              <w:rPr>
                <w:spacing w:val="-8"/>
                <w:sz w:val="20"/>
              </w:rPr>
              <w:t>14</w:t>
            </w:r>
          </w:p>
        </w:tc>
        <w:tc>
          <w:tcPr>
            <w:tcW w:w="1037" w:type="dxa"/>
            <w:tcBorders>
              <w:bottom w:val="single" w:sz="12" w:space="0" w:color="000000"/>
            </w:tcBorders>
          </w:tcPr>
          <w:p w14:paraId="0299C5C8" w14:textId="77777777" w:rsidR="00660734" w:rsidRPr="006C5E57" w:rsidRDefault="00660734" w:rsidP="00346A37">
            <w:pPr>
              <w:rPr>
                <w:spacing w:val="-8"/>
                <w:sz w:val="20"/>
              </w:rPr>
            </w:pPr>
            <w:r w:rsidRPr="006C5E57">
              <w:rPr>
                <w:spacing w:val="-8"/>
                <w:sz w:val="20"/>
              </w:rPr>
              <w:t>15</w:t>
            </w:r>
          </w:p>
        </w:tc>
        <w:tc>
          <w:tcPr>
            <w:tcW w:w="993" w:type="dxa"/>
            <w:tcBorders>
              <w:bottom w:val="single" w:sz="12" w:space="0" w:color="000000"/>
            </w:tcBorders>
          </w:tcPr>
          <w:p w14:paraId="604547EC" w14:textId="77777777" w:rsidR="00660734" w:rsidRPr="006C5E57" w:rsidRDefault="00660734" w:rsidP="00346A37">
            <w:pPr>
              <w:rPr>
                <w:spacing w:val="-8"/>
                <w:sz w:val="20"/>
              </w:rPr>
            </w:pPr>
            <w:r w:rsidRPr="006C5E57">
              <w:rPr>
                <w:spacing w:val="-8"/>
                <w:sz w:val="20"/>
              </w:rPr>
              <w:t>11</w:t>
            </w:r>
          </w:p>
        </w:tc>
      </w:tr>
      <w:tr w:rsidR="00660734" w14:paraId="772B1FF8" w14:textId="77777777" w:rsidTr="00346A37">
        <w:tc>
          <w:tcPr>
            <w:tcW w:w="2836" w:type="dxa"/>
            <w:gridSpan w:val="2"/>
            <w:tcBorders>
              <w:bottom w:val="single" w:sz="12" w:space="0" w:color="000000"/>
            </w:tcBorders>
          </w:tcPr>
          <w:p w14:paraId="584D4DD4" w14:textId="77777777" w:rsidR="00660734" w:rsidRPr="006C5E57" w:rsidRDefault="00660734" w:rsidP="00346A37">
            <w:pPr>
              <w:rPr>
                <w:spacing w:val="-8"/>
                <w:sz w:val="20"/>
              </w:rPr>
            </w:pPr>
            <w:r w:rsidRPr="006C5E57">
              <w:rPr>
                <w:spacing w:val="-8"/>
                <w:sz w:val="20"/>
              </w:rPr>
              <w:t>Date</w:t>
            </w:r>
          </w:p>
        </w:tc>
        <w:tc>
          <w:tcPr>
            <w:tcW w:w="1134" w:type="dxa"/>
            <w:tcBorders>
              <w:bottom w:val="single" w:sz="12" w:space="0" w:color="000000"/>
            </w:tcBorders>
          </w:tcPr>
          <w:p w14:paraId="28AF92C3" w14:textId="77777777" w:rsidR="00660734" w:rsidRPr="006C5E57" w:rsidRDefault="00660734" w:rsidP="00346A37">
            <w:pPr>
              <w:rPr>
                <w:spacing w:val="-8"/>
                <w:sz w:val="20"/>
              </w:rPr>
            </w:pPr>
            <w:r w:rsidRPr="006C5E57">
              <w:rPr>
                <w:spacing w:val="-8"/>
                <w:sz w:val="20"/>
              </w:rPr>
              <w:t>May 22, 1943</w:t>
            </w:r>
          </w:p>
        </w:tc>
        <w:tc>
          <w:tcPr>
            <w:tcW w:w="992" w:type="dxa"/>
            <w:tcBorders>
              <w:bottom w:val="single" w:sz="12" w:space="0" w:color="000000"/>
            </w:tcBorders>
          </w:tcPr>
          <w:p w14:paraId="729E0706" w14:textId="77777777" w:rsidR="00660734" w:rsidRPr="006C5E57" w:rsidRDefault="00660734" w:rsidP="00346A37">
            <w:pPr>
              <w:rPr>
                <w:spacing w:val="-8"/>
                <w:sz w:val="20"/>
              </w:rPr>
            </w:pPr>
            <w:r w:rsidRPr="006C5E57">
              <w:rPr>
                <w:spacing w:val="-8"/>
                <w:sz w:val="20"/>
              </w:rPr>
              <w:t>Dec 6, 1943</w:t>
            </w:r>
          </w:p>
        </w:tc>
        <w:tc>
          <w:tcPr>
            <w:tcW w:w="1134" w:type="dxa"/>
            <w:tcBorders>
              <w:bottom w:val="single" w:sz="12" w:space="0" w:color="000000"/>
            </w:tcBorders>
          </w:tcPr>
          <w:p w14:paraId="33805642" w14:textId="77777777" w:rsidR="00660734" w:rsidRPr="006C5E57" w:rsidRDefault="00660734" w:rsidP="00346A37">
            <w:pPr>
              <w:rPr>
                <w:spacing w:val="-8"/>
                <w:sz w:val="20"/>
              </w:rPr>
            </w:pPr>
            <w:r w:rsidRPr="006C5E57">
              <w:rPr>
                <w:spacing w:val="-8"/>
                <w:sz w:val="20"/>
              </w:rPr>
              <w:t>May 13, 1944</w:t>
            </w:r>
          </w:p>
        </w:tc>
        <w:tc>
          <w:tcPr>
            <w:tcW w:w="1134" w:type="dxa"/>
            <w:tcBorders>
              <w:bottom w:val="single" w:sz="12" w:space="0" w:color="000000"/>
            </w:tcBorders>
          </w:tcPr>
          <w:p w14:paraId="5D79FD2A" w14:textId="77777777" w:rsidR="00660734" w:rsidRPr="006C5E57" w:rsidRDefault="00660734" w:rsidP="00346A37">
            <w:pPr>
              <w:rPr>
                <w:spacing w:val="-8"/>
                <w:sz w:val="20"/>
              </w:rPr>
            </w:pPr>
            <w:r w:rsidRPr="006C5E57">
              <w:rPr>
                <w:spacing w:val="-8"/>
                <w:sz w:val="20"/>
              </w:rPr>
              <w:t>May 20, 1944</w:t>
            </w:r>
          </w:p>
        </w:tc>
        <w:tc>
          <w:tcPr>
            <w:tcW w:w="1089" w:type="dxa"/>
            <w:tcBorders>
              <w:bottom w:val="single" w:sz="12" w:space="0" w:color="000000"/>
            </w:tcBorders>
          </w:tcPr>
          <w:p w14:paraId="2BF21045" w14:textId="77777777" w:rsidR="00660734" w:rsidRPr="006C5E57" w:rsidRDefault="00660734" w:rsidP="00346A37">
            <w:pPr>
              <w:rPr>
                <w:spacing w:val="-8"/>
                <w:sz w:val="20"/>
              </w:rPr>
            </w:pPr>
            <w:r w:rsidRPr="006C5E57">
              <w:rPr>
                <w:spacing w:val="-8"/>
                <w:sz w:val="20"/>
              </w:rPr>
              <w:t>Dec 6, 1943</w:t>
            </w:r>
          </w:p>
        </w:tc>
        <w:tc>
          <w:tcPr>
            <w:tcW w:w="1037" w:type="dxa"/>
            <w:tcBorders>
              <w:bottom w:val="single" w:sz="12" w:space="0" w:color="000000"/>
            </w:tcBorders>
          </w:tcPr>
          <w:p w14:paraId="00670302" w14:textId="77777777" w:rsidR="00660734" w:rsidRPr="006C5E57" w:rsidRDefault="00660734" w:rsidP="00346A37">
            <w:pPr>
              <w:rPr>
                <w:spacing w:val="-8"/>
                <w:sz w:val="20"/>
              </w:rPr>
            </w:pPr>
            <w:r w:rsidRPr="006C5E57">
              <w:rPr>
                <w:spacing w:val="-8"/>
                <w:sz w:val="20"/>
              </w:rPr>
              <w:t>Dec 18, 1943</w:t>
            </w:r>
          </w:p>
        </w:tc>
        <w:tc>
          <w:tcPr>
            <w:tcW w:w="993" w:type="dxa"/>
            <w:tcBorders>
              <w:bottom w:val="single" w:sz="12" w:space="0" w:color="000000"/>
            </w:tcBorders>
          </w:tcPr>
          <w:p w14:paraId="0AEB1256" w14:textId="77777777" w:rsidR="00660734" w:rsidRPr="006C5E57" w:rsidRDefault="00660734" w:rsidP="00346A37">
            <w:pPr>
              <w:rPr>
                <w:spacing w:val="-8"/>
                <w:sz w:val="20"/>
              </w:rPr>
            </w:pPr>
            <w:r w:rsidRPr="006C5E57">
              <w:rPr>
                <w:spacing w:val="-8"/>
                <w:sz w:val="20"/>
              </w:rPr>
              <w:t>Dec 11, 1943</w:t>
            </w:r>
          </w:p>
        </w:tc>
      </w:tr>
      <w:tr w:rsidR="00660734" w14:paraId="2A8B309E" w14:textId="77777777" w:rsidTr="00346A37">
        <w:tc>
          <w:tcPr>
            <w:tcW w:w="2836" w:type="dxa"/>
            <w:gridSpan w:val="2"/>
          </w:tcPr>
          <w:p w14:paraId="4C76542F" w14:textId="77777777" w:rsidR="00660734" w:rsidRPr="006C5E57" w:rsidRDefault="00660734" w:rsidP="00CD66FD">
            <w:pPr>
              <w:jc w:val="left"/>
              <w:rPr>
                <w:spacing w:val="-8"/>
                <w:sz w:val="20"/>
              </w:rPr>
            </w:pPr>
            <w:r w:rsidRPr="006C5E57">
              <w:rPr>
                <w:spacing w:val="-8"/>
                <w:sz w:val="20"/>
              </w:rPr>
              <w:t>Feedstock &amp; Process Type</w:t>
            </w:r>
          </w:p>
        </w:tc>
        <w:tc>
          <w:tcPr>
            <w:tcW w:w="4394" w:type="dxa"/>
            <w:gridSpan w:val="4"/>
          </w:tcPr>
          <w:p w14:paraId="72887DBE" w14:textId="77777777" w:rsidR="00660734" w:rsidRPr="006C5E57" w:rsidRDefault="00660734" w:rsidP="00346A37">
            <w:pPr>
              <w:rPr>
                <w:spacing w:val="-8"/>
                <w:sz w:val="20"/>
              </w:rPr>
            </w:pPr>
            <w:r w:rsidRPr="006C5E57">
              <w:rPr>
                <w:rStyle w:val="Style10ptCondensedby04pt"/>
              </w:rPr>
              <w:t>Pentene</w:t>
            </w:r>
            <w:r w:rsidRPr="00346A37">
              <w:rPr>
                <w:rStyle w:val="Style10ptCondensedby04pt"/>
                <w:b/>
              </w:rPr>
              <w:t xml:space="preserve"> </w:t>
            </w:r>
            <w:r w:rsidRPr="006C5E57">
              <w:rPr>
                <w:rStyle w:val="Style10ptCondensedby04pt"/>
              </w:rPr>
              <w:t>Alkylates (H</w:t>
            </w:r>
            <w:r w:rsidRPr="006C5E57">
              <w:rPr>
                <w:spacing w:val="-8"/>
                <w:sz w:val="20"/>
                <w:vertAlign w:val="subscript"/>
              </w:rPr>
              <w:t>2</w:t>
            </w:r>
            <w:r w:rsidRPr="006C5E57">
              <w:rPr>
                <w:rStyle w:val="Style10ptCondensedby04pt"/>
              </w:rPr>
              <w:t>SO</w:t>
            </w:r>
            <w:r w:rsidRPr="006C5E57">
              <w:rPr>
                <w:spacing w:val="-8"/>
                <w:sz w:val="20"/>
                <w:vertAlign w:val="subscript"/>
              </w:rPr>
              <w:t>4</w:t>
            </w:r>
            <w:r w:rsidRPr="006C5E57">
              <w:rPr>
                <w:rStyle w:val="Style10ptCondensedby04pt"/>
              </w:rPr>
              <w:t>)</w:t>
            </w:r>
            <w:r w:rsidR="00586359" w:rsidRPr="006C5E57">
              <w:rPr>
                <w:spacing w:val="-8"/>
                <w:sz w:val="20"/>
              </w:rPr>
              <w:fldChar w:fldCharType="begin"/>
            </w:r>
            <w:r w:rsidR="00586359" w:rsidRPr="006C5E57">
              <w:rPr>
                <w:sz w:val="20"/>
              </w:rPr>
              <w:instrText xml:space="preserve"> XE "</w:instrText>
            </w:r>
            <w:r w:rsidR="00586359" w:rsidRPr="006C5E57">
              <w:rPr>
                <w:spacing w:val="-8"/>
                <w:sz w:val="20"/>
              </w:rPr>
              <w:instrText>Pentene Alkylates (H</w:instrText>
            </w:r>
            <w:r w:rsidR="00586359" w:rsidRPr="006C5E57">
              <w:rPr>
                <w:spacing w:val="-8"/>
                <w:sz w:val="20"/>
                <w:vertAlign w:val="subscript"/>
              </w:rPr>
              <w:instrText>2</w:instrText>
            </w:r>
            <w:r w:rsidR="00586359" w:rsidRPr="006C5E57">
              <w:rPr>
                <w:spacing w:val="-8"/>
                <w:sz w:val="20"/>
              </w:rPr>
              <w:instrText>SO</w:instrText>
            </w:r>
            <w:r w:rsidR="00586359" w:rsidRPr="006C5E57">
              <w:rPr>
                <w:spacing w:val="-8"/>
                <w:sz w:val="20"/>
                <w:vertAlign w:val="subscript"/>
              </w:rPr>
              <w:instrText>4</w:instrText>
            </w:r>
            <w:r w:rsidR="00586359" w:rsidRPr="006C5E57">
              <w:rPr>
                <w:spacing w:val="-8"/>
                <w:sz w:val="20"/>
              </w:rPr>
              <w:instrText>)</w:instrText>
            </w:r>
            <w:r w:rsidR="00586359" w:rsidRPr="006C5E57">
              <w:rPr>
                <w:sz w:val="20"/>
              </w:rPr>
              <w:instrText xml:space="preserve">" </w:instrText>
            </w:r>
            <w:r w:rsidR="00586359" w:rsidRPr="006C5E57">
              <w:rPr>
                <w:spacing w:val="-8"/>
                <w:sz w:val="20"/>
              </w:rPr>
              <w:fldChar w:fldCharType="end"/>
            </w:r>
          </w:p>
        </w:tc>
        <w:tc>
          <w:tcPr>
            <w:tcW w:w="1089" w:type="dxa"/>
          </w:tcPr>
          <w:p w14:paraId="794CC6B9" w14:textId="77777777" w:rsidR="00660734" w:rsidRPr="006C5E57" w:rsidRDefault="00660734" w:rsidP="00346A37">
            <w:pPr>
              <w:rPr>
                <w:spacing w:val="-8"/>
                <w:sz w:val="20"/>
              </w:rPr>
            </w:pPr>
            <w:r w:rsidRPr="006C5E57">
              <w:rPr>
                <w:spacing w:val="-8"/>
                <w:sz w:val="20"/>
              </w:rPr>
              <w:t>Pentene Alkylate (HF)</w:t>
            </w:r>
            <w:r w:rsidR="00586359" w:rsidRPr="006C5E57">
              <w:rPr>
                <w:spacing w:val="-8"/>
                <w:sz w:val="20"/>
              </w:rPr>
              <w:fldChar w:fldCharType="begin"/>
            </w:r>
            <w:r w:rsidR="00586359" w:rsidRPr="006C5E57">
              <w:rPr>
                <w:sz w:val="20"/>
              </w:rPr>
              <w:instrText xml:space="preserve"> XE "</w:instrText>
            </w:r>
            <w:r w:rsidR="00586359" w:rsidRPr="006C5E57">
              <w:rPr>
                <w:spacing w:val="-8"/>
                <w:sz w:val="20"/>
              </w:rPr>
              <w:instrText>Pentene Alkylate (HF)</w:instrText>
            </w:r>
            <w:r w:rsidR="00586359" w:rsidRPr="006C5E57">
              <w:rPr>
                <w:sz w:val="20"/>
              </w:rPr>
              <w:instrText xml:space="preserve">" </w:instrText>
            </w:r>
            <w:r w:rsidR="00586359" w:rsidRPr="006C5E57">
              <w:rPr>
                <w:spacing w:val="-8"/>
                <w:sz w:val="20"/>
              </w:rPr>
              <w:fldChar w:fldCharType="end"/>
            </w:r>
          </w:p>
        </w:tc>
        <w:tc>
          <w:tcPr>
            <w:tcW w:w="2030" w:type="dxa"/>
            <w:gridSpan w:val="2"/>
          </w:tcPr>
          <w:p w14:paraId="1170AC35" w14:textId="77777777" w:rsidR="00660734" w:rsidRPr="006C5E57" w:rsidRDefault="00660734" w:rsidP="00346A37">
            <w:pPr>
              <w:rPr>
                <w:spacing w:val="-8"/>
                <w:sz w:val="20"/>
              </w:rPr>
            </w:pPr>
            <w:r w:rsidRPr="006C5E57">
              <w:rPr>
                <w:rStyle w:val="Style10ptCondensedby04pt"/>
              </w:rPr>
              <w:t>C</w:t>
            </w:r>
            <w:r w:rsidRPr="006C5E57">
              <w:rPr>
                <w:spacing w:val="-8"/>
                <w:sz w:val="20"/>
                <w:vertAlign w:val="subscript"/>
              </w:rPr>
              <w:t>4</w:t>
            </w:r>
            <w:r w:rsidRPr="006C5E57">
              <w:rPr>
                <w:rStyle w:val="Style10ptCondensedby04pt"/>
              </w:rPr>
              <w:t>-C</w:t>
            </w:r>
            <w:r w:rsidRPr="006C5E57">
              <w:rPr>
                <w:spacing w:val="-8"/>
                <w:sz w:val="20"/>
                <w:vertAlign w:val="subscript"/>
              </w:rPr>
              <w:t>5</w:t>
            </w:r>
            <w:r w:rsidRPr="006C5E57">
              <w:rPr>
                <w:rStyle w:val="Style10ptCondensedby04pt"/>
              </w:rPr>
              <w:t xml:space="preserve"> Alkylates (HF)</w:t>
            </w:r>
            <w:r w:rsidR="00586359" w:rsidRPr="006C5E57">
              <w:rPr>
                <w:spacing w:val="-8"/>
                <w:sz w:val="20"/>
              </w:rPr>
              <w:fldChar w:fldCharType="begin"/>
            </w:r>
            <w:r w:rsidR="00586359" w:rsidRPr="006C5E57">
              <w:rPr>
                <w:sz w:val="20"/>
              </w:rPr>
              <w:instrText xml:space="preserve"> XE "</w:instrText>
            </w:r>
            <w:r w:rsidR="00586359" w:rsidRPr="006C5E57">
              <w:rPr>
                <w:spacing w:val="-8"/>
                <w:sz w:val="20"/>
              </w:rPr>
              <w:instrText>C</w:instrText>
            </w:r>
            <w:r w:rsidR="00586359" w:rsidRPr="006C5E57">
              <w:rPr>
                <w:spacing w:val="-8"/>
                <w:sz w:val="20"/>
                <w:vertAlign w:val="subscript"/>
              </w:rPr>
              <w:instrText>4</w:instrText>
            </w:r>
            <w:r w:rsidR="00586359" w:rsidRPr="006C5E57">
              <w:rPr>
                <w:spacing w:val="-8"/>
                <w:sz w:val="20"/>
              </w:rPr>
              <w:instrText>-C</w:instrText>
            </w:r>
            <w:r w:rsidR="00586359" w:rsidRPr="006C5E57">
              <w:rPr>
                <w:spacing w:val="-8"/>
                <w:sz w:val="20"/>
                <w:vertAlign w:val="subscript"/>
              </w:rPr>
              <w:instrText>5</w:instrText>
            </w:r>
            <w:r w:rsidR="00586359" w:rsidRPr="006C5E57">
              <w:rPr>
                <w:spacing w:val="-8"/>
                <w:sz w:val="20"/>
              </w:rPr>
              <w:instrText xml:space="preserve"> Alkylates (HF)</w:instrText>
            </w:r>
            <w:r w:rsidR="00586359" w:rsidRPr="006C5E57">
              <w:rPr>
                <w:sz w:val="20"/>
              </w:rPr>
              <w:instrText xml:space="preserve">" </w:instrText>
            </w:r>
            <w:r w:rsidR="00586359" w:rsidRPr="006C5E57">
              <w:rPr>
                <w:spacing w:val="-8"/>
                <w:sz w:val="20"/>
              </w:rPr>
              <w:fldChar w:fldCharType="end"/>
            </w:r>
          </w:p>
        </w:tc>
      </w:tr>
      <w:tr w:rsidR="00660734" w14:paraId="58CAACC5" w14:textId="77777777" w:rsidTr="00346A37">
        <w:tc>
          <w:tcPr>
            <w:tcW w:w="2836" w:type="dxa"/>
            <w:gridSpan w:val="2"/>
          </w:tcPr>
          <w:p w14:paraId="38D4DC30" w14:textId="77777777" w:rsidR="00660734" w:rsidRPr="006C5E57" w:rsidRDefault="00660734" w:rsidP="00CD66FD">
            <w:pPr>
              <w:jc w:val="left"/>
              <w:rPr>
                <w:spacing w:val="-8"/>
                <w:sz w:val="20"/>
              </w:rPr>
            </w:pPr>
            <w:r w:rsidRPr="006C5E57">
              <w:rPr>
                <w:spacing w:val="-8"/>
                <w:sz w:val="20"/>
              </w:rPr>
              <w:t>Sourced from Company</w:t>
            </w:r>
          </w:p>
        </w:tc>
        <w:tc>
          <w:tcPr>
            <w:tcW w:w="1134" w:type="dxa"/>
          </w:tcPr>
          <w:p w14:paraId="590FFF84" w14:textId="77777777" w:rsidR="00660734" w:rsidRPr="006C5E57" w:rsidRDefault="00660734" w:rsidP="00346A37">
            <w:pPr>
              <w:rPr>
                <w:rStyle w:val="Style10ptCondensedby04pt"/>
              </w:rPr>
            </w:pPr>
            <w:r w:rsidRPr="006C5E57">
              <w:rPr>
                <w:rStyle w:val="Style10ptCondensedby04pt"/>
              </w:rPr>
              <w:t>St</w:t>
            </w:r>
            <w:r w:rsidR="00A74A47" w:rsidRPr="006C5E57">
              <w:rPr>
                <w:rStyle w:val="Style10ptCondensedby04pt"/>
              </w:rPr>
              <w:t>andard</w:t>
            </w:r>
            <w:r w:rsidRPr="006C5E57">
              <w:rPr>
                <w:rStyle w:val="Style10ptCondensedby04pt"/>
              </w:rPr>
              <w:t xml:space="preserve"> Oil </w:t>
            </w:r>
            <w:r w:rsidR="00A74A47" w:rsidRPr="006C5E57">
              <w:rPr>
                <w:rStyle w:val="Style10ptCondensedby04pt"/>
              </w:rPr>
              <w:t xml:space="preserve">of </w:t>
            </w:r>
            <w:r w:rsidRPr="006C5E57">
              <w:rPr>
                <w:rStyle w:val="Style10ptCondensedby04pt"/>
              </w:rPr>
              <w:t>N</w:t>
            </w:r>
            <w:r w:rsidR="00A74A47" w:rsidRPr="006C5E57">
              <w:rPr>
                <w:rStyle w:val="Style10ptCondensedby04pt"/>
              </w:rPr>
              <w:t xml:space="preserve">ew </w:t>
            </w:r>
            <w:r w:rsidRPr="006C5E57">
              <w:rPr>
                <w:rStyle w:val="Style10ptCondensedby04pt"/>
              </w:rPr>
              <w:t>J</w:t>
            </w:r>
            <w:r w:rsidR="00A74A47" w:rsidRPr="006C5E57">
              <w:rPr>
                <w:rStyle w:val="Style10ptCondensedby04pt"/>
              </w:rPr>
              <w:t>ersey</w:t>
            </w:r>
          </w:p>
        </w:tc>
        <w:tc>
          <w:tcPr>
            <w:tcW w:w="992" w:type="dxa"/>
          </w:tcPr>
          <w:p w14:paraId="55CA623D" w14:textId="77777777" w:rsidR="00660734" w:rsidRPr="006C5E57" w:rsidRDefault="00660734" w:rsidP="00346A37">
            <w:pPr>
              <w:rPr>
                <w:rStyle w:val="Style10ptCondensedby04pt"/>
              </w:rPr>
            </w:pPr>
            <w:r w:rsidRPr="006C5E57">
              <w:rPr>
                <w:rStyle w:val="Style10ptCondensedby04pt"/>
              </w:rPr>
              <w:t>Atlantic Ref</w:t>
            </w:r>
            <w:r w:rsidR="00A74A47" w:rsidRPr="006C5E57">
              <w:rPr>
                <w:rStyle w:val="Style10ptCondensedby04pt"/>
              </w:rPr>
              <w:t>ining</w:t>
            </w:r>
            <w:r w:rsidRPr="006C5E57">
              <w:rPr>
                <w:rStyle w:val="Style10ptCondensedby04pt"/>
              </w:rPr>
              <w:t xml:space="preserve"> Co.</w:t>
            </w:r>
          </w:p>
        </w:tc>
        <w:tc>
          <w:tcPr>
            <w:tcW w:w="1134" w:type="dxa"/>
          </w:tcPr>
          <w:p w14:paraId="50279E98" w14:textId="77777777" w:rsidR="00660734" w:rsidRPr="006C5E57" w:rsidRDefault="00660734" w:rsidP="00346A37">
            <w:pPr>
              <w:rPr>
                <w:rStyle w:val="Style10ptCondensedby04pt"/>
              </w:rPr>
            </w:pPr>
            <w:r w:rsidRPr="006C5E57">
              <w:rPr>
                <w:rStyle w:val="Style10ptCondensedby04pt"/>
              </w:rPr>
              <w:t>Shell Oil Co.</w:t>
            </w:r>
            <w:r w:rsidR="00BA7338" w:rsidRPr="006C5E57">
              <w:rPr>
                <w:rStyle w:val="Style10ptCondensedby04pt"/>
              </w:rPr>
              <w:fldChar w:fldCharType="begin"/>
            </w:r>
            <w:r w:rsidR="00BA7338" w:rsidRPr="006C5E57">
              <w:rPr>
                <w:rStyle w:val="Style10ptCondensedby04pt"/>
              </w:rPr>
              <w:instrText xml:space="preserve"> XE "Shell Oil Co." </w:instrText>
            </w:r>
            <w:r w:rsidR="00BA7338" w:rsidRPr="006C5E57">
              <w:rPr>
                <w:rStyle w:val="Style10ptCondensedby04pt"/>
              </w:rPr>
              <w:fldChar w:fldCharType="end"/>
            </w:r>
          </w:p>
        </w:tc>
        <w:tc>
          <w:tcPr>
            <w:tcW w:w="1134" w:type="dxa"/>
          </w:tcPr>
          <w:p w14:paraId="1AFBFE4B" w14:textId="77777777" w:rsidR="00660734" w:rsidRPr="006C5E57" w:rsidRDefault="00660734" w:rsidP="00346A37">
            <w:pPr>
              <w:rPr>
                <w:rStyle w:val="Style10ptCondensedby04pt"/>
              </w:rPr>
            </w:pPr>
            <w:r w:rsidRPr="006C5E57">
              <w:rPr>
                <w:rStyle w:val="Style10ptCondensedby04pt"/>
              </w:rPr>
              <w:t>Shell Oil Co</w:t>
            </w:r>
            <w:r w:rsidR="00A74A47" w:rsidRPr="006C5E57">
              <w:rPr>
                <w:rStyle w:val="Style10ptCondensedby04pt"/>
              </w:rPr>
              <w:t>.</w:t>
            </w:r>
          </w:p>
        </w:tc>
        <w:tc>
          <w:tcPr>
            <w:tcW w:w="1089" w:type="dxa"/>
          </w:tcPr>
          <w:p w14:paraId="50574B40" w14:textId="77777777" w:rsidR="00660734" w:rsidRPr="006C5E57" w:rsidRDefault="00660734" w:rsidP="00346A37">
            <w:pPr>
              <w:rPr>
                <w:rStyle w:val="Style10ptCondensedby04pt"/>
              </w:rPr>
            </w:pPr>
            <w:r w:rsidRPr="006C5E57">
              <w:rPr>
                <w:rStyle w:val="Style10ptCondensedby04pt"/>
              </w:rPr>
              <w:t>Sinclair Ref</w:t>
            </w:r>
            <w:r w:rsidR="00A74A47" w:rsidRPr="006C5E57">
              <w:rPr>
                <w:rStyle w:val="Style10ptCondensedby04pt"/>
              </w:rPr>
              <w:t>ining Co.</w:t>
            </w:r>
            <w:r w:rsidR="00A74A47" w:rsidRPr="006C5E57">
              <w:rPr>
                <w:rStyle w:val="Style10ptCondensedby04pt"/>
              </w:rPr>
              <w:fldChar w:fldCharType="begin"/>
            </w:r>
            <w:r w:rsidR="00A74A47" w:rsidRPr="006C5E57">
              <w:rPr>
                <w:rStyle w:val="Style10ptCondensedby04pt"/>
              </w:rPr>
              <w:instrText xml:space="preserve"> XE "Sinclair Refining Co." </w:instrText>
            </w:r>
            <w:r w:rsidR="00A74A47" w:rsidRPr="006C5E57">
              <w:rPr>
                <w:rStyle w:val="Style10ptCondensedby04pt"/>
              </w:rPr>
              <w:fldChar w:fldCharType="end"/>
            </w:r>
          </w:p>
        </w:tc>
        <w:tc>
          <w:tcPr>
            <w:tcW w:w="1037" w:type="dxa"/>
          </w:tcPr>
          <w:p w14:paraId="3FEEC572" w14:textId="77777777" w:rsidR="00660734" w:rsidRPr="006C5E57" w:rsidRDefault="00660734" w:rsidP="00346A37">
            <w:pPr>
              <w:rPr>
                <w:rStyle w:val="Style10ptCondensedby04pt"/>
              </w:rPr>
            </w:pPr>
            <w:r w:rsidRPr="006C5E57">
              <w:rPr>
                <w:rStyle w:val="Style10ptCondensedby04pt"/>
              </w:rPr>
              <w:t>Sinclair Ref</w:t>
            </w:r>
            <w:r w:rsidR="00A74A47" w:rsidRPr="006C5E57">
              <w:rPr>
                <w:rStyle w:val="Style10ptCondensedby04pt"/>
              </w:rPr>
              <w:t>ining Co</w:t>
            </w:r>
            <w:r w:rsidRPr="006C5E57">
              <w:rPr>
                <w:rStyle w:val="Style10ptCondensedby04pt"/>
              </w:rPr>
              <w:t>.</w:t>
            </w:r>
          </w:p>
        </w:tc>
        <w:tc>
          <w:tcPr>
            <w:tcW w:w="993" w:type="dxa"/>
          </w:tcPr>
          <w:p w14:paraId="46196F2B" w14:textId="0DDCA3B2" w:rsidR="00660734" w:rsidRPr="006C5E57" w:rsidRDefault="00660734" w:rsidP="00346A37">
            <w:pPr>
              <w:rPr>
                <w:rStyle w:val="Style10ptCondensedby04pt"/>
              </w:rPr>
            </w:pPr>
            <w:r w:rsidRPr="006C5E57">
              <w:rPr>
                <w:rStyle w:val="Style10ptCondensedby04pt"/>
              </w:rPr>
              <w:t xml:space="preserve">Atlantic </w:t>
            </w:r>
            <w:r w:rsidR="000A1D43">
              <w:rPr>
                <w:rStyle w:val="Style10ptCondensedby04pt"/>
              </w:rPr>
              <w:t>Refining</w:t>
            </w:r>
            <w:r w:rsidRPr="006C5E57">
              <w:rPr>
                <w:rStyle w:val="Style10ptCondensedby04pt"/>
              </w:rPr>
              <w:t xml:space="preserve"> Co</w:t>
            </w:r>
            <w:r w:rsidR="00A74A47" w:rsidRPr="006C5E57">
              <w:rPr>
                <w:rStyle w:val="Style10ptCondensedby04pt"/>
              </w:rPr>
              <w:t>.</w:t>
            </w:r>
            <w:r w:rsidR="00A74A47" w:rsidRPr="006C5E57">
              <w:rPr>
                <w:rStyle w:val="Style10ptCondensedby04pt"/>
              </w:rPr>
              <w:fldChar w:fldCharType="begin"/>
            </w:r>
            <w:r w:rsidR="00A74A47" w:rsidRPr="006C5E57">
              <w:rPr>
                <w:rStyle w:val="Style10ptCondensedby04pt"/>
              </w:rPr>
              <w:instrText xml:space="preserve"> XE "Atlantic Refining. Co." </w:instrText>
            </w:r>
            <w:r w:rsidR="00A74A47" w:rsidRPr="006C5E57">
              <w:rPr>
                <w:rStyle w:val="Style10ptCondensedby04pt"/>
              </w:rPr>
              <w:fldChar w:fldCharType="end"/>
            </w:r>
          </w:p>
        </w:tc>
      </w:tr>
      <w:tr w:rsidR="00660734" w14:paraId="54BA6D5F" w14:textId="77777777" w:rsidTr="00346A37">
        <w:tc>
          <w:tcPr>
            <w:tcW w:w="2836" w:type="dxa"/>
            <w:gridSpan w:val="2"/>
          </w:tcPr>
          <w:p w14:paraId="7252EDD6" w14:textId="77777777" w:rsidR="00660734" w:rsidRPr="006C5E57" w:rsidRDefault="00660734" w:rsidP="00CD66FD">
            <w:pPr>
              <w:jc w:val="left"/>
              <w:rPr>
                <w:spacing w:val="-8"/>
                <w:sz w:val="20"/>
              </w:rPr>
            </w:pPr>
            <w:r w:rsidRPr="006C5E57">
              <w:rPr>
                <w:spacing w:val="-8"/>
                <w:sz w:val="20"/>
              </w:rPr>
              <w:t>RON Clear</w:t>
            </w:r>
          </w:p>
        </w:tc>
        <w:tc>
          <w:tcPr>
            <w:tcW w:w="1134" w:type="dxa"/>
          </w:tcPr>
          <w:p w14:paraId="727B16A3" w14:textId="77777777" w:rsidR="00660734" w:rsidRPr="006C5E57" w:rsidRDefault="00660734" w:rsidP="00346A37">
            <w:pPr>
              <w:rPr>
                <w:spacing w:val="-8"/>
                <w:sz w:val="20"/>
              </w:rPr>
            </w:pPr>
            <w:r w:rsidRPr="006C5E57">
              <w:rPr>
                <w:spacing w:val="-8"/>
                <w:sz w:val="20"/>
              </w:rPr>
              <w:t>-</w:t>
            </w:r>
          </w:p>
        </w:tc>
        <w:tc>
          <w:tcPr>
            <w:tcW w:w="992" w:type="dxa"/>
          </w:tcPr>
          <w:p w14:paraId="77205AA1" w14:textId="77777777" w:rsidR="00660734" w:rsidRPr="006C5E57" w:rsidRDefault="00660734" w:rsidP="00346A37">
            <w:pPr>
              <w:rPr>
                <w:spacing w:val="-8"/>
                <w:sz w:val="20"/>
              </w:rPr>
            </w:pPr>
            <w:r w:rsidRPr="006C5E57">
              <w:rPr>
                <w:spacing w:val="-8"/>
                <w:sz w:val="20"/>
              </w:rPr>
              <w:t>87.7</w:t>
            </w:r>
          </w:p>
        </w:tc>
        <w:tc>
          <w:tcPr>
            <w:tcW w:w="1134" w:type="dxa"/>
          </w:tcPr>
          <w:p w14:paraId="2F41D697" w14:textId="77777777" w:rsidR="00660734" w:rsidRPr="006C5E57" w:rsidRDefault="00660734" w:rsidP="00346A37">
            <w:pPr>
              <w:rPr>
                <w:spacing w:val="-8"/>
                <w:sz w:val="20"/>
              </w:rPr>
            </w:pPr>
            <w:r w:rsidRPr="006C5E57">
              <w:rPr>
                <w:spacing w:val="-8"/>
                <w:sz w:val="20"/>
              </w:rPr>
              <w:t>92.1</w:t>
            </w:r>
          </w:p>
        </w:tc>
        <w:tc>
          <w:tcPr>
            <w:tcW w:w="1134" w:type="dxa"/>
          </w:tcPr>
          <w:p w14:paraId="0BD21B53" w14:textId="77777777" w:rsidR="00660734" w:rsidRPr="006C5E57" w:rsidRDefault="00660734" w:rsidP="00346A37">
            <w:pPr>
              <w:rPr>
                <w:spacing w:val="-8"/>
                <w:sz w:val="20"/>
              </w:rPr>
            </w:pPr>
            <w:r w:rsidRPr="006C5E57">
              <w:rPr>
                <w:spacing w:val="-8"/>
                <w:sz w:val="20"/>
              </w:rPr>
              <w:t>90.7</w:t>
            </w:r>
          </w:p>
        </w:tc>
        <w:tc>
          <w:tcPr>
            <w:tcW w:w="1089" w:type="dxa"/>
          </w:tcPr>
          <w:p w14:paraId="166F0909" w14:textId="77777777" w:rsidR="00660734" w:rsidRPr="006C5E57" w:rsidRDefault="00660734" w:rsidP="00346A37">
            <w:pPr>
              <w:rPr>
                <w:spacing w:val="-8"/>
                <w:sz w:val="20"/>
              </w:rPr>
            </w:pPr>
            <w:r w:rsidRPr="006C5E57">
              <w:rPr>
                <w:spacing w:val="-8"/>
                <w:sz w:val="20"/>
              </w:rPr>
              <w:t>87.1</w:t>
            </w:r>
          </w:p>
        </w:tc>
        <w:tc>
          <w:tcPr>
            <w:tcW w:w="1037" w:type="dxa"/>
          </w:tcPr>
          <w:p w14:paraId="3CBA557E" w14:textId="77777777" w:rsidR="00660734" w:rsidRPr="006C5E57" w:rsidRDefault="00660734" w:rsidP="00346A37">
            <w:pPr>
              <w:rPr>
                <w:spacing w:val="-8"/>
                <w:sz w:val="20"/>
              </w:rPr>
            </w:pPr>
            <w:r w:rsidRPr="006C5E57">
              <w:rPr>
                <w:spacing w:val="-8"/>
                <w:sz w:val="20"/>
              </w:rPr>
              <w:t>88.6</w:t>
            </w:r>
          </w:p>
        </w:tc>
        <w:tc>
          <w:tcPr>
            <w:tcW w:w="993" w:type="dxa"/>
          </w:tcPr>
          <w:p w14:paraId="536E9797" w14:textId="77777777" w:rsidR="00660734" w:rsidRPr="006C5E57" w:rsidRDefault="00660734" w:rsidP="00346A37">
            <w:pPr>
              <w:rPr>
                <w:spacing w:val="-8"/>
                <w:sz w:val="20"/>
              </w:rPr>
            </w:pPr>
            <w:r w:rsidRPr="006C5E57">
              <w:rPr>
                <w:spacing w:val="-8"/>
                <w:sz w:val="20"/>
              </w:rPr>
              <w:t>90.5</w:t>
            </w:r>
          </w:p>
        </w:tc>
      </w:tr>
      <w:tr w:rsidR="00660734" w14:paraId="77B8ACB5" w14:textId="77777777" w:rsidTr="00346A37">
        <w:tc>
          <w:tcPr>
            <w:tcW w:w="2836" w:type="dxa"/>
            <w:gridSpan w:val="2"/>
            <w:tcBorders>
              <w:bottom w:val="single" w:sz="6" w:space="0" w:color="000000"/>
            </w:tcBorders>
          </w:tcPr>
          <w:p w14:paraId="0F02B679" w14:textId="77777777" w:rsidR="00660734" w:rsidRPr="006C5E57" w:rsidRDefault="00660734" w:rsidP="00CD66FD">
            <w:pPr>
              <w:jc w:val="left"/>
              <w:rPr>
                <w:spacing w:val="-8"/>
                <w:sz w:val="20"/>
              </w:rPr>
            </w:pPr>
            <w:r w:rsidRPr="006C5E57">
              <w:rPr>
                <w:spacing w:val="-8"/>
                <w:sz w:val="20"/>
              </w:rPr>
              <w:t>F-3 with 4cc/USG TEL</w:t>
            </w:r>
          </w:p>
        </w:tc>
        <w:tc>
          <w:tcPr>
            <w:tcW w:w="1134" w:type="dxa"/>
            <w:tcBorders>
              <w:bottom w:val="single" w:sz="6" w:space="0" w:color="000000"/>
            </w:tcBorders>
          </w:tcPr>
          <w:p w14:paraId="761EF514" w14:textId="77777777" w:rsidR="00660734" w:rsidRPr="006C5E57" w:rsidRDefault="00660734" w:rsidP="00346A37">
            <w:pPr>
              <w:rPr>
                <w:spacing w:val="-8"/>
                <w:sz w:val="20"/>
              </w:rPr>
            </w:pPr>
            <w:r w:rsidRPr="006C5E57">
              <w:rPr>
                <w:spacing w:val="-8"/>
                <w:sz w:val="20"/>
              </w:rPr>
              <w:t>-</w:t>
            </w:r>
          </w:p>
        </w:tc>
        <w:tc>
          <w:tcPr>
            <w:tcW w:w="992" w:type="dxa"/>
            <w:tcBorders>
              <w:bottom w:val="single" w:sz="6" w:space="0" w:color="000000"/>
            </w:tcBorders>
          </w:tcPr>
          <w:p w14:paraId="1CACF827" w14:textId="77777777" w:rsidR="00660734" w:rsidRPr="006C5E57" w:rsidRDefault="00660734" w:rsidP="00346A37">
            <w:pPr>
              <w:rPr>
                <w:spacing w:val="-8"/>
                <w:sz w:val="20"/>
              </w:rPr>
            </w:pPr>
            <w:r w:rsidRPr="006C5E57">
              <w:rPr>
                <w:spacing w:val="-8"/>
                <w:sz w:val="20"/>
              </w:rPr>
              <w:t>102.9</w:t>
            </w:r>
          </w:p>
        </w:tc>
        <w:tc>
          <w:tcPr>
            <w:tcW w:w="1134" w:type="dxa"/>
            <w:tcBorders>
              <w:bottom w:val="single" w:sz="6" w:space="0" w:color="000000"/>
            </w:tcBorders>
          </w:tcPr>
          <w:p w14:paraId="32B8BB9F" w14:textId="77777777" w:rsidR="00660734" w:rsidRPr="006C5E57" w:rsidRDefault="00660734" w:rsidP="00346A37">
            <w:pPr>
              <w:rPr>
                <w:spacing w:val="-8"/>
                <w:sz w:val="20"/>
              </w:rPr>
            </w:pPr>
            <w:r w:rsidRPr="006C5E57">
              <w:rPr>
                <w:spacing w:val="-8"/>
                <w:sz w:val="20"/>
              </w:rPr>
              <w:t>105.4</w:t>
            </w:r>
          </w:p>
        </w:tc>
        <w:tc>
          <w:tcPr>
            <w:tcW w:w="1134" w:type="dxa"/>
            <w:tcBorders>
              <w:bottom w:val="single" w:sz="6" w:space="0" w:color="000000"/>
            </w:tcBorders>
          </w:tcPr>
          <w:p w14:paraId="7402993A" w14:textId="77777777" w:rsidR="00660734" w:rsidRPr="006C5E57" w:rsidRDefault="00660734" w:rsidP="00346A37">
            <w:pPr>
              <w:rPr>
                <w:spacing w:val="-8"/>
                <w:sz w:val="20"/>
              </w:rPr>
            </w:pPr>
            <w:r w:rsidRPr="006C5E57">
              <w:rPr>
                <w:spacing w:val="-8"/>
                <w:sz w:val="20"/>
              </w:rPr>
              <w:t>104.8</w:t>
            </w:r>
          </w:p>
        </w:tc>
        <w:tc>
          <w:tcPr>
            <w:tcW w:w="1089" w:type="dxa"/>
            <w:tcBorders>
              <w:bottom w:val="single" w:sz="6" w:space="0" w:color="000000"/>
            </w:tcBorders>
          </w:tcPr>
          <w:p w14:paraId="22BD3770" w14:textId="77777777" w:rsidR="00660734" w:rsidRPr="006C5E57" w:rsidRDefault="00660734" w:rsidP="00346A37">
            <w:pPr>
              <w:rPr>
                <w:spacing w:val="-8"/>
                <w:sz w:val="20"/>
              </w:rPr>
            </w:pPr>
            <w:r w:rsidRPr="006C5E57">
              <w:rPr>
                <w:spacing w:val="-8"/>
                <w:sz w:val="20"/>
              </w:rPr>
              <w:t>102.5</w:t>
            </w:r>
          </w:p>
        </w:tc>
        <w:tc>
          <w:tcPr>
            <w:tcW w:w="1037" w:type="dxa"/>
            <w:tcBorders>
              <w:bottom w:val="single" w:sz="6" w:space="0" w:color="000000"/>
            </w:tcBorders>
          </w:tcPr>
          <w:p w14:paraId="500496C8" w14:textId="77777777" w:rsidR="00660734" w:rsidRPr="006C5E57" w:rsidRDefault="00660734" w:rsidP="00346A37">
            <w:pPr>
              <w:rPr>
                <w:spacing w:val="-8"/>
                <w:sz w:val="20"/>
              </w:rPr>
            </w:pPr>
            <w:r w:rsidRPr="006C5E57">
              <w:rPr>
                <w:spacing w:val="-8"/>
                <w:sz w:val="20"/>
              </w:rPr>
              <w:t>102.9</w:t>
            </w:r>
          </w:p>
        </w:tc>
        <w:tc>
          <w:tcPr>
            <w:tcW w:w="993" w:type="dxa"/>
            <w:tcBorders>
              <w:bottom w:val="single" w:sz="6" w:space="0" w:color="000000"/>
            </w:tcBorders>
          </w:tcPr>
          <w:p w14:paraId="5B19615A" w14:textId="77777777" w:rsidR="00660734" w:rsidRPr="006C5E57" w:rsidRDefault="00660734" w:rsidP="00346A37">
            <w:pPr>
              <w:rPr>
                <w:spacing w:val="-8"/>
                <w:sz w:val="20"/>
              </w:rPr>
            </w:pPr>
            <w:r w:rsidRPr="006C5E57">
              <w:rPr>
                <w:spacing w:val="-8"/>
                <w:sz w:val="20"/>
              </w:rPr>
              <w:t>103.4</w:t>
            </w:r>
          </w:p>
        </w:tc>
      </w:tr>
      <w:tr w:rsidR="00660734" w14:paraId="32BB8C4E" w14:textId="77777777" w:rsidTr="00346A37">
        <w:tc>
          <w:tcPr>
            <w:tcW w:w="2836" w:type="dxa"/>
            <w:gridSpan w:val="2"/>
            <w:tcBorders>
              <w:top w:val="single" w:sz="6" w:space="0" w:color="000000"/>
              <w:bottom w:val="single" w:sz="12" w:space="0" w:color="000000"/>
            </w:tcBorders>
          </w:tcPr>
          <w:p w14:paraId="02C694FE" w14:textId="77777777" w:rsidR="00660734" w:rsidRPr="006C5E57" w:rsidRDefault="00660734" w:rsidP="00CD66FD">
            <w:pPr>
              <w:jc w:val="left"/>
              <w:rPr>
                <w:spacing w:val="-8"/>
                <w:sz w:val="20"/>
              </w:rPr>
            </w:pPr>
            <w:r w:rsidRPr="006C5E57">
              <w:rPr>
                <w:spacing w:val="-8"/>
                <w:sz w:val="20"/>
              </w:rPr>
              <w:t>F-4 with 4cc/USG TEL (Est.)</w:t>
            </w:r>
          </w:p>
        </w:tc>
        <w:tc>
          <w:tcPr>
            <w:tcW w:w="1134" w:type="dxa"/>
            <w:tcBorders>
              <w:top w:val="single" w:sz="6" w:space="0" w:color="000000"/>
              <w:bottom w:val="single" w:sz="12" w:space="0" w:color="000000"/>
            </w:tcBorders>
          </w:tcPr>
          <w:p w14:paraId="174E83DB" w14:textId="77777777" w:rsidR="00660734" w:rsidRPr="006C5E57" w:rsidRDefault="00660734" w:rsidP="00346A37">
            <w:pPr>
              <w:rPr>
                <w:spacing w:val="-8"/>
                <w:sz w:val="20"/>
              </w:rPr>
            </w:pPr>
            <w:r w:rsidRPr="006C5E57">
              <w:rPr>
                <w:spacing w:val="-8"/>
                <w:sz w:val="20"/>
              </w:rPr>
              <w:t>-</w:t>
            </w:r>
          </w:p>
        </w:tc>
        <w:tc>
          <w:tcPr>
            <w:tcW w:w="992" w:type="dxa"/>
            <w:tcBorders>
              <w:top w:val="single" w:sz="6" w:space="0" w:color="000000"/>
              <w:bottom w:val="single" w:sz="12" w:space="0" w:color="000000"/>
            </w:tcBorders>
          </w:tcPr>
          <w:p w14:paraId="3A252926" w14:textId="77777777" w:rsidR="00660734" w:rsidRPr="006C5E57" w:rsidRDefault="00660734" w:rsidP="00346A37">
            <w:pPr>
              <w:rPr>
                <w:spacing w:val="-8"/>
                <w:sz w:val="20"/>
              </w:rPr>
            </w:pPr>
            <w:r w:rsidRPr="006C5E57">
              <w:rPr>
                <w:spacing w:val="-8"/>
                <w:sz w:val="20"/>
              </w:rPr>
              <w:t>117</w:t>
            </w:r>
          </w:p>
        </w:tc>
        <w:tc>
          <w:tcPr>
            <w:tcW w:w="1134" w:type="dxa"/>
            <w:tcBorders>
              <w:top w:val="single" w:sz="6" w:space="0" w:color="000000"/>
              <w:bottom w:val="single" w:sz="12" w:space="0" w:color="000000"/>
            </w:tcBorders>
          </w:tcPr>
          <w:p w14:paraId="3EA87750" w14:textId="77777777" w:rsidR="00660734" w:rsidRPr="006C5E57" w:rsidRDefault="00660734" w:rsidP="00346A37">
            <w:pPr>
              <w:rPr>
                <w:spacing w:val="-8"/>
                <w:sz w:val="20"/>
              </w:rPr>
            </w:pPr>
            <w:r w:rsidRPr="006C5E57">
              <w:rPr>
                <w:spacing w:val="-8"/>
                <w:sz w:val="20"/>
              </w:rPr>
              <w:t>147</w:t>
            </w:r>
          </w:p>
        </w:tc>
        <w:tc>
          <w:tcPr>
            <w:tcW w:w="1134" w:type="dxa"/>
            <w:tcBorders>
              <w:top w:val="single" w:sz="6" w:space="0" w:color="000000"/>
              <w:bottom w:val="single" w:sz="12" w:space="0" w:color="000000"/>
            </w:tcBorders>
          </w:tcPr>
          <w:p w14:paraId="5FF6101A" w14:textId="77777777" w:rsidR="00660734" w:rsidRPr="006C5E57" w:rsidRDefault="00660734" w:rsidP="00346A37">
            <w:pPr>
              <w:rPr>
                <w:spacing w:val="-8"/>
                <w:sz w:val="20"/>
              </w:rPr>
            </w:pPr>
            <w:r w:rsidRPr="006C5E57">
              <w:rPr>
                <w:spacing w:val="-8"/>
                <w:sz w:val="20"/>
              </w:rPr>
              <w:t>138</w:t>
            </w:r>
          </w:p>
        </w:tc>
        <w:tc>
          <w:tcPr>
            <w:tcW w:w="1089" w:type="dxa"/>
            <w:tcBorders>
              <w:top w:val="single" w:sz="6" w:space="0" w:color="000000"/>
              <w:bottom w:val="single" w:sz="12" w:space="0" w:color="000000"/>
            </w:tcBorders>
          </w:tcPr>
          <w:p w14:paraId="7DD49FB1" w14:textId="77777777" w:rsidR="00660734" w:rsidRPr="006C5E57" w:rsidRDefault="00660734" w:rsidP="00346A37">
            <w:pPr>
              <w:rPr>
                <w:spacing w:val="-8"/>
                <w:sz w:val="20"/>
              </w:rPr>
            </w:pPr>
            <w:r w:rsidRPr="006C5E57">
              <w:rPr>
                <w:spacing w:val="-8"/>
                <w:sz w:val="20"/>
              </w:rPr>
              <w:t>121</w:t>
            </w:r>
          </w:p>
        </w:tc>
        <w:tc>
          <w:tcPr>
            <w:tcW w:w="1037" w:type="dxa"/>
            <w:tcBorders>
              <w:top w:val="single" w:sz="6" w:space="0" w:color="000000"/>
              <w:bottom w:val="single" w:sz="12" w:space="0" w:color="000000"/>
            </w:tcBorders>
          </w:tcPr>
          <w:p w14:paraId="60FF38DE" w14:textId="77777777" w:rsidR="00660734" w:rsidRPr="006C5E57" w:rsidRDefault="00660734" w:rsidP="00346A37">
            <w:pPr>
              <w:rPr>
                <w:spacing w:val="-8"/>
                <w:sz w:val="20"/>
              </w:rPr>
            </w:pPr>
            <w:r w:rsidRPr="006C5E57">
              <w:rPr>
                <w:spacing w:val="-8"/>
                <w:sz w:val="20"/>
              </w:rPr>
              <w:t>127</w:t>
            </w:r>
          </w:p>
        </w:tc>
        <w:tc>
          <w:tcPr>
            <w:tcW w:w="993" w:type="dxa"/>
            <w:tcBorders>
              <w:top w:val="single" w:sz="6" w:space="0" w:color="000000"/>
              <w:bottom w:val="single" w:sz="12" w:space="0" w:color="000000"/>
            </w:tcBorders>
          </w:tcPr>
          <w:p w14:paraId="3A358852" w14:textId="77777777" w:rsidR="00660734" w:rsidRPr="006C5E57" w:rsidRDefault="00660734" w:rsidP="00346A37">
            <w:pPr>
              <w:rPr>
                <w:spacing w:val="-8"/>
                <w:sz w:val="20"/>
              </w:rPr>
            </w:pPr>
            <w:r w:rsidRPr="006C5E57">
              <w:rPr>
                <w:spacing w:val="-8"/>
                <w:sz w:val="20"/>
              </w:rPr>
              <w:t>135</w:t>
            </w:r>
          </w:p>
        </w:tc>
      </w:tr>
      <w:tr w:rsidR="00660734" w14:paraId="18E6A677" w14:textId="77777777" w:rsidTr="00346A37">
        <w:tc>
          <w:tcPr>
            <w:tcW w:w="1798" w:type="dxa"/>
            <w:tcBorders>
              <w:top w:val="single" w:sz="12" w:space="0" w:color="000000"/>
            </w:tcBorders>
          </w:tcPr>
          <w:p w14:paraId="60024FFF" w14:textId="77777777" w:rsidR="00660734" w:rsidRPr="006C5E57" w:rsidRDefault="00660734" w:rsidP="00346A37">
            <w:pPr>
              <w:rPr>
                <w:rStyle w:val="Style10ptCondensedby04pt"/>
              </w:rPr>
            </w:pPr>
            <w:r w:rsidRPr="006C5E57">
              <w:rPr>
                <w:rStyle w:val="Style10ptCondensedby04pt"/>
              </w:rPr>
              <w:t>Component ID</w:t>
            </w:r>
          </w:p>
        </w:tc>
        <w:tc>
          <w:tcPr>
            <w:tcW w:w="1038" w:type="dxa"/>
            <w:tcBorders>
              <w:top w:val="single" w:sz="12" w:space="0" w:color="000000"/>
            </w:tcBorders>
          </w:tcPr>
          <w:p w14:paraId="53C3C44D" w14:textId="77777777" w:rsidR="00660734" w:rsidRPr="006C5E57" w:rsidRDefault="00660734" w:rsidP="00346A37">
            <w:pPr>
              <w:rPr>
                <w:rStyle w:val="Style10ptCondensedby04pt"/>
              </w:rPr>
            </w:pPr>
            <w:r w:rsidRPr="006C5E57">
              <w:rPr>
                <w:rStyle w:val="Style10ptCondensedby04pt"/>
              </w:rPr>
              <w:t>Other Names</w:t>
            </w:r>
          </w:p>
        </w:tc>
        <w:tc>
          <w:tcPr>
            <w:tcW w:w="7513" w:type="dxa"/>
            <w:gridSpan w:val="7"/>
            <w:tcBorders>
              <w:top w:val="single" w:sz="12" w:space="0" w:color="000000"/>
            </w:tcBorders>
          </w:tcPr>
          <w:p w14:paraId="184E8F93" w14:textId="77777777" w:rsidR="00660734" w:rsidRPr="006C5E57" w:rsidRDefault="00660734" w:rsidP="00346A37">
            <w:pPr>
              <w:rPr>
                <w:bCs/>
                <w:spacing w:val="-8"/>
                <w:sz w:val="20"/>
              </w:rPr>
            </w:pPr>
            <w:r w:rsidRPr="006C5E57">
              <w:rPr>
                <w:bCs/>
                <w:spacing w:val="-8"/>
                <w:sz w:val="20"/>
              </w:rPr>
              <w:t>Vol.% above Pentane</w:t>
            </w:r>
          </w:p>
        </w:tc>
      </w:tr>
      <w:tr w:rsidR="00660734" w14:paraId="6DB610AC" w14:textId="77777777" w:rsidTr="00346A37">
        <w:tc>
          <w:tcPr>
            <w:tcW w:w="2836" w:type="dxa"/>
            <w:gridSpan w:val="2"/>
          </w:tcPr>
          <w:p w14:paraId="638CCF36" w14:textId="77777777" w:rsidR="00660734" w:rsidRPr="006C5E57" w:rsidRDefault="00660734" w:rsidP="00346A37">
            <w:pPr>
              <w:rPr>
                <w:rStyle w:val="Style10ptCondensedby04pt"/>
              </w:rPr>
            </w:pPr>
            <w:r w:rsidRPr="006C5E57">
              <w:rPr>
                <w:rStyle w:val="Style10ptCondensedby04pt"/>
              </w:rPr>
              <w:t>Total</w:t>
            </w:r>
          </w:p>
        </w:tc>
        <w:tc>
          <w:tcPr>
            <w:tcW w:w="1134" w:type="dxa"/>
          </w:tcPr>
          <w:p w14:paraId="2BF63C5C" w14:textId="77777777" w:rsidR="00660734" w:rsidRPr="006C5E57" w:rsidRDefault="00660734" w:rsidP="00346A37">
            <w:pPr>
              <w:rPr>
                <w:bCs/>
                <w:spacing w:val="-8"/>
                <w:sz w:val="20"/>
              </w:rPr>
            </w:pPr>
            <w:r w:rsidRPr="006C5E57">
              <w:rPr>
                <w:bCs/>
                <w:spacing w:val="-8"/>
                <w:sz w:val="20"/>
              </w:rPr>
              <w:t>100</w:t>
            </w:r>
          </w:p>
        </w:tc>
        <w:tc>
          <w:tcPr>
            <w:tcW w:w="992" w:type="dxa"/>
          </w:tcPr>
          <w:p w14:paraId="207664EC" w14:textId="77777777" w:rsidR="00660734" w:rsidRPr="006C5E57" w:rsidRDefault="00660734" w:rsidP="00346A37">
            <w:pPr>
              <w:rPr>
                <w:bCs/>
                <w:spacing w:val="-8"/>
                <w:sz w:val="20"/>
              </w:rPr>
            </w:pPr>
            <w:r w:rsidRPr="006C5E57">
              <w:rPr>
                <w:bCs/>
                <w:spacing w:val="-8"/>
                <w:sz w:val="20"/>
              </w:rPr>
              <w:t>100</w:t>
            </w:r>
          </w:p>
        </w:tc>
        <w:tc>
          <w:tcPr>
            <w:tcW w:w="1134" w:type="dxa"/>
          </w:tcPr>
          <w:p w14:paraId="790A80DB" w14:textId="77777777" w:rsidR="00660734" w:rsidRPr="006C5E57" w:rsidRDefault="00660734" w:rsidP="00346A37">
            <w:pPr>
              <w:rPr>
                <w:bCs/>
                <w:spacing w:val="-8"/>
                <w:sz w:val="20"/>
              </w:rPr>
            </w:pPr>
            <w:r w:rsidRPr="006C5E57">
              <w:rPr>
                <w:bCs/>
                <w:spacing w:val="-8"/>
                <w:sz w:val="20"/>
              </w:rPr>
              <w:t>100</w:t>
            </w:r>
          </w:p>
        </w:tc>
        <w:tc>
          <w:tcPr>
            <w:tcW w:w="1134" w:type="dxa"/>
          </w:tcPr>
          <w:p w14:paraId="22FE4A92" w14:textId="77777777" w:rsidR="00660734" w:rsidRPr="006C5E57" w:rsidRDefault="00660734" w:rsidP="00346A37">
            <w:pPr>
              <w:rPr>
                <w:bCs/>
                <w:spacing w:val="-8"/>
                <w:sz w:val="20"/>
              </w:rPr>
            </w:pPr>
            <w:r w:rsidRPr="006C5E57">
              <w:rPr>
                <w:bCs/>
                <w:spacing w:val="-8"/>
                <w:sz w:val="20"/>
              </w:rPr>
              <w:t>100</w:t>
            </w:r>
          </w:p>
        </w:tc>
        <w:tc>
          <w:tcPr>
            <w:tcW w:w="1089" w:type="dxa"/>
          </w:tcPr>
          <w:p w14:paraId="107F8401" w14:textId="77777777" w:rsidR="00660734" w:rsidRPr="006C5E57" w:rsidRDefault="00660734" w:rsidP="00346A37">
            <w:pPr>
              <w:rPr>
                <w:bCs/>
                <w:spacing w:val="-8"/>
                <w:sz w:val="20"/>
              </w:rPr>
            </w:pPr>
            <w:r w:rsidRPr="006C5E57">
              <w:rPr>
                <w:bCs/>
                <w:spacing w:val="-8"/>
                <w:sz w:val="20"/>
              </w:rPr>
              <w:t>100</w:t>
            </w:r>
          </w:p>
        </w:tc>
        <w:tc>
          <w:tcPr>
            <w:tcW w:w="1037" w:type="dxa"/>
          </w:tcPr>
          <w:p w14:paraId="06F7E05A" w14:textId="77777777" w:rsidR="00660734" w:rsidRPr="006C5E57" w:rsidRDefault="00660734" w:rsidP="00346A37">
            <w:pPr>
              <w:rPr>
                <w:bCs/>
                <w:spacing w:val="-8"/>
                <w:sz w:val="20"/>
              </w:rPr>
            </w:pPr>
            <w:r w:rsidRPr="006C5E57">
              <w:rPr>
                <w:bCs/>
                <w:spacing w:val="-8"/>
                <w:sz w:val="20"/>
              </w:rPr>
              <w:t>100</w:t>
            </w:r>
          </w:p>
        </w:tc>
        <w:tc>
          <w:tcPr>
            <w:tcW w:w="993" w:type="dxa"/>
          </w:tcPr>
          <w:p w14:paraId="6E6682D5" w14:textId="77777777" w:rsidR="00660734" w:rsidRPr="006C5E57" w:rsidRDefault="00660734" w:rsidP="00346A37">
            <w:pPr>
              <w:rPr>
                <w:bCs/>
                <w:spacing w:val="-8"/>
                <w:sz w:val="20"/>
              </w:rPr>
            </w:pPr>
            <w:r w:rsidRPr="006C5E57">
              <w:rPr>
                <w:bCs/>
                <w:spacing w:val="-8"/>
                <w:sz w:val="20"/>
              </w:rPr>
              <w:t>100</w:t>
            </w:r>
          </w:p>
        </w:tc>
      </w:tr>
      <w:tr w:rsidR="00660734" w14:paraId="3FF3B608" w14:textId="77777777" w:rsidTr="00346A37">
        <w:tc>
          <w:tcPr>
            <w:tcW w:w="1798" w:type="dxa"/>
          </w:tcPr>
          <w:p w14:paraId="7CAA9AE1" w14:textId="77777777" w:rsidR="00660734" w:rsidRPr="006C5E57" w:rsidRDefault="00660734" w:rsidP="00CD66FD">
            <w:pPr>
              <w:jc w:val="left"/>
              <w:rPr>
                <w:spacing w:val="-8"/>
                <w:sz w:val="20"/>
              </w:rPr>
            </w:pPr>
            <w:r w:rsidRPr="006C5E57">
              <w:rPr>
                <w:rStyle w:val="Style10ptCondensedby04pt"/>
              </w:rPr>
              <w:t>C</w:t>
            </w:r>
            <w:r w:rsidRPr="006C5E57">
              <w:rPr>
                <w:spacing w:val="-8"/>
                <w:sz w:val="20"/>
                <w:vertAlign w:val="subscript"/>
              </w:rPr>
              <w:t>5</w:t>
            </w:r>
            <w:r w:rsidRPr="006C5E57">
              <w:rPr>
                <w:rStyle w:val="Style10ptCondensedby04pt"/>
              </w:rPr>
              <w:t xml:space="preserve"> Cyclopentane</w:t>
            </w:r>
            <w:r w:rsidR="00586359" w:rsidRPr="006C5E57">
              <w:rPr>
                <w:spacing w:val="-8"/>
                <w:sz w:val="20"/>
              </w:rPr>
              <w:fldChar w:fldCharType="begin"/>
            </w:r>
            <w:r w:rsidR="00586359" w:rsidRPr="006C5E57">
              <w:rPr>
                <w:sz w:val="20"/>
              </w:rPr>
              <w:instrText xml:space="preserve"> XE "</w:instrText>
            </w:r>
            <w:r w:rsidR="00586359" w:rsidRPr="006C5E57">
              <w:rPr>
                <w:spacing w:val="-8"/>
                <w:sz w:val="20"/>
              </w:rPr>
              <w:instrText>Cyclopentane</w:instrText>
            </w:r>
            <w:r w:rsidR="00586359" w:rsidRPr="006C5E57">
              <w:rPr>
                <w:sz w:val="20"/>
              </w:rPr>
              <w:instrText xml:space="preserve">" </w:instrText>
            </w:r>
            <w:r w:rsidR="00586359" w:rsidRPr="006C5E57">
              <w:rPr>
                <w:spacing w:val="-8"/>
                <w:sz w:val="20"/>
              </w:rPr>
              <w:fldChar w:fldCharType="end"/>
            </w:r>
          </w:p>
        </w:tc>
        <w:tc>
          <w:tcPr>
            <w:tcW w:w="1038" w:type="dxa"/>
          </w:tcPr>
          <w:p w14:paraId="3804A871" w14:textId="77777777" w:rsidR="00660734" w:rsidRPr="006C5E57" w:rsidRDefault="00660734" w:rsidP="00346A37">
            <w:pPr>
              <w:rPr>
                <w:spacing w:val="-8"/>
                <w:sz w:val="20"/>
              </w:rPr>
            </w:pPr>
          </w:p>
        </w:tc>
        <w:tc>
          <w:tcPr>
            <w:tcW w:w="1134" w:type="dxa"/>
          </w:tcPr>
          <w:p w14:paraId="25BED6E3" w14:textId="77777777" w:rsidR="00660734" w:rsidRPr="006C5E57" w:rsidRDefault="00660734" w:rsidP="00346A37">
            <w:pPr>
              <w:rPr>
                <w:spacing w:val="-8"/>
                <w:sz w:val="20"/>
              </w:rPr>
            </w:pPr>
          </w:p>
        </w:tc>
        <w:tc>
          <w:tcPr>
            <w:tcW w:w="992" w:type="dxa"/>
          </w:tcPr>
          <w:p w14:paraId="25468228" w14:textId="77777777" w:rsidR="00660734" w:rsidRPr="006C5E57" w:rsidRDefault="00660734" w:rsidP="00346A37">
            <w:pPr>
              <w:rPr>
                <w:spacing w:val="-8"/>
                <w:sz w:val="20"/>
              </w:rPr>
            </w:pPr>
            <w:r w:rsidRPr="006C5E57">
              <w:rPr>
                <w:spacing w:val="-8"/>
                <w:sz w:val="20"/>
              </w:rPr>
              <w:t>0.5</w:t>
            </w:r>
          </w:p>
        </w:tc>
        <w:tc>
          <w:tcPr>
            <w:tcW w:w="1134" w:type="dxa"/>
          </w:tcPr>
          <w:p w14:paraId="1CFBFB25" w14:textId="77777777" w:rsidR="00660734" w:rsidRPr="006C5E57" w:rsidRDefault="00660734" w:rsidP="00346A37">
            <w:pPr>
              <w:rPr>
                <w:spacing w:val="-8"/>
                <w:sz w:val="20"/>
              </w:rPr>
            </w:pPr>
          </w:p>
        </w:tc>
        <w:tc>
          <w:tcPr>
            <w:tcW w:w="1134" w:type="dxa"/>
          </w:tcPr>
          <w:p w14:paraId="09DE8047" w14:textId="77777777" w:rsidR="00660734" w:rsidRPr="006C5E57" w:rsidRDefault="00660734" w:rsidP="00346A37">
            <w:pPr>
              <w:rPr>
                <w:spacing w:val="-8"/>
                <w:sz w:val="20"/>
              </w:rPr>
            </w:pPr>
            <w:r w:rsidRPr="006C5E57">
              <w:rPr>
                <w:spacing w:val="-8"/>
                <w:sz w:val="20"/>
              </w:rPr>
              <w:t>0.5</w:t>
            </w:r>
          </w:p>
        </w:tc>
        <w:tc>
          <w:tcPr>
            <w:tcW w:w="1089" w:type="dxa"/>
          </w:tcPr>
          <w:p w14:paraId="37EBE25C" w14:textId="77777777" w:rsidR="00660734" w:rsidRPr="006C5E57" w:rsidRDefault="00660734" w:rsidP="00346A37">
            <w:pPr>
              <w:rPr>
                <w:spacing w:val="-8"/>
                <w:sz w:val="20"/>
              </w:rPr>
            </w:pPr>
          </w:p>
        </w:tc>
        <w:tc>
          <w:tcPr>
            <w:tcW w:w="1037" w:type="dxa"/>
          </w:tcPr>
          <w:p w14:paraId="6F57B098" w14:textId="77777777" w:rsidR="00660734" w:rsidRPr="006C5E57" w:rsidRDefault="00660734" w:rsidP="00346A37">
            <w:pPr>
              <w:rPr>
                <w:spacing w:val="-8"/>
                <w:sz w:val="20"/>
              </w:rPr>
            </w:pPr>
          </w:p>
        </w:tc>
        <w:tc>
          <w:tcPr>
            <w:tcW w:w="993" w:type="dxa"/>
          </w:tcPr>
          <w:p w14:paraId="121EBADF" w14:textId="77777777" w:rsidR="00660734" w:rsidRPr="006C5E57" w:rsidRDefault="00660734" w:rsidP="00346A37">
            <w:pPr>
              <w:rPr>
                <w:spacing w:val="-8"/>
                <w:sz w:val="20"/>
              </w:rPr>
            </w:pPr>
            <w:r w:rsidRPr="006C5E57">
              <w:rPr>
                <w:spacing w:val="-8"/>
                <w:sz w:val="20"/>
              </w:rPr>
              <w:t>0.3</w:t>
            </w:r>
          </w:p>
        </w:tc>
      </w:tr>
      <w:tr w:rsidR="00660734" w14:paraId="58568FDE" w14:textId="77777777" w:rsidTr="00346A37">
        <w:tc>
          <w:tcPr>
            <w:tcW w:w="1798" w:type="dxa"/>
          </w:tcPr>
          <w:p w14:paraId="039B3384" w14:textId="77777777" w:rsidR="00660734" w:rsidRPr="006C5E57" w:rsidRDefault="00660734" w:rsidP="00CD66FD">
            <w:pPr>
              <w:jc w:val="left"/>
              <w:rPr>
                <w:rStyle w:val="Style10ptCondensedby04pt"/>
              </w:rPr>
            </w:pPr>
            <w:r w:rsidRPr="006C5E57">
              <w:rPr>
                <w:rStyle w:val="Style10ptCondensedby04pt"/>
              </w:rPr>
              <w:t>2,2 Dimethyl Butane</w:t>
            </w:r>
            <w:r w:rsidR="00586359" w:rsidRPr="006C5E57">
              <w:rPr>
                <w:rStyle w:val="Style10ptCondensedby04pt"/>
              </w:rPr>
              <w:fldChar w:fldCharType="begin"/>
            </w:r>
            <w:r w:rsidR="00586359" w:rsidRPr="006C5E57">
              <w:rPr>
                <w:rStyle w:val="Style10ptCondensedby04pt"/>
              </w:rPr>
              <w:instrText xml:space="preserve"> XE "2,2 Dimethyl Butane" </w:instrText>
            </w:r>
            <w:r w:rsidR="00586359" w:rsidRPr="006C5E57">
              <w:rPr>
                <w:rStyle w:val="Style10ptCondensedby04pt"/>
              </w:rPr>
              <w:fldChar w:fldCharType="end"/>
            </w:r>
          </w:p>
        </w:tc>
        <w:tc>
          <w:tcPr>
            <w:tcW w:w="1038" w:type="dxa"/>
          </w:tcPr>
          <w:p w14:paraId="741403ED" w14:textId="77777777" w:rsidR="00660734" w:rsidRPr="006C5E57" w:rsidRDefault="00660734" w:rsidP="00346A37">
            <w:pPr>
              <w:rPr>
                <w:sz w:val="20"/>
              </w:rPr>
            </w:pPr>
            <w:r w:rsidRPr="006C5E57">
              <w:rPr>
                <w:sz w:val="20"/>
              </w:rPr>
              <w:t>Neohexane</w:t>
            </w:r>
            <w:r w:rsidR="00586359" w:rsidRPr="006C5E57">
              <w:rPr>
                <w:sz w:val="20"/>
              </w:rPr>
              <w:fldChar w:fldCharType="begin"/>
            </w:r>
            <w:r w:rsidR="00586359" w:rsidRPr="006C5E57">
              <w:rPr>
                <w:sz w:val="20"/>
              </w:rPr>
              <w:instrText xml:space="preserve"> XE "Neohexane" </w:instrText>
            </w:r>
            <w:r w:rsidR="00586359" w:rsidRPr="006C5E57">
              <w:rPr>
                <w:sz w:val="20"/>
              </w:rPr>
              <w:fldChar w:fldCharType="end"/>
            </w:r>
          </w:p>
        </w:tc>
        <w:tc>
          <w:tcPr>
            <w:tcW w:w="1134" w:type="dxa"/>
          </w:tcPr>
          <w:p w14:paraId="3EE7850C" w14:textId="77777777" w:rsidR="00660734" w:rsidRPr="006C5E57" w:rsidRDefault="00660734" w:rsidP="00346A37">
            <w:pPr>
              <w:rPr>
                <w:spacing w:val="-8"/>
                <w:sz w:val="20"/>
              </w:rPr>
            </w:pPr>
          </w:p>
        </w:tc>
        <w:tc>
          <w:tcPr>
            <w:tcW w:w="992" w:type="dxa"/>
          </w:tcPr>
          <w:p w14:paraId="52E7F134" w14:textId="77777777" w:rsidR="00660734" w:rsidRPr="006C5E57" w:rsidRDefault="00660734" w:rsidP="00346A37">
            <w:pPr>
              <w:rPr>
                <w:spacing w:val="-8"/>
                <w:sz w:val="20"/>
              </w:rPr>
            </w:pPr>
            <w:r w:rsidRPr="006C5E57">
              <w:rPr>
                <w:spacing w:val="-8"/>
                <w:sz w:val="20"/>
              </w:rPr>
              <w:t>0.2</w:t>
            </w:r>
          </w:p>
        </w:tc>
        <w:tc>
          <w:tcPr>
            <w:tcW w:w="1134" w:type="dxa"/>
          </w:tcPr>
          <w:p w14:paraId="271D3B8C" w14:textId="77777777" w:rsidR="00660734" w:rsidRPr="006C5E57" w:rsidRDefault="00660734" w:rsidP="00346A37">
            <w:pPr>
              <w:rPr>
                <w:spacing w:val="-8"/>
                <w:sz w:val="20"/>
              </w:rPr>
            </w:pPr>
          </w:p>
        </w:tc>
        <w:tc>
          <w:tcPr>
            <w:tcW w:w="1134" w:type="dxa"/>
          </w:tcPr>
          <w:p w14:paraId="278233AA" w14:textId="77777777" w:rsidR="00660734" w:rsidRPr="006C5E57" w:rsidRDefault="00660734" w:rsidP="00346A37">
            <w:pPr>
              <w:rPr>
                <w:spacing w:val="-8"/>
                <w:sz w:val="20"/>
              </w:rPr>
            </w:pPr>
            <w:r w:rsidRPr="006C5E57">
              <w:rPr>
                <w:spacing w:val="-8"/>
                <w:sz w:val="20"/>
              </w:rPr>
              <w:t>0.1</w:t>
            </w:r>
          </w:p>
        </w:tc>
        <w:tc>
          <w:tcPr>
            <w:tcW w:w="1089" w:type="dxa"/>
          </w:tcPr>
          <w:p w14:paraId="4904D760" w14:textId="77777777" w:rsidR="00660734" w:rsidRPr="006C5E57" w:rsidRDefault="00660734" w:rsidP="00346A37">
            <w:pPr>
              <w:rPr>
                <w:spacing w:val="-8"/>
                <w:sz w:val="20"/>
              </w:rPr>
            </w:pPr>
          </w:p>
        </w:tc>
        <w:tc>
          <w:tcPr>
            <w:tcW w:w="1037" w:type="dxa"/>
          </w:tcPr>
          <w:p w14:paraId="59C756D0" w14:textId="77777777" w:rsidR="00660734" w:rsidRPr="006C5E57" w:rsidRDefault="00660734" w:rsidP="00346A37">
            <w:pPr>
              <w:rPr>
                <w:spacing w:val="-8"/>
                <w:sz w:val="20"/>
              </w:rPr>
            </w:pPr>
          </w:p>
        </w:tc>
        <w:tc>
          <w:tcPr>
            <w:tcW w:w="993" w:type="dxa"/>
          </w:tcPr>
          <w:p w14:paraId="4F5A5AB4" w14:textId="77777777" w:rsidR="00660734" w:rsidRPr="006C5E57" w:rsidRDefault="00660734" w:rsidP="00346A37">
            <w:pPr>
              <w:rPr>
                <w:spacing w:val="-8"/>
                <w:sz w:val="20"/>
              </w:rPr>
            </w:pPr>
            <w:r w:rsidRPr="006C5E57">
              <w:rPr>
                <w:spacing w:val="-8"/>
                <w:sz w:val="20"/>
              </w:rPr>
              <w:t>0.3</w:t>
            </w:r>
          </w:p>
        </w:tc>
      </w:tr>
      <w:tr w:rsidR="00660734" w14:paraId="3F1D2FDB" w14:textId="77777777" w:rsidTr="00346A37">
        <w:tc>
          <w:tcPr>
            <w:tcW w:w="1798" w:type="dxa"/>
          </w:tcPr>
          <w:p w14:paraId="0BDA27BF" w14:textId="77777777" w:rsidR="00660734" w:rsidRPr="006C5E57" w:rsidRDefault="00660734" w:rsidP="00CD66FD">
            <w:pPr>
              <w:jc w:val="left"/>
              <w:rPr>
                <w:rStyle w:val="Style10ptCondensedby04pt"/>
              </w:rPr>
            </w:pPr>
            <w:r w:rsidRPr="006C5E57">
              <w:rPr>
                <w:rStyle w:val="Style10ptCondensedby04pt"/>
              </w:rPr>
              <w:t>2,3 Dimethyl Butane</w:t>
            </w:r>
            <w:r w:rsidR="00586359" w:rsidRPr="006C5E57">
              <w:rPr>
                <w:rStyle w:val="Style10ptCondensedby04pt"/>
              </w:rPr>
              <w:fldChar w:fldCharType="begin"/>
            </w:r>
            <w:r w:rsidR="00586359" w:rsidRPr="006C5E57">
              <w:rPr>
                <w:rStyle w:val="Style10ptCondensedby04pt"/>
              </w:rPr>
              <w:instrText xml:space="preserve"> XE "2,3 Dimethyl Butane" </w:instrText>
            </w:r>
            <w:r w:rsidR="00586359" w:rsidRPr="006C5E57">
              <w:rPr>
                <w:rStyle w:val="Style10ptCondensedby04pt"/>
              </w:rPr>
              <w:fldChar w:fldCharType="end"/>
            </w:r>
          </w:p>
        </w:tc>
        <w:tc>
          <w:tcPr>
            <w:tcW w:w="1038" w:type="dxa"/>
          </w:tcPr>
          <w:p w14:paraId="4B3373AC" w14:textId="77777777" w:rsidR="00660734" w:rsidRPr="006C5E57" w:rsidRDefault="00660734" w:rsidP="00346A37">
            <w:pPr>
              <w:rPr>
                <w:sz w:val="20"/>
              </w:rPr>
            </w:pPr>
          </w:p>
        </w:tc>
        <w:tc>
          <w:tcPr>
            <w:tcW w:w="1134" w:type="dxa"/>
          </w:tcPr>
          <w:p w14:paraId="0FE96A8C" w14:textId="77777777" w:rsidR="00660734" w:rsidRPr="006C5E57" w:rsidRDefault="00660734" w:rsidP="00346A37">
            <w:pPr>
              <w:rPr>
                <w:spacing w:val="-8"/>
                <w:sz w:val="20"/>
              </w:rPr>
            </w:pPr>
            <w:r w:rsidRPr="006C5E57">
              <w:rPr>
                <w:spacing w:val="-8"/>
                <w:sz w:val="20"/>
              </w:rPr>
              <w:t>2.6</w:t>
            </w:r>
          </w:p>
        </w:tc>
        <w:tc>
          <w:tcPr>
            <w:tcW w:w="992" w:type="dxa"/>
          </w:tcPr>
          <w:p w14:paraId="08A94744" w14:textId="77777777" w:rsidR="00660734" w:rsidRPr="006C5E57" w:rsidRDefault="00660734" w:rsidP="00346A37">
            <w:pPr>
              <w:rPr>
                <w:spacing w:val="-8"/>
                <w:sz w:val="20"/>
              </w:rPr>
            </w:pPr>
            <w:r w:rsidRPr="006C5E57">
              <w:rPr>
                <w:spacing w:val="-8"/>
                <w:sz w:val="20"/>
              </w:rPr>
              <w:t>2.7</w:t>
            </w:r>
          </w:p>
        </w:tc>
        <w:tc>
          <w:tcPr>
            <w:tcW w:w="1134" w:type="dxa"/>
          </w:tcPr>
          <w:p w14:paraId="611FBD57" w14:textId="77777777" w:rsidR="00660734" w:rsidRPr="006C5E57" w:rsidRDefault="00660734" w:rsidP="00346A37">
            <w:pPr>
              <w:rPr>
                <w:spacing w:val="-8"/>
                <w:sz w:val="20"/>
              </w:rPr>
            </w:pPr>
            <w:r w:rsidRPr="006C5E57">
              <w:rPr>
                <w:spacing w:val="-8"/>
                <w:sz w:val="20"/>
              </w:rPr>
              <w:t>1.1</w:t>
            </w:r>
          </w:p>
        </w:tc>
        <w:tc>
          <w:tcPr>
            <w:tcW w:w="1134" w:type="dxa"/>
          </w:tcPr>
          <w:p w14:paraId="19AF90F1" w14:textId="77777777" w:rsidR="00660734" w:rsidRPr="006C5E57" w:rsidRDefault="00660734" w:rsidP="00346A37">
            <w:pPr>
              <w:rPr>
                <w:spacing w:val="-8"/>
                <w:sz w:val="20"/>
              </w:rPr>
            </w:pPr>
            <w:r w:rsidRPr="006C5E57">
              <w:rPr>
                <w:spacing w:val="-8"/>
                <w:sz w:val="20"/>
              </w:rPr>
              <w:t>2.1</w:t>
            </w:r>
          </w:p>
        </w:tc>
        <w:tc>
          <w:tcPr>
            <w:tcW w:w="1089" w:type="dxa"/>
          </w:tcPr>
          <w:p w14:paraId="7F583B53" w14:textId="77777777" w:rsidR="00660734" w:rsidRPr="006C5E57" w:rsidRDefault="00660734" w:rsidP="00346A37">
            <w:pPr>
              <w:rPr>
                <w:spacing w:val="-8"/>
                <w:sz w:val="20"/>
              </w:rPr>
            </w:pPr>
            <w:r w:rsidRPr="006C5E57">
              <w:rPr>
                <w:spacing w:val="-8"/>
                <w:sz w:val="20"/>
              </w:rPr>
              <w:t>0.6</w:t>
            </w:r>
          </w:p>
        </w:tc>
        <w:tc>
          <w:tcPr>
            <w:tcW w:w="1037" w:type="dxa"/>
          </w:tcPr>
          <w:p w14:paraId="76E8CDD2" w14:textId="77777777" w:rsidR="00660734" w:rsidRPr="006C5E57" w:rsidRDefault="00660734" w:rsidP="00346A37">
            <w:pPr>
              <w:rPr>
                <w:spacing w:val="-8"/>
                <w:sz w:val="20"/>
              </w:rPr>
            </w:pPr>
            <w:r w:rsidRPr="006C5E57">
              <w:rPr>
                <w:spacing w:val="-8"/>
                <w:sz w:val="20"/>
              </w:rPr>
              <w:t>0.5</w:t>
            </w:r>
          </w:p>
        </w:tc>
        <w:tc>
          <w:tcPr>
            <w:tcW w:w="993" w:type="dxa"/>
          </w:tcPr>
          <w:p w14:paraId="5C2CD611" w14:textId="77777777" w:rsidR="00660734" w:rsidRPr="006C5E57" w:rsidRDefault="00660734" w:rsidP="00346A37">
            <w:pPr>
              <w:rPr>
                <w:spacing w:val="-8"/>
                <w:sz w:val="20"/>
              </w:rPr>
            </w:pPr>
            <w:r w:rsidRPr="006C5E57">
              <w:rPr>
                <w:spacing w:val="-8"/>
                <w:sz w:val="20"/>
              </w:rPr>
              <w:t>2.8</w:t>
            </w:r>
          </w:p>
        </w:tc>
      </w:tr>
      <w:tr w:rsidR="00660734" w14:paraId="58DAAB51" w14:textId="77777777" w:rsidTr="00346A37">
        <w:tc>
          <w:tcPr>
            <w:tcW w:w="1798" w:type="dxa"/>
          </w:tcPr>
          <w:p w14:paraId="5DC1AAB1" w14:textId="77777777" w:rsidR="00660734" w:rsidRPr="006C5E57" w:rsidRDefault="00660734" w:rsidP="00CD66FD">
            <w:pPr>
              <w:jc w:val="left"/>
              <w:rPr>
                <w:rStyle w:val="Style10ptCondensedby04pt"/>
              </w:rPr>
            </w:pPr>
            <w:r w:rsidRPr="006C5E57">
              <w:rPr>
                <w:rStyle w:val="Style10ptCondensedby04pt"/>
              </w:rPr>
              <w:t>2 Methyl Pentane</w:t>
            </w:r>
            <w:r w:rsidR="001A3E89" w:rsidRPr="006C5E57">
              <w:rPr>
                <w:rStyle w:val="Style10ptCondensedby04pt"/>
              </w:rPr>
              <w:fldChar w:fldCharType="begin"/>
            </w:r>
            <w:r w:rsidR="001A3E89" w:rsidRPr="006C5E57">
              <w:rPr>
                <w:rStyle w:val="Style10ptCondensedby04pt"/>
              </w:rPr>
              <w:instrText xml:space="preserve"> XE "2 Methyl Pentane" </w:instrText>
            </w:r>
            <w:r w:rsidR="001A3E89" w:rsidRPr="006C5E57">
              <w:rPr>
                <w:rStyle w:val="Style10ptCondensedby04pt"/>
              </w:rPr>
              <w:fldChar w:fldCharType="end"/>
            </w:r>
          </w:p>
        </w:tc>
        <w:tc>
          <w:tcPr>
            <w:tcW w:w="1038" w:type="dxa"/>
          </w:tcPr>
          <w:p w14:paraId="69BE22BD" w14:textId="77777777" w:rsidR="00660734" w:rsidRPr="006C5E57" w:rsidRDefault="00660734" w:rsidP="00346A37">
            <w:pPr>
              <w:rPr>
                <w:sz w:val="20"/>
              </w:rPr>
            </w:pPr>
            <w:r w:rsidRPr="006C5E57">
              <w:rPr>
                <w:sz w:val="20"/>
              </w:rPr>
              <w:t>Isohexane</w:t>
            </w:r>
            <w:r w:rsidR="00586359" w:rsidRPr="006C5E57">
              <w:rPr>
                <w:sz w:val="20"/>
              </w:rPr>
              <w:fldChar w:fldCharType="begin"/>
            </w:r>
            <w:r w:rsidR="00586359" w:rsidRPr="006C5E57">
              <w:rPr>
                <w:sz w:val="20"/>
              </w:rPr>
              <w:instrText xml:space="preserve"> XE "Isohexane" </w:instrText>
            </w:r>
            <w:r w:rsidR="00586359" w:rsidRPr="006C5E57">
              <w:rPr>
                <w:sz w:val="20"/>
              </w:rPr>
              <w:fldChar w:fldCharType="end"/>
            </w:r>
          </w:p>
        </w:tc>
        <w:tc>
          <w:tcPr>
            <w:tcW w:w="1134" w:type="dxa"/>
          </w:tcPr>
          <w:p w14:paraId="3E478FB7" w14:textId="77777777" w:rsidR="00660734" w:rsidRPr="006C5E57" w:rsidRDefault="00660734" w:rsidP="00346A37">
            <w:pPr>
              <w:rPr>
                <w:spacing w:val="-8"/>
                <w:sz w:val="20"/>
              </w:rPr>
            </w:pPr>
            <w:r w:rsidRPr="006C5E57">
              <w:rPr>
                <w:spacing w:val="-8"/>
                <w:sz w:val="20"/>
              </w:rPr>
              <w:t>2.1</w:t>
            </w:r>
          </w:p>
        </w:tc>
        <w:tc>
          <w:tcPr>
            <w:tcW w:w="992" w:type="dxa"/>
          </w:tcPr>
          <w:p w14:paraId="5A613E43" w14:textId="77777777" w:rsidR="00660734" w:rsidRPr="006C5E57" w:rsidRDefault="00660734" w:rsidP="00346A37">
            <w:pPr>
              <w:rPr>
                <w:spacing w:val="-8"/>
                <w:sz w:val="20"/>
              </w:rPr>
            </w:pPr>
            <w:r w:rsidRPr="006C5E57">
              <w:rPr>
                <w:spacing w:val="-8"/>
                <w:sz w:val="20"/>
              </w:rPr>
              <w:t>2.0</w:t>
            </w:r>
          </w:p>
        </w:tc>
        <w:tc>
          <w:tcPr>
            <w:tcW w:w="1134" w:type="dxa"/>
          </w:tcPr>
          <w:p w14:paraId="5F9E87EC" w14:textId="77777777" w:rsidR="00660734" w:rsidRPr="006C5E57" w:rsidRDefault="00660734" w:rsidP="00346A37">
            <w:pPr>
              <w:rPr>
                <w:spacing w:val="-8"/>
                <w:sz w:val="20"/>
              </w:rPr>
            </w:pPr>
            <w:r w:rsidRPr="006C5E57">
              <w:rPr>
                <w:spacing w:val="-8"/>
                <w:sz w:val="20"/>
              </w:rPr>
              <w:t>1.1</w:t>
            </w:r>
          </w:p>
        </w:tc>
        <w:tc>
          <w:tcPr>
            <w:tcW w:w="1134" w:type="dxa"/>
          </w:tcPr>
          <w:p w14:paraId="5FD1650A" w14:textId="77777777" w:rsidR="00660734" w:rsidRPr="006C5E57" w:rsidRDefault="00660734" w:rsidP="00346A37">
            <w:pPr>
              <w:rPr>
                <w:spacing w:val="-8"/>
                <w:sz w:val="20"/>
              </w:rPr>
            </w:pPr>
            <w:r w:rsidRPr="006C5E57">
              <w:rPr>
                <w:spacing w:val="-8"/>
                <w:sz w:val="20"/>
              </w:rPr>
              <w:t>1.8</w:t>
            </w:r>
          </w:p>
        </w:tc>
        <w:tc>
          <w:tcPr>
            <w:tcW w:w="1089" w:type="dxa"/>
          </w:tcPr>
          <w:p w14:paraId="7F1E1795" w14:textId="77777777" w:rsidR="00660734" w:rsidRPr="006C5E57" w:rsidRDefault="00660734" w:rsidP="00346A37">
            <w:pPr>
              <w:rPr>
                <w:spacing w:val="-8"/>
                <w:sz w:val="20"/>
              </w:rPr>
            </w:pPr>
            <w:r w:rsidRPr="006C5E57">
              <w:rPr>
                <w:spacing w:val="-8"/>
                <w:sz w:val="20"/>
              </w:rPr>
              <w:t>0.5</w:t>
            </w:r>
          </w:p>
        </w:tc>
        <w:tc>
          <w:tcPr>
            <w:tcW w:w="1037" w:type="dxa"/>
          </w:tcPr>
          <w:p w14:paraId="407B9EFF" w14:textId="77777777" w:rsidR="00660734" w:rsidRPr="006C5E57" w:rsidRDefault="00660734" w:rsidP="00346A37">
            <w:pPr>
              <w:rPr>
                <w:spacing w:val="-8"/>
                <w:sz w:val="20"/>
              </w:rPr>
            </w:pPr>
            <w:r w:rsidRPr="006C5E57">
              <w:rPr>
                <w:spacing w:val="-8"/>
                <w:sz w:val="20"/>
              </w:rPr>
              <w:t>0.5</w:t>
            </w:r>
          </w:p>
        </w:tc>
        <w:tc>
          <w:tcPr>
            <w:tcW w:w="993" w:type="dxa"/>
          </w:tcPr>
          <w:p w14:paraId="618F7DD1" w14:textId="77777777" w:rsidR="00660734" w:rsidRPr="006C5E57" w:rsidRDefault="00660734" w:rsidP="00346A37">
            <w:pPr>
              <w:rPr>
                <w:spacing w:val="-8"/>
                <w:sz w:val="20"/>
              </w:rPr>
            </w:pPr>
            <w:r w:rsidRPr="006C5E57">
              <w:rPr>
                <w:spacing w:val="-8"/>
                <w:sz w:val="20"/>
              </w:rPr>
              <w:t>1.4</w:t>
            </w:r>
          </w:p>
        </w:tc>
      </w:tr>
      <w:tr w:rsidR="00660734" w14:paraId="4C54C23B" w14:textId="77777777" w:rsidTr="00346A37">
        <w:tc>
          <w:tcPr>
            <w:tcW w:w="1798" w:type="dxa"/>
          </w:tcPr>
          <w:p w14:paraId="57EB2DF2" w14:textId="77777777" w:rsidR="00660734" w:rsidRPr="006C5E57" w:rsidRDefault="00660734" w:rsidP="00CD66FD">
            <w:pPr>
              <w:jc w:val="left"/>
              <w:rPr>
                <w:rStyle w:val="Style10ptCondensedby04pt"/>
              </w:rPr>
            </w:pPr>
            <w:r w:rsidRPr="006C5E57">
              <w:rPr>
                <w:rStyle w:val="Style10ptCondensedby04pt"/>
              </w:rPr>
              <w:t>3 Methyl Pentane</w:t>
            </w:r>
            <w:r w:rsidR="001A3E89" w:rsidRPr="006C5E57">
              <w:rPr>
                <w:rStyle w:val="Style10ptCondensedby04pt"/>
              </w:rPr>
              <w:fldChar w:fldCharType="begin"/>
            </w:r>
            <w:r w:rsidR="001A3E89" w:rsidRPr="006C5E57">
              <w:rPr>
                <w:rStyle w:val="Style10ptCondensedby04pt"/>
              </w:rPr>
              <w:instrText xml:space="preserve"> XE "3 Methyl Pentane" </w:instrText>
            </w:r>
            <w:r w:rsidR="001A3E89" w:rsidRPr="006C5E57">
              <w:rPr>
                <w:rStyle w:val="Style10ptCondensedby04pt"/>
              </w:rPr>
              <w:fldChar w:fldCharType="end"/>
            </w:r>
          </w:p>
        </w:tc>
        <w:tc>
          <w:tcPr>
            <w:tcW w:w="1038" w:type="dxa"/>
          </w:tcPr>
          <w:p w14:paraId="744E8FDA" w14:textId="77777777" w:rsidR="00660734" w:rsidRPr="006C5E57" w:rsidRDefault="00660734" w:rsidP="00346A37">
            <w:pPr>
              <w:rPr>
                <w:sz w:val="20"/>
              </w:rPr>
            </w:pPr>
          </w:p>
        </w:tc>
        <w:tc>
          <w:tcPr>
            <w:tcW w:w="1134" w:type="dxa"/>
          </w:tcPr>
          <w:p w14:paraId="04F19077" w14:textId="77777777" w:rsidR="00660734" w:rsidRPr="006C5E57" w:rsidRDefault="00660734" w:rsidP="00346A37">
            <w:pPr>
              <w:rPr>
                <w:spacing w:val="-8"/>
                <w:sz w:val="20"/>
              </w:rPr>
            </w:pPr>
            <w:r w:rsidRPr="006C5E57">
              <w:rPr>
                <w:spacing w:val="-8"/>
                <w:sz w:val="20"/>
              </w:rPr>
              <w:t>1.1</w:t>
            </w:r>
          </w:p>
        </w:tc>
        <w:tc>
          <w:tcPr>
            <w:tcW w:w="992" w:type="dxa"/>
          </w:tcPr>
          <w:p w14:paraId="423FD8DB" w14:textId="77777777" w:rsidR="00660734" w:rsidRPr="006C5E57" w:rsidRDefault="00660734" w:rsidP="00346A37">
            <w:pPr>
              <w:rPr>
                <w:spacing w:val="-8"/>
                <w:sz w:val="20"/>
              </w:rPr>
            </w:pPr>
            <w:r w:rsidRPr="006C5E57">
              <w:rPr>
                <w:spacing w:val="-8"/>
                <w:sz w:val="20"/>
              </w:rPr>
              <w:t>1.1</w:t>
            </w:r>
          </w:p>
        </w:tc>
        <w:tc>
          <w:tcPr>
            <w:tcW w:w="1134" w:type="dxa"/>
          </w:tcPr>
          <w:p w14:paraId="266F292B" w14:textId="77777777" w:rsidR="00660734" w:rsidRPr="006C5E57" w:rsidRDefault="00660734" w:rsidP="00346A37">
            <w:pPr>
              <w:rPr>
                <w:spacing w:val="-8"/>
                <w:sz w:val="20"/>
              </w:rPr>
            </w:pPr>
            <w:r w:rsidRPr="006C5E57">
              <w:rPr>
                <w:spacing w:val="-8"/>
                <w:sz w:val="20"/>
              </w:rPr>
              <w:t>1.0</w:t>
            </w:r>
          </w:p>
        </w:tc>
        <w:tc>
          <w:tcPr>
            <w:tcW w:w="1134" w:type="dxa"/>
          </w:tcPr>
          <w:p w14:paraId="118B27C6" w14:textId="77777777" w:rsidR="00660734" w:rsidRPr="006C5E57" w:rsidRDefault="00660734" w:rsidP="00346A37">
            <w:pPr>
              <w:rPr>
                <w:spacing w:val="-8"/>
                <w:sz w:val="20"/>
              </w:rPr>
            </w:pPr>
            <w:r w:rsidRPr="006C5E57">
              <w:rPr>
                <w:spacing w:val="-8"/>
                <w:sz w:val="20"/>
              </w:rPr>
              <w:t>0.4</w:t>
            </w:r>
          </w:p>
        </w:tc>
        <w:tc>
          <w:tcPr>
            <w:tcW w:w="1089" w:type="dxa"/>
          </w:tcPr>
          <w:p w14:paraId="22817F8B" w14:textId="77777777" w:rsidR="00660734" w:rsidRPr="006C5E57" w:rsidRDefault="00660734" w:rsidP="00346A37">
            <w:pPr>
              <w:rPr>
                <w:spacing w:val="-8"/>
                <w:sz w:val="20"/>
              </w:rPr>
            </w:pPr>
            <w:r w:rsidRPr="006C5E57">
              <w:rPr>
                <w:spacing w:val="-8"/>
                <w:sz w:val="20"/>
              </w:rPr>
              <w:t>0.5</w:t>
            </w:r>
          </w:p>
        </w:tc>
        <w:tc>
          <w:tcPr>
            <w:tcW w:w="1037" w:type="dxa"/>
          </w:tcPr>
          <w:p w14:paraId="5D06BC34" w14:textId="77777777" w:rsidR="00660734" w:rsidRPr="006C5E57" w:rsidRDefault="00660734" w:rsidP="00346A37">
            <w:pPr>
              <w:rPr>
                <w:spacing w:val="-8"/>
                <w:sz w:val="20"/>
              </w:rPr>
            </w:pPr>
            <w:r w:rsidRPr="006C5E57">
              <w:rPr>
                <w:spacing w:val="-8"/>
                <w:sz w:val="20"/>
              </w:rPr>
              <w:t>0.5</w:t>
            </w:r>
          </w:p>
        </w:tc>
        <w:tc>
          <w:tcPr>
            <w:tcW w:w="993" w:type="dxa"/>
          </w:tcPr>
          <w:p w14:paraId="666F0662" w14:textId="77777777" w:rsidR="00660734" w:rsidRPr="006C5E57" w:rsidRDefault="00660734" w:rsidP="00346A37">
            <w:pPr>
              <w:rPr>
                <w:spacing w:val="-8"/>
                <w:sz w:val="20"/>
              </w:rPr>
            </w:pPr>
            <w:r w:rsidRPr="006C5E57">
              <w:rPr>
                <w:spacing w:val="-8"/>
                <w:sz w:val="20"/>
              </w:rPr>
              <w:t>0.5</w:t>
            </w:r>
          </w:p>
        </w:tc>
      </w:tr>
      <w:tr w:rsidR="00660734" w14:paraId="4DB90300" w14:textId="77777777" w:rsidTr="00346A37">
        <w:tc>
          <w:tcPr>
            <w:tcW w:w="1798" w:type="dxa"/>
          </w:tcPr>
          <w:p w14:paraId="6AAC2919" w14:textId="77777777" w:rsidR="00660734" w:rsidRPr="006C5E57" w:rsidRDefault="00660734" w:rsidP="00CD66FD">
            <w:pPr>
              <w:jc w:val="left"/>
              <w:rPr>
                <w:rStyle w:val="Style10ptCondensedby04pt"/>
              </w:rPr>
            </w:pPr>
            <w:r w:rsidRPr="006C5E57">
              <w:rPr>
                <w:rStyle w:val="Style10ptCondensedby04pt"/>
              </w:rPr>
              <w:t>2,2,3</w:t>
            </w:r>
            <w:r w:rsidR="00A74A47" w:rsidRPr="006C5E57">
              <w:rPr>
                <w:rStyle w:val="Style10ptCondensedby04pt"/>
              </w:rPr>
              <w:t xml:space="preserve"> </w:t>
            </w:r>
            <w:r w:rsidRPr="006C5E57">
              <w:rPr>
                <w:rStyle w:val="Style10ptCondensedby04pt"/>
              </w:rPr>
              <w:t>Trimethyl Butane</w:t>
            </w:r>
            <w:r w:rsidR="00A74A47" w:rsidRPr="006C5E57">
              <w:rPr>
                <w:rStyle w:val="Style10ptCondensedby04pt"/>
              </w:rPr>
              <w:fldChar w:fldCharType="begin"/>
            </w:r>
            <w:r w:rsidR="00A74A47" w:rsidRPr="006C5E57">
              <w:rPr>
                <w:rStyle w:val="Style10ptCondensedby04pt"/>
              </w:rPr>
              <w:instrText xml:space="preserve"> XE "2,2,3 Trimethyl Butane" </w:instrText>
            </w:r>
            <w:r w:rsidR="00A74A47" w:rsidRPr="006C5E57">
              <w:rPr>
                <w:rStyle w:val="Style10ptCondensedby04pt"/>
              </w:rPr>
              <w:fldChar w:fldCharType="end"/>
            </w:r>
          </w:p>
        </w:tc>
        <w:tc>
          <w:tcPr>
            <w:tcW w:w="1038" w:type="dxa"/>
          </w:tcPr>
          <w:p w14:paraId="69B191DA" w14:textId="77777777" w:rsidR="00660734" w:rsidRPr="006C5E57" w:rsidRDefault="00660734" w:rsidP="00346A37">
            <w:pPr>
              <w:rPr>
                <w:sz w:val="20"/>
              </w:rPr>
            </w:pPr>
            <w:r w:rsidRPr="006C5E57">
              <w:rPr>
                <w:sz w:val="20"/>
              </w:rPr>
              <w:t>Triptane</w:t>
            </w:r>
            <w:r w:rsidR="001A3E89" w:rsidRPr="006C5E57">
              <w:rPr>
                <w:sz w:val="20"/>
              </w:rPr>
              <w:fldChar w:fldCharType="begin"/>
            </w:r>
            <w:r w:rsidR="001A3E89" w:rsidRPr="006C5E57">
              <w:rPr>
                <w:sz w:val="20"/>
              </w:rPr>
              <w:instrText xml:space="preserve"> XE "Triptane" </w:instrText>
            </w:r>
            <w:r w:rsidR="001A3E89" w:rsidRPr="006C5E57">
              <w:rPr>
                <w:sz w:val="20"/>
              </w:rPr>
              <w:fldChar w:fldCharType="end"/>
            </w:r>
          </w:p>
        </w:tc>
        <w:tc>
          <w:tcPr>
            <w:tcW w:w="1134" w:type="dxa"/>
          </w:tcPr>
          <w:p w14:paraId="5C353601" w14:textId="77777777" w:rsidR="00660734" w:rsidRPr="006C5E57" w:rsidRDefault="00660734" w:rsidP="00346A37">
            <w:pPr>
              <w:rPr>
                <w:spacing w:val="-8"/>
                <w:sz w:val="20"/>
              </w:rPr>
            </w:pPr>
            <w:r w:rsidRPr="006C5E57">
              <w:rPr>
                <w:spacing w:val="-8"/>
                <w:sz w:val="20"/>
              </w:rPr>
              <w:t>Trace</w:t>
            </w:r>
          </w:p>
        </w:tc>
        <w:tc>
          <w:tcPr>
            <w:tcW w:w="992" w:type="dxa"/>
          </w:tcPr>
          <w:p w14:paraId="0065AE17" w14:textId="77777777" w:rsidR="00660734" w:rsidRPr="006C5E57" w:rsidRDefault="00660734" w:rsidP="00346A37">
            <w:pPr>
              <w:rPr>
                <w:spacing w:val="-8"/>
                <w:sz w:val="20"/>
              </w:rPr>
            </w:pPr>
            <w:r w:rsidRPr="006C5E57">
              <w:rPr>
                <w:spacing w:val="-8"/>
                <w:sz w:val="20"/>
              </w:rPr>
              <w:t>Trace</w:t>
            </w:r>
          </w:p>
        </w:tc>
        <w:tc>
          <w:tcPr>
            <w:tcW w:w="1134" w:type="dxa"/>
          </w:tcPr>
          <w:p w14:paraId="57D46725" w14:textId="77777777" w:rsidR="00660734" w:rsidRPr="006C5E57" w:rsidRDefault="00660734" w:rsidP="00346A37">
            <w:pPr>
              <w:rPr>
                <w:spacing w:val="-8"/>
                <w:sz w:val="20"/>
              </w:rPr>
            </w:pPr>
            <w:r w:rsidRPr="006C5E57">
              <w:rPr>
                <w:spacing w:val="-8"/>
                <w:sz w:val="20"/>
              </w:rPr>
              <w:t>Trace</w:t>
            </w:r>
          </w:p>
        </w:tc>
        <w:tc>
          <w:tcPr>
            <w:tcW w:w="1134" w:type="dxa"/>
          </w:tcPr>
          <w:p w14:paraId="0A85D887" w14:textId="77777777" w:rsidR="00660734" w:rsidRPr="006C5E57" w:rsidRDefault="00660734" w:rsidP="00346A37">
            <w:pPr>
              <w:rPr>
                <w:spacing w:val="-8"/>
                <w:sz w:val="20"/>
              </w:rPr>
            </w:pPr>
            <w:r w:rsidRPr="006C5E57">
              <w:rPr>
                <w:spacing w:val="-8"/>
                <w:sz w:val="20"/>
              </w:rPr>
              <w:t>Trace</w:t>
            </w:r>
          </w:p>
        </w:tc>
        <w:tc>
          <w:tcPr>
            <w:tcW w:w="1089" w:type="dxa"/>
          </w:tcPr>
          <w:p w14:paraId="4BD06BFD" w14:textId="77777777" w:rsidR="00660734" w:rsidRPr="006C5E57" w:rsidRDefault="00660734" w:rsidP="00346A37">
            <w:pPr>
              <w:rPr>
                <w:spacing w:val="-8"/>
                <w:sz w:val="20"/>
              </w:rPr>
            </w:pPr>
            <w:r w:rsidRPr="006C5E57">
              <w:rPr>
                <w:spacing w:val="-8"/>
                <w:sz w:val="20"/>
              </w:rPr>
              <w:t>Trace</w:t>
            </w:r>
          </w:p>
        </w:tc>
        <w:tc>
          <w:tcPr>
            <w:tcW w:w="1037" w:type="dxa"/>
          </w:tcPr>
          <w:p w14:paraId="15CBA48D" w14:textId="77777777" w:rsidR="00660734" w:rsidRPr="006C5E57" w:rsidRDefault="00660734" w:rsidP="00346A37">
            <w:pPr>
              <w:rPr>
                <w:spacing w:val="-8"/>
                <w:sz w:val="20"/>
              </w:rPr>
            </w:pPr>
            <w:r w:rsidRPr="006C5E57">
              <w:rPr>
                <w:spacing w:val="-8"/>
                <w:sz w:val="20"/>
              </w:rPr>
              <w:t>Trace</w:t>
            </w:r>
          </w:p>
        </w:tc>
        <w:tc>
          <w:tcPr>
            <w:tcW w:w="993" w:type="dxa"/>
          </w:tcPr>
          <w:p w14:paraId="40746E51" w14:textId="77777777" w:rsidR="00660734" w:rsidRPr="006C5E57" w:rsidRDefault="00660734" w:rsidP="00346A37">
            <w:pPr>
              <w:rPr>
                <w:spacing w:val="-8"/>
                <w:sz w:val="20"/>
              </w:rPr>
            </w:pPr>
            <w:r w:rsidRPr="006C5E57">
              <w:rPr>
                <w:spacing w:val="-8"/>
                <w:sz w:val="20"/>
              </w:rPr>
              <w:t>Trace</w:t>
            </w:r>
          </w:p>
        </w:tc>
      </w:tr>
      <w:tr w:rsidR="00660734" w14:paraId="00E7A105" w14:textId="77777777" w:rsidTr="00346A37">
        <w:tc>
          <w:tcPr>
            <w:tcW w:w="1798" w:type="dxa"/>
          </w:tcPr>
          <w:p w14:paraId="4DB4EE37" w14:textId="77777777" w:rsidR="00660734" w:rsidRPr="006C5E57" w:rsidRDefault="00660734" w:rsidP="00CD66FD">
            <w:pPr>
              <w:jc w:val="left"/>
              <w:rPr>
                <w:rStyle w:val="Style10ptCondensedby04pt"/>
              </w:rPr>
            </w:pPr>
            <w:r w:rsidRPr="006C5E57">
              <w:rPr>
                <w:rStyle w:val="Style10ptCondensedby04pt"/>
              </w:rPr>
              <w:t>2.2 Dimethyl Pentane</w:t>
            </w:r>
            <w:r w:rsidR="001A3E89" w:rsidRPr="006C5E57">
              <w:rPr>
                <w:rStyle w:val="Style10ptCondensedby04pt"/>
              </w:rPr>
              <w:fldChar w:fldCharType="begin"/>
            </w:r>
            <w:r w:rsidR="001A3E89" w:rsidRPr="006C5E57">
              <w:rPr>
                <w:rStyle w:val="Style10ptCondensedby04pt"/>
              </w:rPr>
              <w:instrText xml:space="preserve"> XE "2.2 Dimethyl Pentane" </w:instrText>
            </w:r>
            <w:r w:rsidR="001A3E89" w:rsidRPr="006C5E57">
              <w:rPr>
                <w:rStyle w:val="Style10ptCondensedby04pt"/>
              </w:rPr>
              <w:fldChar w:fldCharType="end"/>
            </w:r>
          </w:p>
        </w:tc>
        <w:tc>
          <w:tcPr>
            <w:tcW w:w="1038" w:type="dxa"/>
          </w:tcPr>
          <w:p w14:paraId="31239E4E" w14:textId="77777777" w:rsidR="00660734" w:rsidRPr="006C5E57" w:rsidRDefault="00660734" w:rsidP="00346A37">
            <w:pPr>
              <w:rPr>
                <w:sz w:val="20"/>
              </w:rPr>
            </w:pPr>
          </w:p>
        </w:tc>
        <w:tc>
          <w:tcPr>
            <w:tcW w:w="1134" w:type="dxa"/>
          </w:tcPr>
          <w:p w14:paraId="3E7CE682" w14:textId="77777777" w:rsidR="00660734" w:rsidRPr="006C5E57" w:rsidRDefault="00660734" w:rsidP="00346A37">
            <w:pPr>
              <w:rPr>
                <w:spacing w:val="-8"/>
                <w:sz w:val="20"/>
              </w:rPr>
            </w:pPr>
            <w:r w:rsidRPr="006C5E57">
              <w:rPr>
                <w:spacing w:val="-8"/>
                <w:sz w:val="20"/>
              </w:rPr>
              <w:t>0.9</w:t>
            </w:r>
          </w:p>
        </w:tc>
        <w:tc>
          <w:tcPr>
            <w:tcW w:w="992" w:type="dxa"/>
          </w:tcPr>
          <w:p w14:paraId="58A3F0B4" w14:textId="77777777" w:rsidR="00660734" w:rsidRPr="006C5E57" w:rsidRDefault="00660734" w:rsidP="00346A37">
            <w:pPr>
              <w:rPr>
                <w:spacing w:val="-8"/>
                <w:sz w:val="20"/>
              </w:rPr>
            </w:pPr>
            <w:r w:rsidRPr="006C5E57">
              <w:rPr>
                <w:spacing w:val="-8"/>
                <w:sz w:val="20"/>
              </w:rPr>
              <w:t>1.1</w:t>
            </w:r>
          </w:p>
        </w:tc>
        <w:tc>
          <w:tcPr>
            <w:tcW w:w="1134" w:type="dxa"/>
          </w:tcPr>
          <w:p w14:paraId="2455FD50" w14:textId="77777777" w:rsidR="00660734" w:rsidRPr="006C5E57" w:rsidRDefault="00660734" w:rsidP="00346A37">
            <w:pPr>
              <w:rPr>
                <w:spacing w:val="-8"/>
                <w:sz w:val="20"/>
              </w:rPr>
            </w:pPr>
            <w:r w:rsidRPr="006C5E57">
              <w:rPr>
                <w:spacing w:val="-8"/>
                <w:sz w:val="20"/>
              </w:rPr>
              <w:t>0.8</w:t>
            </w:r>
          </w:p>
        </w:tc>
        <w:tc>
          <w:tcPr>
            <w:tcW w:w="1134" w:type="dxa"/>
          </w:tcPr>
          <w:p w14:paraId="11E3AA53" w14:textId="77777777" w:rsidR="00660734" w:rsidRPr="006C5E57" w:rsidRDefault="00660734" w:rsidP="00346A37">
            <w:pPr>
              <w:rPr>
                <w:spacing w:val="-8"/>
                <w:sz w:val="20"/>
              </w:rPr>
            </w:pPr>
            <w:r w:rsidRPr="006C5E57">
              <w:rPr>
                <w:spacing w:val="-8"/>
                <w:sz w:val="20"/>
              </w:rPr>
              <w:t>0.9</w:t>
            </w:r>
          </w:p>
        </w:tc>
        <w:tc>
          <w:tcPr>
            <w:tcW w:w="1089" w:type="dxa"/>
          </w:tcPr>
          <w:p w14:paraId="6609F7D5" w14:textId="77777777" w:rsidR="00660734" w:rsidRPr="006C5E57" w:rsidRDefault="00660734" w:rsidP="00346A37">
            <w:pPr>
              <w:rPr>
                <w:spacing w:val="-8"/>
                <w:sz w:val="20"/>
              </w:rPr>
            </w:pPr>
            <w:r w:rsidRPr="006C5E57">
              <w:rPr>
                <w:spacing w:val="-8"/>
                <w:sz w:val="20"/>
              </w:rPr>
              <w:t>0.7</w:t>
            </w:r>
          </w:p>
        </w:tc>
        <w:tc>
          <w:tcPr>
            <w:tcW w:w="1037" w:type="dxa"/>
          </w:tcPr>
          <w:p w14:paraId="2775A3BC" w14:textId="77777777" w:rsidR="00660734" w:rsidRPr="006C5E57" w:rsidRDefault="00660734" w:rsidP="00346A37">
            <w:pPr>
              <w:rPr>
                <w:spacing w:val="-8"/>
                <w:sz w:val="20"/>
              </w:rPr>
            </w:pPr>
            <w:r w:rsidRPr="006C5E57">
              <w:rPr>
                <w:spacing w:val="-8"/>
                <w:sz w:val="20"/>
              </w:rPr>
              <w:t>0.9</w:t>
            </w:r>
          </w:p>
        </w:tc>
        <w:tc>
          <w:tcPr>
            <w:tcW w:w="993" w:type="dxa"/>
          </w:tcPr>
          <w:p w14:paraId="671738B7" w14:textId="77777777" w:rsidR="00660734" w:rsidRPr="006C5E57" w:rsidRDefault="00660734" w:rsidP="00346A37">
            <w:pPr>
              <w:rPr>
                <w:spacing w:val="-8"/>
                <w:sz w:val="20"/>
              </w:rPr>
            </w:pPr>
            <w:r w:rsidRPr="006C5E57">
              <w:rPr>
                <w:spacing w:val="-8"/>
                <w:sz w:val="20"/>
              </w:rPr>
              <w:t>1.2</w:t>
            </w:r>
          </w:p>
        </w:tc>
      </w:tr>
      <w:tr w:rsidR="00660734" w14:paraId="1531EDEE" w14:textId="77777777" w:rsidTr="00346A37">
        <w:tc>
          <w:tcPr>
            <w:tcW w:w="1798" w:type="dxa"/>
          </w:tcPr>
          <w:p w14:paraId="5118FCCE" w14:textId="77777777" w:rsidR="00660734" w:rsidRPr="006C5E57" w:rsidRDefault="00660734" w:rsidP="00CD66FD">
            <w:pPr>
              <w:jc w:val="left"/>
              <w:rPr>
                <w:rStyle w:val="Style10ptCondensedby04pt"/>
              </w:rPr>
            </w:pPr>
            <w:r w:rsidRPr="006C5E57">
              <w:rPr>
                <w:rStyle w:val="Style10ptCondensedby04pt"/>
              </w:rPr>
              <w:t>2,3 Dimethyl Pentane</w:t>
            </w:r>
            <w:r w:rsidR="001A3E89" w:rsidRPr="006C5E57">
              <w:rPr>
                <w:rStyle w:val="Style10ptCondensedby04pt"/>
              </w:rPr>
              <w:fldChar w:fldCharType="begin"/>
            </w:r>
            <w:r w:rsidR="001A3E89" w:rsidRPr="006C5E57">
              <w:rPr>
                <w:rStyle w:val="Style10ptCondensedby04pt"/>
              </w:rPr>
              <w:instrText xml:space="preserve"> XE "2,3 Dimethyl Pentane" </w:instrText>
            </w:r>
            <w:r w:rsidR="001A3E89" w:rsidRPr="006C5E57">
              <w:rPr>
                <w:rStyle w:val="Style10ptCondensedby04pt"/>
              </w:rPr>
              <w:fldChar w:fldCharType="end"/>
            </w:r>
          </w:p>
        </w:tc>
        <w:tc>
          <w:tcPr>
            <w:tcW w:w="1038" w:type="dxa"/>
          </w:tcPr>
          <w:p w14:paraId="46A74952" w14:textId="77777777" w:rsidR="00660734" w:rsidRPr="006C5E57" w:rsidRDefault="00660734" w:rsidP="00346A37">
            <w:pPr>
              <w:rPr>
                <w:sz w:val="20"/>
              </w:rPr>
            </w:pPr>
          </w:p>
        </w:tc>
        <w:tc>
          <w:tcPr>
            <w:tcW w:w="1134" w:type="dxa"/>
          </w:tcPr>
          <w:p w14:paraId="1AB4B5F8" w14:textId="77777777" w:rsidR="00660734" w:rsidRPr="006C5E57" w:rsidRDefault="00660734" w:rsidP="00346A37">
            <w:pPr>
              <w:rPr>
                <w:spacing w:val="-8"/>
                <w:sz w:val="20"/>
              </w:rPr>
            </w:pPr>
            <w:r w:rsidRPr="006C5E57">
              <w:rPr>
                <w:spacing w:val="-8"/>
                <w:sz w:val="20"/>
              </w:rPr>
              <w:t>0.6</w:t>
            </w:r>
          </w:p>
        </w:tc>
        <w:tc>
          <w:tcPr>
            <w:tcW w:w="992" w:type="dxa"/>
          </w:tcPr>
          <w:p w14:paraId="21B5A324" w14:textId="77777777" w:rsidR="00660734" w:rsidRPr="006C5E57" w:rsidRDefault="00660734" w:rsidP="00346A37">
            <w:pPr>
              <w:rPr>
                <w:spacing w:val="-8"/>
                <w:sz w:val="20"/>
              </w:rPr>
            </w:pPr>
            <w:r w:rsidRPr="006C5E57">
              <w:rPr>
                <w:spacing w:val="-8"/>
                <w:sz w:val="20"/>
              </w:rPr>
              <w:t>0.6</w:t>
            </w:r>
          </w:p>
        </w:tc>
        <w:tc>
          <w:tcPr>
            <w:tcW w:w="1134" w:type="dxa"/>
          </w:tcPr>
          <w:p w14:paraId="504070D2" w14:textId="77777777" w:rsidR="00660734" w:rsidRPr="006C5E57" w:rsidRDefault="00660734" w:rsidP="00346A37">
            <w:pPr>
              <w:rPr>
                <w:spacing w:val="-8"/>
                <w:sz w:val="20"/>
              </w:rPr>
            </w:pPr>
            <w:r w:rsidRPr="006C5E57">
              <w:rPr>
                <w:spacing w:val="-8"/>
                <w:sz w:val="20"/>
              </w:rPr>
              <w:t>0.3</w:t>
            </w:r>
          </w:p>
        </w:tc>
        <w:tc>
          <w:tcPr>
            <w:tcW w:w="1134" w:type="dxa"/>
          </w:tcPr>
          <w:p w14:paraId="533512D6" w14:textId="77777777" w:rsidR="00660734" w:rsidRPr="006C5E57" w:rsidRDefault="00660734" w:rsidP="00346A37">
            <w:pPr>
              <w:rPr>
                <w:spacing w:val="-8"/>
                <w:sz w:val="20"/>
              </w:rPr>
            </w:pPr>
            <w:r w:rsidRPr="006C5E57">
              <w:rPr>
                <w:spacing w:val="-8"/>
                <w:sz w:val="20"/>
              </w:rPr>
              <w:t>1.0</w:t>
            </w:r>
          </w:p>
        </w:tc>
        <w:tc>
          <w:tcPr>
            <w:tcW w:w="1089" w:type="dxa"/>
          </w:tcPr>
          <w:p w14:paraId="362080D2" w14:textId="77777777" w:rsidR="00660734" w:rsidRPr="006C5E57" w:rsidRDefault="00660734" w:rsidP="00346A37">
            <w:pPr>
              <w:rPr>
                <w:spacing w:val="-8"/>
                <w:sz w:val="20"/>
              </w:rPr>
            </w:pPr>
            <w:r w:rsidRPr="006C5E57">
              <w:rPr>
                <w:spacing w:val="-8"/>
                <w:sz w:val="20"/>
              </w:rPr>
              <w:t>0.6</w:t>
            </w:r>
          </w:p>
        </w:tc>
        <w:tc>
          <w:tcPr>
            <w:tcW w:w="1037" w:type="dxa"/>
          </w:tcPr>
          <w:p w14:paraId="17FAD368" w14:textId="77777777" w:rsidR="00660734" w:rsidRPr="006C5E57" w:rsidRDefault="00660734" w:rsidP="00346A37">
            <w:pPr>
              <w:rPr>
                <w:spacing w:val="-8"/>
                <w:sz w:val="20"/>
              </w:rPr>
            </w:pPr>
            <w:r w:rsidRPr="006C5E57">
              <w:rPr>
                <w:spacing w:val="-8"/>
                <w:sz w:val="20"/>
              </w:rPr>
              <w:t>0.6</w:t>
            </w:r>
          </w:p>
        </w:tc>
        <w:tc>
          <w:tcPr>
            <w:tcW w:w="993" w:type="dxa"/>
          </w:tcPr>
          <w:p w14:paraId="0C8CEB77" w14:textId="77777777" w:rsidR="00660734" w:rsidRPr="006C5E57" w:rsidRDefault="00660734" w:rsidP="00346A37">
            <w:pPr>
              <w:rPr>
                <w:spacing w:val="-8"/>
                <w:sz w:val="20"/>
              </w:rPr>
            </w:pPr>
          </w:p>
        </w:tc>
      </w:tr>
      <w:tr w:rsidR="00660734" w14:paraId="21806D7B" w14:textId="77777777" w:rsidTr="00346A37">
        <w:tc>
          <w:tcPr>
            <w:tcW w:w="1798" w:type="dxa"/>
          </w:tcPr>
          <w:p w14:paraId="378171B1" w14:textId="77777777" w:rsidR="00660734" w:rsidRPr="006C5E57" w:rsidRDefault="00660734" w:rsidP="00CD66FD">
            <w:pPr>
              <w:jc w:val="left"/>
              <w:rPr>
                <w:rStyle w:val="Style10ptCondensedby04pt"/>
              </w:rPr>
            </w:pPr>
            <w:r w:rsidRPr="006C5E57">
              <w:rPr>
                <w:rStyle w:val="Style10ptCondensedby04pt"/>
              </w:rPr>
              <w:t>2,4 Dimethyl Pentane</w:t>
            </w:r>
            <w:r w:rsidR="001A3E89" w:rsidRPr="006C5E57">
              <w:rPr>
                <w:rStyle w:val="Style10ptCondensedby04pt"/>
              </w:rPr>
              <w:fldChar w:fldCharType="begin"/>
            </w:r>
            <w:r w:rsidR="001A3E89" w:rsidRPr="006C5E57">
              <w:rPr>
                <w:rStyle w:val="Style10ptCondensedby04pt"/>
              </w:rPr>
              <w:instrText xml:space="preserve"> XE "2,4 Dimethyl Pentane" </w:instrText>
            </w:r>
            <w:r w:rsidR="001A3E89" w:rsidRPr="006C5E57">
              <w:rPr>
                <w:rStyle w:val="Style10ptCondensedby04pt"/>
              </w:rPr>
              <w:fldChar w:fldCharType="end"/>
            </w:r>
          </w:p>
        </w:tc>
        <w:tc>
          <w:tcPr>
            <w:tcW w:w="1038" w:type="dxa"/>
          </w:tcPr>
          <w:p w14:paraId="7BF36FE9" w14:textId="77777777" w:rsidR="00660734" w:rsidRPr="006C5E57" w:rsidRDefault="00660734" w:rsidP="00346A37">
            <w:pPr>
              <w:rPr>
                <w:sz w:val="20"/>
              </w:rPr>
            </w:pPr>
          </w:p>
        </w:tc>
        <w:tc>
          <w:tcPr>
            <w:tcW w:w="1134" w:type="dxa"/>
          </w:tcPr>
          <w:p w14:paraId="45192AF7" w14:textId="77777777" w:rsidR="00660734" w:rsidRPr="006C5E57" w:rsidRDefault="00660734" w:rsidP="00346A37">
            <w:pPr>
              <w:rPr>
                <w:spacing w:val="-8"/>
                <w:sz w:val="20"/>
              </w:rPr>
            </w:pPr>
            <w:r w:rsidRPr="006C5E57">
              <w:rPr>
                <w:spacing w:val="-8"/>
                <w:sz w:val="20"/>
              </w:rPr>
              <w:t>0.9</w:t>
            </w:r>
          </w:p>
        </w:tc>
        <w:tc>
          <w:tcPr>
            <w:tcW w:w="992" w:type="dxa"/>
          </w:tcPr>
          <w:p w14:paraId="7192202B" w14:textId="77777777" w:rsidR="00660734" w:rsidRPr="006C5E57" w:rsidRDefault="00660734" w:rsidP="00346A37">
            <w:pPr>
              <w:rPr>
                <w:spacing w:val="-8"/>
                <w:sz w:val="20"/>
              </w:rPr>
            </w:pPr>
            <w:r w:rsidRPr="006C5E57">
              <w:rPr>
                <w:spacing w:val="-8"/>
                <w:sz w:val="20"/>
              </w:rPr>
              <w:t>1.0</w:t>
            </w:r>
          </w:p>
        </w:tc>
        <w:tc>
          <w:tcPr>
            <w:tcW w:w="1134" w:type="dxa"/>
          </w:tcPr>
          <w:p w14:paraId="0DE8F4AE" w14:textId="77777777" w:rsidR="00660734" w:rsidRPr="006C5E57" w:rsidRDefault="00660734" w:rsidP="00346A37">
            <w:pPr>
              <w:rPr>
                <w:spacing w:val="-8"/>
                <w:sz w:val="20"/>
              </w:rPr>
            </w:pPr>
            <w:r w:rsidRPr="006C5E57">
              <w:rPr>
                <w:spacing w:val="-8"/>
                <w:sz w:val="20"/>
              </w:rPr>
              <w:t>0.7</w:t>
            </w:r>
          </w:p>
        </w:tc>
        <w:tc>
          <w:tcPr>
            <w:tcW w:w="1134" w:type="dxa"/>
          </w:tcPr>
          <w:p w14:paraId="3CFF6FC8" w14:textId="77777777" w:rsidR="00660734" w:rsidRPr="006C5E57" w:rsidRDefault="00660734" w:rsidP="00346A37">
            <w:pPr>
              <w:rPr>
                <w:spacing w:val="-8"/>
                <w:sz w:val="20"/>
              </w:rPr>
            </w:pPr>
            <w:r w:rsidRPr="006C5E57">
              <w:rPr>
                <w:spacing w:val="-8"/>
                <w:sz w:val="20"/>
              </w:rPr>
              <w:t>0.8</w:t>
            </w:r>
          </w:p>
        </w:tc>
        <w:tc>
          <w:tcPr>
            <w:tcW w:w="1089" w:type="dxa"/>
          </w:tcPr>
          <w:p w14:paraId="2E702AD1" w14:textId="77777777" w:rsidR="00660734" w:rsidRPr="006C5E57" w:rsidRDefault="00660734" w:rsidP="00346A37">
            <w:pPr>
              <w:rPr>
                <w:spacing w:val="-8"/>
                <w:sz w:val="20"/>
              </w:rPr>
            </w:pPr>
            <w:r w:rsidRPr="006C5E57">
              <w:rPr>
                <w:spacing w:val="-8"/>
                <w:sz w:val="20"/>
              </w:rPr>
              <w:t>0.7</w:t>
            </w:r>
          </w:p>
        </w:tc>
        <w:tc>
          <w:tcPr>
            <w:tcW w:w="1037" w:type="dxa"/>
          </w:tcPr>
          <w:p w14:paraId="202761A1" w14:textId="77777777" w:rsidR="00660734" w:rsidRPr="006C5E57" w:rsidRDefault="00660734" w:rsidP="00346A37">
            <w:pPr>
              <w:rPr>
                <w:spacing w:val="-8"/>
                <w:sz w:val="20"/>
              </w:rPr>
            </w:pPr>
            <w:r w:rsidRPr="006C5E57">
              <w:rPr>
                <w:spacing w:val="-8"/>
                <w:sz w:val="20"/>
              </w:rPr>
              <w:t>0.9</w:t>
            </w:r>
          </w:p>
        </w:tc>
        <w:tc>
          <w:tcPr>
            <w:tcW w:w="993" w:type="dxa"/>
          </w:tcPr>
          <w:p w14:paraId="21D91ED4" w14:textId="77777777" w:rsidR="00660734" w:rsidRPr="006C5E57" w:rsidRDefault="00660734" w:rsidP="00346A37">
            <w:pPr>
              <w:rPr>
                <w:spacing w:val="-8"/>
                <w:sz w:val="20"/>
              </w:rPr>
            </w:pPr>
            <w:r w:rsidRPr="006C5E57">
              <w:rPr>
                <w:spacing w:val="-8"/>
                <w:sz w:val="20"/>
              </w:rPr>
              <w:t>1.1</w:t>
            </w:r>
          </w:p>
        </w:tc>
      </w:tr>
      <w:tr w:rsidR="00660734" w14:paraId="44358006" w14:textId="77777777" w:rsidTr="00346A37">
        <w:tc>
          <w:tcPr>
            <w:tcW w:w="1798" w:type="dxa"/>
          </w:tcPr>
          <w:p w14:paraId="56F4BF94" w14:textId="77777777" w:rsidR="00660734" w:rsidRPr="006C5E57" w:rsidRDefault="00660734" w:rsidP="00CD66FD">
            <w:pPr>
              <w:jc w:val="left"/>
              <w:rPr>
                <w:rStyle w:val="Style10ptCondensedby04pt"/>
              </w:rPr>
            </w:pPr>
            <w:r w:rsidRPr="006C5E57">
              <w:rPr>
                <w:rStyle w:val="Style10ptCondensedby04pt"/>
              </w:rPr>
              <w:t>2 Methyl Hexane</w:t>
            </w:r>
            <w:r w:rsidR="001A3E89" w:rsidRPr="006C5E57">
              <w:rPr>
                <w:rStyle w:val="Style10ptCondensedby04pt"/>
              </w:rPr>
              <w:fldChar w:fldCharType="begin"/>
            </w:r>
            <w:r w:rsidR="001A3E89" w:rsidRPr="006C5E57">
              <w:rPr>
                <w:rStyle w:val="Style10ptCondensedby04pt"/>
              </w:rPr>
              <w:instrText xml:space="preserve"> XE "2 Methyl Hexane" </w:instrText>
            </w:r>
            <w:r w:rsidR="001A3E89" w:rsidRPr="006C5E57">
              <w:rPr>
                <w:rStyle w:val="Style10ptCondensedby04pt"/>
              </w:rPr>
              <w:fldChar w:fldCharType="end"/>
            </w:r>
          </w:p>
        </w:tc>
        <w:tc>
          <w:tcPr>
            <w:tcW w:w="1038" w:type="dxa"/>
          </w:tcPr>
          <w:p w14:paraId="06667DF1" w14:textId="77777777" w:rsidR="00660734" w:rsidRPr="006C5E57" w:rsidRDefault="00660734" w:rsidP="00346A37">
            <w:pPr>
              <w:rPr>
                <w:sz w:val="20"/>
              </w:rPr>
            </w:pPr>
            <w:r w:rsidRPr="006C5E57">
              <w:rPr>
                <w:sz w:val="20"/>
              </w:rPr>
              <w:t>Isoheptane</w:t>
            </w:r>
            <w:r w:rsidR="001A3E89" w:rsidRPr="006C5E57">
              <w:rPr>
                <w:sz w:val="20"/>
              </w:rPr>
              <w:fldChar w:fldCharType="begin"/>
            </w:r>
            <w:r w:rsidR="001A3E89" w:rsidRPr="006C5E57">
              <w:rPr>
                <w:sz w:val="20"/>
              </w:rPr>
              <w:instrText xml:space="preserve"> XE "Isoheptane" </w:instrText>
            </w:r>
            <w:r w:rsidR="001A3E89" w:rsidRPr="006C5E57">
              <w:rPr>
                <w:sz w:val="20"/>
              </w:rPr>
              <w:fldChar w:fldCharType="end"/>
            </w:r>
          </w:p>
        </w:tc>
        <w:tc>
          <w:tcPr>
            <w:tcW w:w="1134" w:type="dxa"/>
          </w:tcPr>
          <w:p w14:paraId="24FA2C9E" w14:textId="77777777" w:rsidR="00660734" w:rsidRPr="006C5E57" w:rsidRDefault="00660734" w:rsidP="00346A37">
            <w:pPr>
              <w:rPr>
                <w:spacing w:val="-8"/>
                <w:sz w:val="20"/>
              </w:rPr>
            </w:pPr>
            <w:r w:rsidRPr="006C5E57">
              <w:rPr>
                <w:spacing w:val="-8"/>
                <w:sz w:val="20"/>
              </w:rPr>
              <w:t>0.5</w:t>
            </w:r>
          </w:p>
        </w:tc>
        <w:tc>
          <w:tcPr>
            <w:tcW w:w="992" w:type="dxa"/>
          </w:tcPr>
          <w:p w14:paraId="2C8E675E" w14:textId="77777777" w:rsidR="00660734" w:rsidRPr="006C5E57" w:rsidRDefault="00660734" w:rsidP="00346A37">
            <w:pPr>
              <w:rPr>
                <w:spacing w:val="-8"/>
                <w:sz w:val="20"/>
              </w:rPr>
            </w:pPr>
            <w:r w:rsidRPr="006C5E57">
              <w:rPr>
                <w:spacing w:val="-8"/>
                <w:sz w:val="20"/>
              </w:rPr>
              <w:t>0.5</w:t>
            </w:r>
          </w:p>
        </w:tc>
        <w:tc>
          <w:tcPr>
            <w:tcW w:w="1134" w:type="dxa"/>
          </w:tcPr>
          <w:p w14:paraId="6E203CF0" w14:textId="77777777" w:rsidR="00660734" w:rsidRPr="006C5E57" w:rsidRDefault="00660734" w:rsidP="00346A37">
            <w:pPr>
              <w:rPr>
                <w:spacing w:val="-8"/>
                <w:sz w:val="20"/>
              </w:rPr>
            </w:pPr>
            <w:r w:rsidRPr="006C5E57">
              <w:rPr>
                <w:spacing w:val="-8"/>
                <w:sz w:val="20"/>
              </w:rPr>
              <w:t>0.3</w:t>
            </w:r>
          </w:p>
        </w:tc>
        <w:tc>
          <w:tcPr>
            <w:tcW w:w="1134" w:type="dxa"/>
          </w:tcPr>
          <w:p w14:paraId="65CEC171" w14:textId="77777777" w:rsidR="00660734" w:rsidRPr="006C5E57" w:rsidRDefault="00660734" w:rsidP="00346A37">
            <w:pPr>
              <w:rPr>
                <w:spacing w:val="-8"/>
                <w:sz w:val="20"/>
              </w:rPr>
            </w:pPr>
            <w:r w:rsidRPr="006C5E57">
              <w:rPr>
                <w:spacing w:val="-8"/>
                <w:sz w:val="20"/>
              </w:rPr>
              <w:t>0.3</w:t>
            </w:r>
          </w:p>
        </w:tc>
        <w:tc>
          <w:tcPr>
            <w:tcW w:w="1089" w:type="dxa"/>
          </w:tcPr>
          <w:p w14:paraId="47DFE870" w14:textId="77777777" w:rsidR="00660734" w:rsidRPr="006C5E57" w:rsidRDefault="00660734" w:rsidP="00346A37">
            <w:pPr>
              <w:rPr>
                <w:spacing w:val="-8"/>
                <w:sz w:val="20"/>
              </w:rPr>
            </w:pPr>
            <w:r w:rsidRPr="006C5E57">
              <w:rPr>
                <w:spacing w:val="-8"/>
                <w:sz w:val="20"/>
              </w:rPr>
              <w:t>0.6</w:t>
            </w:r>
          </w:p>
        </w:tc>
        <w:tc>
          <w:tcPr>
            <w:tcW w:w="1037" w:type="dxa"/>
          </w:tcPr>
          <w:p w14:paraId="73E4E91A" w14:textId="77777777" w:rsidR="00660734" w:rsidRPr="006C5E57" w:rsidRDefault="00660734" w:rsidP="00346A37">
            <w:pPr>
              <w:rPr>
                <w:spacing w:val="-8"/>
                <w:sz w:val="20"/>
              </w:rPr>
            </w:pPr>
            <w:r w:rsidRPr="006C5E57">
              <w:rPr>
                <w:spacing w:val="-8"/>
                <w:sz w:val="20"/>
              </w:rPr>
              <w:t>0.6</w:t>
            </w:r>
          </w:p>
        </w:tc>
        <w:tc>
          <w:tcPr>
            <w:tcW w:w="993" w:type="dxa"/>
          </w:tcPr>
          <w:p w14:paraId="2FCF712C" w14:textId="77777777" w:rsidR="00660734" w:rsidRPr="006C5E57" w:rsidRDefault="00660734" w:rsidP="00346A37">
            <w:pPr>
              <w:rPr>
                <w:spacing w:val="-8"/>
                <w:sz w:val="20"/>
              </w:rPr>
            </w:pPr>
            <w:r w:rsidRPr="006C5E57">
              <w:rPr>
                <w:spacing w:val="-8"/>
                <w:sz w:val="20"/>
              </w:rPr>
              <w:t>1.1</w:t>
            </w:r>
          </w:p>
        </w:tc>
      </w:tr>
      <w:tr w:rsidR="00660734" w14:paraId="3374287B" w14:textId="77777777" w:rsidTr="00346A37">
        <w:tc>
          <w:tcPr>
            <w:tcW w:w="1798" w:type="dxa"/>
          </w:tcPr>
          <w:p w14:paraId="537D3441" w14:textId="77777777" w:rsidR="00660734" w:rsidRPr="006C5E57" w:rsidRDefault="00660734" w:rsidP="00CD66FD">
            <w:pPr>
              <w:jc w:val="left"/>
              <w:rPr>
                <w:rStyle w:val="Style10ptCondensedby04pt"/>
              </w:rPr>
            </w:pPr>
            <w:r w:rsidRPr="006C5E57">
              <w:rPr>
                <w:rStyle w:val="Style10ptCondensedby04pt"/>
              </w:rPr>
              <w:t>3 Methyl Hexane</w:t>
            </w:r>
            <w:r w:rsidR="001A3E89" w:rsidRPr="006C5E57">
              <w:rPr>
                <w:rStyle w:val="Style10ptCondensedby04pt"/>
              </w:rPr>
              <w:fldChar w:fldCharType="begin"/>
            </w:r>
            <w:r w:rsidR="001A3E89" w:rsidRPr="006C5E57">
              <w:rPr>
                <w:rStyle w:val="Style10ptCondensedby04pt"/>
              </w:rPr>
              <w:instrText xml:space="preserve"> XE "3 Methyl Hexane" </w:instrText>
            </w:r>
            <w:r w:rsidR="001A3E89" w:rsidRPr="006C5E57">
              <w:rPr>
                <w:rStyle w:val="Style10ptCondensedby04pt"/>
              </w:rPr>
              <w:fldChar w:fldCharType="end"/>
            </w:r>
          </w:p>
        </w:tc>
        <w:tc>
          <w:tcPr>
            <w:tcW w:w="1038" w:type="dxa"/>
          </w:tcPr>
          <w:p w14:paraId="054A85CC" w14:textId="77777777" w:rsidR="00660734" w:rsidRPr="006C5E57" w:rsidRDefault="00660734" w:rsidP="00346A37">
            <w:pPr>
              <w:rPr>
                <w:sz w:val="20"/>
              </w:rPr>
            </w:pPr>
            <w:r w:rsidRPr="006C5E57">
              <w:rPr>
                <w:sz w:val="20"/>
              </w:rPr>
              <w:t>(+)-</w:t>
            </w:r>
          </w:p>
        </w:tc>
        <w:tc>
          <w:tcPr>
            <w:tcW w:w="1134" w:type="dxa"/>
          </w:tcPr>
          <w:p w14:paraId="16FB90F8" w14:textId="77777777" w:rsidR="00660734" w:rsidRPr="006C5E57" w:rsidRDefault="00660734" w:rsidP="00346A37">
            <w:pPr>
              <w:rPr>
                <w:spacing w:val="-8"/>
                <w:sz w:val="20"/>
              </w:rPr>
            </w:pPr>
            <w:r w:rsidRPr="006C5E57">
              <w:rPr>
                <w:spacing w:val="-8"/>
                <w:sz w:val="20"/>
              </w:rPr>
              <w:t>0.6</w:t>
            </w:r>
          </w:p>
        </w:tc>
        <w:tc>
          <w:tcPr>
            <w:tcW w:w="992" w:type="dxa"/>
          </w:tcPr>
          <w:p w14:paraId="4BF533DD" w14:textId="77777777" w:rsidR="00660734" w:rsidRPr="006C5E57" w:rsidRDefault="00660734" w:rsidP="00346A37">
            <w:pPr>
              <w:rPr>
                <w:spacing w:val="-8"/>
                <w:sz w:val="20"/>
              </w:rPr>
            </w:pPr>
            <w:r w:rsidRPr="006C5E57">
              <w:rPr>
                <w:spacing w:val="-8"/>
                <w:sz w:val="20"/>
              </w:rPr>
              <w:t>0.6</w:t>
            </w:r>
          </w:p>
        </w:tc>
        <w:tc>
          <w:tcPr>
            <w:tcW w:w="1134" w:type="dxa"/>
          </w:tcPr>
          <w:p w14:paraId="18D380DA" w14:textId="77777777" w:rsidR="00660734" w:rsidRPr="006C5E57" w:rsidRDefault="00660734" w:rsidP="00346A37">
            <w:pPr>
              <w:rPr>
                <w:spacing w:val="-8"/>
                <w:sz w:val="20"/>
              </w:rPr>
            </w:pPr>
            <w:r w:rsidRPr="006C5E57">
              <w:rPr>
                <w:spacing w:val="-8"/>
                <w:sz w:val="20"/>
              </w:rPr>
              <w:t>0.3</w:t>
            </w:r>
          </w:p>
        </w:tc>
        <w:tc>
          <w:tcPr>
            <w:tcW w:w="1134" w:type="dxa"/>
          </w:tcPr>
          <w:p w14:paraId="0502DD54" w14:textId="77777777" w:rsidR="00660734" w:rsidRPr="006C5E57" w:rsidRDefault="00660734" w:rsidP="00346A37">
            <w:pPr>
              <w:rPr>
                <w:spacing w:val="-8"/>
                <w:sz w:val="20"/>
              </w:rPr>
            </w:pPr>
            <w:r w:rsidRPr="006C5E57">
              <w:rPr>
                <w:spacing w:val="-8"/>
                <w:sz w:val="20"/>
              </w:rPr>
              <w:t>0.2</w:t>
            </w:r>
          </w:p>
        </w:tc>
        <w:tc>
          <w:tcPr>
            <w:tcW w:w="1089" w:type="dxa"/>
          </w:tcPr>
          <w:p w14:paraId="59F1807C" w14:textId="77777777" w:rsidR="00660734" w:rsidRPr="006C5E57" w:rsidRDefault="00660734" w:rsidP="00346A37">
            <w:pPr>
              <w:rPr>
                <w:spacing w:val="-8"/>
                <w:sz w:val="20"/>
              </w:rPr>
            </w:pPr>
            <w:r w:rsidRPr="006C5E57">
              <w:rPr>
                <w:spacing w:val="-8"/>
                <w:sz w:val="20"/>
              </w:rPr>
              <w:t>0.6</w:t>
            </w:r>
          </w:p>
        </w:tc>
        <w:tc>
          <w:tcPr>
            <w:tcW w:w="1037" w:type="dxa"/>
          </w:tcPr>
          <w:p w14:paraId="20DAEBE4" w14:textId="77777777" w:rsidR="00660734" w:rsidRPr="006C5E57" w:rsidRDefault="00660734" w:rsidP="00346A37">
            <w:pPr>
              <w:rPr>
                <w:spacing w:val="-8"/>
                <w:sz w:val="20"/>
              </w:rPr>
            </w:pPr>
            <w:r w:rsidRPr="006C5E57">
              <w:rPr>
                <w:spacing w:val="-8"/>
                <w:sz w:val="20"/>
              </w:rPr>
              <w:t>0.6</w:t>
            </w:r>
          </w:p>
        </w:tc>
        <w:tc>
          <w:tcPr>
            <w:tcW w:w="993" w:type="dxa"/>
          </w:tcPr>
          <w:p w14:paraId="09985150" w14:textId="77777777" w:rsidR="00660734" w:rsidRPr="006C5E57" w:rsidRDefault="00660734" w:rsidP="00346A37">
            <w:pPr>
              <w:rPr>
                <w:spacing w:val="-8"/>
                <w:sz w:val="20"/>
              </w:rPr>
            </w:pPr>
            <w:r w:rsidRPr="006C5E57">
              <w:rPr>
                <w:spacing w:val="-8"/>
                <w:sz w:val="20"/>
              </w:rPr>
              <w:t>0.8</w:t>
            </w:r>
          </w:p>
        </w:tc>
      </w:tr>
      <w:tr w:rsidR="00660734" w14:paraId="3A862956" w14:textId="77777777" w:rsidTr="00346A37">
        <w:tc>
          <w:tcPr>
            <w:tcW w:w="1798" w:type="dxa"/>
          </w:tcPr>
          <w:p w14:paraId="0A41B5ED" w14:textId="77777777" w:rsidR="00660734" w:rsidRPr="006C5E57" w:rsidRDefault="00660734" w:rsidP="00CD66FD">
            <w:pPr>
              <w:jc w:val="left"/>
              <w:rPr>
                <w:rStyle w:val="Style10ptCondensedby04pt"/>
              </w:rPr>
            </w:pPr>
            <w:r w:rsidRPr="006C5E57">
              <w:rPr>
                <w:rStyle w:val="Style10ptCondensedby04pt"/>
              </w:rPr>
              <w:t>2,2 Dimethyl Hexane</w:t>
            </w:r>
            <w:r w:rsidR="00586359" w:rsidRPr="006C5E57">
              <w:rPr>
                <w:rStyle w:val="Style10ptCondensedby04pt"/>
              </w:rPr>
              <w:fldChar w:fldCharType="begin"/>
            </w:r>
            <w:r w:rsidR="00586359" w:rsidRPr="006C5E57">
              <w:rPr>
                <w:rStyle w:val="Style10ptCondensedby04pt"/>
              </w:rPr>
              <w:instrText xml:space="preserve"> XE "2,2 Dimethyl Hexane" </w:instrText>
            </w:r>
            <w:r w:rsidR="00586359" w:rsidRPr="006C5E57">
              <w:rPr>
                <w:rStyle w:val="Style10ptCondensedby04pt"/>
              </w:rPr>
              <w:fldChar w:fldCharType="end"/>
            </w:r>
          </w:p>
        </w:tc>
        <w:tc>
          <w:tcPr>
            <w:tcW w:w="1038" w:type="dxa"/>
          </w:tcPr>
          <w:p w14:paraId="15ED0444" w14:textId="77777777" w:rsidR="00660734" w:rsidRPr="006C5E57" w:rsidRDefault="00660734" w:rsidP="00346A37">
            <w:pPr>
              <w:rPr>
                <w:sz w:val="20"/>
              </w:rPr>
            </w:pPr>
          </w:p>
        </w:tc>
        <w:tc>
          <w:tcPr>
            <w:tcW w:w="1134" w:type="dxa"/>
          </w:tcPr>
          <w:p w14:paraId="40C95CE6" w14:textId="77777777" w:rsidR="00660734" w:rsidRPr="006C5E57" w:rsidRDefault="00660734" w:rsidP="00346A37">
            <w:pPr>
              <w:rPr>
                <w:spacing w:val="-8"/>
                <w:sz w:val="20"/>
              </w:rPr>
            </w:pPr>
            <w:r w:rsidRPr="006C5E57">
              <w:rPr>
                <w:spacing w:val="-8"/>
                <w:sz w:val="20"/>
              </w:rPr>
              <w:t>Trace</w:t>
            </w:r>
          </w:p>
        </w:tc>
        <w:tc>
          <w:tcPr>
            <w:tcW w:w="992" w:type="dxa"/>
          </w:tcPr>
          <w:p w14:paraId="07FDC63D" w14:textId="77777777" w:rsidR="00660734" w:rsidRPr="006C5E57" w:rsidRDefault="00660734" w:rsidP="00346A37">
            <w:pPr>
              <w:rPr>
                <w:spacing w:val="-8"/>
                <w:sz w:val="20"/>
              </w:rPr>
            </w:pPr>
            <w:r w:rsidRPr="006C5E57">
              <w:rPr>
                <w:spacing w:val="-8"/>
                <w:sz w:val="20"/>
              </w:rPr>
              <w:t>Trace</w:t>
            </w:r>
          </w:p>
        </w:tc>
        <w:tc>
          <w:tcPr>
            <w:tcW w:w="1134" w:type="dxa"/>
          </w:tcPr>
          <w:p w14:paraId="2DAACE1B" w14:textId="77777777" w:rsidR="00660734" w:rsidRPr="006C5E57" w:rsidRDefault="00660734" w:rsidP="00346A37">
            <w:pPr>
              <w:rPr>
                <w:spacing w:val="-8"/>
                <w:sz w:val="20"/>
              </w:rPr>
            </w:pPr>
            <w:r w:rsidRPr="006C5E57">
              <w:rPr>
                <w:spacing w:val="-8"/>
                <w:sz w:val="20"/>
              </w:rPr>
              <w:t>Trace</w:t>
            </w:r>
          </w:p>
        </w:tc>
        <w:tc>
          <w:tcPr>
            <w:tcW w:w="1134" w:type="dxa"/>
          </w:tcPr>
          <w:p w14:paraId="0CB1A147" w14:textId="77777777" w:rsidR="00660734" w:rsidRPr="006C5E57" w:rsidRDefault="00660734" w:rsidP="00346A37">
            <w:pPr>
              <w:rPr>
                <w:spacing w:val="-8"/>
                <w:sz w:val="20"/>
              </w:rPr>
            </w:pPr>
            <w:r w:rsidRPr="006C5E57">
              <w:rPr>
                <w:spacing w:val="-8"/>
                <w:sz w:val="20"/>
              </w:rPr>
              <w:t>Trace</w:t>
            </w:r>
          </w:p>
        </w:tc>
        <w:tc>
          <w:tcPr>
            <w:tcW w:w="1089" w:type="dxa"/>
          </w:tcPr>
          <w:p w14:paraId="1584CE81" w14:textId="77777777" w:rsidR="00660734" w:rsidRPr="006C5E57" w:rsidRDefault="00660734" w:rsidP="00346A37">
            <w:pPr>
              <w:rPr>
                <w:spacing w:val="-8"/>
                <w:sz w:val="20"/>
              </w:rPr>
            </w:pPr>
            <w:r w:rsidRPr="006C5E57">
              <w:rPr>
                <w:spacing w:val="-8"/>
                <w:sz w:val="20"/>
              </w:rPr>
              <w:t>Trace</w:t>
            </w:r>
          </w:p>
        </w:tc>
        <w:tc>
          <w:tcPr>
            <w:tcW w:w="1037" w:type="dxa"/>
          </w:tcPr>
          <w:p w14:paraId="22F2D6B3" w14:textId="77777777" w:rsidR="00660734" w:rsidRPr="006C5E57" w:rsidRDefault="00660734" w:rsidP="00346A37">
            <w:pPr>
              <w:rPr>
                <w:spacing w:val="-8"/>
                <w:sz w:val="20"/>
              </w:rPr>
            </w:pPr>
            <w:r w:rsidRPr="006C5E57">
              <w:rPr>
                <w:spacing w:val="-8"/>
                <w:sz w:val="20"/>
              </w:rPr>
              <w:t>Trace</w:t>
            </w:r>
          </w:p>
        </w:tc>
        <w:tc>
          <w:tcPr>
            <w:tcW w:w="993" w:type="dxa"/>
          </w:tcPr>
          <w:p w14:paraId="59234E78" w14:textId="77777777" w:rsidR="00660734" w:rsidRPr="006C5E57" w:rsidRDefault="00660734" w:rsidP="00346A37">
            <w:pPr>
              <w:rPr>
                <w:spacing w:val="-8"/>
                <w:sz w:val="20"/>
              </w:rPr>
            </w:pPr>
            <w:r w:rsidRPr="006C5E57">
              <w:rPr>
                <w:spacing w:val="-8"/>
                <w:sz w:val="20"/>
              </w:rPr>
              <w:t>Trace</w:t>
            </w:r>
          </w:p>
        </w:tc>
      </w:tr>
      <w:tr w:rsidR="00660734" w14:paraId="48DC68FD" w14:textId="77777777" w:rsidTr="00346A37">
        <w:tc>
          <w:tcPr>
            <w:tcW w:w="1798" w:type="dxa"/>
          </w:tcPr>
          <w:p w14:paraId="47EC969E" w14:textId="77777777" w:rsidR="00660734" w:rsidRPr="006C5E57" w:rsidRDefault="00660734" w:rsidP="00CD66FD">
            <w:pPr>
              <w:jc w:val="left"/>
              <w:rPr>
                <w:rStyle w:val="Style10ptCondensedby04pt"/>
              </w:rPr>
            </w:pPr>
            <w:r w:rsidRPr="006C5E57">
              <w:rPr>
                <w:rStyle w:val="Style10ptCondensedby04pt"/>
              </w:rPr>
              <w:t>2,3 Dimethyl Hexane</w:t>
            </w:r>
            <w:r w:rsidR="001A3E89" w:rsidRPr="006C5E57">
              <w:rPr>
                <w:rStyle w:val="Style10ptCondensedby04pt"/>
              </w:rPr>
              <w:fldChar w:fldCharType="begin"/>
            </w:r>
            <w:r w:rsidR="001A3E89" w:rsidRPr="006C5E57">
              <w:rPr>
                <w:rStyle w:val="Style10ptCondensedby04pt"/>
              </w:rPr>
              <w:instrText xml:space="preserve"> XE "2,3 Dimethyl Hexane" </w:instrText>
            </w:r>
            <w:r w:rsidR="001A3E89" w:rsidRPr="006C5E57">
              <w:rPr>
                <w:rStyle w:val="Style10ptCondensedby04pt"/>
              </w:rPr>
              <w:fldChar w:fldCharType="end"/>
            </w:r>
          </w:p>
        </w:tc>
        <w:tc>
          <w:tcPr>
            <w:tcW w:w="1038" w:type="dxa"/>
          </w:tcPr>
          <w:p w14:paraId="5A5B0516" w14:textId="77777777" w:rsidR="00660734" w:rsidRPr="006C5E57" w:rsidRDefault="00660734" w:rsidP="00346A37">
            <w:pPr>
              <w:rPr>
                <w:sz w:val="20"/>
              </w:rPr>
            </w:pPr>
          </w:p>
        </w:tc>
        <w:tc>
          <w:tcPr>
            <w:tcW w:w="1134" w:type="dxa"/>
          </w:tcPr>
          <w:p w14:paraId="70DF0717" w14:textId="77777777" w:rsidR="00660734" w:rsidRPr="006C5E57" w:rsidRDefault="00660734" w:rsidP="00346A37">
            <w:pPr>
              <w:rPr>
                <w:spacing w:val="-8"/>
                <w:sz w:val="20"/>
              </w:rPr>
            </w:pPr>
            <w:r w:rsidRPr="006C5E57">
              <w:rPr>
                <w:spacing w:val="-8"/>
                <w:sz w:val="20"/>
              </w:rPr>
              <w:t>1.1</w:t>
            </w:r>
          </w:p>
        </w:tc>
        <w:tc>
          <w:tcPr>
            <w:tcW w:w="992" w:type="dxa"/>
          </w:tcPr>
          <w:p w14:paraId="371FDEFD" w14:textId="77777777" w:rsidR="00660734" w:rsidRPr="006C5E57" w:rsidRDefault="00660734" w:rsidP="00346A37">
            <w:pPr>
              <w:rPr>
                <w:spacing w:val="-8"/>
                <w:sz w:val="20"/>
              </w:rPr>
            </w:pPr>
            <w:r w:rsidRPr="006C5E57">
              <w:rPr>
                <w:spacing w:val="-8"/>
                <w:sz w:val="20"/>
              </w:rPr>
              <w:t>0.2</w:t>
            </w:r>
          </w:p>
        </w:tc>
        <w:tc>
          <w:tcPr>
            <w:tcW w:w="1134" w:type="dxa"/>
          </w:tcPr>
          <w:p w14:paraId="5CBA5D76" w14:textId="77777777" w:rsidR="00660734" w:rsidRPr="006C5E57" w:rsidRDefault="00660734" w:rsidP="00346A37">
            <w:pPr>
              <w:rPr>
                <w:spacing w:val="-8"/>
                <w:sz w:val="20"/>
              </w:rPr>
            </w:pPr>
            <w:r w:rsidRPr="006C5E57">
              <w:rPr>
                <w:spacing w:val="-8"/>
                <w:sz w:val="20"/>
              </w:rPr>
              <w:t>0.9</w:t>
            </w:r>
          </w:p>
        </w:tc>
        <w:tc>
          <w:tcPr>
            <w:tcW w:w="1134" w:type="dxa"/>
          </w:tcPr>
          <w:p w14:paraId="74A051A1" w14:textId="77777777" w:rsidR="00660734" w:rsidRPr="006C5E57" w:rsidRDefault="00660734" w:rsidP="00346A37">
            <w:pPr>
              <w:rPr>
                <w:spacing w:val="-8"/>
                <w:sz w:val="20"/>
              </w:rPr>
            </w:pPr>
            <w:r w:rsidRPr="006C5E57">
              <w:rPr>
                <w:spacing w:val="-8"/>
                <w:sz w:val="20"/>
              </w:rPr>
              <w:t>0.9</w:t>
            </w:r>
          </w:p>
        </w:tc>
        <w:tc>
          <w:tcPr>
            <w:tcW w:w="1089" w:type="dxa"/>
          </w:tcPr>
          <w:p w14:paraId="45687E8E" w14:textId="77777777" w:rsidR="00660734" w:rsidRPr="006C5E57" w:rsidRDefault="00660734" w:rsidP="00346A37">
            <w:pPr>
              <w:rPr>
                <w:spacing w:val="-8"/>
                <w:sz w:val="20"/>
              </w:rPr>
            </w:pPr>
            <w:r w:rsidRPr="006C5E57">
              <w:rPr>
                <w:spacing w:val="-8"/>
                <w:sz w:val="20"/>
              </w:rPr>
              <w:t>1.2</w:t>
            </w:r>
          </w:p>
        </w:tc>
        <w:tc>
          <w:tcPr>
            <w:tcW w:w="1037" w:type="dxa"/>
          </w:tcPr>
          <w:p w14:paraId="54CBEB2C" w14:textId="77777777" w:rsidR="00660734" w:rsidRPr="006C5E57" w:rsidRDefault="00660734" w:rsidP="00346A37">
            <w:pPr>
              <w:rPr>
                <w:spacing w:val="-8"/>
                <w:sz w:val="20"/>
              </w:rPr>
            </w:pPr>
            <w:r w:rsidRPr="006C5E57">
              <w:rPr>
                <w:spacing w:val="-8"/>
                <w:sz w:val="20"/>
              </w:rPr>
              <w:t>4.5</w:t>
            </w:r>
          </w:p>
        </w:tc>
        <w:tc>
          <w:tcPr>
            <w:tcW w:w="993" w:type="dxa"/>
          </w:tcPr>
          <w:p w14:paraId="2E09CBCE" w14:textId="77777777" w:rsidR="00660734" w:rsidRPr="006C5E57" w:rsidRDefault="00660734" w:rsidP="00346A37">
            <w:pPr>
              <w:rPr>
                <w:spacing w:val="-8"/>
                <w:sz w:val="20"/>
              </w:rPr>
            </w:pPr>
            <w:r w:rsidRPr="006C5E57">
              <w:rPr>
                <w:spacing w:val="-8"/>
                <w:sz w:val="20"/>
              </w:rPr>
              <w:t>1.7</w:t>
            </w:r>
          </w:p>
        </w:tc>
      </w:tr>
      <w:tr w:rsidR="00660734" w14:paraId="3B145276" w14:textId="77777777" w:rsidTr="00346A37">
        <w:tc>
          <w:tcPr>
            <w:tcW w:w="1798" w:type="dxa"/>
          </w:tcPr>
          <w:p w14:paraId="4AB492DE" w14:textId="77777777" w:rsidR="00660734" w:rsidRPr="006C5E57" w:rsidRDefault="00660734" w:rsidP="00CD66FD">
            <w:pPr>
              <w:jc w:val="left"/>
              <w:rPr>
                <w:rStyle w:val="Style10ptCondensedby04pt"/>
              </w:rPr>
            </w:pPr>
            <w:r w:rsidRPr="006C5E57">
              <w:rPr>
                <w:rStyle w:val="Style10ptCondensedby04pt"/>
              </w:rPr>
              <w:t>2,4 Dimethyl Hexane</w:t>
            </w:r>
            <w:r w:rsidR="001A3E89" w:rsidRPr="006C5E57">
              <w:rPr>
                <w:rStyle w:val="Style10ptCondensedby04pt"/>
              </w:rPr>
              <w:fldChar w:fldCharType="begin"/>
            </w:r>
            <w:r w:rsidR="001A3E89" w:rsidRPr="006C5E57">
              <w:rPr>
                <w:rStyle w:val="Style10ptCondensedby04pt"/>
              </w:rPr>
              <w:instrText xml:space="preserve"> XE "2,4 Dimethyl Hexane" </w:instrText>
            </w:r>
            <w:r w:rsidR="001A3E89" w:rsidRPr="006C5E57">
              <w:rPr>
                <w:rStyle w:val="Style10ptCondensedby04pt"/>
              </w:rPr>
              <w:fldChar w:fldCharType="end"/>
            </w:r>
          </w:p>
        </w:tc>
        <w:tc>
          <w:tcPr>
            <w:tcW w:w="1038" w:type="dxa"/>
          </w:tcPr>
          <w:p w14:paraId="0C732A24" w14:textId="77777777" w:rsidR="00660734" w:rsidRPr="006C5E57" w:rsidRDefault="00660734" w:rsidP="00346A37">
            <w:pPr>
              <w:rPr>
                <w:sz w:val="20"/>
              </w:rPr>
            </w:pPr>
          </w:p>
        </w:tc>
        <w:tc>
          <w:tcPr>
            <w:tcW w:w="1134" w:type="dxa"/>
          </w:tcPr>
          <w:p w14:paraId="3924523D" w14:textId="77777777" w:rsidR="00660734" w:rsidRPr="006C5E57" w:rsidRDefault="00660734" w:rsidP="00346A37">
            <w:pPr>
              <w:rPr>
                <w:spacing w:val="-8"/>
                <w:sz w:val="20"/>
              </w:rPr>
            </w:pPr>
            <w:r w:rsidRPr="006C5E57">
              <w:rPr>
                <w:spacing w:val="-8"/>
                <w:sz w:val="20"/>
              </w:rPr>
              <w:t>2.1</w:t>
            </w:r>
          </w:p>
        </w:tc>
        <w:tc>
          <w:tcPr>
            <w:tcW w:w="992" w:type="dxa"/>
          </w:tcPr>
          <w:p w14:paraId="4173B99D" w14:textId="77777777" w:rsidR="00660734" w:rsidRPr="006C5E57" w:rsidRDefault="00660734" w:rsidP="00346A37">
            <w:pPr>
              <w:rPr>
                <w:spacing w:val="-8"/>
                <w:sz w:val="20"/>
              </w:rPr>
            </w:pPr>
            <w:r w:rsidRPr="006C5E57">
              <w:rPr>
                <w:spacing w:val="-8"/>
                <w:sz w:val="20"/>
              </w:rPr>
              <w:t>2.0</w:t>
            </w:r>
          </w:p>
        </w:tc>
        <w:tc>
          <w:tcPr>
            <w:tcW w:w="1134" w:type="dxa"/>
          </w:tcPr>
          <w:p w14:paraId="0FA49281" w14:textId="77777777" w:rsidR="00660734" w:rsidRPr="006C5E57" w:rsidRDefault="00660734" w:rsidP="00346A37">
            <w:pPr>
              <w:rPr>
                <w:spacing w:val="-8"/>
                <w:sz w:val="20"/>
              </w:rPr>
            </w:pPr>
            <w:r w:rsidRPr="006C5E57">
              <w:rPr>
                <w:spacing w:val="-8"/>
                <w:sz w:val="20"/>
              </w:rPr>
              <w:t>1.8</w:t>
            </w:r>
          </w:p>
        </w:tc>
        <w:tc>
          <w:tcPr>
            <w:tcW w:w="1134" w:type="dxa"/>
          </w:tcPr>
          <w:p w14:paraId="379529DE" w14:textId="77777777" w:rsidR="00660734" w:rsidRPr="006C5E57" w:rsidRDefault="00660734" w:rsidP="00346A37">
            <w:pPr>
              <w:rPr>
                <w:spacing w:val="-8"/>
                <w:sz w:val="20"/>
              </w:rPr>
            </w:pPr>
            <w:r w:rsidRPr="006C5E57">
              <w:rPr>
                <w:spacing w:val="-8"/>
                <w:sz w:val="20"/>
              </w:rPr>
              <w:t>1.9</w:t>
            </w:r>
          </w:p>
        </w:tc>
        <w:tc>
          <w:tcPr>
            <w:tcW w:w="1089" w:type="dxa"/>
          </w:tcPr>
          <w:p w14:paraId="7073FCAB" w14:textId="77777777" w:rsidR="00660734" w:rsidRPr="006C5E57" w:rsidRDefault="00660734" w:rsidP="00346A37">
            <w:pPr>
              <w:rPr>
                <w:spacing w:val="-8"/>
                <w:sz w:val="20"/>
              </w:rPr>
            </w:pPr>
            <w:r w:rsidRPr="006C5E57">
              <w:rPr>
                <w:spacing w:val="-8"/>
                <w:sz w:val="20"/>
              </w:rPr>
              <w:t>1.9</w:t>
            </w:r>
          </w:p>
        </w:tc>
        <w:tc>
          <w:tcPr>
            <w:tcW w:w="1037" w:type="dxa"/>
          </w:tcPr>
          <w:p w14:paraId="2CB10FDA" w14:textId="77777777" w:rsidR="00660734" w:rsidRPr="006C5E57" w:rsidRDefault="00660734" w:rsidP="00346A37">
            <w:pPr>
              <w:rPr>
                <w:spacing w:val="-8"/>
                <w:sz w:val="20"/>
              </w:rPr>
            </w:pPr>
            <w:r w:rsidRPr="006C5E57">
              <w:rPr>
                <w:spacing w:val="-8"/>
                <w:sz w:val="20"/>
              </w:rPr>
              <w:t>5.0</w:t>
            </w:r>
          </w:p>
        </w:tc>
        <w:tc>
          <w:tcPr>
            <w:tcW w:w="993" w:type="dxa"/>
          </w:tcPr>
          <w:p w14:paraId="1FB9EF0C" w14:textId="77777777" w:rsidR="00660734" w:rsidRPr="006C5E57" w:rsidRDefault="00660734" w:rsidP="00346A37">
            <w:pPr>
              <w:rPr>
                <w:spacing w:val="-8"/>
                <w:sz w:val="20"/>
              </w:rPr>
            </w:pPr>
            <w:r w:rsidRPr="006C5E57">
              <w:rPr>
                <w:spacing w:val="-8"/>
                <w:sz w:val="20"/>
              </w:rPr>
              <w:t>2.6</w:t>
            </w:r>
          </w:p>
        </w:tc>
      </w:tr>
      <w:tr w:rsidR="00660734" w14:paraId="47A9A9A7" w14:textId="77777777" w:rsidTr="00346A37">
        <w:tc>
          <w:tcPr>
            <w:tcW w:w="1798" w:type="dxa"/>
          </w:tcPr>
          <w:p w14:paraId="15AC4E10" w14:textId="77777777" w:rsidR="00660734" w:rsidRPr="006C5E57" w:rsidRDefault="00660734" w:rsidP="00CD66FD">
            <w:pPr>
              <w:jc w:val="left"/>
              <w:rPr>
                <w:rStyle w:val="Style10ptCondensedby04pt"/>
              </w:rPr>
            </w:pPr>
            <w:r w:rsidRPr="006C5E57">
              <w:rPr>
                <w:rStyle w:val="Style10ptCondensedby04pt"/>
              </w:rPr>
              <w:t>2,5 Dimethyl Hexane</w:t>
            </w:r>
            <w:r w:rsidR="001A3E89" w:rsidRPr="006C5E57">
              <w:rPr>
                <w:rStyle w:val="Style10ptCondensedby04pt"/>
              </w:rPr>
              <w:fldChar w:fldCharType="begin"/>
            </w:r>
            <w:r w:rsidR="001A3E89" w:rsidRPr="006C5E57">
              <w:rPr>
                <w:rStyle w:val="Style10ptCondensedby04pt"/>
              </w:rPr>
              <w:instrText xml:space="preserve"> XE "2,5 Dimethyl Hexane" </w:instrText>
            </w:r>
            <w:r w:rsidR="001A3E89" w:rsidRPr="006C5E57">
              <w:rPr>
                <w:rStyle w:val="Style10ptCondensedby04pt"/>
              </w:rPr>
              <w:fldChar w:fldCharType="end"/>
            </w:r>
          </w:p>
        </w:tc>
        <w:tc>
          <w:tcPr>
            <w:tcW w:w="1038" w:type="dxa"/>
          </w:tcPr>
          <w:p w14:paraId="0E3B8373" w14:textId="77777777" w:rsidR="00660734" w:rsidRPr="006C5E57" w:rsidRDefault="00660734" w:rsidP="00346A37">
            <w:pPr>
              <w:rPr>
                <w:sz w:val="20"/>
              </w:rPr>
            </w:pPr>
          </w:p>
        </w:tc>
        <w:tc>
          <w:tcPr>
            <w:tcW w:w="1134" w:type="dxa"/>
          </w:tcPr>
          <w:p w14:paraId="1C2E78C5" w14:textId="77777777" w:rsidR="00660734" w:rsidRPr="006C5E57" w:rsidRDefault="00660734" w:rsidP="00346A37">
            <w:pPr>
              <w:rPr>
                <w:spacing w:val="-8"/>
                <w:sz w:val="20"/>
              </w:rPr>
            </w:pPr>
            <w:r w:rsidRPr="006C5E57">
              <w:rPr>
                <w:spacing w:val="-8"/>
                <w:sz w:val="20"/>
              </w:rPr>
              <w:t>2.2</w:t>
            </w:r>
          </w:p>
        </w:tc>
        <w:tc>
          <w:tcPr>
            <w:tcW w:w="992" w:type="dxa"/>
          </w:tcPr>
          <w:p w14:paraId="3DDBD490" w14:textId="77777777" w:rsidR="00660734" w:rsidRPr="006C5E57" w:rsidRDefault="00660734" w:rsidP="00346A37">
            <w:pPr>
              <w:rPr>
                <w:spacing w:val="-8"/>
                <w:sz w:val="20"/>
              </w:rPr>
            </w:pPr>
            <w:r w:rsidRPr="006C5E57">
              <w:rPr>
                <w:spacing w:val="-8"/>
                <w:sz w:val="20"/>
              </w:rPr>
              <w:t>2.1</w:t>
            </w:r>
          </w:p>
        </w:tc>
        <w:tc>
          <w:tcPr>
            <w:tcW w:w="1134" w:type="dxa"/>
          </w:tcPr>
          <w:p w14:paraId="35767E97" w14:textId="77777777" w:rsidR="00660734" w:rsidRPr="006C5E57" w:rsidRDefault="00660734" w:rsidP="00346A37">
            <w:pPr>
              <w:rPr>
                <w:spacing w:val="-8"/>
                <w:sz w:val="20"/>
              </w:rPr>
            </w:pPr>
            <w:r w:rsidRPr="006C5E57">
              <w:rPr>
                <w:spacing w:val="-8"/>
                <w:sz w:val="20"/>
              </w:rPr>
              <w:t>1.9</w:t>
            </w:r>
          </w:p>
        </w:tc>
        <w:tc>
          <w:tcPr>
            <w:tcW w:w="1134" w:type="dxa"/>
          </w:tcPr>
          <w:p w14:paraId="1DE33E60" w14:textId="77777777" w:rsidR="00660734" w:rsidRPr="006C5E57" w:rsidRDefault="00660734" w:rsidP="00346A37">
            <w:pPr>
              <w:rPr>
                <w:spacing w:val="-8"/>
                <w:sz w:val="20"/>
              </w:rPr>
            </w:pPr>
            <w:r w:rsidRPr="006C5E57">
              <w:rPr>
                <w:spacing w:val="-8"/>
                <w:sz w:val="20"/>
              </w:rPr>
              <w:t>2.0</w:t>
            </w:r>
          </w:p>
        </w:tc>
        <w:tc>
          <w:tcPr>
            <w:tcW w:w="1089" w:type="dxa"/>
          </w:tcPr>
          <w:p w14:paraId="31DCA259" w14:textId="77777777" w:rsidR="00660734" w:rsidRPr="006C5E57" w:rsidRDefault="00660734" w:rsidP="00346A37">
            <w:pPr>
              <w:rPr>
                <w:spacing w:val="-8"/>
                <w:sz w:val="20"/>
              </w:rPr>
            </w:pPr>
            <w:r w:rsidRPr="006C5E57">
              <w:rPr>
                <w:spacing w:val="-8"/>
                <w:sz w:val="20"/>
              </w:rPr>
              <w:t>2.0</w:t>
            </w:r>
          </w:p>
        </w:tc>
        <w:tc>
          <w:tcPr>
            <w:tcW w:w="1037" w:type="dxa"/>
          </w:tcPr>
          <w:p w14:paraId="784CF005" w14:textId="77777777" w:rsidR="00660734" w:rsidRPr="006C5E57" w:rsidRDefault="00660734" w:rsidP="00346A37">
            <w:pPr>
              <w:rPr>
                <w:spacing w:val="-8"/>
                <w:sz w:val="20"/>
              </w:rPr>
            </w:pPr>
            <w:r w:rsidRPr="006C5E57">
              <w:rPr>
                <w:spacing w:val="-8"/>
                <w:sz w:val="20"/>
              </w:rPr>
              <w:t>5.1</w:t>
            </w:r>
          </w:p>
        </w:tc>
        <w:tc>
          <w:tcPr>
            <w:tcW w:w="993" w:type="dxa"/>
          </w:tcPr>
          <w:p w14:paraId="3AA0D8CB" w14:textId="77777777" w:rsidR="00660734" w:rsidRPr="006C5E57" w:rsidRDefault="00660734" w:rsidP="00346A37">
            <w:pPr>
              <w:rPr>
                <w:spacing w:val="-8"/>
                <w:sz w:val="20"/>
              </w:rPr>
            </w:pPr>
            <w:r w:rsidRPr="006C5E57">
              <w:rPr>
                <w:spacing w:val="-8"/>
                <w:sz w:val="20"/>
              </w:rPr>
              <w:t>2.7</w:t>
            </w:r>
          </w:p>
        </w:tc>
      </w:tr>
      <w:tr w:rsidR="00660734" w14:paraId="6FEFD3AB" w14:textId="77777777" w:rsidTr="00346A37">
        <w:tc>
          <w:tcPr>
            <w:tcW w:w="1798" w:type="dxa"/>
          </w:tcPr>
          <w:p w14:paraId="52DE5790" w14:textId="77777777" w:rsidR="00660734" w:rsidRPr="006C5E57" w:rsidRDefault="00660734" w:rsidP="00CD66FD">
            <w:pPr>
              <w:jc w:val="left"/>
              <w:rPr>
                <w:rStyle w:val="Style10ptCondensedby04pt"/>
              </w:rPr>
            </w:pPr>
            <w:r w:rsidRPr="006C5E57">
              <w:rPr>
                <w:rStyle w:val="Style10ptCondensedby04pt"/>
              </w:rPr>
              <w:t>3,4 Dimethyl Hexane</w:t>
            </w:r>
            <w:r w:rsidR="00586359" w:rsidRPr="006C5E57">
              <w:rPr>
                <w:rStyle w:val="Style10ptCondensedby04pt"/>
              </w:rPr>
              <w:fldChar w:fldCharType="begin"/>
            </w:r>
            <w:r w:rsidR="00586359" w:rsidRPr="006C5E57">
              <w:rPr>
                <w:rStyle w:val="Style10ptCondensedby04pt"/>
              </w:rPr>
              <w:instrText xml:space="preserve"> XE "3,4 Dimethyl Hexane" </w:instrText>
            </w:r>
            <w:r w:rsidR="00586359" w:rsidRPr="006C5E57">
              <w:rPr>
                <w:rStyle w:val="Style10ptCondensedby04pt"/>
              </w:rPr>
              <w:fldChar w:fldCharType="end"/>
            </w:r>
          </w:p>
        </w:tc>
        <w:tc>
          <w:tcPr>
            <w:tcW w:w="1038" w:type="dxa"/>
          </w:tcPr>
          <w:p w14:paraId="36D21EBB" w14:textId="77777777" w:rsidR="00660734" w:rsidRPr="006C5E57" w:rsidRDefault="00660734" w:rsidP="00346A37">
            <w:pPr>
              <w:rPr>
                <w:sz w:val="20"/>
              </w:rPr>
            </w:pPr>
          </w:p>
        </w:tc>
        <w:tc>
          <w:tcPr>
            <w:tcW w:w="1134" w:type="dxa"/>
          </w:tcPr>
          <w:p w14:paraId="35F1C998" w14:textId="77777777" w:rsidR="00660734" w:rsidRPr="006C5E57" w:rsidRDefault="00660734" w:rsidP="00346A37">
            <w:pPr>
              <w:rPr>
                <w:spacing w:val="-8"/>
                <w:sz w:val="20"/>
              </w:rPr>
            </w:pPr>
            <w:r w:rsidRPr="006C5E57">
              <w:rPr>
                <w:spacing w:val="-8"/>
                <w:sz w:val="20"/>
              </w:rPr>
              <w:t>Trace</w:t>
            </w:r>
          </w:p>
        </w:tc>
        <w:tc>
          <w:tcPr>
            <w:tcW w:w="992" w:type="dxa"/>
          </w:tcPr>
          <w:p w14:paraId="17CFA802" w14:textId="77777777" w:rsidR="00660734" w:rsidRPr="006C5E57" w:rsidRDefault="00660734" w:rsidP="00346A37">
            <w:pPr>
              <w:rPr>
                <w:spacing w:val="-8"/>
                <w:sz w:val="20"/>
              </w:rPr>
            </w:pPr>
            <w:r w:rsidRPr="006C5E57">
              <w:rPr>
                <w:spacing w:val="-8"/>
                <w:sz w:val="20"/>
              </w:rPr>
              <w:t>Trace</w:t>
            </w:r>
          </w:p>
        </w:tc>
        <w:tc>
          <w:tcPr>
            <w:tcW w:w="1134" w:type="dxa"/>
          </w:tcPr>
          <w:p w14:paraId="146D1BC3" w14:textId="77777777" w:rsidR="00660734" w:rsidRPr="006C5E57" w:rsidRDefault="00660734" w:rsidP="00346A37">
            <w:pPr>
              <w:rPr>
                <w:spacing w:val="-8"/>
                <w:sz w:val="20"/>
              </w:rPr>
            </w:pPr>
            <w:r w:rsidRPr="006C5E57">
              <w:rPr>
                <w:spacing w:val="-8"/>
                <w:sz w:val="20"/>
              </w:rPr>
              <w:t>Trace</w:t>
            </w:r>
          </w:p>
        </w:tc>
        <w:tc>
          <w:tcPr>
            <w:tcW w:w="1134" w:type="dxa"/>
          </w:tcPr>
          <w:p w14:paraId="38CEC2CF" w14:textId="77777777" w:rsidR="00660734" w:rsidRPr="006C5E57" w:rsidRDefault="00660734" w:rsidP="00346A37">
            <w:pPr>
              <w:rPr>
                <w:spacing w:val="-8"/>
                <w:sz w:val="20"/>
              </w:rPr>
            </w:pPr>
            <w:r w:rsidRPr="006C5E57">
              <w:rPr>
                <w:spacing w:val="-8"/>
                <w:sz w:val="20"/>
              </w:rPr>
              <w:t>Trace</w:t>
            </w:r>
          </w:p>
        </w:tc>
        <w:tc>
          <w:tcPr>
            <w:tcW w:w="1089" w:type="dxa"/>
          </w:tcPr>
          <w:p w14:paraId="6F14572A" w14:textId="77777777" w:rsidR="00660734" w:rsidRPr="006C5E57" w:rsidRDefault="00660734" w:rsidP="00346A37">
            <w:pPr>
              <w:rPr>
                <w:spacing w:val="-8"/>
                <w:sz w:val="20"/>
              </w:rPr>
            </w:pPr>
            <w:r w:rsidRPr="006C5E57">
              <w:rPr>
                <w:spacing w:val="-8"/>
                <w:sz w:val="20"/>
              </w:rPr>
              <w:t>Trace</w:t>
            </w:r>
          </w:p>
        </w:tc>
        <w:tc>
          <w:tcPr>
            <w:tcW w:w="1037" w:type="dxa"/>
          </w:tcPr>
          <w:p w14:paraId="7A60C989" w14:textId="77777777" w:rsidR="00660734" w:rsidRPr="006C5E57" w:rsidRDefault="00660734" w:rsidP="00346A37">
            <w:pPr>
              <w:rPr>
                <w:spacing w:val="-8"/>
                <w:sz w:val="20"/>
              </w:rPr>
            </w:pPr>
            <w:r w:rsidRPr="006C5E57">
              <w:rPr>
                <w:spacing w:val="-8"/>
                <w:sz w:val="20"/>
              </w:rPr>
              <w:t>Trace</w:t>
            </w:r>
          </w:p>
        </w:tc>
        <w:tc>
          <w:tcPr>
            <w:tcW w:w="993" w:type="dxa"/>
          </w:tcPr>
          <w:p w14:paraId="6E208088" w14:textId="77777777" w:rsidR="00660734" w:rsidRPr="006C5E57" w:rsidRDefault="00660734" w:rsidP="00346A37">
            <w:pPr>
              <w:rPr>
                <w:spacing w:val="-8"/>
                <w:sz w:val="20"/>
              </w:rPr>
            </w:pPr>
            <w:r w:rsidRPr="006C5E57">
              <w:rPr>
                <w:spacing w:val="-8"/>
                <w:sz w:val="20"/>
              </w:rPr>
              <w:t>Trace</w:t>
            </w:r>
          </w:p>
        </w:tc>
      </w:tr>
      <w:tr w:rsidR="00660734" w14:paraId="32B7EEF4" w14:textId="77777777" w:rsidTr="00346A37">
        <w:tc>
          <w:tcPr>
            <w:tcW w:w="1798" w:type="dxa"/>
          </w:tcPr>
          <w:p w14:paraId="5E984779" w14:textId="77777777" w:rsidR="00660734" w:rsidRPr="006C5E57" w:rsidRDefault="00660734" w:rsidP="00CD66FD">
            <w:pPr>
              <w:jc w:val="left"/>
              <w:rPr>
                <w:rStyle w:val="Style10ptCondensedby04pt"/>
              </w:rPr>
            </w:pPr>
            <w:r w:rsidRPr="006C5E57">
              <w:rPr>
                <w:rStyle w:val="Style10ptCondensedby04pt"/>
              </w:rPr>
              <w:t>2,2,3</w:t>
            </w:r>
            <w:r w:rsidR="00104E51" w:rsidRPr="006C5E57">
              <w:rPr>
                <w:rStyle w:val="Style10ptCondensedby04pt"/>
              </w:rPr>
              <w:t xml:space="preserve"> </w:t>
            </w:r>
            <w:r w:rsidRPr="006C5E57">
              <w:rPr>
                <w:rStyle w:val="Style10ptCondensedby04pt"/>
              </w:rPr>
              <w:t>Trimethyl Pentane</w:t>
            </w:r>
            <w:r w:rsidR="00104E51" w:rsidRPr="006C5E57">
              <w:rPr>
                <w:rStyle w:val="Style10ptCondensedby04pt"/>
              </w:rPr>
              <w:fldChar w:fldCharType="begin"/>
            </w:r>
            <w:r w:rsidR="00104E51" w:rsidRPr="006C5E57">
              <w:rPr>
                <w:rStyle w:val="Style10ptCondensedby04pt"/>
              </w:rPr>
              <w:instrText xml:space="preserve"> XE "2,2,3 Trimethyl Pentane" </w:instrText>
            </w:r>
            <w:r w:rsidR="00104E51" w:rsidRPr="006C5E57">
              <w:rPr>
                <w:rStyle w:val="Style10ptCondensedby04pt"/>
              </w:rPr>
              <w:fldChar w:fldCharType="end"/>
            </w:r>
          </w:p>
        </w:tc>
        <w:tc>
          <w:tcPr>
            <w:tcW w:w="1038" w:type="dxa"/>
          </w:tcPr>
          <w:p w14:paraId="12FACCA5" w14:textId="77777777" w:rsidR="00660734" w:rsidRPr="006C5E57" w:rsidRDefault="00660734" w:rsidP="00346A37">
            <w:pPr>
              <w:rPr>
                <w:sz w:val="20"/>
              </w:rPr>
            </w:pPr>
            <w:r w:rsidRPr="006C5E57">
              <w:rPr>
                <w:sz w:val="20"/>
              </w:rPr>
              <w:t>2-tert-Butyl Butane</w:t>
            </w:r>
            <w:r w:rsidR="009200ED" w:rsidRPr="006C5E57">
              <w:rPr>
                <w:sz w:val="20"/>
              </w:rPr>
              <w:fldChar w:fldCharType="begin"/>
            </w:r>
            <w:r w:rsidR="009200ED" w:rsidRPr="006C5E57">
              <w:rPr>
                <w:sz w:val="20"/>
              </w:rPr>
              <w:instrText xml:space="preserve"> XE "Butane" </w:instrText>
            </w:r>
            <w:r w:rsidR="009200ED" w:rsidRPr="006C5E57">
              <w:rPr>
                <w:sz w:val="20"/>
              </w:rPr>
              <w:fldChar w:fldCharType="end"/>
            </w:r>
          </w:p>
        </w:tc>
        <w:tc>
          <w:tcPr>
            <w:tcW w:w="1134" w:type="dxa"/>
          </w:tcPr>
          <w:p w14:paraId="3A8987B2" w14:textId="77777777" w:rsidR="00660734" w:rsidRPr="006C5E57" w:rsidRDefault="00660734" w:rsidP="00346A37">
            <w:pPr>
              <w:rPr>
                <w:spacing w:val="-8"/>
                <w:sz w:val="20"/>
              </w:rPr>
            </w:pPr>
            <w:r w:rsidRPr="006C5E57">
              <w:rPr>
                <w:spacing w:val="-8"/>
                <w:sz w:val="20"/>
              </w:rPr>
              <w:t>0.9</w:t>
            </w:r>
          </w:p>
        </w:tc>
        <w:tc>
          <w:tcPr>
            <w:tcW w:w="992" w:type="dxa"/>
          </w:tcPr>
          <w:p w14:paraId="49278284" w14:textId="77777777" w:rsidR="00660734" w:rsidRPr="006C5E57" w:rsidRDefault="00660734" w:rsidP="00346A37">
            <w:pPr>
              <w:rPr>
                <w:spacing w:val="-8"/>
                <w:sz w:val="20"/>
              </w:rPr>
            </w:pPr>
            <w:r w:rsidRPr="006C5E57">
              <w:rPr>
                <w:spacing w:val="-8"/>
                <w:sz w:val="20"/>
              </w:rPr>
              <w:t>0.7</w:t>
            </w:r>
          </w:p>
        </w:tc>
        <w:tc>
          <w:tcPr>
            <w:tcW w:w="1134" w:type="dxa"/>
          </w:tcPr>
          <w:p w14:paraId="0BC6ED67" w14:textId="77777777" w:rsidR="00660734" w:rsidRPr="006C5E57" w:rsidRDefault="00660734" w:rsidP="00346A37">
            <w:pPr>
              <w:rPr>
                <w:spacing w:val="-8"/>
                <w:sz w:val="20"/>
              </w:rPr>
            </w:pPr>
            <w:r w:rsidRPr="006C5E57">
              <w:rPr>
                <w:spacing w:val="-8"/>
                <w:sz w:val="20"/>
              </w:rPr>
              <w:t>0.7</w:t>
            </w:r>
          </w:p>
        </w:tc>
        <w:tc>
          <w:tcPr>
            <w:tcW w:w="1134" w:type="dxa"/>
          </w:tcPr>
          <w:p w14:paraId="698E4E06" w14:textId="77777777" w:rsidR="00660734" w:rsidRPr="006C5E57" w:rsidRDefault="00660734" w:rsidP="00346A37">
            <w:pPr>
              <w:rPr>
                <w:spacing w:val="-8"/>
                <w:sz w:val="20"/>
              </w:rPr>
            </w:pPr>
            <w:r w:rsidRPr="006C5E57">
              <w:rPr>
                <w:spacing w:val="-8"/>
                <w:sz w:val="20"/>
              </w:rPr>
              <w:t>0.8</w:t>
            </w:r>
          </w:p>
        </w:tc>
        <w:tc>
          <w:tcPr>
            <w:tcW w:w="1089" w:type="dxa"/>
          </w:tcPr>
          <w:p w14:paraId="13543292" w14:textId="77777777" w:rsidR="00660734" w:rsidRPr="006C5E57" w:rsidRDefault="00660734" w:rsidP="00346A37">
            <w:pPr>
              <w:rPr>
                <w:spacing w:val="-8"/>
                <w:sz w:val="20"/>
              </w:rPr>
            </w:pPr>
            <w:r w:rsidRPr="006C5E57">
              <w:rPr>
                <w:spacing w:val="-8"/>
                <w:sz w:val="20"/>
              </w:rPr>
              <w:t>0.7</w:t>
            </w:r>
          </w:p>
        </w:tc>
        <w:tc>
          <w:tcPr>
            <w:tcW w:w="1037" w:type="dxa"/>
          </w:tcPr>
          <w:p w14:paraId="2024BE38" w14:textId="77777777" w:rsidR="00660734" w:rsidRPr="006C5E57" w:rsidRDefault="00660734" w:rsidP="00346A37">
            <w:pPr>
              <w:rPr>
                <w:spacing w:val="-8"/>
                <w:sz w:val="20"/>
              </w:rPr>
            </w:pPr>
            <w:r w:rsidRPr="006C5E57">
              <w:rPr>
                <w:spacing w:val="-8"/>
                <w:sz w:val="20"/>
              </w:rPr>
              <w:t>2.1</w:t>
            </w:r>
          </w:p>
        </w:tc>
        <w:tc>
          <w:tcPr>
            <w:tcW w:w="993" w:type="dxa"/>
          </w:tcPr>
          <w:p w14:paraId="3CA22025" w14:textId="77777777" w:rsidR="00660734" w:rsidRPr="006C5E57" w:rsidRDefault="00660734" w:rsidP="00346A37">
            <w:pPr>
              <w:rPr>
                <w:spacing w:val="-8"/>
                <w:sz w:val="20"/>
              </w:rPr>
            </w:pPr>
            <w:r w:rsidRPr="006C5E57">
              <w:rPr>
                <w:spacing w:val="-8"/>
                <w:sz w:val="20"/>
              </w:rPr>
              <w:t>0.8</w:t>
            </w:r>
          </w:p>
        </w:tc>
      </w:tr>
      <w:tr w:rsidR="00660734" w14:paraId="0EAAF4C2" w14:textId="77777777" w:rsidTr="00346A37">
        <w:tc>
          <w:tcPr>
            <w:tcW w:w="1798" w:type="dxa"/>
          </w:tcPr>
          <w:p w14:paraId="5556D35E" w14:textId="77777777" w:rsidR="00660734" w:rsidRPr="006C5E57" w:rsidRDefault="00660734" w:rsidP="00CD66FD">
            <w:pPr>
              <w:jc w:val="left"/>
              <w:rPr>
                <w:rStyle w:val="Style10ptCondensedby04pt"/>
              </w:rPr>
            </w:pPr>
            <w:r w:rsidRPr="006C5E57">
              <w:rPr>
                <w:rStyle w:val="Style10ptCondensedby04pt"/>
              </w:rPr>
              <w:t>2,2,4</w:t>
            </w:r>
            <w:r w:rsidR="00207397" w:rsidRPr="006C5E57">
              <w:rPr>
                <w:rStyle w:val="Style10ptCondensedby04pt"/>
              </w:rPr>
              <w:t xml:space="preserve"> </w:t>
            </w:r>
            <w:r w:rsidRPr="006C5E57">
              <w:rPr>
                <w:rStyle w:val="Style10ptCondensedby04pt"/>
              </w:rPr>
              <w:t>Trimethyl Pentane</w:t>
            </w:r>
            <w:r w:rsidR="00207397" w:rsidRPr="006C5E57">
              <w:rPr>
                <w:rStyle w:val="Style10ptCondensedby04pt"/>
              </w:rPr>
              <w:fldChar w:fldCharType="begin"/>
            </w:r>
            <w:r w:rsidR="00207397" w:rsidRPr="006C5E57">
              <w:rPr>
                <w:rStyle w:val="Style10ptCondensedby04pt"/>
              </w:rPr>
              <w:instrText xml:space="preserve"> XE "2,2,4 Trimethyl Pentane" </w:instrText>
            </w:r>
            <w:r w:rsidR="00207397" w:rsidRPr="006C5E57">
              <w:rPr>
                <w:rStyle w:val="Style10ptCondensedby04pt"/>
              </w:rPr>
              <w:fldChar w:fldCharType="end"/>
            </w:r>
          </w:p>
        </w:tc>
        <w:tc>
          <w:tcPr>
            <w:tcW w:w="1038" w:type="dxa"/>
          </w:tcPr>
          <w:p w14:paraId="7EF796FC" w14:textId="77777777" w:rsidR="00660734" w:rsidRPr="006C5E57" w:rsidRDefault="00660734" w:rsidP="00346A37">
            <w:pPr>
              <w:rPr>
                <w:sz w:val="20"/>
              </w:rPr>
            </w:pPr>
            <w:r w:rsidRPr="006C5E57">
              <w:rPr>
                <w:sz w:val="20"/>
              </w:rPr>
              <w:t>Iso-Octane</w:t>
            </w:r>
            <w:r w:rsidR="00586359" w:rsidRPr="006C5E57">
              <w:rPr>
                <w:sz w:val="20"/>
              </w:rPr>
              <w:fldChar w:fldCharType="begin"/>
            </w:r>
            <w:r w:rsidR="00586359" w:rsidRPr="006C5E57">
              <w:rPr>
                <w:sz w:val="20"/>
              </w:rPr>
              <w:instrText xml:space="preserve"> XE "Iso-Octane" </w:instrText>
            </w:r>
            <w:r w:rsidR="00586359" w:rsidRPr="006C5E57">
              <w:rPr>
                <w:sz w:val="20"/>
              </w:rPr>
              <w:fldChar w:fldCharType="end"/>
            </w:r>
          </w:p>
        </w:tc>
        <w:tc>
          <w:tcPr>
            <w:tcW w:w="1134" w:type="dxa"/>
          </w:tcPr>
          <w:p w14:paraId="7B683994" w14:textId="77777777" w:rsidR="00660734" w:rsidRPr="006C5E57" w:rsidRDefault="00660734" w:rsidP="00346A37">
            <w:pPr>
              <w:rPr>
                <w:spacing w:val="-8"/>
                <w:sz w:val="20"/>
              </w:rPr>
            </w:pPr>
            <w:r w:rsidRPr="006C5E57">
              <w:rPr>
                <w:spacing w:val="-8"/>
                <w:sz w:val="20"/>
              </w:rPr>
              <w:t>13.1</w:t>
            </w:r>
          </w:p>
        </w:tc>
        <w:tc>
          <w:tcPr>
            <w:tcW w:w="992" w:type="dxa"/>
          </w:tcPr>
          <w:p w14:paraId="6875E2AB" w14:textId="77777777" w:rsidR="00660734" w:rsidRPr="006C5E57" w:rsidRDefault="00660734" w:rsidP="00346A37">
            <w:pPr>
              <w:rPr>
                <w:spacing w:val="-8"/>
                <w:sz w:val="20"/>
              </w:rPr>
            </w:pPr>
            <w:r w:rsidRPr="006C5E57">
              <w:rPr>
                <w:spacing w:val="-8"/>
                <w:sz w:val="20"/>
              </w:rPr>
              <w:t>12.4</w:t>
            </w:r>
          </w:p>
        </w:tc>
        <w:tc>
          <w:tcPr>
            <w:tcW w:w="1134" w:type="dxa"/>
          </w:tcPr>
          <w:p w14:paraId="0D85965C" w14:textId="77777777" w:rsidR="00660734" w:rsidRPr="006C5E57" w:rsidRDefault="00660734" w:rsidP="00346A37">
            <w:pPr>
              <w:rPr>
                <w:spacing w:val="-8"/>
                <w:sz w:val="20"/>
              </w:rPr>
            </w:pPr>
            <w:r w:rsidRPr="006C5E57">
              <w:rPr>
                <w:spacing w:val="-8"/>
                <w:sz w:val="20"/>
              </w:rPr>
              <w:t>21.7</w:t>
            </w:r>
          </w:p>
        </w:tc>
        <w:tc>
          <w:tcPr>
            <w:tcW w:w="1134" w:type="dxa"/>
          </w:tcPr>
          <w:p w14:paraId="58E611E6" w14:textId="77777777" w:rsidR="00660734" w:rsidRPr="006C5E57" w:rsidRDefault="00660734" w:rsidP="00346A37">
            <w:pPr>
              <w:rPr>
                <w:spacing w:val="-8"/>
                <w:sz w:val="20"/>
              </w:rPr>
            </w:pPr>
            <w:r w:rsidRPr="006C5E57">
              <w:rPr>
                <w:spacing w:val="-8"/>
                <w:sz w:val="20"/>
              </w:rPr>
              <w:t>17.2</w:t>
            </w:r>
          </w:p>
        </w:tc>
        <w:tc>
          <w:tcPr>
            <w:tcW w:w="1089" w:type="dxa"/>
          </w:tcPr>
          <w:p w14:paraId="0D499387" w14:textId="77777777" w:rsidR="00660734" w:rsidRPr="006C5E57" w:rsidRDefault="00660734" w:rsidP="00346A37">
            <w:pPr>
              <w:rPr>
                <w:spacing w:val="-8"/>
                <w:sz w:val="20"/>
              </w:rPr>
            </w:pPr>
            <w:r w:rsidRPr="006C5E57">
              <w:rPr>
                <w:spacing w:val="-8"/>
                <w:sz w:val="20"/>
              </w:rPr>
              <w:t>24.2</w:t>
            </w:r>
          </w:p>
        </w:tc>
        <w:tc>
          <w:tcPr>
            <w:tcW w:w="1037" w:type="dxa"/>
          </w:tcPr>
          <w:p w14:paraId="5AAD55E4" w14:textId="77777777" w:rsidR="00660734" w:rsidRPr="006C5E57" w:rsidRDefault="00660734" w:rsidP="00346A37">
            <w:pPr>
              <w:rPr>
                <w:spacing w:val="-8"/>
                <w:sz w:val="20"/>
              </w:rPr>
            </w:pPr>
            <w:r w:rsidRPr="006C5E57">
              <w:rPr>
                <w:spacing w:val="-8"/>
                <w:sz w:val="20"/>
              </w:rPr>
              <w:t>33.3</w:t>
            </w:r>
          </w:p>
        </w:tc>
        <w:tc>
          <w:tcPr>
            <w:tcW w:w="993" w:type="dxa"/>
          </w:tcPr>
          <w:p w14:paraId="46C50057" w14:textId="77777777" w:rsidR="00660734" w:rsidRPr="006C5E57" w:rsidRDefault="00660734" w:rsidP="00346A37">
            <w:pPr>
              <w:rPr>
                <w:spacing w:val="-8"/>
                <w:sz w:val="20"/>
              </w:rPr>
            </w:pPr>
            <w:r w:rsidRPr="006C5E57">
              <w:rPr>
                <w:spacing w:val="-8"/>
                <w:sz w:val="20"/>
              </w:rPr>
              <w:t>20.1</w:t>
            </w:r>
          </w:p>
        </w:tc>
      </w:tr>
      <w:tr w:rsidR="00660734" w14:paraId="7AB9DB2A" w14:textId="77777777" w:rsidTr="00346A37">
        <w:tc>
          <w:tcPr>
            <w:tcW w:w="1798" w:type="dxa"/>
          </w:tcPr>
          <w:p w14:paraId="4F7C6036" w14:textId="77777777" w:rsidR="00660734" w:rsidRPr="006C5E57" w:rsidRDefault="00660734" w:rsidP="00CD66FD">
            <w:pPr>
              <w:jc w:val="left"/>
              <w:rPr>
                <w:rStyle w:val="Style10ptCondensedby04pt"/>
              </w:rPr>
            </w:pPr>
            <w:r w:rsidRPr="006C5E57">
              <w:rPr>
                <w:rStyle w:val="Style10ptCondensedby04pt"/>
              </w:rPr>
              <w:t>2,3,3</w:t>
            </w:r>
            <w:r w:rsidR="00207397" w:rsidRPr="006C5E57">
              <w:rPr>
                <w:rStyle w:val="Style10ptCondensedby04pt"/>
              </w:rPr>
              <w:t xml:space="preserve"> </w:t>
            </w:r>
            <w:r w:rsidRPr="006C5E57">
              <w:rPr>
                <w:rStyle w:val="Style10ptCondensedby04pt"/>
              </w:rPr>
              <w:t>Trimethyl Pentane</w:t>
            </w:r>
            <w:r w:rsidR="00207397" w:rsidRPr="006C5E57">
              <w:rPr>
                <w:rStyle w:val="Style10ptCondensedby04pt"/>
              </w:rPr>
              <w:fldChar w:fldCharType="begin"/>
            </w:r>
            <w:r w:rsidR="00207397" w:rsidRPr="006C5E57">
              <w:rPr>
                <w:rStyle w:val="Style10ptCondensedby04pt"/>
              </w:rPr>
              <w:instrText xml:space="preserve"> XE "2,3,3 Trimethyl Pentane" </w:instrText>
            </w:r>
            <w:r w:rsidR="00207397" w:rsidRPr="006C5E57">
              <w:rPr>
                <w:rStyle w:val="Style10ptCondensedby04pt"/>
              </w:rPr>
              <w:fldChar w:fldCharType="end"/>
            </w:r>
          </w:p>
        </w:tc>
        <w:tc>
          <w:tcPr>
            <w:tcW w:w="1038" w:type="dxa"/>
          </w:tcPr>
          <w:p w14:paraId="7183D81F" w14:textId="77777777" w:rsidR="00660734" w:rsidRPr="006C5E57" w:rsidRDefault="00660734" w:rsidP="00346A37">
            <w:pPr>
              <w:rPr>
                <w:sz w:val="20"/>
              </w:rPr>
            </w:pPr>
          </w:p>
        </w:tc>
        <w:tc>
          <w:tcPr>
            <w:tcW w:w="1134" w:type="dxa"/>
          </w:tcPr>
          <w:p w14:paraId="6A071BAA" w14:textId="77777777" w:rsidR="00660734" w:rsidRPr="006C5E57" w:rsidRDefault="00660734" w:rsidP="00346A37">
            <w:pPr>
              <w:rPr>
                <w:spacing w:val="-8"/>
                <w:sz w:val="20"/>
              </w:rPr>
            </w:pPr>
            <w:r w:rsidRPr="006C5E57">
              <w:rPr>
                <w:spacing w:val="-8"/>
                <w:sz w:val="20"/>
              </w:rPr>
              <w:t>4.5</w:t>
            </w:r>
          </w:p>
        </w:tc>
        <w:tc>
          <w:tcPr>
            <w:tcW w:w="992" w:type="dxa"/>
          </w:tcPr>
          <w:p w14:paraId="2DBD3315" w14:textId="77777777" w:rsidR="00660734" w:rsidRPr="006C5E57" w:rsidRDefault="00660734" w:rsidP="00346A37">
            <w:pPr>
              <w:rPr>
                <w:spacing w:val="-8"/>
                <w:sz w:val="20"/>
              </w:rPr>
            </w:pPr>
            <w:r w:rsidRPr="006C5E57">
              <w:rPr>
                <w:spacing w:val="-8"/>
                <w:sz w:val="20"/>
              </w:rPr>
              <w:t>7.0</w:t>
            </w:r>
          </w:p>
        </w:tc>
        <w:tc>
          <w:tcPr>
            <w:tcW w:w="1134" w:type="dxa"/>
          </w:tcPr>
          <w:p w14:paraId="4E5D7CCD" w14:textId="77777777" w:rsidR="00660734" w:rsidRPr="006C5E57" w:rsidRDefault="00660734" w:rsidP="00346A37">
            <w:pPr>
              <w:rPr>
                <w:spacing w:val="-8"/>
                <w:sz w:val="20"/>
              </w:rPr>
            </w:pPr>
            <w:r w:rsidRPr="006C5E57">
              <w:rPr>
                <w:spacing w:val="-8"/>
                <w:sz w:val="20"/>
              </w:rPr>
              <w:t>9.5</w:t>
            </w:r>
          </w:p>
        </w:tc>
        <w:tc>
          <w:tcPr>
            <w:tcW w:w="1134" w:type="dxa"/>
          </w:tcPr>
          <w:p w14:paraId="7389ABF2" w14:textId="77777777" w:rsidR="00660734" w:rsidRPr="006C5E57" w:rsidRDefault="00660734" w:rsidP="00346A37">
            <w:pPr>
              <w:rPr>
                <w:spacing w:val="-8"/>
                <w:sz w:val="20"/>
              </w:rPr>
            </w:pPr>
            <w:r w:rsidRPr="006C5E57">
              <w:rPr>
                <w:spacing w:val="-8"/>
                <w:sz w:val="20"/>
              </w:rPr>
              <w:t>7.1</w:t>
            </w:r>
          </w:p>
        </w:tc>
        <w:tc>
          <w:tcPr>
            <w:tcW w:w="1089" w:type="dxa"/>
          </w:tcPr>
          <w:p w14:paraId="03965D33" w14:textId="77777777" w:rsidR="00660734" w:rsidRPr="006C5E57" w:rsidRDefault="00660734" w:rsidP="00346A37">
            <w:pPr>
              <w:rPr>
                <w:spacing w:val="-8"/>
                <w:sz w:val="20"/>
              </w:rPr>
            </w:pPr>
            <w:r w:rsidRPr="006C5E57">
              <w:rPr>
                <w:spacing w:val="-8"/>
                <w:sz w:val="20"/>
              </w:rPr>
              <w:t>4.2</w:t>
            </w:r>
          </w:p>
        </w:tc>
        <w:tc>
          <w:tcPr>
            <w:tcW w:w="1037" w:type="dxa"/>
          </w:tcPr>
          <w:p w14:paraId="3A8231CA" w14:textId="77777777" w:rsidR="00660734" w:rsidRPr="006C5E57" w:rsidRDefault="00660734" w:rsidP="00346A37">
            <w:pPr>
              <w:rPr>
                <w:spacing w:val="-8"/>
                <w:sz w:val="20"/>
              </w:rPr>
            </w:pPr>
            <w:r w:rsidRPr="006C5E57">
              <w:rPr>
                <w:spacing w:val="-8"/>
                <w:sz w:val="20"/>
              </w:rPr>
              <w:t>8.1</w:t>
            </w:r>
          </w:p>
        </w:tc>
        <w:tc>
          <w:tcPr>
            <w:tcW w:w="993" w:type="dxa"/>
          </w:tcPr>
          <w:p w14:paraId="2FBCD811" w14:textId="77777777" w:rsidR="00660734" w:rsidRPr="006C5E57" w:rsidRDefault="00660734" w:rsidP="00346A37">
            <w:pPr>
              <w:rPr>
                <w:spacing w:val="-8"/>
                <w:sz w:val="20"/>
              </w:rPr>
            </w:pPr>
            <w:r w:rsidRPr="006C5E57">
              <w:rPr>
                <w:spacing w:val="-8"/>
                <w:sz w:val="20"/>
              </w:rPr>
              <w:t>10.2</w:t>
            </w:r>
          </w:p>
        </w:tc>
      </w:tr>
      <w:tr w:rsidR="00660734" w14:paraId="59EAC42C" w14:textId="77777777" w:rsidTr="00346A37">
        <w:tc>
          <w:tcPr>
            <w:tcW w:w="1798" w:type="dxa"/>
          </w:tcPr>
          <w:p w14:paraId="4719D60A" w14:textId="77777777" w:rsidR="00660734" w:rsidRPr="006C5E57" w:rsidRDefault="00660734" w:rsidP="00CD66FD">
            <w:pPr>
              <w:jc w:val="left"/>
              <w:rPr>
                <w:rStyle w:val="Style10ptCondensedby04pt"/>
              </w:rPr>
            </w:pPr>
            <w:r w:rsidRPr="006C5E57">
              <w:rPr>
                <w:rStyle w:val="Style10ptCondensedby04pt"/>
              </w:rPr>
              <w:t>2,3,4</w:t>
            </w:r>
            <w:r w:rsidR="00207397" w:rsidRPr="006C5E57">
              <w:rPr>
                <w:rStyle w:val="Style10ptCondensedby04pt"/>
              </w:rPr>
              <w:t xml:space="preserve"> </w:t>
            </w:r>
            <w:r w:rsidRPr="006C5E57">
              <w:rPr>
                <w:rStyle w:val="Style10ptCondensedby04pt"/>
              </w:rPr>
              <w:t>Trimethyl Pentane</w:t>
            </w:r>
            <w:r w:rsidR="00207397" w:rsidRPr="006C5E57">
              <w:rPr>
                <w:rStyle w:val="Style10ptCondensedby04pt"/>
              </w:rPr>
              <w:fldChar w:fldCharType="begin"/>
            </w:r>
            <w:r w:rsidR="00207397" w:rsidRPr="006C5E57">
              <w:rPr>
                <w:rStyle w:val="Style10ptCondensedby04pt"/>
              </w:rPr>
              <w:instrText xml:space="preserve"> XE "2,3,4 Trimethyl Pentane" </w:instrText>
            </w:r>
            <w:r w:rsidR="00207397" w:rsidRPr="006C5E57">
              <w:rPr>
                <w:rStyle w:val="Style10ptCondensedby04pt"/>
              </w:rPr>
              <w:fldChar w:fldCharType="end"/>
            </w:r>
          </w:p>
        </w:tc>
        <w:tc>
          <w:tcPr>
            <w:tcW w:w="1038" w:type="dxa"/>
          </w:tcPr>
          <w:p w14:paraId="45351A2B" w14:textId="77777777" w:rsidR="00660734" w:rsidRPr="006C5E57" w:rsidRDefault="00660734" w:rsidP="00346A37">
            <w:pPr>
              <w:rPr>
                <w:sz w:val="20"/>
              </w:rPr>
            </w:pPr>
          </w:p>
        </w:tc>
        <w:tc>
          <w:tcPr>
            <w:tcW w:w="1134" w:type="dxa"/>
          </w:tcPr>
          <w:p w14:paraId="2139C9FA" w14:textId="77777777" w:rsidR="00660734" w:rsidRPr="006C5E57" w:rsidRDefault="00660734" w:rsidP="00346A37">
            <w:pPr>
              <w:rPr>
                <w:spacing w:val="-8"/>
                <w:sz w:val="20"/>
              </w:rPr>
            </w:pPr>
            <w:r w:rsidRPr="006C5E57">
              <w:rPr>
                <w:spacing w:val="-8"/>
                <w:sz w:val="20"/>
              </w:rPr>
              <w:t>6.6</w:t>
            </w:r>
          </w:p>
        </w:tc>
        <w:tc>
          <w:tcPr>
            <w:tcW w:w="992" w:type="dxa"/>
          </w:tcPr>
          <w:p w14:paraId="410633F1" w14:textId="77777777" w:rsidR="00660734" w:rsidRPr="006C5E57" w:rsidRDefault="00660734" w:rsidP="00346A37">
            <w:pPr>
              <w:rPr>
                <w:spacing w:val="-8"/>
                <w:sz w:val="20"/>
              </w:rPr>
            </w:pPr>
            <w:r w:rsidRPr="006C5E57">
              <w:rPr>
                <w:spacing w:val="-8"/>
                <w:sz w:val="20"/>
              </w:rPr>
              <w:t>4.2</w:t>
            </w:r>
          </w:p>
        </w:tc>
        <w:tc>
          <w:tcPr>
            <w:tcW w:w="1134" w:type="dxa"/>
          </w:tcPr>
          <w:p w14:paraId="26038044" w14:textId="77777777" w:rsidR="00660734" w:rsidRPr="006C5E57" w:rsidRDefault="00660734" w:rsidP="00346A37">
            <w:pPr>
              <w:rPr>
                <w:spacing w:val="-8"/>
                <w:sz w:val="20"/>
              </w:rPr>
            </w:pPr>
            <w:r w:rsidRPr="006C5E57">
              <w:rPr>
                <w:spacing w:val="-8"/>
                <w:sz w:val="20"/>
              </w:rPr>
              <w:t>9.4</w:t>
            </w:r>
          </w:p>
        </w:tc>
        <w:tc>
          <w:tcPr>
            <w:tcW w:w="1134" w:type="dxa"/>
          </w:tcPr>
          <w:p w14:paraId="6F5C70C4" w14:textId="77777777" w:rsidR="00660734" w:rsidRPr="006C5E57" w:rsidRDefault="00660734" w:rsidP="00346A37">
            <w:pPr>
              <w:rPr>
                <w:spacing w:val="-8"/>
                <w:sz w:val="20"/>
              </w:rPr>
            </w:pPr>
            <w:r w:rsidRPr="006C5E57">
              <w:rPr>
                <w:spacing w:val="-8"/>
                <w:sz w:val="20"/>
              </w:rPr>
              <w:t>6.4</w:t>
            </w:r>
          </w:p>
        </w:tc>
        <w:tc>
          <w:tcPr>
            <w:tcW w:w="1089" w:type="dxa"/>
          </w:tcPr>
          <w:p w14:paraId="485EF4A8" w14:textId="77777777" w:rsidR="00660734" w:rsidRPr="006C5E57" w:rsidRDefault="00660734" w:rsidP="00346A37">
            <w:pPr>
              <w:rPr>
                <w:spacing w:val="-8"/>
                <w:sz w:val="20"/>
              </w:rPr>
            </w:pPr>
            <w:r w:rsidRPr="006C5E57">
              <w:rPr>
                <w:spacing w:val="-8"/>
                <w:sz w:val="20"/>
              </w:rPr>
              <w:t>5.4</w:t>
            </w:r>
          </w:p>
        </w:tc>
        <w:tc>
          <w:tcPr>
            <w:tcW w:w="1037" w:type="dxa"/>
          </w:tcPr>
          <w:p w14:paraId="7DDCA8C5" w14:textId="77777777" w:rsidR="00660734" w:rsidRPr="006C5E57" w:rsidRDefault="00660734" w:rsidP="00346A37">
            <w:pPr>
              <w:rPr>
                <w:spacing w:val="-8"/>
                <w:sz w:val="20"/>
              </w:rPr>
            </w:pPr>
            <w:r w:rsidRPr="006C5E57">
              <w:rPr>
                <w:spacing w:val="-8"/>
                <w:sz w:val="20"/>
              </w:rPr>
              <w:t>7.1</w:t>
            </w:r>
          </w:p>
        </w:tc>
        <w:tc>
          <w:tcPr>
            <w:tcW w:w="993" w:type="dxa"/>
          </w:tcPr>
          <w:p w14:paraId="1543824F" w14:textId="77777777" w:rsidR="00660734" w:rsidRPr="006C5E57" w:rsidRDefault="00660734" w:rsidP="00346A37">
            <w:pPr>
              <w:rPr>
                <w:spacing w:val="-8"/>
                <w:sz w:val="20"/>
              </w:rPr>
            </w:pPr>
            <w:r w:rsidRPr="006C5E57">
              <w:rPr>
                <w:spacing w:val="-8"/>
                <w:sz w:val="20"/>
              </w:rPr>
              <w:t>11.6</w:t>
            </w:r>
          </w:p>
        </w:tc>
      </w:tr>
      <w:tr w:rsidR="00660734" w14:paraId="6F40DEDE" w14:textId="77777777" w:rsidTr="00346A37">
        <w:tc>
          <w:tcPr>
            <w:tcW w:w="1798" w:type="dxa"/>
          </w:tcPr>
          <w:p w14:paraId="1E74C406" w14:textId="77777777" w:rsidR="00660734" w:rsidRPr="006C5E57" w:rsidRDefault="00660734" w:rsidP="00CD66FD">
            <w:pPr>
              <w:jc w:val="left"/>
              <w:rPr>
                <w:rStyle w:val="Style10ptCondensedby04pt"/>
              </w:rPr>
            </w:pPr>
            <w:r w:rsidRPr="006C5E57">
              <w:rPr>
                <w:rStyle w:val="Style10ptCondensedby04pt"/>
              </w:rPr>
              <w:t>2,2,5</w:t>
            </w:r>
            <w:r w:rsidR="00207397" w:rsidRPr="006C5E57">
              <w:rPr>
                <w:rStyle w:val="Style10ptCondensedby04pt"/>
              </w:rPr>
              <w:t xml:space="preserve"> </w:t>
            </w:r>
            <w:r w:rsidRPr="006C5E57">
              <w:rPr>
                <w:rStyle w:val="Style10ptCondensedby04pt"/>
              </w:rPr>
              <w:t>Trimethyl Hexane</w:t>
            </w:r>
            <w:r w:rsidR="00207397" w:rsidRPr="006C5E57">
              <w:rPr>
                <w:rStyle w:val="Style10ptCondensedby04pt"/>
              </w:rPr>
              <w:fldChar w:fldCharType="begin"/>
            </w:r>
            <w:r w:rsidR="00207397" w:rsidRPr="006C5E57">
              <w:rPr>
                <w:rStyle w:val="Style10ptCondensedby04pt"/>
              </w:rPr>
              <w:instrText xml:space="preserve"> XE "2,2,5 Trimethyl Hexane" </w:instrText>
            </w:r>
            <w:r w:rsidR="00207397" w:rsidRPr="006C5E57">
              <w:rPr>
                <w:rStyle w:val="Style10ptCondensedby04pt"/>
              </w:rPr>
              <w:fldChar w:fldCharType="end"/>
            </w:r>
          </w:p>
        </w:tc>
        <w:tc>
          <w:tcPr>
            <w:tcW w:w="1038" w:type="dxa"/>
          </w:tcPr>
          <w:p w14:paraId="0090CD36" w14:textId="77777777" w:rsidR="00660734" w:rsidRPr="006C5E57" w:rsidRDefault="00660734" w:rsidP="00346A37">
            <w:pPr>
              <w:rPr>
                <w:sz w:val="20"/>
              </w:rPr>
            </w:pPr>
          </w:p>
        </w:tc>
        <w:tc>
          <w:tcPr>
            <w:tcW w:w="1134" w:type="dxa"/>
          </w:tcPr>
          <w:p w14:paraId="4E1D387A" w14:textId="77777777" w:rsidR="00660734" w:rsidRPr="006C5E57" w:rsidRDefault="00660734" w:rsidP="00346A37">
            <w:pPr>
              <w:rPr>
                <w:spacing w:val="-8"/>
                <w:sz w:val="20"/>
              </w:rPr>
            </w:pPr>
            <w:r w:rsidRPr="006C5E57">
              <w:rPr>
                <w:spacing w:val="-8"/>
                <w:sz w:val="20"/>
              </w:rPr>
              <w:t>34.2</w:t>
            </w:r>
          </w:p>
        </w:tc>
        <w:tc>
          <w:tcPr>
            <w:tcW w:w="992" w:type="dxa"/>
          </w:tcPr>
          <w:p w14:paraId="520C9270" w14:textId="77777777" w:rsidR="00660734" w:rsidRPr="006C5E57" w:rsidRDefault="00660734" w:rsidP="00346A37">
            <w:pPr>
              <w:rPr>
                <w:spacing w:val="-8"/>
                <w:sz w:val="20"/>
              </w:rPr>
            </w:pPr>
            <w:r w:rsidRPr="006C5E57">
              <w:rPr>
                <w:spacing w:val="-8"/>
                <w:sz w:val="20"/>
              </w:rPr>
              <w:t>35.5</w:t>
            </w:r>
          </w:p>
        </w:tc>
        <w:tc>
          <w:tcPr>
            <w:tcW w:w="1134" w:type="dxa"/>
          </w:tcPr>
          <w:p w14:paraId="475AAA21" w14:textId="77777777" w:rsidR="00660734" w:rsidRPr="006C5E57" w:rsidRDefault="00660734" w:rsidP="00346A37">
            <w:pPr>
              <w:rPr>
                <w:spacing w:val="-8"/>
                <w:sz w:val="20"/>
              </w:rPr>
            </w:pPr>
            <w:r w:rsidRPr="006C5E57">
              <w:rPr>
                <w:spacing w:val="-8"/>
                <w:sz w:val="20"/>
              </w:rPr>
              <w:t>29.5</w:t>
            </w:r>
          </w:p>
        </w:tc>
        <w:tc>
          <w:tcPr>
            <w:tcW w:w="1134" w:type="dxa"/>
          </w:tcPr>
          <w:p w14:paraId="7C3D8CDA" w14:textId="77777777" w:rsidR="00660734" w:rsidRPr="006C5E57" w:rsidRDefault="00660734" w:rsidP="00346A37">
            <w:pPr>
              <w:rPr>
                <w:spacing w:val="-8"/>
                <w:sz w:val="20"/>
              </w:rPr>
            </w:pPr>
            <w:r w:rsidRPr="006C5E57">
              <w:rPr>
                <w:spacing w:val="-8"/>
                <w:sz w:val="20"/>
              </w:rPr>
              <w:t>29.4</w:t>
            </w:r>
          </w:p>
        </w:tc>
        <w:tc>
          <w:tcPr>
            <w:tcW w:w="1089" w:type="dxa"/>
          </w:tcPr>
          <w:p w14:paraId="6051715E" w14:textId="77777777" w:rsidR="00660734" w:rsidRPr="006C5E57" w:rsidRDefault="00660734" w:rsidP="00346A37">
            <w:pPr>
              <w:rPr>
                <w:spacing w:val="-8"/>
                <w:sz w:val="20"/>
              </w:rPr>
            </w:pPr>
            <w:r w:rsidRPr="006C5E57">
              <w:rPr>
                <w:spacing w:val="-8"/>
                <w:sz w:val="20"/>
              </w:rPr>
              <w:t>29.3</w:t>
            </w:r>
          </w:p>
        </w:tc>
        <w:tc>
          <w:tcPr>
            <w:tcW w:w="1037" w:type="dxa"/>
          </w:tcPr>
          <w:p w14:paraId="2F770BD3" w14:textId="77777777" w:rsidR="00660734" w:rsidRPr="006C5E57" w:rsidRDefault="00660734" w:rsidP="00346A37">
            <w:pPr>
              <w:rPr>
                <w:spacing w:val="-8"/>
                <w:sz w:val="20"/>
              </w:rPr>
            </w:pPr>
            <w:r w:rsidRPr="006C5E57">
              <w:rPr>
                <w:spacing w:val="-8"/>
                <w:sz w:val="20"/>
              </w:rPr>
              <w:t>13.4</w:t>
            </w:r>
          </w:p>
        </w:tc>
        <w:tc>
          <w:tcPr>
            <w:tcW w:w="993" w:type="dxa"/>
          </w:tcPr>
          <w:p w14:paraId="050D6DFB" w14:textId="77777777" w:rsidR="00660734" w:rsidRPr="006C5E57" w:rsidRDefault="00660734" w:rsidP="00346A37">
            <w:pPr>
              <w:rPr>
                <w:spacing w:val="-8"/>
                <w:sz w:val="20"/>
              </w:rPr>
            </w:pPr>
            <w:r w:rsidRPr="006C5E57">
              <w:rPr>
                <w:spacing w:val="-8"/>
                <w:sz w:val="20"/>
              </w:rPr>
              <w:t>24.0</w:t>
            </w:r>
          </w:p>
        </w:tc>
      </w:tr>
      <w:tr w:rsidR="00660734" w14:paraId="4B3E46DD" w14:textId="77777777" w:rsidTr="00346A37">
        <w:tc>
          <w:tcPr>
            <w:tcW w:w="1798" w:type="dxa"/>
          </w:tcPr>
          <w:p w14:paraId="26B2DCB1" w14:textId="77777777" w:rsidR="00660734" w:rsidRPr="006C5E57" w:rsidRDefault="00660734" w:rsidP="00CD66FD">
            <w:pPr>
              <w:jc w:val="left"/>
              <w:rPr>
                <w:rStyle w:val="Style10ptCondensedby04pt"/>
              </w:rPr>
            </w:pPr>
            <w:r w:rsidRPr="006C5E57">
              <w:rPr>
                <w:rStyle w:val="Style10ptCondensedby04pt"/>
              </w:rPr>
              <w:lastRenderedPageBreak/>
              <w:t>2,3,5</w:t>
            </w:r>
            <w:r w:rsidR="00207397" w:rsidRPr="006C5E57">
              <w:rPr>
                <w:rStyle w:val="Style10ptCondensedby04pt"/>
              </w:rPr>
              <w:t xml:space="preserve"> </w:t>
            </w:r>
            <w:r w:rsidRPr="006C5E57">
              <w:rPr>
                <w:rStyle w:val="Style10ptCondensedby04pt"/>
              </w:rPr>
              <w:t>Trimethyl Hexane</w:t>
            </w:r>
            <w:r w:rsidR="00207397" w:rsidRPr="006C5E57">
              <w:rPr>
                <w:rStyle w:val="Style10ptCondensedby04pt"/>
              </w:rPr>
              <w:fldChar w:fldCharType="begin"/>
            </w:r>
            <w:r w:rsidR="00207397" w:rsidRPr="006C5E57">
              <w:rPr>
                <w:rStyle w:val="Style10ptCondensedby04pt"/>
              </w:rPr>
              <w:instrText xml:space="preserve"> XE "2,3,5 Trimethyl Hexane" </w:instrText>
            </w:r>
            <w:r w:rsidR="00207397" w:rsidRPr="006C5E57">
              <w:rPr>
                <w:rStyle w:val="Style10ptCondensedby04pt"/>
              </w:rPr>
              <w:fldChar w:fldCharType="end"/>
            </w:r>
          </w:p>
        </w:tc>
        <w:tc>
          <w:tcPr>
            <w:tcW w:w="1038" w:type="dxa"/>
          </w:tcPr>
          <w:p w14:paraId="36C93776" w14:textId="77777777" w:rsidR="00660734" w:rsidRPr="006C5E57" w:rsidRDefault="00660734" w:rsidP="00346A37">
            <w:pPr>
              <w:rPr>
                <w:sz w:val="20"/>
              </w:rPr>
            </w:pPr>
          </w:p>
        </w:tc>
        <w:tc>
          <w:tcPr>
            <w:tcW w:w="1134" w:type="dxa"/>
          </w:tcPr>
          <w:p w14:paraId="60617671" w14:textId="77777777" w:rsidR="00660734" w:rsidRPr="006C5E57" w:rsidRDefault="00660734" w:rsidP="00346A37">
            <w:pPr>
              <w:rPr>
                <w:spacing w:val="-8"/>
                <w:sz w:val="20"/>
              </w:rPr>
            </w:pPr>
            <w:r w:rsidRPr="006C5E57">
              <w:rPr>
                <w:spacing w:val="-8"/>
                <w:sz w:val="20"/>
              </w:rPr>
              <w:t>6.6</w:t>
            </w:r>
          </w:p>
        </w:tc>
        <w:tc>
          <w:tcPr>
            <w:tcW w:w="992" w:type="dxa"/>
          </w:tcPr>
          <w:p w14:paraId="1609BF52" w14:textId="77777777" w:rsidR="00660734" w:rsidRPr="006C5E57" w:rsidRDefault="00660734" w:rsidP="00346A37">
            <w:pPr>
              <w:rPr>
                <w:spacing w:val="-8"/>
                <w:sz w:val="20"/>
              </w:rPr>
            </w:pPr>
            <w:r w:rsidRPr="006C5E57">
              <w:rPr>
                <w:spacing w:val="-8"/>
                <w:sz w:val="20"/>
              </w:rPr>
              <w:t>8.8</w:t>
            </w:r>
          </w:p>
        </w:tc>
        <w:tc>
          <w:tcPr>
            <w:tcW w:w="1134" w:type="dxa"/>
          </w:tcPr>
          <w:p w14:paraId="0EFD6058" w14:textId="77777777" w:rsidR="00660734" w:rsidRPr="006C5E57" w:rsidRDefault="00660734" w:rsidP="00346A37">
            <w:pPr>
              <w:rPr>
                <w:spacing w:val="-8"/>
                <w:sz w:val="20"/>
              </w:rPr>
            </w:pPr>
            <w:r w:rsidRPr="006C5E57">
              <w:rPr>
                <w:spacing w:val="-8"/>
                <w:sz w:val="20"/>
              </w:rPr>
              <w:t>6.5</w:t>
            </w:r>
          </w:p>
        </w:tc>
        <w:tc>
          <w:tcPr>
            <w:tcW w:w="1134" w:type="dxa"/>
          </w:tcPr>
          <w:p w14:paraId="2965C23F" w14:textId="77777777" w:rsidR="00660734" w:rsidRPr="006C5E57" w:rsidRDefault="00660734" w:rsidP="00346A37">
            <w:pPr>
              <w:rPr>
                <w:spacing w:val="-8"/>
                <w:sz w:val="20"/>
              </w:rPr>
            </w:pPr>
            <w:r w:rsidRPr="006C5E57">
              <w:rPr>
                <w:spacing w:val="-8"/>
                <w:sz w:val="20"/>
              </w:rPr>
              <w:t>5.6</w:t>
            </w:r>
          </w:p>
        </w:tc>
        <w:tc>
          <w:tcPr>
            <w:tcW w:w="1089" w:type="dxa"/>
          </w:tcPr>
          <w:p w14:paraId="3FD9C028" w14:textId="77777777" w:rsidR="00660734" w:rsidRPr="006C5E57" w:rsidRDefault="00660734" w:rsidP="00346A37">
            <w:pPr>
              <w:rPr>
                <w:spacing w:val="-8"/>
                <w:sz w:val="20"/>
              </w:rPr>
            </w:pPr>
            <w:r w:rsidRPr="006C5E57">
              <w:rPr>
                <w:spacing w:val="-8"/>
                <w:sz w:val="20"/>
              </w:rPr>
              <w:t>5.5</w:t>
            </w:r>
          </w:p>
        </w:tc>
        <w:tc>
          <w:tcPr>
            <w:tcW w:w="1037" w:type="dxa"/>
          </w:tcPr>
          <w:p w14:paraId="1FAD8D22" w14:textId="77777777" w:rsidR="00660734" w:rsidRPr="006C5E57" w:rsidRDefault="00660734" w:rsidP="00346A37">
            <w:pPr>
              <w:rPr>
                <w:spacing w:val="-8"/>
                <w:sz w:val="20"/>
              </w:rPr>
            </w:pPr>
            <w:r w:rsidRPr="006C5E57">
              <w:rPr>
                <w:spacing w:val="-8"/>
                <w:sz w:val="20"/>
              </w:rPr>
              <w:t>2.7</w:t>
            </w:r>
          </w:p>
        </w:tc>
        <w:tc>
          <w:tcPr>
            <w:tcW w:w="993" w:type="dxa"/>
          </w:tcPr>
          <w:p w14:paraId="600C1995" w14:textId="77777777" w:rsidR="00660734" w:rsidRPr="006C5E57" w:rsidRDefault="00660734" w:rsidP="00346A37">
            <w:pPr>
              <w:rPr>
                <w:spacing w:val="-8"/>
                <w:sz w:val="20"/>
              </w:rPr>
            </w:pPr>
            <w:r w:rsidRPr="006C5E57">
              <w:rPr>
                <w:spacing w:val="-8"/>
                <w:sz w:val="20"/>
              </w:rPr>
              <w:t>5.8</w:t>
            </w:r>
          </w:p>
        </w:tc>
      </w:tr>
      <w:tr w:rsidR="00660734" w14:paraId="236B2230" w14:textId="77777777" w:rsidTr="00346A37">
        <w:tc>
          <w:tcPr>
            <w:tcW w:w="1798" w:type="dxa"/>
          </w:tcPr>
          <w:p w14:paraId="2F316F0B" w14:textId="77777777" w:rsidR="00660734" w:rsidRPr="006C5E57" w:rsidRDefault="00660734" w:rsidP="00CD66FD">
            <w:pPr>
              <w:jc w:val="left"/>
              <w:rPr>
                <w:spacing w:val="-8"/>
                <w:sz w:val="20"/>
              </w:rPr>
            </w:pPr>
            <w:r w:rsidRPr="006C5E57">
              <w:rPr>
                <w:rStyle w:val="Style10ptCondensedby04pt"/>
              </w:rPr>
              <w:t>Isoparaffins</w:t>
            </w:r>
            <w:r w:rsidR="00586359" w:rsidRPr="006C5E57">
              <w:rPr>
                <w:spacing w:val="-8"/>
                <w:sz w:val="20"/>
              </w:rPr>
              <w:fldChar w:fldCharType="begin"/>
            </w:r>
            <w:r w:rsidR="00586359" w:rsidRPr="006C5E57">
              <w:rPr>
                <w:sz w:val="20"/>
              </w:rPr>
              <w:instrText xml:space="preserve"> XE "</w:instrText>
            </w:r>
            <w:r w:rsidR="00586359" w:rsidRPr="006C5E57">
              <w:rPr>
                <w:spacing w:val="-8"/>
                <w:sz w:val="20"/>
              </w:rPr>
              <w:instrText>Isoparaffins</w:instrText>
            </w:r>
            <w:r w:rsidR="00586359" w:rsidRPr="006C5E57">
              <w:rPr>
                <w:sz w:val="20"/>
              </w:rPr>
              <w:instrText xml:space="preserve">" </w:instrText>
            </w:r>
            <w:r w:rsidR="00586359" w:rsidRPr="006C5E57">
              <w:rPr>
                <w:spacing w:val="-8"/>
                <w:sz w:val="20"/>
              </w:rPr>
              <w:fldChar w:fldCharType="end"/>
            </w:r>
            <w:r w:rsidRPr="006C5E57">
              <w:rPr>
                <w:rStyle w:val="Style10ptCondensedby04pt"/>
              </w:rPr>
              <w:t xml:space="preserve"> &gt;131.4C </w:t>
            </w:r>
          </w:p>
        </w:tc>
        <w:tc>
          <w:tcPr>
            <w:tcW w:w="1038" w:type="dxa"/>
          </w:tcPr>
          <w:p w14:paraId="167DBBE9" w14:textId="77777777" w:rsidR="00660734" w:rsidRPr="006C5E57" w:rsidRDefault="00660734" w:rsidP="00346A37">
            <w:pPr>
              <w:rPr>
                <w:sz w:val="20"/>
              </w:rPr>
            </w:pPr>
          </w:p>
        </w:tc>
        <w:tc>
          <w:tcPr>
            <w:tcW w:w="1134" w:type="dxa"/>
          </w:tcPr>
          <w:p w14:paraId="709E94FC" w14:textId="77777777" w:rsidR="00660734" w:rsidRPr="006C5E57" w:rsidRDefault="00660734" w:rsidP="00346A37">
            <w:pPr>
              <w:rPr>
                <w:spacing w:val="-8"/>
                <w:sz w:val="20"/>
              </w:rPr>
            </w:pPr>
          </w:p>
        </w:tc>
        <w:tc>
          <w:tcPr>
            <w:tcW w:w="992" w:type="dxa"/>
          </w:tcPr>
          <w:p w14:paraId="0EC6825C" w14:textId="77777777" w:rsidR="00660734" w:rsidRPr="006C5E57" w:rsidRDefault="00660734" w:rsidP="00346A37">
            <w:pPr>
              <w:rPr>
                <w:spacing w:val="-8"/>
                <w:sz w:val="20"/>
              </w:rPr>
            </w:pPr>
          </w:p>
        </w:tc>
        <w:tc>
          <w:tcPr>
            <w:tcW w:w="1134" w:type="dxa"/>
          </w:tcPr>
          <w:p w14:paraId="7083ABCE" w14:textId="77777777" w:rsidR="00660734" w:rsidRPr="006C5E57" w:rsidRDefault="00660734" w:rsidP="00346A37">
            <w:pPr>
              <w:rPr>
                <w:spacing w:val="-8"/>
                <w:sz w:val="20"/>
              </w:rPr>
            </w:pPr>
            <w:r w:rsidRPr="006C5E57">
              <w:rPr>
                <w:spacing w:val="-8"/>
                <w:sz w:val="20"/>
              </w:rPr>
              <w:t>12.5</w:t>
            </w:r>
          </w:p>
        </w:tc>
        <w:tc>
          <w:tcPr>
            <w:tcW w:w="1134" w:type="dxa"/>
          </w:tcPr>
          <w:p w14:paraId="0662FA5F" w14:textId="77777777" w:rsidR="00660734" w:rsidRPr="006C5E57" w:rsidRDefault="00660734" w:rsidP="00346A37">
            <w:pPr>
              <w:rPr>
                <w:spacing w:val="-8"/>
                <w:sz w:val="20"/>
              </w:rPr>
            </w:pPr>
          </w:p>
        </w:tc>
        <w:tc>
          <w:tcPr>
            <w:tcW w:w="1089" w:type="dxa"/>
          </w:tcPr>
          <w:p w14:paraId="1E2BBDCB" w14:textId="77777777" w:rsidR="00660734" w:rsidRPr="006C5E57" w:rsidRDefault="00660734" w:rsidP="00346A37">
            <w:pPr>
              <w:rPr>
                <w:spacing w:val="-8"/>
                <w:sz w:val="20"/>
              </w:rPr>
            </w:pPr>
          </w:p>
        </w:tc>
        <w:tc>
          <w:tcPr>
            <w:tcW w:w="1037" w:type="dxa"/>
          </w:tcPr>
          <w:p w14:paraId="0F1CDFD4" w14:textId="77777777" w:rsidR="00660734" w:rsidRPr="006C5E57" w:rsidRDefault="00660734" w:rsidP="00346A37">
            <w:pPr>
              <w:rPr>
                <w:spacing w:val="-8"/>
                <w:sz w:val="20"/>
              </w:rPr>
            </w:pPr>
          </w:p>
        </w:tc>
        <w:tc>
          <w:tcPr>
            <w:tcW w:w="993" w:type="dxa"/>
          </w:tcPr>
          <w:p w14:paraId="61C37BA4" w14:textId="77777777" w:rsidR="00660734" w:rsidRPr="006C5E57" w:rsidRDefault="00660734" w:rsidP="00346A37">
            <w:pPr>
              <w:rPr>
                <w:spacing w:val="-8"/>
                <w:sz w:val="20"/>
              </w:rPr>
            </w:pPr>
          </w:p>
        </w:tc>
      </w:tr>
      <w:tr w:rsidR="00660734" w14:paraId="3D262091" w14:textId="77777777" w:rsidTr="00346A37">
        <w:tc>
          <w:tcPr>
            <w:tcW w:w="1798" w:type="dxa"/>
          </w:tcPr>
          <w:p w14:paraId="600B5C95" w14:textId="77777777" w:rsidR="00660734" w:rsidRPr="006C5E57" w:rsidRDefault="00660734" w:rsidP="00CD66FD">
            <w:pPr>
              <w:jc w:val="left"/>
              <w:rPr>
                <w:spacing w:val="-8"/>
                <w:sz w:val="20"/>
              </w:rPr>
            </w:pPr>
            <w:r w:rsidRPr="006C5E57">
              <w:rPr>
                <w:rStyle w:val="Style10ptCondensedby04pt"/>
              </w:rPr>
              <w:t>Isononanes</w:t>
            </w:r>
            <w:r w:rsidR="00207397" w:rsidRPr="006C5E57">
              <w:rPr>
                <w:spacing w:val="-8"/>
                <w:sz w:val="20"/>
              </w:rPr>
              <w:fldChar w:fldCharType="begin"/>
            </w:r>
            <w:r w:rsidR="00207397" w:rsidRPr="006C5E57">
              <w:rPr>
                <w:sz w:val="20"/>
              </w:rPr>
              <w:instrText xml:space="preserve"> XE "</w:instrText>
            </w:r>
            <w:r w:rsidR="00207397" w:rsidRPr="006C5E57">
              <w:rPr>
                <w:spacing w:val="-8"/>
                <w:sz w:val="20"/>
              </w:rPr>
              <w:instrText>Isononanes</w:instrText>
            </w:r>
            <w:r w:rsidR="00207397" w:rsidRPr="006C5E57">
              <w:rPr>
                <w:sz w:val="20"/>
              </w:rPr>
              <w:instrText xml:space="preserve">" </w:instrText>
            </w:r>
            <w:r w:rsidR="00207397" w:rsidRPr="006C5E57">
              <w:rPr>
                <w:spacing w:val="-8"/>
                <w:sz w:val="20"/>
              </w:rPr>
              <w:fldChar w:fldCharType="end"/>
            </w:r>
            <w:r w:rsidRPr="006C5E57">
              <w:rPr>
                <w:rStyle w:val="Style10ptCondensedby04pt"/>
              </w:rPr>
              <w:t xml:space="preserve"> 133-143C </w:t>
            </w:r>
          </w:p>
        </w:tc>
        <w:tc>
          <w:tcPr>
            <w:tcW w:w="1038" w:type="dxa"/>
          </w:tcPr>
          <w:p w14:paraId="2EEBB578" w14:textId="77777777" w:rsidR="00660734" w:rsidRPr="006C5E57" w:rsidRDefault="00660734" w:rsidP="00346A37">
            <w:pPr>
              <w:rPr>
                <w:sz w:val="20"/>
              </w:rPr>
            </w:pPr>
          </w:p>
        </w:tc>
        <w:tc>
          <w:tcPr>
            <w:tcW w:w="1134" w:type="dxa"/>
          </w:tcPr>
          <w:p w14:paraId="239D814E" w14:textId="77777777" w:rsidR="00660734" w:rsidRPr="006C5E57" w:rsidRDefault="00660734" w:rsidP="00346A37">
            <w:pPr>
              <w:rPr>
                <w:spacing w:val="-8"/>
                <w:sz w:val="20"/>
              </w:rPr>
            </w:pPr>
            <w:r w:rsidRPr="006C5E57">
              <w:rPr>
                <w:spacing w:val="-8"/>
                <w:sz w:val="20"/>
              </w:rPr>
              <w:t>4.4</w:t>
            </w:r>
          </w:p>
        </w:tc>
        <w:tc>
          <w:tcPr>
            <w:tcW w:w="992" w:type="dxa"/>
          </w:tcPr>
          <w:p w14:paraId="6C765677" w14:textId="77777777" w:rsidR="00660734" w:rsidRPr="006C5E57" w:rsidRDefault="00660734" w:rsidP="00346A37">
            <w:pPr>
              <w:rPr>
                <w:spacing w:val="-8"/>
                <w:sz w:val="20"/>
              </w:rPr>
            </w:pPr>
            <w:r w:rsidRPr="006C5E57">
              <w:rPr>
                <w:spacing w:val="-8"/>
                <w:sz w:val="20"/>
              </w:rPr>
              <w:t>5.2</w:t>
            </w:r>
          </w:p>
        </w:tc>
        <w:tc>
          <w:tcPr>
            <w:tcW w:w="1134" w:type="dxa"/>
          </w:tcPr>
          <w:p w14:paraId="12DFF7DD" w14:textId="77777777" w:rsidR="00660734" w:rsidRPr="006C5E57" w:rsidRDefault="00660734" w:rsidP="00346A37">
            <w:pPr>
              <w:rPr>
                <w:spacing w:val="-8"/>
                <w:sz w:val="20"/>
              </w:rPr>
            </w:pPr>
          </w:p>
        </w:tc>
        <w:tc>
          <w:tcPr>
            <w:tcW w:w="1134" w:type="dxa"/>
          </w:tcPr>
          <w:p w14:paraId="35348AAA" w14:textId="77777777" w:rsidR="00660734" w:rsidRPr="006C5E57" w:rsidRDefault="00660734" w:rsidP="00346A37">
            <w:pPr>
              <w:rPr>
                <w:spacing w:val="-8"/>
                <w:sz w:val="20"/>
              </w:rPr>
            </w:pPr>
            <w:r w:rsidRPr="006C5E57">
              <w:rPr>
                <w:spacing w:val="-8"/>
                <w:sz w:val="20"/>
              </w:rPr>
              <w:t>5.2</w:t>
            </w:r>
          </w:p>
        </w:tc>
        <w:tc>
          <w:tcPr>
            <w:tcW w:w="1089" w:type="dxa"/>
          </w:tcPr>
          <w:p w14:paraId="3BB86A22" w14:textId="77777777" w:rsidR="00660734" w:rsidRPr="006C5E57" w:rsidRDefault="00660734" w:rsidP="00346A37">
            <w:pPr>
              <w:rPr>
                <w:spacing w:val="-8"/>
                <w:sz w:val="20"/>
              </w:rPr>
            </w:pPr>
            <w:r w:rsidRPr="006C5E57">
              <w:rPr>
                <w:spacing w:val="-8"/>
                <w:sz w:val="20"/>
              </w:rPr>
              <w:t>6.2</w:t>
            </w:r>
          </w:p>
        </w:tc>
        <w:tc>
          <w:tcPr>
            <w:tcW w:w="1037" w:type="dxa"/>
          </w:tcPr>
          <w:p w14:paraId="2CCC740B" w14:textId="77777777" w:rsidR="00660734" w:rsidRPr="006C5E57" w:rsidRDefault="00660734" w:rsidP="00346A37">
            <w:pPr>
              <w:rPr>
                <w:spacing w:val="-8"/>
                <w:sz w:val="20"/>
              </w:rPr>
            </w:pPr>
            <w:r w:rsidRPr="006C5E57">
              <w:rPr>
                <w:spacing w:val="-8"/>
                <w:sz w:val="20"/>
              </w:rPr>
              <w:t>4.7</w:t>
            </w:r>
          </w:p>
        </w:tc>
        <w:tc>
          <w:tcPr>
            <w:tcW w:w="993" w:type="dxa"/>
          </w:tcPr>
          <w:p w14:paraId="3A8C8DBB" w14:textId="77777777" w:rsidR="00660734" w:rsidRPr="006C5E57" w:rsidRDefault="00660734" w:rsidP="00346A37">
            <w:pPr>
              <w:rPr>
                <w:spacing w:val="-8"/>
                <w:sz w:val="20"/>
              </w:rPr>
            </w:pPr>
            <w:r w:rsidRPr="006C5E57">
              <w:rPr>
                <w:spacing w:val="-8"/>
                <w:sz w:val="20"/>
              </w:rPr>
              <w:t>3.5</w:t>
            </w:r>
          </w:p>
        </w:tc>
      </w:tr>
      <w:tr w:rsidR="00660734" w14:paraId="12433B9D" w14:textId="77777777" w:rsidTr="00346A37">
        <w:tc>
          <w:tcPr>
            <w:tcW w:w="1798" w:type="dxa"/>
          </w:tcPr>
          <w:p w14:paraId="7ABC2826" w14:textId="77777777" w:rsidR="00660734" w:rsidRPr="006C5E57" w:rsidRDefault="00660734" w:rsidP="00CD66FD">
            <w:pPr>
              <w:jc w:val="left"/>
              <w:rPr>
                <w:rStyle w:val="Style10ptCondensedby04pt"/>
              </w:rPr>
            </w:pPr>
            <w:r w:rsidRPr="006C5E57">
              <w:rPr>
                <w:rStyle w:val="Style10ptCondensedby04pt"/>
              </w:rPr>
              <w:t xml:space="preserve">Isoparaffins 143-151C </w:t>
            </w:r>
          </w:p>
        </w:tc>
        <w:tc>
          <w:tcPr>
            <w:tcW w:w="1038" w:type="dxa"/>
          </w:tcPr>
          <w:p w14:paraId="1F5D32F7" w14:textId="77777777" w:rsidR="00660734" w:rsidRPr="006C5E57" w:rsidRDefault="00660734" w:rsidP="00346A37">
            <w:pPr>
              <w:rPr>
                <w:sz w:val="20"/>
              </w:rPr>
            </w:pPr>
          </w:p>
        </w:tc>
        <w:tc>
          <w:tcPr>
            <w:tcW w:w="1134" w:type="dxa"/>
          </w:tcPr>
          <w:p w14:paraId="5578FCA1" w14:textId="77777777" w:rsidR="00660734" w:rsidRPr="006C5E57" w:rsidRDefault="00660734" w:rsidP="00346A37">
            <w:pPr>
              <w:rPr>
                <w:spacing w:val="-8"/>
                <w:sz w:val="20"/>
              </w:rPr>
            </w:pPr>
          </w:p>
        </w:tc>
        <w:tc>
          <w:tcPr>
            <w:tcW w:w="992" w:type="dxa"/>
          </w:tcPr>
          <w:p w14:paraId="1D809098" w14:textId="77777777" w:rsidR="00660734" w:rsidRPr="006C5E57" w:rsidRDefault="00660734" w:rsidP="00346A37">
            <w:pPr>
              <w:rPr>
                <w:spacing w:val="-8"/>
                <w:sz w:val="20"/>
              </w:rPr>
            </w:pPr>
            <w:r w:rsidRPr="006C5E57">
              <w:rPr>
                <w:spacing w:val="-8"/>
                <w:sz w:val="20"/>
              </w:rPr>
              <w:t>5.6</w:t>
            </w:r>
          </w:p>
        </w:tc>
        <w:tc>
          <w:tcPr>
            <w:tcW w:w="1134" w:type="dxa"/>
          </w:tcPr>
          <w:p w14:paraId="6837E478" w14:textId="77777777" w:rsidR="00660734" w:rsidRPr="006C5E57" w:rsidRDefault="00660734" w:rsidP="00346A37">
            <w:pPr>
              <w:rPr>
                <w:spacing w:val="-8"/>
                <w:sz w:val="20"/>
              </w:rPr>
            </w:pPr>
          </w:p>
        </w:tc>
        <w:tc>
          <w:tcPr>
            <w:tcW w:w="1134" w:type="dxa"/>
          </w:tcPr>
          <w:p w14:paraId="4344B3D9" w14:textId="77777777" w:rsidR="00660734" w:rsidRPr="006C5E57" w:rsidRDefault="00660734" w:rsidP="00346A37">
            <w:pPr>
              <w:rPr>
                <w:spacing w:val="-8"/>
                <w:sz w:val="20"/>
              </w:rPr>
            </w:pPr>
            <w:r w:rsidRPr="006C5E57">
              <w:rPr>
                <w:spacing w:val="-8"/>
                <w:sz w:val="20"/>
              </w:rPr>
              <w:t>3.8</w:t>
            </w:r>
          </w:p>
        </w:tc>
        <w:tc>
          <w:tcPr>
            <w:tcW w:w="1089" w:type="dxa"/>
          </w:tcPr>
          <w:p w14:paraId="3DB46705" w14:textId="77777777" w:rsidR="00660734" w:rsidRPr="006C5E57" w:rsidRDefault="00660734" w:rsidP="00346A37">
            <w:pPr>
              <w:rPr>
                <w:spacing w:val="-8"/>
                <w:sz w:val="20"/>
              </w:rPr>
            </w:pPr>
            <w:r w:rsidRPr="006C5E57">
              <w:rPr>
                <w:spacing w:val="-8"/>
                <w:sz w:val="20"/>
              </w:rPr>
              <w:t>2.9</w:t>
            </w:r>
          </w:p>
        </w:tc>
        <w:tc>
          <w:tcPr>
            <w:tcW w:w="1037" w:type="dxa"/>
          </w:tcPr>
          <w:p w14:paraId="4CE106D4" w14:textId="77777777" w:rsidR="00660734" w:rsidRPr="006C5E57" w:rsidRDefault="00660734" w:rsidP="00346A37">
            <w:pPr>
              <w:rPr>
                <w:spacing w:val="-8"/>
                <w:sz w:val="20"/>
              </w:rPr>
            </w:pPr>
            <w:r w:rsidRPr="006C5E57">
              <w:rPr>
                <w:spacing w:val="-8"/>
                <w:sz w:val="20"/>
              </w:rPr>
              <w:t>1.5</w:t>
            </w:r>
          </w:p>
        </w:tc>
        <w:tc>
          <w:tcPr>
            <w:tcW w:w="993" w:type="dxa"/>
          </w:tcPr>
          <w:p w14:paraId="6FCFCEF3" w14:textId="77777777" w:rsidR="00660734" w:rsidRPr="006C5E57" w:rsidRDefault="00660734" w:rsidP="00346A37">
            <w:pPr>
              <w:rPr>
                <w:spacing w:val="-8"/>
                <w:sz w:val="20"/>
              </w:rPr>
            </w:pPr>
            <w:r w:rsidRPr="006C5E57">
              <w:rPr>
                <w:spacing w:val="-8"/>
                <w:sz w:val="20"/>
              </w:rPr>
              <w:t>3.0</w:t>
            </w:r>
          </w:p>
        </w:tc>
      </w:tr>
      <w:tr w:rsidR="00660734" w14:paraId="286CC79A" w14:textId="77777777" w:rsidTr="00346A37">
        <w:tc>
          <w:tcPr>
            <w:tcW w:w="1798" w:type="dxa"/>
          </w:tcPr>
          <w:p w14:paraId="3852A8EA" w14:textId="77777777" w:rsidR="00660734" w:rsidRPr="006C5E57" w:rsidRDefault="00660734" w:rsidP="00CD66FD">
            <w:pPr>
              <w:jc w:val="left"/>
              <w:rPr>
                <w:rStyle w:val="Style10ptCondensedby04pt"/>
              </w:rPr>
            </w:pPr>
            <w:r w:rsidRPr="006C5E57">
              <w:rPr>
                <w:rStyle w:val="Style10ptCondensedby04pt"/>
              </w:rPr>
              <w:t>Isoparaffins 143-168C</w:t>
            </w:r>
          </w:p>
        </w:tc>
        <w:tc>
          <w:tcPr>
            <w:tcW w:w="1038" w:type="dxa"/>
          </w:tcPr>
          <w:p w14:paraId="5626D94C" w14:textId="77777777" w:rsidR="00660734" w:rsidRPr="006C5E57" w:rsidRDefault="00660734" w:rsidP="00346A37">
            <w:pPr>
              <w:rPr>
                <w:sz w:val="20"/>
              </w:rPr>
            </w:pPr>
          </w:p>
        </w:tc>
        <w:tc>
          <w:tcPr>
            <w:tcW w:w="1134" w:type="dxa"/>
          </w:tcPr>
          <w:p w14:paraId="2B6B0C9B" w14:textId="77777777" w:rsidR="00660734" w:rsidRPr="006C5E57" w:rsidRDefault="00660734" w:rsidP="00346A37">
            <w:pPr>
              <w:rPr>
                <w:spacing w:val="-8"/>
                <w:sz w:val="20"/>
              </w:rPr>
            </w:pPr>
            <w:r w:rsidRPr="006C5E57">
              <w:rPr>
                <w:spacing w:val="-8"/>
                <w:sz w:val="20"/>
              </w:rPr>
              <w:t>8.9</w:t>
            </w:r>
          </w:p>
        </w:tc>
        <w:tc>
          <w:tcPr>
            <w:tcW w:w="992" w:type="dxa"/>
          </w:tcPr>
          <w:p w14:paraId="44CF6189" w14:textId="77777777" w:rsidR="00660734" w:rsidRPr="006C5E57" w:rsidRDefault="00660734" w:rsidP="00346A37">
            <w:pPr>
              <w:rPr>
                <w:spacing w:val="-8"/>
                <w:sz w:val="20"/>
              </w:rPr>
            </w:pPr>
          </w:p>
        </w:tc>
        <w:tc>
          <w:tcPr>
            <w:tcW w:w="1134" w:type="dxa"/>
          </w:tcPr>
          <w:p w14:paraId="62DDACB1" w14:textId="77777777" w:rsidR="00660734" w:rsidRPr="006C5E57" w:rsidRDefault="00660734" w:rsidP="00346A37">
            <w:pPr>
              <w:rPr>
                <w:spacing w:val="-8"/>
                <w:sz w:val="20"/>
              </w:rPr>
            </w:pPr>
          </w:p>
        </w:tc>
        <w:tc>
          <w:tcPr>
            <w:tcW w:w="1134" w:type="dxa"/>
          </w:tcPr>
          <w:p w14:paraId="6D370007" w14:textId="77777777" w:rsidR="00660734" w:rsidRPr="006C5E57" w:rsidRDefault="00660734" w:rsidP="00346A37">
            <w:pPr>
              <w:rPr>
                <w:spacing w:val="-8"/>
                <w:sz w:val="20"/>
              </w:rPr>
            </w:pPr>
          </w:p>
        </w:tc>
        <w:tc>
          <w:tcPr>
            <w:tcW w:w="1089" w:type="dxa"/>
          </w:tcPr>
          <w:p w14:paraId="720904CD" w14:textId="77777777" w:rsidR="00660734" w:rsidRPr="006C5E57" w:rsidRDefault="00660734" w:rsidP="00346A37">
            <w:pPr>
              <w:rPr>
                <w:spacing w:val="-8"/>
                <w:sz w:val="20"/>
              </w:rPr>
            </w:pPr>
          </w:p>
        </w:tc>
        <w:tc>
          <w:tcPr>
            <w:tcW w:w="1037" w:type="dxa"/>
          </w:tcPr>
          <w:p w14:paraId="5F0A1AD7" w14:textId="77777777" w:rsidR="00660734" w:rsidRPr="006C5E57" w:rsidRDefault="00660734" w:rsidP="00346A37">
            <w:pPr>
              <w:rPr>
                <w:spacing w:val="-8"/>
                <w:sz w:val="20"/>
              </w:rPr>
            </w:pPr>
          </w:p>
        </w:tc>
        <w:tc>
          <w:tcPr>
            <w:tcW w:w="993" w:type="dxa"/>
          </w:tcPr>
          <w:p w14:paraId="21B49960" w14:textId="77777777" w:rsidR="00660734" w:rsidRPr="006C5E57" w:rsidRDefault="00660734" w:rsidP="00346A37">
            <w:pPr>
              <w:rPr>
                <w:spacing w:val="-8"/>
                <w:sz w:val="20"/>
              </w:rPr>
            </w:pPr>
          </w:p>
        </w:tc>
      </w:tr>
      <w:tr w:rsidR="00660734" w14:paraId="6A4FD7F3" w14:textId="77777777" w:rsidTr="00346A37">
        <w:tc>
          <w:tcPr>
            <w:tcW w:w="1798" w:type="dxa"/>
          </w:tcPr>
          <w:p w14:paraId="70321C9C" w14:textId="77777777" w:rsidR="00660734" w:rsidRPr="006C5E57" w:rsidRDefault="00660734" w:rsidP="00CD66FD">
            <w:pPr>
              <w:jc w:val="left"/>
              <w:rPr>
                <w:rStyle w:val="Style10ptCondensedby04pt"/>
              </w:rPr>
            </w:pPr>
            <w:r w:rsidRPr="006C5E57">
              <w:rPr>
                <w:rStyle w:val="Style10ptCondensedby04pt"/>
              </w:rPr>
              <w:t xml:space="preserve">Isoparaffins 151-160C </w:t>
            </w:r>
          </w:p>
        </w:tc>
        <w:tc>
          <w:tcPr>
            <w:tcW w:w="1038" w:type="dxa"/>
          </w:tcPr>
          <w:p w14:paraId="4D807951" w14:textId="77777777" w:rsidR="00660734" w:rsidRPr="006C5E57" w:rsidRDefault="00660734" w:rsidP="00346A37">
            <w:pPr>
              <w:rPr>
                <w:sz w:val="20"/>
              </w:rPr>
            </w:pPr>
          </w:p>
        </w:tc>
        <w:tc>
          <w:tcPr>
            <w:tcW w:w="1134" w:type="dxa"/>
          </w:tcPr>
          <w:p w14:paraId="54BB00F3" w14:textId="77777777" w:rsidR="00660734" w:rsidRPr="006C5E57" w:rsidRDefault="00660734" w:rsidP="00346A37">
            <w:pPr>
              <w:rPr>
                <w:spacing w:val="-8"/>
                <w:sz w:val="20"/>
              </w:rPr>
            </w:pPr>
          </w:p>
        </w:tc>
        <w:tc>
          <w:tcPr>
            <w:tcW w:w="992" w:type="dxa"/>
          </w:tcPr>
          <w:p w14:paraId="25205307" w14:textId="77777777" w:rsidR="00660734" w:rsidRPr="006C5E57" w:rsidRDefault="00660734" w:rsidP="00346A37">
            <w:pPr>
              <w:rPr>
                <w:spacing w:val="-8"/>
                <w:sz w:val="20"/>
              </w:rPr>
            </w:pPr>
            <w:r w:rsidRPr="006C5E57">
              <w:rPr>
                <w:spacing w:val="-8"/>
                <w:sz w:val="20"/>
              </w:rPr>
              <w:t>3.7</w:t>
            </w:r>
          </w:p>
        </w:tc>
        <w:tc>
          <w:tcPr>
            <w:tcW w:w="1134" w:type="dxa"/>
          </w:tcPr>
          <w:p w14:paraId="641E0AD5" w14:textId="77777777" w:rsidR="00660734" w:rsidRPr="006C5E57" w:rsidRDefault="00660734" w:rsidP="00346A37">
            <w:pPr>
              <w:rPr>
                <w:spacing w:val="-8"/>
                <w:sz w:val="20"/>
              </w:rPr>
            </w:pPr>
          </w:p>
        </w:tc>
        <w:tc>
          <w:tcPr>
            <w:tcW w:w="1134" w:type="dxa"/>
          </w:tcPr>
          <w:p w14:paraId="6F927EAB" w14:textId="77777777" w:rsidR="00660734" w:rsidRPr="006C5E57" w:rsidRDefault="00660734" w:rsidP="00346A37">
            <w:pPr>
              <w:rPr>
                <w:spacing w:val="-8"/>
                <w:sz w:val="20"/>
              </w:rPr>
            </w:pPr>
            <w:r w:rsidRPr="006C5E57">
              <w:rPr>
                <w:spacing w:val="-8"/>
                <w:sz w:val="20"/>
              </w:rPr>
              <w:t>2.2</w:t>
            </w:r>
          </w:p>
        </w:tc>
        <w:tc>
          <w:tcPr>
            <w:tcW w:w="1089" w:type="dxa"/>
          </w:tcPr>
          <w:p w14:paraId="62125889" w14:textId="77777777" w:rsidR="00660734" w:rsidRPr="006C5E57" w:rsidRDefault="00660734" w:rsidP="00346A37">
            <w:pPr>
              <w:rPr>
                <w:spacing w:val="-8"/>
                <w:sz w:val="20"/>
              </w:rPr>
            </w:pPr>
            <w:r w:rsidRPr="006C5E57">
              <w:rPr>
                <w:spacing w:val="-8"/>
                <w:sz w:val="20"/>
              </w:rPr>
              <w:t>5.0</w:t>
            </w:r>
          </w:p>
        </w:tc>
        <w:tc>
          <w:tcPr>
            <w:tcW w:w="1037" w:type="dxa"/>
          </w:tcPr>
          <w:p w14:paraId="74DB67B1" w14:textId="77777777" w:rsidR="00660734" w:rsidRPr="006C5E57" w:rsidRDefault="00660734" w:rsidP="00346A37">
            <w:pPr>
              <w:rPr>
                <w:spacing w:val="-8"/>
                <w:sz w:val="20"/>
              </w:rPr>
            </w:pPr>
            <w:r w:rsidRPr="006C5E57">
              <w:rPr>
                <w:spacing w:val="-8"/>
                <w:sz w:val="20"/>
              </w:rPr>
              <w:t>1.2</w:t>
            </w:r>
          </w:p>
        </w:tc>
        <w:tc>
          <w:tcPr>
            <w:tcW w:w="993" w:type="dxa"/>
          </w:tcPr>
          <w:p w14:paraId="2025EF08" w14:textId="77777777" w:rsidR="00660734" w:rsidRPr="006C5E57" w:rsidRDefault="00660734" w:rsidP="00346A37">
            <w:pPr>
              <w:rPr>
                <w:spacing w:val="-8"/>
                <w:sz w:val="20"/>
              </w:rPr>
            </w:pPr>
            <w:r w:rsidRPr="006C5E57">
              <w:rPr>
                <w:spacing w:val="-8"/>
                <w:sz w:val="20"/>
              </w:rPr>
              <w:t>1.3</w:t>
            </w:r>
          </w:p>
        </w:tc>
      </w:tr>
      <w:tr w:rsidR="00660734" w14:paraId="3E54348A" w14:textId="77777777" w:rsidTr="00346A37">
        <w:tc>
          <w:tcPr>
            <w:tcW w:w="1798" w:type="dxa"/>
          </w:tcPr>
          <w:p w14:paraId="141C8183" w14:textId="77777777" w:rsidR="00660734" w:rsidRPr="006C5E57" w:rsidRDefault="00660734" w:rsidP="00CD66FD">
            <w:pPr>
              <w:jc w:val="left"/>
              <w:rPr>
                <w:rStyle w:val="Style10ptCondensedby04pt"/>
              </w:rPr>
            </w:pPr>
            <w:r w:rsidRPr="006C5E57">
              <w:rPr>
                <w:rStyle w:val="Style10ptCondensedby04pt"/>
              </w:rPr>
              <w:t>Isoparaffins &gt;160C</w:t>
            </w:r>
          </w:p>
        </w:tc>
        <w:tc>
          <w:tcPr>
            <w:tcW w:w="1038" w:type="dxa"/>
          </w:tcPr>
          <w:p w14:paraId="24A13836" w14:textId="77777777" w:rsidR="00660734" w:rsidRPr="006C5E57" w:rsidRDefault="00660734" w:rsidP="00346A37">
            <w:pPr>
              <w:rPr>
                <w:sz w:val="20"/>
              </w:rPr>
            </w:pPr>
          </w:p>
        </w:tc>
        <w:tc>
          <w:tcPr>
            <w:tcW w:w="1134" w:type="dxa"/>
          </w:tcPr>
          <w:p w14:paraId="57F63D3E" w14:textId="77777777" w:rsidR="00660734" w:rsidRPr="006C5E57" w:rsidRDefault="00660734" w:rsidP="00346A37">
            <w:pPr>
              <w:rPr>
                <w:spacing w:val="-8"/>
                <w:sz w:val="20"/>
              </w:rPr>
            </w:pPr>
          </w:p>
        </w:tc>
        <w:tc>
          <w:tcPr>
            <w:tcW w:w="992" w:type="dxa"/>
          </w:tcPr>
          <w:p w14:paraId="1C985442" w14:textId="77777777" w:rsidR="00660734" w:rsidRPr="006C5E57" w:rsidRDefault="00660734" w:rsidP="00346A37">
            <w:pPr>
              <w:rPr>
                <w:spacing w:val="-8"/>
                <w:sz w:val="20"/>
              </w:rPr>
            </w:pPr>
            <w:r w:rsidRPr="006C5E57">
              <w:rPr>
                <w:spacing w:val="-8"/>
                <w:sz w:val="20"/>
              </w:rPr>
              <w:t>2.3</w:t>
            </w:r>
          </w:p>
        </w:tc>
        <w:tc>
          <w:tcPr>
            <w:tcW w:w="1134" w:type="dxa"/>
          </w:tcPr>
          <w:p w14:paraId="1AE52E90" w14:textId="77777777" w:rsidR="00660734" w:rsidRPr="006C5E57" w:rsidRDefault="00660734" w:rsidP="00346A37">
            <w:pPr>
              <w:rPr>
                <w:spacing w:val="-8"/>
                <w:sz w:val="20"/>
              </w:rPr>
            </w:pPr>
          </w:p>
        </w:tc>
        <w:tc>
          <w:tcPr>
            <w:tcW w:w="1134" w:type="dxa"/>
          </w:tcPr>
          <w:p w14:paraId="653801D5" w14:textId="77777777" w:rsidR="00660734" w:rsidRPr="006C5E57" w:rsidRDefault="00660734" w:rsidP="00346A37">
            <w:pPr>
              <w:rPr>
                <w:spacing w:val="-8"/>
                <w:sz w:val="20"/>
              </w:rPr>
            </w:pPr>
            <w:r w:rsidRPr="006C5E57">
              <w:rPr>
                <w:spacing w:val="-8"/>
                <w:sz w:val="20"/>
              </w:rPr>
              <w:t>9.4</w:t>
            </w:r>
          </w:p>
        </w:tc>
        <w:tc>
          <w:tcPr>
            <w:tcW w:w="1089" w:type="dxa"/>
          </w:tcPr>
          <w:p w14:paraId="30AB3913" w14:textId="77777777" w:rsidR="00660734" w:rsidRPr="006C5E57" w:rsidRDefault="00660734" w:rsidP="00346A37">
            <w:pPr>
              <w:rPr>
                <w:spacing w:val="-8"/>
                <w:sz w:val="20"/>
              </w:rPr>
            </w:pPr>
            <w:r w:rsidRPr="006C5E57">
              <w:rPr>
                <w:spacing w:val="-8"/>
                <w:sz w:val="20"/>
              </w:rPr>
              <w:t>6.6</w:t>
            </w:r>
          </w:p>
        </w:tc>
        <w:tc>
          <w:tcPr>
            <w:tcW w:w="1037" w:type="dxa"/>
          </w:tcPr>
          <w:p w14:paraId="33B94893" w14:textId="77777777" w:rsidR="00660734" w:rsidRPr="006C5E57" w:rsidRDefault="00660734" w:rsidP="00346A37">
            <w:pPr>
              <w:rPr>
                <w:spacing w:val="-8"/>
                <w:sz w:val="20"/>
              </w:rPr>
            </w:pPr>
            <w:r w:rsidRPr="006C5E57">
              <w:rPr>
                <w:spacing w:val="-8"/>
                <w:sz w:val="20"/>
              </w:rPr>
              <w:t>6.3</w:t>
            </w:r>
          </w:p>
        </w:tc>
        <w:tc>
          <w:tcPr>
            <w:tcW w:w="993" w:type="dxa"/>
          </w:tcPr>
          <w:p w14:paraId="6621EB7E" w14:textId="77777777" w:rsidR="00660734" w:rsidRPr="006C5E57" w:rsidRDefault="00660734" w:rsidP="00346A37">
            <w:pPr>
              <w:rPr>
                <w:spacing w:val="-8"/>
                <w:sz w:val="20"/>
              </w:rPr>
            </w:pPr>
            <w:r w:rsidRPr="006C5E57">
              <w:rPr>
                <w:spacing w:val="-8"/>
                <w:sz w:val="20"/>
              </w:rPr>
              <w:t>3.2</w:t>
            </w:r>
          </w:p>
        </w:tc>
      </w:tr>
      <w:tr w:rsidR="00660734" w14:paraId="38E5CEA3" w14:textId="77777777" w:rsidTr="00346A37">
        <w:tc>
          <w:tcPr>
            <w:tcW w:w="1798" w:type="dxa"/>
          </w:tcPr>
          <w:p w14:paraId="3F705DF6" w14:textId="77777777" w:rsidR="00660734" w:rsidRPr="006C5E57" w:rsidRDefault="00660734" w:rsidP="00CD66FD">
            <w:pPr>
              <w:jc w:val="left"/>
              <w:rPr>
                <w:rStyle w:val="Style10ptCondensedby04pt"/>
              </w:rPr>
            </w:pPr>
            <w:r w:rsidRPr="006C5E57">
              <w:rPr>
                <w:rStyle w:val="Style10ptCondensedby04pt"/>
              </w:rPr>
              <w:t xml:space="preserve">Isoparaffins 160-189C </w:t>
            </w:r>
          </w:p>
        </w:tc>
        <w:tc>
          <w:tcPr>
            <w:tcW w:w="1038" w:type="dxa"/>
          </w:tcPr>
          <w:p w14:paraId="54D17950" w14:textId="77777777" w:rsidR="00660734" w:rsidRPr="006C5E57" w:rsidRDefault="00660734" w:rsidP="00346A37">
            <w:pPr>
              <w:rPr>
                <w:sz w:val="20"/>
              </w:rPr>
            </w:pPr>
          </w:p>
        </w:tc>
        <w:tc>
          <w:tcPr>
            <w:tcW w:w="1134" w:type="dxa"/>
          </w:tcPr>
          <w:p w14:paraId="0327CED4" w14:textId="77777777" w:rsidR="00660734" w:rsidRPr="006C5E57" w:rsidRDefault="00660734" w:rsidP="00346A37">
            <w:pPr>
              <w:rPr>
                <w:spacing w:val="-8"/>
                <w:sz w:val="20"/>
              </w:rPr>
            </w:pPr>
            <w:r w:rsidRPr="006C5E57">
              <w:rPr>
                <w:spacing w:val="-8"/>
                <w:sz w:val="20"/>
              </w:rPr>
              <w:t>3.1</w:t>
            </w:r>
          </w:p>
        </w:tc>
        <w:tc>
          <w:tcPr>
            <w:tcW w:w="992" w:type="dxa"/>
          </w:tcPr>
          <w:p w14:paraId="2936498C" w14:textId="77777777" w:rsidR="00660734" w:rsidRPr="006C5E57" w:rsidRDefault="00660734" w:rsidP="00346A37">
            <w:pPr>
              <w:rPr>
                <w:spacing w:val="-8"/>
                <w:sz w:val="20"/>
              </w:rPr>
            </w:pPr>
          </w:p>
        </w:tc>
        <w:tc>
          <w:tcPr>
            <w:tcW w:w="1134" w:type="dxa"/>
          </w:tcPr>
          <w:p w14:paraId="22B051FC" w14:textId="77777777" w:rsidR="00660734" w:rsidRPr="006C5E57" w:rsidRDefault="00660734" w:rsidP="00346A37">
            <w:pPr>
              <w:rPr>
                <w:spacing w:val="-8"/>
                <w:sz w:val="20"/>
              </w:rPr>
            </w:pPr>
          </w:p>
        </w:tc>
        <w:tc>
          <w:tcPr>
            <w:tcW w:w="1134" w:type="dxa"/>
          </w:tcPr>
          <w:p w14:paraId="6145FE05" w14:textId="77777777" w:rsidR="00660734" w:rsidRPr="006C5E57" w:rsidRDefault="00660734" w:rsidP="00346A37">
            <w:pPr>
              <w:rPr>
                <w:spacing w:val="-8"/>
                <w:sz w:val="20"/>
              </w:rPr>
            </w:pPr>
          </w:p>
        </w:tc>
        <w:tc>
          <w:tcPr>
            <w:tcW w:w="1089" w:type="dxa"/>
          </w:tcPr>
          <w:p w14:paraId="552EFEF9" w14:textId="77777777" w:rsidR="00660734" w:rsidRPr="006C5E57" w:rsidRDefault="00660734" w:rsidP="00346A37">
            <w:pPr>
              <w:rPr>
                <w:spacing w:val="-8"/>
                <w:sz w:val="20"/>
              </w:rPr>
            </w:pPr>
          </w:p>
        </w:tc>
        <w:tc>
          <w:tcPr>
            <w:tcW w:w="1037" w:type="dxa"/>
          </w:tcPr>
          <w:p w14:paraId="06F88BA6" w14:textId="77777777" w:rsidR="00660734" w:rsidRPr="006C5E57" w:rsidRDefault="00660734" w:rsidP="00346A37">
            <w:pPr>
              <w:rPr>
                <w:spacing w:val="-8"/>
                <w:sz w:val="20"/>
              </w:rPr>
            </w:pPr>
          </w:p>
        </w:tc>
        <w:tc>
          <w:tcPr>
            <w:tcW w:w="993" w:type="dxa"/>
          </w:tcPr>
          <w:p w14:paraId="08121615" w14:textId="77777777" w:rsidR="00660734" w:rsidRPr="006C5E57" w:rsidRDefault="00660734" w:rsidP="00346A37">
            <w:pPr>
              <w:rPr>
                <w:spacing w:val="-8"/>
                <w:sz w:val="20"/>
              </w:rPr>
            </w:pPr>
          </w:p>
        </w:tc>
      </w:tr>
      <w:tr w:rsidR="00660734" w14:paraId="1574DC4B" w14:textId="77777777" w:rsidTr="00346A37">
        <w:tc>
          <w:tcPr>
            <w:tcW w:w="1798" w:type="dxa"/>
          </w:tcPr>
          <w:p w14:paraId="63352718" w14:textId="77777777" w:rsidR="00660734" w:rsidRPr="006C5E57" w:rsidRDefault="00660734" w:rsidP="00CD66FD">
            <w:pPr>
              <w:jc w:val="left"/>
              <w:rPr>
                <w:rStyle w:val="Style10ptCondensedby04pt"/>
              </w:rPr>
            </w:pPr>
            <w:r w:rsidRPr="006C5E57">
              <w:rPr>
                <w:rStyle w:val="Style10ptCondensedby04pt"/>
              </w:rPr>
              <w:t xml:space="preserve">Isoparaffins &gt;189C </w:t>
            </w:r>
          </w:p>
        </w:tc>
        <w:tc>
          <w:tcPr>
            <w:tcW w:w="1038" w:type="dxa"/>
          </w:tcPr>
          <w:p w14:paraId="0929A26F" w14:textId="77777777" w:rsidR="00660734" w:rsidRPr="006C5E57" w:rsidRDefault="00660734" w:rsidP="00346A37">
            <w:pPr>
              <w:rPr>
                <w:sz w:val="20"/>
              </w:rPr>
            </w:pPr>
          </w:p>
        </w:tc>
        <w:tc>
          <w:tcPr>
            <w:tcW w:w="1134" w:type="dxa"/>
          </w:tcPr>
          <w:p w14:paraId="1D492038" w14:textId="77777777" w:rsidR="00660734" w:rsidRPr="006C5E57" w:rsidRDefault="00660734" w:rsidP="00346A37">
            <w:pPr>
              <w:rPr>
                <w:spacing w:val="-8"/>
                <w:sz w:val="20"/>
              </w:rPr>
            </w:pPr>
            <w:r w:rsidRPr="006C5E57">
              <w:rPr>
                <w:spacing w:val="-8"/>
                <w:sz w:val="20"/>
              </w:rPr>
              <w:t>2.8</w:t>
            </w:r>
          </w:p>
        </w:tc>
        <w:tc>
          <w:tcPr>
            <w:tcW w:w="992" w:type="dxa"/>
          </w:tcPr>
          <w:p w14:paraId="1965B80C" w14:textId="77777777" w:rsidR="00660734" w:rsidRPr="006C5E57" w:rsidRDefault="00660734" w:rsidP="00346A37">
            <w:pPr>
              <w:rPr>
                <w:spacing w:val="-8"/>
                <w:sz w:val="20"/>
              </w:rPr>
            </w:pPr>
          </w:p>
        </w:tc>
        <w:tc>
          <w:tcPr>
            <w:tcW w:w="1134" w:type="dxa"/>
          </w:tcPr>
          <w:p w14:paraId="6E526492" w14:textId="77777777" w:rsidR="00660734" w:rsidRPr="006C5E57" w:rsidRDefault="00660734" w:rsidP="00346A37">
            <w:pPr>
              <w:rPr>
                <w:spacing w:val="-8"/>
                <w:sz w:val="20"/>
              </w:rPr>
            </w:pPr>
          </w:p>
        </w:tc>
        <w:tc>
          <w:tcPr>
            <w:tcW w:w="1134" w:type="dxa"/>
          </w:tcPr>
          <w:p w14:paraId="69E9286D" w14:textId="77777777" w:rsidR="00660734" w:rsidRPr="006C5E57" w:rsidRDefault="00660734" w:rsidP="00346A37">
            <w:pPr>
              <w:rPr>
                <w:spacing w:val="-8"/>
                <w:sz w:val="20"/>
              </w:rPr>
            </w:pPr>
          </w:p>
        </w:tc>
        <w:tc>
          <w:tcPr>
            <w:tcW w:w="1089" w:type="dxa"/>
          </w:tcPr>
          <w:p w14:paraId="30C0D350" w14:textId="77777777" w:rsidR="00660734" w:rsidRPr="006C5E57" w:rsidRDefault="00660734" w:rsidP="00346A37">
            <w:pPr>
              <w:rPr>
                <w:spacing w:val="-8"/>
                <w:sz w:val="20"/>
              </w:rPr>
            </w:pPr>
          </w:p>
        </w:tc>
        <w:tc>
          <w:tcPr>
            <w:tcW w:w="1037" w:type="dxa"/>
          </w:tcPr>
          <w:p w14:paraId="7077653F" w14:textId="77777777" w:rsidR="00660734" w:rsidRPr="006C5E57" w:rsidRDefault="00660734" w:rsidP="00346A37">
            <w:pPr>
              <w:rPr>
                <w:spacing w:val="-8"/>
                <w:sz w:val="20"/>
              </w:rPr>
            </w:pPr>
          </w:p>
        </w:tc>
        <w:tc>
          <w:tcPr>
            <w:tcW w:w="993" w:type="dxa"/>
          </w:tcPr>
          <w:p w14:paraId="2F742324" w14:textId="77777777" w:rsidR="00660734" w:rsidRPr="006C5E57" w:rsidRDefault="00660734" w:rsidP="00346A37">
            <w:pPr>
              <w:rPr>
                <w:spacing w:val="-8"/>
                <w:sz w:val="20"/>
              </w:rPr>
            </w:pPr>
          </w:p>
        </w:tc>
      </w:tr>
      <w:tr w:rsidR="00660734" w14:paraId="196553C6" w14:textId="77777777" w:rsidTr="00346A37">
        <w:tc>
          <w:tcPr>
            <w:tcW w:w="1798" w:type="dxa"/>
          </w:tcPr>
          <w:p w14:paraId="3F33F646" w14:textId="77777777" w:rsidR="00660734" w:rsidRPr="006C5E57" w:rsidRDefault="00660734" w:rsidP="00CD66FD">
            <w:pPr>
              <w:jc w:val="left"/>
              <w:rPr>
                <w:spacing w:val="-8"/>
                <w:sz w:val="20"/>
              </w:rPr>
            </w:pPr>
            <w:r w:rsidRPr="006C5E57">
              <w:rPr>
                <w:rStyle w:val="Style10ptCondensedby04pt"/>
              </w:rPr>
              <w:t>Olefins</w:t>
            </w:r>
            <w:r w:rsidR="00586359" w:rsidRPr="006C5E57">
              <w:rPr>
                <w:spacing w:val="-8"/>
                <w:sz w:val="20"/>
              </w:rPr>
              <w:fldChar w:fldCharType="begin"/>
            </w:r>
            <w:r w:rsidR="00586359" w:rsidRPr="006C5E57">
              <w:rPr>
                <w:sz w:val="20"/>
              </w:rPr>
              <w:instrText xml:space="preserve"> XE "</w:instrText>
            </w:r>
            <w:r w:rsidR="00586359" w:rsidRPr="006C5E57">
              <w:rPr>
                <w:spacing w:val="-8"/>
                <w:sz w:val="20"/>
              </w:rPr>
              <w:instrText>Olefins</w:instrText>
            </w:r>
            <w:r w:rsidR="00586359" w:rsidRPr="006C5E57">
              <w:rPr>
                <w:sz w:val="20"/>
              </w:rPr>
              <w:instrText xml:space="preserve">" </w:instrText>
            </w:r>
            <w:r w:rsidR="00586359" w:rsidRPr="006C5E57">
              <w:rPr>
                <w:spacing w:val="-8"/>
                <w:sz w:val="20"/>
              </w:rPr>
              <w:fldChar w:fldCharType="end"/>
            </w:r>
            <w:r w:rsidRPr="006C5E57">
              <w:rPr>
                <w:rStyle w:val="Style10ptCondensedby04pt"/>
              </w:rPr>
              <w:t xml:space="preserve"> &gt;144 to &gt;189C</w:t>
            </w:r>
          </w:p>
        </w:tc>
        <w:tc>
          <w:tcPr>
            <w:tcW w:w="1038" w:type="dxa"/>
          </w:tcPr>
          <w:p w14:paraId="477BAAC7" w14:textId="77777777" w:rsidR="00660734" w:rsidRPr="006C5E57" w:rsidRDefault="00660734" w:rsidP="00346A37">
            <w:pPr>
              <w:rPr>
                <w:spacing w:val="-8"/>
                <w:sz w:val="20"/>
              </w:rPr>
            </w:pPr>
          </w:p>
        </w:tc>
        <w:tc>
          <w:tcPr>
            <w:tcW w:w="1134" w:type="dxa"/>
          </w:tcPr>
          <w:p w14:paraId="6E537BD7" w14:textId="77777777" w:rsidR="00660734" w:rsidRPr="006C5E57" w:rsidRDefault="00660734" w:rsidP="00346A37">
            <w:pPr>
              <w:rPr>
                <w:spacing w:val="-8"/>
                <w:sz w:val="20"/>
              </w:rPr>
            </w:pPr>
            <w:r w:rsidRPr="006C5E57">
              <w:rPr>
                <w:spacing w:val="-8"/>
                <w:sz w:val="20"/>
              </w:rPr>
              <w:t>0.2</w:t>
            </w:r>
          </w:p>
        </w:tc>
        <w:tc>
          <w:tcPr>
            <w:tcW w:w="992" w:type="dxa"/>
          </w:tcPr>
          <w:p w14:paraId="13C2E85C" w14:textId="77777777" w:rsidR="00660734" w:rsidRPr="006C5E57" w:rsidRDefault="00660734" w:rsidP="00346A37">
            <w:pPr>
              <w:rPr>
                <w:spacing w:val="-8"/>
                <w:sz w:val="20"/>
              </w:rPr>
            </w:pPr>
          </w:p>
        </w:tc>
        <w:tc>
          <w:tcPr>
            <w:tcW w:w="1134" w:type="dxa"/>
          </w:tcPr>
          <w:p w14:paraId="3758D1A3" w14:textId="77777777" w:rsidR="00660734" w:rsidRPr="006C5E57" w:rsidRDefault="00660734" w:rsidP="00346A37">
            <w:pPr>
              <w:rPr>
                <w:spacing w:val="-8"/>
                <w:sz w:val="20"/>
              </w:rPr>
            </w:pPr>
          </w:p>
        </w:tc>
        <w:tc>
          <w:tcPr>
            <w:tcW w:w="1134" w:type="dxa"/>
          </w:tcPr>
          <w:p w14:paraId="656F273D" w14:textId="77777777" w:rsidR="00660734" w:rsidRPr="006C5E57" w:rsidRDefault="00660734" w:rsidP="00346A37">
            <w:pPr>
              <w:rPr>
                <w:spacing w:val="-8"/>
                <w:sz w:val="20"/>
              </w:rPr>
            </w:pPr>
          </w:p>
        </w:tc>
        <w:tc>
          <w:tcPr>
            <w:tcW w:w="1089" w:type="dxa"/>
          </w:tcPr>
          <w:p w14:paraId="744144DF" w14:textId="77777777" w:rsidR="00660734" w:rsidRPr="006C5E57" w:rsidRDefault="00660734" w:rsidP="00346A37">
            <w:pPr>
              <w:rPr>
                <w:spacing w:val="-8"/>
                <w:sz w:val="20"/>
              </w:rPr>
            </w:pPr>
          </w:p>
        </w:tc>
        <w:tc>
          <w:tcPr>
            <w:tcW w:w="1037" w:type="dxa"/>
          </w:tcPr>
          <w:p w14:paraId="06FC0691" w14:textId="77777777" w:rsidR="00660734" w:rsidRPr="006C5E57" w:rsidRDefault="00660734" w:rsidP="00346A37">
            <w:pPr>
              <w:rPr>
                <w:spacing w:val="-8"/>
                <w:sz w:val="20"/>
              </w:rPr>
            </w:pPr>
          </w:p>
        </w:tc>
        <w:tc>
          <w:tcPr>
            <w:tcW w:w="993" w:type="dxa"/>
          </w:tcPr>
          <w:p w14:paraId="0D949D5B" w14:textId="77777777" w:rsidR="00660734" w:rsidRPr="006C5E57" w:rsidRDefault="00660734" w:rsidP="00346A37">
            <w:pPr>
              <w:rPr>
                <w:spacing w:val="-8"/>
                <w:sz w:val="20"/>
              </w:rPr>
            </w:pPr>
          </w:p>
        </w:tc>
      </w:tr>
    </w:tbl>
    <w:p w14:paraId="5F4B90BE" w14:textId="77777777" w:rsidR="00844952" w:rsidRDefault="00844952" w:rsidP="001E56FB">
      <w:pPr>
        <w:pStyle w:val="Heading1"/>
      </w:pPr>
      <w:bookmarkStart w:id="12" w:name="_Toc54196727"/>
      <w:r>
        <w:t>Hydrocodimer Process</w:t>
      </w:r>
      <w:bookmarkEnd w:id="12"/>
    </w:p>
    <w:p w14:paraId="70FCC39A" w14:textId="77777777" w:rsidR="00844952" w:rsidRPr="001F4D91" w:rsidRDefault="00844952" w:rsidP="00A808C1">
      <w:pPr>
        <w:pStyle w:val="BodyText"/>
      </w:pPr>
      <w:r w:rsidRPr="001F4D91">
        <w:t xml:space="preserve">This process remained in favour during the war years and many plants were built in the United States particularly in the Mid-West and South-West. </w:t>
      </w:r>
    </w:p>
    <w:p w14:paraId="2BE8F171" w14:textId="77777777" w:rsidR="00844952" w:rsidRDefault="00844952" w:rsidP="001E56FB">
      <w:pPr>
        <w:pStyle w:val="StyleCaptionBefore6ptAfter6pt"/>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9</w:t>
      </w:r>
      <w:r w:rsidR="00A82CC8">
        <w:rPr>
          <w:noProof/>
        </w:rPr>
        <w:fldChar w:fldCharType="end"/>
      </w:r>
      <w:r>
        <w:t>. Companies operation Hydrocodimer Plants</w:t>
      </w:r>
    </w:p>
    <w:tbl>
      <w:tblPr>
        <w:tblW w:w="7994" w:type="dxa"/>
        <w:tblInd w:w="8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827"/>
        <w:gridCol w:w="1862"/>
        <w:gridCol w:w="2305"/>
      </w:tblGrid>
      <w:tr w:rsidR="00844952" w14:paraId="67EB8DEB" w14:textId="77777777" w:rsidTr="006C5E57">
        <w:tc>
          <w:tcPr>
            <w:tcW w:w="3827" w:type="dxa"/>
            <w:tcBorders>
              <w:top w:val="single" w:sz="12" w:space="0" w:color="000000"/>
            </w:tcBorders>
          </w:tcPr>
          <w:p w14:paraId="228357B1" w14:textId="77777777" w:rsidR="00844952" w:rsidRPr="00660734" w:rsidRDefault="00844952" w:rsidP="00A808C1">
            <w:pPr>
              <w:pStyle w:val="BodyText"/>
            </w:pPr>
            <w:r w:rsidRPr="00660734">
              <w:t>Company</w:t>
            </w:r>
          </w:p>
        </w:tc>
        <w:tc>
          <w:tcPr>
            <w:tcW w:w="1862" w:type="dxa"/>
            <w:tcBorders>
              <w:top w:val="single" w:sz="12" w:space="0" w:color="000000"/>
            </w:tcBorders>
          </w:tcPr>
          <w:p w14:paraId="23C7DA66" w14:textId="77777777" w:rsidR="00844952" w:rsidRPr="00660734" w:rsidRDefault="00844952" w:rsidP="00A808C1">
            <w:pPr>
              <w:pStyle w:val="BodyText"/>
            </w:pPr>
            <w:r w:rsidRPr="00660734">
              <w:t>Location</w:t>
            </w:r>
          </w:p>
        </w:tc>
        <w:tc>
          <w:tcPr>
            <w:tcW w:w="2305" w:type="dxa"/>
            <w:tcBorders>
              <w:top w:val="single" w:sz="12" w:space="0" w:color="000000"/>
            </w:tcBorders>
          </w:tcPr>
          <w:p w14:paraId="45123E44" w14:textId="77777777" w:rsidR="00844952" w:rsidRPr="00660734" w:rsidRDefault="00844952" w:rsidP="00A808C1">
            <w:pPr>
              <w:pStyle w:val="BodyText"/>
            </w:pPr>
            <w:r w:rsidRPr="00660734">
              <w:t>Catalyst Type</w:t>
            </w:r>
          </w:p>
        </w:tc>
      </w:tr>
      <w:tr w:rsidR="00844952" w14:paraId="35AFCB44" w14:textId="77777777" w:rsidTr="006C5E57">
        <w:tc>
          <w:tcPr>
            <w:tcW w:w="3827" w:type="dxa"/>
            <w:tcBorders>
              <w:top w:val="single" w:sz="12" w:space="0" w:color="000000"/>
            </w:tcBorders>
          </w:tcPr>
          <w:p w14:paraId="52B05AB2" w14:textId="77777777" w:rsidR="00844952" w:rsidRPr="001F4D91" w:rsidRDefault="00844952" w:rsidP="00A808C1">
            <w:pPr>
              <w:pStyle w:val="BodyTextBefore0pt"/>
            </w:pPr>
            <w:r w:rsidRPr="001F4D91">
              <w:t>Standard Oil Co. of Indiana</w:t>
            </w:r>
            <w:r w:rsidR="00586359">
              <w:fldChar w:fldCharType="begin"/>
            </w:r>
            <w:r w:rsidR="00586359">
              <w:instrText xml:space="preserve"> XE "</w:instrText>
            </w:r>
            <w:r w:rsidR="00586359" w:rsidRPr="009B3B12">
              <w:instrText>Standard Oil Co. of Indiana</w:instrText>
            </w:r>
            <w:r w:rsidR="00586359">
              <w:instrText xml:space="preserve">" </w:instrText>
            </w:r>
            <w:r w:rsidR="00586359">
              <w:fldChar w:fldCharType="end"/>
            </w:r>
          </w:p>
        </w:tc>
        <w:tc>
          <w:tcPr>
            <w:tcW w:w="1862" w:type="dxa"/>
            <w:tcBorders>
              <w:top w:val="single" w:sz="12" w:space="0" w:color="000000"/>
            </w:tcBorders>
          </w:tcPr>
          <w:p w14:paraId="52942ED6" w14:textId="77777777" w:rsidR="00844952" w:rsidRDefault="00844952" w:rsidP="00A808C1">
            <w:pPr>
              <w:pStyle w:val="BodyTextBefore0pt"/>
            </w:pPr>
          </w:p>
        </w:tc>
        <w:tc>
          <w:tcPr>
            <w:tcW w:w="2305" w:type="dxa"/>
            <w:tcBorders>
              <w:top w:val="single" w:sz="12" w:space="0" w:color="000000"/>
            </w:tcBorders>
          </w:tcPr>
          <w:p w14:paraId="19D5AF39" w14:textId="77777777" w:rsidR="00844952" w:rsidRPr="001F4D91" w:rsidRDefault="00844952" w:rsidP="00A808C1">
            <w:pPr>
              <w:pStyle w:val="BodyTextBefore0pt"/>
            </w:pPr>
            <w:r w:rsidRPr="001F4D91">
              <w:t>Solid Phosphoric acid</w:t>
            </w:r>
          </w:p>
        </w:tc>
      </w:tr>
      <w:tr w:rsidR="00844952" w14:paraId="4BC588EB" w14:textId="77777777" w:rsidTr="006C5E57">
        <w:tc>
          <w:tcPr>
            <w:tcW w:w="3827" w:type="dxa"/>
          </w:tcPr>
          <w:p w14:paraId="3415B3F7" w14:textId="77777777" w:rsidR="00844952" w:rsidRPr="001F4D91" w:rsidRDefault="00844952" w:rsidP="00A808C1">
            <w:pPr>
              <w:pStyle w:val="BodyTextBefore0pt"/>
            </w:pPr>
            <w:r w:rsidRPr="001F4D91">
              <w:t>Shell Oil Co.</w:t>
            </w:r>
            <w:r w:rsidR="00BA7338">
              <w:fldChar w:fldCharType="begin"/>
            </w:r>
            <w:r w:rsidR="00BA7338">
              <w:instrText xml:space="preserve"> XE "</w:instrText>
            </w:r>
            <w:r w:rsidR="00BA7338" w:rsidRPr="000F6264">
              <w:instrText>Shell Oil Co.</w:instrText>
            </w:r>
            <w:r w:rsidR="00BA7338">
              <w:instrText xml:space="preserve">" </w:instrText>
            </w:r>
            <w:r w:rsidR="00BA7338">
              <w:fldChar w:fldCharType="end"/>
            </w:r>
          </w:p>
        </w:tc>
        <w:tc>
          <w:tcPr>
            <w:tcW w:w="1862" w:type="dxa"/>
          </w:tcPr>
          <w:p w14:paraId="3FA5D06A" w14:textId="77777777" w:rsidR="00844952" w:rsidRDefault="00844952" w:rsidP="00A808C1">
            <w:pPr>
              <w:pStyle w:val="BodyTextBefore0pt"/>
            </w:pPr>
          </w:p>
        </w:tc>
        <w:tc>
          <w:tcPr>
            <w:tcW w:w="2305" w:type="dxa"/>
          </w:tcPr>
          <w:p w14:paraId="57394980" w14:textId="77777777" w:rsidR="00844952" w:rsidRPr="001F4D91" w:rsidRDefault="00844952" w:rsidP="00A808C1">
            <w:pPr>
              <w:pStyle w:val="BodyTextBefore0pt"/>
            </w:pPr>
            <w:r w:rsidRPr="001F4D91">
              <w:t>Hot acid</w:t>
            </w:r>
          </w:p>
        </w:tc>
      </w:tr>
      <w:tr w:rsidR="00844952" w14:paraId="6FCED0B1" w14:textId="77777777" w:rsidTr="006C5E57">
        <w:tc>
          <w:tcPr>
            <w:tcW w:w="3827" w:type="dxa"/>
          </w:tcPr>
          <w:p w14:paraId="74227BE8" w14:textId="77777777" w:rsidR="00844952" w:rsidRPr="001F4D91" w:rsidRDefault="00844952" w:rsidP="00A808C1">
            <w:pPr>
              <w:pStyle w:val="BodyTextBefore0pt"/>
            </w:pPr>
            <w:r w:rsidRPr="001F4D91">
              <w:t>The Texas Co. (Texaco)</w:t>
            </w:r>
            <w:r w:rsidR="00BA7338">
              <w:fldChar w:fldCharType="begin"/>
            </w:r>
            <w:r w:rsidR="00BA7338">
              <w:instrText xml:space="preserve"> XE "</w:instrText>
            </w:r>
            <w:r w:rsidR="00BA7338" w:rsidRPr="00760F8C">
              <w:instrText>The Texas Co. (Texaco)</w:instrText>
            </w:r>
            <w:r w:rsidR="00BA7338">
              <w:instrText xml:space="preserve">" </w:instrText>
            </w:r>
            <w:r w:rsidR="00BA7338">
              <w:fldChar w:fldCharType="end"/>
            </w:r>
          </w:p>
        </w:tc>
        <w:tc>
          <w:tcPr>
            <w:tcW w:w="1862" w:type="dxa"/>
          </w:tcPr>
          <w:p w14:paraId="69F859A2" w14:textId="77777777" w:rsidR="00844952" w:rsidRPr="001F4D91" w:rsidRDefault="00844952" w:rsidP="00A808C1">
            <w:pPr>
              <w:pStyle w:val="BodyTextBefore0pt"/>
            </w:pPr>
            <w:r w:rsidRPr="001F4D91">
              <w:t>Tulsa</w:t>
            </w:r>
            <w:r w:rsidR="00153A71">
              <w:fldChar w:fldCharType="begin"/>
            </w:r>
            <w:r w:rsidR="00153A71">
              <w:instrText xml:space="preserve"> XE "</w:instrText>
            </w:r>
            <w:r w:rsidR="00153A71" w:rsidRPr="002B5993">
              <w:instrText>Tulsa</w:instrText>
            </w:r>
            <w:r w:rsidR="00153A71">
              <w:instrText xml:space="preserve">" </w:instrText>
            </w:r>
            <w:r w:rsidR="00153A71">
              <w:fldChar w:fldCharType="end"/>
            </w:r>
            <w:r w:rsidR="00586359">
              <w:t>, Oklahoma</w:t>
            </w:r>
          </w:p>
        </w:tc>
        <w:tc>
          <w:tcPr>
            <w:tcW w:w="2305" w:type="dxa"/>
          </w:tcPr>
          <w:p w14:paraId="77937A7C" w14:textId="77777777" w:rsidR="00844952" w:rsidRDefault="00844952" w:rsidP="00A808C1">
            <w:pPr>
              <w:pStyle w:val="BodyTextBefore0pt"/>
            </w:pPr>
          </w:p>
        </w:tc>
      </w:tr>
      <w:tr w:rsidR="00844952" w14:paraId="590E8A1F" w14:textId="77777777" w:rsidTr="006C5E57">
        <w:tc>
          <w:tcPr>
            <w:tcW w:w="3827" w:type="dxa"/>
          </w:tcPr>
          <w:p w14:paraId="6C291AFF" w14:textId="77777777" w:rsidR="00844952" w:rsidRPr="001F4D91" w:rsidRDefault="00844952" w:rsidP="00A808C1">
            <w:pPr>
              <w:pStyle w:val="BodyTextBefore0pt"/>
            </w:pPr>
            <w:r w:rsidRPr="001F4D91">
              <w:t>The Texas Co. (Texaco)</w:t>
            </w:r>
            <w:r w:rsidR="00BA7338">
              <w:fldChar w:fldCharType="begin"/>
            </w:r>
            <w:r w:rsidR="00BA7338">
              <w:instrText xml:space="preserve"> XE "</w:instrText>
            </w:r>
            <w:r w:rsidR="00BA7338" w:rsidRPr="00760F8C">
              <w:instrText>The Texas Co. (Texaco)</w:instrText>
            </w:r>
            <w:r w:rsidR="00BA7338">
              <w:instrText xml:space="preserve">" </w:instrText>
            </w:r>
            <w:r w:rsidR="00BA7338">
              <w:fldChar w:fldCharType="end"/>
            </w:r>
          </w:p>
        </w:tc>
        <w:tc>
          <w:tcPr>
            <w:tcW w:w="1862" w:type="dxa"/>
          </w:tcPr>
          <w:p w14:paraId="7FFD9CD9" w14:textId="77777777" w:rsidR="00844952" w:rsidRPr="001F4D91" w:rsidRDefault="00844952" w:rsidP="00A808C1">
            <w:pPr>
              <w:pStyle w:val="BodyTextBefore0pt"/>
            </w:pPr>
            <w:r w:rsidRPr="00153A71">
              <w:t>Lawrenceville</w:t>
            </w:r>
            <w:r w:rsidR="00153A71">
              <w:fldChar w:fldCharType="begin"/>
            </w:r>
            <w:r w:rsidR="00153A71">
              <w:instrText xml:space="preserve"> XE "</w:instrText>
            </w:r>
            <w:r w:rsidR="00153A71" w:rsidRPr="007D2B43">
              <w:instrText>Lawrenceville</w:instrText>
            </w:r>
            <w:r w:rsidR="00153A71">
              <w:instrText xml:space="preserve">" </w:instrText>
            </w:r>
            <w:r w:rsidR="00153A71">
              <w:fldChar w:fldCharType="end"/>
            </w:r>
          </w:p>
        </w:tc>
        <w:tc>
          <w:tcPr>
            <w:tcW w:w="2305" w:type="dxa"/>
          </w:tcPr>
          <w:p w14:paraId="3F77268B" w14:textId="77777777" w:rsidR="00844952" w:rsidRDefault="00844952" w:rsidP="00A808C1">
            <w:pPr>
              <w:pStyle w:val="BodyTextBefore0pt"/>
            </w:pPr>
          </w:p>
        </w:tc>
      </w:tr>
      <w:tr w:rsidR="00844952" w14:paraId="328936CE" w14:textId="77777777" w:rsidTr="006C5E57">
        <w:tc>
          <w:tcPr>
            <w:tcW w:w="3827" w:type="dxa"/>
          </w:tcPr>
          <w:p w14:paraId="1DD5A91F" w14:textId="77777777" w:rsidR="00844952" w:rsidRPr="001F4D91" w:rsidRDefault="00844952" w:rsidP="00A808C1">
            <w:pPr>
              <w:pStyle w:val="BodyTextBefore0pt"/>
            </w:pPr>
            <w:r w:rsidRPr="001F4D91">
              <w:t>Standard Oil Co. of New Jersey (Esso</w:t>
            </w:r>
            <w:r w:rsidR="008C5DF3">
              <w:fldChar w:fldCharType="begin"/>
            </w:r>
            <w:r w:rsidR="008C5DF3">
              <w:instrText xml:space="preserve"> XE "</w:instrText>
            </w:r>
            <w:r w:rsidR="008C5DF3" w:rsidRPr="008821D8">
              <w:instrText>Esso</w:instrText>
            </w:r>
            <w:r w:rsidR="008C5DF3">
              <w:instrText xml:space="preserve">" </w:instrText>
            </w:r>
            <w:r w:rsidR="008C5DF3">
              <w:fldChar w:fldCharType="end"/>
            </w:r>
            <w:r w:rsidRPr="001F4D91">
              <w:t>)</w:t>
            </w:r>
          </w:p>
        </w:tc>
        <w:tc>
          <w:tcPr>
            <w:tcW w:w="1862" w:type="dxa"/>
          </w:tcPr>
          <w:p w14:paraId="28C5C648" w14:textId="77777777" w:rsidR="00844952" w:rsidRDefault="00844952" w:rsidP="00A808C1">
            <w:pPr>
              <w:pStyle w:val="BodyTextBefore0pt"/>
            </w:pPr>
          </w:p>
        </w:tc>
        <w:tc>
          <w:tcPr>
            <w:tcW w:w="2305" w:type="dxa"/>
          </w:tcPr>
          <w:p w14:paraId="46547E97" w14:textId="77777777" w:rsidR="00844952" w:rsidRPr="001F4D91" w:rsidRDefault="00844952" w:rsidP="00A808C1">
            <w:pPr>
              <w:pStyle w:val="BodyTextBefore0pt"/>
            </w:pPr>
            <w:r w:rsidRPr="001F4D91">
              <w:t>Phosphoric acid</w:t>
            </w:r>
          </w:p>
        </w:tc>
      </w:tr>
      <w:tr w:rsidR="00844952" w14:paraId="4FBAB14F" w14:textId="77777777" w:rsidTr="006C5E57">
        <w:tc>
          <w:tcPr>
            <w:tcW w:w="3827" w:type="dxa"/>
          </w:tcPr>
          <w:p w14:paraId="55084F68" w14:textId="77777777" w:rsidR="00844952" w:rsidRPr="001F4D91" w:rsidRDefault="00844952" w:rsidP="00A808C1">
            <w:pPr>
              <w:pStyle w:val="BodyTextBefore0pt"/>
            </w:pPr>
            <w:r w:rsidRPr="001F4D91">
              <w:t>Standard Oil Co. of Ohio</w:t>
            </w:r>
            <w:r w:rsidR="00BA7338">
              <w:fldChar w:fldCharType="begin"/>
            </w:r>
            <w:r w:rsidR="00BA7338">
              <w:instrText xml:space="preserve"> XE "</w:instrText>
            </w:r>
            <w:r w:rsidR="00BA7338" w:rsidRPr="005B6462">
              <w:instrText>Standard Oil Co. of Ohio</w:instrText>
            </w:r>
            <w:r w:rsidR="00BA7338">
              <w:instrText xml:space="preserve">" </w:instrText>
            </w:r>
            <w:r w:rsidR="00BA7338">
              <w:fldChar w:fldCharType="end"/>
            </w:r>
          </w:p>
        </w:tc>
        <w:tc>
          <w:tcPr>
            <w:tcW w:w="1862" w:type="dxa"/>
          </w:tcPr>
          <w:p w14:paraId="3ADB2911" w14:textId="77777777" w:rsidR="00844952" w:rsidRPr="001F4D91" w:rsidRDefault="00844952" w:rsidP="00A808C1">
            <w:pPr>
              <w:pStyle w:val="BodyTextBefore0pt"/>
            </w:pPr>
            <w:r w:rsidRPr="001F4D91">
              <w:t>Lima 6</w:t>
            </w:r>
            <w:r w:rsidR="00153A71">
              <w:fldChar w:fldCharType="begin"/>
            </w:r>
            <w:r w:rsidR="00153A71">
              <w:instrText xml:space="preserve"> XE "</w:instrText>
            </w:r>
            <w:r w:rsidR="00153A71" w:rsidRPr="00FB7DCB">
              <w:instrText>Lima 6</w:instrText>
            </w:r>
            <w:r w:rsidR="00153A71">
              <w:instrText xml:space="preserve">" </w:instrText>
            </w:r>
            <w:r w:rsidR="00153A71">
              <w:fldChar w:fldCharType="end"/>
            </w:r>
          </w:p>
        </w:tc>
        <w:tc>
          <w:tcPr>
            <w:tcW w:w="2305" w:type="dxa"/>
          </w:tcPr>
          <w:p w14:paraId="04C33451" w14:textId="77777777" w:rsidR="00844952" w:rsidRDefault="00844952" w:rsidP="00A808C1">
            <w:pPr>
              <w:pStyle w:val="BodyTextBefore0pt"/>
            </w:pPr>
          </w:p>
        </w:tc>
      </w:tr>
      <w:tr w:rsidR="00844952" w14:paraId="00EE270F" w14:textId="77777777" w:rsidTr="006C5E57">
        <w:tc>
          <w:tcPr>
            <w:tcW w:w="3827" w:type="dxa"/>
          </w:tcPr>
          <w:p w14:paraId="48311225" w14:textId="77777777" w:rsidR="00844952" w:rsidRPr="001F4D91" w:rsidRDefault="00844952" w:rsidP="00A808C1">
            <w:pPr>
              <w:pStyle w:val="BodyTextBefore0pt"/>
            </w:pPr>
            <w:r w:rsidRPr="001F4D91">
              <w:t>Standard Oil Co. of Ohio</w:t>
            </w:r>
            <w:r w:rsidR="00BA7338">
              <w:fldChar w:fldCharType="begin"/>
            </w:r>
            <w:r w:rsidR="00BA7338">
              <w:instrText xml:space="preserve"> XE "</w:instrText>
            </w:r>
            <w:r w:rsidR="00BA7338" w:rsidRPr="005B6462">
              <w:instrText>Standard Oil Co. of Ohio</w:instrText>
            </w:r>
            <w:r w:rsidR="00BA7338">
              <w:instrText xml:space="preserve">" </w:instrText>
            </w:r>
            <w:r w:rsidR="00BA7338">
              <w:fldChar w:fldCharType="end"/>
            </w:r>
          </w:p>
        </w:tc>
        <w:tc>
          <w:tcPr>
            <w:tcW w:w="1862" w:type="dxa"/>
          </w:tcPr>
          <w:p w14:paraId="1D91E53E" w14:textId="77777777" w:rsidR="00844952" w:rsidRPr="001F4D91" w:rsidRDefault="00844952" w:rsidP="00A808C1">
            <w:pPr>
              <w:pStyle w:val="BodyTextBefore0pt"/>
            </w:pPr>
            <w:r w:rsidRPr="001F4D91">
              <w:t>Lima 7</w:t>
            </w:r>
            <w:r w:rsidR="00153A71">
              <w:fldChar w:fldCharType="begin"/>
            </w:r>
            <w:r w:rsidR="00153A71">
              <w:instrText xml:space="preserve"> XE "</w:instrText>
            </w:r>
            <w:r w:rsidR="00153A71" w:rsidRPr="004D1C99">
              <w:instrText>Lima 7</w:instrText>
            </w:r>
            <w:r w:rsidR="00153A71">
              <w:instrText xml:space="preserve">" </w:instrText>
            </w:r>
            <w:r w:rsidR="00153A71">
              <w:fldChar w:fldCharType="end"/>
            </w:r>
          </w:p>
        </w:tc>
        <w:tc>
          <w:tcPr>
            <w:tcW w:w="2305" w:type="dxa"/>
          </w:tcPr>
          <w:p w14:paraId="01144029" w14:textId="77777777" w:rsidR="00844952" w:rsidRDefault="00844952" w:rsidP="00A808C1">
            <w:pPr>
              <w:pStyle w:val="BodyTextBefore0pt"/>
            </w:pPr>
          </w:p>
        </w:tc>
      </w:tr>
      <w:tr w:rsidR="00844952" w14:paraId="00D0C770" w14:textId="77777777" w:rsidTr="006C5E57">
        <w:tc>
          <w:tcPr>
            <w:tcW w:w="3827" w:type="dxa"/>
          </w:tcPr>
          <w:p w14:paraId="4B5D2CD6" w14:textId="77777777" w:rsidR="00844952" w:rsidRPr="001F4D91" w:rsidRDefault="00844952" w:rsidP="00A808C1">
            <w:pPr>
              <w:pStyle w:val="BodyTextBefore0pt"/>
            </w:pPr>
            <w:r w:rsidRPr="001F4D91">
              <w:t>Trimpell Ltd.</w:t>
            </w:r>
            <w:r w:rsidR="00586359">
              <w:fldChar w:fldCharType="begin"/>
            </w:r>
            <w:r w:rsidR="00586359">
              <w:instrText xml:space="preserve"> XE "</w:instrText>
            </w:r>
            <w:r w:rsidR="00586359" w:rsidRPr="000E593D">
              <w:instrText>Trimpell Ltd.</w:instrText>
            </w:r>
            <w:r w:rsidR="00586359">
              <w:instrText xml:space="preserve">" </w:instrText>
            </w:r>
            <w:r w:rsidR="00586359">
              <w:fldChar w:fldCharType="end"/>
            </w:r>
          </w:p>
        </w:tc>
        <w:tc>
          <w:tcPr>
            <w:tcW w:w="1862" w:type="dxa"/>
          </w:tcPr>
          <w:p w14:paraId="508DF088" w14:textId="77777777" w:rsidR="00844952" w:rsidRPr="001F4D91" w:rsidRDefault="00844952" w:rsidP="00A808C1">
            <w:pPr>
              <w:pStyle w:val="BodyTextBefore0pt"/>
            </w:pPr>
            <w:r w:rsidRPr="001F4D91">
              <w:t>West Indies</w:t>
            </w:r>
            <w:r w:rsidR="00153A71">
              <w:fldChar w:fldCharType="begin"/>
            </w:r>
            <w:r w:rsidR="00153A71">
              <w:instrText xml:space="preserve"> XE "</w:instrText>
            </w:r>
            <w:r w:rsidR="00153A71" w:rsidRPr="00183E80">
              <w:instrText>West Indies</w:instrText>
            </w:r>
            <w:r w:rsidR="00153A71">
              <w:instrText xml:space="preserve">" </w:instrText>
            </w:r>
            <w:r w:rsidR="00153A71">
              <w:fldChar w:fldCharType="end"/>
            </w:r>
          </w:p>
        </w:tc>
        <w:tc>
          <w:tcPr>
            <w:tcW w:w="2305" w:type="dxa"/>
          </w:tcPr>
          <w:p w14:paraId="70517A61" w14:textId="77777777" w:rsidR="00844952" w:rsidRPr="001F4D91" w:rsidRDefault="00844952" w:rsidP="00A808C1">
            <w:pPr>
              <w:pStyle w:val="BodyTextBefore0pt"/>
            </w:pPr>
            <w:r w:rsidRPr="001F4D91">
              <w:t>(HSO-1684)</w:t>
            </w:r>
          </w:p>
        </w:tc>
      </w:tr>
      <w:tr w:rsidR="00844952" w14:paraId="29B919A5" w14:textId="77777777" w:rsidTr="006C5E57">
        <w:tc>
          <w:tcPr>
            <w:tcW w:w="3827" w:type="dxa"/>
          </w:tcPr>
          <w:p w14:paraId="647FD240" w14:textId="77777777" w:rsidR="00844952" w:rsidRPr="001F4D91" w:rsidRDefault="00844952" w:rsidP="00A808C1">
            <w:pPr>
              <w:pStyle w:val="BodyTextBefore0pt"/>
            </w:pPr>
            <w:r w:rsidRPr="001F4D91">
              <w:t>Trimpell Ltd.</w:t>
            </w:r>
            <w:r w:rsidR="00586359">
              <w:fldChar w:fldCharType="begin"/>
            </w:r>
            <w:r w:rsidR="00586359">
              <w:instrText xml:space="preserve"> XE "</w:instrText>
            </w:r>
            <w:r w:rsidR="00586359" w:rsidRPr="000E593D">
              <w:instrText>Trimpell Ltd.</w:instrText>
            </w:r>
            <w:r w:rsidR="00586359">
              <w:instrText xml:space="preserve">" </w:instrText>
            </w:r>
            <w:r w:rsidR="00586359">
              <w:fldChar w:fldCharType="end"/>
            </w:r>
          </w:p>
        </w:tc>
        <w:tc>
          <w:tcPr>
            <w:tcW w:w="1862" w:type="dxa"/>
          </w:tcPr>
          <w:p w14:paraId="16B1D4CB" w14:textId="77777777" w:rsidR="00844952" w:rsidRPr="001F4D91" w:rsidRDefault="00844952" w:rsidP="00A808C1">
            <w:pPr>
              <w:pStyle w:val="BodyTextBefore0pt"/>
            </w:pPr>
            <w:r w:rsidRPr="001F4D91">
              <w:t>Heysham UK</w:t>
            </w:r>
            <w:r w:rsidR="00153A71">
              <w:fldChar w:fldCharType="begin"/>
            </w:r>
            <w:r w:rsidR="00153A71">
              <w:instrText xml:space="preserve"> XE "</w:instrText>
            </w:r>
            <w:r w:rsidR="00153A71" w:rsidRPr="0024378F">
              <w:instrText>Heysham UK</w:instrText>
            </w:r>
            <w:r w:rsidR="00153A71">
              <w:instrText xml:space="preserve">" </w:instrText>
            </w:r>
            <w:r w:rsidR="00153A71">
              <w:fldChar w:fldCharType="end"/>
            </w:r>
          </w:p>
        </w:tc>
        <w:tc>
          <w:tcPr>
            <w:tcW w:w="2305" w:type="dxa"/>
          </w:tcPr>
          <w:p w14:paraId="3F3D3222" w14:textId="77777777" w:rsidR="00844952" w:rsidRDefault="00844952" w:rsidP="00A808C1">
            <w:pPr>
              <w:pStyle w:val="BodyTextBefore0pt"/>
            </w:pPr>
          </w:p>
        </w:tc>
      </w:tr>
    </w:tbl>
    <w:p w14:paraId="3D1999DF" w14:textId="77777777" w:rsidR="00844952" w:rsidRPr="001F4D91" w:rsidRDefault="00844952" w:rsidP="00A808C1">
      <w:pPr>
        <w:pStyle w:val="BodyText"/>
      </w:pPr>
      <w:r w:rsidRPr="001F4D91">
        <w:t>The catalysts used in this process were either Sulphuric acid (H</w:t>
      </w:r>
      <w:r w:rsidRPr="005F2D60">
        <w:rPr>
          <w:vertAlign w:val="subscript"/>
        </w:rPr>
        <w:t>2</w:t>
      </w:r>
      <w:r w:rsidRPr="001F4D91">
        <w:t>SO</w:t>
      </w:r>
      <w:r w:rsidRPr="005F2D60">
        <w:rPr>
          <w:vertAlign w:val="subscript"/>
        </w:rPr>
        <w:t>4</w:t>
      </w:r>
      <w:r w:rsidRPr="001F4D91">
        <w:t>)</w:t>
      </w:r>
      <w:r w:rsidR="00207397">
        <w:fldChar w:fldCharType="begin"/>
      </w:r>
      <w:r w:rsidR="00207397">
        <w:instrText xml:space="preserve"> XE "</w:instrText>
      </w:r>
      <w:r w:rsidR="00207397" w:rsidRPr="00225F7B">
        <w:instrText>Sulphuric acid (H</w:instrText>
      </w:r>
      <w:r w:rsidR="00207397" w:rsidRPr="00225F7B">
        <w:rPr>
          <w:vertAlign w:val="subscript"/>
        </w:rPr>
        <w:instrText>2</w:instrText>
      </w:r>
      <w:r w:rsidR="00207397" w:rsidRPr="00225F7B">
        <w:instrText>SO</w:instrText>
      </w:r>
      <w:r w:rsidR="00207397" w:rsidRPr="00225F7B">
        <w:rPr>
          <w:vertAlign w:val="subscript"/>
        </w:rPr>
        <w:instrText>4</w:instrText>
      </w:r>
      <w:r w:rsidR="00207397" w:rsidRPr="00225F7B">
        <w:instrText>)</w:instrText>
      </w:r>
      <w:r w:rsidR="00207397">
        <w:instrText xml:space="preserve">" </w:instrText>
      </w:r>
      <w:r w:rsidR="00207397">
        <w:fldChar w:fldCharType="end"/>
      </w:r>
      <w:r w:rsidRPr="001F4D91">
        <w:t>, or Phosphoric acid (H</w:t>
      </w:r>
      <w:r w:rsidRPr="0050355B">
        <w:rPr>
          <w:vertAlign w:val="subscript"/>
        </w:rPr>
        <w:t>3</w:t>
      </w:r>
      <w:r w:rsidRPr="001F4D91">
        <w:t>PO</w:t>
      </w:r>
      <w:r w:rsidRPr="0050355B">
        <w:rPr>
          <w:vertAlign w:val="subscript"/>
        </w:rPr>
        <w:t>4</w:t>
      </w:r>
      <w:r w:rsidRPr="001F4D91">
        <w:t>)</w:t>
      </w:r>
      <w:r w:rsidR="00207397">
        <w:fldChar w:fldCharType="begin"/>
      </w:r>
      <w:r w:rsidR="00207397">
        <w:instrText xml:space="preserve"> XE "</w:instrText>
      </w:r>
      <w:r w:rsidR="00207397" w:rsidRPr="00DB7671">
        <w:instrText>Phosphoric acid (H</w:instrText>
      </w:r>
      <w:r w:rsidR="00207397" w:rsidRPr="00DB7671">
        <w:rPr>
          <w:vertAlign w:val="subscript"/>
        </w:rPr>
        <w:instrText>3</w:instrText>
      </w:r>
      <w:r w:rsidR="00207397" w:rsidRPr="00DB7671">
        <w:instrText>PO</w:instrText>
      </w:r>
      <w:r w:rsidR="00207397" w:rsidRPr="00DB7671">
        <w:rPr>
          <w:vertAlign w:val="subscript"/>
        </w:rPr>
        <w:instrText>4</w:instrText>
      </w:r>
      <w:r w:rsidR="00207397" w:rsidRPr="00DB7671">
        <w:instrText>)</w:instrText>
      </w:r>
      <w:r w:rsidR="00207397">
        <w:instrText xml:space="preserve">" </w:instrText>
      </w:r>
      <w:r w:rsidR="00207397">
        <w:fldChar w:fldCharType="end"/>
      </w:r>
      <w:r w:rsidRPr="001F4D91">
        <w:t xml:space="preserve"> </w:t>
      </w:r>
    </w:p>
    <w:p w14:paraId="1A30CC11" w14:textId="77777777" w:rsidR="00844952" w:rsidRPr="000C1084" w:rsidRDefault="00844952" w:rsidP="00A808C1">
      <w:pPr>
        <w:pStyle w:val="BodyTextFirstIndent"/>
      </w:pPr>
    </w:p>
    <w:p w14:paraId="5D1169A9" w14:textId="77777777" w:rsidR="00844952" w:rsidRDefault="00844952">
      <w:pPr>
        <w:pStyle w:val="Heading7"/>
        <w:framePr w:wrap="around"/>
      </w:pPr>
      <w:r>
        <w:br w:type="page"/>
      </w:r>
      <w:r>
        <w:br w:type="page"/>
        <w:t>Hydrocodimers Analyses</w:t>
      </w:r>
    </w:p>
    <w:p w14:paraId="000F6F29" w14:textId="77777777" w:rsidR="00844952" w:rsidRPr="001F4D91" w:rsidRDefault="00844952" w:rsidP="00A808C1">
      <w:pPr>
        <w:pStyle w:val="BodyText"/>
      </w:pPr>
      <w:r w:rsidRPr="001F4D91">
        <w:t>Some Hydrocodimer process</w:t>
      </w:r>
      <w:r w:rsidR="00207397">
        <w:fldChar w:fldCharType="begin"/>
      </w:r>
      <w:r w:rsidR="00207397">
        <w:instrText xml:space="preserve"> XE "</w:instrText>
      </w:r>
      <w:r w:rsidR="00207397" w:rsidRPr="0045543B">
        <w:instrText>Hydrocodimer process</w:instrText>
      </w:r>
      <w:r w:rsidR="00207397">
        <w:instrText xml:space="preserve">" </w:instrText>
      </w:r>
      <w:r w:rsidR="00207397">
        <w:fldChar w:fldCharType="end"/>
      </w:r>
      <w:r w:rsidRPr="001F4D91">
        <w:t>es yielded significant amounts of 2,2,4 Tri Methyl Pentane</w:t>
      </w:r>
      <w:r w:rsidR="00153A71">
        <w:fldChar w:fldCharType="begin"/>
      </w:r>
      <w:r w:rsidR="00153A71">
        <w:instrText xml:space="preserve"> XE "</w:instrText>
      </w:r>
      <w:r w:rsidR="00153A71" w:rsidRPr="00360F55">
        <w:instrText>2,2,4 Tri Methyl Pentane</w:instrText>
      </w:r>
      <w:r w:rsidR="00153A71">
        <w:instrText xml:space="preserve">" </w:instrText>
      </w:r>
      <w:r w:rsidR="00153A71">
        <w:fldChar w:fldCharType="end"/>
      </w:r>
      <w:r w:rsidRPr="001F4D91">
        <w:t xml:space="preserve"> (Iso-Octane), while others produced 2,3,4 Tri Methyl Pentane</w:t>
      </w:r>
      <w:r w:rsidR="00153A71">
        <w:fldChar w:fldCharType="begin"/>
      </w:r>
      <w:r w:rsidR="00153A71">
        <w:instrText xml:space="preserve"> XE "</w:instrText>
      </w:r>
      <w:r w:rsidR="00153A71" w:rsidRPr="00360F55">
        <w:instrText>2,3,4 Tri Methyl Pentane</w:instrText>
      </w:r>
      <w:r w:rsidR="00153A71">
        <w:instrText xml:space="preserve">" </w:instrText>
      </w:r>
      <w:r w:rsidR="00153A71">
        <w:fldChar w:fldCharType="end"/>
      </w:r>
      <w:r w:rsidRPr="001F4D91">
        <w:t xml:space="preserve"> which has a MON of 96 (unleaded). </w:t>
      </w:r>
    </w:p>
    <w:p w14:paraId="4747D151" w14:textId="77777777" w:rsidR="00931F7A" w:rsidRDefault="00931F7A">
      <w:r>
        <w:br w:type="page"/>
      </w:r>
    </w:p>
    <w:p w14:paraId="7E8213C7" w14:textId="65814DB2" w:rsidR="00844952" w:rsidRDefault="000B57E1" w:rsidP="000B57E1">
      <w:pPr>
        <w:pStyle w:val="Caption"/>
      </w:pPr>
      <w:r>
        <w:lastRenderedPageBreak/>
        <w:t>Ta</w:t>
      </w:r>
      <w:r w:rsidR="00844952">
        <w:t xml:space="preserve">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10</w:t>
      </w:r>
      <w:r w:rsidR="00A82CC8">
        <w:rPr>
          <w:noProof/>
        </w:rPr>
        <w:fldChar w:fldCharType="end"/>
      </w:r>
      <w:r w:rsidR="000C1084">
        <w:t xml:space="preserve">. </w:t>
      </w:r>
      <w:r w:rsidR="00844952">
        <w:t>Analyses of Hydrocodimers 1942-1945</w:t>
      </w:r>
    </w:p>
    <w:tbl>
      <w:tblPr>
        <w:tblW w:w="10009" w:type="dxa"/>
        <w:tblInd w:w="-5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127"/>
        <w:gridCol w:w="992"/>
        <w:gridCol w:w="1134"/>
        <w:gridCol w:w="1134"/>
        <w:gridCol w:w="1134"/>
        <w:gridCol w:w="881"/>
        <w:gridCol w:w="820"/>
        <w:gridCol w:w="821"/>
        <w:gridCol w:w="966"/>
      </w:tblGrid>
      <w:tr w:rsidR="00660734" w14:paraId="313152B3" w14:textId="77777777" w:rsidTr="00FB6CE1">
        <w:trPr>
          <w:cantSplit/>
        </w:trPr>
        <w:tc>
          <w:tcPr>
            <w:tcW w:w="2127" w:type="dxa"/>
            <w:tcBorders>
              <w:bottom w:val="single" w:sz="12" w:space="0" w:color="000000"/>
            </w:tcBorders>
          </w:tcPr>
          <w:p w14:paraId="5F3DB2C0" w14:textId="77777777" w:rsidR="00660734" w:rsidRPr="006C5E57" w:rsidRDefault="00660734" w:rsidP="006C5E57">
            <w:pPr>
              <w:spacing w:before="0"/>
              <w:rPr>
                <w:rStyle w:val="Style10ptCondensedby04pt"/>
              </w:rPr>
            </w:pPr>
            <w:r w:rsidRPr="006C5E57">
              <w:rPr>
                <w:rStyle w:val="Style10ptCondensedby04pt"/>
              </w:rPr>
              <w:t>API Project 6 Sample No.</w:t>
            </w:r>
          </w:p>
        </w:tc>
        <w:tc>
          <w:tcPr>
            <w:tcW w:w="992" w:type="dxa"/>
            <w:tcBorders>
              <w:bottom w:val="single" w:sz="12" w:space="0" w:color="000000"/>
            </w:tcBorders>
          </w:tcPr>
          <w:p w14:paraId="5CFF5A85" w14:textId="77777777" w:rsidR="00660734" w:rsidRPr="006C5E57" w:rsidRDefault="00660734" w:rsidP="006C5E57">
            <w:pPr>
              <w:spacing w:before="0"/>
              <w:rPr>
                <w:sz w:val="20"/>
              </w:rPr>
            </w:pPr>
            <w:r w:rsidRPr="006C5E57">
              <w:rPr>
                <w:sz w:val="20"/>
              </w:rPr>
              <w:t>35</w:t>
            </w:r>
          </w:p>
        </w:tc>
        <w:tc>
          <w:tcPr>
            <w:tcW w:w="1134" w:type="dxa"/>
            <w:tcBorders>
              <w:bottom w:val="single" w:sz="12" w:space="0" w:color="000000"/>
            </w:tcBorders>
          </w:tcPr>
          <w:p w14:paraId="4B409A4D" w14:textId="77777777" w:rsidR="00660734" w:rsidRPr="006C5E57" w:rsidRDefault="00660734" w:rsidP="006C5E57">
            <w:pPr>
              <w:spacing w:before="0"/>
              <w:rPr>
                <w:sz w:val="20"/>
              </w:rPr>
            </w:pPr>
            <w:r w:rsidRPr="006C5E57">
              <w:rPr>
                <w:sz w:val="20"/>
              </w:rPr>
              <w:t>4</w:t>
            </w:r>
          </w:p>
        </w:tc>
        <w:tc>
          <w:tcPr>
            <w:tcW w:w="1134" w:type="dxa"/>
            <w:tcBorders>
              <w:bottom w:val="single" w:sz="12" w:space="0" w:color="000000"/>
            </w:tcBorders>
          </w:tcPr>
          <w:p w14:paraId="086C4ABA" w14:textId="77777777" w:rsidR="00660734" w:rsidRPr="006C5E57" w:rsidRDefault="00660734" w:rsidP="006C5E57">
            <w:pPr>
              <w:spacing w:before="0"/>
              <w:rPr>
                <w:sz w:val="20"/>
              </w:rPr>
            </w:pPr>
            <w:r w:rsidRPr="006C5E57">
              <w:rPr>
                <w:sz w:val="20"/>
              </w:rPr>
              <w:t>33</w:t>
            </w:r>
          </w:p>
        </w:tc>
        <w:tc>
          <w:tcPr>
            <w:tcW w:w="1134" w:type="dxa"/>
            <w:tcBorders>
              <w:bottom w:val="single" w:sz="12" w:space="0" w:color="000000"/>
            </w:tcBorders>
          </w:tcPr>
          <w:p w14:paraId="3D7B7160" w14:textId="77777777" w:rsidR="00660734" w:rsidRPr="006C5E57" w:rsidRDefault="00660734" w:rsidP="006C5E57">
            <w:pPr>
              <w:spacing w:before="0"/>
              <w:rPr>
                <w:sz w:val="20"/>
              </w:rPr>
            </w:pPr>
            <w:r w:rsidRPr="006C5E57">
              <w:rPr>
                <w:sz w:val="20"/>
              </w:rPr>
              <w:t>36</w:t>
            </w:r>
          </w:p>
        </w:tc>
        <w:tc>
          <w:tcPr>
            <w:tcW w:w="881" w:type="dxa"/>
            <w:tcBorders>
              <w:bottom w:val="single" w:sz="12" w:space="0" w:color="000000"/>
            </w:tcBorders>
          </w:tcPr>
          <w:p w14:paraId="43B9455E" w14:textId="77777777" w:rsidR="00660734" w:rsidRPr="006C5E57" w:rsidRDefault="00660734" w:rsidP="006C5E57">
            <w:pPr>
              <w:spacing w:before="0"/>
              <w:rPr>
                <w:sz w:val="20"/>
              </w:rPr>
            </w:pPr>
            <w:r w:rsidRPr="006C5E57">
              <w:rPr>
                <w:sz w:val="20"/>
              </w:rPr>
              <w:t>37</w:t>
            </w:r>
          </w:p>
        </w:tc>
        <w:tc>
          <w:tcPr>
            <w:tcW w:w="820" w:type="dxa"/>
            <w:tcBorders>
              <w:bottom w:val="single" w:sz="12" w:space="0" w:color="000000"/>
            </w:tcBorders>
          </w:tcPr>
          <w:p w14:paraId="35A70AA7" w14:textId="77777777" w:rsidR="00660734" w:rsidRPr="006C5E57" w:rsidRDefault="00660734" w:rsidP="006C5E57">
            <w:pPr>
              <w:spacing w:before="0"/>
              <w:rPr>
                <w:sz w:val="20"/>
              </w:rPr>
            </w:pPr>
            <w:r w:rsidRPr="006C5E57">
              <w:rPr>
                <w:sz w:val="20"/>
              </w:rPr>
              <w:t>41</w:t>
            </w:r>
          </w:p>
        </w:tc>
        <w:tc>
          <w:tcPr>
            <w:tcW w:w="821" w:type="dxa"/>
            <w:tcBorders>
              <w:bottom w:val="single" w:sz="12" w:space="0" w:color="000000"/>
            </w:tcBorders>
          </w:tcPr>
          <w:p w14:paraId="64508AE6" w14:textId="77777777" w:rsidR="00660734" w:rsidRPr="006C5E57" w:rsidRDefault="00660734" w:rsidP="006C5E57">
            <w:pPr>
              <w:spacing w:before="0"/>
              <w:rPr>
                <w:sz w:val="20"/>
              </w:rPr>
            </w:pPr>
            <w:r w:rsidRPr="006C5E57">
              <w:rPr>
                <w:sz w:val="20"/>
              </w:rPr>
              <w:t>42</w:t>
            </w:r>
          </w:p>
        </w:tc>
        <w:tc>
          <w:tcPr>
            <w:tcW w:w="966" w:type="dxa"/>
            <w:tcBorders>
              <w:bottom w:val="single" w:sz="12" w:space="0" w:color="000000"/>
            </w:tcBorders>
          </w:tcPr>
          <w:p w14:paraId="00ED786B" w14:textId="77777777" w:rsidR="00660734" w:rsidRPr="006C5E57" w:rsidRDefault="00660734" w:rsidP="006C5E57">
            <w:pPr>
              <w:spacing w:before="0"/>
              <w:rPr>
                <w:sz w:val="20"/>
              </w:rPr>
            </w:pPr>
            <w:r w:rsidRPr="006C5E57">
              <w:rPr>
                <w:sz w:val="20"/>
              </w:rPr>
              <w:t>44</w:t>
            </w:r>
          </w:p>
        </w:tc>
      </w:tr>
      <w:tr w:rsidR="00660734" w14:paraId="1026437F" w14:textId="77777777" w:rsidTr="00FB6CE1">
        <w:trPr>
          <w:cantSplit/>
        </w:trPr>
        <w:tc>
          <w:tcPr>
            <w:tcW w:w="2127" w:type="dxa"/>
            <w:tcBorders>
              <w:bottom w:val="single" w:sz="12" w:space="0" w:color="000000"/>
            </w:tcBorders>
          </w:tcPr>
          <w:p w14:paraId="4C3E6EDA" w14:textId="77777777" w:rsidR="00660734" w:rsidRPr="006C5E57" w:rsidRDefault="00660734" w:rsidP="006C5E57">
            <w:pPr>
              <w:spacing w:before="0"/>
              <w:rPr>
                <w:sz w:val="20"/>
              </w:rPr>
            </w:pPr>
            <w:r w:rsidRPr="006C5E57">
              <w:rPr>
                <w:sz w:val="20"/>
              </w:rPr>
              <w:t>Date</w:t>
            </w:r>
          </w:p>
        </w:tc>
        <w:tc>
          <w:tcPr>
            <w:tcW w:w="992" w:type="dxa"/>
            <w:tcBorders>
              <w:bottom w:val="single" w:sz="12" w:space="0" w:color="000000"/>
            </w:tcBorders>
          </w:tcPr>
          <w:p w14:paraId="122F6DAA" w14:textId="77777777" w:rsidR="00660734" w:rsidRPr="006C5E57" w:rsidRDefault="00660734" w:rsidP="006C5E57">
            <w:pPr>
              <w:spacing w:before="0"/>
              <w:rPr>
                <w:sz w:val="20"/>
              </w:rPr>
            </w:pPr>
            <w:r w:rsidRPr="006C5E57">
              <w:rPr>
                <w:sz w:val="20"/>
              </w:rPr>
              <w:t>Jan 31, 1944</w:t>
            </w:r>
          </w:p>
        </w:tc>
        <w:tc>
          <w:tcPr>
            <w:tcW w:w="1134" w:type="dxa"/>
            <w:tcBorders>
              <w:bottom w:val="single" w:sz="12" w:space="0" w:color="000000"/>
            </w:tcBorders>
          </w:tcPr>
          <w:p w14:paraId="408EC110" w14:textId="77777777" w:rsidR="00660734" w:rsidRPr="006C5E57" w:rsidRDefault="00660734" w:rsidP="006C5E57">
            <w:pPr>
              <w:spacing w:before="0"/>
              <w:rPr>
                <w:sz w:val="20"/>
              </w:rPr>
            </w:pPr>
            <w:r w:rsidRPr="006C5E57">
              <w:rPr>
                <w:sz w:val="20"/>
              </w:rPr>
              <w:t>Dec 19, 1942</w:t>
            </w:r>
          </w:p>
        </w:tc>
        <w:tc>
          <w:tcPr>
            <w:tcW w:w="1134" w:type="dxa"/>
            <w:tcBorders>
              <w:bottom w:val="single" w:sz="12" w:space="0" w:color="000000"/>
            </w:tcBorders>
          </w:tcPr>
          <w:p w14:paraId="3F916664" w14:textId="77777777" w:rsidR="00660734" w:rsidRPr="006C5E57" w:rsidRDefault="00660734" w:rsidP="006C5E57">
            <w:pPr>
              <w:spacing w:before="0"/>
              <w:rPr>
                <w:sz w:val="20"/>
              </w:rPr>
            </w:pPr>
            <w:r w:rsidRPr="006C5E57">
              <w:rPr>
                <w:sz w:val="20"/>
              </w:rPr>
              <w:t>Oct 31, 1944</w:t>
            </w:r>
          </w:p>
        </w:tc>
        <w:tc>
          <w:tcPr>
            <w:tcW w:w="1134" w:type="dxa"/>
            <w:tcBorders>
              <w:bottom w:val="single" w:sz="12" w:space="0" w:color="000000"/>
            </w:tcBorders>
          </w:tcPr>
          <w:p w14:paraId="4811F387" w14:textId="77777777" w:rsidR="00660734" w:rsidRPr="006C5E57" w:rsidRDefault="00660734" w:rsidP="006C5E57">
            <w:pPr>
              <w:spacing w:before="0"/>
              <w:rPr>
                <w:sz w:val="20"/>
              </w:rPr>
            </w:pPr>
            <w:r w:rsidRPr="006C5E57">
              <w:rPr>
                <w:sz w:val="20"/>
              </w:rPr>
              <w:t>May 15, 1945</w:t>
            </w:r>
          </w:p>
        </w:tc>
        <w:tc>
          <w:tcPr>
            <w:tcW w:w="881" w:type="dxa"/>
            <w:tcBorders>
              <w:bottom w:val="single" w:sz="12" w:space="0" w:color="000000"/>
            </w:tcBorders>
          </w:tcPr>
          <w:p w14:paraId="73B85CC7" w14:textId="77777777" w:rsidR="00660734" w:rsidRPr="006C5E57" w:rsidRDefault="00660734" w:rsidP="006C5E57">
            <w:pPr>
              <w:spacing w:before="0"/>
              <w:rPr>
                <w:sz w:val="20"/>
              </w:rPr>
            </w:pPr>
            <w:r w:rsidRPr="006C5E57">
              <w:rPr>
                <w:sz w:val="20"/>
              </w:rPr>
              <w:t>May 31, 1945</w:t>
            </w:r>
          </w:p>
        </w:tc>
        <w:tc>
          <w:tcPr>
            <w:tcW w:w="820" w:type="dxa"/>
            <w:tcBorders>
              <w:bottom w:val="single" w:sz="12" w:space="0" w:color="000000"/>
            </w:tcBorders>
          </w:tcPr>
          <w:p w14:paraId="02CC3D3A" w14:textId="77777777" w:rsidR="00660734" w:rsidRPr="006C5E57" w:rsidRDefault="00660734" w:rsidP="006C5E57">
            <w:pPr>
              <w:spacing w:before="0"/>
              <w:rPr>
                <w:sz w:val="20"/>
              </w:rPr>
            </w:pPr>
            <w:r w:rsidRPr="006C5E57">
              <w:rPr>
                <w:sz w:val="20"/>
              </w:rPr>
              <w:t>June 15, 1945</w:t>
            </w:r>
          </w:p>
        </w:tc>
        <w:tc>
          <w:tcPr>
            <w:tcW w:w="821" w:type="dxa"/>
            <w:tcBorders>
              <w:bottom w:val="single" w:sz="12" w:space="0" w:color="000000"/>
            </w:tcBorders>
          </w:tcPr>
          <w:p w14:paraId="70558228" w14:textId="77777777" w:rsidR="00660734" w:rsidRPr="006C5E57" w:rsidRDefault="00660734" w:rsidP="006C5E57">
            <w:pPr>
              <w:spacing w:before="0"/>
              <w:rPr>
                <w:sz w:val="20"/>
              </w:rPr>
            </w:pPr>
            <w:r w:rsidRPr="006C5E57">
              <w:rPr>
                <w:sz w:val="20"/>
              </w:rPr>
              <w:t>Sept 15, 1945</w:t>
            </w:r>
          </w:p>
        </w:tc>
        <w:tc>
          <w:tcPr>
            <w:tcW w:w="966" w:type="dxa"/>
            <w:tcBorders>
              <w:bottom w:val="single" w:sz="12" w:space="0" w:color="000000"/>
            </w:tcBorders>
          </w:tcPr>
          <w:p w14:paraId="1B6F1932" w14:textId="77777777" w:rsidR="00660734" w:rsidRPr="006C5E57" w:rsidRDefault="00660734" w:rsidP="006C5E57">
            <w:pPr>
              <w:spacing w:before="0"/>
              <w:rPr>
                <w:sz w:val="20"/>
              </w:rPr>
            </w:pPr>
            <w:r w:rsidRPr="006C5E57">
              <w:rPr>
                <w:sz w:val="20"/>
              </w:rPr>
              <w:t>June 30, 1945</w:t>
            </w:r>
          </w:p>
        </w:tc>
      </w:tr>
      <w:tr w:rsidR="00660734" w14:paraId="58BD98C0" w14:textId="77777777" w:rsidTr="00FB6CE1">
        <w:tc>
          <w:tcPr>
            <w:tcW w:w="2127" w:type="dxa"/>
          </w:tcPr>
          <w:p w14:paraId="26F818AF" w14:textId="77777777" w:rsidR="00660734" w:rsidRPr="006C5E57" w:rsidRDefault="00660734" w:rsidP="00CD66FD">
            <w:pPr>
              <w:spacing w:before="0"/>
              <w:jc w:val="left"/>
              <w:rPr>
                <w:rStyle w:val="Style10ptCondensedby04pt"/>
              </w:rPr>
            </w:pPr>
            <w:r w:rsidRPr="006C5E57">
              <w:rPr>
                <w:rStyle w:val="Style10ptCondensedby04pt"/>
              </w:rPr>
              <w:t>Feedstock &amp; Process Type</w:t>
            </w:r>
          </w:p>
        </w:tc>
        <w:tc>
          <w:tcPr>
            <w:tcW w:w="992" w:type="dxa"/>
          </w:tcPr>
          <w:p w14:paraId="16D7B83C" w14:textId="77777777" w:rsidR="00660734" w:rsidRPr="006C5E57" w:rsidRDefault="00660734" w:rsidP="006C5E57">
            <w:pPr>
              <w:spacing w:before="0"/>
              <w:rPr>
                <w:sz w:val="20"/>
              </w:rPr>
            </w:pPr>
            <w:r w:rsidRPr="006C5E57">
              <w:rPr>
                <w:sz w:val="20"/>
              </w:rPr>
              <w:t>Hot Acid</w:t>
            </w:r>
          </w:p>
        </w:tc>
        <w:tc>
          <w:tcPr>
            <w:tcW w:w="1134" w:type="dxa"/>
          </w:tcPr>
          <w:p w14:paraId="6CC39449" w14:textId="77777777" w:rsidR="00660734" w:rsidRPr="006C5E57" w:rsidRDefault="00660734" w:rsidP="006C5E57">
            <w:pPr>
              <w:spacing w:before="0"/>
              <w:rPr>
                <w:sz w:val="20"/>
              </w:rPr>
            </w:pPr>
            <w:r w:rsidRPr="006C5E57">
              <w:rPr>
                <w:sz w:val="20"/>
              </w:rPr>
              <w:t>Solid H</w:t>
            </w:r>
            <w:r w:rsidRPr="006C5E57">
              <w:rPr>
                <w:sz w:val="20"/>
                <w:vertAlign w:val="subscript"/>
              </w:rPr>
              <w:t>3</w:t>
            </w:r>
            <w:r w:rsidRPr="006C5E57">
              <w:rPr>
                <w:sz w:val="20"/>
              </w:rPr>
              <w:t>PO</w:t>
            </w:r>
            <w:r w:rsidRPr="006C5E57">
              <w:rPr>
                <w:sz w:val="20"/>
                <w:vertAlign w:val="subscript"/>
              </w:rPr>
              <w:t>4</w:t>
            </w:r>
          </w:p>
        </w:tc>
        <w:tc>
          <w:tcPr>
            <w:tcW w:w="1134" w:type="dxa"/>
          </w:tcPr>
          <w:p w14:paraId="261CA118" w14:textId="77777777" w:rsidR="00660734" w:rsidRPr="006C5E57" w:rsidRDefault="00660734" w:rsidP="006C5E57">
            <w:pPr>
              <w:spacing w:before="0"/>
              <w:rPr>
                <w:sz w:val="20"/>
              </w:rPr>
            </w:pPr>
            <w:r w:rsidRPr="006C5E57">
              <w:rPr>
                <w:sz w:val="20"/>
              </w:rPr>
              <w:t>H</w:t>
            </w:r>
            <w:r w:rsidRPr="006C5E57">
              <w:rPr>
                <w:sz w:val="20"/>
                <w:vertAlign w:val="subscript"/>
              </w:rPr>
              <w:t>3</w:t>
            </w:r>
            <w:r w:rsidRPr="006C5E57">
              <w:rPr>
                <w:sz w:val="20"/>
              </w:rPr>
              <w:t>PO</w:t>
            </w:r>
            <w:r w:rsidRPr="006C5E57">
              <w:rPr>
                <w:sz w:val="20"/>
                <w:vertAlign w:val="subscript"/>
              </w:rPr>
              <w:t>4</w:t>
            </w:r>
          </w:p>
        </w:tc>
        <w:tc>
          <w:tcPr>
            <w:tcW w:w="1134" w:type="dxa"/>
          </w:tcPr>
          <w:p w14:paraId="335CD0D7" w14:textId="77777777" w:rsidR="00660734" w:rsidRPr="006C5E57" w:rsidRDefault="00660734" w:rsidP="006C5E57">
            <w:pPr>
              <w:spacing w:before="0"/>
              <w:rPr>
                <w:sz w:val="20"/>
              </w:rPr>
            </w:pPr>
          </w:p>
        </w:tc>
        <w:tc>
          <w:tcPr>
            <w:tcW w:w="881" w:type="dxa"/>
          </w:tcPr>
          <w:p w14:paraId="0AC487A6" w14:textId="77777777" w:rsidR="00660734" w:rsidRPr="006C5E57" w:rsidRDefault="00660734" w:rsidP="006C5E57">
            <w:pPr>
              <w:spacing w:before="0"/>
              <w:rPr>
                <w:sz w:val="20"/>
              </w:rPr>
            </w:pPr>
          </w:p>
        </w:tc>
        <w:tc>
          <w:tcPr>
            <w:tcW w:w="820" w:type="dxa"/>
          </w:tcPr>
          <w:p w14:paraId="30949FFB" w14:textId="77777777" w:rsidR="00660734" w:rsidRPr="006C5E57" w:rsidRDefault="00660734" w:rsidP="006C5E57">
            <w:pPr>
              <w:spacing w:before="0"/>
              <w:rPr>
                <w:sz w:val="20"/>
              </w:rPr>
            </w:pPr>
          </w:p>
        </w:tc>
        <w:tc>
          <w:tcPr>
            <w:tcW w:w="821" w:type="dxa"/>
          </w:tcPr>
          <w:p w14:paraId="50CA2E42" w14:textId="77777777" w:rsidR="00660734" w:rsidRPr="006C5E57" w:rsidRDefault="00660734" w:rsidP="006C5E57">
            <w:pPr>
              <w:spacing w:before="0"/>
              <w:rPr>
                <w:sz w:val="20"/>
              </w:rPr>
            </w:pPr>
          </w:p>
        </w:tc>
        <w:tc>
          <w:tcPr>
            <w:tcW w:w="966" w:type="dxa"/>
          </w:tcPr>
          <w:p w14:paraId="775D7E27" w14:textId="77777777" w:rsidR="00660734" w:rsidRPr="006C5E57" w:rsidRDefault="00660734" w:rsidP="006C5E57">
            <w:pPr>
              <w:spacing w:before="0"/>
              <w:rPr>
                <w:sz w:val="20"/>
              </w:rPr>
            </w:pPr>
          </w:p>
        </w:tc>
      </w:tr>
      <w:tr w:rsidR="00660734" w14:paraId="4B39B330" w14:textId="77777777" w:rsidTr="00FB6CE1">
        <w:tc>
          <w:tcPr>
            <w:tcW w:w="2127" w:type="dxa"/>
          </w:tcPr>
          <w:p w14:paraId="7C99DDE1" w14:textId="77777777" w:rsidR="00660734" w:rsidRPr="006C5E57" w:rsidRDefault="00660734" w:rsidP="00CD66FD">
            <w:pPr>
              <w:spacing w:before="0"/>
              <w:jc w:val="left"/>
              <w:rPr>
                <w:rStyle w:val="Style10ptCondensedby04pt"/>
              </w:rPr>
            </w:pPr>
            <w:r w:rsidRPr="006C5E57">
              <w:rPr>
                <w:rStyle w:val="Style10ptCondensedby04pt"/>
              </w:rPr>
              <w:t>Sourced from Company</w:t>
            </w:r>
          </w:p>
        </w:tc>
        <w:tc>
          <w:tcPr>
            <w:tcW w:w="992" w:type="dxa"/>
          </w:tcPr>
          <w:p w14:paraId="35E202AA" w14:textId="77777777" w:rsidR="00660734" w:rsidRPr="006C5E57" w:rsidRDefault="00660734" w:rsidP="006C5E57">
            <w:pPr>
              <w:spacing w:before="0"/>
              <w:rPr>
                <w:spacing w:val="-8"/>
                <w:sz w:val="20"/>
              </w:rPr>
            </w:pPr>
            <w:r w:rsidRPr="006C5E57">
              <w:rPr>
                <w:spacing w:val="-8"/>
                <w:sz w:val="20"/>
              </w:rPr>
              <w:t>Shell Oil Co.</w:t>
            </w:r>
            <w:r w:rsidR="00BA7338" w:rsidRPr="006C5E57">
              <w:rPr>
                <w:spacing w:val="-8"/>
                <w:sz w:val="20"/>
              </w:rPr>
              <w:fldChar w:fldCharType="begin"/>
            </w:r>
            <w:r w:rsidR="00BA7338" w:rsidRPr="006C5E57">
              <w:rPr>
                <w:spacing w:val="-8"/>
                <w:sz w:val="20"/>
              </w:rPr>
              <w:instrText xml:space="preserve"> XE "Shell Oil Co." </w:instrText>
            </w:r>
            <w:r w:rsidR="00BA7338" w:rsidRPr="006C5E57">
              <w:rPr>
                <w:spacing w:val="-8"/>
                <w:sz w:val="20"/>
              </w:rPr>
              <w:fldChar w:fldCharType="end"/>
            </w:r>
          </w:p>
        </w:tc>
        <w:tc>
          <w:tcPr>
            <w:tcW w:w="1134" w:type="dxa"/>
          </w:tcPr>
          <w:p w14:paraId="3A8D0C66" w14:textId="77777777" w:rsidR="00660734" w:rsidRPr="006C5E57" w:rsidRDefault="00660734" w:rsidP="006C5E57">
            <w:pPr>
              <w:spacing w:before="0"/>
              <w:rPr>
                <w:spacing w:val="-8"/>
                <w:sz w:val="20"/>
              </w:rPr>
            </w:pPr>
            <w:r w:rsidRPr="006C5E57">
              <w:rPr>
                <w:spacing w:val="-8"/>
                <w:sz w:val="20"/>
              </w:rPr>
              <w:t>St</w:t>
            </w:r>
            <w:r w:rsidR="00153A71" w:rsidRPr="006C5E57">
              <w:rPr>
                <w:spacing w:val="-8"/>
                <w:sz w:val="20"/>
              </w:rPr>
              <w:t>andard</w:t>
            </w:r>
            <w:r w:rsidRPr="006C5E57">
              <w:rPr>
                <w:spacing w:val="-8"/>
                <w:sz w:val="20"/>
              </w:rPr>
              <w:t xml:space="preserve"> Oil Co. Ind</w:t>
            </w:r>
            <w:r w:rsidR="00153A71" w:rsidRPr="006C5E57">
              <w:rPr>
                <w:spacing w:val="-8"/>
                <w:sz w:val="20"/>
              </w:rPr>
              <w:t>iana</w:t>
            </w:r>
            <w:r w:rsidR="00153A71" w:rsidRPr="006C5E57">
              <w:rPr>
                <w:spacing w:val="-8"/>
                <w:sz w:val="20"/>
              </w:rPr>
              <w:fldChar w:fldCharType="begin"/>
            </w:r>
            <w:r w:rsidR="00153A71" w:rsidRPr="006C5E57">
              <w:rPr>
                <w:spacing w:val="-8"/>
                <w:sz w:val="20"/>
              </w:rPr>
              <w:instrText xml:space="preserve"> XE "Standard Oil Co. Indiana" </w:instrText>
            </w:r>
            <w:r w:rsidR="00153A71" w:rsidRPr="006C5E57">
              <w:rPr>
                <w:spacing w:val="-8"/>
                <w:sz w:val="20"/>
              </w:rPr>
              <w:fldChar w:fldCharType="end"/>
            </w:r>
            <w:r w:rsidRPr="006C5E57">
              <w:rPr>
                <w:spacing w:val="-8"/>
                <w:sz w:val="20"/>
              </w:rPr>
              <w:t>.</w:t>
            </w:r>
          </w:p>
        </w:tc>
        <w:tc>
          <w:tcPr>
            <w:tcW w:w="1134" w:type="dxa"/>
          </w:tcPr>
          <w:p w14:paraId="50217A53" w14:textId="77777777" w:rsidR="00660734" w:rsidRPr="006C5E57" w:rsidRDefault="00660734" w:rsidP="006C5E57">
            <w:pPr>
              <w:spacing w:before="0"/>
              <w:rPr>
                <w:spacing w:val="-8"/>
                <w:sz w:val="20"/>
              </w:rPr>
            </w:pPr>
            <w:r w:rsidRPr="006C5E57">
              <w:rPr>
                <w:spacing w:val="-8"/>
                <w:sz w:val="20"/>
              </w:rPr>
              <w:t>St</w:t>
            </w:r>
            <w:r w:rsidR="00153A71" w:rsidRPr="006C5E57">
              <w:rPr>
                <w:spacing w:val="-8"/>
                <w:sz w:val="20"/>
              </w:rPr>
              <w:t>andard</w:t>
            </w:r>
            <w:r w:rsidRPr="006C5E57">
              <w:rPr>
                <w:spacing w:val="-8"/>
                <w:sz w:val="20"/>
              </w:rPr>
              <w:t xml:space="preserve"> Oil N</w:t>
            </w:r>
            <w:r w:rsidR="00153A71" w:rsidRPr="006C5E57">
              <w:rPr>
                <w:spacing w:val="-8"/>
                <w:sz w:val="20"/>
              </w:rPr>
              <w:t xml:space="preserve">ew </w:t>
            </w:r>
            <w:r w:rsidRPr="006C5E57">
              <w:rPr>
                <w:spacing w:val="-8"/>
                <w:sz w:val="20"/>
              </w:rPr>
              <w:t>J</w:t>
            </w:r>
            <w:r w:rsidR="00153A71" w:rsidRPr="006C5E57">
              <w:rPr>
                <w:spacing w:val="-8"/>
                <w:sz w:val="20"/>
              </w:rPr>
              <w:t>ersey</w:t>
            </w:r>
            <w:r w:rsidR="00153A71" w:rsidRPr="006C5E57">
              <w:rPr>
                <w:spacing w:val="-8"/>
                <w:sz w:val="20"/>
              </w:rPr>
              <w:fldChar w:fldCharType="begin"/>
            </w:r>
            <w:r w:rsidR="00153A71" w:rsidRPr="006C5E57">
              <w:rPr>
                <w:spacing w:val="-8"/>
                <w:sz w:val="20"/>
              </w:rPr>
              <w:instrText xml:space="preserve"> XE "Standard Oil New Jersey" </w:instrText>
            </w:r>
            <w:r w:rsidR="00153A71" w:rsidRPr="006C5E57">
              <w:rPr>
                <w:spacing w:val="-8"/>
                <w:sz w:val="20"/>
              </w:rPr>
              <w:fldChar w:fldCharType="end"/>
            </w:r>
          </w:p>
        </w:tc>
        <w:tc>
          <w:tcPr>
            <w:tcW w:w="1134" w:type="dxa"/>
          </w:tcPr>
          <w:p w14:paraId="2F5E90C1" w14:textId="77777777" w:rsidR="00660734" w:rsidRPr="006C5E57" w:rsidRDefault="00660734" w:rsidP="006C5E57">
            <w:pPr>
              <w:spacing w:before="0"/>
              <w:rPr>
                <w:spacing w:val="-8"/>
                <w:sz w:val="20"/>
              </w:rPr>
            </w:pPr>
            <w:r w:rsidRPr="006C5E57">
              <w:rPr>
                <w:spacing w:val="-8"/>
                <w:sz w:val="20"/>
              </w:rPr>
              <w:t>Texas Oil Co.</w:t>
            </w:r>
            <w:r w:rsidR="00153A71" w:rsidRPr="006C5E57">
              <w:rPr>
                <w:spacing w:val="-8"/>
                <w:sz w:val="20"/>
              </w:rPr>
              <w:fldChar w:fldCharType="begin"/>
            </w:r>
            <w:r w:rsidR="00153A71" w:rsidRPr="006C5E57">
              <w:rPr>
                <w:spacing w:val="-8"/>
                <w:sz w:val="20"/>
              </w:rPr>
              <w:instrText xml:space="preserve"> XE "Texas Oil Co." </w:instrText>
            </w:r>
            <w:r w:rsidR="00153A71" w:rsidRPr="006C5E57">
              <w:rPr>
                <w:spacing w:val="-8"/>
                <w:sz w:val="20"/>
              </w:rPr>
              <w:fldChar w:fldCharType="end"/>
            </w:r>
          </w:p>
        </w:tc>
        <w:tc>
          <w:tcPr>
            <w:tcW w:w="881" w:type="dxa"/>
          </w:tcPr>
          <w:p w14:paraId="59E40458" w14:textId="77777777" w:rsidR="00660734" w:rsidRPr="006C5E57" w:rsidRDefault="00660734" w:rsidP="006C5E57">
            <w:pPr>
              <w:spacing w:before="0"/>
              <w:rPr>
                <w:spacing w:val="-8"/>
                <w:sz w:val="20"/>
              </w:rPr>
            </w:pPr>
            <w:r w:rsidRPr="006C5E57">
              <w:rPr>
                <w:spacing w:val="-8"/>
                <w:sz w:val="20"/>
              </w:rPr>
              <w:t>Texas Oil Co.</w:t>
            </w:r>
          </w:p>
        </w:tc>
        <w:tc>
          <w:tcPr>
            <w:tcW w:w="820" w:type="dxa"/>
          </w:tcPr>
          <w:p w14:paraId="1B8781B5" w14:textId="77777777" w:rsidR="00660734" w:rsidRPr="006C5E57" w:rsidRDefault="00660734" w:rsidP="006C5E57">
            <w:pPr>
              <w:spacing w:before="0"/>
              <w:rPr>
                <w:spacing w:val="-8"/>
                <w:sz w:val="20"/>
              </w:rPr>
            </w:pPr>
            <w:r w:rsidRPr="006C5E57">
              <w:rPr>
                <w:spacing w:val="-8"/>
                <w:sz w:val="20"/>
              </w:rPr>
              <w:t>St</w:t>
            </w:r>
            <w:r w:rsidR="00153A71" w:rsidRPr="006C5E57">
              <w:rPr>
                <w:spacing w:val="-8"/>
                <w:sz w:val="20"/>
              </w:rPr>
              <w:t>andar</w:t>
            </w:r>
            <w:r w:rsidRPr="006C5E57">
              <w:rPr>
                <w:spacing w:val="-8"/>
                <w:sz w:val="20"/>
              </w:rPr>
              <w:t>d Oil Ohio</w:t>
            </w:r>
            <w:r w:rsidR="00153A71" w:rsidRPr="006C5E57">
              <w:rPr>
                <w:spacing w:val="-8"/>
                <w:sz w:val="20"/>
              </w:rPr>
              <w:fldChar w:fldCharType="begin"/>
            </w:r>
            <w:r w:rsidR="00153A71" w:rsidRPr="006C5E57">
              <w:rPr>
                <w:spacing w:val="-8"/>
                <w:sz w:val="20"/>
              </w:rPr>
              <w:instrText xml:space="preserve"> XE "Standard Oil Ohio" </w:instrText>
            </w:r>
            <w:r w:rsidR="00153A71" w:rsidRPr="006C5E57">
              <w:rPr>
                <w:spacing w:val="-8"/>
                <w:sz w:val="20"/>
              </w:rPr>
              <w:fldChar w:fldCharType="end"/>
            </w:r>
          </w:p>
        </w:tc>
        <w:tc>
          <w:tcPr>
            <w:tcW w:w="821" w:type="dxa"/>
          </w:tcPr>
          <w:p w14:paraId="3887B926" w14:textId="77777777" w:rsidR="00660734" w:rsidRPr="006C5E57" w:rsidRDefault="00153A71" w:rsidP="006C5E57">
            <w:pPr>
              <w:spacing w:before="0"/>
              <w:rPr>
                <w:spacing w:val="-8"/>
                <w:sz w:val="20"/>
              </w:rPr>
            </w:pPr>
            <w:r w:rsidRPr="006C5E57">
              <w:rPr>
                <w:spacing w:val="-8"/>
                <w:sz w:val="20"/>
              </w:rPr>
              <w:t>Standard Oil Ohio</w:t>
            </w:r>
          </w:p>
        </w:tc>
        <w:tc>
          <w:tcPr>
            <w:tcW w:w="966" w:type="dxa"/>
          </w:tcPr>
          <w:p w14:paraId="49D6A9B7" w14:textId="77777777" w:rsidR="00660734" w:rsidRPr="006C5E57" w:rsidRDefault="00660734" w:rsidP="006C5E57">
            <w:pPr>
              <w:spacing w:before="0"/>
              <w:rPr>
                <w:spacing w:val="-8"/>
                <w:sz w:val="20"/>
              </w:rPr>
            </w:pPr>
            <w:r w:rsidRPr="006C5E57">
              <w:rPr>
                <w:spacing w:val="-8"/>
                <w:sz w:val="20"/>
              </w:rPr>
              <w:t>Trimpell Ltd.</w:t>
            </w:r>
            <w:r w:rsidR="00586359" w:rsidRPr="006C5E57">
              <w:rPr>
                <w:spacing w:val="-8"/>
                <w:sz w:val="20"/>
              </w:rPr>
              <w:fldChar w:fldCharType="begin"/>
            </w:r>
            <w:r w:rsidR="00586359" w:rsidRPr="006C5E57">
              <w:rPr>
                <w:spacing w:val="-8"/>
                <w:sz w:val="20"/>
              </w:rPr>
              <w:instrText xml:space="preserve"> XE "Trimpell Ltd." </w:instrText>
            </w:r>
            <w:r w:rsidR="00586359" w:rsidRPr="006C5E57">
              <w:rPr>
                <w:spacing w:val="-8"/>
                <w:sz w:val="20"/>
              </w:rPr>
              <w:fldChar w:fldCharType="end"/>
            </w:r>
          </w:p>
        </w:tc>
      </w:tr>
      <w:tr w:rsidR="00660734" w14:paraId="75CE00C6" w14:textId="77777777" w:rsidTr="00FB6CE1">
        <w:tc>
          <w:tcPr>
            <w:tcW w:w="2127" w:type="dxa"/>
          </w:tcPr>
          <w:p w14:paraId="7F9C0CE1" w14:textId="77777777" w:rsidR="00660734" w:rsidRPr="006C5E57" w:rsidRDefault="00660734" w:rsidP="00CD66FD">
            <w:pPr>
              <w:spacing w:before="0"/>
              <w:jc w:val="left"/>
              <w:rPr>
                <w:sz w:val="20"/>
              </w:rPr>
            </w:pPr>
            <w:r w:rsidRPr="006C5E57">
              <w:rPr>
                <w:sz w:val="20"/>
              </w:rPr>
              <w:t>Location</w:t>
            </w:r>
          </w:p>
        </w:tc>
        <w:tc>
          <w:tcPr>
            <w:tcW w:w="992" w:type="dxa"/>
          </w:tcPr>
          <w:p w14:paraId="20A708C7" w14:textId="77777777" w:rsidR="00660734" w:rsidRPr="006C5E57" w:rsidRDefault="00660734" w:rsidP="006C5E57">
            <w:pPr>
              <w:spacing w:before="0"/>
              <w:rPr>
                <w:sz w:val="20"/>
              </w:rPr>
            </w:pPr>
          </w:p>
        </w:tc>
        <w:tc>
          <w:tcPr>
            <w:tcW w:w="1134" w:type="dxa"/>
          </w:tcPr>
          <w:p w14:paraId="430889A4" w14:textId="77777777" w:rsidR="00660734" w:rsidRPr="006C5E57" w:rsidRDefault="00660734" w:rsidP="006C5E57">
            <w:pPr>
              <w:spacing w:before="0"/>
              <w:rPr>
                <w:sz w:val="20"/>
              </w:rPr>
            </w:pPr>
          </w:p>
        </w:tc>
        <w:tc>
          <w:tcPr>
            <w:tcW w:w="1134" w:type="dxa"/>
          </w:tcPr>
          <w:p w14:paraId="39954021" w14:textId="77777777" w:rsidR="00660734" w:rsidRPr="006C5E57" w:rsidRDefault="00660734" w:rsidP="006C5E57">
            <w:pPr>
              <w:spacing w:before="0"/>
              <w:rPr>
                <w:sz w:val="20"/>
              </w:rPr>
            </w:pPr>
          </w:p>
        </w:tc>
        <w:tc>
          <w:tcPr>
            <w:tcW w:w="1134" w:type="dxa"/>
          </w:tcPr>
          <w:p w14:paraId="2DCA0CE1" w14:textId="77777777" w:rsidR="00660734" w:rsidRPr="006C5E57" w:rsidRDefault="00660734" w:rsidP="006C5E57">
            <w:pPr>
              <w:spacing w:before="0"/>
              <w:rPr>
                <w:sz w:val="20"/>
              </w:rPr>
            </w:pPr>
            <w:r w:rsidRPr="006C5E57">
              <w:rPr>
                <w:sz w:val="20"/>
              </w:rPr>
              <w:t>Lawrenceville</w:t>
            </w:r>
            <w:r w:rsidR="00153A71" w:rsidRPr="006C5E57">
              <w:rPr>
                <w:sz w:val="20"/>
              </w:rPr>
              <w:fldChar w:fldCharType="begin"/>
            </w:r>
            <w:r w:rsidR="00153A71" w:rsidRPr="006C5E57">
              <w:rPr>
                <w:sz w:val="20"/>
              </w:rPr>
              <w:instrText xml:space="preserve"> XE "Lawrenceville" </w:instrText>
            </w:r>
            <w:r w:rsidR="00153A71" w:rsidRPr="006C5E57">
              <w:rPr>
                <w:sz w:val="20"/>
              </w:rPr>
              <w:fldChar w:fldCharType="end"/>
            </w:r>
          </w:p>
        </w:tc>
        <w:tc>
          <w:tcPr>
            <w:tcW w:w="881" w:type="dxa"/>
          </w:tcPr>
          <w:p w14:paraId="3B5CD3E1" w14:textId="77777777" w:rsidR="00660734" w:rsidRPr="006C5E57" w:rsidRDefault="00660734" w:rsidP="006C5E57">
            <w:pPr>
              <w:spacing w:before="0"/>
              <w:rPr>
                <w:sz w:val="20"/>
              </w:rPr>
            </w:pPr>
            <w:r w:rsidRPr="006C5E57">
              <w:rPr>
                <w:sz w:val="20"/>
              </w:rPr>
              <w:t>Tulsa</w:t>
            </w:r>
            <w:r w:rsidR="00153A71" w:rsidRPr="006C5E57">
              <w:rPr>
                <w:sz w:val="20"/>
              </w:rPr>
              <w:fldChar w:fldCharType="begin"/>
            </w:r>
            <w:r w:rsidR="00153A71" w:rsidRPr="006C5E57">
              <w:rPr>
                <w:sz w:val="20"/>
              </w:rPr>
              <w:instrText xml:space="preserve"> XE "Tulsa" </w:instrText>
            </w:r>
            <w:r w:rsidR="00153A71" w:rsidRPr="006C5E57">
              <w:rPr>
                <w:sz w:val="20"/>
              </w:rPr>
              <w:fldChar w:fldCharType="end"/>
            </w:r>
          </w:p>
        </w:tc>
        <w:tc>
          <w:tcPr>
            <w:tcW w:w="820" w:type="dxa"/>
          </w:tcPr>
          <w:p w14:paraId="733924CB" w14:textId="77777777" w:rsidR="00660734" w:rsidRPr="006C5E57" w:rsidRDefault="00660734" w:rsidP="006C5E57">
            <w:pPr>
              <w:spacing w:before="0"/>
              <w:rPr>
                <w:sz w:val="20"/>
              </w:rPr>
            </w:pPr>
            <w:r w:rsidRPr="006C5E57">
              <w:rPr>
                <w:sz w:val="20"/>
              </w:rPr>
              <w:t>Lima 6</w:t>
            </w:r>
            <w:r w:rsidR="00153A71" w:rsidRPr="006C5E57">
              <w:rPr>
                <w:sz w:val="20"/>
              </w:rPr>
              <w:fldChar w:fldCharType="begin"/>
            </w:r>
            <w:r w:rsidR="00153A71" w:rsidRPr="006C5E57">
              <w:rPr>
                <w:sz w:val="20"/>
              </w:rPr>
              <w:instrText xml:space="preserve"> XE "Lima 6" </w:instrText>
            </w:r>
            <w:r w:rsidR="00153A71" w:rsidRPr="006C5E57">
              <w:rPr>
                <w:sz w:val="20"/>
              </w:rPr>
              <w:fldChar w:fldCharType="end"/>
            </w:r>
          </w:p>
        </w:tc>
        <w:tc>
          <w:tcPr>
            <w:tcW w:w="821" w:type="dxa"/>
          </w:tcPr>
          <w:p w14:paraId="72457994" w14:textId="77777777" w:rsidR="00660734" w:rsidRPr="006C5E57" w:rsidRDefault="00660734" w:rsidP="006C5E57">
            <w:pPr>
              <w:spacing w:before="0"/>
              <w:rPr>
                <w:sz w:val="20"/>
              </w:rPr>
            </w:pPr>
            <w:r w:rsidRPr="006C5E57">
              <w:rPr>
                <w:sz w:val="20"/>
              </w:rPr>
              <w:t>Lima 7</w:t>
            </w:r>
            <w:r w:rsidR="00153A71" w:rsidRPr="006C5E57">
              <w:rPr>
                <w:sz w:val="20"/>
              </w:rPr>
              <w:fldChar w:fldCharType="begin"/>
            </w:r>
            <w:r w:rsidR="00153A71" w:rsidRPr="006C5E57">
              <w:rPr>
                <w:sz w:val="20"/>
              </w:rPr>
              <w:instrText xml:space="preserve"> XE "Lima 7" </w:instrText>
            </w:r>
            <w:r w:rsidR="00153A71" w:rsidRPr="006C5E57">
              <w:rPr>
                <w:sz w:val="20"/>
              </w:rPr>
              <w:fldChar w:fldCharType="end"/>
            </w:r>
          </w:p>
        </w:tc>
        <w:tc>
          <w:tcPr>
            <w:tcW w:w="966" w:type="dxa"/>
          </w:tcPr>
          <w:p w14:paraId="6E560A17" w14:textId="77777777" w:rsidR="00660734" w:rsidRPr="006C5E57" w:rsidRDefault="00660734" w:rsidP="006C5E57">
            <w:pPr>
              <w:spacing w:before="0"/>
              <w:rPr>
                <w:sz w:val="20"/>
              </w:rPr>
            </w:pPr>
            <w:r w:rsidRPr="006C5E57">
              <w:rPr>
                <w:sz w:val="20"/>
              </w:rPr>
              <w:t>HSO-1684</w:t>
            </w:r>
          </w:p>
        </w:tc>
      </w:tr>
      <w:tr w:rsidR="00660734" w14:paraId="53EA0C10" w14:textId="77777777" w:rsidTr="00FB6CE1">
        <w:tc>
          <w:tcPr>
            <w:tcW w:w="2127" w:type="dxa"/>
          </w:tcPr>
          <w:p w14:paraId="7B00A5D6" w14:textId="77777777" w:rsidR="00660734" w:rsidRPr="006C5E57" w:rsidRDefault="00660734" w:rsidP="00CD66FD">
            <w:pPr>
              <w:spacing w:before="0"/>
              <w:jc w:val="left"/>
              <w:rPr>
                <w:sz w:val="20"/>
              </w:rPr>
            </w:pPr>
            <w:r w:rsidRPr="006C5E57">
              <w:rPr>
                <w:sz w:val="20"/>
              </w:rPr>
              <w:t>RON Clear</w:t>
            </w:r>
          </w:p>
        </w:tc>
        <w:tc>
          <w:tcPr>
            <w:tcW w:w="992" w:type="dxa"/>
          </w:tcPr>
          <w:p w14:paraId="62E6F0F6" w14:textId="77777777" w:rsidR="00660734" w:rsidRPr="006C5E57" w:rsidRDefault="00660734" w:rsidP="006C5E57">
            <w:pPr>
              <w:spacing w:before="20" w:after="20"/>
              <w:rPr>
                <w:sz w:val="20"/>
              </w:rPr>
            </w:pPr>
          </w:p>
        </w:tc>
        <w:tc>
          <w:tcPr>
            <w:tcW w:w="1134" w:type="dxa"/>
          </w:tcPr>
          <w:p w14:paraId="50B6EEB3" w14:textId="77777777" w:rsidR="00660734" w:rsidRPr="006C5E57" w:rsidRDefault="00660734" w:rsidP="006C5E57">
            <w:pPr>
              <w:spacing w:before="20" w:after="20"/>
              <w:rPr>
                <w:sz w:val="20"/>
              </w:rPr>
            </w:pPr>
            <w:r w:rsidRPr="006C5E57">
              <w:rPr>
                <w:sz w:val="20"/>
              </w:rPr>
              <w:t>93.8</w:t>
            </w:r>
          </w:p>
        </w:tc>
        <w:tc>
          <w:tcPr>
            <w:tcW w:w="1134" w:type="dxa"/>
          </w:tcPr>
          <w:p w14:paraId="14F020FF" w14:textId="77777777" w:rsidR="00660734" w:rsidRPr="006C5E57" w:rsidRDefault="00660734" w:rsidP="006C5E57">
            <w:pPr>
              <w:spacing w:before="20" w:after="20"/>
              <w:rPr>
                <w:sz w:val="20"/>
              </w:rPr>
            </w:pPr>
          </w:p>
        </w:tc>
        <w:tc>
          <w:tcPr>
            <w:tcW w:w="1134" w:type="dxa"/>
          </w:tcPr>
          <w:p w14:paraId="5B2E938D" w14:textId="77777777" w:rsidR="00660734" w:rsidRPr="006C5E57" w:rsidRDefault="00660734" w:rsidP="006C5E57">
            <w:pPr>
              <w:spacing w:before="20" w:after="20"/>
              <w:rPr>
                <w:sz w:val="20"/>
              </w:rPr>
            </w:pPr>
            <w:r w:rsidRPr="006C5E57">
              <w:rPr>
                <w:sz w:val="20"/>
              </w:rPr>
              <w:t>92</w:t>
            </w:r>
          </w:p>
        </w:tc>
        <w:tc>
          <w:tcPr>
            <w:tcW w:w="881" w:type="dxa"/>
          </w:tcPr>
          <w:p w14:paraId="24DF7BEA" w14:textId="77777777" w:rsidR="00660734" w:rsidRPr="006C5E57" w:rsidRDefault="00660734" w:rsidP="006C5E57">
            <w:pPr>
              <w:spacing w:before="20" w:after="20"/>
              <w:rPr>
                <w:sz w:val="20"/>
              </w:rPr>
            </w:pPr>
            <w:r w:rsidRPr="006C5E57">
              <w:rPr>
                <w:sz w:val="20"/>
              </w:rPr>
              <w:t>89.5</w:t>
            </w:r>
          </w:p>
        </w:tc>
        <w:tc>
          <w:tcPr>
            <w:tcW w:w="820" w:type="dxa"/>
          </w:tcPr>
          <w:p w14:paraId="2CA184DE" w14:textId="77777777" w:rsidR="00660734" w:rsidRPr="006C5E57" w:rsidRDefault="00660734" w:rsidP="006C5E57">
            <w:pPr>
              <w:spacing w:before="20" w:after="20"/>
              <w:rPr>
                <w:sz w:val="20"/>
              </w:rPr>
            </w:pPr>
            <w:r w:rsidRPr="006C5E57">
              <w:rPr>
                <w:sz w:val="20"/>
              </w:rPr>
              <w:t>92.5</w:t>
            </w:r>
          </w:p>
        </w:tc>
        <w:tc>
          <w:tcPr>
            <w:tcW w:w="821" w:type="dxa"/>
          </w:tcPr>
          <w:p w14:paraId="4B730FB7" w14:textId="77777777" w:rsidR="00660734" w:rsidRPr="006C5E57" w:rsidRDefault="00660734" w:rsidP="006C5E57">
            <w:pPr>
              <w:spacing w:before="20" w:after="20"/>
              <w:rPr>
                <w:sz w:val="20"/>
              </w:rPr>
            </w:pPr>
            <w:r w:rsidRPr="006C5E57">
              <w:rPr>
                <w:sz w:val="20"/>
              </w:rPr>
              <w:t>91</w:t>
            </w:r>
          </w:p>
        </w:tc>
        <w:tc>
          <w:tcPr>
            <w:tcW w:w="966" w:type="dxa"/>
          </w:tcPr>
          <w:p w14:paraId="182EBBDF" w14:textId="77777777" w:rsidR="00660734" w:rsidRPr="006C5E57" w:rsidRDefault="00660734" w:rsidP="006C5E57">
            <w:pPr>
              <w:spacing w:before="20" w:after="20"/>
              <w:rPr>
                <w:sz w:val="20"/>
              </w:rPr>
            </w:pPr>
            <w:r w:rsidRPr="006C5E57">
              <w:rPr>
                <w:sz w:val="20"/>
              </w:rPr>
              <w:t>95</w:t>
            </w:r>
          </w:p>
        </w:tc>
      </w:tr>
      <w:tr w:rsidR="00660734" w14:paraId="70C6068F" w14:textId="77777777" w:rsidTr="00FB6CE1">
        <w:tc>
          <w:tcPr>
            <w:tcW w:w="2127" w:type="dxa"/>
            <w:tcBorders>
              <w:bottom w:val="single" w:sz="6" w:space="0" w:color="000000"/>
            </w:tcBorders>
          </w:tcPr>
          <w:p w14:paraId="54DDA88A" w14:textId="77777777" w:rsidR="00660734" w:rsidRPr="006C5E57" w:rsidRDefault="00660734" w:rsidP="00CD66FD">
            <w:pPr>
              <w:spacing w:before="0"/>
              <w:jc w:val="left"/>
              <w:rPr>
                <w:sz w:val="20"/>
              </w:rPr>
            </w:pPr>
            <w:r w:rsidRPr="006C5E57">
              <w:rPr>
                <w:sz w:val="20"/>
              </w:rPr>
              <w:t>F-3 @ 4cc/USG TEL</w:t>
            </w:r>
          </w:p>
        </w:tc>
        <w:tc>
          <w:tcPr>
            <w:tcW w:w="992" w:type="dxa"/>
            <w:tcBorders>
              <w:bottom w:val="single" w:sz="6" w:space="0" w:color="000000"/>
            </w:tcBorders>
          </w:tcPr>
          <w:p w14:paraId="56979118" w14:textId="77777777" w:rsidR="00660734" w:rsidRPr="006C5E57" w:rsidRDefault="00660734" w:rsidP="006C5E57">
            <w:pPr>
              <w:spacing w:before="20" w:after="20"/>
              <w:rPr>
                <w:sz w:val="20"/>
              </w:rPr>
            </w:pPr>
          </w:p>
        </w:tc>
        <w:tc>
          <w:tcPr>
            <w:tcW w:w="1134" w:type="dxa"/>
            <w:tcBorders>
              <w:bottom w:val="single" w:sz="6" w:space="0" w:color="000000"/>
            </w:tcBorders>
          </w:tcPr>
          <w:p w14:paraId="0FA63331" w14:textId="77777777" w:rsidR="00660734" w:rsidRPr="006C5E57" w:rsidRDefault="00660734" w:rsidP="006C5E57">
            <w:pPr>
              <w:spacing w:before="20" w:after="20"/>
              <w:rPr>
                <w:sz w:val="20"/>
              </w:rPr>
            </w:pPr>
            <w:r w:rsidRPr="006C5E57">
              <w:rPr>
                <w:sz w:val="20"/>
              </w:rPr>
              <w:t>103.2</w:t>
            </w:r>
          </w:p>
        </w:tc>
        <w:tc>
          <w:tcPr>
            <w:tcW w:w="1134" w:type="dxa"/>
            <w:tcBorders>
              <w:bottom w:val="single" w:sz="6" w:space="0" w:color="000000"/>
            </w:tcBorders>
          </w:tcPr>
          <w:p w14:paraId="7606A0BC" w14:textId="77777777" w:rsidR="00660734" w:rsidRPr="006C5E57" w:rsidRDefault="00660734" w:rsidP="006C5E57">
            <w:pPr>
              <w:spacing w:before="20" w:after="20"/>
              <w:rPr>
                <w:sz w:val="20"/>
              </w:rPr>
            </w:pPr>
          </w:p>
        </w:tc>
        <w:tc>
          <w:tcPr>
            <w:tcW w:w="1134" w:type="dxa"/>
            <w:tcBorders>
              <w:bottom w:val="single" w:sz="6" w:space="0" w:color="000000"/>
            </w:tcBorders>
          </w:tcPr>
          <w:p w14:paraId="77514680" w14:textId="77777777" w:rsidR="00660734" w:rsidRPr="006C5E57" w:rsidRDefault="00660734" w:rsidP="006C5E57">
            <w:pPr>
              <w:spacing w:before="20" w:after="20"/>
              <w:rPr>
                <w:sz w:val="20"/>
              </w:rPr>
            </w:pPr>
            <w:r w:rsidRPr="006C5E57">
              <w:rPr>
                <w:sz w:val="20"/>
              </w:rPr>
              <w:t>104</w:t>
            </w:r>
          </w:p>
        </w:tc>
        <w:tc>
          <w:tcPr>
            <w:tcW w:w="881" w:type="dxa"/>
            <w:tcBorders>
              <w:bottom w:val="single" w:sz="6" w:space="0" w:color="000000"/>
            </w:tcBorders>
          </w:tcPr>
          <w:p w14:paraId="040AA699" w14:textId="77777777" w:rsidR="00660734" w:rsidRPr="006C5E57" w:rsidRDefault="00660734" w:rsidP="006C5E57">
            <w:pPr>
              <w:spacing w:before="20" w:after="20"/>
              <w:rPr>
                <w:sz w:val="20"/>
              </w:rPr>
            </w:pPr>
            <w:r w:rsidRPr="006C5E57">
              <w:rPr>
                <w:sz w:val="20"/>
              </w:rPr>
              <w:t>103.4</w:t>
            </w:r>
          </w:p>
        </w:tc>
        <w:tc>
          <w:tcPr>
            <w:tcW w:w="820" w:type="dxa"/>
            <w:tcBorders>
              <w:bottom w:val="single" w:sz="6" w:space="0" w:color="000000"/>
            </w:tcBorders>
          </w:tcPr>
          <w:p w14:paraId="27A5E611" w14:textId="77777777" w:rsidR="00660734" w:rsidRPr="006C5E57" w:rsidRDefault="00660734" w:rsidP="006C5E57">
            <w:pPr>
              <w:spacing w:before="20" w:after="20"/>
              <w:rPr>
                <w:sz w:val="20"/>
              </w:rPr>
            </w:pPr>
            <w:r w:rsidRPr="006C5E57">
              <w:rPr>
                <w:sz w:val="20"/>
              </w:rPr>
              <w:t>104.5</w:t>
            </w:r>
          </w:p>
        </w:tc>
        <w:tc>
          <w:tcPr>
            <w:tcW w:w="821" w:type="dxa"/>
            <w:tcBorders>
              <w:bottom w:val="single" w:sz="6" w:space="0" w:color="000000"/>
            </w:tcBorders>
          </w:tcPr>
          <w:p w14:paraId="2277F3A4" w14:textId="77777777" w:rsidR="00660734" w:rsidRPr="006C5E57" w:rsidRDefault="00660734" w:rsidP="006C5E57">
            <w:pPr>
              <w:spacing w:before="20" w:after="20"/>
              <w:rPr>
                <w:sz w:val="20"/>
              </w:rPr>
            </w:pPr>
            <w:r w:rsidRPr="006C5E57">
              <w:rPr>
                <w:sz w:val="20"/>
              </w:rPr>
              <w:t>103.6</w:t>
            </w:r>
          </w:p>
        </w:tc>
        <w:tc>
          <w:tcPr>
            <w:tcW w:w="966" w:type="dxa"/>
            <w:tcBorders>
              <w:bottom w:val="single" w:sz="6" w:space="0" w:color="000000"/>
            </w:tcBorders>
          </w:tcPr>
          <w:p w14:paraId="6ECAAFC5" w14:textId="77777777" w:rsidR="00660734" w:rsidRPr="006C5E57" w:rsidRDefault="00660734" w:rsidP="006C5E57">
            <w:pPr>
              <w:spacing w:before="20" w:after="20"/>
              <w:rPr>
                <w:sz w:val="20"/>
              </w:rPr>
            </w:pPr>
            <w:r w:rsidRPr="006C5E57">
              <w:rPr>
                <w:sz w:val="20"/>
              </w:rPr>
              <w:t>107.5 est.</w:t>
            </w:r>
          </w:p>
        </w:tc>
      </w:tr>
      <w:tr w:rsidR="00660734" w14:paraId="63AE603C" w14:textId="77777777" w:rsidTr="00FB6CE1">
        <w:tc>
          <w:tcPr>
            <w:tcW w:w="2127" w:type="dxa"/>
            <w:tcBorders>
              <w:top w:val="single" w:sz="6" w:space="0" w:color="000000"/>
              <w:bottom w:val="single" w:sz="12" w:space="0" w:color="000000"/>
            </w:tcBorders>
          </w:tcPr>
          <w:p w14:paraId="77F68EA9" w14:textId="77777777" w:rsidR="00660734" w:rsidRPr="006C5E57" w:rsidRDefault="00660734" w:rsidP="00CD66FD">
            <w:pPr>
              <w:spacing w:before="0"/>
              <w:jc w:val="left"/>
              <w:rPr>
                <w:sz w:val="20"/>
              </w:rPr>
            </w:pPr>
            <w:r w:rsidRPr="006C5E57">
              <w:rPr>
                <w:sz w:val="20"/>
              </w:rPr>
              <w:t xml:space="preserve">F-4 @ 4cc/USG TEL </w:t>
            </w:r>
          </w:p>
        </w:tc>
        <w:tc>
          <w:tcPr>
            <w:tcW w:w="992" w:type="dxa"/>
            <w:tcBorders>
              <w:top w:val="single" w:sz="6" w:space="0" w:color="000000"/>
              <w:bottom w:val="single" w:sz="12" w:space="0" w:color="000000"/>
            </w:tcBorders>
          </w:tcPr>
          <w:p w14:paraId="48CBED31" w14:textId="77777777" w:rsidR="00660734" w:rsidRPr="006C5E57" w:rsidRDefault="00660734" w:rsidP="006C5E57">
            <w:pPr>
              <w:spacing w:before="20" w:after="20"/>
              <w:rPr>
                <w:sz w:val="20"/>
              </w:rPr>
            </w:pPr>
          </w:p>
        </w:tc>
        <w:tc>
          <w:tcPr>
            <w:tcW w:w="1134" w:type="dxa"/>
            <w:tcBorders>
              <w:top w:val="single" w:sz="6" w:space="0" w:color="000000"/>
              <w:bottom w:val="single" w:sz="12" w:space="0" w:color="000000"/>
            </w:tcBorders>
          </w:tcPr>
          <w:p w14:paraId="52575E1F" w14:textId="77777777" w:rsidR="00660734" w:rsidRPr="006C5E57" w:rsidRDefault="00660734" w:rsidP="006C5E57">
            <w:pPr>
              <w:spacing w:before="20" w:after="20"/>
              <w:rPr>
                <w:sz w:val="20"/>
              </w:rPr>
            </w:pPr>
            <w:r w:rsidRPr="006C5E57">
              <w:rPr>
                <w:sz w:val="20"/>
              </w:rPr>
              <w:t>177</w:t>
            </w:r>
          </w:p>
        </w:tc>
        <w:tc>
          <w:tcPr>
            <w:tcW w:w="1134" w:type="dxa"/>
            <w:tcBorders>
              <w:top w:val="single" w:sz="6" w:space="0" w:color="000000"/>
              <w:bottom w:val="single" w:sz="12" w:space="0" w:color="000000"/>
            </w:tcBorders>
          </w:tcPr>
          <w:p w14:paraId="7CC2A59F" w14:textId="77777777" w:rsidR="00660734" w:rsidRPr="006C5E57" w:rsidRDefault="00660734" w:rsidP="006C5E57">
            <w:pPr>
              <w:spacing w:before="20" w:after="20"/>
              <w:rPr>
                <w:sz w:val="20"/>
              </w:rPr>
            </w:pPr>
          </w:p>
        </w:tc>
        <w:tc>
          <w:tcPr>
            <w:tcW w:w="1134" w:type="dxa"/>
            <w:tcBorders>
              <w:top w:val="single" w:sz="6" w:space="0" w:color="000000"/>
              <w:bottom w:val="single" w:sz="12" w:space="0" w:color="000000"/>
            </w:tcBorders>
          </w:tcPr>
          <w:p w14:paraId="5258C736" w14:textId="77777777" w:rsidR="00660734" w:rsidRPr="006C5E57" w:rsidRDefault="00660734" w:rsidP="006C5E57">
            <w:pPr>
              <w:spacing w:before="20" w:after="20"/>
              <w:rPr>
                <w:sz w:val="20"/>
              </w:rPr>
            </w:pPr>
            <w:r w:rsidRPr="006C5E57">
              <w:rPr>
                <w:sz w:val="20"/>
              </w:rPr>
              <w:t>155</w:t>
            </w:r>
          </w:p>
        </w:tc>
        <w:tc>
          <w:tcPr>
            <w:tcW w:w="881" w:type="dxa"/>
            <w:tcBorders>
              <w:top w:val="single" w:sz="6" w:space="0" w:color="000000"/>
              <w:bottom w:val="single" w:sz="12" w:space="0" w:color="000000"/>
            </w:tcBorders>
          </w:tcPr>
          <w:p w14:paraId="32DF4599" w14:textId="77777777" w:rsidR="00660734" w:rsidRPr="006C5E57" w:rsidRDefault="00660734" w:rsidP="006C5E57">
            <w:pPr>
              <w:spacing w:before="20" w:after="20"/>
              <w:rPr>
                <w:sz w:val="20"/>
              </w:rPr>
            </w:pPr>
          </w:p>
        </w:tc>
        <w:tc>
          <w:tcPr>
            <w:tcW w:w="820" w:type="dxa"/>
            <w:tcBorders>
              <w:top w:val="single" w:sz="6" w:space="0" w:color="000000"/>
              <w:bottom w:val="single" w:sz="12" w:space="0" w:color="000000"/>
            </w:tcBorders>
          </w:tcPr>
          <w:p w14:paraId="3A7DD666" w14:textId="77777777" w:rsidR="00660734" w:rsidRPr="006C5E57" w:rsidRDefault="00660734" w:rsidP="006C5E57">
            <w:pPr>
              <w:spacing w:before="20" w:after="20"/>
              <w:rPr>
                <w:sz w:val="20"/>
              </w:rPr>
            </w:pPr>
            <w:r w:rsidRPr="006C5E57">
              <w:rPr>
                <w:sz w:val="20"/>
              </w:rPr>
              <w:t>162</w:t>
            </w:r>
          </w:p>
        </w:tc>
        <w:tc>
          <w:tcPr>
            <w:tcW w:w="821" w:type="dxa"/>
            <w:tcBorders>
              <w:top w:val="single" w:sz="6" w:space="0" w:color="000000"/>
              <w:bottom w:val="single" w:sz="12" w:space="0" w:color="000000"/>
            </w:tcBorders>
          </w:tcPr>
          <w:p w14:paraId="0896DC67" w14:textId="77777777" w:rsidR="00660734" w:rsidRPr="006C5E57" w:rsidRDefault="00660734" w:rsidP="006C5E57">
            <w:pPr>
              <w:spacing w:before="20" w:after="20"/>
              <w:rPr>
                <w:sz w:val="20"/>
              </w:rPr>
            </w:pPr>
            <w:r w:rsidRPr="006C5E57">
              <w:rPr>
                <w:sz w:val="20"/>
              </w:rPr>
              <w:t>148</w:t>
            </w:r>
          </w:p>
        </w:tc>
        <w:tc>
          <w:tcPr>
            <w:tcW w:w="966" w:type="dxa"/>
            <w:tcBorders>
              <w:top w:val="single" w:sz="6" w:space="0" w:color="000000"/>
              <w:bottom w:val="single" w:sz="12" w:space="0" w:color="000000"/>
            </w:tcBorders>
          </w:tcPr>
          <w:p w14:paraId="1E920AA0" w14:textId="77777777" w:rsidR="00660734" w:rsidRPr="006C5E57" w:rsidRDefault="00660734" w:rsidP="006C5E57">
            <w:pPr>
              <w:spacing w:before="20" w:after="20"/>
              <w:rPr>
                <w:sz w:val="20"/>
              </w:rPr>
            </w:pPr>
            <w:r w:rsidRPr="006C5E57">
              <w:rPr>
                <w:sz w:val="20"/>
              </w:rPr>
              <w:t>133</w:t>
            </w:r>
          </w:p>
        </w:tc>
      </w:tr>
      <w:tr w:rsidR="00660734" w14:paraId="26E0A6A0" w14:textId="77777777" w:rsidTr="00FB6CE1">
        <w:trPr>
          <w:cantSplit/>
        </w:trPr>
        <w:tc>
          <w:tcPr>
            <w:tcW w:w="2127" w:type="dxa"/>
            <w:tcBorders>
              <w:top w:val="single" w:sz="12" w:space="0" w:color="000000"/>
            </w:tcBorders>
          </w:tcPr>
          <w:p w14:paraId="33AEBBE8" w14:textId="77777777" w:rsidR="00660734" w:rsidRPr="006C5E57" w:rsidRDefault="00660734" w:rsidP="006C5E57">
            <w:pPr>
              <w:spacing w:before="0"/>
              <w:rPr>
                <w:sz w:val="20"/>
              </w:rPr>
            </w:pPr>
            <w:r w:rsidRPr="006C5E57">
              <w:rPr>
                <w:sz w:val="20"/>
              </w:rPr>
              <w:t>Component ID</w:t>
            </w:r>
          </w:p>
        </w:tc>
        <w:tc>
          <w:tcPr>
            <w:tcW w:w="7881" w:type="dxa"/>
            <w:gridSpan w:val="8"/>
            <w:tcBorders>
              <w:top w:val="single" w:sz="12" w:space="0" w:color="000000"/>
            </w:tcBorders>
          </w:tcPr>
          <w:p w14:paraId="516B9284" w14:textId="77777777" w:rsidR="00660734" w:rsidRPr="006C5E57" w:rsidRDefault="00660734" w:rsidP="006C5E57">
            <w:pPr>
              <w:spacing w:before="0"/>
              <w:rPr>
                <w:sz w:val="20"/>
              </w:rPr>
            </w:pPr>
            <w:r w:rsidRPr="006C5E57">
              <w:rPr>
                <w:sz w:val="20"/>
              </w:rPr>
              <w:t>% Vol. (above Pentane)</w:t>
            </w:r>
          </w:p>
        </w:tc>
      </w:tr>
      <w:tr w:rsidR="00660734" w:rsidRPr="000C1084" w14:paraId="1E8C74AD" w14:textId="77777777" w:rsidTr="00FB6CE1">
        <w:trPr>
          <w:cantSplit/>
        </w:trPr>
        <w:tc>
          <w:tcPr>
            <w:tcW w:w="2127" w:type="dxa"/>
          </w:tcPr>
          <w:p w14:paraId="13650558" w14:textId="77777777" w:rsidR="00660734" w:rsidRPr="006C5E57" w:rsidRDefault="00660734" w:rsidP="006C5E57">
            <w:pPr>
              <w:spacing w:before="0"/>
              <w:rPr>
                <w:bCs/>
                <w:sz w:val="20"/>
              </w:rPr>
            </w:pPr>
            <w:r w:rsidRPr="006C5E57">
              <w:rPr>
                <w:bCs/>
                <w:sz w:val="20"/>
              </w:rPr>
              <w:t>Total</w:t>
            </w:r>
          </w:p>
        </w:tc>
        <w:tc>
          <w:tcPr>
            <w:tcW w:w="992" w:type="dxa"/>
          </w:tcPr>
          <w:p w14:paraId="258AC3CF" w14:textId="77777777" w:rsidR="00660734" w:rsidRPr="006C5E57" w:rsidRDefault="00660734" w:rsidP="006C5E57">
            <w:pPr>
              <w:spacing w:before="20" w:after="20"/>
              <w:rPr>
                <w:bCs/>
                <w:sz w:val="20"/>
              </w:rPr>
            </w:pPr>
            <w:r w:rsidRPr="006C5E57">
              <w:rPr>
                <w:bCs/>
                <w:sz w:val="20"/>
              </w:rPr>
              <w:t>100</w:t>
            </w:r>
          </w:p>
        </w:tc>
        <w:tc>
          <w:tcPr>
            <w:tcW w:w="1134" w:type="dxa"/>
          </w:tcPr>
          <w:p w14:paraId="57869093" w14:textId="77777777" w:rsidR="00660734" w:rsidRPr="006C5E57" w:rsidRDefault="00660734" w:rsidP="006C5E57">
            <w:pPr>
              <w:spacing w:before="20" w:after="20"/>
              <w:rPr>
                <w:bCs/>
                <w:sz w:val="20"/>
              </w:rPr>
            </w:pPr>
            <w:r w:rsidRPr="006C5E57">
              <w:rPr>
                <w:bCs/>
                <w:sz w:val="20"/>
              </w:rPr>
              <w:t>100</w:t>
            </w:r>
          </w:p>
        </w:tc>
        <w:tc>
          <w:tcPr>
            <w:tcW w:w="1134" w:type="dxa"/>
          </w:tcPr>
          <w:p w14:paraId="60652FF7" w14:textId="77777777" w:rsidR="00660734" w:rsidRPr="006C5E57" w:rsidRDefault="00660734" w:rsidP="006C5E57">
            <w:pPr>
              <w:spacing w:before="20" w:after="20"/>
              <w:rPr>
                <w:bCs/>
                <w:sz w:val="20"/>
              </w:rPr>
            </w:pPr>
            <w:r w:rsidRPr="006C5E57">
              <w:rPr>
                <w:bCs/>
                <w:sz w:val="20"/>
              </w:rPr>
              <w:t>100</w:t>
            </w:r>
          </w:p>
        </w:tc>
        <w:tc>
          <w:tcPr>
            <w:tcW w:w="1134" w:type="dxa"/>
          </w:tcPr>
          <w:p w14:paraId="24EE0B65" w14:textId="77777777" w:rsidR="00660734" w:rsidRPr="006C5E57" w:rsidRDefault="00660734" w:rsidP="006C5E57">
            <w:pPr>
              <w:spacing w:before="20" w:after="20"/>
              <w:rPr>
                <w:bCs/>
                <w:sz w:val="20"/>
              </w:rPr>
            </w:pPr>
            <w:r w:rsidRPr="006C5E57">
              <w:rPr>
                <w:bCs/>
                <w:sz w:val="20"/>
              </w:rPr>
              <w:t>100</w:t>
            </w:r>
          </w:p>
        </w:tc>
        <w:tc>
          <w:tcPr>
            <w:tcW w:w="881" w:type="dxa"/>
          </w:tcPr>
          <w:p w14:paraId="5B37F469" w14:textId="77777777" w:rsidR="00660734" w:rsidRPr="006C5E57" w:rsidRDefault="00660734" w:rsidP="006C5E57">
            <w:pPr>
              <w:spacing w:before="20" w:after="20"/>
              <w:rPr>
                <w:bCs/>
                <w:sz w:val="20"/>
              </w:rPr>
            </w:pPr>
            <w:r w:rsidRPr="006C5E57">
              <w:rPr>
                <w:bCs/>
                <w:sz w:val="20"/>
              </w:rPr>
              <w:t>100</w:t>
            </w:r>
          </w:p>
        </w:tc>
        <w:tc>
          <w:tcPr>
            <w:tcW w:w="820" w:type="dxa"/>
          </w:tcPr>
          <w:p w14:paraId="0CA84E5E" w14:textId="77777777" w:rsidR="00660734" w:rsidRPr="006C5E57" w:rsidRDefault="00660734" w:rsidP="006C5E57">
            <w:pPr>
              <w:spacing w:before="20" w:after="20"/>
              <w:rPr>
                <w:bCs/>
                <w:sz w:val="20"/>
              </w:rPr>
            </w:pPr>
            <w:r w:rsidRPr="006C5E57">
              <w:rPr>
                <w:bCs/>
                <w:sz w:val="20"/>
              </w:rPr>
              <w:t>100</w:t>
            </w:r>
          </w:p>
        </w:tc>
        <w:tc>
          <w:tcPr>
            <w:tcW w:w="821" w:type="dxa"/>
          </w:tcPr>
          <w:p w14:paraId="2FD3270B" w14:textId="77777777" w:rsidR="00660734" w:rsidRPr="006C5E57" w:rsidRDefault="00660734" w:rsidP="006C5E57">
            <w:pPr>
              <w:spacing w:before="20" w:after="20"/>
              <w:rPr>
                <w:bCs/>
                <w:sz w:val="20"/>
              </w:rPr>
            </w:pPr>
            <w:r w:rsidRPr="006C5E57">
              <w:rPr>
                <w:bCs/>
                <w:sz w:val="20"/>
              </w:rPr>
              <w:t>99.85</w:t>
            </w:r>
          </w:p>
        </w:tc>
        <w:tc>
          <w:tcPr>
            <w:tcW w:w="966" w:type="dxa"/>
          </w:tcPr>
          <w:p w14:paraId="528DA1FE" w14:textId="77777777" w:rsidR="00660734" w:rsidRPr="006C5E57" w:rsidRDefault="00660734" w:rsidP="006C5E57">
            <w:pPr>
              <w:spacing w:before="20" w:after="20"/>
              <w:rPr>
                <w:bCs/>
                <w:sz w:val="20"/>
              </w:rPr>
            </w:pPr>
            <w:r w:rsidRPr="006C5E57">
              <w:rPr>
                <w:bCs/>
                <w:sz w:val="20"/>
              </w:rPr>
              <w:t>99.2</w:t>
            </w:r>
          </w:p>
        </w:tc>
      </w:tr>
      <w:tr w:rsidR="00660734" w14:paraId="50B7AADE" w14:textId="77777777" w:rsidTr="00FB6CE1">
        <w:tc>
          <w:tcPr>
            <w:tcW w:w="2127" w:type="dxa"/>
          </w:tcPr>
          <w:p w14:paraId="0D64DDCD" w14:textId="77777777" w:rsidR="00660734" w:rsidRPr="006C5E57" w:rsidRDefault="00660734" w:rsidP="00CD66FD">
            <w:pPr>
              <w:spacing w:before="0"/>
              <w:jc w:val="left"/>
              <w:rPr>
                <w:sz w:val="20"/>
              </w:rPr>
            </w:pPr>
            <w:r w:rsidRPr="006C5E57">
              <w:rPr>
                <w:sz w:val="20"/>
              </w:rPr>
              <w:t>C</w:t>
            </w:r>
            <w:r w:rsidRPr="006C5E57">
              <w:rPr>
                <w:sz w:val="20"/>
                <w:vertAlign w:val="subscript"/>
              </w:rPr>
              <w:t>5</w:t>
            </w:r>
            <w:r w:rsidRPr="006C5E57">
              <w:rPr>
                <w:sz w:val="20"/>
              </w:rPr>
              <w:t xml:space="preserve"> Cyclopentane</w:t>
            </w:r>
            <w:r w:rsidR="00586359" w:rsidRPr="006C5E57">
              <w:rPr>
                <w:sz w:val="20"/>
              </w:rPr>
              <w:fldChar w:fldCharType="begin"/>
            </w:r>
            <w:r w:rsidR="00586359" w:rsidRPr="006C5E57">
              <w:rPr>
                <w:sz w:val="20"/>
              </w:rPr>
              <w:instrText xml:space="preserve"> XE "</w:instrText>
            </w:r>
            <w:r w:rsidR="00586359" w:rsidRPr="006C5E57">
              <w:rPr>
                <w:spacing w:val="-8"/>
                <w:sz w:val="20"/>
              </w:rPr>
              <w:instrText>Cyclopentane</w:instrText>
            </w:r>
            <w:r w:rsidR="00586359" w:rsidRPr="006C5E57">
              <w:rPr>
                <w:sz w:val="20"/>
              </w:rPr>
              <w:instrText xml:space="preserve">" </w:instrText>
            </w:r>
            <w:r w:rsidR="00586359" w:rsidRPr="006C5E57">
              <w:rPr>
                <w:sz w:val="20"/>
              </w:rPr>
              <w:fldChar w:fldCharType="end"/>
            </w:r>
          </w:p>
        </w:tc>
        <w:tc>
          <w:tcPr>
            <w:tcW w:w="992" w:type="dxa"/>
          </w:tcPr>
          <w:p w14:paraId="719DC9DA" w14:textId="77777777" w:rsidR="00660734" w:rsidRPr="006C5E57" w:rsidRDefault="00660734" w:rsidP="006C5E57">
            <w:pPr>
              <w:spacing w:before="20" w:after="20"/>
              <w:rPr>
                <w:sz w:val="20"/>
              </w:rPr>
            </w:pPr>
          </w:p>
        </w:tc>
        <w:tc>
          <w:tcPr>
            <w:tcW w:w="1134" w:type="dxa"/>
          </w:tcPr>
          <w:p w14:paraId="4D559BDE" w14:textId="77777777" w:rsidR="00660734" w:rsidRPr="006C5E57" w:rsidRDefault="00660734" w:rsidP="006C5E57">
            <w:pPr>
              <w:spacing w:before="20" w:after="20"/>
              <w:rPr>
                <w:sz w:val="20"/>
              </w:rPr>
            </w:pPr>
          </w:p>
        </w:tc>
        <w:tc>
          <w:tcPr>
            <w:tcW w:w="1134" w:type="dxa"/>
          </w:tcPr>
          <w:p w14:paraId="68496E3C" w14:textId="77777777" w:rsidR="00660734" w:rsidRPr="006C5E57" w:rsidRDefault="00660734" w:rsidP="006C5E57">
            <w:pPr>
              <w:spacing w:before="20" w:after="20"/>
              <w:rPr>
                <w:sz w:val="20"/>
              </w:rPr>
            </w:pPr>
            <w:r w:rsidRPr="006C5E57">
              <w:rPr>
                <w:sz w:val="20"/>
              </w:rPr>
              <w:t>0.1</w:t>
            </w:r>
          </w:p>
        </w:tc>
        <w:tc>
          <w:tcPr>
            <w:tcW w:w="1134" w:type="dxa"/>
          </w:tcPr>
          <w:p w14:paraId="6416E4C9" w14:textId="77777777" w:rsidR="00660734" w:rsidRPr="006C5E57" w:rsidRDefault="00660734" w:rsidP="006C5E57">
            <w:pPr>
              <w:spacing w:before="20" w:after="20"/>
              <w:rPr>
                <w:sz w:val="20"/>
              </w:rPr>
            </w:pPr>
          </w:p>
        </w:tc>
        <w:tc>
          <w:tcPr>
            <w:tcW w:w="881" w:type="dxa"/>
          </w:tcPr>
          <w:p w14:paraId="5D53EFEC" w14:textId="77777777" w:rsidR="00660734" w:rsidRPr="006C5E57" w:rsidRDefault="00660734" w:rsidP="006C5E57">
            <w:pPr>
              <w:spacing w:before="20" w:after="20"/>
              <w:rPr>
                <w:sz w:val="20"/>
              </w:rPr>
            </w:pPr>
            <w:r w:rsidRPr="006C5E57">
              <w:rPr>
                <w:sz w:val="20"/>
              </w:rPr>
              <w:t>0.2</w:t>
            </w:r>
          </w:p>
        </w:tc>
        <w:tc>
          <w:tcPr>
            <w:tcW w:w="820" w:type="dxa"/>
          </w:tcPr>
          <w:p w14:paraId="78282911" w14:textId="77777777" w:rsidR="00660734" w:rsidRPr="006C5E57" w:rsidRDefault="00660734" w:rsidP="006C5E57">
            <w:pPr>
              <w:spacing w:before="20" w:after="20"/>
              <w:rPr>
                <w:sz w:val="20"/>
              </w:rPr>
            </w:pPr>
          </w:p>
        </w:tc>
        <w:tc>
          <w:tcPr>
            <w:tcW w:w="821" w:type="dxa"/>
          </w:tcPr>
          <w:p w14:paraId="37BC6670" w14:textId="77777777" w:rsidR="00660734" w:rsidRPr="006C5E57" w:rsidRDefault="00660734" w:rsidP="006C5E57">
            <w:pPr>
              <w:spacing w:before="20" w:after="20"/>
              <w:rPr>
                <w:sz w:val="20"/>
              </w:rPr>
            </w:pPr>
          </w:p>
        </w:tc>
        <w:tc>
          <w:tcPr>
            <w:tcW w:w="966" w:type="dxa"/>
          </w:tcPr>
          <w:p w14:paraId="51B2BADE" w14:textId="77777777" w:rsidR="00660734" w:rsidRPr="006C5E57" w:rsidRDefault="00660734" w:rsidP="006C5E57">
            <w:pPr>
              <w:spacing w:before="20" w:after="20"/>
              <w:rPr>
                <w:sz w:val="20"/>
              </w:rPr>
            </w:pPr>
          </w:p>
        </w:tc>
      </w:tr>
      <w:tr w:rsidR="00660734" w14:paraId="7BA6AEEA" w14:textId="77777777" w:rsidTr="00FB6CE1">
        <w:trPr>
          <w:cantSplit/>
        </w:trPr>
        <w:tc>
          <w:tcPr>
            <w:tcW w:w="2127" w:type="dxa"/>
          </w:tcPr>
          <w:p w14:paraId="3122E6C8" w14:textId="77777777" w:rsidR="00660734" w:rsidRPr="006C5E57" w:rsidRDefault="00660734" w:rsidP="00CD66FD">
            <w:pPr>
              <w:spacing w:before="0"/>
              <w:jc w:val="left"/>
              <w:rPr>
                <w:sz w:val="20"/>
              </w:rPr>
            </w:pPr>
            <w:r w:rsidRPr="006C5E57">
              <w:rPr>
                <w:sz w:val="20"/>
              </w:rPr>
              <w:t>2,2 Dimethyl Butane</w:t>
            </w:r>
            <w:r w:rsidR="00207397" w:rsidRPr="006C5E57">
              <w:rPr>
                <w:sz w:val="20"/>
              </w:rPr>
              <w:fldChar w:fldCharType="begin"/>
            </w:r>
            <w:r w:rsidR="00207397" w:rsidRPr="006C5E57">
              <w:rPr>
                <w:sz w:val="20"/>
              </w:rPr>
              <w:instrText xml:space="preserve"> XE "2,2 Dimethyl Butane" </w:instrText>
            </w:r>
            <w:r w:rsidR="00207397" w:rsidRPr="006C5E57">
              <w:rPr>
                <w:sz w:val="20"/>
              </w:rPr>
              <w:fldChar w:fldCharType="end"/>
            </w:r>
          </w:p>
        </w:tc>
        <w:tc>
          <w:tcPr>
            <w:tcW w:w="992" w:type="dxa"/>
            <w:vMerge w:val="restart"/>
          </w:tcPr>
          <w:p w14:paraId="22FC6239" w14:textId="77777777" w:rsidR="00660734" w:rsidRPr="006C5E57" w:rsidRDefault="00660734" w:rsidP="006C5E57">
            <w:pPr>
              <w:spacing w:before="20" w:after="20"/>
              <w:rPr>
                <w:sz w:val="20"/>
              </w:rPr>
            </w:pPr>
          </w:p>
          <w:p w14:paraId="4750D6D5" w14:textId="77777777" w:rsidR="00660734" w:rsidRPr="006C5E57" w:rsidRDefault="00660734" w:rsidP="006C5E57">
            <w:pPr>
              <w:spacing w:before="20" w:after="20"/>
              <w:rPr>
                <w:sz w:val="20"/>
              </w:rPr>
            </w:pPr>
            <w:r w:rsidRPr="006C5E57">
              <w:rPr>
                <w:sz w:val="20"/>
              </w:rPr>
              <w:t>0.2</w:t>
            </w:r>
          </w:p>
        </w:tc>
        <w:tc>
          <w:tcPr>
            <w:tcW w:w="1134" w:type="dxa"/>
            <w:vMerge w:val="restart"/>
          </w:tcPr>
          <w:p w14:paraId="034E9714" w14:textId="77777777" w:rsidR="00660734" w:rsidRPr="006C5E57" w:rsidRDefault="00660734" w:rsidP="006C5E57">
            <w:pPr>
              <w:spacing w:before="20" w:after="20"/>
              <w:rPr>
                <w:sz w:val="20"/>
              </w:rPr>
            </w:pPr>
          </w:p>
          <w:p w14:paraId="79068ABE" w14:textId="77777777" w:rsidR="00660734" w:rsidRPr="006C5E57" w:rsidRDefault="00660734" w:rsidP="006C5E57">
            <w:pPr>
              <w:spacing w:before="20" w:after="20"/>
              <w:rPr>
                <w:sz w:val="20"/>
              </w:rPr>
            </w:pPr>
            <w:r w:rsidRPr="006C5E57">
              <w:rPr>
                <w:sz w:val="20"/>
              </w:rPr>
              <w:t>0.7</w:t>
            </w:r>
          </w:p>
        </w:tc>
        <w:tc>
          <w:tcPr>
            <w:tcW w:w="1134" w:type="dxa"/>
            <w:vMerge w:val="restart"/>
          </w:tcPr>
          <w:p w14:paraId="0B0588E0" w14:textId="77777777" w:rsidR="00660734" w:rsidRPr="006C5E57" w:rsidRDefault="00660734" w:rsidP="006C5E57">
            <w:pPr>
              <w:spacing w:before="20" w:after="20"/>
              <w:rPr>
                <w:sz w:val="20"/>
              </w:rPr>
            </w:pPr>
            <w:r w:rsidRPr="006C5E57">
              <w:rPr>
                <w:sz w:val="20"/>
              </w:rPr>
              <w:t>0.1</w:t>
            </w:r>
          </w:p>
        </w:tc>
        <w:tc>
          <w:tcPr>
            <w:tcW w:w="1134" w:type="dxa"/>
            <w:vMerge w:val="restart"/>
          </w:tcPr>
          <w:p w14:paraId="6E60A881" w14:textId="77777777" w:rsidR="00660734" w:rsidRPr="006C5E57" w:rsidRDefault="00660734" w:rsidP="006C5E57">
            <w:pPr>
              <w:spacing w:before="20" w:after="20"/>
              <w:rPr>
                <w:sz w:val="20"/>
              </w:rPr>
            </w:pPr>
          </w:p>
          <w:p w14:paraId="0D2D405F" w14:textId="77777777" w:rsidR="00660734" w:rsidRPr="006C5E57" w:rsidRDefault="00660734" w:rsidP="006C5E57">
            <w:pPr>
              <w:spacing w:before="20" w:after="20"/>
              <w:rPr>
                <w:sz w:val="20"/>
              </w:rPr>
            </w:pPr>
            <w:r w:rsidRPr="006C5E57">
              <w:rPr>
                <w:sz w:val="20"/>
              </w:rPr>
              <w:t>0.8</w:t>
            </w:r>
          </w:p>
        </w:tc>
        <w:tc>
          <w:tcPr>
            <w:tcW w:w="881" w:type="dxa"/>
            <w:vMerge w:val="restart"/>
          </w:tcPr>
          <w:p w14:paraId="1C0B3862" w14:textId="77777777" w:rsidR="00660734" w:rsidRPr="006C5E57" w:rsidRDefault="00660734" w:rsidP="006C5E57">
            <w:pPr>
              <w:spacing w:before="20" w:after="20"/>
              <w:rPr>
                <w:sz w:val="20"/>
              </w:rPr>
            </w:pPr>
          </w:p>
          <w:p w14:paraId="757EC018" w14:textId="77777777" w:rsidR="00660734" w:rsidRPr="006C5E57" w:rsidRDefault="00660734" w:rsidP="006C5E57">
            <w:pPr>
              <w:spacing w:before="20" w:after="20"/>
              <w:rPr>
                <w:sz w:val="20"/>
              </w:rPr>
            </w:pPr>
            <w:r w:rsidRPr="006C5E57">
              <w:rPr>
                <w:sz w:val="20"/>
              </w:rPr>
              <w:t>2.6</w:t>
            </w:r>
          </w:p>
        </w:tc>
        <w:tc>
          <w:tcPr>
            <w:tcW w:w="820" w:type="dxa"/>
            <w:vMerge w:val="restart"/>
          </w:tcPr>
          <w:p w14:paraId="1A9C5746" w14:textId="77777777" w:rsidR="00660734" w:rsidRPr="006C5E57" w:rsidRDefault="00660734" w:rsidP="006C5E57">
            <w:pPr>
              <w:spacing w:before="20" w:after="20"/>
              <w:rPr>
                <w:sz w:val="20"/>
              </w:rPr>
            </w:pPr>
          </w:p>
          <w:p w14:paraId="7ACCEA53" w14:textId="77777777" w:rsidR="00660734" w:rsidRPr="006C5E57" w:rsidRDefault="00660734" w:rsidP="006C5E57">
            <w:pPr>
              <w:spacing w:before="20" w:after="20"/>
              <w:rPr>
                <w:sz w:val="20"/>
              </w:rPr>
            </w:pPr>
            <w:r w:rsidRPr="006C5E57">
              <w:rPr>
                <w:sz w:val="20"/>
              </w:rPr>
              <w:t>0.5</w:t>
            </w:r>
          </w:p>
        </w:tc>
        <w:tc>
          <w:tcPr>
            <w:tcW w:w="821" w:type="dxa"/>
            <w:vMerge w:val="restart"/>
          </w:tcPr>
          <w:p w14:paraId="22466073" w14:textId="77777777" w:rsidR="00660734" w:rsidRPr="006C5E57" w:rsidRDefault="00660734" w:rsidP="006C5E57">
            <w:pPr>
              <w:spacing w:before="20" w:after="20"/>
              <w:rPr>
                <w:sz w:val="20"/>
              </w:rPr>
            </w:pPr>
          </w:p>
          <w:p w14:paraId="00EEDDA5" w14:textId="77777777" w:rsidR="00660734" w:rsidRPr="006C5E57" w:rsidRDefault="00660734" w:rsidP="006C5E57">
            <w:pPr>
              <w:spacing w:before="20" w:after="20"/>
              <w:rPr>
                <w:sz w:val="20"/>
              </w:rPr>
            </w:pPr>
            <w:r w:rsidRPr="006C5E57">
              <w:rPr>
                <w:sz w:val="20"/>
              </w:rPr>
              <w:t>0.5</w:t>
            </w:r>
          </w:p>
        </w:tc>
        <w:tc>
          <w:tcPr>
            <w:tcW w:w="966" w:type="dxa"/>
          </w:tcPr>
          <w:p w14:paraId="66B9A974" w14:textId="77777777" w:rsidR="00660734" w:rsidRPr="006C5E57" w:rsidRDefault="00660734" w:rsidP="006C5E57">
            <w:pPr>
              <w:spacing w:before="20" w:after="20"/>
              <w:rPr>
                <w:sz w:val="20"/>
              </w:rPr>
            </w:pPr>
          </w:p>
        </w:tc>
      </w:tr>
      <w:tr w:rsidR="00660734" w14:paraId="5523037D" w14:textId="77777777" w:rsidTr="00FB6CE1">
        <w:trPr>
          <w:cantSplit/>
        </w:trPr>
        <w:tc>
          <w:tcPr>
            <w:tcW w:w="2127" w:type="dxa"/>
          </w:tcPr>
          <w:p w14:paraId="44914244" w14:textId="77777777" w:rsidR="00660734" w:rsidRPr="006C5E57" w:rsidRDefault="00660734" w:rsidP="00CD66FD">
            <w:pPr>
              <w:spacing w:before="0"/>
              <w:jc w:val="left"/>
              <w:rPr>
                <w:sz w:val="20"/>
              </w:rPr>
            </w:pPr>
            <w:r w:rsidRPr="006C5E57">
              <w:rPr>
                <w:sz w:val="20"/>
              </w:rPr>
              <w:t>2,3 Dimethyl Butane</w:t>
            </w:r>
            <w:r w:rsidR="00207397" w:rsidRPr="006C5E57">
              <w:rPr>
                <w:sz w:val="20"/>
              </w:rPr>
              <w:fldChar w:fldCharType="begin"/>
            </w:r>
            <w:r w:rsidR="00207397" w:rsidRPr="006C5E57">
              <w:rPr>
                <w:sz w:val="20"/>
              </w:rPr>
              <w:instrText xml:space="preserve"> XE "2,3 Dimethyl Butane" </w:instrText>
            </w:r>
            <w:r w:rsidR="00207397" w:rsidRPr="006C5E57">
              <w:rPr>
                <w:sz w:val="20"/>
              </w:rPr>
              <w:fldChar w:fldCharType="end"/>
            </w:r>
          </w:p>
        </w:tc>
        <w:tc>
          <w:tcPr>
            <w:tcW w:w="992" w:type="dxa"/>
            <w:vMerge/>
          </w:tcPr>
          <w:p w14:paraId="13A7FCE7" w14:textId="77777777" w:rsidR="00660734" w:rsidRPr="006C5E57" w:rsidRDefault="00660734" w:rsidP="006C5E57">
            <w:pPr>
              <w:spacing w:before="20" w:after="20"/>
              <w:rPr>
                <w:sz w:val="20"/>
              </w:rPr>
            </w:pPr>
          </w:p>
        </w:tc>
        <w:tc>
          <w:tcPr>
            <w:tcW w:w="1134" w:type="dxa"/>
            <w:vMerge/>
          </w:tcPr>
          <w:p w14:paraId="2E9DE75C" w14:textId="77777777" w:rsidR="00660734" w:rsidRPr="006C5E57" w:rsidRDefault="00660734" w:rsidP="006C5E57">
            <w:pPr>
              <w:spacing w:before="20" w:after="20"/>
              <w:rPr>
                <w:sz w:val="20"/>
              </w:rPr>
            </w:pPr>
          </w:p>
        </w:tc>
        <w:tc>
          <w:tcPr>
            <w:tcW w:w="1134" w:type="dxa"/>
            <w:vMerge/>
          </w:tcPr>
          <w:p w14:paraId="7AC18C29" w14:textId="77777777" w:rsidR="00660734" w:rsidRPr="006C5E57" w:rsidRDefault="00660734" w:rsidP="006C5E57">
            <w:pPr>
              <w:spacing w:before="20" w:after="20"/>
              <w:rPr>
                <w:sz w:val="20"/>
              </w:rPr>
            </w:pPr>
          </w:p>
        </w:tc>
        <w:tc>
          <w:tcPr>
            <w:tcW w:w="1134" w:type="dxa"/>
            <w:vMerge/>
          </w:tcPr>
          <w:p w14:paraId="6E2AF5A1" w14:textId="77777777" w:rsidR="00660734" w:rsidRPr="006C5E57" w:rsidRDefault="00660734" w:rsidP="006C5E57">
            <w:pPr>
              <w:spacing w:before="20" w:after="20"/>
              <w:rPr>
                <w:sz w:val="20"/>
              </w:rPr>
            </w:pPr>
          </w:p>
        </w:tc>
        <w:tc>
          <w:tcPr>
            <w:tcW w:w="881" w:type="dxa"/>
            <w:vMerge/>
          </w:tcPr>
          <w:p w14:paraId="011E21B2" w14:textId="77777777" w:rsidR="00660734" w:rsidRPr="006C5E57" w:rsidRDefault="00660734" w:rsidP="006C5E57">
            <w:pPr>
              <w:spacing w:before="20" w:after="20"/>
              <w:rPr>
                <w:sz w:val="20"/>
              </w:rPr>
            </w:pPr>
          </w:p>
        </w:tc>
        <w:tc>
          <w:tcPr>
            <w:tcW w:w="820" w:type="dxa"/>
            <w:vMerge/>
          </w:tcPr>
          <w:p w14:paraId="7BFF550B" w14:textId="77777777" w:rsidR="00660734" w:rsidRPr="006C5E57" w:rsidRDefault="00660734" w:rsidP="006C5E57">
            <w:pPr>
              <w:spacing w:before="20" w:after="20"/>
              <w:rPr>
                <w:sz w:val="20"/>
              </w:rPr>
            </w:pPr>
          </w:p>
        </w:tc>
        <w:tc>
          <w:tcPr>
            <w:tcW w:w="821" w:type="dxa"/>
            <w:vMerge/>
          </w:tcPr>
          <w:p w14:paraId="0D6E8DB9" w14:textId="77777777" w:rsidR="00660734" w:rsidRPr="006C5E57" w:rsidRDefault="00660734" w:rsidP="006C5E57">
            <w:pPr>
              <w:spacing w:before="20" w:after="20"/>
              <w:rPr>
                <w:sz w:val="20"/>
              </w:rPr>
            </w:pPr>
          </w:p>
        </w:tc>
        <w:tc>
          <w:tcPr>
            <w:tcW w:w="966" w:type="dxa"/>
          </w:tcPr>
          <w:p w14:paraId="653FA17C" w14:textId="77777777" w:rsidR="00660734" w:rsidRPr="006C5E57" w:rsidRDefault="00660734" w:rsidP="006C5E57">
            <w:pPr>
              <w:spacing w:before="20" w:after="20"/>
              <w:rPr>
                <w:sz w:val="20"/>
              </w:rPr>
            </w:pPr>
          </w:p>
        </w:tc>
      </w:tr>
      <w:tr w:rsidR="00660734" w14:paraId="7DD508E0" w14:textId="77777777" w:rsidTr="00FB6CE1">
        <w:trPr>
          <w:cantSplit/>
        </w:trPr>
        <w:tc>
          <w:tcPr>
            <w:tcW w:w="2127" w:type="dxa"/>
          </w:tcPr>
          <w:p w14:paraId="3B49AC66" w14:textId="77777777" w:rsidR="00660734" w:rsidRPr="006C5E57" w:rsidRDefault="00660734" w:rsidP="00CD66FD">
            <w:pPr>
              <w:spacing w:before="0"/>
              <w:jc w:val="left"/>
              <w:rPr>
                <w:sz w:val="20"/>
              </w:rPr>
            </w:pPr>
            <w:r w:rsidRPr="006C5E57">
              <w:rPr>
                <w:sz w:val="20"/>
              </w:rPr>
              <w:t>2 Methyl Pentane</w:t>
            </w:r>
            <w:r w:rsidR="001A3E89" w:rsidRPr="006C5E57">
              <w:rPr>
                <w:sz w:val="20"/>
              </w:rPr>
              <w:fldChar w:fldCharType="begin"/>
            </w:r>
            <w:r w:rsidR="001A3E89" w:rsidRPr="006C5E57">
              <w:rPr>
                <w:sz w:val="20"/>
              </w:rPr>
              <w:instrText xml:space="preserve"> XE "2 Methyl Pentane" </w:instrText>
            </w:r>
            <w:r w:rsidR="001A3E89" w:rsidRPr="006C5E57">
              <w:rPr>
                <w:sz w:val="20"/>
              </w:rPr>
              <w:fldChar w:fldCharType="end"/>
            </w:r>
          </w:p>
        </w:tc>
        <w:tc>
          <w:tcPr>
            <w:tcW w:w="992" w:type="dxa"/>
            <w:vMerge/>
          </w:tcPr>
          <w:p w14:paraId="1467A4AB" w14:textId="77777777" w:rsidR="00660734" w:rsidRPr="006C5E57" w:rsidRDefault="00660734" w:rsidP="006C5E57">
            <w:pPr>
              <w:spacing w:before="20" w:after="20"/>
              <w:rPr>
                <w:sz w:val="20"/>
              </w:rPr>
            </w:pPr>
          </w:p>
        </w:tc>
        <w:tc>
          <w:tcPr>
            <w:tcW w:w="1134" w:type="dxa"/>
            <w:vMerge/>
          </w:tcPr>
          <w:p w14:paraId="6724DEE7" w14:textId="77777777" w:rsidR="00660734" w:rsidRPr="006C5E57" w:rsidRDefault="00660734" w:rsidP="006C5E57">
            <w:pPr>
              <w:spacing w:before="20" w:after="20"/>
              <w:rPr>
                <w:sz w:val="20"/>
              </w:rPr>
            </w:pPr>
          </w:p>
        </w:tc>
        <w:tc>
          <w:tcPr>
            <w:tcW w:w="1134" w:type="dxa"/>
            <w:vMerge w:val="restart"/>
          </w:tcPr>
          <w:p w14:paraId="0C883942" w14:textId="77777777" w:rsidR="00660734" w:rsidRPr="006C5E57" w:rsidRDefault="00660734" w:rsidP="006C5E57">
            <w:pPr>
              <w:spacing w:before="20" w:after="20"/>
              <w:rPr>
                <w:sz w:val="20"/>
              </w:rPr>
            </w:pPr>
            <w:r w:rsidRPr="006C5E57">
              <w:rPr>
                <w:sz w:val="20"/>
              </w:rPr>
              <w:t>1.4</w:t>
            </w:r>
          </w:p>
        </w:tc>
        <w:tc>
          <w:tcPr>
            <w:tcW w:w="1134" w:type="dxa"/>
            <w:vMerge/>
          </w:tcPr>
          <w:p w14:paraId="61095DAF" w14:textId="77777777" w:rsidR="00660734" w:rsidRPr="006C5E57" w:rsidRDefault="00660734" w:rsidP="006C5E57">
            <w:pPr>
              <w:spacing w:before="20" w:after="20"/>
              <w:rPr>
                <w:sz w:val="20"/>
              </w:rPr>
            </w:pPr>
          </w:p>
        </w:tc>
        <w:tc>
          <w:tcPr>
            <w:tcW w:w="881" w:type="dxa"/>
            <w:vMerge/>
          </w:tcPr>
          <w:p w14:paraId="3F5BF211" w14:textId="77777777" w:rsidR="00660734" w:rsidRPr="006C5E57" w:rsidRDefault="00660734" w:rsidP="006C5E57">
            <w:pPr>
              <w:spacing w:before="20" w:after="20"/>
              <w:rPr>
                <w:sz w:val="20"/>
              </w:rPr>
            </w:pPr>
          </w:p>
        </w:tc>
        <w:tc>
          <w:tcPr>
            <w:tcW w:w="820" w:type="dxa"/>
            <w:vMerge/>
          </w:tcPr>
          <w:p w14:paraId="45625ACE" w14:textId="77777777" w:rsidR="00660734" w:rsidRPr="006C5E57" w:rsidRDefault="00660734" w:rsidP="006C5E57">
            <w:pPr>
              <w:spacing w:before="20" w:after="20"/>
              <w:rPr>
                <w:sz w:val="20"/>
              </w:rPr>
            </w:pPr>
          </w:p>
        </w:tc>
        <w:tc>
          <w:tcPr>
            <w:tcW w:w="821" w:type="dxa"/>
            <w:vMerge/>
          </w:tcPr>
          <w:p w14:paraId="69426880" w14:textId="77777777" w:rsidR="00660734" w:rsidRPr="006C5E57" w:rsidRDefault="00660734" w:rsidP="006C5E57">
            <w:pPr>
              <w:spacing w:before="20" w:after="20"/>
              <w:rPr>
                <w:sz w:val="20"/>
              </w:rPr>
            </w:pPr>
          </w:p>
        </w:tc>
        <w:tc>
          <w:tcPr>
            <w:tcW w:w="966" w:type="dxa"/>
          </w:tcPr>
          <w:p w14:paraId="33AFE445" w14:textId="77777777" w:rsidR="00660734" w:rsidRPr="006C5E57" w:rsidRDefault="00660734" w:rsidP="006C5E57">
            <w:pPr>
              <w:spacing w:before="20" w:after="20"/>
              <w:rPr>
                <w:sz w:val="20"/>
              </w:rPr>
            </w:pPr>
          </w:p>
        </w:tc>
      </w:tr>
      <w:tr w:rsidR="00660734" w14:paraId="6DD99678" w14:textId="77777777" w:rsidTr="00FB6CE1">
        <w:trPr>
          <w:cantSplit/>
        </w:trPr>
        <w:tc>
          <w:tcPr>
            <w:tcW w:w="2127" w:type="dxa"/>
          </w:tcPr>
          <w:p w14:paraId="70C26319" w14:textId="77777777" w:rsidR="00660734" w:rsidRPr="006C5E57" w:rsidRDefault="00660734" w:rsidP="00CD66FD">
            <w:pPr>
              <w:spacing w:before="0"/>
              <w:jc w:val="left"/>
              <w:rPr>
                <w:sz w:val="20"/>
              </w:rPr>
            </w:pPr>
            <w:r w:rsidRPr="006C5E57">
              <w:rPr>
                <w:sz w:val="20"/>
              </w:rPr>
              <w:t>3 Methyl Pentane</w:t>
            </w:r>
            <w:r w:rsidR="001A3E89" w:rsidRPr="006C5E57">
              <w:rPr>
                <w:sz w:val="20"/>
              </w:rPr>
              <w:fldChar w:fldCharType="begin"/>
            </w:r>
            <w:r w:rsidR="001A3E89" w:rsidRPr="006C5E57">
              <w:rPr>
                <w:sz w:val="20"/>
              </w:rPr>
              <w:instrText xml:space="preserve"> XE "3 Methyl Pentane" </w:instrText>
            </w:r>
            <w:r w:rsidR="001A3E89" w:rsidRPr="006C5E57">
              <w:rPr>
                <w:sz w:val="20"/>
              </w:rPr>
              <w:fldChar w:fldCharType="end"/>
            </w:r>
          </w:p>
        </w:tc>
        <w:tc>
          <w:tcPr>
            <w:tcW w:w="992" w:type="dxa"/>
            <w:vMerge/>
          </w:tcPr>
          <w:p w14:paraId="6C609B4F" w14:textId="77777777" w:rsidR="00660734" w:rsidRPr="006C5E57" w:rsidRDefault="00660734" w:rsidP="006C5E57">
            <w:pPr>
              <w:spacing w:before="20" w:after="20"/>
              <w:rPr>
                <w:sz w:val="20"/>
              </w:rPr>
            </w:pPr>
          </w:p>
        </w:tc>
        <w:tc>
          <w:tcPr>
            <w:tcW w:w="1134" w:type="dxa"/>
            <w:vMerge/>
          </w:tcPr>
          <w:p w14:paraId="51330ED3" w14:textId="77777777" w:rsidR="00660734" w:rsidRPr="006C5E57" w:rsidRDefault="00660734" w:rsidP="006C5E57">
            <w:pPr>
              <w:spacing w:before="20" w:after="20"/>
              <w:rPr>
                <w:sz w:val="20"/>
              </w:rPr>
            </w:pPr>
          </w:p>
        </w:tc>
        <w:tc>
          <w:tcPr>
            <w:tcW w:w="1134" w:type="dxa"/>
            <w:vMerge/>
          </w:tcPr>
          <w:p w14:paraId="2ECC8880" w14:textId="77777777" w:rsidR="00660734" w:rsidRPr="006C5E57" w:rsidRDefault="00660734" w:rsidP="006C5E57">
            <w:pPr>
              <w:spacing w:before="20" w:after="20"/>
              <w:rPr>
                <w:sz w:val="20"/>
              </w:rPr>
            </w:pPr>
          </w:p>
        </w:tc>
        <w:tc>
          <w:tcPr>
            <w:tcW w:w="1134" w:type="dxa"/>
            <w:vMerge/>
          </w:tcPr>
          <w:p w14:paraId="779D53CA" w14:textId="77777777" w:rsidR="00660734" w:rsidRPr="006C5E57" w:rsidRDefault="00660734" w:rsidP="006C5E57">
            <w:pPr>
              <w:spacing w:before="20" w:after="20"/>
              <w:rPr>
                <w:sz w:val="20"/>
              </w:rPr>
            </w:pPr>
          </w:p>
        </w:tc>
        <w:tc>
          <w:tcPr>
            <w:tcW w:w="881" w:type="dxa"/>
            <w:vMerge/>
          </w:tcPr>
          <w:p w14:paraId="69A45C8C" w14:textId="77777777" w:rsidR="00660734" w:rsidRPr="006C5E57" w:rsidRDefault="00660734" w:rsidP="006C5E57">
            <w:pPr>
              <w:spacing w:before="20" w:after="20"/>
              <w:rPr>
                <w:sz w:val="20"/>
              </w:rPr>
            </w:pPr>
          </w:p>
        </w:tc>
        <w:tc>
          <w:tcPr>
            <w:tcW w:w="820" w:type="dxa"/>
            <w:vMerge/>
          </w:tcPr>
          <w:p w14:paraId="617F63EA" w14:textId="77777777" w:rsidR="00660734" w:rsidRPr="006C5E57" w:rsidRDefault="00660734" w:rsidP="006C5E57">
            <w:pPr>
              <w:spacing w:before="20" w:after="20"/>
              <w:rPr>
                <w:sz w:val="20"/>
              </w:rPr>
            </w:pPr>
          </w:p>
        </w:tc>
        <w:tc>
          <w:tcPr>
            <w:tcW w:w="821" w:type="dxa"/>
            <w:vMerge/>
          </w:tcPr>
          <w:p w14:paraId="6F28E7EA" w14:textId="77777777" w:rsidR="00660734" w:rsidRPr="006C5E57" w:rsidRDefault="00660734" w:rsidP="006C5E57">
            <w:pPr>
              <w:spacing w:before="20" w:after="20"/>
              <w:rPr>
                <w:sz w:val="20"/>
              </w:rPr>
            </w:pPr>
          </w:p>
        </w:tc>
        <w:tc>
          <w:tcPr>
            <w:tcW w:w="966" w:type="dxa"/>
          </w:tcPr>
          <w:p w14:paraId="0F55E908" w14:textId="77777777" w:rsidR="00660734" w:rsidRPr="006C5E57" w:rsidRDefault="00660734" w:rsidP="006C5E57">
            <w:pPr>
              <w:spacing w:before="20" w:after="20"/>
              <w:rPr>
                <w:sz w:val="20"/>
              </w:rPr>
            </w:pPr>
          </w:p>
        </w:tc>
      </w:tr>
      <w:tr w:rsidR="00660734" w14:paraId="14C4BC8A" w14:textId="77777777" w:rsidTr="00FB6CE1">
        <w:trPr>
          <w:cantSplit/>
        </w:trPr>
        <w:tc>
          <w:tcPr>
            <w:tcW w:w="2127" w:type="dxa"/>
          </w:tcPr>
          <w:p w14:paraId="4F6E6D22" w14:textId="77777777" w:rsidR="00660734" w:rsidRPr="006C5E57" w:rsidRDefault="00660734" w:rsidP="00CD66FD">
            <w:pPr>
              <w:spacing w:before="0"/>
              <w:jc w:val="left"/>
              <w:rPr>
                <w:sz w:val="20"/>
              </w:rPr>
            </w:pPr>
            <w:r w:rsidRPr="006C5E57">
              <w:rPr>
                <w:sz w:val="20"/>
              </w:rPr>
              <w:t>n-Hexane</w:t>
            </w:r>
            <w:r w:rsidR="00153A71" w:rsidRPr="006C5E57">
              <w:rPr>
                <w:sz w:val="20"/>
              </w:rPr>
              <w:fldChar w:fldCharType="begin"/>
            </w:r>
            <w:r w:rsidR="00153A71" w:rsidRPr="006C5E57">
              <w:rPr>
                <w:sz w:val="20"/>
              </w:rPr>
              <w:instrText xml:space="preserve"> XE "n-Hexane" </w:instrText>
            </w:r>
            <w:r w:rsidR="00153A71" w:rsidRPr="006C5E57">
              <w:rPr>
                <w:sz w:val="20"/>
              </w:rPr>
              <w:fldChar w:fldCharType="end"/>
            </w:r>
          </w:p>
        </w:tc>
        <w:tc>
          <w:tcPr>
            <w:tcW w:w="992" w:type="dxa"/>
            <w:vMerge/>
          </w:tcPr>
          <w:p w14:paraId="5A5D8EC9" w14:textId="77777777" w:rsidR="00660734" w:rsidRPr="006C5E57" w:rsidRDefault="00660734" w:rsidP="006C5E57">
            <w:pPr>
              <w:spacing w:before="20" w:after="20"/>
              <w:rPr>
                <w:sz w:val="20"/>
              </w:rPr>
            </w:pPr>
          </w:p>
        </w:tc>
        <w:tc>
          <w:tcPr>
            <w:tcW w:w="1134" w:type="dxa"/>
            <w:vMerge/>
          </w:tcPr>
          <w:p w14:paraId="523BA244" w14:textId="77777777" w:rsidR="00660734" w:rsidRPr="006C5E57" w:rsidRDefault="00660734" w:rsidP="006C5E57">
            <w:pPr>
              <w:spacing w:before="20" w:after="20"/>
              <w:rPr>
                <w:sz w:val="20"/>
              </w:rPr>
            </w:pPr>
          </w:p>
        </w:tc>
        <w:tc>
          <w:tcPr>
            <w:tcW w:w="1134" w:type="dxa"/>
          </w:tcPr>
          <w:p w14:paraId="54CCDE19" w14:textId="77777777" w:rsidR="00660734" w:rsidRPr="006C5E57" w:rsidRDefault="00660734" w:rsidP="006C5E57">
            <w:pPr>
              <w:spacing w:before="20" w:after="20"/>
              <w:rPr>
                <w:sz w:val="20"/>
              </w:rPr>
            </w:pPr>
          </w:p>
        </w:tc>
        <w:tc>
          <w:tcPr>
            <w:tcW w:w="1134" w:type="dxa"/>
            <w:vMerge/>
          </w:tcPr>
          <w:p w14:paraId="5271454A" w14:textId="77777777" w:rsidR="00660734" w:rsidRPr="006C5E57" w:rsidRDefault="00660734" w:rsidP="006C5E57">
            <w:pPr>
              <w:spacing w:before="20" w:after="20"/>
              <w:rPr>
                <w:sz w:val="20"/>
              </w:rPr>
            </w:pPr>
          </w:p>
        </w:tc>
        <w:tc>
          <w:tcPr>
            <w:tcW w:w="881" w:type="dxa"/>
            <w:vMerge/>
          </w:tcPr>
          <w:p w14:paraId="5E7C0A69" w14:textId="77777777" w:rsidR="00660734" w:rsidRPr="006C5E57" w:rsidRDefault="00660734" w:rsidP="006C5E57">
            <w:pPr>
              <w:spacing w:before="20" w:after="20"/>
              <w:rPr>
                <w:sz w:val="20"/>
              </w:rPr>
            </w:pPr>
          </w:p>
        </w:tc>
        <w:tc>
          <w:tcPr>
            <w:tcW w:w="820" w:type="dxa"/>
            <w:vMerge/>
          </w:tcPr>
          <w:p w14:paraId="57A858E0" w14:textId="77777777" w:rsidR="00660734" w:rsidRPr="006C5E57" w:rsidRDefault="00660734" w:rsidP="006C5E57">
            <w:pPr>
              <w:spacing w:before="20" w:after="20"/>
              <w:rPr>
                <w:sz w:val="20"/>
              </w:rPr>
            </w:pPr>
          </w:p>
        </w:tc>
        <w:tc>
          <w:tcPr>
            <w:tcW w:w="821" w:type="dxa"/>
            <w:vMerge/>
          </w:tcPr>
          <w:p w14:paraId="70667771" w14:textId="77777777" w:rsidR="00660734" w:rsidRPr="006C5E57" w:rsidRDefault="00660734" w:rsidP="006C5E57">
            <w:pPr>
              <w:spacing w:before="20" w:after="20"/>
              <w:rPr>
                <w:sz w:val="20"/>
              </w:rPr>
            </w:pPr>
          </w:p>
        </w:tc>
        <w:tc>
          <w:tcPr>
            <w:tcW w:w="966" w:type="dxa"/>
          </w:tcPr>
          <w:p w14:paraId="260123BC" w14:textId="77777777" w:rsidR="00660734" w:rsidRPr="006C5E57" w:rsidRDefault="00660734" w:rsidP="006C5E57">
            <w:pPr>
              <w:spacing w:before="20" w:after="20"/>
              <w:rPr>
                <w:sz w:val="20"/>
              </w:rPr>
            </w:pPr>
          </w:p>
        </w:tc>
      </w:tr>
      <w:tr w:rsidR="00660734" w14:paraId="390A4F25" w14:textId="77777777" w:rsidTr="00FB6CE1">
        <w:tc>
          <w:tcPr>
            <w:tcW w:w="2127" w:type="dxa"/>
          </w:tcPr>
          <w:p w14:paraId="5A81BA6C" w14:textId="77777777" w:rsidR="00660734" w:rsidRPr="006C5E57" w:rsidRDefault="00660734" w:rsidP="00CD66FD">
            <w:pPr>
              <w:spacing w:before="0"/>
              <w:jc w:val="left"/>
              <w:rPr>
                <w:sz w:val="20"/>
              </w:rPr>
            </w:pPr>
            <w:r w:rsidRPr="006C5E57">
              <w:rPr>
                <w:sz w:val="20"/>
              </w:rPr>
              <w:t>C</w:t>
            </w:r>
            <w:r w:rsidRPr="006C5E57">
              <w:rPr>
                <w:sz w:val="20"/>
                <w:vertAlign w:val="subscript"/>
              </w:rPr>
              <w:t>6</w:t>
            </w:r>
            <w:r w:rsidRPr="006C5E57">
              <w:rPr>
                <w:sz w:val="20"/>
              </w:rPr>
              <w:t xml:space="preserve"> Methyl Cyclopentane</w:t>
            </w:r>
            <w:r w:rsidR="00207397" w:rsidRPr="006C5E57">
              <w:rPr>
                <w:sz w:val="20"/>
              </w:rPr>
              <w:fldChar w:fldCharType="begin"/>
            </w:r>
            <w:r w:rsidR="00207397" w:rsidRPr="006C5E57">
              <w:rPr>
                <w:sz w:val="20"/>
              </w:rPr>
              <w:instrText xml:space="preserve"> XE "Methyl Cyclopentane" </w:instrText>
            </w:r>
            <w:r w:rsidR="00207397" w:rsidRPr="006C5E57">
              <w:rPr>
                <w:sz w:val="20"/>
              </w:rPr>
              <w:fldChar w:fldCharType="end"/>
            </w:r>
          </w:p>
        </w:tc>
        <w:tc>
          <w:tcPr>
            <w:tcW w:w="992" w:type="dxa"/>
          </w:tcPr>
          <w:p w14:paraId="3DD9953B" w14:textId="77777777" w:rsidR="00660734" w:rsidRPr="006C5E57" w:rsidRDefault="00660734" w:rsidP="006C5E57">
            <w:pPr>
              <w:spacing w:before="20" w:after="20"/>
              <w:rPr>
                <w:sz w:val="20"/>
              </w:rPr>
            </w:pPr>
          </w:p>
        </w:tc>
        <w:tc>
          <w:tcPr>
            <w:tcW w:w="1134" w:type="dxa"/>
          </w:tcPr>
          <w:p w14:paraId="5F3EC3A9" w14:textId="77777777" w:rsidR="00660734" w:rsidRPr="006C5E57" w:rsidRDefault="00660734" w:rsidP="006C5E57">
            <w:pPr>
              <w:spacing w:before="20" w:after="20"/>
              <w:rPr>
                <w:sz w:val="20"/>
              </w:rPr>
            </w:pPr>
          </w:p>
        </w:tc>
        <w:tc>
          <w:tcPr>
            <w:tcW w:w="1134" w:type="dxa"/>
          </w:tcPr>
          <w:p w14:paraId="05E51253" w14:textId="77777777" w:rsidR="00660734" w:rsidRPr="006C5E57" w:rsidRDefault="00660734" w:rsidP="006C5E57">
            <w:pPr>
              <w:spacing w:before="20" w:after="20"/>
              <w:rPr>
                <w:sz w:val="20"/>
              </w:rPr>
            </w:pPr>
          </w:p>
        </w:tc>
        <w:tc>
          <w:tcPr>
            <w:tcW w:w="1134" w:type="dxa"/>
          </w:tcPr>
          <w:p w14:paraId="3FFCAB28" w14:textId="77777777" w:rsidR="00660734" w:rsidRPr="006C5E57" w:rsidRDefault="00660734" w:rsidP="006C5E57">
            <w:pPr>
              <w:spacing w:before="20" w:after="20"/>
              <w:rPr>
                <w:sz w:val="20"/>
              </w:rPr>
            </w:pPr>
          </w:p>
        </w:tc>
        <w:tc>
          <w:tcPr>
            <w:tcW w:w="881" w:type="dxa"/>
          </w:tcPr>
          <w:p w14:paraId="5B3EEF6D" w14:textId="77777777" w:rsidR="00660734" w:rsidRPr="006C5E57" w:rsidRDefault="00660734" w:rsidP="006C5E57">
            <w:pPr>
              <w:spacing w:before="20" w:after="20"/>
              <w:rPr>
                <w:sz w:val="20"/>
              </w:rPr>
            </w:pPr>
            <w:r w:rsidRPr="006C5E57">
              <w:rPr>
                <w:sz w:val="20"/>
              </w:rPr>
              <w:t>0.2</w:t>
            </w:r>
          </w:p>
        </w:tc>
        <w:tc>
          <w:tcPr>
            <w:tcW w:w="820" w:type="dxa"/>
          </w:tcPr>
          <w:p w14:paraId="187416E5" w14:textId="77777777" w:rsidR="00660734" w:rsidRPr="006C5E57" w:rsidRDefault="00660734" w:rsidP="006C5E57">
            <w:pPr>
              <w:spacing w:before="20" w:after="20"/>
              <w:rPr>
                <w:sz w:val="20"/>
              </w:rPr>
            </w:pPr>
          </w:p>
        </w:tc>
        <w:tc>
          <w:tcPr>
            <w:tcW w:w="821" w:type="dxa"/>
          </w:tcPr>
          <w:p w14:paraId="389F110E" w14:textId="77777777" w:rsidR="00660734" w:rsidRPr="006C5E57" w:rsidRDefault="00660734" w:rsidP="006C5E57">
            <w:pPr>
              <w:spacing w:before="20" w:after="20"/>
              <w:rPr>
                <w:sz w:val="20"/>
              </w:rPr>
            </w:pPr>
          </w:p>
        </w:tc>
        <w:tc>
          <w:tcPr>
            <w:tcW w:w="966" w:type="dxa"/>
          </w:tcPr>
          <w:p w14:paraId="495E12F6" w14:textId="77777777" w:rsidR="00660734" w:rsidRPr="006C5E57" w:rsidRDefault="00660734" w:rsidP="006C5E57">
            <w:pPr>
              <w:spacing w:before="20" w:after="20"/>
              <w:rPr>
                <w:sz w:val="20"/>
              </w:rPr>
            </w:pPr>
          </w:p>
        </w:tc>
      </w:tr>
      <w:tr w:rsidR="00660734" w14:paraId="09AD8408" w14:textId="77777777" w:rsidTr="00FB6CE1">
        <w:tc>
          <w:tcPr>
            <w:tcW w:w="2127" w:type="dxa"/>
          </w:tcPr>
          <w:p w14:paraId="5B8B07DF" w14:textId="77777777" w:rsidR="00660734" w:rsidRPr="006C5E57" w:rsidRDefault="00660734" w:rsidP="00CD66FD">
            <w:pPr>
              <w:spacing w:before="0"/>
              <w:jc w:val="left"/>
              <w:rPr>
                <w:sz w:val="20"/>
              </w:rPr>
            </w:pPr>
            <w:r w:rsidRPr="006C5E57">
              <w:rPr>
                <w:sz w:val="20"/>
              </w:rPr>
              <w:t>Benzene</w:t>
            </w:r>
            <w:r w:rsidR="00153A71" w:rsidRPr="006C5E57">
              <w:rPr>
                <w:sz w:val="20"/>
              </w:rPr>
              <w:fldChar w:fldCharType="begin"/>
            </w:r>
            <w:r w:rsidR="00153A71" w:rsidRPr="006C5E57">
              <w:rPr>
                <w:sz w:val="20"/>
              </w:rPr>
              <w:instrText xml:space="preserve"> XE "Benzene" </w:instrText>
            </w:r>
            <w:r w:rsidR="00153A71" w:rsidRPr="006C5E57">
              <w:rPr>
                <w:sz w:val="20"/>
              </w:rPr>
              <w:fldChar w:fldCharType="end"/>
            </w:r>
            <w:r w:rsidRPr="006C5E57">
              <w:rPr>
                <w:sz w:val="20"/>
              </w:rPr>
              <w:t xml:space="preserve"> (contamination)</w:t>
            </w:r>
          </w:p>
        </w:tc>
        <w:tc>
          <w:tcPr>
            <w:tcW w:w="992" w:type="dxa"/>
          </w:tcPr>
          <w:p w14:paraId="7FB9D026" w14:textId="77777777" w:rsidR="00660734" w:rsidRPr="006C5E57" w:rsidRDefault="00660734" w:rsidP="006C5E57">
            <w:pPr>
              <w:spacing w:before="20" w:after="20"/>
              <w:rPr>
                <w:sz w:val="20"/>
              </w:rPr>
            </w:pPr>
          </w:p>
        </w:tc>
        <w:tc>
          <w:tcPr>
            <w:tcW w:w="1134" w:type="dxa"/>
          </w:tcPr>
          <w:p w14:paraId="16732F5A" w14:textId="77777777" w:rsidR="00660734" w:rsidRPr="006C5E57" w:rsidRDefault="00660734" w:rsidP="006C5E57">
            <w:pPr>
              <w:spacing w:before="20" w:after="20"/>
              <w:rPr>
                <w:sz w:val="20"/>
              </w:rPr>
            </w:pPr>
          </w:p>
        </w:tc>
        <w:tc>
          <w:tcPr>
            <w:tcW w:w="1134" w:type="dxa"/>
          </w:tcPr>
          <w:p w14:paraId="5BEC58C0" w14:textId="77777777" w:rsidR="00660734" w:rsidRPr="006C5E57" w:rsidRDefault="00660734" w:rsidP="006C5E57">
            <w:pPr>
              <w:spacing w:before="20" w:after="20"/>
              <w:rPr>
                <w:sz w:val="20"/>
              </w:rPr>
            </w:pPr>
          </w:p>
        </w:tc>
        <w:tc>
          <w:tcPr>
            <w:tcW w:w="1134" w:type="dxa"/>
          </w:tcPr>
          <w:p w14:paraId="15159B6A" w14:textId="77777777" w:rsidR="00660734" w:rsidRPr="006C5E57" w:rsidRDefault="00660734" w:rsidP="006C5E57">
            <w:pPr>
              <w:spacing w:before="20" w:after="20"/>
              <w:rPr>
                <w:sz w:val="20"/>
              </w:rPr>
            </w:pPr>
          </w:p>
        </w:tc>
        <w:tc>
          <w:tcPr>
            <w:tcW w:w="881" w:type="dxa"/>
          </w:tcPr>
          <w:p w14:paraId="78F7E6EE" w14:textId="77777777" w:rsidR="00660734" w:rsidRPr="006C5E57" w:rsidRDefault="00660734" w:rsidP="006C5E57">
            <w:pPr>
              <w:spacing w:before="20" w:after="20"/>
              <w:rPr>
                <w:sz w:val="20"/>
              </w:rPr>
            </w:pPr>
            <w:r w:rsidRPr="006C5E57">
              <w:rPr>
                <w:sz w:val="20"/>
              </w:rPr>
              <w:t>0.03</w:t>
            </w:r>
          </w:p>
        </w:tc>
        <w:tc>
          <w:tcPr>
            <w:tcW w:w="820" w:type="dxa"/>
          </w:tcPr>
          <w:p w14:paraId="596325DB" w14:textId="77777777" w:rsidR="00660734" w:rsidRPr="006C5E57" w:rsidRDefault="00660734" w:rsidP="006C5E57">
            <w:pPr>
              <w:spacing w:before="20" w:after="20"/>
              <w:rPr>
                <w:sz w:val="20"/>
              </w:rPr>
            </w:pPr>
          </w:p>
        </w:tc>
        <w:tc>
          <w:tcPr>
            <w:tcW w:w="821" w:type="dxa"/>
          </w:tcPr>
          <w:p w14:paraId="4BB023E4" w14:textId="77777777" w:rsidR="00660734" w:rsidRPr="006C5E57" w:rsidRDefault="00660734" w:rsidP="006C5E57">
            <w:pPr>
              <w:spacing w:before="20" w:after="20"/>
              <w:rPr>
                <w:sz w:val="20"/>
              </w:rPr>
            </w:pPr>
          </w:p>
        </w:tc>
        <w:tc>
          <w:tcPr>
            <w:tcW w:w="966" w:type="dxa"/>
          </w:tcPr>
          <w:p w14:paraId="3F5DB9CB" w14:textId="77777777" w:rsidR="00660734" w:rsidRPr="006C5E57" w:rsidRDefault="00660734" w:rsidP="006C5E57">
            <w:pPr>
              <w:spacing w:before="20" w:after="20"/>
              <w:rPr>
                <w:sz w:val="20"/>
              </w:rPr>
            </w:pPr>
          </w:p>
        </w:tc>
      </w:tr>
      <w:tr w:rsidR="00660734" w14:paraId="119D3CE6" w14:textId="77777777" w:rsidTr="00FB6CE1">
        <w:trPr>
          <w:cantSplit/>
        </w:trPr>
        <w:tc>
          <w:tcPr>
            <w:tcW w:w="2127" w:type="dxa"/>
          </w:tcPr>
          <w:p w14:paraId="60AECDDE" w14:textId="77777777" w:rsidR="00660734" w:rsidRPr="006C5E57" w:rsidRDefault="00660734" w:rsidP="00CD66FD">
            <w:pPr>
              <w:spacing w:before="0"/>
              <w:jc w:val="left"/>
              <w:rPr>
                <w:sz w:val="20"/>
              </w:rPr>
            </w:pPr>
            <w:r w:rsidRPr="006C5E57">
              <w:rPr>
                <w:sz w:val="20"/>
              </w:rPr>
              <w:t>2</w:t>
            </w:r>
            <w:r w:rsidR="00207397" w:rsidRPr="006C5E57">
              <w:rPr>
                <w:sz w:val="20"/>
              </w:rPr>
              <w:t>,</w:t>
            </w:r>
            <w:r w:rsidRPr="006C5E57">
              <w:rPr>
                <w:sz w:val="20"/>
              </w:rPr>
              <w:t>2 Dimethyl Pentane</w:t>
            </w:r>
            <w:r w:rsidR="00207397" w:rsidRPr="006C5E57">
              <w:rPr>
                <w:sz w:val="20"/>
              </w:rPr>
              <w:fldChar w:fldCharType="begin"/>
            </w:r>
            <w:r w:rsidR="00207397" w:rsidRPr="006C5E57">
              <w:rPr>
                <w:sz w:val="20"/>
              </w:rPr>
              <w:instrText xml:space="preserve"> XE "2,2 Dimethyl Pentane" </w:instrText>
            </w:r>
            <w:r w:rsidR="00207397" w:rsidRPr="006C5E57">
              <w:rPr>
                <w:sz w:val="20"/>
              </w:rPr>
              <w:fldChar w:fldCharType="end"/>
            </w:r>
          </w:p>
        </w:tc>
        <w:tc>
          <w:tcPr>
            <w:tcW w:w="992" w:type="dxa"/>
          </w:tcPr>
          <w:p w14:paraId="2D1CA8DF" w14:textId="77777777" w:rsidR="00660734" w:rsidRPr="006C5E57" w:rsidRDefault="00660734" w:rsidP="006C5E57">
            <w:pPr>
              <w:spacing w:before="20" w:after="20"/>
              <w:rPr>
                <w:sz w:val="20"/>
              </w:rPr>
            </w:pPr>
          </w:p>
        </w:tc>
        <w:tc>
          <w:tcPr>
            <w:tcW w:w="1134" w:type="dxa"/>
            <w:vMerge w:val="restart"/>
          </w:tcPr>
          <w:p w14:paraId="3F874A14" w14:textId="77777777" w:rsidR="00660734" w:rsidRPr="006C5E57" w:rsidRDefault="00660734" w:rsidP="006C5E57">
            <w:pPr>
              <w:spacing w:before="20" w:after="20"/>
              <w:rPr>
                <w:sz w:val="20"/>
              </w:rPr>
            </w:pPr>
            <w:r w:rsidRPr="006C5E57">
              <w:rPr>
                <w:sz w:val="20"/>
              </w:rPr>
              <w:t>1.2</w:t>
            </w:r>
          </w:p>
        </w:tc>
        <w:tc>
          <w:tcPr>
            <w:tcW w:w="1134" w:type="dxa"/>
            <w:vMerge w:val="restart"/>
          </w:tcPr>
          <w:p w14:paraId="4431BDA7" w14:textId="77777777" w:rsidR="00660734" w:rsidRPr="006C5E57" w:rsidRDefault="00660734" w:rsidP="006C5E57">
            <w:pPr>
              <w:spacing w:before="20" w:after="20"/>
              <w:rPr>
                <w:sz w:val="20"/>
              </w:rPr>
            </w:pPr>
          </w:p>
          <w:p w14:paraId="43458815" w14:textId="77777777" w:rsidR="00660734" w:rsidRPr="006C5E57" w:rsidRDefault="00660734" w:rsidP="006C5E57">
            <w:pPr>
              <w:spacing w:before="20" w:after="20"/>
              <w:rPr>
                <w:sz w:val="20"/>
              </w:rPr>
            </w:pPr>
            <w:r w:rsidRPr="006C5E57">
              <w:rPr>
                <w:sz w:val="20"/>
              </w:rPr>
              <w:t>0.9</w:t>
            </w:r>
          </w:p>
        </w:tc>
        <w:tc>
          <w:tcPr>
            <w:tcW w:w="1134" w:type="dxa"/>
            <w:vMerge w:val="restart"/>
          </w:tcPr>
          <w:p w14:paraId="5D82745B" w14:textId="77777777" w:rsidR="00660734" w:rsidRPr="006C5E57" w:rsidRDefault="00660734" w:rsidP="006C5E57">
            <w:pPr>
              <w:spacing w:before="20" w:after="20"/>
              <w:rPr>
                <w:sz w:val="20"/>
              </w:rPr>
            </w:pPr>
            <w:r w:rsidRPr="006C5E57">
              <w:rPr>
                <w:sz w:val="20"/>
              </w:rPr>
              <w:t>1</w:t>
            </w:r>
          </w:p>
        </w:tc>
        <w:tc>
          <w:tcPr>
            <w:tcW w:w="881" w:type="dxa"/>
            <w:vMerge w:val="restart"/>
          </w:tcPr>
          <w:p w14:paraId="70B6A205" w14:textId="77777777" w:rsidR="00660734" w:rsidRPr="006C5E57" w:rsidRDefault="00660734" w:rsidP="006C5E57">
            <w:pPr>
              <w:spacing w:before="20" w:after="20"/>
              <w:rPr>
                <w:sz w:val="20"/>
              </w:rPr>
            </w:pPr>
            <w:r w:rsidRPr="006C5E57">
              <w:rPr>
                <w:sz w:val="20"/>
              </w:rPr>
              <w:t>3.6</w:t>
            </w:r>
          </w:p>
        </w:tc>
        <w:tc>
          <w:tcPr>
            <w:tcW w:w="820" w:type="dxa"/>
            <w:vMerge w:val="restart"/>
          </w:tcPr>
          <w:p w14:paraId="2972874A" w14:textId="77777777" w:rsidR="00660734" w:rsidRPr="006C5E57" w:rsidRDefault="00660734" w:rsidP="006C5E57">
            <w:pPr>
              <w:spacing w:before="20" w:after="20"/>
              <w:rPr>
                <w:sz w:val="20"/>
              </w:rPr>
            </w:pPr>
            <w:r w:rsidRPr="006C5E57">
              <w:rPr>
                <w:sz w:val="20"/>
              </w:rPr>
              <w:t>0.6</w:t>
            </w:r>
          </w:p>
        </w:tc>
        <w:tc>
          <w:tcPr>
            <w:tcW w:w="821" w:type="dxa"/>
            <w:vMerge w:val="restart"/>
          </w:tcPr>
          <w:p w14:paraId="29BCE3E5" w14:textId="77777777" w:rsidR="00660734" w:rsidRPr="006C5E57" w:rsidRDefault="00660734" w:rsidP="006C5E57">
            <w:pPr>
              <w:spacing w:before="20" w:after="20"/>
              <w:rPr>
                <w:sz w:val="20"/>
              </w:rPr>
            </w:pPr>
            <w:r w:rsidRPr="006C5E57">
              <w:rPr>
                <w:sz w:val="20"/>
              </w:rPr>
              <w:t>0.7</w:t>
            </w:r>
          </w:p>
        </w:tc>
        <w:tc>
          <w:tcPr>
            <w:tcW w:w="966" w:type="dxa"/>
            <w:vMerge w:val="restart"/>
          </w:tcPr>
          <w:p w14:paraId="4E7FA301" w14:textId="77777777" w:rsidR="00660734" w:rsidRPr="006C5E57" w:rsidRDefault="00660734" w:rsidP="006C5E57">
            <w:pPr>
              <w:spacing w:before="20" w:after="20"/>
              <w:rPr>
                <w:sz w:val="20"/>
              </w:rPr>
            </w:pPr>
            <w:r w:rsidRPr="006C5E57">
              <w:rPr>
                <w:sz w:val="20"/>
              </w:rPr>
              <w:t>2.4</w:t>
            </w:r>
          </w:p>
        </w:tc>
      </w:tr>
      <w:tr w:rsidR="00660734" w14:paraId="3009FA8A" w14:textId="77777777" w:rsidTr="00FB6CE1">
        <w:trPr>
          <w:cantSplit/>
        </w:trPr>
        <w:tc>
          <w:tcPr>
            <w:tcW w:w="2127" w:type="dxa"/>
          </w:tcPr>
          <w:p w14:paraId="58360DBC" w14:textId="77777777" w:rsidR="00660734" w:rsidRPr="006C5E57" w:rsidRDefault="00660734" w:rsidP="00CD66FD">
            <w:pPr>
              <w:spacing w:before="0"/>
              <w:jc w:val="left"/>
              <w:rPr>
                <w:sz w:val="20"/>
              </w:rPr>
            </w:pPr>
            <w:r w:rsidRPr="006C5E57">
              <w:rPr>
                <w:sz w:val="20"/>
              </w:rPr>
              <w:t>2,4 Dimethyl Pentane</w:t>
            </w:r>
            <w:r w:rsidR="001A3E89" w:rsidRPr="006C5E57">
              <w:rPr>
                <w:sz w:val="20"/>
              </w:rPr>
              <w:fldChar w:fldCharType="begin"/>
            </w:r>
            <w:r w:rsidR="001A3E89" w:rsidRPr="006C5E57">
              <w:rPr>
                <w:sz w:val="20"/>
              </w:rPr>
              <w:instrText xml:space="preserve"> XE "2,4 Dimethyl Pentane" </w:instrText>
            </w:r>
            <w:r w:rsidR="001A3E89" w:rsidRPr="006C5E57">
              <w:rPr>
                <w:sz w:val="20"/>
              </w:rPr>
              <w:fldChar w:fldCharType="end"/>
            </w:r>
          </w:p>
        </w:tc>
        <w:tc>
          <w:tcPr>
            <w:tcW w:w="992" w:type="dxa"/>
          </w:tcPr>
          <w:p w14:paraId="2CB9B865" w14:textId="77777777" w:rsidR="00660734" w:rsidRPr="006C5E57" w:rsidRDefault="00660734" w:rsidP="006C5E57">
            <w:pPr>
              <w:spacing w:before="20" w:after="20"/>
              <w:rPr>
                <w:sz w:val="20"/>
              </w:rPr>
            </w:pPr>
          </w:p>
        </w:tc>
        <w:tc>
          <w:tcPr>
            <w:tcW w:w="1134" w:type="dxa"/>
            <w:vMerge/>
          </w:tcPr>
          <w:p w14:paraId="6BE3BF06" w14:textId="77777777" w:rsidR="00660734" w:rsidRPr="006C5E57" w:rsidRDefault="00660734" w:rsidP="006C5E57">
            <w:pPr>
              <w:spacing w:before="20" w:after="20"/>
              <w:rPr>
                <w:sz w:val="20"/>
              </w:rPr>
            </w:pPr>
          </w:p>
        </w:tc>
        <w:tc>
          <w:tcPr>
            <w:tcW w:w="1134" w:type="dxa"/>
            <w:vMerge/>
          </w:tcPr>
          <w:p w14:paraId="1B243C32" w14:textId="77777777" w:rsidR="00660734" w:rsidRPr="006C5E57" w:rsidRDefault="00660734" w:rsidP="006C5E57">
            <w:pPr>
              <w:spacing w:before="20" w:after="20"/>
              <w:rPr>
                <w:sz w:val="20"/>
              </w:rPr>
            </w:pPr>
          </w:p>
        </w:tc>
        <w:tc>
          <w:tcPr>
            <w:tcW w:w="1134" w:type="dxa"/>
            <w:vMerge/>
          </w:tcPr>
          <w:p w14:paraId="58261D1C" w14:textId="77777777" w:rsidR="00660734" w:rsidRPr="006C5E57" w:rsidRDefault="00660734" w:rsidP="006C5E57">
            <w:pPr>
              <w:spacing w:before="20" w:after="20"/>
              <w:rPr>
                <w:sz w:val="20"/>
              </w:rPr>
            </w:pPr>
          </w:p>
        </w:tc>
        <w:tc>
          <w:tcPr>
            <w:tcW w:w="881" w:type="dxa"/>
            <w:vMerge/>
          </w:tcPr>
          <w:p w14:paraId="493797EF" w14:textId="77777777" w:rsidR="00660734" w:rsidRPr="006C5E57" w:rsidRDefault="00660734" w:rsidP="006C5E57">
            <w:pPr>
              <w:spacing w:before="20" w:after="20"/>
              <w:rPr>
                <w:sz w:val="20"/>
              </w:rPr>
            </w:pPr>
          </w:p>
        </w:tc>
        <w:tc>
          <w:tcPr>
            <w:tcW w:w="820" w:type="dxa"/>
            <w:vMerge/>
          </w:tcPr>
          <w:p w14:paraId="74CC80B7" w14:textId="77777777" w:rsidR="00660734" w:rsidRPr="006C5E57" w:rsidRDefault="00660734" w:rsidP="006C5E57">
            <w:pPr>
              <w:spacing w:before="20" w:after="20"/>
              <w:rPr>
                <w:sz w:val="20"/>
              </w:rPr>
            </w:pPr>
          </w:p>
        </w:tc>
        <w:tc>
          <w:tcPr>
            <w:tcW w:w="821" w:type="dxa"/>
            <w:vMerge/>
          </w:tcPr>
          <w:p w14:paraId="6472E4F7" w14:textId="77777777" w:rsidR="00660734" w:rsidRPr="006C5E57" w:rsidRDefault="00660734" w:rsidP="006C5E57">
            <w:pPr>
              <w:spacing w:before="20" w:after="20"/>
              <w:rPr>
                <w:sz w:val="20"/>
              </w:rPr>
            </w:pPr>
          </w:p>
        </w:tc>
        <w:tc>
          <w:tcPr>
            <w:tcW w:w="966" w:type="dxa"/>
            <w:vMerge/>
          </w:tcPr>
          <w:p w14:paraId="26C6B492" w14:textId="77777777" w:rsidR="00660734" w:rsidRPr="006C5E57" w:rsidRDefault="00660734" w:rsidP="006C5E57">
            <w:pPr>
              <w:spacing w:before="20" w:after="20"/>
              <w:rPr>
                <w:sz w:val="20"/>
              </w:rPr>
            </w:pPr>
          </w:p>
        </w:tc>
      </w:tr>
      <w:tr w:rsidR="00660734" w14:paraId="25366DF5" w14:textId="77777777" w:rsidTr="00FB6CE1">
        <w:trPr>
          <w:cantSplit/>
        </w:trPr>
        <w:tc>
          <w:tcPr>
            <w:tcW w:w="2127" w:type="dxa"/>
          </w:tcPr>
          <w:p w14:paraId="09DD4E23" w14:textId="77777777" w:rsidR="00660734" w:rsidRPr="006C5E57" w:rsidRDefault="00660734" w:rsidP="00CD66FD">
            <w:pPr>
              <w:spacing w:before="0"/>
              <w:jc w:val="left"/>
              <w:rPr>
                <w:sz w:val="20"/>
              </w:rPr>
            </w:pPr>
            <w:r w:rsidRPr="006C5E57">
              <w:rPr>
                <w:sz w:val="20"/>
              </w:rPr>
              <w:t>2,3 Dimethyl Pentane</w:t>
            </w:r>
            <w:r w:rsidR="001A3E89" w:rsidRPr="006C5E57">
              <w:rPr>
                <w:sz w:val="20"/>
              </w:rPr>
              <w:fldChar w:fldCharType="begin"/>
            </w:r>
            <w:r w:rsidR="001A3E89" w:rsidRPr="006C5E57">
              <w:rPr>
                <w:sz w:val="20"/>
              </w:rPr>
              <w:instrText xml:space="preserve"> XE "2,3 Dimethyl Pentane" </w:instrText>
            </w:r>
            <w:r w:rsidR="001A3E89" w:rsidRPr="006C5E57">
              <w:rPr>
                <w:sz w:val="20"/>
              </w:rPr>
              <w:fldChar w:fldCharType="end"/>
            </w:r>
          </w:p>
        </w:tc>
        <w:tc>
          <w:tcPr>
            <w:tcW w:w="992" w:type="dxa"/>
          </w:tcPr>
          <w:p w14:paraId="0A0B4B91" w14:textId="77777777" w:rsidR="00660734" w:rsidRPr="006C5E57" w:rsidRDefault="00660734" w:rsidP="006C5E57">
            <w:pPr>
              <w:spacing w:before="20" w:after="20"/>
              <w:rPr>
                <w:sz w:val="20"/>
              </w:rPr>
            </w:pPr>
          </w:p>
        </w:tc>
        <w:tc>
          <w:tcPr>
            <w:tcW w:w="1134" w:type="dxa"/>
          </w:tcPr>
          <w:p w14:paraId="6E5EABA7" w14:textId="77777777" w:rsidR="00660734" w:rsidRPr="006C5E57" w:rsidRDefault="00660734" w:rsidP="006C5E57">
            <w:pPr>
              <w:spacing w:before="20" w:after="20"/>
              <w:rPr>
                <w:sz w:val="20"/>
              </w:rPr>
            </w:pPr>
            <w:r w:rsidRPr="006C5E57">
              <w:rPr>
                <w:sz w:val="20"/>
              </w:rPr>
              <w:t>1.1</w:t>
            </w:r>
          </w:p>
        </w:tc>
        <w:tc>
          <w:tcPr>
            <w:tcW w:w="1134" w:type="dxa"/>
            <w:vMerge/>
          </w:tcPr>
          <w:p w14:paraId="40EC056D" w14:textId="77777777" w:rsidR="00660734" w:rsidRPr="006C5E57" w:rsidRDefault="00660734" w:rsidP="006C5E57">
            <w:pPr>
              <w:spacing w:before="20" w:after="20"/>
              <w:rPr>
                <w:sz w:val="20"/>
              </w:rPr>
            </w:pPr>
          </w:p>
        </w:tc>
        <w:tc>
          <w:tcPr>
            <w:tcW w:w="1134" w:type="dxa"/>
          </w:tcPr>
          <w:p w14:paraId="399905D5" w14:textId="77777777" w:rsidR="00660734" w:rsidRPr="006C5E57" w:rsidRDefault="00660734" w:rsidP="006C5E57">
            <w:pPr>
              <w:spacing w:before="20" w:after="20"/>
              <w:rPr>
                <w:sz w:val="20"/>
              </w:rPr>
            </w:pPr>
            <w:r w:rsidRPr="006C5E57">
              <w:rPr>
                <w:sz w:val="20"/>
              </w:rPr>
              <w:t>1.7</w:t>
            </w:r>
          </w:p>
        </w:tc>
        <w:tc>
          <w:tcPr>
            <w:tcW w:w="881" w:type="dxa"/>
          </w:tcPr>
          <w:p w14:paraId="3E81910C" w14:textId="77777777" w:rsidR="00660734" w:rsidRPr="006C5E57" w:rsidRDefault="00660734" w:rsidP="006C5E57">
            <w:pPr>
              <w:spacing w:before="20" w:after="20"/>
              <w:rPr>
                <w:sz w:val="20"/>
              </w:rPr>
            </w:pPr>
            <w:r w:rsidRPr="006C5E57">
              <w:rPr>
                <w:sz w:val="20"/>
              </w:rPr>
              <w:t>15</w:t>
            </w:r>
          </w:p>
        </w:tc>
        <w:tc>
          <w:tcPr>
            <w:tcW w:w="820" w:type="dxa"/>
          </w:tcPr>
          <w:p w14:paraId="0BA65CF1" w14:textId="77777777" w:rsidR="00660734" w:rsidRPr="006C5E57" w:rsidRDefault="00660734" w:rsidP="006C5E57">
            <w:pPr>
              <w:spacing w:before="20" w:after="20"/>
              <w:rPr>
                <w:sz w:val="20"/>
              </w:rPr>
            </w:pPr>
            <w:r w:rsidRPr="006C5E57">
              <w:rPr>
                <w:sz w:val="20"/>
              </w:rPr>
              <w:t>1.4</w:t>
            </w:r>
          </w:p>
        </w:tc>
        <w:tc>
          <w:tcPr>
            <w:tcW w:w="821" w:type="dxa"/>
          </w:tcPr>
          <w:p w14:paraId="08484C64" w14:textId="77777777" w:rsidR="00660734" w:rsidRPr="006C5E57" w:rsidRDefault="00660734" w:rsidP="006C5E57">
            <w:pPr>
              <w:spacing w:before="20" w:after="20"/>
              <w:rPr>
                <w:sz w:val="20"/>
              </w:rPr>
            </w:pPr>
            <w:r w:rsidRPr="006C5E57">
              <w:rPr>
                <w:sz w:val="20"/>
              </w:rPr>
              <w:t>1.3</w:t>
            </w:r>
          </w:p>
        </w:tc>
        <w:tc>
          <w:tcPr>
            <w:tcW w:w="966" w:type="dxa"/>
          </w:tcPr>
          <w:p w14:paraId="58A74CB4" w14:textId="77777777" w:rsidR="00660734" w:rsidRPr="006C5E57" w:rsidRDefault="00660734" w:rsidP="006C5E57">
            <w:pPr>
              <w:spacing w:before="20" w:after="20"/>
              <w:rPr>
                <w:sz w:val="20"/>
              </w:rPr>
            </w:pPr>
            <w:r w:rsidRPr="006C5E57">
              <w:rPr>
                <w:sz w:val="20"/>
              </w:rPr>
              <w:t>7.4</w:t>
            </w:r>
          </w:p>
        </w:tc>
      </w:tr>
      <w:tr w:rsidR="00660734" w14:paraId="692B0201" w14:textId="77777777" w:rsidTr="00FB6CE1">
        <w:trPr>
          <w:cantSplit/>
        </w:trPr>
        <w:tc>
          <w:tcPr>
            <w:tcW w:w="2127" w:type="dxa"/>
          </w:tcPr>
          <w:p w14:paraId="34251E4E" w14:textId="77777777" w:rsidR="00660734" w:rsidRPr="006C5E57" w:rsidRDefault="00660734" w:rsidP="00CD66FD">
            <w:pPr>
              <w:spacing w:before="0"/>
              <w:jc w:val="left"/>
              <w:rPr>
                <w:sz w:val="20"/>
              </w:rPr>
            </w:pPr>
            <w:r w:rsidRPr="006C5E57">
              <w:rPr>
                <w:sz w:val="20"/>
              </w:rPr>
              <w:t>2 Methyl Hexane</w:t>
            </w:r>
            <w:r w:rsidR="001A3E89" w:rsidRPr="006C5E57">
              <w:rPr>
                <w:sz w:val="20"/>
              </w:rPr>
              <w:fldChar w:fldCharType="begin"/>
            </w:r>
            <w:r w:rsidR="001A3E89" w:rsidRPr="006C5E57">
              <w:rPr>
                <w:sz w:val="20"/>
              </w:rPr>
              <w:instrText xml:space="preserve"> XE "2 Methyl Hexane" </w:instrText>
            </w:r>
            <w:r w:rsidR="001A3E89" w:rsidRPr="006C5E57">
              <w:rPr>
                <w:sz w:val="20"/>
              </w:rPr>
              <w:fldChar w:fldCharType="end"/>
            </w:r>
          </w:p>
        </w:tc>
        <w:tc>
          <w:tcPr>
            <w:tcW w:w="992" w:type="dxa"/>
          </w:tcPr>
          <w:p w14:paraId="0F08690F" w14:textId="77777777" w:rsidR="00660734" w:rsidRPr="006C5E57" w:rsidRDefault="00660734" w:rsidP="006C5E57">
            <w:pPr>
              <w:spacing w:before="20" w:after="20"/>
              <w:rPr>
                <w:sz w:val="20"/>
              </w:rPr>
            </w:pPr>
          </w:p>
        </w:tc>
        <w:tc>
          <w:tcPr>
            <w:tcW w:w="1134" w:type="dxa"/>
          </w:tcPr>
          <w:p w14:paraId="50B32C4E" w14:textId="77777777" w:rsidR="00660734" w:rsidRPr="006C5E57" w:rsidRDefault="00660734" w:rsidP="006C5E57">
            <w:pPr>
              <w:spacing w:before="20" w:after="20"/>
              <w:rPr>
                <w:sz w:val="20"/>
              </w:rPr>
            </w:pPr>
            <w:r w:rsidRPr="006C5E57">
              <w:rPr>
                <w:sz w:val="20"/>
              </w:rPr>
              <w:t>0.2</w:t>
            </w:r>
          </w:p>
        </w:tc>
        <w:tc>
          <w:tcPr>
            <w:tcW w:w="1134" w:type="dxa"/>
            <w:vMerge/>
          </w:tcPr>
          <w:p w14:paraId="04B78D99" w14:textId="77777777" w:rsidR="00660734" w:rsidRPr="006C5E57" w:rsidRDefault="00660734" w:rsidP="006C5E57">
            <w:pPr>
              <w:spacing w:before="20" w:after="20"/>
              <w:rPr>
                <w:sz w:val="20"/>
              </w:rPr>
            </w:pPr>
          </w:p>
        </w:tc>
        <w:tc>
          <w:tcPr>
            <w:tcW w:w="1134" w:type="dxa"/>
          </w:tcPr>
          <w:p w14:paraId="10BFD138" w14:textId="77777777" w:rsidR="00660734" w:rsidRPr="006C5E57" w:rsidRDefault="00660734" w:rsidP="006C5E57">
            <w:pPr>
              <w:spacing w:before="20" w:after="20"/>
              <w:rPr>
                <w:sz w:val="20"/>
              </w:rPr>
            </w:pPr>
          </w:p>
        </w:tc>
        <w:tc>
          <w:tcPr>
            <w:tcW w:w="881" w:type="dxa"/>
          </w:tcPr>
          <w:p w14:paraId="29CA1262" w14:textId="77777777" w:rsidR="00660734" w:rsidRPr="006C5E57" w:rsidRDefault="00660734" w:rsidP="006C5E57">
            <w:pPr>
              <w:spacing w:before="20" w:after="20"/>
              <w:rPr>
                <w:sz w:val="20"/>
              </w:rPr>
            </w:pPr>
            <w:r w:rsidRPr="006C5E57">
              <w:rPr>
                <w:sz w:val="20"/>
              </w:rPr>
              <w:t>0.6</w:t>
            </w:r>
          </w:p>
        </w:tc>
        <w:tc>
          <w:tcPr>
            <w:tcW w:w="820" w:type="dxa"/>
          </w:tcPr>
          <w:p w14:paraId="4830068E" w14:textId="77777777" w:rsidR="00660734" w:rsidRPr="006C5E57" w:rsidRDefault="00660734" w:rsidP="006C5E57">
            <w:pPr>
              <w:spacing w:before="20" w:after="20"/>
              <w:rPr>
                <w:sz w:val="20"/>
              </w:rPr>
            </w:pPr>
          </w:p>
        </w:tc>
        <w:tc>
          <w:tcPr>
            <w:tcW w:w="821" w:type="dxa"/>
            <w:vMerge w:val="restart"/>
          </w:tcPr>
          <w:p w14:paraId="75783DF7" w14:textId="77777777" w:rsidR="00660734" w:rsidRPr="006C5E57" w:rsidRDefault="00660734" w:rsidP="006C5E57">
            <w:pPr>
              <w:spacing w:before="20" w:after="20"/>
              <w:rPr>
                <w:sz w:val="20"/>
              </w:rPr>
            </w:pPr>
            <w:r w:rsidRPr="006C5E57">
              <w:rPr>
                <w:sz w:val="20"/>
              </w:rPr>
              <w:t>0.1</w:t>
            </w:r>
          </w:p>
        </w:tc>
        <w:tc>
          <w:tcPr>
            <w:tcW w:w="966" w:type="dxa"/>
          </w:tcPr>
          <w:p w14:paraId="20EE1868" w14:textId="77777777" w:rsidR="00660734" w:rsidRPr="006C5E57" w:rsidRDefault="00660734" w:rsidP="006C5E57">
            <w:pPr>
              <w:spacing w:before="20" w:after="20"/>
              <w:rPr>
                <w:sz w:val="20"/>
              </w:rPr>
            </w:pPr>
          </w:p>
        </w:tc>
      </w:tr>
      <w:tr w:rsidR="00660734" w14:paraId="2336C2C0" w14:textId="77777777" w:rsidTr="00FB6CE1">
        <w:trPr>
          <w:cantSplit/>
        </w:trPr>
        <w:tc>
          <w:tcPr>
            <w:tcW w:w="2127" w:type="dxa"/>
          </w:tcPr>
          <w:p w14:paraId="31F8D15B" w14:textId="77777777" w:rsidR="00660734" w:rsidRPr="006C5E57" w:rsidRDefault="00660734" w:rsidP="00CD66FD">
            <w:pPr>
              <w:spacing w:before="0"/>
              <w:jc w:val="left"/>
              <w:rPr>
                <w:sz w:val="20"/>
              </w:rPr>
            </w:pPr>
            <w:r w:rsidRPr="006C5E57">
              <w:rPr>
                <w:sz w:val="20"/>
              </w:rPr>
              <w:t>3 Methyl Hexane</w:t>
            </w:r>
            <w:r w:rsidR="001A3E89" w:rsidRPr="006C5E57">
              <w:rPr>
                <w:sz w:val="20"/>
              </w:rPr>
              <w:fldChar w:fldCharType="begin"/>
            </w:r>
            <w:r w:rsidR="001A3E89" w:rsidRPr="006C5E57">
              <w:rPr>
                <w:sz w:val="20"/>
              </w:rPr>
              <w:instrText xml:space="preserve"> XE "3 Methyl Hexane" </w:instrText>
            </w:r>
            <w:r w:rsidR="001A3E89" w:rsidRPr="006C5E57">
              <w:rPr>
                <w:sz w:val="20"/>
              </w:rPr>
              <w:fldChar w:fldCharType="end"/>
            </w:r>
          </w:p>
        </w:tc>
        <w:tc>
          <w:tcPr>
            <w:tcW w:w="992" w:type="dxa"/>
          </w:tcPr>
          <w:p w14:paraId="3184669A" w14:textId="77777777" w:rsidR="00660734" w:rsidRPr="006C5E57" w:rsidRDefault="00660734" w:rsidP="006C5E57">
            <w:pPr>
              <w:spacing w:before="20" w:after="20"/>
              <w:rPr>
                <w:sz w:val="20"/>
              </w:rPr>
            </w:pPr>
          </w:p>
        </w:tc>
        <w:tc>
          <w:tcPr>
            <w:tcW w:w="1134" w:type="dxa"/>
          </w:tcPr>
          <w:p w14:paraId="3F60F3EB" w14:textId="77777777" w:rsidR="00660734" w:rsidRPr="006C5E57" w:rsidRDefault="00660734" w:rsidP="006C5E57">
            <w:pPr>
              <w:spacing w:before="20" w:after="20"/>
              <w:rPr>
                <w:sz w:val="20"/>
              </w:rPr>
            </w:pPr>
            <w:r w:rsidRPr="006C5E57">
              <w:rPr>
                <w:sz w:val="20"/>
              </w:rPr>
              <w:t>0.2</w:t>
            </w:r>
          </w:p>
        </w:tc>
        <w:tc>
          <w:tcPr>
            <w:tcW w:w="1134" w:type="dxa"/>
            <w:vMerge/>
          </w:tcPr>
          <w:p w14:paraId="057A4D46" w14:textId="77777777" w:rsidR="00660734" w:rsidRPr="006C5E57" w:rsidRDefault="00660734" w:rsidP="006C5E57">
            <w:pPr>
              <w:spacing w:before="20" w:after="20"/>
              <w:rPr>
                <w:sz w:val="20"/>
              </w:rPr>
            </w:pPr>
          </w:p>
        </w:tc>
        <w:tc>
          <w:tcPr>
            <w:tcW w:w="1134" w:type="dxa"/>
          </w:tcPr>
          <w:p w14:paraId="3FF3342C" w14:textId="77777777" w:rsidR="00660734" w:rsidRPr="006C5E57" w:rsidRDefault="00660734" w:rsidP="006C5E57">
            <w:pPr>
              <w:spacing w:before="20" w:after="20"/>
              <w:rPr>
                <w:sz w:val="20"/>
              </w:rPr>
            </w:pPr>
          </w:p>
        </w:tc>
        <w:tc>
          <w:tcPr>
            <w:tcW w:w="881" w:type="dxa"/>
          </w:tcPr>
          <w:p w14:paraId="7025493C" w14:textId="77777777" w:rsidR="00660734" w:rsidRPr="006C5E57" w:rsidRDefault="00660734" w:rsidP="006C5E57">
            <w:pPr>
              <w:spacing w:before="20" w:after="20"/>
              <w:rPr>
                <w:sz w:val="20"/>
              </w:rPr>
            </w:pPr>
            <w:r w:rsidRPr="006C5E57">
              <w:rPr>
                <w:sz w:val="20"/>
              </w:rPr>
              <w:t>0.6</w:t>
            </w:r>
          </w:p>
        </w:tc>
        <w:tc>
          <w:tcPr>
            <w:tcW w:w="820" w:type="dxa"/>
          </w:tcPr>
          <w:p w14:paraId="6177670D" w14:textId="77777777" w:rsidR="00660734" w:rsidRPr="006C5E57" w:rsidRDefault="00660734" w:rsidP="006C5E57">
            <w:pPr>
              <w:spacing w:before="20" w:after="20"/>
              <w:rPr>
                <w:sz w:val="20"/>
              </w:rPr>
            </w:pPr>
          </w:p>
        </w:tc>
        <w:tc>
          <w:tcPr>
            <w:tcW w:w="821" w:type="dxa"/>
            <w:vMerge/>
          </w:tcPr>
          <w:p w14:paraId="3CB93910" w14:textId="77777777" w:rsidR="00660734" w:rsidRPr="006C5E57" w:rsidRDefault="00660734" w:rsidP="006C5E57">
            <w:pPr>
              <w:spacing w:before="20" w:after="20"/>
              <w:rPr>
                <w:sz w:val="20"/>
              </w:rPr>
            </w:pPr>
          </w:p>
        </w:tc>
        <w:tc>
          <w:tcPr>
            <w:tcW w:w="966" w:type="dxa"/>
          </w:tcPr>
          <w:p w14:paraId="28CEDE66" w14:textId="77777777" w:rsidR="00660734" w:rsidRPr="006C5E57" w:rsidRDefault="00660734" w:rsidP="006C5E57">
            <w:pPr>
              <w:spacing w:before="20" w:after="20"/>
              <w:rPr>
                <w:sz w:val="20"/>
              </w:rPr>
            </w:pPr>
          </w:p>
        </w:tc>
      </w:tr>
      <w:tr w:rsidR="00660734" w14:paraId="317C0D92" w14:textId="77777777" w:rsidTr="00FB6CE1">
        <w:tc>
          <w:tcPr>
            <w:tcW w:w="2127" w:type="dxa"/>
          </w:tcPr>
          <w:p w14:paraId="06DA1579" w14:textId="77777777" w:rsidR="00660734" w:rsidRPr="006C5E57" w:rsidRDefault="00660734" w:rsidP="00CD66FD">
            <w:pPr>
              <w:spacing w:before="0"/>
              <w:jc w:val="left"/>
              <w:rPr>
                <w:sz w:val="20"/>
              </w:rPr>
            </w:pPr>
            <w:r w:rsidRPr="006C5E57">
              <w:rPr>
                <w:sz w:val="20"/>
              </w:rPr>
              <w:t>Heptanes</w:t>
            </w:r>
            <w:r w:rsidR="00153A71" w:rsidRPr="006C5E57">
              <w:rPr>
                <w:sz w:val="20"/>
              </w:rPr>
              <w:fldChar w:fldCharType="begin"/>
            </w:r>
            <w:r w:rsidR="00153A71" w:rsidRPr="006C5E57">
              <w:rPr>
                <w:sz w:val="20"/>
              </w:rPr>
              <w:instrText xml:space="preserve"> XE "Heptanes" </w:instrText>
            </w:r>
            <w:r w:rsidR="00153A71" w:rsidRPr="006C5E57">
              <w:rPr>
                <w:sz w:val="20"/>
              </w:rPr>
              <w:fldChar w:fldCharType="end"/>
            </w:r>
          </w:p>
        </w:tc>
        <w:tc>
          <w:tcPr>
            <w:tcW w:w="992" w:type="dxa"/>
          </w:tcPr>
          <w:p w14:paraId="77766EA3" w14:textId="77777777" w:rsidR="00660734" w:rsidRPr="006C5E57" w:rsidRDefault="00660734" w:rsidP="006C5E57">
            <w:pPr>
              <w:spacing w:before="20" w:after="20"/>
              <w:rPr>
                <w:sz w:val="20"/>
              </w:rPr>
            </w:pPr>
            <w:r w:rsidRPr="006C5E57">
              <w:rPr>
                <w:sz w:val="20"/>
              </w:rPr>
              <w:t>1.0</w:t>
            </w:r>
          </w:p>
        </w:tc>
        <w:tc>
          <w:tcPr>
            <w:tcW w:w="1134" w:type="dxa"/>
          </w:tcPr>
          <w:p w14:paraId="157F5F73" w14:textId="77777777" w:rsidR="00660734" w:rsidRPr="006C5E57" w:rsidRDefault="00660734" w:rsidP="006C5E57">
            <w:pPr>
              <w:spacing w:before="20" w:after="20"/>
              <w:rPr>
                <w:sz w:val="20"/>
              </w:rPr>
            </w:pPr>
          </w:p>
        </w:tc>
        <w:tc>
          <w:tcPr>
            <w:tcW w:w="1134" w:type="dxa"/>
          </w:tcPr>
          <w:p w14:paraId="527D788C" w14:textId="77777777" w:rsidR="00660734" w:rsidRPr="006C5E57" w:rsidRDefault="00660734" w:rsidP="006C5E57">
            <w:pPr>
              <w:spacing w:before="20" w:after="20"/>
              <w:rPr>
                <w:sz w:val="20"/>
              </w:rPr>
            </w:pPr>
          </w:p>
        </w:tc>
        <w:tc>
          <w:tcPr>
            <w:tcW w:w="1134" w:type="dxa"/>
          </w:tcPr>
          <w:p w14:paraId="32866E6C" w14:textId="77777777" w:rsidR="00660734" w:rsidRPr="006C5E57" w:rsidRDefault="00660734" w:rsidP="006C5E57">
            <w:pPr>
              <w:spacing w:before="20" w:after="20"/>
              <w:rPr>
                <w:sz w:val="20"/>
              </w:rPr>
            </w:pPr>
          </w:p>
        </w:tc>
        <w:tc>
          <w:tcPr>
            <w:tcW w:w="881" w:type="dxa"/>
          </w:tcPr>
          <w:p w14:paraId="6A46FDB9" w14:textId="77777777" w:rsidR="00660734" w:rsidRPr="006C5E57" w:rsidRDefault="00660734" w:rsidP="006C5E57">
            <w:pPr>
              <w:spacing w:before="20" w:after="20"/>
              <w:rPr>
                <w:sz w:val="20"/>
              </w:rPr>
            </w:pPr>
          </w:p>
        </w:tc>
        <w:tc>
          <w:tcPr>
            <w:tcW w:w="820" w:type="dxa"/>
          </w:tcPr>
          <w:p w14:paraId="40808FE7" w14:textId="77777777" w:rsidR="00660734" w:rsidRPr="006C5E57" w:rsidRDefault="00660734" w:rsidP="006C5E57">
            <w:pPr>
              <w:spacing w:before="20" w:after="20"/>
              <w:rPr>
                <w:sz w:val="20"/>
              </w:rPr>
            </w:pPr>
          </w:p>
        </w:tc>
        <w:tc>
          <w:tcPr>
            <w:tcW w:w="821" w:type="dxa"/>
          </w:tcPr>
          <w:p w14:paraId="1F1D67C3" w14:textId="77777777" w:rsidR="00660734" w:rsidRPr="006C5E57" w:rsidRDefault="00660734" w:rsidP="006C5E57">
            <w:pPr>
              <w:spacing w:before="20" w:after="20"/>
              <w:rPr>
                <w:sz w:val="20"/>
              </w:rPr>
            </w:pPr>
          </w:p>
        </w:tc>
        <w:tc>
          <w:tcPr>
            <w:tcW w:w="966" w:type="dxa"/>
          </w:tcPr>
          <w:p w14:paraId="46226B52" w14:textId="77777777" w:rsidR="00660734" w:rsidRPr="006C5E57" w:rsidRDefault="00660734" w:rsidP="006C5E57">
            <w:pPr>
              <w:spacing w:before="20" w:after="20"/>
              <w:rPr>
                <w:sz w:val="20"/>
              </w:rPr>
            </w:pPr>
          </w:p>
        </w:tc>
      </w:tr>
      <w:tr w:rsidR="00660734" w14:paraId="32907910" w14:textId="77777777" w:rsidTr="00FB6CE1">
        <w:tc>
          <w:tcPr>
            <w:tcW w:w="2127" w:type="dxa"/>
          </w:tcPr>
          <w:p w14:paraId="7F215946" w14:textId="77777777" w:rsidR="00660734" w:rsidRPr="006C5E57" w:rsidRDefault="00660734" w:rsidP="00CD66FD">
            <w:pPr>
              <w:spacing w:before="0"/>
              <w:jc w:val="left"/>
              <w:rPr>
                <w:sz w:val="20"/>
              </w:rPr>
            </w:pPr>
            <w:r w:rsidRPr="006C5E57">
              <w:rPr>
                <w:sz w:val="20"/>
              </w:rPr>
              <w:t>2,2,4</w:t>
            </w:r>
            <w:r w:rsidR="00207397" w:rsidRPr="006C5E57">
              <w:rPr>
                <w:sz w:val="20"/>
              </w:rPr>
              <w:t xml:space="preserve"> </w:t>
            </w:r>
            <w:r w:rsidRPr="006C5E57">
              <w:rPr>
                <w:sz w:val="20"/>
              </w:rPr>
              <w:t>Trimethyl Pentane</w:t>
            </w:r>
            <w:r w:rsidR="00207397" w:rsidRPr="006C5E57">
              <w:rPr>
                <w:sz w:val="20"/>
              </w:rPr>
              <w:fldChar w:fldCharType="begin"/>
            </w:r>
            <w:r w:rsidR="00207397" w:rsidRPr="006C5E57">
              <w:rPr>
                <w:sz w:val="20"/>
              </w:rPr>
              <w:instrText xml:space="preserve"> XE "2,2,4 Trimethyl Pentane" </w:instrText>
            </w:r>
            <w:r w:rsidR="00207397" w:rsidRPr="006C5E57">
              <w:rPr>
                <w:sz w:val="20"/>
              </w:rPr>
              <w:fldChar w:fldCharType="end"/>
            </w:r>
          </w:p>
        </w:tc>
        <w:tc>
          <w:tcPr>
            <w:tcW w:w="992" w:type="dxa"/>
          </w:tcPr>
          <w:p w14:paraId="3D6ADE52" w14:textId="77777777" w:rsidR="00660734" w:rsidRPr="006C5E57" w:rsidRDefault="00660734" w:rsidP="006C5E57">
            <w:pPr>
              <w:spacing w:before="20" w:after="20"/>
              <w:rPr>
                <w:sz w:val="20"/>
              </w:rPr>
            </w:pPr>
            <w:r w:rsidRPr="006C5E57">
              <w:rPr>
                <w:sz w:val="20"/>
              </w:rPr>
              <w:t>35.4</w:t>
            </w:r>
          </w:p>
        </w:tc>
        <w:tc>
          <w:tcPr>
            <w:tcW w:w="1134" w:type="dxa"/>
          </w:tcPr>
          <w:p w14:paraId="47DFCE6C" w14:textId="77777777" w:rsidR="00660734" w:rsidRPr="006C5E57" w:rsidRDefault="00660734" w:rsidP="006C5E57">
            <w:pPr>
              <w:spacing w:before="20" w:after="20"/>
              <w:rPr>
                <w:sz w:val="20"/>
              </w:rPr>
            </w:pPr>
            <w:r w:rsidRPr="006C5E57">
              <w:rPr>
                <w:sz w:val="20"/>
              </w:rPr>
              <w:t>9.9</w:t>
            </w:r>
          </w:p>
        </w:tc>
        <w:tc>
          <w:tcPr>
            <w:tcW w:w="1134" w:type="dxa"/>
          </w:tcPr>
          <w:p w14:paraId="6FFEEEE1" w14:textId="77777777" w:rsidR="00660734" w:rsidRPr="006C5E57" w:rsidRDefault="00660734" w:rsidP="006C5E57">
            <w:pPr>
              <w:spacing w:before="20" w:after="20"/>
              <w:rPr>
                <w:sz w:val="20"/>
              </w:rPr>
            </w:pPr>
            <w:r w:rsidRPr="006C5E57">
              <w:rPr>
                <w:sz w:val="20"/>
              </w:rPr>
              <w:t>12.1</w:t>
            </w:r>
          </w:p>
        </w:tc>
        <w:tc>
          <w:tcPr>
            <w:tcW w:w="1134" w:type="dxa"/>
          </w:tcPr>
          <w:p w14:paraId="221F324A" w14:textId="77777777" w:rsidR="00660734" w:rsidRPr="006C5E57" w:rsidRDefault="00660734" w:rsidP="006C5E57">
            <w:pPr>
              <w:spacing w:before="20" w:after="20"/>
              <w:rPr>
                <w:sz w:val="20"/>
              </w:rPr>
            </w:pPr>
            <w:r w:rsidRPr="006C5E57">
              <w:rPr>
                <w:sz w:val="20"/>
              </w:rPr>
              <w:t>6.6</w:t>
            </w:r>
          </w:p>
        </w:tc>
        <w:tc>
          <w:tcPr>
            <w:tcW w:w="881" w:type="dxa"/>
          </w:tcPr>
          <w:p w14:paraId="21D900CC" w14:textId="77777777" w:rsidR="00660734" w:rsidRPr="006C5E57" w:rsidRDefault="00660734" w:rsidP="006C5E57">
            <w:pPr>
              <w:spacing w:before="20" w:after="20"/>
              <w:rPr>
                <w:sz w:val="20"/>
              </w:rPr>
            </w:pPr>
            <w:r w:rsidRPr="006C5E57">
              <w:rPr>
                <w:sz w:val="20"/>
              </w:rPr>
              <w:t>7.2</w:t>
            </w:r>
          </w:p>
        </w:tc>
        <w:tc>
          <w:tcPr>
            <w:tcW w:w="820" w:type="dxa"/>
          </w:tcPr>
          <w:p w14:paraId="1D0069A1" w14:textId="77777777" w:rsidR="00660734" w:rsidRPr="006C5E57" w:rsidRDefault="00660734" w:rsidP="006C5E57">
            <w:pPr>
              <w:spacing w:before="20" w:after="20"/>
              <w:rPr>
                <w:sz w:val="20"/>
              </w:rPr>
            </w:pPr>
            <w:r w:rsidRPr="006C5E57">
              <w:rPr>
                <w:sz w:val="20"/>
              </w:rPr>
              <w:t>11.2</w:t>
            </w:r>
          </w:p>
        </w:tc>
        <w:tc>
          <w:tcPr>
            <w:tcW w:w="821" w:type="dxa"/>
          </w:tcPr>
          <w:p w14:paraId="33E0FEF6" w14:textId="77777777" w:rsidR="00660734" w:rsidRPr="006C5E57" w:rsidRDefault="00660734" w:rsidP="006C5E57">
            <w:pPr>
              <w:spacing w:before="20" w:after="20"/>
              <w:rPr>
                <w:sz w:val="20"/>
              </w:rPr>
            </w:pPr>
            <w:r w:rsidRPr="006C5E57">
              <w:rPr>
                <w:sz w:val="20"/>
              </w:rPr>
              <w:t>5.2</w:t>
            </w:r>
          </w:p>
        </w:tc>
        <w:tc>
          <w:tcPr>
            <w:tcW w:w="966" w:type="dxa"/>
          </w:tcPr>
          <w:p w14:paraId="59A1E30E" w14:textId="77777777" w:rsidR="00660734" w:rsidRPr="006C5E57" w:rsidRDefault="00660734" w:rsidP="006C5E57">
            <w:pPr>
              <w:spacing w:before="20" w:after="20"/>
              <w:rPr>
                <w:sz w:val="20"/>
              </w:rPr>
            </w:pPr>
            <w:r w:rsidRPr="006C5E57">
              <w:rPr>
                <w:sz w:val="20"/>
              </w:rPr>
              <w:t>27.4</w:t>
            </w:r>
          </w:p>
        </w:tc>
      </w:tr>
      <w:tr w:rsidR="00660734" w14:paraId="25FD061A" w14:textId="77777777" w:rsidTr="00FB6CE1">
        <w:tc>
          <w:tcPr>
            <w:tcW w:w="2127" w:type="dxa"/>
          </w:tcPr>
          <w:p w14:paraId="6B8120A5" w14:textId="77777777" w:rsidR="00660734" w:rsidRPr="006C5E57" w:rsidRDefault="00660734" w:rsidP="00CD66FD">
            <w:pPr>
              <w:spacing w:before="0"/>
              <w:jc w:val="left"/>
              <w:rPr>
                <w:sz w:val="20"/>
              </w:rPr>
            </w:pPr>
            <w:r w:rsidRPr="006C5E57">
              <w:rPr>
                <w:sz w:val="20"/>
              </w:rPr>
              <w:t>2,2 Dimethyl Hexane</w:t>
            </w:r>
            <w:r w:rsidR="00586359" w:rsidRPr="006C5E57">
              <w:rPr>
                <w:sz w:val="20"/>
              </w:rPr>
              <w:fldChar w:fldCharType="begin"/>
            </w:r>
            <w:r w:rsidR="00586359" w:rsidRPr="006C5E57">
              <w:rPr>
                <w:sz w:val="20"/>
              </w:rPr>
              <w:instrText xml:space="preserve"> XE "</w:instrText>
            </w:r>
            <w:r w:rsidR="00586359" w:rsidRPr="006C5E57">
              <w:rPr>
                <w:spacing w:val="-8"/>
                <w:sz w:val="20"/>
              </w:rPr>
              <w:instrText>2,2 Dimethyl Hexane</w:instrText>
            </w:r>
            <w:r w:rsidR="00586359" w:rsidRPr="006C5E57">
              <w:rPr>
                <w:sz w:val="20"/>
              </w:rPr>
              <w:instrText xml:space="preserve">" </w:instrText>
            </w:r>
            <w:r w:rsidR="00586359" w:rsidRPr="006C5E57">
              <w:rPr>
                <w:sz w:val="20"/>
              </w:rPr>
              <w:fldChar w:fldCharType="end"/>
            </w:r>
          </w:p>
        </w:tc>
        <w:tc>
          <w:tcPr>
            <w:tcW w:w="992" w:type="dxa"/>
          </w:tcPr>
          <w:p w14:paraId="53CE3EDE" w14:textId="77777777" w:rsidR="00660734" w:rsidRPr="006C5E57" w:rsidRDefault="00660734" w:rsidP="006C5E57">
            <w:pPr>
              <w:spacing w:before="20" w:after="20"/>
              <w:rPr>
                <w:sz w:val="20"/>
              </w:rPr>
            </w:pPr>
            <w:r w:rsidRPr="006C5E57">
              <w:rPr>
                <w:sz w:val="20"/>
              </w:rPr>
              <w:t>4.0</w:t>
            </w:r>
          </w:p>
        </w:tc>
        <w:tc>
          <w:tcPr>
            <w:tcW w:w="1134" w:type="dxa"/>
          </w:tcPr>
          <w:p w14:paraId="2A4EBE44" w14:textId="77777777" w:rsidR="00660734" w:rsidRPr="006C5E57" w:rsidRDefault="00660734" w:rsidP="006C5E57">
            <w:pPr>
              <w:spacing w:before="20" w:after="20"/>
              <w:rPr>
                <w:sz w:val="20"/>
              </w:rPr>
            </w:pPr>
            <w:r w:rsidRPr="006C5E57">
              <w:rPr>
                <w:sz w:val="20"/>
              </w:rPr>
              <w:t>1.2</w:t>
            </w:r>
          </w:p>
        </w:tc>
        <w:tc>
          <w:tcPr>
            <w:tcW w:w="1134" w:type="dxa"/>
          </w:tcPr>
          <w:p w14:paraId="29E5F498" w14:textId="77777777" w:rsidR="00660734" w:rsidRPr="006C5E57" w:rsidRDefault="00660734" w:rsidP="006C5E57">
            <w:pPr>
              <w:spacing w:before="20" w:after="20"/>
              <w:rPr>
                <w:sz w:val="20"/>
              </w:rPr>
            </w:pPr>
            <w:r w:rsidRPr="006C5E57">
              <w:rPr>
                <w:sz w:val="20"/>
              </w:rPr>
              <w:t>2.7</w:t>
            </w:r>
          </w:p>
        </w:tc>
        <w:tc>
          <w:tcPr>
            <w:tcW w:w="1134" w:type="dxa"/>
          </w:tcPr>
          <w:p w14:paraId="75E54667" w14:textId="77777777" w:rsidR="00660734" w:rsidRPr="006C5E57" w:rsidRDefault="00660734" w:rsidP="006C5E57">
            <w:pPr>
              <w:spacing w:before="20" w:after="20"/>
              <w:rPr>
                <w:sz w:val="20"/>
              </w:rPr>
            </w:pPr>
            <w:r w:rsidRPr="006C5E57">
              <w:rPr>
                <w:sz w:val="20"/>
              </w:rPr>
              <w:t>2.3</w:t>
            </w:r>
          </w:p>
        </w:tc>
        <w:tc>
          <w:tcPr>
            <w:tcW w:w="881" w:type="dxa"/>
          </w:tcPr>
          <w:p w14:paraId="77CADFCA" w14:textId="77777777" w:rsidR="00660734" w:rsidRPr="006C5E57" w:rsidRDefault="00660734" w:rsidP="006C5E57">
            <w:pPr>
              <w:spacing w:before="20" w:after="20"/>
              <w:rPr>
                <w:sz w:val="20"/>
              </w:rPr>
            </w:pPr>
            <w:r w:rsidRPr="006C5E57">
              <w:rPr>
                <w:sz w:val="20"/>
              </w:rPr>
              <w:t>1.8</w:t>
            </w:r>
          </w:p>
        </w:tc>
        <w:tc>
          <w:tcPr>
            <w:tcW w:w="820" w:type="dxa"/>
          </w:tcPr>
          <w:p w14:paraId="3CF84AAF" w14:textId="77777777" w:rsidR="00660734" w:rsidRPr="006C5E57" w:rsidRDefault="00660734" w:rsidP="006C5E57">
            <w:pPr>
              <w:spacing w:before="20" w:after="20"/>
              <w:rPr>
                <w:sz w:val="20"/>
              </w:rPr>
            </w:pPr>
            <w:r w:rsidRPr="006C5E57">
              <w:rPr>
                <w:sz w:val="20"/>
              </w:rPr>
              <w:t>2.1</w:t>
            </w:r>
          </w:p>
        </w:tc>
        <w:tc>
          <w:tcPr>
            <w:tcW w:w="821" w:type="dxa"/>
          </w:tcPr>
          <w:p w14:paraId="1C55F09F" w14:textId="77777777" w:rsidR="00660734" w:rsidRPr="006C5E57" w:rsidRDefault="00660734" w:rsidP="006C5E57">
            <w:pPr>
              <w:spacing w:before="20" w:after="20"/>
              <w:rPr>
                <w:sz w:val="20"/>
              </w:rPr>
            </w:pPr>
            <w:r w:rsidRPr="006C5E57">
              <w:rPr>
                <w:sz w:val="20"/>
              </w:rPr>
              <w:t>1.8</w:t>
            </w:r>
          </w:p>
        </w:tc>
        <w:tc>
          <w:tcPr>
            <w:tcW w:w="966" w:type="dxa"/>
          </w:tcPr>
          <w:p w14:paraId="27FCBD75" w14:textId="77777777" w:rsidR="00660734" w:rsidRPr="006C5E57" w:rsidRDefault="00660734" w:rsidP="006C5E57">
            <w:pPr>
              <w:spacing w:before="20" w:after="20"/>
              <w:rPr>
                <w:sz w:val="20"/>
              </w:rPr>
            </w:pPr>
            <w:r w:rsidRPr="006C5E57">
              <w:rPr>
                <w:sz w:val="20"/>
              </w:rPr>
              <w:t>0.9</w:t>
            </w:r>
          </w:p>
        </w:tc>
      </w:tr>
      <w:tr w:rsidR="00660734" w14:paraId="2D190CB4" w14:textId="77777777" w:rsidTr="00FB6CE1">
        <w:trPr>
          <w:cantSplit/>
        </w:trPr>
        <w:tc>
          <w:tcPr>
            <w:tcW w:w="2127" w:type="dxa"/>
          </w:tcPr>
          <w:p w14:paraId="76DFC9B1" w14:textId="77777777" w:rsidR="00660734" w:rsidRPr="006C5E57" w:rsidRDefault="00660734" w:rsidP="00CD66FD">
            <w:pPr>
              <w:spacing w:before="0"/>
              <w:jc w:val="left"/>
              <w:rPr>
                <w:sz w:val="20"/>
              </w:rPr>
            </w:pPr>
            <w:r w:rsidRPr="006C5E57">
              <w:rPr>
                <w:sz w:val="20"/>
              </w:rPr>
              <w:t>2,5 Dimethyl Hexane</w:t>
            </w:r>
            <w:r w:rsidR="001A3E89" w:rsidRPr="006C5E57">
              <w:rPr>
                <w:sz w:val="20"/>
              </w:rPr>
              <w:fldChar w:fldCharType="begin"/>
            </w:r>
            <w:r w:rsidR="001A3E89" w:rsidRPr="006C5E57">
              <w:rPr>
                <w:sz w:val="20"/>
              </w:rPr>
              <w:instrText xml:space="preserve"> XE "2,5 Dimethyl Hexane" </w:instrText>
            </w:r>
            <w:r w:rsidR="001A3E89" w:rsidRPr="006C5E57">
              <w:rPr>
                <w:sz w:val="20"/>
              </w:rPr>
              <w:fldChar w:fldCharType="end"/>
            </w:r>
          </w:p>
        </w:tc>
        <w:tc>
          <w:tcPr>
            <w:tcW w:w="992" w:type="dxa"/>
            <w:vMerge w:val="restart"/>
          </w:tcPr>
          <w:p w14:paraId="024978A0" w14:textId="77777777" w:rsidR="00660734" w:rsidRPr="006C5E57" w:rsidRDefault="00660734" w:rsidP="006C5E57">
            <w:pPr>
              <w:spacing w:before="20" w:after="20"/>
              <w:rPr>
                <w:sz w:val="20"/>
              </w:rPr>
            </w:pPr>
            <w:r w:rsidRPr="006C5E57">
              <w:rPr>
                <w:sz w:val="20"/>
              </w:rPr>
              <w:t>0.9</w:t>
            </w:r>
          </w:p>
        </w:tc>
        <w:tc>
          <w:tcPr>
            <w:tcW w:w="1134" w:type="dxa"/>
            <w:vMerge w:val="restart"/>
          </w:tcPr>
          <w:p w14:paraId="57A54633" w14:textId="77777777" w:rsidR="00660734" w:rsidRPr="006C5E57" w:rsidRDefault="00660734" w:rsidP="006C5E57">
            <w:pPr>
              <w:spacing w:before="20" w:after="20"/>
              <w:rPr>
                <w:sz w:val="20"/>
              </w:rPr>
            </w:pPr>
            <w:r w:rsidRPr="006C5E57">
              <w:rPr>
                <w:sz w:val="20"/>
              </w:rPr>
              <w:t>6.7</w:t>
            </w:r>
          </w:p>
        </w:tc>
        <w:tc>
          <w:tcPr>
            <w:tcW w:w="1134" w:type="dxa"/>
            <w:vMerge w:val="restart"/>
          </w:tcPr>
          <w:p w14:paraId="7A82F595" w14:textId="77777777" w:rsidR="00660734" w:rsidRPr="006C5E57" w:rsidRDefault="00660734" w:rsidP="006C5E57">
            <w:pPr>
              <w:spacing w:before="20" w:after="20"/>
              <w:rPr>
                <w:sz w:val="20"/>
              </w:rPr>
            </w:pPr>
            <w:r w:rsidRPr="006C5E57">
              <w:rPr>
                <w:sz w:val="20"/>
              </w:rPr>
              <w:t>2.9</w:t>
            </w:r>
          </w:p>
        </w:tc>
        <w:tc>
          <w:tcPr>
            <w:tcW w:w="1134" w:type="dxa"/>
            <w:vMerge w:val="restart"/>
          </w:tcPr>
          <w:p w14:paraId="0D144AEB" w14:textId="77777777" w:rsidR="00660734" w:rsidRPr="006C5E57" w:rsidRDefault="00660734" w:rsidP="006C5E57">
            <w:pPr>
              <w:spacing w:before="20" w:after="20"/>
              <w:rPr>
                <w:sz w:val="20"/>
              </w:rPr>
            </w:pPr>
            <w:r w:rsidRPr="006C5E57">
              <w:rPr>
                <w:sz w:val="20"/>
              </w:rPr>
              <w:t>4.8</w:t>
            </w:r>
          </w:p>
        </w:tc>
        <w:tc>
          <w:tcPr>
            <w:tcW w:w="881" w:type="dxa"/>
            <w:vMerge w:val="restart"/>
          </w:tcPr>
          <w:p w14:paraId="5E8AE187" w14:textId="77777777" w:rsidR="00660734" w:rsidRPr="006C5E57" w:rsidRDefault="00660734" w:rsidP="006C5E57">
            <w:pPr>
              <w:spacing w:before="20" w:after="20"/>
              <w:rPr>
                <w:sz w:val="20"/>
              </w:rPr>
            </w:pPr>
            <w:r w:rsidRPr="006C5E57">
              <w:rPr>
                <w:sz w:val="20"/>
              </w:rPr>
              <w:t>2.4</w:t>
            </w:r>
          </w:p>
        </w:tc>
        <w:tc>
          <w:tcPr>
            <w:tcW w:w="820" w:type="dxa"/>
            <w:vMerge w:val="restart"/>
          </w:tcPr>
          <w:p w14:paraId="10FACED0" w14:textId="77777777" w:rsidR="00660734" w:rsidRPr="006C5E57" w:rsidRDefault="00660734" w:rsidP="006C5E57">
            <w:pPr>
              <w:spacing w:before="20" w:after="20"/>
              <w:rPr>
                <w:sz w:val="20"/>
              </w:rPr>
            </w:pPr>
            <w:r w:rsidRPr="006C5E57">
              <w:rPr>
                <w:sz w:val="20"/>
              </w:rPr>
              <w:t>1.8</w:t>
            </w:r>
          </w:p>
        </w:tc>
        <w:tc>
          <w:tcPr>
            <w:tcW w:w="821" w:type="dxa"/>
            <w:vMerge w:val="restart"/>
          </w:tcPr>
          <w:p w14:paraId="00DCC214" w14:textId="77777777" w:rsidR="00660734" w:rsidRPr="006C5E57" w:rsidRDefault="00660734" w:rsidP="006C5E57">
            <w:pPr>
              <w:spacing w:before="20" w:after="20"/>
              <w:rPr>
                <w:sz w:val="20"/>
              </w:rPr>
            </w:pPr>
            <w:r w:rsidRPr="006C5E57">
              <w:rPr>
                <w:sz w:val="20"/>
              </w:rPr>
              <w:t>7.4</w:t>
            </w:r>
          </w:p>
        </w:tc>
        <w:tc>
          <w:tcPr>
            <w:tcW w:w="966" w:type="dxa"/>
            <w:vMerge w:val="restart"/>
          </w:tcPr>
          <w:p w14:paraId="300E3BCE" w14:textId="77777777" w:rsidR="00660734" w:rsidRPr="006C5E57" w:rsidRDefault="00660734" w:rsidP="006C5E57">
            <w:pPr>
              <w:spacing w:before="20" w:after="20"/>
              <w:rPr>
                <w:sz w:val="20"/>
              </w:rPr>
            </w:pPr>
            <w:r w:rsidRPr="006C5E57">
              <w:rPr>
                <w:sz w:val="20"/>
              </w:rPr>
              <w:t>2.2</w:t>
            </w:r>
          </w:p>
        </w:tc>
      </w:tr>
      <w:tr w:rsidR="00660734" w14:paraId="5F822FD9" w14:textId="77777777" w:rsidTr="00FB6CE1">
        <w:trPr>
          <w:cantSplit/>
        </w:trPr>
        <w:tc>
          <w:tcPr>
            <w:tcW w:w="2127" w:type="dxa"/>
          </w:tcPr>
          <w:p w14:paraId="35092394" w14:textId="77777777" w:rsidR="00660734" w:rsidRPr="006C5E57" w:rsidRDefault="00660734" w:rsidP="00CD66FD">
            <w:pPr>
              <w:spacing w:before="0"/>
              <w:jc w:val="left"/>
              <w:rPr>
                <w:sz w:val="20"/>
              </w:rPr>
            </w:pPr>
            <w:r w:rsidRPr="006C5E57">
              <w:rPr>
                <w:sz w:val="20"/>
              </w:rPr>
              <w:t>2,4 Dimethyl Hexane</w:t>
            </w:r>
            <w:r w:rsidR="001A3E89" w:rsidRPr="006C5E57">
              <w:rPr>
                <w:sz w:val="20"/>
              </w:rPr>
              <w:fldChar w:fldCharType="begin"/>
            </w:r>
            <w:r w:rsidR="001A3E89" w:rsidRPr="006C5E57">
              <w:rPr>
                <w:sz w:val="20"/>
              </w:rPr>
              <w:instrText xml:space="preserve"> XE "2,4 Dimethyl Hexane" </w:instrText>
            </w:r>
            <w:r w:rsidR="001A3E89" w:rsidRPr="006C5E57">
              <w:rPr>
                <w:sz w:val="20"/>
              </w:rPr>
              <w:fldChar w:fldCharType="end"/>
            </w:r>
          </w:p>
        </w:tc>
        <w:tc>
          <w:tcPr>
            <w:tcW w:w="992" w:type="dxa"/>
            <w:vMerge/>
          </w:tcPr>
          <w:p w14:paraId="3AA6C037" w14:textId="77777777" w:rsidR="00660734" w:rsidRPr="006C5E57" w:rsidRDefault="00660734" w:rsidP="006C5E57">
            <w:pPr>
              <w:spacing w:before="20" w:after="20"/>
              <w:rPr>
                <w:sz w:val="20"/>
              </w:rPr>
            </w:pPr>
          </w:p>
        </w:tc>
        <w:tc>
          <w:tcPr>
            <w:tcW w:w="1134" w:type="dxa"/>
            <w:vMerge/>
          </w:tcPr>
          <w:p w14:paraId="2A28DF34" w14:textId="77777777" w:rsidR="00660734" w:rsidRPr="006C5E57" w:rsidRDefault="00660734" w:rsidP="006C5E57">
            <w:pPr>
              <w:spacing w:before="20" w:after="20"/>
              <w:rPr>
                <w:sz w:val="20"/>
              </w:rPr>
            </w:pPr>
          </w:p>
        </w:tc>
        <w:tc>
          <w:tcPr>
            <w:tcW w:w="1134" w:type="dxa"/>
            <w:vMerge/>
          </w:tcPr>
          <w:p w14:paraId="7D07882E" w14:textId="77777777" w:rsidR="00660734" w:rsidRPr="006C5E57" w:rsidRDefault="00660734" w:rsidP="006C5E57">
            <w:pPr>
              <w:spacing w:before="20" w:after="20"/>
              <w:rPr>
                <w:sz w:val="20"/>
              </w:rPr>
            </w:pPr>
          </w:p>
        </w:tc>
        <w:tc>
          <w:tcPr>
            <w:tcW w:w="1134" w:type="dxa"/>
            <w:vMerge/>
          </w:tcPr>
          <w:p w14:paraId="2500590E" w14:textId="77777777" w:rsidR="00660734" w:rsidRPr="006C5E57" w:rsidRDefault="00660734" w:rsidP="006C5E57">
            <w:pPr>
              <w:spacing w:before="20" w:after="20"/>
              <w:rPr>
                <w:sz w:val="20"/>
              </w:rPr>
            </w:pPr>
          </w:p>
        </w:tc>
        <w:tc>
          <w:tcPr>
            <w:tcW w:w="881" w:type="dxa"/>
            <w:vMerge/>
          </w:tcPr>
          <w:p w14:paraId="196529CE" w14:textId="77777777" w:rsidR="00660734" w:rsidRPr="006C5E57" w:rsidRDefault="00660734" w:rsidP="006C5E57">
            <w:pPr>
              <w:spacing w:before="20" w:after="20"/>
              <w:rPr>
                <w:sz w:val="20"/>
              </w:rPr>
            </w:pPr>
          </w:p>
        </w:tc>
        <w:tc>
          <w:tcPr>
            <w:tcW w:w="820" w:type="dxa"/>
            <w:vMerge/>
          </w:tcPr>
          <w:p w14:paraId="590194C2" w14:textId="77777777" w:rsidR="00660734" w:rsidRPr="006C5E57" w:rsidRDefault="00660734" w:rsidP="006C5E57">
            <w:pPr>
              <w:spacing w:before="20" w:after="20"/>
              <w:rPr>
                <w:sz w:val="20"/>
              </w:rPr>
            </w:pPr>
          </w:p>
        </w:tc>
        <w:tc>
          <w:tcPr>
            <w:tcW w:w="821" w:type="dxa"/>
            <w:vMerge/>
          </w:tcPr>
          <w:p w14:paraId="2CB4B6E9" w14:textId="77777777" w:rsidR="00660734" w:rsidRPr="006C5E57" w:rsidRDefault="00660734" w:rsidP="006C5E57">
            <w:pPr>
              <w:spacing w:before="20" w:after="20"/>
              <w:rPr>
                <w:sz w:val="20"/>
              </w:rPr>
            </w:pPr>
          </w:p>
        </w:tc>
        <w:tc>
          <w:tcPr>
            <w:tcW w:w="966" w:type="dxa"/>
            <w:vMerge/>
          </w:tcPr>
          <w:p w14:paraId="2BD9D9B8" w14:textId="77777777" w:rsidR="00660734" w:rsidRPr="006C5E57" w:rsidRDefault="00660734" w:rsidP="006C5E57">
            <w:pPr>
              <w:spacing w:before="20" w:after="20"/>
              <w:rPr>
                <w:sz w:val="20"/>
              </w:rPr>
            </w:pPr>
          </w:p>
        </w:tc>
      </w:tr>
      <w:tr w:rsidR="00660734" w14:paraId="31244CCE" w14:textId="77777777" w:rsidTr="00FB6CE1">
        <w:tc>
          <w:tcPr>
            <w:tcW w:w="2127" w:type="dxa"/>
          </w:tcPr>
          <w:p w14:paraId="20728707" w14:textId="77777777" w:rsidR="00660734" w:rsidRPr="006C5E57" w:rsidRDefault="00660734" w:rsidP="00CD66FD">
            <w:pPr>
              <w:spacing w:before="0"/>
              <w:jc w:val="left"/>
              <w:rPr>
                <w:sz w:val="20"/>
              </w:rPr>
            </w:pPr>
            <w:r w:rsidRPr="006C5E57">
              <w:rPr>
                <w:sz w:val="20"/>
              </w:rPr>
              <w:t>2,2,3</w:t>
            </w:r>
            <w:r w:rsidR="00207397" w:rsidRPr="006C5E57">
              <w:rPr>
                <w:sz w:val="20"/>
              </w:rPr>
              <w:t xml:space="preserve"> </w:t>
            </w:r>
            <w:r w:rsidRPr="006C5E57">
              <w:rPr>
                <w:sz w:val="20"/>
              </w:rPr>
              <w:t>Trimethyl Pentane</w:t>
            </w:r>
            <w:r w:rsidR="003D6DCA" w:rsidRPr="006C5E57">
              <w:rPr>
                <w:sz w:val="20"/>
              </w:rPr>
              <w:fldChar w:fldCharType="begin"/>
            </w:r>
            <w:r w:rsidR="003D6DCA" w:rsidRPr="006C5E57">
              <w:rPr>
                <w:sz w:val="20"/>
              </w:rPr>
              <w:instrText xml:space="preserve"> XE "2,2,3 Trimethyl Pentane" </w:instrText>
            </w:r>
            <w:r w:rsidR="003D6DCA" w:rsidRPr="006C5E57">
              <w:rPr>
                <w:sz w:val="20"/>
              </w:rPr>
              <w:fldChar w:fldCharType="end"/>
            </w:r>
          </w:p>
        </w:tc>
        <w:tc>
          <w:tcPr>
            <w:tcW w:w="992" w:type="dxa"/>
          </w:tcPr>
          <w:p w14:paraId="64B2E04C" w14:textId="77777777" w:rsidR="00660734" w:rsidRPr="006C5E57" w:rsidRDefault="00660734" w:rsidP="006C5E57">
            <w:pPr>
              <w:spacing w:before="20" w:after="20"/>
              <w:rPr>
                <w:sz w:val="20"/>
              </w:rPr>
            </w:pPr>
            <w:r w:rsidRPr="006C5E57">
              <w:rPr>
                <w:sz w:val="20"/>
              </w:rPr>
              <w:t>26</w:t>
            </w:r>
          </w:p>
        </w:tc>
        <w:tc>
          <w:tcPr>
            <w:tcW w:w="1134" w:type="dxa"/>
          </w:tcPr>
          <w:p w14:paraId="3D53ABC3" w14:textId="77777777" w:rsidR="00660734" w:rsidRPr="006C5E57" w:rsidRDefault="00660734" w:rsidP="006C5E57">
            <w:pPr>
              <w:spacing w:before="20" w:after="20"/>
              <w:rPr>
                <w:sz w:val="20"/>
              </w:rPr>
            </w:pPr>
            <w:r w:rsidRPr="006C5E57">
              <w:rPr>
                <w:sz w:val="20"/>
              </w:rPr>
              <w:t>9.2</w:t>
            </w:r>
          </w:p>
        </w:tc>
        <w:tc>
          <w:tcPr>
            <w:tcW w:w="1134" w:type="dxa"/>
          </w:tcPr>
          <w:p w14:paraId="4DF11DBF" w14:textId="77777777" w:rsidR="00660734" w:rsidRPr="006C5E57" w:rsidRDefault="00660734" w:rsidP="006C5E57">
            <w:pPr>
              <w:spacing w:before="20" w:after="20"/>
              <w:rPr>
                <w:sz w:val="20"/>
              </w:rPr>
            </w:pPr>
            <w:r w:rsidRPr="006C5E57">
              <w:rPr>
                <w:sz w:val="20"/>
              </w:rPr>
              <w:t>11.8</w:t>
            </w:r>
          </w:p>
        </w:tc>
        <w:tc>
          <w:tcPr>
            <w:tcW w:w="1134" w:type="dxa"/>
          </w:tcPr>
          <w:p w14:paraId="360F1449" w14:textId="77777777" w:rsidR="00660734" w:rsidRPr="006C5E57" w:rsidRDefault="00660734" w:rsidP="006C5E57">
            <w:pPr>
              <w:spacing w:before="20" w:after="20"/>
              <w:rPr>
                <w:sz w:val="20"/>
              </w:rPr>
            </w:pPr>
            <w:r w:rsidRPr="006C5E57">
              <w:rPr>
                <w:sz w:val="20"/>
              </w:rPr>
              <w:t>10.6</w:t>
            </w:r>
          </w:p>
        </w:tc>
        <w:tc>
          <w:tcPr>
            <w:tcW w:w="881" w:type="dxa"/>
          </w:tcPr>
          <w:p w14:paraId="7B89FD92" w14:textId="77777777" w:rsidR="00660734" w:rsidRPr="006C5E57" w:rsidRDefault="00660734" w:rsidP="006C5E57">
            <w:pPr>
              <w:spacing w:before="20" w:after="20"/>
              <w:rPr>
                <w:sz w:val="20"/>
              </w:rPr>
            </w:pPr>
            <w:r w:rsidRPr="006C5E57">
              <w:rPr>
                <w:sz w:val="20"/>
              </w:rPr>
              <w:t>8.5</w:t>
            </w:r>
          </w:p>
        </w:tc>
        <w:tc>
          <w:tcPr>
            <w:tcW w:w="820" w:type="dxa"/>
          </w:tcPr>
          <w:p w14:paraId="77D1CE0F" w14:textId="77777777" w:rsidR="00660734" w:rsidRPr="006C5E57" w:rsidRDefault="00660734" w:rsidP="006C5E57">
            <w:pPr>
              <w:spacing w:before="20" w:after="20"/>
              <w:rPr>
                <w:sz w:val="20"/>
              </w:rPr>
            </w:pPr>
            <w:r w:rsidRPr="006C5E57">
              <w:rPr>
                <w:sz w:val="20"/>
              </w:rPr>
              <w:t>14.8</w:t>
            </w:r>
          </w:p>
        </w:tc>
        <w:tc>
          <w:tcPr>
            <w:tcW w:w="821" w:type="dxa"/>
          </w:tcPr>
          <w:p w14:paraId="46DB17C0" w14:textId="77777777" w:rsidR="00660734" w:rsidRPr="006C5E57" w:rsidRDefault="00660734" w:rsidP="006C5E57">
            <w:pPr>
              <w:spacing w:before="20" w:after="20"/>
              <w:rPr>
                <w:sz w:val="20"/>
              </w:rPr>
            </w:pPr>
            <w:r w:rsidRPr="006C5E57">
              <w:rPr>
                <w:sz w:val="20"/>
              </w:rPr>
              <w:t>10.0</w:t>
            </w:r>
          </w:p>
        </w:tc>
        <w:tc>
          <w:tcPr>
            <w:tcW w:w="966" w:type="dxa"/>
          </w:tcPr>
          <w:p w14:paraId="5E2AF5CB" w14:textId="77777777" w:rsidR="00660734" w:rsidRPr="006C5E57" w:rsidRDefault="00660734" w:rsidP="006C5E57">
            <w:pPr>
              <w:spacing w:before="20" w:after="20"/>
              <w:rPr>
                <w:sz w:val="20"/>
              </w:rPr>
            </w:pPr>
            <w:r w:rsidRPr="006C5E57">
              <w:rPr>
                <w:sz w:val="20"/>
              </w:rPr>
              <w:t>7.9</w:t>
            </w:r>
          </w:p>
        </w:tc>
      </w:tr>
      <w:tr w:rsidR="00660734" w14:paraId="4C3A7BDF" w14:textId="77777777" w:rsidTr="00FB6CE1">
        <w:tc>
          <w:tcPr>
            <w:tcW w:w="2127" w:type="dxa"/>
          </w:tcPr>
          <w:p w14:paraId="58A34F6E" w14:textId="77777777" w:rsidR="00660734" w:rsidRPr="006C5E57" w:rsidRDefault="00660734" w:rsidP="00CD66FD">
            <w:pPr>
              <w:spacing w:before="0"/>
              <w:jc w:val="left"/>
              <w:rPr>
                <w:sz w:val="20"/>
              </w:rPr>
            </w:pPr>
            <w:r w:rsidRPr="006C5E57">
              <w:rPr>
                <w:sz w:val="20"/>
              </w:rPr>
              <w:t>Toluene</w:t>
            </w:r>
            <w:r w:rsidR="00DD608C" w:rsidRPr="006C5E57">
              <w:rPr>
                <w:sz w:val="20"/>
              </w:rPr>
              <w:fldChar w:fldCharType="begin"/>
            </w:r>
            <w:r w:rsidR="00DD608C" w:rsidRPr="006C5E57">
              <w:rPr>
                <w:sz w:val="20"/>
              </w:rPr>
              <w:instrText xml:space="preserve"> XE "</w:instrText>
            </w:r>
            <w:r w:rsidR="00DD608C" w:rsidRPr="006C5E57">
              <w:rPr>
                <w:sz w:val="20"/>
                <w:szCs w:val="24"/>
              </w:rPr>
              <w:instrText>Toluene</w:instrText>
            </w:r>
            <w:r w:rsidR="00DD608C" w:rsidRPr="006C5E57">
              <w:rPr>
                <w:sz w:val="20"/>
              </w:rPr>
              <w:instrText xml:space="preserve">" </w:instrText>
            </w:r>
            <w:r w:rsidR="00DD608C" w:rsidRPr="006C5E57">
              <w:rPr>
                <w:sz w:val="20"/>
              </w:rPr>
              <w:fldChar w:fldCharType="end"/>
            </w:r>
            <w:r w:rsidRPr="006C5E57">
              <w:rPr>
                <w:sz w:val="20"/>
              </w:rPr>
              <w:t xml:space="preserve"> (contamination)</w:t>
            </w:r>
          </w:p>
        </w:tc>
        <w:tc>
          <w:tcPr>
            <w:tcW w:w="992" w:type="dxa"/>
          </w:tcPr>
          <w:p w14:paraId="0C2B0B93" w14:textId="77777777" w:rsidR="00660734" w:rsidRPr="006C5E57" w:rsidRDefault="00660734" w:rsidP="006C5E57">
            <w:pPr>
              <w:spacing w:before="20" w:after="20"/>
              <w:rPr>
                <w:sz w:val="20"/>
              </w:rPr>
            </w:pPr>
          </w:p>
        </w:tc>
        <w:tc>
          <w:tcPr>
            <w:tcW w:w="1134" w:type="dxa"/>
          </w:tcPr>
          <w:p w14:paraId="6A67CD5B" w14:textId="77777777" w:rsidR="00660734" w:rsidRPr="006C5E57" w:rsidRDefault="00660734" w:rsidP="006C5E57">
            <w:pPr>
              <w:spacing w:before="20" w:after="20"/>
              <w:rPr>
                <w:sz w:val="20"/>
              </w:rPr>
            </w:pPr>
          </w:p>
        </w:tc>
        <w:tc>
          <w:tcPr>
            <w:tcW w:w="1134" w:type="dxa"/>
          </w:tcPr>
          <w:p w14:paraId="2B3E1CC9" w14:textId="77777777" w:rsidR="00660734" w:rsidRPr="006C5E57" w:rsidRDefault="00660734" w:rsidP="006C5E57">
            <w:pPr>
              <w:spacing w:before="20" w:after="20"/>
              <w:rPr>
                <w:sz w:val="20"/>
              </w:rPr>
            </w:pPr>
          </w:p>
        </w:tc>
        <w:tc>
          <w:tcPr>
            <w:tcW w:w="1134" w:type="dxa"/>
          </w:tcPr>
          <w:p w14:paraId="08E3271C" w14:textId="77777777" w:rsidR="00660734" w:rsidRPr="006C5E57" w:rsidRDefault="00660734" w:rsidP="006C5E57">
            <w:pPr>
              <w:spacing w:before="20" w:after="20"/>
              <w:rPr>
                <w:sz w:val="20"/>
              </w:rPr>
            </w:pPr>
          </w:p>
        </w:tc>
        <w:tc>
          <w:tcPr>
            <w:tcW w:w="881" w:type="dxa"/>
          </w:tcPr>
          <w:p w14:paraId="0D6019B8" w14:textId="77777777" w:rsidR="00660734" w:rsidRPr="006C5E57" w:rsidRDefault="00660734" w:rsidP="006C5E57">
            <w:pPr>
              <w:spacing w:before="20" w:after="20"/>
              <w:rPr>
                <w:sz w:val="20"/>
              </w:rPr>
            </w:pPr>
            <w:r w:rsidRPr="006C5E57">
              <w:rPr>
                <w:sz w:val="20"/>
              </w:rPr>
              <w:t>0.05</w:t>
            </w:r>
          </w:p>
        </w:tc>
        <w:tc>
          <w:tcPr>
            <w:tcW w:w="820" w:type="dxa"/>
          </w:tcPr>
          <w:p w14:paraId="3AC75254" w14:textId="77777777" w:rsidR="00660734" w:rsidRPr="006C5E57" w:rsidRDefault="00660734" w:rsidP="006C5E57">
            <w:pPr>
              <w:spacing w:before="20" w:after="20"/>
              <w:rPr>
                <w:sz w:val="20"/>
              </w:rPr>
            </w:pPr>
          </w:p>
        </w:tc>
        <w:tc>
          <w:tcPr>
            <w:tcW w:w="821" w:type="dxa"/>
          </w:tcPr>
          <w:p w14:paraId="0BAE39FC" w14:textId="77777777" w:rsidR="00660734" w:rsidRPr="006C5E57" w:rsidRDefault="00660734" w:rsidP="006C5E57">
            <w:pPr>
              <w:spacing w:before="20" w:after="20"/>
              <w:rPr>
                <w:sz w:val="20"/>
              </w:rPr>
            </w:pPr>
          </w:p>
        </w:tc>
        <w:tc>
          <w:tcPr>
            <w:tcW w:w="966" w:type="dxa"/>
          </w:tcPr>
          <w:p w14:paraId="35F32761" w14:textId="77777777" w:rsidR="00660734" w:rsidRPr="006C5E57" w:rsidRDefault="00660734" w:rsidP="006C5E57">
            <w:pPr>
              <w:spacing w:before="20" w:after="20"/>
              <w:rPr>
                <w:sz w:val="20"/>
              </w:rPr>
            </w:pPr>
          </w:p>
        </w:tc>
      </w:tr>
      <w:tr w:rsidR="00660734" w14:paraId="4E92F035" w14:textId="77777777" w:rsidTr="00FB6CE1">
        <w:tc>
          <w:tcPr>
            <w:tcW w:w="2127" w:type="dxa"/>
          </w:tcPr>
          <w:p w14:paraId="7AAEE65C" w14:textId="77777777" w:rsidR="00660734" w:rsidRPr="006C5E57" w:rsidRDefault="00660734" w:rsidP="00CD66FD">
            <w:pPr>
              <w:spacing w:before="0"/>
              <w:jc w:val="left"/>
              <w:rPr>
                <w:sz w:val="20"/>
              </w:rPr>
            </w:pPr>
            <w:r w:rsidRPr="006C5E57">
              <w:rPr>
                <w:sz w:val="20"/>
              </w:rPr>
              <w:t>2,3,4</w:t>
            </w:r>
            <w:r w:rsidR="003D6DCA" w:rsidRPr="006C5E57">
              <w:rPr>
                <w:sz w:val="20"/>
              </w:rPr>
              <w:t xml:space="preserve"> </w:t>
            </w:r>
            <w:r w:rsidRPr="006C5E57">
              <w:rPr>
                <w:sz w:val="20"/>
              </w:rPr>
              <w:t>Trimethyl Pentane</w:t>
            </w:r>
            <w:r w:rsidR="003D6DCA" w:rsidRPr="006C5E57">
              <w:rPr>
                <w:sz w:val="20"/>
              </w:rPr>
              <w:fldChar w:fldCharType="begin"/>
            </w:r>
            <w:r w:rsidR="003D6DCA" w:rsidRPr="006C5E57">
              <w:rPr>
                <w:sz w:val="20"/>
              </w:rPr>
              <w:instrText xml:space="preserve"> XE "2,3,4 Trimethyl Pentane" </w:instrText>
            </w:r>
            <w:r w:rsidR="003D6DCA" w:rsidRPr="006C5E57">
              <w:rPr>
                <w:sz w:val="20"/>
              </w:rPr>
              <w:fldChar w:fldCharType="end"/>
            </w:r>
          </w:p>
        </w:tc>
        <w:tc>
          <w:tcPr>
            <w:tcW w:w="992" w:type="dxa"/>
          </w:tcPr>
          <w:p w14:paraId="22C85B26" w14:textId="77777777" w:rsidR="00660734" w:rsidRPr="006C5E57" w:rsidRDefault="00660734" w:rsidP="006C5E57">
            <w:pPr>
              <w:spacing w:before="20" w:after="20"/>
              <w:rPr>
                <w:sz w:val="20"/>
              </w:rPr>
            </w:pPr>
            <w:r w:rsidRPr="006C5E57">
              <w:rPr>
                <w:sz w:val="20"/>
              </w:rPr>
              <w:t>19.0</w:t>
            </w:r>
          </w:p>
        </w:tc>
        <w:tc>
          <w:tcPr>
            <w:tcW w:w="1134" w:type="dxa"/>
          </w:tcPr>
          <w:p w14:paraId="7B5D80DD" w14:textId="77777777" w:rsidR="00660734" w:rsidRPr="006C5E57" w:rsidRDefault="00660734" w:rsidP="006C5E57">
            <w:pPr>
              <w:spacing w:before="20" w:after="20"/>
              <w:rPr>
                <w:sz w:val="20"/>
              </w:rPr>
            </w:pPr>
            <w:r w:rsidRPr="006C5E57">
              <w:rPr>
                <w:sz w:val="20"/>
              </w:rPr>
              <w:t>43.9</w:t>
            </w:r>
          </w:p>
        </w:tc>
        <w:tc>
          <w:tcPr>
            <w:tcW w:w="1134" w:type="dxa"/>
          </w:tcPr>
          <w:p w14:paraId="4D25AA1A" w14:textId="77777777" w:rsidR="00660734" w:rsidRPr="006C5E57" w:rsidRDefault="00660734" w:rsidP="006C5E57">
            <w:pPr>
              <w:spacing w:before="20" w:after="20"/>
              <w:rPr>
                <w:sz w:val="20"/>
              </w:rPr>
            </w:pPr>
            <w:r w:rsidRPr="006C5E57">
              <w:rPr>
                <w:sz w:val="20"/>
              </w:rPr>
              <w:t>43.4</w:t>
            </w:r>
          </w:p>
        </w:tc>
        <w:tc>
          <w:tcPr>
            <w:tcW w:w="1134" w:type="dxa"/>
          </w:tcPr>
          <w:p w14:paraId="38FB7F30" w14:textId="77777777" w:rsidR="00660734" w:rsidRPr="006C5E57" w:rsidRDefault="00660734" w:rsidP="006C5E57">
            <w:pPr>
              <w:spacing w:before="20" w:after="20"/>
              <w:rPr>
                <w:sz w:val="20"/>
              </w:rPr>
            </w:pPr>
            <w:r w:rsidRPr="006C5E57">
              <w:rPr>
                <w:sz w:val="20"/>
              </w:rPr>
              <w:t>43.9</w:t>
            </w:r>
          </w:p>
        </w:tc>
        <w:tc>
          <w:tcPr>
            <w:tcW w:w="881" w:type="dxa"/>
          </w:tcPr>
          <w:p w14:paraId="234B22D1" w14:textId="77777777" w:rsidR="00660734" w:rsidRPr="006C5E57" w:rsidRDefault="00660734" w:rsidP="006C5E57">
            <w:pPr>
              <w:spacing w:before="20" w:after="20"/>
              <w:rPr>
                <w:sz w:val="20"/>
              </w:rPr>
            </w:pPr>
            <w:r w:rsidRPr="006C5E57">
              <w:rPr>
                <w:sz w:val="20"/>
              </w:rPr>
              <w:t>34.9</w:t>
            </w:r>
          </w:p>
        </w:tc>
        <w:tc>
          <w:tcPr>
            <w:tcW w:w="820" w:type="dxa"/>
          </w:tcPr>
          <w:p w14:paraId="14835F41" w14:textId="77777777" w:rsidR="00660734" w:rsidRPr="006C5E57" w:rsidRDefault="00660734" w:rsidP="006C5E57">
            <w:pPr>
              <w:spacing w:before="20" w:after="20"/>
              <w:rPr>
                <w:sz w:val="20"/>
              </w:rPr>
            </w:pPr>
            <w:r w:rsidRPr="006C5E57">
              <w:rPr>
                <w:sz w:val="20"/>
              </w:rPr>
              <w:t>39.3</w:t>
            </w:r>
          </w:p>
        </w:tc>
        <w:tc>
          <w:tcPr>
            <w:tcW w:w="821" w:type="dxa"/>
          </w:tcPr>
          <w:p w14:paraId="0EEA045A" w14:textId="77777777" w:rsidR="00660734" w:rsidRPr="006C5E57" w:rsidRDefault="00660734" w:rsidP="006C5E57">
            <w:pPr>
              <w:spacing w:before="20" w:after="20"/>
              <w:rPr>
                <w:sz w:val="20"/>
              </w:rPr>
            </w:pPr>
            <w:r w:rsidRPr="006C5E57">
              <w:rPr>
                <w:sz w:val="20"/>
              </w:rPr>
              <w:t>37.3</w:t>
            </w:r>
          </w:p>
        </w:tc>
        <w:tc>
          <w:tcPr>
            <w:tcW w:w="966" w:type="dxa"/>
          </w:tcPr>
          <w:p w14:paraId="42B5ABF7" w14:textId="77777777" w:rsidR="00660734" w:rsidRPr="006C5E57" w:rsidRDefault="00660734" w:rsidP="006C5E57">
            <w:pPr>
              <w:spacing w:before="20" w:after="20"/>
              <w:rPr>
                <w:sz w:val="20"/>
              </w:rPr>
            </w:pPr>
            <w:r w:rsidRPr="006C5E57">
              <w:rPr>
                <w:sz w:val="20"/>
              </w:rPr>
              <w:t>28.3</w:t>
            </w:r>
          </w:p>
        </w:tc>
      </w:tr>
      <w:tr w:rsidR="00660734" w14:paraId="2EFDC6CB" w14:textId="77777777" w:rsidTr="00FB6CE1">
        <w:tc>
          <w:tcPr>
            <w:tcW w:w="2127" w:type="dxa"/>
          </w:tcPr>
          <w:p w14:paraId="7615F40C" w14:textId="77777777" w:rsidR="00660734" w:rsidRPr="006C5E57" w:rsidRDefault="00660734" w:rsidP="00CD66FD">
            <w:pPr>
              <w:spacing w:before="0"/>
              <w:jc w:val="left"/>
              <w:rPr>
                <w:sz w:val="20"/>
              </w:rPr>
            </w:pPr>
            <w:r w:rsidRPr="006C5E57">
              <w:rPr>
                <w:sz w:val="20"/>
              </w:rPr>
              <w:t>2,3,3</w:t>
            </w:r>
            <w:r w:rsidR="003D6DCA" w:rsidRPr="006C5E57">
              <w:rPr>
                <w:sz w:val="20"/>
              </w:rPr>
              <w:t xml:space="preserve"> </w:t>
            </w:r>
            <w:r w:rsidRPr="006C5E57">
              <w:rPr>
                <w:sz w:val="20"/>
              </w:rPr>
              <w:t>Trimethyl Pentane</w:t>
            </w:r>
            <w:r w:rsidR="003D6DCA" w:rsidRPr="006C5E57">
              <w:rPr>
                <w:sz w:val="20"/>
              </w:rPr>
              <w:fldChar w:fldCharType="begin"/>
            </w:r>
            <w:r w:rsidR="003D6DCA" w:rsidRPr="006C5E57">
              <w:rPr>
                <w:sz w:val="20"/>
              </w:rPr>
              <w:instrText xml:space="preserve"> XE "2,3,3 Trimethyl Pentane" </w:instrText>
            </w:r>
            <w:r w:rsidR="003D6DCA" w:rsidRPr="006C5E57">
              <w:rPr>
                <w:sz w:val="20"/>
              </w:rPr>
              <w:fldChar w:fldCharType="end"/>
            </w:r>
          </w:p>
        </w:tc>
        <w:tc>
          <w:tcPr>
            <w:tcW w:w="992" w:type="dxa"/>
          </w:tcPr>
          <w:p w14:paraId="4340658C" w14:textId="77777777" w:rsidR="00660734" w:rsidRPr="006C5E57" w:rsidRDefault="00660734" w:rsidP="006C5E57">
            <w:pPr>
              <w:spacing w:before="20" w:after="20"/>
              <w:rPr>
                <w:sz w:val="20"/>
              </w:rPr>
            </w:pPr>
            <w:r w:rsidRPr="006C5E57">
              <w:rPr>
                <w:sz w:val="20"/>
              </w:rPr>
              <w:t>7.0</w:t>
            </w:r>
          </w:p>
        </w:tc>
        <w:tc>
          <w:tcPr>
            <w:tcW w:w="1134" w:type="dxa"/>
          </w:tcPr>
          <w:p w14:paraId="188488FF" w14:textId="77777777" w:rsidR="00660734" w:rsidRPr="006C5E57" w:rsidRDefault="00660734" w:rsidP="006C5E57">
            <w:pPr>
              <w:spacing w:before="20" w:after="20"/>
              <w:rPr>
                <w:sz w:val="20"/>
              </w:rPr>
            </w:pPr>
            <w:r w:rsidRPr="006C5E57">
              <w:rPr>
                <w:sz w:val="20"/>
              </w:rPr>
              <w:t>8.6</w:t>
            </w:r>
          </w:p>
        </w:tc>
        <w:tc>
          <w:tcPr>
            <w:tcW w:w="1134" w:type="dxa"/>
          </w:tcPr>
          <w:p w14:paraId="2F887003" w14:textId="77777777" w:rsidR="00660734" w:rsidRPr="006C5E57" w:rsidRDefault="00660734" w:rsidP="006C5E57">
            <w:pPr>
              <w:spacing w:before="20" w:after="20"/>
              <w:rPr>
                <w:sz w:val="20"/>
              </w:rPr>
            </w:pPr>
            <w:r w:rsidRPr="006C5E57">
              <w:rPr>
                <w:sz w:val="20"/>
              </w:rPr>
              <w:t>15</w:t>
            </w:r>
          </w:p>
        </w:tc>
        <w:tc>
          <w:tcPr>
            <w:tcW w:w="1134" w:type="dxa"/>
          </w:tcPr>
          <w:p w14:paraId="203DE09C" w14:textId="77777777" w:rsidR="00660734" w:rsidRPr="006C5E57" w:rsidRDefault="00660734" w:rsidP="006C5E57">
            <w:pPr>
              <w:spacing w:before="20" w:after="20"/>
              <w:rPr>
                <w:sz w:val="20"/>
              </w:rPr>
            </w:pPr>
            <w:r w:rsidRPr="006C5E57">
              <w:rPr>
                <w:sz w:val="20"/>
              </w:rPr>
              <w:t>6.1</w:t>
            </w:r>
          </w:p>
        </w:tc>
        <w:tc>
          <w:tcPr>
            <w:tcW w:w="881" w:type="dxa"/>
          </w:tcPr>
          <w:p w14:paraId="00DE7906" w14:textId="77777777" w:rsidR="00660734" w:rsidRPr="006C5E57" w:rsidRDefault="00660734" w:rsidP="006C5E57">
            <w:pPr>
              <w:spacing w:before="20" w:after="20"/>
              <w:rPr>
                <w:sz w:val="20"/>
              </w:rPr>
            </w:pPr>
            <w:r w:rsidRPr="006C5E57">
              <w:rPr>
                <w:sz w:val="20"/>
              </w:rPr>
              <w:t>5.2</w:t>
            </w:r>
          </w:p>
        </w:tc>
        <w:tc>
          <w:tcPr>
            <w:tcW w:w="820" w:type="dxa"/>
          </w:tcPr>
          <w:p w14:paraId="71D57F11" w14:textId="77777777" w:rsidR="00660734" w:rsidRPr="006C5E57" w:rsidRDefault="00660734" w:rsidP="006C5E57">
            <w:pPr>
              <w:spacing w:before="20" w:after="20"/>
              <w:rPr>
                <w:sz w:val="20"/>
              </w:rPr>
            </w:pPr>
            <w:r w:rsidRPr="006C5E57">
              <w:rPr>
                <w:sz w:val="20"/>
              </w:rPr>
              <w:t>7.2</w:t>
            </w:r>
          </w:p>
        </w:tc>
        <w:tc>
          <w:tcPr>
            <w:tcW w:w="821" w:type="dxa"/>
          </w:tcPr>
          <w:p w14:paraId="2678AF9B" w14:textId="77777777" w:rsidR="00660734" w:rsidRPr="006C5E57" w:rsidRDefault="00660734" w:rsidP="006C5E57">
            <w:pPr>
              <w:spacing w:before="20" w:after="20"/>
              <w:rPr>
                <w:sz w:val="20"/>
              </w:rPr>
            </w:pPr>
            <w:r w:rsidRPr="006C5E57">
              <w:rPr>
                <w:sz w:val="20"/>
              </w:rPr>
              <w:t>4.6</w:t>
            </w:r>
          </w:p>
        </w:tc>
        <w:tc>
          <w:tcPr>
            <w:tcW w:w="966" w:type="dxa"/>
          </w:tcPr>
          <w:p w14:paraId="7EF5990F" w14:textId="77777777" w:rsidR="00660734" w:rsidRPr="006C5E57" w:rsidRDefault="00660734" w:rsidP="006C5E57">
            <w:pPr>
              <w:spacing w:before="20" w:after="20"/>
              <w:rPr>
                <w:sz w:val="20"/>
              </w:rPr>
            </w:pPr>
            <w:r w:rsidRPr="006C5E57">
              <w:rPr>
                <w:sz w:val="20"/>
              </w:rPr>
              <w:t>3.1</w:t>
            </w:r>
          </w:p>
        </w:tc>
      </w:tr>
      <w:tr w:rsidR="00660734" w14:paraId="354B76B8" w14:textId="77777777" w:rsidTr="00FB6CE1">
        <w:tc>
          <w:tcPr>
            <w:tcW w:w="2127" w:type="dxa"/>
          </w:tcPr>
          <w:p w14:paraId="58C0146A" w14:textId="77777777" w:rsidR="00660734" w:rsidRPr="006C5E57" w:rsidRDefault="00660734" w:rsidP="00CD66FD">
            <w:pPr>
              <w:spacing w:before="0"/>
              <w:jc w:val="left"/>
              <w:rPr>
                <w:sz w:val="20"/>
              </w:rPr>
            </w:pPr>
            <w:r w:rsidRPr="006C5E57">
              <w:rPr>
                <w:sz w:val="20"/>
              </w:rPr>
              <w:t>2,3 Dimethyl Hexane</w:t>
            </w:r>
            <w:r w:rsidR="001A3E89" w:rsidRPr="006C5E57">
              <w:rPr>
                <w:sz w:val="20"/>
              </w:rPr>
              <w:fldChar w:fldCharType="begin"/>
            </w:r>
            <w:r w:rsidR="001A3E89" w:rsidRPr="006C5E57">
              <w:rPr>
                <w:sz w:val="20"/>
              </w:rPr>
              <w:instrText xml:space="preserve"> XE "2,3 Dimethyl Hexane" </w:instrText>
            </w:r>
            <w:r w:rsidR="001A3E89" w:rsidRPr="006C5E57">
              <w:rPr>
                <w:sz w:val="20"/>
              </w:rPr>
              <w:fldChar w:fldCharType="end"/>
            </w:r>
          </w:p>
        </w:tc>
        <w:tc>
          <w:tcPr>
            <w:tcW w:w="992" w:type="dxa"/>
          </w:tcPr>
          <w:p w14:paraId="5BDC08F6" w14:textId="77777777" w:rsidR="00660734" w:rsidRPr="006C5E57" w:rsidRDefault="00660734" w:rsidP="006C5E57">
            <w:pPr>
              <w:spacing w:before="20" w:after="20"/>
              <w:rPr>
                <w:sz w:val="20"/>
              </w:rPr>
            </w:pPr>
            <w:r w:rsidRPr="006C5E57">
              <w:rPr>
                <w:sz w:val="20"/>
              </w:rPr>
              <w:t>1.4</w:t>
            </w:r>
          </w:p>
        </w:tc>
        <w:tc>
          <w:tcPr>
            <w:tcW w:w="1134" w:type="dxa"/>
          </w:tcPr>
          <w:p w14:paraId="2350B922" w14:textId="77777777" w:rsidR="00660734" w:rsidRPr="006C5E57" w:rsidRDefault="00660734" w:rsidP="006C5E57">
            <w:pPr>
              <w:spacing w:before="20" w:after="20"/>
              <w:rPr>
                <w:sz w:val="20"/>
              </w:rPr>
            </w:pPr>
            <w:r w:rsidRPr="006C5E57">
              <w:rPr>
                <w:sz w:val="20"/>
              </w:rPr>
              <w:t>5.6</w:t>
            </w:r>
          </w:p>
        </w:tc>
        <w:tc>
          <w:tcPr>
            <w:tcW w:w="1134" w:type="dxa"/>
          </w:tcPr>
          <w:p w14:paraId="6ADB192D" w14:textId="77777777" w:rsidR="00660734" w:rsidRPr="006C5E57" w:rsidRDefault="00660734" w:rsidP="006C5E57">
            <w:pPr>
              <w:spacing w:before="20" w:after="20"/>
              <w:rPr>
                <w:sz w:val="20"/>
              </w:rPr>
            </w:pPr>
            <w:r w:rsidRPr="006C5E57">
              <w:rPr>
                <w:sz w:val="20"/>
              </w:rPr>
              <w:t>4.3</w:t>
            </w:r>
          </w:p>
        </w:tc>
        <w:tc>
          <w:tcPr>
            <w:tcW w:w="1134" w:type="dxa"/>
          </w:tcPr>
          <w:p w14:paraId="7261CCA7" w14:textId="77777777" w:rsidR="00660734" w:rsidRPr="006C5E57" w:rsidRDefault="00660734" w:rsidP="006C5E57">
            <w:pPr>
              <w:spacing w:before="20" w:after="20"/>
              <w:rPr>
                <w:sz w:val="20"/>
              </w:rPr>
            </w:pPr>
            <w:r w:rsidRPr="006C5E57">
              <w:rPr>
                <w:sz w:val="20"/>
              </w:rPr>
              <w:t>6.5</w:t>
            </w:r>
          </w:p>
        </w:tc>
        <w:tc>
          <w:tcPr>
            <w:tcW w:w="881" w:type="dxa"/>
          </w:tcPr>
          <w:p w14:paraId="2CF525DE" w14:textId="77777777" w:rsidR="00660734" w:rsidRPr="006C5E57" w:rsidRDefault="00660734" w:rsidP="006C5E57">
            <w:pPr>
              <w:spacing w:before="20" w:after="20"/>
              <w:rPr>
                <w:sz w:val="20"/>
              </w:rPr>
            </w:pPr>
            <w:r w:rsidRPr="006C5E57">
              <w:rPr>
                <w:sz w:val="20"/>
              </w:rPr>
              <w:t>4.8</w:t>
            </w:r>
          </w:p>
        </w:tc>
        <w:tc>
          <w:tcPr>
            <w:tcW w:w="820" w:type="dxa"/>
          </w:tcPr>
          <w:p w14:paraId="53BA9196" w14:textId="77777777" w:rsidR="00660734" w:rsidRPr="006C5E57" w:rsidRDefault="00660734" w:rsidP="006C5E57">
            <w:pPr>
              <w:spacing w:before="20" w:after="20"/>
              <w:rPr>
                <w:sz w:val="20"/>
              </w:rPr>
            </w:pPr>
            <w:r w:rsidRPr="006C5E57">
              <w:rPr>
                <w:sz w:val="20"/>
              </w:rPr>
              <w:t>4.3</w:t>
            </w:r>
          </w:p>
        </w:tc>
        <w:tc>
          <w:tcPr>
            <w:tcW w:w="821" w:type="dxa"/>
          </w:tcPr>
          <w:p w14:paraId="376FFC76" w14:textId="77777777" w:rsidR="00660734" w:rsidRPr="006C5E57" w:rsidRDefault="00660734" w:rsidP="006C5E57">
            <w:pPr>
              <w:spacing w:before="20" w:after="20"/>
              <w:rPr>
                <w:sz w:val="20"/>
              </w:rPr>
            </w:pPr>
            <w:r w:rsidRPr="006C5E57">
              <w:rPr>
                <w:sz w:val="20"/>
              </w:rPr>
              <w:t>7.4</w:t>
            </w:r>
          </w:p>
        </w:tc>
        <w:tc>
          <w:tcPr>
            <w:tcW w:w="966" w:type="dxa"/>
          </w:tcPr>
          <w:p w14:paraId="5E3513F5" w14:textId="77777777" w:rsidR="00660734" w:rsidRPr="006C5E57" w:rsidRDefault="00660734" w:rsidP="006C5E57">
            <w:pPr>
              <w:spacing w:before="20" w:after="20"/>
              <w:rPr>
                <w:sz w:val="20"/>
              </w:rPr>
            </w:pPr>
            <w:r w:rsidRPr="006C5E57">
              <w:rPr>
                <w:sz w:val="20"/>
              </w:rPr>
              <w:t>1.9</w:t>
            </w:r>
          </w:p>
        </w:tc>
      </w:tr>
      <w:tr w:rsidR="00660734" w14:paraId="1F974357" w14:textId="77777777" w:rsidTr="00FB6CE1">
        <w:tc>
          <w:tcPr>
            <w:tcW w:w="2127" w:type="dxa"/>
          </w:tcPr>
          <w:p w14:paraId="2B164D15" w14:textId="77777777" w:rsidR="00660734" w:rsidRPr="006C5E57" w:rsidRDefault="00660734" w:rsidP="00CD66FD">
            <w:pPr>
              <w:spacing w:before="0"/>
              <w:jc w:val="left"/>
              <w:rPr>
                <w:sz w:val="20"/>
              </w:rPr>
            </w:pPr>
            <w:r w:rsidRPr="006C5E57">
              <w:rPr>
                <w:sz w:val="20"/>
              </w:rPr>
              <w:t>3,4 Dimethyl Hexane</w:t>
            </w:r>
            <w:r w:rsidR="00586359" w:rsidRPr="006C5E57">
              <w:rPr>
                <w:sz w:val="20"/>
              </w:rPr>
              <w:fldChar w:fldCharType="begin"/>
            </w:r>
            <w:r w:rsidR="00586359" w:rsidRPr="006C5E57">
              <w:rPr>
                <w:sz w:val="20"/>
              </w:rPr>
              <w:instrText xml:space="preserve"> XE "</w:instrText>
            </w:r>
            <w:r w:rsidR="00586359" w:rsidRPr="006C5E57">
              <w:rPr>
                <w:spacing w:val="-8"/>
                <w:sz w:val="20"/>
              </w:rPr>
              <w:instrText>3,4 Dimethyl Hexane</w:instrText>
            </w:r>
            <w:r w:rsidR="00586359" w:rsidRPr="006C5E57">
              <w:rPr>
                <w:sz w:val="20"/>
              </w:rPr>
              <w:instrText xml:space="preserve">" </w:instrText>
            </w:r>
            <w:r w:rsidR="00586359" w:rsidRPr="006C5E57">
              <w:rPr>
                <w:sz w:val="20"/>
              </w:rPr>
              <w:fldChar w:fldCharType="end"/>
            </w:r>
          </w:p>
        </w:tc>
        <w:tc>
          <w:tcPr>
            <w:tcW w:w="992" w:type="dxa"/>
          </w:tcPr>
          <w:p w14:paraId="1197E91C" w14:textId="77777777" w:rsidR="00660734" w:rsidRPr="006C5E57" w:rsidRDefault="00660734" w:rsidP="006C5E57">
            <w:pPr>
              <w:spacing w:before="20" w:after="20"/>
              <w:rPr>
                <w:sz w:val="20"/>
              </w:rPr>
            </w:pPr>
          </w:p>
        </w:tc>
        <w:tc>
          <w:tcPr>
            <w:tcW w:w="1134" w:type="dxa"/>
          </w:tcPr>
          <w:p w14:paraId="0BD69FC8" w14:textId="77777777" w:rsidR="00660734" w:rsidRPr="006C5E57" w:rsidRDefault="00660734" w:rsidP="006C5E57">
            <w:pPr>
              <w:spacing w:before="20" w:after="20"/>
              <w:rPr>
                <w:sz w:val="20"/>
              </w:rPr>
            </w:pPr>
          </w:p>
        </w:tc>
        <w:tc>
          <w:tcPr>
            <w:tcW w:w="1134" w:type="dxa"/>
          </w:tcPr>
          <w:p w14:paraId="43BC6F82" w14:textId="77777777" w:rsidR="00660734" w:rsidRPr="006C5E57" w:rsidRDefault="00660734" w:rsidP="006C5E57">
            <w:pPr>
              <w:spacing w:before="20" w:after="20"/>
              <w:rPr>
                <w:sz w:val="20"/>
              </w:rPr>
            </w:pPr>
          </w:p>
        </w:tc>
        <w:tc>
          <w:tcPr>
            <w:tcW w:w="1134" w:type="dxa"/>
          </w:tcPr>
          <w:p w14:paraId="2F0E9C61" w14:textId="77777777" w:rsidR="00660734" w:rsidRPr="006C5E57" w:rsidRDefault="00660734" w:rsidP="006C5E57">
            <w:pPr>
              <w:spacing w:before="20" w:after="20"/>
              <w:rPr>
                <w:sz w:val="20"/>
              </w:rPr>
            </w:pPr>
            <w:r w:rsidRPr="006C5E57">
              <w:rPr>
                <w:sz w:val="20"/>
              </w:rPr>
              <w:t>2.9</w:t>
            </w:r>
          </w:p>
        </w:tc>
        <w:tc>
          <w:tcPr>
            <w:tcW w:w="881" w:type="dxa"/>
          </w:tcPr>
          <w:p w14:paraId="5E91FA05" w14:textId="77777777" w:rsidR="00660734" w:rsidRPr="006C5E57" w:rsidRDefault="00660734" w:rsidP="006C5E57">
            <w:pPr>
              <w:spacing w:before="20" w:after="20"/>
              <w:rPr>
                <w:sz w:val="20"/>
              </w:rPr>
            </w:pPr>
            <w:r w:rsidRPr="006C5E57">
              <w:rPr>
                <w:sz w:val="20"/>
              </w:rPr>
              <w:t>5.3</w:t>
            </w:r>
          </w:p>
        </w:tc>
        <w:tc>
          <w:tcPr>
            <w:tcW w:w="820" w:type="dxa"/>
          </w:tcPr>
          <w:p w14:paraId="21318848" w14:textId="77777777" w:rsidR="00660734" w:rsidRPr="006C5E57" w:rsidRDefault="00660734" w:rsidP="006C5E57">
            <w:pPr>
              <w:spacing w:before="20" w:after="20"/>
              <w:rPr>
                <w:sz w:val="20"/>
              </w:rPr>
            </w:pPr>
            <w:r w:rsidRPr="006C5E57">
              <w:rPr>
                <w:sz w:val="20"/>
              </w:rPr>
              <w:t>4.6</w:t>
            </w:r>
          </w:p>
        </w:tc>
        <w:tc>
          <w:tcPr>
            <w:tcW w:w="821" w:type="dxa"/>
          </w:tcPr>
          <w:p w14:paraId="0445EC4E" w14:textId="77777777" w:rsidR="00660734" w:rsidRPr="006C5E57" w:rsidRDefault="00660734" w:rsidP="006C5E57">
            <w:pPr>
              <w:spacing w:before="20" w:after="20"/>
              <w:rPr>
                <w:sz w:val="20"/>
              </w:rPr>
            </w:pPr>
            <w:r w:rsidRPr="006C5E57">
              <w:rPr>
                <w:sz w:val="20"/>
              </w:rPr>
              <w:t>3.9</w:t>
            </w:r>
          </w:p>
        </w:tc>
        <w:tc>
          <w:tcPr>
            <w:tcW w:w="966" w:type="dxa"/>
          </w:tcPr>
          <w:p w14:paraId="09871E04" w14:textId="77777777" w:rsidR="00660734" w:rsidRPr="006C5E57" w:rsidRDefault="00660734" w:rsidP="006C5E57">
            <w:pPr>
              <w:spacing w:before="20" w:after="20"/>
              <w:rPr>
                <w:sz w:val="20"/>
              </w:rPr>
            </w:pPr>
            <w:r w:rsidRPr="006C5E57">
              <w:rPr>
                <w:sz w:val="20"/>
              </w:rPr>
              <w:t>1.1</w:t>
            </w:r>
          </w:p>
        </w:tc>
      </w:tr>
      <w:tr w:rsidR="00660734" w14:paraId="3F3C3CCD" w14:textId="77777777" w:rsidTr="00FB6CE1">
        <w:tc>
          <w:tcPr>
            <w:tcW w:w="2127" w:type="dxa"/>
          </w:tcPr>
          <w:p w14:paraId="08FF29D0" w14:textId="77777777" w:rsidR="00660734" w:rsidRPr="006C5E57" w:rsidRDefault="00660734" w:rsidP="00CD66FD">
            <w:pPr>
              <w:spacing w:before="0"/>
              <w:jc w:val="left"/>
              <w:rPr>
                <w:sz w:val="20"/>
              </w:rPr>
            </w:pPr>
            <w:r w:rsidRPr="006C5E57">
              <w:rPr>
                <w:sz w:val="20"/>
              </w:rPr>
              <w:t>Aromatics</w:t>
            </w:r>
            <w:r w:rsidR="00153A71" w:rsidRPr="006C5E57">
              <w:rPr>
                <w:sz w:val="20"/>
              </w:rPr>
              <w:fldChar w:fldCharType="begin"/>
            </w:r>
            <w:r w:rsidR="00153A71" w:rsidRPr="006C5E57">
              <w:rPr>
                <w:sz w:val="20"/>
              </w:rPr>
              <w:instrText xml:space="preserve"> XE "Aromatics" </w:instrText>
            </w:r>
            <w:r w:rsidR="00153A71" w:rsidRPr="006C5E57">
              <w:rPr>
                <w:sz w:val="20"/>
              </w:rPr>
              <w:fldChar w:fldCharType="end"/>
            </w:r>
            <w:r w:rsidRPr="006C5E57">
              <w:rPr>
                <w:sz w:val="20"/>
              </w:rPr>
              <w:t xml:space="preserve"> 125-133C </w:t>
            </w:r>
          </w:p>
        </w:tc>
        <w:tc>
          <w:tcPr>
            <w:tcW w:w="992" w:type="dxa"/>
          </w:tcPr>
          <w:p w14:paraId="3FF3D5CC" w14:textId="77777777" w:rsidR="00660734" w:rsidRPr="006C5E57" w:rsidRDefault="00660734" w:rsidP="006C5E57">
            <w:pPr>
              <w:spacing w:before="20" w:after="20"/>
              <w:rPr>
                <w:sz w:val="20"/>
              </w:rPr>
            </w:pPr>
          </w:p>
        </w:tc>
        <w:tc>
          <w:tcPr>
            <w:tcW w:w="1134" w:type="dxa"/>
          </w:tcPr>
          <w:p w14:paraId="085DC6A8" w14:textId="77777777" w:rsidR="00660734" w:rsidRPr="006C5E57" w:rsidRDefault="00660734" w:rsidP="006C5E57">
            <w:pPr>
              <w:spacing w:before="20" w:after="20"/>
              <w:rPr>
                <w:sz w:val="20"/>
              </w:rPr>
            </w:pPr>
          </w:p>
        </w:tc>
        <w:tc>
          <w:tcPr>
            <w:tcW w:w="1134" w:type="dxa"/>
          </w:tcPr>
          <w:p w14:paraId="109AE2D1" w14:textId="77777777" w:rsidR="00660734" w:rsidRPr="006C5E57" w:rsidRDefault="00660734" w:rsidP="006C5E57">
            <w:pPr>
              <w:spacing w:before="20" w:after="20"/>
              <w:rPr>
                <w:sz w:val="20"/>
              </w:rPr>
            </w:pPr>
          </w:p>
        </w:tc>
        <w:tc>
          <w:tcPr>
            <w:tcW w:w="1134" w:type="dxa"/>
          </w:tcPr>
          <w:p w14:paraId="20FC1FDA" w14:textId="77777777" w:rsidR="00660734" w:rsidRPr="006C5E57" w:rsidRDefault="00660734" w:rsidP="006C5E57">
            <w:pPr>
              <w:spacing w:before="20" w:after="20"/>
              <w:rPr>
                <w:sz w:val="20"/>
              </w:rPr>
            </w:pPr>
            <w:r w:rsidRPr="006C5E57">
              <w:rPr>
                <w:sz w:val="20"/>
              </w:rPr>
              <w:t>2.6</w:t>
            </w:r>
          </w:p>
        </w:tc>
        <w:tc>
          <w:tcPr>
            <w:tcW w:w="881" w:type="dxa"/>
          </w:tcPr>
          <w:p w14:paraId="035EC351" w14:textId="77777777" w:rsidR="00660734" w:rsidRPr="006C5E57" w:rsidRDefault="00660734" w:rsidP="006C5E57">
            <w:pPr>
              <w:spacing w:before="20" w:after="20"/>
              <w:rPr>
                <w:sz w:val="20"/>
              </w:rPr>
            </w:pPr>
          </w:p>
        </w:tc>
        <w:tc>
          <w:tcPr>
            <w:tcW w:w="820" w:type="dxa"/>
          </w:tcPr>
          <w:p w14:paraId="6577BB16" w14:textId="77777777" w:rsidR="00660734" w:rsidRPr="006C5E57" w:rsidRDefault="00660734" w:rsidP="006C5E57">
            <w:pPr>
              <w:spacing w:before="20" w:after="20"/>
              <w:rPr>
                <w:sz w:val="20"/>
              </w:rPr>
            </w:pPr>
          </w:p>
        </w:tc>
        <w:tc>
          <w:tcPr>
            <w:tcW w:w="821" w:type="dxa"/>
          </w:tcPr>
          <w:p w14:paraId="3D5131D4" w14:textId="77777777" w:rsidR="00660734" w:rsidRPr="006C5E57" w:rsidRDefault="00660734" w:rsidP="006C5E57">
            <w:pPr>
              <w:spacing w:before="20" w:after="20"/>
              <w:rPr>
                <w:sz w:val="20"/>
              </w:rPr>
            </w:pPr>
          </w:p>
        </w:tc>
        <w:tc>
          <w:tcPr>
            <w:tcW w:w="966" w:type="dxa"/>
          </w:tcPr>
          <w:p w14:paraId="6EF16F00" w14:textId="77777777" w:rsidR="00660734" w:rsidRPr="006C5E57" w:rsidRDefault="00660734" w:rsidP="006C5E57">
            <w:pPr>
              <w:spacing w:before="20" w:after="20"/>
              <w:rPr>
                <w:sz w:val="20"/>
              </w:rPr>
            </w:pPr>
          </w:p>
        </w:tc>
      </w:tr>
      <w:tr w:rsidR="00660734" w14:paraId="5942D254" w14:textId="77777777" w:rsidTr="00FB6CE1">
        <w:tc>
          <w:tcPr>
            <w:tcW w:w="2127" w:type="dxa"/>
          </w:tcPr>
          <w:p w14:paraId="04F54A3C" w14:textId="77777777" w:rsidR="00660734" w:rsidRPr="006C5E57" w:rsidRDefault="00660734" w:rsidP="00CD66FD">
            <w:pPr>
              <w:spacing w:before="0"/>
              <w:jc w:val="left"/>
              <w:rPr>
                <w:sz w:val="20"/>
              </w:rPr>
            </w:pPr>
            <w:r w:rsidRPr="006C5E57">
              <w:rPr>
                <w:sz w:val="20"/>
              </w:rPr>
              <w:t>Isoparaffins</w:t>
            </w:r>
            <w:r w:rsidR="00153A71" w:rsidRPr="006C5E57">
              <w:rPr>
                <w:sz w:val="20"/>
              </w:rPr>
              <w:fldChar w:fldCharType="begin"/>
            </w:r>
            <w:r w:rsidR="00153A71" w:rsidRPr="006C5E57">
              <w:rPr>
                <w:sz w:val="20"/>
              </w:rPr>
              <w:instrText xml:space="preserve"> XE "Isoparaffins" </w:instrText>
            </w:r>
            <w:r w:rsidR="00153A71" w:rsidRPr="006C5E57">
              <w:rPr>
                <w:sz w:val="20"/>
              </w:rPr>
              <w:fldChar w:fldCharType="end"/>
            </w:r>
            <w:r w:rsidRPr="006C5E57">
              <w:rPr>
                <w:sz w:val="20"/>
              </w:rPr>
              <w:t xml:space="preserve"> 115.6-124.1C</w:t>
            </w:r>
          </w:p>
        </w:tc>
        <w:tc>
          <w:tcPr>
            <w:tcW w:w="992" w:type="dxa"/>
          </w:tcPr>
          <w:p w14:paraId="512D9765" w14:textId="77777777" w:rsidR="00660734" w:rsidRPr="006C5E57" w:rsidRDefault="00660734" w:rsidP="006C5E57">
            <w:pPr>
              <w:spacing w:before="20" w:after="20"/>
              <w:rPr>
                <w:sz w:val="20"/>
              </w:rPr>
            </w:pPr>
            <w:r w:rsidRPr="006C5E57">
              <w:rPr>
                <w:sz w:val="20"/>
              </w:rPr>
              <w:t>2.9</w:t>
            </w:r>
          </w:p>
        </w:tc>
        <w:tc>
          <w:tcPr>
            <w:tcW w:w="1134" w:type="dxa"/>
          </w:tcPr>
          <w:p w14:paraId="5D15CEFD" w14:textId="77777777" w:rsidR="00660734" w:rsidRPr="006C5E57" w:rsidRDefault="00660734" w:rsidP="006C5E57">
            <w:pPr>
              <w:spacing w:before="20" w:after="20"/>
              <w:rPr>
                <w:sz w:val="20"/>
              </w:rPr>
            </w:pPr>
            <w:r w:rsidRPr="006C5E57">
              <w:rPr>
                <w:sz w:val="20"/>
              </w:rPr>
              <w:t>1.9</w:t>
            </w:r>
          </w:p>
        </w:tc>
        <w:tc>
          <w:tcPr>
            <w:tcW w:w="1134" w:type="dxa"/>
          </w:tcPr>
          <w:p w14:paraId="28B29CD3" w14:textId="77777777" w:rsidR="00660734" w:rsidRPr="006C5E57" w:rsidRDefault="00660734" w:rsidP="006C5E57">
            <w:pPr>
              <w:spacing w:before="20" w:after="20"/>
              <w:rPr>
                <w:sz w:val="20"/>
              </w:rPr>
            </w:pPr>
            <w:r w:rsidRPr="006C5E57">
              <w:rPr>
                <w:sz w:val="20"/>
              </w:rPr>
              <w:t>5.3</w:t>
            </w:r>
          </w:p>
        </w:tc>
        <w:tc>
          <w:tcPr>
            <w:tcW w:w="1134" w:type="dxa"/>
          </w:tcPr>
          <w:p w14:paraId="6737071E" w14:textId="77777777" w:rsidR="00660734" w:rsidRPr="006C5E57" w:rsidRDefault="00660734" w:rsidP="006C5E57">
            <w:pPr>
              <w:spacing w:before="20" w:after="20"/>
              <w:rPr>
                <w:sz w:val="20"/>
              </w:rPr>
            </w:pPr>
          </w:p>
        </w:tc>
        <w:tc>
          <w:tcPr>
            <w:tcW w:w="881" w:type="dxa"/>
          </w:tcPr>
          <w:p w14:paraId="4518FA24" w14:textId="77777777" w:rsidR="00660734" w:rsidRPr="006C5E57" w:rsidRDefault="00660734" w:rsidP="006C5E57">
            <w:pPr>
              <w:spacing w:before="20" w:after="20"/>
              <w:rPr>
                <w:sz w:val="20"/>
              </w:rPr>
            </w:pPr>
          </w:p>
        </w:tc>
        <w:tc>
          <w:tcPr>
            <w:tcW w:w="820" w:type="dxa"/>
          </w:tcPr>
          <w:p w14:paraId="6A4114A9" w14:textId="77777777" w:rsidR="00660734" w:rsidRPr="006C5E57" w:rsidRDefault="00660734" w:rsidP="006C5E57">
            <w:pPr>
              <w:spacing w:before="20" w:after="20"/>
              <w:rPr>
                <w:sz w:val="20"/>
              </w:rPr>
            </w:pPr>
          </w:p>
        </w:tc>
        <w:tc>
          <w:tcPr>
            <w:tcW w:w="821" w:type="dxa"/>
          </w:tcPr>
          <w:p w14:paraId="5DC29293" w14:textId="77777777" w:rsidR="00660734" w:rsidRPr="006C5E57" w:rsidRDefault="00660734" w:rsidP="006C5E57">
            <w:pPr>
              <w:spacing w:before="20" w:after="20"/>
              <w:rPr>
                <w:sz w:val="20"/>
              </w:rPr>
            </w:pPr>
          </w:p>
        </w:tc>
        <w:tc>
          <w:tcPr>
            <w:tcW w:w="966" w:type="dxa"/>
          </w:tcPr>
          <w:p w14:paraId="0C7E02EC" w14:textId="77777777" w:rsidR="00660734" w:rsidRPr="006C5E57" w:rsidRDefault="00660734" w:rsidP="006C5E57">
            <w:pPr>
              <w:spacing w:before="20" w:after="20"/>
              <w:rPr>
                <w:sz w:val="20"/>
              </w:rPr>
            </w:pPr>
          </w:p>
        </w:tc>
      </w:tr>
      <w:tr w:rsidR="00660734" w14:paraId="7D7A07A1" w14:textId="77777777" w:rsidTr="00FB6CE1">
        <w:tc>
          <w:tcPr>
            <w:tcW w:w="2127" w:type="dxa"/>
          </w:tcPr>
          <w:p w14:paraId="738BBC00" w14:textId="77777777" w:rsidR="00660734" w:rsidRPr="006C5E57" w:rsidRDefault="00660734" w:rsidP="00CD66FD">
            <w:pPr>
              <w:spacing w:before="0"/>
              <w:jc w:val="left"/>
              <w:rPr>
                <w:sz w:val="20"/>
              </w:rPr>
            </w:pPr>
            <w:r w:rsidRPr="006C5E57">
              <w:rPr>
                <w:sz w:val="20"/>
              </w:rPr>
              <w:t>Isononanes</w:t>
            </w:r>
            <w:r w:rsidR="00153A71" w:rsidRPr="006C5E57">
              <w:rPr>
                <w:sz w:val="20"/>
              </w:rPr>
              <w:fldChar w:fldCharType="begin"/>
            </w:r>
            <w:r w:rsidR="00153A71" w:rsidRPr="006C5E57">
              <w:rPr>
                <w:sz w:val="20"/>
              </w:rPr>
              <w:instrText xml:space="preserve"> XE "Isononanes" </w:instrText>
            </w:r>
            <w:r w:rsidR="00153A71" w:rsidRPr="006C5E57">
              <w:rPr>
                <w:sz w:val="20"/>
              </w:rPr>
              <w:fldChar w:fldCharType="end"/>
            </w:r>
            <w:r w:rsidRPr="006C5E57">
              <w:rPr>
                <w:sz w:val="20"/>
              </w:rPr>
              <w:t xml:space="preserve"> 126-143C</w:t>
            </w:r>
          </w:p>
        </w:tc>
        <w:tc>
          <w:tcPr>
            <w:tcW w:w="992" w:type="dxa"/>
          </w:tcPr>
          <w:p w14:paraId="52B843E2" w14:textId="77777777" w:rsidR="00660734" w:rsidRPr="006C5E57" w:rsidRDefault="00660734" w:rsidP="006C5E57">
            <w:pPr>
              <w:spacing w:before="20" w:after="20"/>
              <w:rPr>
                <w:sz w:val="20"/>
              </w:rPr>
            </w:pPr>
          </w:p>
        </w:tc>
        <w:tc>
          <w:tcPr>
            <w:tcW w:w="1134" w:type="dxa"/>
          </w:tcPr>
          <w:p w14:paraId="021126EC" w14:textId="77777777" w:rsidR="00660734" w:rsidRPr="006C5E57" w:rsidRDefault="00660734" w:rsidP="006C5E57">
            <w:pPr>
              <w:spacing w:before="20" w:after="20"/>
              <w:rPr>
                <w:sz w:val="20"/>
              </w:rPr>
            </w:pPr>
            <w:r w:rsidRPr="006C5E57">
              <w:rPr>
                <w:sz w:val="20"/>
              </w:rPr>
              <w:t>2</w:t>
            </w:r>
          </w:p>
        </w:tc>
        <w:tc>
          <w:tcPr>
            <w:tcW w:w="1134" w:type="dxa"/>
          </w:tcPr>
          <w:p w14:paraId="670EDBD6" w14:textId="77777777" w:rsidR="00660734" w:rsidRPr="006C5E57" w:rsidRDefault="00660734" w:rsidP="006C5E57">
            <w:pPr>
              <w:spacing w:before="20" w:after="20"/>
              <w:rPr>
                <w:sz w:val="20"/>
              </w:rPr>
            </w:pPr>
          </w:p>
        </w:tc>
        <w:tc>
          <w:tcPr>
            <w:tcW w:w="1134" w:type="dxa"/>
          </w:tcPr>
          <w:p w14:paraId="4014921D" w14:textId="77777777" w:rsidR="00660734" w:rsidRPr="006C5E57" w:rsidRDefault="00660734" w:rsidP="006C5E57">
            <w:pPr>
              <w:spacing w:before="20" w:after="20"/>
              <w:rPr>
                <w:sz w:val="20"/>
              </w:rPr>
            </w:pPr>
            <w:r w:rsidRPr="006C5E57">
              <w:rPr>
                <w:sz w:val="20"/>
              </w:rPr>
              <w:t>2.9</w:t>
            </w:r>
          </w:p>
        </w:tc>
        <w:tc>
          <w:tcPr>
            <w:tcW w:w="881" w:type="dxa"/>
          </w:tcPr>
          <w:p w14:paraId="70362631" w14:textId="77777777" w:rsidR="00660734" w:rsidRPr="006C5E57" w:rsidRDefault="00660734" w:rsidP="006C5E57">
            <w:pPr>
              <w:spacing w:before="20" w:after="20"/>
              <w:rPr>
                <w:sz w:val="20"/>
              </w:rPr>
            </w:pPr>
            <w:r w:rsidRPr="006C5E57">
              <w:rPr>
                <w:sz w:val="20"/>
              </w:rPr>
              <w:t>2.4</w:t>
            </w:r>
          </w:p>
        </w:tc>
        <w:tc>
          <w:tcPr>
            <w:tcW w:w="820" w:type="dxa"/>
          </w:tcPr>
          <w:p w14:paraId="686426D3" w14:textId="77777777" w:rsidR="00660734" w:rsidRPr="006C5E57" w:rsidRDefault="00660734" w:rsidP="006C5E57">
            <w:pPr>
              <w:spacing w:before="20" w:after="20"/>
              <w:rPr>
                <w:sz w:val="20"/>
              </w:rPr>
            </w:pPr>
            <w:r w:rsidRPr="006C5E57">
              <w:rPr>
                <w:sz w:val="20"/>
              </w:rPr>
              <w:t>2.4</w:t>
            </w:r>
          </w:p>
        </w:tc>
        <w:tc>
          <w:tcPr>
            <w:tcW w:w="821" w:type="dxa"/>
          </w:tcPr>
          <w:p w14:paraId="653264C3" w14:textId="77777777" w:rsidR="00660734" w:rsidRPr="006C5E57" w:rsidRDefault="00660734" w:rsidP="006C5E57">
            <w:pPr>
              <w:spacing w:before="20" w:after="20"/>
              <w:rPr>
                <w:sz w:val="20"/>
              </w:rPr>
            </w:pPr>
            <w:r w:rsidRPr="006C5E57">
              <w:rPr>
                <w:sz w:val="20"/>
              </w:rPr>
              <w:t>2.6</w:t>
            </w:r>
          </w:p>
        </w:tc>
        <w:tc>
          <w:tcPr>
            <w:tcW w:w="966" w:type="dxa"/>
          </w:tcPr>
          <w:p w14:paraId="59506D32" w14:textId="77777777" w:rsidR="00660734" w:rsidRPr="006C5E57" w:rsidRDefault="00660734" w:rsidP="006C5E57">
            <w:pPr>
              <w:spacing w:before="20" w:after="20"/>
              <w:rPr>
                <w:sz w:val="20"/>
              </w:rPr>
            </w:pPr>
            <w:r w:rsidRPr="006C5E57">
              <w:rPr>
                <w:sz w:val="20"/>
              </w:rPr>
              <w:t>2.6</w:t>
            </w:r>
          </w:p>
        </w:tc>
      </w:tr>
      <w:tr w:rsidR="00660734" w14:paraId="2198F6F9" w14:textId="77777777" w:rsidTr="00FB6CE1">
        <w:tc>
          <w:tcPr>
            <w:tcW w:w="2127" w:type="dxa"/>
          </w:tcPr>
          <w:p w14:paraId="4D839DFA" w14:textId="77777777" w:rsidR="00660734" w:rsidRPr="006C5E57" w:rsidRDefault="00660734" w:rsidP="00CD66FD">
            <w:pPr>
              <w:spacing w:before="0"/>
              <w:jc w:val="left"/>
              <w:rPr>
                <w:sz w:val="20"/>
              </w:rPr>
            </w:pPr>
            <w:r w:rsidRPr="006C5E57">
              <w:rPr>
                <w:sz w:val="20"/>
              </w:rPr>
              <w:t xml:space="preserve">Isoparaffins &gt;131.4C </w:t>
            </w:r>
          </w:p>
        </w:tc>
        <w:tc>
          <w:tcPr>
            <w:tcW w:w="992" w:type="dxa"/>
          </w:tcPr>
          <w:p w14:paraId="4D506EA4" w14:textId="77777777" w:rsidR="00660734" w:rsidRPr="006C5E57" w:rsidRDefault="00660734" w:rsidP="006C5E57">
            <w:pPr>
              <w:spacing w:before="20" w:after="20"/>
              <w:rPr>
                <w:sz w:val="20"/>
              </w:rPr>
            </w:pPr>
          </w:p>
        </w:tc>
        <w:tc>
          <w:tcPr>
            <w:tcW w:w="1134" w:type="dxa"/>
          </w:tcPr>
          <w:p w14:paraId="21B155DB" w14:textId="77777777" w:rsidR="00660734" w:rsidRPr="006C5E57" w:rsidRDefault="00660734" w:rsidP="006C5E57">
            <w:pPr>
              <w:spacing w:before="20" w:after="20"/>
              <w:rPr>
                <w:sz w:val="20"/>
              </w:rPr>
            </w:pPr>
          </w:p>
        </w:tc>
        <w:tc>
          <w:tcPr>
            <w:tcW w:w="1134" w:type="dxa"/>
          </w:tcPr>
          <w:p w14:paraId="2B3788F4" w14:textId="77777777" w:rsidR="00660734" w:rsidRPr="006C5E57" w:rsidRDefault="00660734" w:rsidP="006C5E57">
            <w:pPr>
              <w:spacing w:before="20" w:after="20"/>
              <w:rPr>
                <w:sz w:val="20"/>
              </w:rPr>
            </w:pPr>
          </w:p>
        </w:tc>
        <w:tc>
          <w:tcPr>
            <w:tcW w:w="1134" w:type="dxa"/>
          </w:tcPr>
          <w:p w14:paraId="0C8DBCAE" w14:textId="77777777" w:rsidR="00660734" w:rsidRPr="006C5E57" w:rsidRDefault="00660734" w:rsidP="006C5E57">
            <w:pPr>
              <w:spacing w:before="20" w:after="20"/>
              <w:rPr>
                <w:sz w:val="20"/>
              </w:rPr>
            </w:pPr>
          </w:p>
        </w:tc>
        <w:tc>
          <w:tcPr>
            <w:tcW w:w="881" w:type="dxa"/>
          </w:tcPr>
          <w:p w14:paraId="348C0FFE" w14:textId="77777777" w:rsidR="00660734" w:rsidRPr="006C5E57" w:rsidRDefault="00660734" w:rsidP="006C5E57">
            <w:pPr>
              <w:spacing w:before="20" w:after="20"/>
              <w:rPr>
                <w:sz w:val="20"/>
              </w:rPr>
            </w:pPr>
            <w:r w:rsidRPr="006C5E57">
              <w:rPr>
                <w:sz w:val="20"/>
              </w:rPr>
              <w:t>4.5</w:t>
            </w:r>
          </w:p>
        </w:tc>
        <w:tc>
          <w:tcPr>
            <w:tcW w:w="820" w:type="dxa"/>
          </w:tcPr>
          <w:p w14:paraId="7C4E4043" w14:textId="77777777" w:rsidR="00660734" w:rsidRPr="006C5E57" w:rsidRDefault="00660734" w:rsidP="006C5E57">
            <w:pPr>
              <w:spacing w:before="20" w:after="20"/>
              <w:rPr>
                <w:sz w:val="20"/>
              </w:rPr>
            </w:pPr>
            <w:r w:rsidRPr="006C5E57">
              <w:rPr>
                <w:sz w:val="20"/>
              </w:rPr>
              <w:t>3.1</w:t>
            </w:r>
          </w:p>
        </w:tc>
        <w:tc>
          <w:tcPr>
            <w:tcW w:w="821" w:type="dxa"/>
          </w:tcPr>
          <w:p w14:paraId="610444FF" w14:textId="77777777" w:rsidR="00660734" w:rsidRPr="006C5E57" w:rsidRDefault="00660734" w:rsidP="006C5E57">
            <w:pPr>
              <w:spacing w:before="20" w:after="20"/>
              <w:rPr>
                <w:sz w:val="20"/>
              </w:rPr>
            </w:pPr>
            <w:r w:rsidRPr="006C5E57">
              <w:rPr>
                <w:sz w:val="20"/>
              </w:rPr>
              <w:t>5.5</w:t>
            </w:r>
          </w:p>
        </w:tc>
        <w:tc>
          <w:tcPr>
            <w:tcW w:w="966" w:type="dxa"/>
          </w:tcPr>
          <w:p w14:paraId="7BD7D1CF" w14:textId="77777777" w:rsidR="00660734" w:rsidRPr="006C5E57" w:rsidRDefault="00660734" w:rsidP="006C5E57">
            <w:pPr>
              <w:spacing w:before="20" w:after="20"/>
              <w:rPr>
                <w:sz w:val="20"/>
              </w:rPr>
            </w:pPr>
          </w:p>
        </w:tc>
      </w:tr>
      <w:tr w:rsidR="00660734" w14:paraId="3E7351DD" w14:textId="77777777" w:rsidTr="00FB6CE1">
        <w:tc>
          <w:tcPr>
            <w:tcW w:w="2127" w:type="dxa"/>
          </w:tcPr>
          <w:p w14:paraId="04478334" w14:textId="77777777" w:rsidR="00660734" w:rsidRPr="006C5E57" w:rsidRDefault="00660734" w:rsidP="00CD66FD">
            <w:pPr>
              <w:spacing w:before="0"/>
              <w:jc w:val="left"/>
              <w:rPr>
                <w:sz w:val="20"/>
              </w:rPr>
            </w:pPr>
            <w:r w:rsidRPr="006C5E57">
              <w:rPr>
                <w:sz w:val="20"/>
              </w:rPr>
              <w:t xml:space="preserve">Aromatics 133-149C </w:t>
            </w:r>
          </w:p>
        </w:tc>
        <w:tc>
          <w:tcPr>
            <w:tcW w:w="992" w:type="dxa"/>
          </w:tcPr>
          <w:p w14:paraId="46812613" w14:textId="77777777" w:rsidR="00660734" w:rsidRPr="006C5E57" w:rsidRDefault="00660734" w:rsidP="006C5E57">
            <w:pPr>
              <w:spacing w:before="20" w:after="20"/>
              <w:rPr>
                <w:sz w:val="20"/>
              </w:rPr>
            </w:pPr>
          </w:p>
        </w:tc>
        <w:tc>
          <w:tcPr>
            <w:tcW w:w="1134" w:type="dxa"/>
          </w:tcPr>
          <w:p w14:paraId="639E8BFB" w14:textId="77777777" w:rsidR="00660734" w:rsidRPr="006C5E57" w:rsidRDefault="00660734" w:rsidP="006C5E57">
            <w:pPr>
              <w:spacing w:before="20" w:after="20"/>
              <w:rPr>
                <w:sz w:val="20"/>
              </w:rPr>
            </w:pPr>
            <w:r w:rsidRPr="006C5E57">
              <w:rPr>
                <w:sz w:val="20"/>
              </w:rPr>
              <w:t>3.6</w:t>
            </w:r>
          </w:p>
        </w:tc>
        <w:tc>
          <w:tcPr>
            <w:tcW w:w="1134" w:type="dxa"/>
          </w:tcPr>
          <w:p w14:paraId="546CF74C" w14:textId="77777777" w:rsidR="00660734" w:rsidRPr="006C5E57" w:rsidRDefault="00660734" w:rsidP="006C5E57">
            <w:pPr>
              <w:spacing w:before="20" w:after="20"/>
              <w:rPr>
                <w:sz w:val="20"/>
              </w:rPr>
            </w:pPr>
          </w:p>
        </w:tc>
        <w:tc>
          <w:tcPr>
            <w:tcW w:w="1134" w:type="dxa"/>
          </w:tcPr>
          <w:p w14:paraId="7357F3A6" w14:textId="77777777" w:rsidR="00660734" w:rsidRPr="006C5E57" w:rsidRDefault="00660734" w:rsidP="006C5E57">
            <w:pPr>
              <w:spacing w:before="20" w:after="20"/>
              <w:rPr>
                <w:sz w:val="20"/>
              </w:rPr>
            </w:pPr>
          </w:p>
        </w:tc>
        <w:tc>
          <w:tcPr>
            <w:tcW w:w="881" w:type="dxa"/>
          </w:tcPr>
          <w:p w14:paraId="102B2DBB" w14:textId="77777777" w:rsidR="00660734" w:rsidRPr="006C5E57" w:rsidRDefault="00660734" w:rsidP="006C5E57">
            <w:pPr>
              <w:spacing w:before="20" w:after="20"/>
              <w:rPr>
                <w:sz w:val="20"/>
              </w:rPr>
            </w:pPr>
            <w:r w:rsidRPr="006C5E57">
              <w:rPr>
                <w:sz w:val="20"/>
              </w:rPr>
              <w:t>0.05</w:t>
            </w:r>
          </w:p>
        </w:tc>
        <w:tc>
          <w:tcPr>
            <w:tcW w:w="820" w:type="dxa"/>
          </w:tcPr>
          <w:p w14:paraId="63860D50" w14:textId="77777777" w:rsidR="00660734" w:rsidRPr="006C5E57" w:rsidRDefault="00660734" w:rsidP="006C5E57">
            <w:pPr>
              <w:spacing w:before="20" w:after="20"/>
              <w:rPr>
                <w:sz w:val="20"/>
              </w:rPr>
            </w:pPr>
            <w:r w:rsidRPr="006C5E57">
              <w:rPr>
                <w:sz w:val="20"/>
              </w:rPr>
              <w:t>0.07</w:t>
            </w:r>
          </w:p>
        </w:tc>
        <w:tc>
          <w:tcPr>
            <w:tcW w:w="821" w:type="dxa"/>
          </w:tcPr>
          <w:p w14:paraId="28B9A09D" w14:textId="77777777" w:rsidR="00660734" w:rsidRPr="006C5E57" w:rsidRDefault="00660734" w:rsidP="006C5E57">
            <w:pPr>
              <w:spacing w:before="20" w:after="20"/>
              <w:rPr>
                <w:sz w:val="20"/>
              </w:rPr>
            </w:pPr>
            <w:r w:rsidRPr="006C5E57">
              <w:rPr>
                <w:sz w:val="20"/>
              </w:rPr>
              <w:t>0.15</w:t>
            </w:r>
          </w:p>
        </w:tc>
        <w:tc>
          <w:tcPr>
            <w:tcW w:w="966" w:type="dxa"/>
          </w:tcPr>
          <w:p w14:paraId="745365BF" w14:textId="77777777" w:rsidR="00660734" w:rsidRPr="006C5E57" w:rsidRDefault="00660734" w:rsidP="006C5E57">
            <w:pPr>
              <w:spacing w:before="20" w:after="20"/>
              <w:rPr>
                <w:sz w:val="20"/>
              </w:rPr>
            </w:pPr>
          </w:p>
        </w:tc>
      </w:tr>
      <w:tr w:rsidR="00660734" w14:paraId="5B206E3E" w14:textId="77777777" w:rsidTr="00FB6CE1">
        <w:tc>
          <w:tcPr>
            <w:tcW w:w="2127" w:type="dxa"/>
          </w:tcPr>
          <w:p w14:paraId="69186054" w14:textId="77777777" w:rsidR="00660734" w:rsidRPr="006C5E57" w:rsidRDefault="00660734" w:rsidP="00CD66FD">
            <w:pPr>
              <w:spacing w:before="0"/>
              <w:jc w:val="left"/>
              <w:rPr>
                <w:sz w:val="20"/>
              </w:rPr>
            </w:pPr>
            <w:r w:rsidRPr="006C5E57">
              <w:rPr>
                <w:sz w:val="20"/>
              </w:rPr>
              <w:t xml:space="preserve">Isoparaffins &gt;143C </w:t>
            </w:r>
          </w:p>
        </w:tc>
        <w:tc>
          <w:tcPr>
            <w:tcW w:w="992" w:type="dxa"/>
          </w:tcPr>
          <w:p w14:paraId="67345692" w14:textId="77777777" w:rsidR="00660734" w:rsidRPr="006C5E57" w:rsidRDefault="00660734" w:rsidP="006C5E57">
            <w:pPr>
              <w:spacing w:before="20" w:after="20"/>
              <w:rPr>
                <w:sz w:val="20"/>
              </w:rPr>
            </w:pPr>
          </w:p>
        </w:tc>
        <w:tc>
          <w:tcPr>
            <w:tcW w:w="1134" w:type="dxa"/>
          </w:tcPr>
          <w:p w14:paraId="5DEA19FF" w14:textId="77777777" w:rsidR="00660734" w:rsidRPr="006C5E57" w:rsidRDefault="00660734" w:rsidP="006C5E57">
            <w:pPr>
              <w:spacing w:before="20" w:after="20"/>
              <w:rPr>
                <w:sz w:val="20"/>
              </w:rPr>
            </w:pPr>
          </w:p>
        </w:tc>
        <w:tc>
          <w:tcPr>
            <w:tcW w:w="1134" w:type="dxa"/>
          </w:tcPr>
          <w:p w14:paraId="78F4283F" w14:textId="77777777" w:rsidR="00660734" w:rsidRPr="006C5E57" w:rsidRDefault="00660734" w:rsidP="006C5E57">
            <w:pPr>
              <w:spacing w:before="20" w:after="20"/>
              <w:rPr>
                <w:sz w:val="20"/>
              </w:rPr>
            </w:pPr>
          </w:p>
        </w:tc>
        <w:tc>
          <w:tcPr>
            <w:tcW w:w="1134" w:type="dxa"/>
          </w:tcPr>
          <w:p w14:paraId="49B8E635" w14:textId="77777777" w:rsidR="00660734" w:rsidRPr="006C5E57" w:rsidRDefault="00660734" w:rsidP="006C5E57">
            <w:pPr>
              <w:spacing w:before="20" w:after="20"/>
              <w:rPr>
                <w:sz w:val="20"/>
              </w:rPr>
            </w:pPr>
            <w:r w:rsidRPr="006C5E57">
              <w:rPr>
                <w:sz w:val="20"/>
              </w:rPr>
              <w:t>7.1</w:t>
            </w:r>
          </w:p>
        </w:tc>
        <w:tc>
          <w:tcPr>
            <w:tcW w:w="881" w:type="dxa"/>
          </w:tcPr>
          <w:p w14:paraId="556459B1" w14:textId="77777777" w:rsidR="00660734" w:rsidRPr="006C5E57" w:rsidRDefault="00660734" w:rsidP="006C5E57">
            <w:pPr>
              <w:spacing w:before="20" w:after="20"/>
              <w:rPr>
                <w:sz w:val="20"/>
              </w:rPr>
            </w:pPr>
          </w:p>
        </w:tc>
        <w:tc>
          <w:tcPr>
            <w:tcW w:w="820" w:type="dxa"/>
          </w:tcPr>
          <w:p w14:paraId="05D1BE5C" w14:textId="77777777" w:rsidR="00660734" w:rsidRPr="006C5E57" w:rsidRDefault="00660734" w:rsidP="006C5E57">
            <w:pPr>
              <w:spacing w:before="20" w:after="20"/>
              <w:rPr>
                <w:sz w:val="20"/>
              </w:rPr>
            </w:pPr>
            <w:r w:rsidRPr="006C5E57">
              <w:rPr>
                <w:sz w:val="20"/>
              </w:rPr>
              <w:t>6.5</w:t>
            </w:r>
          </w:p>
        </w:tc>
        <w:tc>
          <w:tcPr>
            <w:tcW w:w="821" w:type="dxa"/>
          </w:tcPr>
          <w:p w14:paraId="5A8087D7" w14:textId="77777777" w:rsidR="00660734" w:rsidRPr="006C5E57" w:rsidRDefault="00660734" w:rsidP="006C5E57">
            <w:pPr>
              <w:spacing w:before="20" w:after="20"/>
              <w:rPr>
                <w:sz w:val="20"/>
              </w:rPr>
            </w:pPr>
            <w:r w:rsidRPr="006C5E57">
              <w:rPr>
                <w:sz w:val="20"/>
              </w:rPr>
              <w:t>11</w:t>
            </w:r>
          </w:p>
        </w:tc>
        <w:tc>
          <w:tcPr>
            <w:tcW w:w="966" w:type="dxa"/>
          </w:tcPr>
          <w:p w14:paraId="0FE83AB2" w14:textId="77777777" w:rsidR="00660734" w:rsidRPr="006C5E57" w:rsidRDefault="00660734" w:rsidP="006C5E57">
            <w:pPr>
              <w:spacing w:before="20" w:after="20"/>
              <w:rPr>
                <w:sz w:val="20"/>
              </w:rPr>
            </w:pPr>
          </w:p>
        </w:tc>
      </w:tr>
      <w:tr w:rsidR="00660734" w14:paraId="7E0D95AB" w14:textId="77777777" w:rsidTr="00FB6CE1">
        <w:tc>
          <w:tcPr>
            <w:tcW w:w="2127" w:type="dxa"/>
          </w:tcPr>
          <w:p w14:paraId="0632277B" w14:textId="77777777" w:rsidR="00660734" w:rsidRPr="006C5E57" w:rsidRDefault="00660734" w:rsidP="00CD66FD">
            <w:pPr>
              <w:spacing w:before="0"/>
              <w:jc w:val="left"/>
              <w:rPr>
                <w:sz w:val="20"/>
              </w:rPr>
            </w:pPr>
            <w:r w:rsidRPr="006C5E57">
              <w:rPr>
                <w:sz w:val="20"/>
              </w:rPr>
              <w:t>Isoparaffins 143-168C</w:t>
            </w:r>
          </w:p>
        </w:tc>
        <w:tc>
          <w:tcPr>
            <w:tcW w:w="992" w:type="dxa"/>
          </w:tcPr>
          <w:p w14:paraId="4D213CD3" w14:textId="77777777" w:rsidR="00660734" w:rsidRPr="006C5E57" w:rsidRDefault="00660734" w:rsidP="006C5E57">
            <w:pPr>
              <w:spacing w:before="20" w:after="20"/>
              <w:rPr>
                <w:sz w:val="20"/>
              </w:rPr>
            </w:pPr>
          </w:p>
        </w:tc>
        <w:tc>
          <w:tcPr>
            <w:tcW w:w="1134" w:type="dxa"/>
          </w:tcPr>
          <w:p w14:paraId="0F274BC3" w14:textId="77777777" w:rsidR="00660734" w:rsidRPr="006C5E57" w:rsidRDefault="00660734" w:rsidP="006C5E57">
            <w:pPr>
              <w:spacing w:before="20" w:after="20"/>
              <w:rPr>
                <w:sz w:val="20"/>
              </w:rPr>
            </w:pPr>
          </w:p>
        </w:tc>
        <w:tc>
          <w:tcPr>
            <w:tcW w:w="1134" w:type="dxa"/>
          </w:tcPr>
          <w:p w14:paraId="71923AE6" w14:textId="77777777" w:rsidR="00660734" w:rsidRPr="006C5E57" w:rsidRDefault="00660734" w:rsidP="006C5E57">
            <w:pPr>
              <w:spacing w:before="20" w:after="20"/>
              <w:rPr>
                <w:sz w:val="20"/>
              </w:rPr>
            </w:pPr>
          </w:p>
        </w:tc>
        <w:tc>
          <w:tcPr>
            <w:tcW w:w="1134" w:type="dxa"/>
          </w:tcPr>
          <w:p w14:paraId="11EA7933" w14:textId="77777777" w:rsidR="00660734" w:rsidRPr="006C5E57" w:rsidRDefault="00660734" w:rsidP="006C5E57">
            <w:pPr>
              <w:spacing w:before="20" w:after="20"/>
              <w:rPr>
                <w:sz w:val="20"/>
              </w:rPr>
            </w:pPr>
          </w:p>
        </w:tc>
        <w:tc>
          <w:tcPr>
            <w:tcW w:w="881" w:type="dxa"/>
          </w:tcPr>
          <w:p w14:paraId="6B3865E1" w14:textId="77777777" w:rsidR="00660734" w:rsidRPr="006C5E57" w:rsidRDefault="00660734" w:rsidP="006C5E57">
            <w:pPr>
              <w:spacing w:before="20" w:after="20"/>
              <w:rPr>
                <w:sz w:val="20"/>
              </w:rPr>
            </w:pPr>
          </w:p>
        </w:tc>
        <w:tc>
          <w:tcPr>
            <w:tcW w:w="820" w:type="dxa"/>
          </w:tcPr>
          <w:p w14:paraId="6DA94619" w14:textId="77777777" w:rsidR="00660734" w:rsidRPr="006C5E57" w:rsidRDefault="00660734" w:rsidP="006C5E57">
            <w:pPr>
              <w:spacing w:before="20" w:after="20"/>
              <w:rPr>
                <w:sz w:val="20"/>
              </w:rPr>
            </w:pPr>
          </w:p>
        </w:tc>
        <w:tc>
          <w:tcPr>
            <w:tcW w:w="821" w:type="dxa"/>
          </w:tcPr>
          <w:p w14:paraId="11F31383" w14:textId="77777777" w:rsidR="00660734" w:rsidRPr="006C5E57" w:rsidRDefault="00660734" w:rsidP="006C5E57">
            <w:pPr>
              <w:spacing w:before="20" w:after="20"/>
              <w:rPr>
                <w:sz w:val="20"/>
              </w:rPr>
            </w:pPr>
          </w:p>
        </w:tc>
        <w:tc>
          <w:tcPr>
            <w:tcW w:w="966" w:type="dxa"/>
          </w:tcPr>
          <w:p w14:paraId="354047C1" w14:textId="77777777" w:rsidR="00660734" w:rsidRPr="006C5E57" w:rsidRDefault="00660734" w:rsidP="006C5E57">
            <w:pPr>
              <w:spacing w:before="20" w:after="20"/>
              <w:rPr>
                <w:sz w:val="20"/>
              </w:rPr>
            </w:pPr>
            <w:r w:rsidRPr="006C5E57">
              <w:rPr>
                <w:sz w:val="20"/>
              </w:rPr>
              <w:t>1.3</w:t>
            </w:r>
          </w:p>
        </w:tc>
      </w:tr>
      <w:tr w:rsidR="00660734" w14:paraId="2BAB281A" w14:textId="77777777" w:rsidTr="00FB6CE1">
        <w:tc>
          <w:tcPr>
            <w:tcW w:w="2127" w:type="dxa"/>
          </w:tcPr>
          <w:p w14:paraId="6A33CA2A" w14:textId="77777777" w:rsidR="00660734" w:rsidRPr="006C5E57" w:rsidRDefault="00660734" w:rsidP="00CD66FD">
            <w:pPr>
              <w:spacing w:before="0"/>
              <w:jc w:val="left"/>
              <w:rPr>
                <w:sz w:val="20"/>
              </w:rPr>
            </w:pPr>
            <w:r w:rsidRPr="006C5E57">
              <w:rPr>
                <w:sz w:val="20"/>
              </w:rPr>
              <w:t xml:space="preserve">Isoparaffins 160-175C </w:t>
            </w:r>
          </w:p>
        </w:tc>
        <w:tc>
          <w:tcPr>
            <w:tcW w:w="992" w:type="dxa"/>
          </w:tcPr>
          <w:p w14:paraId="5FDF8FA3" w14:textId="77777777" w:rsidR="00660734" w:rsidRPr="006C5E57" w:rsidRDefault="00660734" w:rsidP="006C5E57">
            <w:pPr>
              <w:spacing w:before="20" w:after="20"/>
              <w:rPr>
                <w:sz w:val="20"/>
              </w:rPr>
            </w:pPr>
          </w:p>
        </w:tc>
        <w:tc>
          <w:tcPr>
            <w:tcW w:w="1134" w:type="dxa"/>
          </w:tcPr>
          <w:p w14:paraId="1E964D03" w14:textId="77777777" w:rsidR="00660734" w:rsidRPr="006C5E57" w:rsidRDefault="00660734" w:rsidP="006C5E57">
            <w:pPr>
              <w:spacing w:before="20" w:after="20"/>
              <w:rPr>
                <w:sz w:val="20"/>
              </w:rPr>
            </w:pPr>
          </w:p>
        </w:tc>
        <w:tc>
          <w:tcPr>
            <w:tcW w:w="1134" w:type="dxa"/>
          </w:tcPr>
          <w:p w14:paraId="07153C0B" w14:textId="77777777" w:rsidR="00660734" w:rsidRPr="006C5E57" w:rsidRDefault="00660734" w:rsidP="006C5E57">
            <w:pPr>
              <w:spacing w:before="20" w:after="20"/>
              <w:rPr>
                <w:sz w:val="20"/>
              </w:rPr>
            </w:pPr>
          </w:p>
        </w:tc>
        <w:tc>
          <w:tcPr>
            <w:tcW w:w="1134" w:type="dxa"/>
          </w:tcPr>
          <w:p w14:paraId="54AD1E34" w14:textId="77777777" w:rsidR="00660734" w:rsidRPr="006C5E57" w:rsidRDefault="00660734" w:rsidP="006C5E57">
            <w:pPr>
              <w:spacing w:before="20" w:after="20"/>
              <w:rPr>
                <w:sz w:val="20"/>
              </w:rPr>
            </w:pPr>
          </w:p>
        </w:tc>
        <w:tc>
          <w:tcPr>
            <w:tcW w:w="881" w:type="dxa"/>
          </w:tcPr>
          <w:p w14:paraId="106C912D" w14:textId="77777777" w:rsidR="00660734" w:rsidRPr="006C5E57" w:rsidRDefault="00660734" w:rsidP="006C5E57">
            <w:pPr>
              <w:spacing w:before="20" w:after="20"/>
              <w:rPr>
                <w:sz w:val="20"/>
              </w:rPr>
            </w:pPr>
          </w:p>
        </w:tc>
        <w:tc>
          <w:tcPr>
            <w:tcW w:w="820" w:type="dxa"/>
          </w:tcPr>
          <w:p w14:paraId="300A2E7C" w14:textId="77777777" w:rsidR="00660734" w:rsidRPr="006C5E57" w:rsidRDefault="00660734" w:rsidP="006C5E57">
            <w:pPr>
              <w:spacing w:before="20" w:after="20"/>
              <w:rPr>
                <w:sz w:val="20"/>
              </w:rPr>
            </w:pPr>
          </w:p>
        </w:tc>
        <w:tc>
          <w:tcPr>
            <w:tcW w:w="821" w:type="dxa"/>
          </w:tcPr>
          <w:p w14:paraId="11A61B4C" w14:textId="77777777" w:rsidR="00660734" w:rsidRPr="006C5E57" w:rsidRDefault="00660734" w:rsidP="006C5E57">
            <w:pPr>
              <w:spacing w:before="20" w:after="20"/>
              <w:rPr>
                <w:sz w:val="20"/>
              </w:rPr>
            </w:pPr>
          </w:p>
        </w:tc>
        <w:tc>
          <w:tcPr>
            <w:tcW w:w="966" w:type="dxa"/>
          </w:tcPr>
          <w:p w14:paraId="2C71FAB1" w14:textId="77777777" w:rsidR="00660734" w:rsidRPr="006C5E57" w:rsidRDefault="00660734" w:rsidP="006C5E57">
            <w:pPr>
              <w:spacing w:before="20" w:after="20"/>
              <w:rPr>
                <w:sz w:val="20"/>
              </w:rPr>
            </w:pPr>
            <w:r w:rsidRPr="006C5E57">
              <w:rPr>
                <w:sz w:val="20"/>
              </w:rPr>
              <w:t>2.9</w:t>
            </w:r>
          </w:p>
        </w:tc>
      </w:tr>
      <w:tr w:rsidR="00660734" w14:paraId="42F270C8" w14:textId="77777777" w:rsidTr="00FB6CE1">
        <w:tc>
          <w:tcPr>
            <w:tcW w:w="2127" w:type="dxa"/>
          </w:tcPr>
          <w:p w14:paraId="602E3214" w14:textId="77777777" w:rsidR="00660734" w:rsidRPr="006C5E57" w:rsidRDefault="00660734" w:rsidP="00CD66FD">
            <w:pPr>
              <w:spacing w:before="0"/>
              <w:jc w:val="left"/>
              <w:rPr>
                <w:sz w:val="20"/>
              </w:rPr>
            </w:pPr>
            <w:r w:rsidRPr="006C5E57">
              <w:rPr>
                <w:sz w:val="20"/>
              </w:rPr>
              <w:t xml:space="preserve">Isoparaffins &gt;175C </w:t>
            </w:r>
          </w:p>
        </w:tc>
        <w:tc>
          <w:tcPr>
            <w:tcW w:w="992" w:type="dxa"/>
          </w:tcPr>
          <w:p w14:paraId="674411CA" w14:textId="77777777" w:rsidR="00660734" w:rsidRPr="006C5E57" w:rsidRDefault="00660734" w:rsidP="006C5E57">
            <w:pPr>
              <w:spacing w:before="20" w:after="20"/>
              <w:rPr>
                <w:sz w:val="20"/>
              </w:rPr>
            </w:pPr>
          </w:p>
        </w:tc>
        <w:tc>
          <w:tcPr>
            <w:tcW w:w="1134" w:type="dxa"/>
          </w:tcPr>
          <w:p w14:paraId="396B5B22" w14:textId="77777777" w:rsidR="00660734" w:rsidRPr="006C5E57" w:rsidRDefault="00660734" w:rsidP="006C5E57">
            <w:pPr>
              <w:spacing w:before="20" w:after="20"/>
              <w:rPr>
                <w:sz w:val="20"/>
              </w:rPr>
            </w:pPr>
          </w:p>
        </w:tc>
        <w:tc>
          <w:tcPr>
            <w:tcW w:w="1134" w:type="dxa"/>
          </w:tcPr>
          <w:p w14:paraId="6693FEA4" w14:textId="77777777" w:rsidR="00660734" w:rsidRPr="006C5E57" w:rsidRDefault="00660734" w:rsidP="006C5E57">
            <w:pPr>
              <w:spacing w:before="20" w:after="20"/>
              <w:rPr>
                <w:sz w:val="20"/>
              </w:rPr>
            </w:pPr>
          </w:p>
        </w:tc>
        <w:tc>
          <w:tcPr>
            <w:tcW w:w="1134" w:type="dxa"/>
          </w:tcPr>
          <w:p w14:paraId="569CCADE" w14:textId="77777777" w:rsidR="00660734" w:rsidRPr="006C5E57" w:rsidRDefault="00660734" w:rsidP="006C5E57">
            <w:pPr>
              <w:spacing w:before="20" w:after="20"/>
              <w:rPr>
                <w:sz w:val="20"/>
              </w:rPr>
            </w:pPr>
          </w:p>
        </w:tc>
        <w:tc>
          <w:tcPr>
            <w:tcW w:w="881" w:type="dxa"/>
          </w:tcPr>
          <w:p w14:paraId="581F9910" w14:textId="77777777" w:rsidR="00660734" w:rsidRPr="006C5E57" w:rsidRDefault="00660734" w:rsidP="006C5E57">
            <w:pPr>
              <w:spacing w:before="20" w:after="20"/>
              <w:rPr>
                <w:sz w:val="20"/>
              </w:rPr>
            </w:pPr>
          </w:p>
        </w:tc>
        <w:tc>
          <w:tcPr>
            <w:tcW w:w="820" w:type="dxa"/>
          </w:tcPr>
          <w:p w14:paraId="4F3FE2AA" w14:textId="77777777" w:rsidR="00660734" w:rsidRPr="006C5E57" w:rsidRDefault="00660734" w:rsidP="006C5E57">
            <w:pPr>
              <w:spacing w:before="20" w:after="20"/>
              <w:rPr>
                <w:sz w:val="20"/>
              </w:rPr>
            </w:pPr>
          </w:p>
        </w:tc>
        <w:tc>
          <w:tcPr>
            <w:tcW w:w="821" w:type="dxa"/>
          </w:tcPr>
          <w:p w14:paraId="60E76427" w14:textId="77777777" w:rsidR="00660734" w:rsidRPr="006C5E57" w:rsidRDefault="00660734" w:rsidP="006C5E57">
            <w:pPr>
              <w:spacing w:before="20" w:after="20"/>
              <w:rPr>
                <w:sz w:val="20"/>
              </w:rPr>
            </w:pPr>
          </w:p>
        </w:tc>
        <w:tc>
          <w:tcPr>
            <w:tcW w:w="966" w:type="dxa"/>
          </w:tcPr>
          <w:p w14:paraId="27FA288D" w14:textId="77777777" w:rsidR="00660734" w:rsidRPr="006C5E57" w:rsidRDefault="00660734" w:rsidP="006C5E57">
            <w:pPr>
              <w:spacing w:before="20" w:after="20"/>
              <w:rPr>
                <w:sz w:val="20"/>
              </w:rPr>
            </w:pPr>
            <w:r w:rsidRPr="006C5E57">
              <w:rPr>
                <w:sz w:val="20"/>
              </w:rPr>
              <w:t>7.3</w:t>
            </w:r>
          </w:p>
        </w:tc>
      </w:tr>
      <w:tr w:rsidR="00660734" w14:paraId="765415A3" w14:textId="77777777" w:rsidTr="00FB6CE1">
        <w:tc>
          <w:tcPr>
            <w:tcW w:w="2127" w:type="dxa"/>
          </w:tcPr>
          <w:p w14:paraId="69DD6E0A" w14:textId="77777777" w:rsidR="00660734" w:rsidRPr="006C5E57" w:rsidRDefault="00660734" w:rsidP="00CD66FD">
            <w:pPr>
              <w:spacing w:before="0"/>
              <w:jc w:val="left"/>
              <w:rPr>
                <w:sz w:val="20"/>
              </w:rPr>
            </w:pPr>
            <w:r w:rsidRPr="006C5E57">
              <w:rPr>
                <w:sz w:val="20"/>
              </w:rPr>
              <w:t>Olefins</w:t>
            </w:r>
            <w:r w:rsidR="00153A71" w:rsidRPr="006C5E57">
              <w:rPr>
                <w:sz w:val="20"/>
              </w:rPr>
              <w:fldChar w:fldCharType="begin"/>
            </w:r>
            <w:r w:rsidR="00153A71" w:rsidRPr="006C5E57">
              <w:rPr>
                <w:sz w:val="20"/>
              </w:rPr>
              <w:instrText xml:space="preserve"> XE "Olefins" </w:instrText>
            </w:r>
            <w:r w:rsidR="00153A71" w:rsidRPr="006C5E57">
              <w:rPr>
                <w:sz w:val="20"/>
              </w:rPr>
              <w:fldChar w:fldCharType="end"/>
            </w:r>
            <w:r w:rsidRPr="006C5E57">
              <w:rPr>
                <w:sz w:val="20"/>
              </w:rPr>
              <w:t xml:space="preserve"> &gt;49 to &gt;132C</w:t>
            </w:r>
          </w:p>
        </w:tc>
        <w:tc>
          <w:tcPr>
            <w:tcW w:w="992" w:type="dxa"/>
          </w:tcPr>
          <w:p w14:paraId="6ED3571D" w14:textId="77777777" w:rsidR="00660734" w:rsidRPr="006C5E57" w:rsidRDefault="00660734" w:rsidP="006C5E57">
            <w:pPr>
              <w:spacing w:before="20" w:after="20"/>
              <w:rPr>
                <w:sz w:val="20"/>
              </w:rPr>
            </w:pPr>
            <w:r w:rsidRPr="006C5E57">
              <w:rPr>
                <w:sz w:val="20"/>
              </w:rPr>
              <w:t>2.2</w:t>
            </w:r>
          </w:p>
        </w:tc>
        <w:tc>
          <w:tcPr>
            <w:tcW w:w="1134" w:type="dxa"/>
          </w:tcPr>
          <w:p w14:paraId="3CC1D970" w14:textId="77777777" w:rsidR="00660734" w:rsidRPr="006C5E57" w:rsidRDefault="00660734" w:rsidP="006C5E57">
            <w:pPr>
              <w:spacing w:before="20" w:after="20"/>
              <w:rPr>
                <w:sz w:val="20"/>
              </w:rPr>
            </w:pPr>
            <w:r w:rsidRPr="006C5E57">
              <w:rPr>
                <w:sz w:val="20"/>
              </w:rPr>
              <w:t>4</w:t>
            </w:r>
          </w:p>
        </w:tc>
        <w:tc>
          <w:tcPr>
            <w:tcW w:w="1134" w:type="dxa"/>
          </w:tcPr>
          <w:p w14:paraId="73BF78B9" w14:textId="77777777" w:rsidR="00660734" w:rsidRPr="006C5E57" w:rsidRDefault="00660734" w:rsidP="006C5E57">
            <w:pPr>
              <w:spacing w:before="20" w:after="20"/>
              <w:rPr>
                <w:sz w:val="20"/>
              </w:rPr>
            </w:pPr>
          </w:p>
        </w:tc>
        <w:tc>
          <w:tcPr>
            <w:tcW w:w="1134" w:type="dxa"/>
          </w:tcPr>
          <w:p w14:paraId="138745A6" w14:textId="77777777" w:rsidR="00660734" w:rsidRPr="006C5E57" w:rsidRDefault="00660734" w:rsidP="006C5E57">
            <w:pPr>
              <w:spacing w:before="20" w:after="20"/>
              <w:rPr>
                <w:sz w:val="20"/>
              </w:rPr>
            </w:pPr>
            <w:r w:rsidRPr="006C5E57">
              <w:rPr>
                <w:sz w:val="20"/>
              </w:rPr>
              <w:t>0.2</w:t>
            </w:r>
          </w:p>
        </w:tc>
        <w:tc>
          <w:tcPr>
            <w:tcW w:w="881" w:type="dxa"/>
          </w:tcPr>
          <w:p w14:paraId="4787AF45" w14:textId="77777777" w:rsidR="00660734" w:rsidRPr="006C5E57" w:rsidRDefault="00660734" w:rsidP="006C5E57">
            <w:pPr>
              <w:spacing w:before="20" w:after="20"/>
              <w:rPr>
                <w:sz w:val="20"/>
              </w:rPr>
            </w:pPr>
            <w:r w:rsidRPr="006C5E57">
              <w:rPr>
                <w:sz w:val="20"/>
              </w:rPr>
              <w:t>0.1</w:t>
            </w:r>
          </w:p>
        </w:tc>
        <w:tc>
          <w:tcPr>
            <w:tcW w:w="820" w:type="dxa"/>
          </w:tcPr>
          <w:p w14:paraId="3B5BCC39" w14:textId="77777777" w:rsidR="00660734" w:rsidRPr="006C5E57" w:rsidRDefault="00660734" w:rsidP="006C5E57">
            <w:pPr>
              <w:spacing w:before="20" w:after="20"/>
              <w:rPr>
                <w:sz w:val="20"/>
              </w:rPr>
            </w:pPr>
            <w:r w:rsidRPr="006C5E57">
              <w:rPr>
                <w:sz w:val="20"/>
              </w:rPr>
              <w:t>0.17</w:t>
            </w:r>
          </w:p>
        </w:tc>
        <w:tc>
          <w:tcPr>
            <w:tcW w:w="821" w:type="dxa"/>
          </w:tcPr>
          <w:p w14:paraId="4BB67E99" w14:textId="77777777" w:rsidR="00660734" w:rsidRPr="006C5E57" w:rsidRDefault="00660734" w:rsidP="006C5E57">
            <w:pPr>
              <w:spacing w:before="20" w:after="20"/>
              <w:rPr>
                <w:sz w:val="20"/>
              </w:rPr>
            </w:pPr>
            <w:r w:rsidRPr="006C5E57">
              <w:rPr>
                <w:sz w:val="20"/>
              </w:rPr>
              <w:t>0.4</w:t>
            </w:r>
          </w:p>
        </w:tc>
        <w:tc>
          <w:tcPr>
            <w:tcW w:w="966" w:type="dxa"/>
          </w:tcPr>
          <w:p w14:paraId="33238FE5" w14:textId="77777777" w:rsidR="00660734" w:rsidRPr="006C5E57" w:rsidRDefault="00660734" w:rsidP="006C5E57">
            <w:pPr>
              <w:spacing w:before="20" w:after="20"/>
              <w:rPr>
                <w:sz w:val="20"/>
              </w:rPr>
            </w:pPr>
            <w:r w:rsidRPr="006C5E57">
              <w:rPr>
                <w:sz w:val="20"/>
              </w:rPr>
              <w:t>2.5</w:t>
            </w:r>
          </w:p>
        </w:tc>
      </w:tr>
    </w:tbl>
    <w:p w14:paraId="12CEF911" w14:textId="77777777" w:rsidR="00844952" w:rsidRDefault="00844952" w:rsidP="001E56FB">
      <w:pPr>
        <w:pStyle w:val="Heading1"/>
      </w:pPr>
      <w:bookmarkStart w:id="13" w:name="_Toc54196728"/>
      <w:r>
        <w:lastRenderedPageBreak/>
        <w:t xml:space="preserve">Dimer &amp; </w:t>
      </w:r>
      <w:r w:rsidRPr="00FB6CE1">
        <w:t>Trimer</w:t>
      </w:r>
      <w:r>
        <w:t xml:space="preserve"> Process</w:t>
      </w:r>
      <w:bookmarkEnd w:id="13"/>
    </w:p>
    <w:p w14:paraId="2935B58D" w14:textId="77777777" w:rsidR="00844952" w:rsidRPr="001F4D91" w:rsidRDefault="00844952" w:rsidP="00A808C1">
      <w:pPr>
        <w:pStyle w:val="BodyText"/>
      </w:pPr>
      <w:r w:rsidRPr="001F4D91">
        <w:t xml:space="preserve">This process was a variation of the hydrocodimer process and was also used in the </w:t>
      </w:r>
      <w:r w:rsidR="00567A71" w:rsidRPr="001F4D91">
        <w:t xml:space="preserve">US </w:t>
      </w:r>
      <w:r w:rsidRPr="001F4D91">
        <w:t xml:space="preserve">and elsewhere in the world. </w:t>
      </w:r>
    </w:p>
    <w:p w14:paraId="0C82BACB" w14:textId="77777777" w:rsidR="00844952" w:rsidRDefault="00844952" w:rsidP="001E56FB">
      <w:pPr>
        <w:pStyle w:val="StyleCaptionBefore6ptAfter6pt"/>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11</w:t>
      </w:r>
      <w:r w:rsidR="00A82CC8">
        <w:rPr>
          <w:noProof/>
        </w:rPr>
        <w:fldChar w:fldCharType="end"/>
      </w:r>
      <w:r>
        <w:t>. Companies operating Dimer &amp; Trimer Plants</w:t>
      </w:r>
    </w:p>
    <w:tbl>
      <w:tblPr>
        <w:tblW w:w="7479" w:type="dxa"/>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60"/>
        <w:gridCol w:w="1560"/>
        <w:gridCol w:w="3259"/>
      </w:tblGrid>
      <w:tr w:rsidR="00844952" w14:paraId="0A0BFA91" w14:textId="77777777" w:rsidTr="00605941">
        <w:tc>
          <w:tcPr>
            <w:tcW w:w="2660" w:type="dxa"/>
            <w:tcBorders>
              <w:top w:val="single" w:sz="12" w:space="0" w:color="000000"/>
            </w:tcBorders>
          </w:tcPr>
          <w:p w14:paraId="0E44A5B0" w14:textId="77777777" w:rsidR="00844952" w:rsidRPr="00660734" w:rsidRDefault="00844952" w:rsidP="00A808C1">
            <w:pPr>
              <w:pStyle w:val="BodyTextBefore0pt"/>
            </w:pPr>
            <w:r w:rsidRPr="00660734">
              <w:t>Company</w:t>
            </w:r>
          </w:p>
        </w:tc>
        <w:tc>
          <w:tcPr>
            <w:tcW w:w="1560" w:type="dxa"/>
            <w:tcBorders>
              <w:top w:val="single" w:sz="12" w:space="0" w:color="000000"/>
            </w:tcBorders>
          </w:tcPr>
          <w:p w14:paraId="7A94FD4B" w14:textId="77777777" w:rsidR="00844952" w:rsidRPr="00660734" w:rsidRDefault="00844952" w:rsidP="00A808C1">
            <w:pPr>
              <w:pStyle w:val="BodyTextBefore0pt"/>
            </w:pPr>
            <w:r w:rsidRPr="00660734">
              <w:t>Location</w:t>
            </w:r>
          </w:p>
        </w:tc>
        <w:tc>
          <w:tcPr>
            <w:tcW w:w="3259" w:type="dxa"/>
            <w:tcBorders>
              <w:top w:val="single" w:sz="12" w:space="0" w:color="000000"/>
            </w:tcBorders>
          </w:tcPr>
          <w:p w14:paraId="40C61477" w14:textId="77777777" w:rsidR="00844952" w:rsidRPr="00660734" w:rsidRDefault="00844952" w:rsidP="00A808C1">
            <w:pPr>
              <w:pStyle w:val="BodyTextBefore0pt"/>
            </w:pPr>
            <w:r w:rsidRPr="00660734">
              <w:t>Type/Catalyst</w:t>
            </w:r>
          </w:p>
        </w:tc>
      </w:tr>
      <w:tr w:rsidR="00844952" w14:paraId="54F61F4B" w14:textId="77777777" w:rsidTr="00605941">
        <w:tc>
          <w:tcPr>
            <w:tcW w:w="2660" w:type="dxa"/>
          </w:tcPr>
          <w:p w14:paraId="08983E48" w14:textId="77777777" w:rsidR="00844952" w:rsidRPr="001F4D91" w:rsidRDefault="00844952" w:rsidP="00A808C1">
            <w:pPr>
              <w:pStyle w:val="BodyTextBefore0pt"/>
            </w:pPr>
            <w:r w:rsidRPr="001F4D91">
              <w:t>Shell Oil Co.</w:t>
            </w:r>
            <w:r w:rsidR="00BA7338">
              <w:fldChar w:fldCharType="begin"/>
            </w:r>
            <w:r w:rsidR="00BA7338">
              <w:instrText xml:space="preserve"> XE "</w:instrText>
            </w:r>
            <w:r w:rsidR="00BA7338" w:rsidRPr="000F6264">
              <w:instrText>Shell Oil Co.</w:instrText>
            </w:r>
            <w:r w:rsidR="00BA7338">
              <w:instrText xml:space="preserve">" </w:instrText>
            </w:r>
            <w:r w:rsidR="00BA7338">
              <w:fldChar w:fldCharType="end"/>
            </w:r>
          </w:p>
        </w:tc>
        <w:tc>
          <w:tcPr>
            <w:tcW w:w="1560" w:type="dxa"/>
          </w:tcPr>
          <w:p w14:paraId="539A0D12" w14:textId="77777777" w:rsidR="00844952" w:rsidRDefault="00844952" w:rsidP="00A808C1">
            <w:pPr>
              <w:pStyle w:val="BodyTextBefore0pt"/>
            </w:pPr>
          </w:p>
        </w:tc>
        <w:tc>
          <w:tcPr>
            <w:tcW w:w="3259" w:type="dxa"/>
          </w:tcPr>
          <w:p w14:paraId="57F45F3A" w14:textId="77777777" w:rsidR="00844952" w:rsidRPr="001F4D91" w:rsidRDefault="00844952" w:rsidP="00A808C1">
            <w:pPr>
              <w:pStyle w:val="BodyTextBefore0pt"/>
            </w:pPr>
            <w:r w:rsidRPr="001F4D91">
              <w:t>Dimer/Hot acid/Sulphuric acid</w:t>
            </w:r>
            <w:r w:rsidR="00153A71">
              <w:fldChar w:fldCharType="begin"/>
            </w:r>
            <w:r w:rsidR="00153A71">
              <w:instrText xml:space="preserve"> XE "</w:instrText>
            </w:r>
            <w:r w:rsidR="00153A71" w:rsidRPr="008B4EEA">
              <w:instrText>Dimer/Hot acid/Sulphuric acid</w:instrText>
            </w:r>
            <w:r w:rsidR="00153A71">
              <w:instrText xml:space="preserve">" </w:instrText>
            </w:r>
            <w:r w:rsidR="00153A71">
              <w:fldChar w:fldCharType="end"/>
            </w:r>
          </w:p>
        </w:tc>
      </w:tr>
      <w:tr w:rsidR="00844952" w14:paraId="0831A208" w14:textId="77777777" w:rsidTr="00605941">
        <w:tc>
          <w:tcPr>
            <w:tcW w:w="2660" w:type="dxa"/>
          </w:tcPr>
          <w:p w14:paraId="011B5751" w14:textId="77777777" w:rsidR="00844952" w:rsidRPr="001F4D91" w:rsidRDefault="00844952" w:rsidP="00A808C1">
            <w:pPr>
              <w:pStyle w:val="BodyTextBefore0pt"/>
            </w:pPr>
            <w:r w:rsidRPr="001F4D91">
              <w:t>Shell Oil Co.</w:t>
            </w:r>
            <w:r w:rsidR="00BA7338">
              <w:fldChar w:fldCharType="begin"/>
            </w:r>
            <w:r w:rsidR="00BA7338">
              <w:instrText xml:space="preserve"> XE "</w:instrText>
            </w:r>
            <w:r w:rsidR="00BA7338" w:rsidRPr="000F6264">
              <w:instrText>Shell Oil Co.</w:instrText>
            </w:r>
            <w:r w:rsidR="00BA7338">
              <w:instrText xml:space="preserve">" </w:instrText>
            </w:r>
            <w:r w:rsidR="00BA7338">
              <w:fldChar w:fldCharType="end"/>
            </w:r>
          </w:p>
        </w:tc>
        <w:tc>
          <w:tcPr>
            <w:tcW w:w="1560" w:type="dxa"/>
          </w:tcPr>
          <w:p w14:paraId="10F17474" w14:textId="77777777" w:rsidR="00844952" w:rsidRDefault="00844952" w:rsidP="00A808C1">
            <w:pPr>
              <w:pStyle w:val="BodyTextBefore0pt"/>
            </w:pPr>
          </w:p>
        </w:tc>
        <w:tc>
          <w:tcPr>
            <w:tcW w:w="3259" w:type="dxa"/>
          </w:tcPr>
          <w:p w14:paraId="1A0D3832" w14:textId="77777777" w:rsidR="00844952" w:rsidRPr="001F4D91" w:rsidRDefault="00844952" w:rsidP="00A808C1">
            <w:pPr>
              <w:pStyle w:val="BodyTextBefore0pt"/>
            </w:pPr>
            <w:r w:rsidRPr="001F4D91">
              <w:t>Trimer/Cold acid/Sulphuric acid</w:t>
            </w:r>
            <w:r w:rsidR="00153A71">
              <w:fldChar w:fldCharType="begin"/>
            </w:r>
            <w:r w:rsidR="00153A71">
              <w:instrText xml:space="preserve"> XE "</w:instrText>
            </w:r>
            <w:r w:rsidR="00153A71" w:rsidRPr="002F1F45">
              <w:instrText>Trimer/Cold acid/Sulphuric acid</w:instrText>
            </w:r>
            <w:r w:rsidR="00153A71">
              <w:instrText xml:space="preserve">" </w:instrText>
            </w:r>
            <w:r w:rsidR="00153A71">
              <w:fldChar w:fldCharType="end"/>
            </w:r>
          </w:p>
        </w:tc>
      </w:tr>
      <w:tr w:rsidR="00844952" w14:paraId="132CD015" w14:textId="77777777" w:rsidTr="00605941">
        <w:tc>
          <w:tcPr>
            <w:tcW w:w="2660" w:type="dxa"/>
          </w:tcPr>
          <w:p w14:paraId="7321D027" w14:textId="77777777" w:rsidR="00844952" w:rsidRPr="001F4D91" w:rsidRDefault="00844952" w:rsidP="00A808C1">
            <w:pPr>
              <w:pStyle w:val="BodyTextBefore0pt"/>
            </w:pPr>
            <w:r w:rsidRPr="001F4D91">
              <w:t>The Pure Oil Co.</w:t>
            </w:r>
            <w:r w:rsidR="00153A71">
              <w:fldChar w:fldCharType="begin"/>
            </w:r>
            <w:r w:rsidR="00153A71">
              <w:instrText xml:space="preserve"> XE "</w:instrText>
            </w:r>
            <w:r w:rsidR="00153A71" w:rsidRPr="00DB46F6">
              <w:instrText>The Pure Oil Co.</w:instrText>
            </w:r>
            <w:r w:rsidR="00153A71">
              <w:instrText xml:space="preserve">" </w:instrText>
            </w:r>
            <w:r w:rsidR="00153A71">
              <w:fldChar w:fldCharType="end"/>
            </w:r>
          </w:p>
        </w:tc>
        <w:tc>
          <w:tcPr>
            <w:tcW w:w="1560" w:type="dxa"/>
          </w:tcPr>
          <w:p w14:paraId="733B560C" w14:textId="77777777" w:rsidR="00844952" w:rsidRDefault="00844952" w:rsidP="00A808C1">
            <w:pPr>
              <w:pStyle w:val="BodyTextBefore0pt"/>
            </w:pPr>
          </w:p>
        </w:tc>
        <w:tc>
          <w:tcPr>
            <w:tcW w:w="3259" w:type="dxa"/>
          </w:tcPr>
          <w:p w14:paraId="466105EB" w14:textId="77777777" w:rsidR="00844952" w:rsidRPr="001F4D91" w:rsidRDefault="00844952" w:rsidP="00A808C1">
            <w:pPr>
              <w:pStyle w:val="BodyTextBefore0pt"/>
            </w:pPr>
            <w:r w:rsidRPr="001F4D91">
              <w:t>Trimer/Hot acid/Sulphuric acid</w:t>
            </w:r>
            <w:r w:rsidR="00153A71">
              <w:fldChar w:fldCharType="begin"/>
            </w:r>
            <w:r w:rsidR="00153A71">
              <w:instrText xml:space="preserve"> XE "</w:instrText>
            </w:r>
            <w:r w:rsidR="00153A71" w:rsidRPr="00F54722">
              <w:instrText>Trimer/Hot acid/Sulphuric acid</w:instrText>
            </w:r>
            <w:r w:rsidR="00153A71">
              <w:instrText xml:space="preserve">" </w:instrText>
            </w:r>
            <w:r w:rsidR="00153A71">
              <w:fldChar w:fldCharType="end"/>
            </w:r>
          </w:p>
        </w:tc>
      </w:tr>
    </w:tbl>
    <w:p w14:paraId="39376296" w14:textId="77777777" w:rsidR="00844952" w:rsidRPr="001F4D91" w:rsidRDefault="00844952" w:rsidP="00A808C1">
      <w:pPr>
        <w:pStyle w:val="BodyText"/>
      </w:pPr>
      <w:r w:rsidRPr="001F4D91">
        <w:t>The catalysts used in this process were Sulphuric acid (H</w:t>
      </w:r>
      <w:r w:rsidRPr="00E86F28">
        <w:rPr>
          <w:vertAlign w:val="subscript"/>
        </w:rPr>
        <w:t>2</w:t>
      </w:r>
      <w:r w:rsidRPr="001F4D91">
        <w:t>SO</w:t>
      </w:r>
      <w:r w:rsidRPr="00E86F28">
        <w:rPr>
          <w:vertAlign w:val="subscript"/>
        </w:rPr>
        <w:t>4</w:t>
      </w:r>
      <w:r w:rsidRPr="001F4D91">
        <w:t>)</w:t>
      </w:r>
      <w:r w:rsidR="003D6DCA">
        <w:fldChar w:fldCharType="begin"/>
      </w:r>
      <w:r w:rsidR="003D6DCA">
        <w:instrText xml:space="preserve"> XE "</w:instrText>
      </w:r>
      <w:r w:rsidR="003D6DCA" w:rsidRPr="00BE6ADE">
        <w:instrText>Sulphuric acid (H</w:instrText>
      </w:r>
      <w:r w:rsidR="003D6DCA" w:rsidRPr="00BE6ADE">
        <w:rPr>
          <w:vertAlign w:val="subscript"/>
        </w:rPr>
        <w:instrText>2</w:instrText>
      </w:r>
      <w:r w:rsidR="003D6DCA" w:rsidRPr="00BE6ADE">
        <w:instrText>SO</w:instrText>
      </w:r>
      <w:r w:rsidR="003D6DCA" w:rsidRPr="00BE6ADE">
        <w:rPr>
          <w:vertAlign w:val="subscript"/>
        </w:rPr>
        <w:instrText>4</w:instrText>
      </w:r>
      <w:r w:rsidR="003D6DCA" w:rsidRPr="00BE6ADE">
        <w:instrText>)</w:instrText>
      </w:r>
      <w:r w:rsidR="003D6DCA">
        <w:instrText xml:space="preserve">" </w:instrText>
      </w:r>
      <w:r w:rsidR="003D6DCA">
        <w:fldChar w:fldCharType="end"/>
      </w:r>
      <w:r w:rsidRPr="001F4D91">
        <w:t>, either as cold acid</w:t>
      </w:r>
      <w:r w:rsidR="003D6DCA">
        <w:fldChar w:fldCharType="begin"/>
      </w:r>
      <w:r w:rsidR="003D6DCA">
        <w:instrText xml:space="preserve"> XE "</w:instrText>
      </w:r>
      <w:r w:rsidR="003D6DCA" w:rsidRPr="00BB77C3">
        <w:instrText>cold acid</w:instrText>
      </w:r>
      <w:r w:rsidR="003D6DCA">
        <w:instrText xml:space="preserve">" </w:instrText>
      </w:r>
      <w:r w:rsidR="003D6DCA">
        <w:fldChar w:fldCharType="end"/>
      </w:r>
      <w:r w:rsidRPr="001F4D91">
        <w:t xml:space="preserve"> or hot acid</w:t>
      </w:r>
      <w:r w:rsidR="003D6DCA">
        <w:fldChar w:fldCharType="begin"/>
      </w:r>
      <w:r w:rsidR="003D6DCA">
        <w:instrText xml:space="preserve"> XE "</w:instrText>
      </w:r>
      <w:r w:rsidR="003D6DCA" w:rsidRPr="00EE10E7">
        <w:instrText>hot acid</w:instrText>
      </w:r>
      <w:r w:rsidR="003D6DCA">
        <w:instrText xml:space="preserve">" </w:instrText>
      </w:r>
      <w:r w:rsidR="003D6DCA">
        <w:fldChar w:fldCharType="end"/>
      </w:r>
      <w:r w:rsidR="00E86F28">
        <w:t>.</w:t>
      </w:r>
      <w:r w:rsidRPr="001F4D91">
        <w:t xml:space="preserve"> </w:t>
      </w:r>
    </w:p>
    <w:p w14:paraId="1CCDEDBC" w14:textId="77777777" w:rsidR="00844952" w:rsidRDefault="00844952">
      <w:pPr>
        <w:pStyle w:val="Heading7"/>
        <w:framePr w:wrap="around"/>
      </w:pPr>
      <w:r>
        <w:br w:type="page"/>
        <w:t>Analyses of Dimer &amp; Trimer Alkylates</w:t>
      </w:r>
    </w:p>
    <w:p w14:paraId="23260596" w14:textId="77777777" w:rsidR="00844952" w:rsidRPr="001F4D91" w:rsidRDefault="00844952" w:rsidP="00A808C1">
      <w:pPr>
        <w:pStyle w:val="BodyText"/>
      </w:pPr>
      <w:r w:rsidRPr="001F4D91">
        <w:t>The Dimers</w:t>
      </w:r>
      <w:r w:rsidR="00153A71">
        <w:fldChar w:fldCharType="begin"/>
      </w:r>
      <w:r w:rsidR="00153A71">
        <w:instrText xml:space="preserve"> XE "</w:instrText>
      </w:r>
      <w:r w:rsidR="00153A71" w:rsidRPr="00474071">
        <w:instrText>Dimer</w:instrText>
      </w:r>
      <w:r w:rsidR="00153A71">
        <w:instrText xml:space="preserve">" </w:instrText>
      </w:r>
      <w:r w:rsidR="00153A71">
        <w:fldChar w:fldCharType="end"/>
      </w:r>
      <w:r w:rsidRPr="001F4D91">
        <w:t xml:space="preserve"> and Trimers</w:t>
      </w:r>
      <w:r w:rsidR="00153A71">
        <w:fldChar w:fldCharType="begin"/>
      </w:r>
      <w:r w:rsidR="00153A71">
        <w:instrText xml:space="preserve"> XE "</w:instrText>
      </w:r>
      <w:r w:rsidR="00153A71" w:rsidRPr="005C06DE">
        <w:instrText>Trimer</w:instrText>
      </w:r>
      <w:r w:rsidR="00153A71">
        <w:instrText xml:space="preserve">" </w:instrText>
      </w:r>
      <w:r w:rsidR="00153A71">
        <w:fldChar w:fldCharType="end"/>
      </w:r>
      <w:r w:rsidRPr="001F4D91">
        <w:t xml:space="preserve"> were rich in three of the Tri</w:t>
      </w:r>
      <w:r w:rsidR="00E86F28">
        <w:t>m</w:t>
      </w:r>
      <w:r w:rsidRPr="001F4D91">
        <w:t>ethyl Pentane isomers, particularly 2,3,3 Tri</w:t>
      </w:r>
      <w:r w:rsidR="00E86F28">
        <w:t>m</w:t>
      </w:r>
      <w:r w:rsidRPr="001F4D91">
        <w:t>ethyl Pentane</w:t>
      </w:r>
      <w:r w:rsidR="00153A71">
        <w:fldChar w:fldCharType="begin"/>
      </w:r>
      <w:r w:rsidR="00153A71">
        <w:instrText xml:space="preserve"> XE "</w:instrText>
      </w:r>
      <w:r w:rsidR="00153A71" w:rsidRPr="005C06DE">
        <w:instrText>2,3,3 Trimethyl Pentane</w:instrText>
      </w:r>
      <w:r w:rsidR="00153A71">
        <w:instrText xml:space="preserve">" </w:instrText>
      </w:r>
      <w:r w:rsidR="00153A71">
        <w:fldChar w:fldCharType="end"/>
      </w:r>
      <w:r w:rsidRPr="001F4D91">
        <w:t xml:space="preserve"> whose octane numbers (MON 99 (Unleaded) with F-4 Supercharger Performance Numbers</w:t>
      </w:r>
      <w:r w:rsidR="00153A71">
        <w:fldChar w:fldCharType="begin"/>
      </w:r>
      <w:r w:rsidR="00153A71">
        <w:instrText xml:space="preserve"> XE "</w:instrText>
      </w:r>
      <w:r w:rsidR="00153A71" w:rsidRPr="006F5F1F">
        <w:instrText>F-4 Supercharger Performance Numbers</w:instrText>
      </w:r>
      <w:r w:rsidR="00153A71">
        <w:instrText xml:space="preserve">" </w:instrText>
      </w:r>
      <w:r w:rsidR="00153A71">
        <w:fldChar w:fldCharType="end"/>
      </w:r>
      <w:r w:rsidRPr="001F4D91">
        <w:t xml:space="preserve"> @ 4.6 cc TEL/USG </w:t>
      </w:r>
      <w:r w:rsidR="005F5C5C">
        <w:t>of</w:t>
      </w:r>
      <w:r w:rsidRPr="001F4D91">
        <w:t xml:space="preserve"> 237 estimated) were equal or better than Iso-Octane. (MON (Unleaded) </w:t>
      </w:r>
      <w:r w:rsidR="005F5C5C">
        <w:t xml:space="preserve">of </w:t>
      </w:r>
      <w:r w:rsidRPr="001F4D91">
        <w:t xml:space="preserve">100 with F-4 @ 4.6 cc TEL/USG </w:t>
      </w:r>
      <w:r w:rsidR="005F5C5C">
        <w:t>of</w:t>
      </w:r>
      <w:r w:rsidRPr="001F4D91">
        <w:t xml:space="preserve"> 157).</w:t>
      </w:r>
    </w:p>
    <w:p w14:paraId="04B11F7E" w14:textId="77777777" w:rsidR="00844952" w:rsidRDefault="00844952" w:rsidP="001E56FB">
      <w:pPr>
        <w:pStyle w:val="StyleCaptionBefore6ptAfter6pt"/>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12</w:t>
      </w:r>
      <w:r w:rsidR="00A82CC8">
        <w:rPr>
          <w:noProof/>
        </w:rPr>
        <w:fldChar w:fldCharType="end"/>
      </w:r>
      <w:r>
        <w:t>. Analyses of Dimer &amp; Trimer Alkylates 1944-1945</w:t>
      </w:r>
    </w:p>
    <w:tbl>
      <w:tblPr>
        <w:tblW w:w="7751" w:type="dxa"/>
        <w:tblInd w:w="5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081"/>
        <w:gridCol w:w="1495"/>
        <w:gridCol w:w="1340"/>
        <w:gridCol w:w="1417"/>
        <w:gridCol w:w="1418"/>
      </w:tblGrid>
      <w:tr w:rsidR="00660734" w14:paraId="32638DFF" w14:textId="77777777" w:rsidTr="00FB6CE1">
        <w:trPr>
          <w:cantSplit/>
        </w:trPr>
        <w:tc>
          <w:tcPr>
            <w:tcW w:w="3576" w:type="dxa"/>
            <w:gridSpan w:val="2"/>
            <w:tcBorders>
              <w:bottom w:val="single" w:sz="12" w:space="0" w:color="000000"/>
            </w:tcBorders>
          </w:tcPr>
          <w:p w14:paraId="1A11C9A4" w14:textId="77777777" w:rsidR="00660734" w:rsidRPr="006C5E57" w:rsidRDefault="00660734" w:rsidP="006C5E57">
            <w:pPr>
              <w:spacing w:before="0"/>
              <w:rPr>
                <w:rStyle w:val="Style10ptCondensedby04pt"/>
                <w:spacing w:val="0"/>
              </w:rPr>
            </w:pPr>
            <w:r w:rsidRPr="006C5E57">
              <w:rPr>
                <w:rStyle w:val="Style10ptCondensedby04pt"/>
                <w:spacing w:val="0"/>
              </w:rPr>
              <w:t>API Project No.</w:t>
            </w:r>
            <w:r w:rsidR="00983F45" w:rsidRPr="006C5E57">
              <w:rPr>
                <w:rStyle w:val="Style10ptCondensedby04pt"/>
                <w:spacing w:val="0"/>
              </w:rPr>
              <w:t xml:space="preserve"> </w:t>
            </w:r>
            <w:r w:rsidRPr="006C5E57">
              <w:rPr>
                <w:rStyle w:val="Style10ptCondensedby04pt"/>
                <w:spacing w:val="0"/>
              </w:rPr>
              <w:t>6 Sample No.</w:t>
            </w:r>
          </w:p>
        </w:tc>
        <w:tc>
          <w:tcPr>
            <w:tcW w:w="1340" w:type="dxa"/>
            <w:tcBorders>
              <w:bottom w:val="single" w:sz="12" w:space="0" w:color="000000"/>
            </w:tcBorders>
          </w:tcPr>
          <w:p w14:paraId="37715A24" w14:textId="77777777" w:rsidR="00660734" w:rsidRPr="006C5E57" w:rsidRDefault="00660734" w:rsidP="006C5E57">
            <w:pPr>
              <w:spacing w:before="0"/>
              <w:rPr>
                <w:sz w:val="20"/>
              </w:rPr>
            </w:pPr>
            <w:r w:rsidRPr="006C5E57">
              <w:rPr>
                <w:sz w:val="20"/>
              </w:rPr>
              <w:t>34</w:t>
            </w:r>
          </w:p>
        </w:tc>
        <w:tc>
          <w:tcPr>
            <w:tcW w:w="1417" w:type="dxa"/>
            <w:tcBorders>
              <w:bottom w:val="single" w:sz="12" w:space="0" w:color="000000"/>
            </w:tcBorders>
          </w:tcPr>
          <w:p w14:paraId="129BEE73" w14:textId="77777777" w:rsidR="00660734" w:rsidRPr="006C5E57" w:rsidRDefault="00660734" w:rsidP="006C5E57">
            <w:pPr>
              <w:spacing w:before="0"/>
              <w:rPr>
                <w:sz w:val="20"/>
              </w:rPr>
            </w:pPr>
            <w:r w:rsidRPr="006C5E57">
              <w:rPr>
                <w:sz w:val="20"/>
              </w:rPr>
              <w:t>21</w:t>
            </w:r>
          </w:p>
        </w:tc>
        <w:tc>
          <w:tcPr>
            <w:tcW w:w="1418" w:type="dxa"/>
            <w:tcBorders>
              <w:bottom w:val="single" w:sz="12" w:space="0" w:color="000000"/>
            </w:tcBorders>
          </w:tcPr>
          <w:p w14:paraId="03175D51" w14:textId="77777777" w:rsidR="00660734" w:rsidRPr="006C5E57" w:rsidRDefault="00660734" w:rsidP="006C5E57">
            <w:pPr>
              <w:spacing w:before="0"/>
              <w:rPr>
                <w:sz w:val="20"/>
              </w:rPr>
            </w:pPr>
            <w:r w:rsidRPr="006C5E57">
              <w:rPr>
                <w:sz w:val="20"/>
              </w:rPr>
              <w:t>43</w:t>
            </w:r>
          </w:p>
        </w:tc>
      </w:tr>
      <w:tr w:rsidR="00660734" w14:paraId="60125978" w14:textId="77777777" w:rsidTr="00FB6CE1">
        <w:trPr>
          <w:cantSplit/>
        </w:trPr>
        <w:tc>
          <w:tcPr>
            <w:tcW w:w="3576" w:type="dxa"/>
            <w:gridSpan w:val="2"/>
            <w:tcBorders>
              <w:bottom w:val="single" w:sz="12" w:space="0" w:color="000000"/>
            </w:tcBorders>
          </w:tcPr>
          <w:p w14:paraId="304B3181" w14:textId="77777777" w:rsidR="00660734" w:rsidRPr="006C5E57" w:rsidRDefault="00660734" w:rsidP="006C5E57">
            <w:pPr>
              <w:spacing w:before="0"/>
              <w:rPr>
                <w:rStyle w:val="Style10ptCondensedby04pt"/>
                <w:spacing w:val="0"/>
              </w:rPr>
            </w:pPr>
            <w:r w:rsidRPr="006C5E57">
              <w:rPr>
                <w:rStyle w:val="Style10ptCondensedby04pt"/>
                <w:spacing w:val="0"/>
              </w:rPr>
              <w:t>Date</w:t>
            </w:r>
          </w:p>
        </w:tc>
        <w:tc>
          <w:tcPr>
            <w:tcW w:w="1340" w:type="dxa"/>
            <w:tcBorders>
              <w:bottom w:val="single" w:sz="12" w:space="0" w:color="000000"/>
            </w:tcBorders>
          </w:tcPr>
          <w:p w14:paraId="4FB6DF61" w14:textId="77777777" w:rsidR="00660734" w:rsidRPr="006C5E57" w:rsidRDefault="00660734" w:rsidP="006C5E57">
            <w:pPr>
              <w:spacing w:before="0"/>
              <w:rPr>
                <w:rStyle w:val="Style10ptCondensedby04pt"/>
                <w:spacing w:val="0"/>
              </w:rPr>
            </w:pPr>
            <w:r w:rsidRPr="006C5E57">
              <w:rPr>
                <w:rStyle w:val="Style10ptCondensedby04pt"/>
                <w:spacing w:val="0"/>
              </w:rPr>
              <w:t>Oct 15, 1944</w:t>
            </w:r>
          </w:p>
        </w:tc>
        <w:tc>
          <w:tcPr>
            <w:tcW w:w="1417" w:type="dxa"/>
            <w:tcBorders>
              <w:bottom w:val="single" w:sz="12" w:space="0" w:color="000000"/>
            </w:tcBorders>
          </w:tcPr>
          <w:p w14:paraId="35A46AF3" w14:textId="77777777" w:rsidR="00660734" w:rsidRPr="006C5E57" w:rsidRDefault="00660734" w:rsidP="006C5E57">
            <w:pPr>
              <w:spacing w:before="0"/>
              <w:rPr>
                <w:rStyle w:val="Style10ptCondensedby04pt"/>
                <w:spacing w:val="0"/>
              </w:rPr>
            </w:pPr>
            <w:r w:rsidRPr="006C5E57">
              <w:rPr>
                <w:rStyle w:val="Style10ptCondensedby04pt"/>
                <w:spacing w:val="0"/>
              </w:rPr>
              <w:t>May 6, 1944</w:t>
            </w:r>
          </w:p>
        </w:tc>
        <w:tc>
          <w:tcPr>
            <w:tcW w:w="1418" w:type="dxa"/>
            <w:tcBorders>
              <w:bottom w:val="single" w:sz="12" w:space="0" w:color="000000"/>
            </w:tcBorders>
          </w:tcPr>
          <w:p w14:paraId="7FA7B687" w14:textId="77777777" w:rsidR="00660734" w:rsidRPr="006C5E57" w:rsidRDefault="00660734" w:rsidP="006C5E57">
            <w:pPr>
              <w:spacing w:before="0"/>
              <w:rPr>
                <w:rStyle w:val="Style10ptCondensedby04pt"/>
                <w:spacing w:val="0"/>
              </w:rPr>
            </w:pPr>
            <w:r w:rsidRPr="006C5E57">
              <w:rPr>
                <w:rStyle w:val="Style10ptCondensedby04pt"/>
                <w:spacing w:val="0"/>
              </w:rPr>
              <w:t>June 15, 1945</w:t>
            </w:r>
          </w:p>
        </w:tc>
      </w:tr>
      <w:tr w:rsidR="00660734" w14:paraId="562C2FBB" w14:textId="77777777" w:rsidTr="00FB6CE1">
        <w:trPr>
          <w:cantSplit/>
        </w:trPr>
        <w:tc>
          <w:tcPr>
            <w:tcW w:w="3576" w:type="dxa"/>
            <w:gridSpan w:val="2"/>
          </w:tcPr>
          <w:p w14:paraId="3AFF3752" w14:textId="77777777" w:rsidR="00660734" w:rsidRPr="006C5E57" w:rsidRDefault="00660734" w:rsidP="00CD66FD">
            <w:pPr>
              <w:spacing w:before="0"/>
              <w:jc w:val="left"/>
              <w:rPr>
                <w:sz w:val="20"/>
              </w:rPr>
            </w:pPr>
            <w:r w:rsidRPr="006C5E57">
              <w:rPr>
                <w:sz w:val="20"/>
              </w:rPr>
              <w:t xml:space="preserve">Feedstock </w:t>
            </w:r>
          </w:p>
        </w:tc>
        <w:tc>
          <w:tcPr>
            <w:tcW w:w="1340" w:type="dxa"/>
          </w:tcPr>
          <w:p w14:paraId="6BFA1FC0" w14:textId="77777777" w:rsidR="00660734" w:rsidRPr="006C5E57" w:rsidRDefault="00660734" w:rsidP="006C5E57">
            <w:pPr>
              <w:spacing w:before="0"/>
              <w:rPr>
                <w:sz w:val="20"/>
              </w:rPr>
            </w:pPr>
            <w:r w:rsidRPr="006C5E57">
              <w:rPr>
                <w:sz w:val="20"/>
              </w:rPr>
              <w:t>Dimer (Hot Acid)</w:t>
            </w:r>
          </w:p>
        </w:tc>
        <w:tc>
          <w:tcPr>
            <w:tcW w:w="1417" w:type="dxa"/>
          </w:tcPr>
          <w:p w14:paraId="75A0F638" w14:textId="77777777" w:rsidR="00660734" w:rsidRPr="006C5E57" w:rsidRDefault="00660734" w:rsidP="006C5E57">
            <w:pPr>
              <w:spacing w:before="0"/>
              <w:rPr>
                <w:sz w:val="20"/>
              </w:rPr>
            </w:pPr>
            <w:r w:rsidRPr="006C5E57">
              <w:rPr>
                <w:sz w:val="20"/>
              </w:rPr>
              <w:t>Trimer (Hot Acid)</w:t>
            </w:r>
          </w:p>
        </w:tc>
        <w:tc>
          <w:tcPr>
            <w:tcW w:w="1418" w:type="dxa"/>
          </w:tcPr>
          <w:p w14:paraId="3B12AAB8" w14:textId="77777777" w:rsidR="00660734" w:rsidRPr="006C5E57" w:rsidRDefault="00660734" w:rsidP="006C5E57">
            <w:pPr>
              <w:spacing w:before="0"/>
              <w:rPr>
                <w:sz w:val="20"/>
              </w:rPr>
            </w:pPr>
            <w:r w:rsidRPr="006C5E57">
              <w:rPr>
                <w:sz w:val="20"/>
              </w:rPr>
              <w:t>Timer</w:t>
            </w:r>
            <w:r w:rsidR="00FB6CE1" w:rsidRPr="006C5E57">
              <w:rPr>
                <w:sz w:val="20"/>
              </w:rPr>
              <w:t xml:space="preserve"> </w:t>
            </w:r>
            <w:r w:rsidRPr="006C5E57">
              <w:rPr>
                <w:sz w:val="20"/>
              </w:rPr>
              <w:t>(Cold Acid)</w:t>
            </w:r>
          </w:p>
        </w:tc>
      </w:tr>
      <w:tr w:rsidR="00660734" w14:paraId="245BC399" w14:textId="77777777" w:rsidTr="00FB6CE1">
        <w:trPr>
          <w:cantSplit/>
        </w:trPr>
        <w:tc>
          <w:tcPr>
            <w:tcW w:w="3576" w:type="dxa"/>
            <w:gridSpan w:val="2"/>
          </w:tcPr>
          <w:p w14:paraId="782FFF6F" w14:textId="77777777" w:rsidR="00660734" w:rsidRPr="006C5E57" w:rsidRDefault="00660734" w:rsidP="00CD66FD">
            <w:pPr>
              <w:spacing w:before="0"/>
              <w:jc w:val="left"/>
              <w:rPr>
                <w:sz w:val="20"/>
              </w:rPr>
            </w:pPr>
            <w:r w:rsidRPr="006C5E57">
              <w:rPr>
                <w:sz w:val="20"/>
              </w:rPr>
              <w:t>Sourced from Company</w:t>
            </w:r>
          </w:p>
        </w:tc>
        <w:tc>
          <w:tcPr>
            <w:tcW w:w="1340" w:type="dxa"/>
          </w:tcPr>
          <w:p w14:paraId="646731BE" w14:textId="77777777" w:rsidR="00660734" w:rsidRPr="006C5E57" w:rsidRDefault="00660734" w:rsidP="006C5E57">
            <w:pPr>
              <w:spacing w:before="0"/>
              <w:rPr>
                <w:rStyle w:val="Style10ptCondensedby04pt"/>
                <w:spacing w:val="0"/>
              </w:rPr>
            </w:pPr>
            <w:r w:rsidRPr="006C5E57">
              <w:rPr>
                <w:rStyle w:val="Style10ptCondensedby04pt"/>
                <w:spacing w:val="0"/>
              </w:rPr>
              <w:t>Shell Oil Co.</w:t>
            </w:r>
            <w:r w:rsidR="00BA7338" w:rsidRPr="006C5E57">
              <w:rPr>
                <w:rStyle w:val="Style10ptCondensedby04pt"/>
                <w:spacing w:val="0"/>
              </w:rPr>
              <w:fldChar w:fldCharType="begin"/>
            </w:r>
            <w:r w:rsidR="00BA7338" w:rsidRPr="006C5E57">
              <w:rPr>
                <w:rStyle w:val="Style10ptCondensedby04pt"/>
                <w:spacing w:val="0"/>
              </w:rPr>
              <w:instrText xml:space="preserve"> XE "Shell Oil Co." </w:instrText>
            </w:r>
            <w:r w:rsidR="00BA7338" w:rsidRPr="006C5E57">
              <w:rPr>
                <w:rStyle w:val="Style10ptCondensedby04pt"/>
                <w:spacing w:val="0"/>
              </w:rPr>
              <w:fldChar w:fldCharType="end"/>
            </w:r>
          </w:p>
        </w:tc>
        <w:tc>
          <w:tcPr>
            <w:tcW w:w="1417" w:type="dxa"/>
          </w:tcPr>
          <w:p w14:paraId="65EC3FEE" w14:textId="77777777" w:rsidR="00660734" w:rsidRPr="006C5E57" w:rsidRDefault="00660734" w:rsidP="006C5E57">
            <w:pPr>
              <w:spacing w:before="0"/>
              <w:rPr>
                <w:rStyle w:val="Style10ptCondensedby04pt"/>
                <w:spacing w:val="0"/>
              </w:rPr>
            </w:pPr>
            <w:r w:rsidRPr="006C5E57">
              <w:rPr>
                <w:rStyle w:val="Style10ptCondensedby04pt"/>
                <w:spacing w:val="0"/>
              </w:rPr>
              <w:t>Shell Oil Co.</w:t>
            </w:r>
            <w:r w:rsidR="00BA7338" w:rsidRPr="006C5E57">
              <w:rPr>
                <w:rStyle w:val="Style10ptCondensedby04pt"/>
                <w:spacing w:val="0"/>
              </w:rPr>
              <w:fldChar w:fldCharType="begin"/>
            </w:r>
            <w:r w:rsidR="00BA7338" w:rsidRPr="006C5E57">
              <w:rPr>
                <w:rStyle w:val="Style10ptCondensedby04pt"/>
                <w:spacing w:val="0"/>
              </w:rPr>
              <w:instrText xml:space="preserve"> XE "Shell Oil Co." </w:instrText>
            </w:r>
            <w:r w:rsidR="00BA7338" w:rsidRPr="006C5E57">
              <w:rPr>
                <w:rStyle w:val="Style10ptCondensedby04pt"/>
                <w:spacing w:val="0"/>
              </w:rPr>
              <w:fldChar w:fldCharType="end"/>
            </w:r>
          </w:p>
        </w:tc>
        <w:tc>
          <w:tcPr>
            <w:tcW w:w="1418" w:type="dxa"/>
          </w:tcPr>
          <w:p w14:paraId="335D7B9B" w14:textId="77777777" w:rsidR="00660734" w:rsidRPr="006C5E57" w:rsidRDefault="00153A71" w:rsidP="006C5E57">
            <w:pPr>
              <w:spacing w:before="0"/>
              <w:rPr>
                <w:rStyle w:val="Style10ptCondensedby04pt"/>
                <w:spacing w:val="0"/>
              </w:rPr>
            </w:pPr>
            <w:r w:rsidRPr="006C5E57">
              <w:rPr>
                <w:rStyle w:val="Style10ptCondensedby04pt"/>
                <w:spacing w:val="0"/>
              </w:rPr>
              <w:t xml:space="preserve">The </w:t>
            </w:r>
            <w:r w:rsidR="00660734" w:rsidRPr="006C5E57">
              <w:rPr>
                <w:rStyle w:val="Style10ptCondensedby04pt"/>
                <w:spacing w:val="0"/>
              </w:rPr>
              <w:t>Pure Oil Co.</w:t>
            </w:r>
            <w:r w:rsidRPr="006C5E57">
              <w:rPr>
                <w:rStyle w:val="Style10ptCondensedby04pt"/>
                <w:spacing w:val="0"/>
              </w:rPr>
              <w:fldChar w:fldCharType="begin"/>
            </w:r>
            <w:r w:rsidRPr="006C5E57">
              <w:rPr>
                <w:rStyle w:val="Style10ptCondensedby04pt"/>
                <w:spacing w:val="0"/>
              </w:rPr>
              <w:instrText xml:space="preserve"> XE "The Pure Oil Co." </w:instrText>
            </w:r>
            <w:r w:rsidRPr="006C5E57">
              <w:rPr>
                <w:rStyle w:val="Style10ptCondensedby04pt"/>
                <w:spacing w:val="0"/>
              </w:rPr>
              <w:fldChar w:fldCharType="end"/>
            </w:r>
          </w:p>
        </w:tc>
      </w:tr>
      <w:tr w:rsidR="00660734" w14:paraId="541F82AA" w14:textId="77777777" w:rsidTr="00FB6CE1">
        <w:trPr>
          <w:cantSplit/>
        </w:trPr>
        <w:tc>
          <w:tcPr>
            <w:tcW w:w="3576" w:type="dxa"/>
            <w:gridSpan w:val="2"/>
          </w:tcPr>
          <w:p w14:paraId="6F6B99B3" w14:textId="77777777" w:rsidR="00660734" w:rsidRPr="006C5E57" w:rsidRDefault="00660734" w:rsidP="00CD66FD">
            <w:pPr>
              <w:spacing w:before="0"/>
              <w:jc w:val="left"/>
              <w:rPr>
                <w:rStyle w:val="Style10ptCondensedby04pt"/>
                <w:spacing w:val="0"/>
              </w:rPr>
            </w:pPr>
            <w:r w:rsidRPr="006C5E57">
              <w:rPr>
                <w:rStyle w:val="Style10ptCondensedby04pt"/>
                <w:spacing w:val="0"/>
              </w:rPr>
              <w:t>RON Clear</w:t>
            </w:r>
          </w:p>
        </w:tc>
        <w:tc>
          <w:tcPr>
            <w:tcW w:w="1340" w:type="dxa"/>
          </w:tcPr>
          <w:p w14:paraId="0DF44F0F" w14:textId="77777777" w:rsidR="00660734" w:rsidRPr="006C5E57" w:rsidRDefault="00660734" w:rsidP="006C5E57">
            <w:pPr>
              <w:spacing w:before="20" w:after="20"/>
              <w:rPr>
                <w:sz w:val="20"/>
              </w:rPr>
            </w:pPr>
            <w:r w:rsidRPr="006C5E57">
              <w:rPr>
                <w:sz w:val="20"/>
              </w:rPr>
              <w:t>95</w:t>
            </w:r>
          </w:p>
        </w:tc>
        <w:tc>
          <w:tcPr>
            <w:tcW w:w="1417" w:type="dxa"/>
          </w:tcPr>
          <w:p w14:paraId="70899CA2" w14:textId="77777777" w:rsidR="00660734" w:rsidRPr="006C5E57" w:rsidRDefault="00660734" w:rsidP="006C5E57">
            <w:pPr>
              <w:spacing w:before="20" w:after="20"/>
              <w:rPr>
                <w:sz w:val="20"/>
              </w:rPr>
            </w:pPr>
            <w:r w:rsidRPr="006C5E57">
              <w:rPr>
                <w:sz w:val="20"/>
              </w:rPr>
              <w:t>93.2</w:t>
            </w:r>
          </w:p>
        </w:tc>
        <w:tc>
          <w:tcPr>
            <w:tcW w:w="1418" w:type="dxa"/>
          </w:tcPr>
          <w:p w14:paraId="6A4AD6CE" w14:textId="77777777" w:rsidR="00660734" w:rsidRPr="006C5E57" w:rsidRDefault="00660734" w:rsidP="006C5E57">
            <w:pPr>
              <w:spacing w:before="20" w:after="20"/>
              <w:rPr>
                <w:sz w:val="20"/>
              </w:rPr>
            </w:pPr>
            <w:r w:rsidRPr="006C5E57">
              <w:rPr>
                <w:sz w:val="20"/>
              </w:rPr>
              <w:t>93.1</w:t>
            </w:r>
          </w:p>
        </w:tc>
      </w:tr>
      <w:tr w:rsidR="00660734" w14:paraId="3023B032" w14:textId="77777777" w:rsidTr="00FB6CE1">
        <w:trPr>
          <w:cantSplit/>
        </w:trPr>
        <w:tc>
          <w:tcPr>
            <w:tcW w:w="3576" w:type="dxa"/>
            <w:gridSpan w:val="2"/>
          </w:tcPr>
          <w:p w14:paraId="57E487D4" w14:textId="77777777" w:rsidR="00660734" w:rsidRPr="006C5E57" w:rsidRDefault="00660734" w:rsidP="00CD66FD">
            <w:pPr>
              <w:spacing w:before="0"/>
              <w:jc w:val="left"/>
              <w:rPr>
                <w:rStyle w:val="Style10ptCondensedby04pt"/>
                <w:spacing w:val="0"/>
              </w:rPr>
            </w:pPr>
            <w:r w:rsidRPr="006C5E57">
              <w:rPr>
                <w:rStyle w:val="Style10ptCondensedby04pt"/>
                <w:spacing w:val="0"/>
              </w:rPr>
              <w:t>F-3 with 4cc/USG TEL</w:t>
            </w:r>
          </w:p>
        </w:tc>
        <w:tc>
          <w:tcPr>
            <w:tcW w:w="1340" w:type="dxa"/>
          </w:tcPr>
          <w:p w14:paraId="753BA236" w14:textId="77777777" w:rsidR="00660734" w:rsidRPr="006C5E57" w:rsidRDefault="00660734" w:rsidP="006C5E57">
            <w:pPr>
              <w:spacing w:before="20" w:after="20"/>
              <w:rPr>
                <w:sz w:val="20"/>
              </w:rPr>
            </w:pPr>
            <w:r w:rsidRPr="006C5E57">
              <w:rPr>
                <w:sz w:val="20"/>
              </w:rPr>
              <w:t>108.1</w:t>
            </w:r>
          </w:p>
        </w:tc>
        <w:tc>
          <w:tcPr>
            <w:tcW w:w="1417" w:type="dxa"/>
          </w:tcPr>
          <w:p w14:paraId="0BCAD56D" w14:textId="77777777" w:rsidR="00660734" w:rsidRPr="006C5E57" w:rsidRDefault="00660734" w:rsidP="006C5E57">
            <w:pPr>
              <w:spacing w:before="20" w:after="20"/>
              <w:rPr>
                <w:sz w:val="20"/>
              </w:rPr>
            </w:pPr>
            <w:r w:rsidRPr="006C5E57">
              <w:rPr>
                <w:sz w:val="20"/>
              </w:rPr>
              <w:t>105.4</w:t>
            </w:r>
          </w:p>
        </w:tc>
        <w:tc>
          <w:tcPr>
            <w:tcW w:w="1418" w:type="dxa"/>
          </w:tcPr>
          <w:p w14:paraId="7F6A67F9" w14:textId="77777777" w:rsidR="00660734" w:rsidRPr="006C5E57" w:rsidRDefault="00660734" w:rsidP="006C5E57">
            <w:pPr>
              <w:spacing w:before="20" w:after="20"/>
              <w:rPr>
                <w:sz w:val="20"/>
              </w:rPr>
            </w:pPr>
            <w:r w:rsidRPr="006C5E57">
              <w:rPr>
                <w:sz w:val="20"/>
              </w:rPr>
              <w:t>105.8</w:t>
            </w:r>
          </w:p>
        </w:tc>
      </w:tr>
      <w:tr w:rsidR="00660734" w14:paraId="6A455E62" w14:textId="77777777" w:rsidTr="00FB6CE1">
        <w:trPr>
          <w:cantSplit/>
        </w:trPr>
        <w:tc>
          <w:tcPr>
            <w:tcW w:w="3576" w:type="dxa"/>
            <w:gridSpan w:val="2"/>
            <w:tcBorders>
              <w:bottom w:val="single" w:sz="6" w:space="0" w:color="000000"/>
            </w:tcBorders>
          </w:tcPr>
          <w:p w14:paraId="642B4800" w14:textId="77777777" w:rsidR="00660734" w:rsidRPr="006C5E57" w:rsidRDefault="00660734" w:rsidP="00CD66FD">
            <w:pPr>
              <w:spacing w:before="0"/>
              <w:jc w:val="left"/>
              <w:rPr>
                <w:rStyle w:val="Style10ptCondensedby04pt"/>
                <w:spacing w:val="0"/>
              </w:rPr>
            </w:pPr>
            <w:r w:rsidRPr="006C5E57">
              <w:rPr>
                <w:rStyle w:val="Style10ptCondensedby04pt"/>
                <w:spacing w:val="0"/>
              </w:rPr>
              <w:t>F-4 with 4cc/USG TEL Est.</w:t>
            </w:r>
          </w:p>
        </w:tc>
        <w:tc>
          <w:tcPr>
            <w:tcW w:w="1340" w:type="dxa"/>
            <w:tcBorders>
              <w:bottom w:val="single" w:sz="6" w:space="0" w:color="000000"/>
            </w:tcBorders>
          </w:tcPr>
          <w:p w14:paraId="6B762008" w14:textId="77777777" w:rsidR="00660734" w:rsidRPr="006C5E57" w:rsidRDefault="00660734" w:rsidP="006C5E57">
            <w:pPr>
              <w:spacing w:before="20" w:after="20"/>
              <w:rPr>
                <w:sz w:val="20"/>
              </w:rPr>
            </w:pPr>
            <w:r w:rsidRPr="006C5E57">
              <w:rPr>
                <w:sz w:val="20"/>
              </w:rPr>
              <w:t>154</w:t>
            </w:r>
          </w:p>
        </w:tc>
        <w:tc>
          <w:tcPr>
            <w:tcW w:w="1417" w:type="dxa"/>
            <w:tcBorders>
              <w:bottom w:val="single" w:sz="6" w:space="0" w:color="000000"/>
            </w:tcBorders>
          </w:tcPr>
          <w:p w14:paraId="2DB7D2A9" w14:textId="77777777" w:rsidR="00660734" w:rsidRPr="006C5E57" w:rsidRDefault="00660734" w:rsidP="006C5E57">
            <w:pPr>
              <w:spacing w:before="20" w:after="20"/>
              <w:rPr>
                <w:sz w:val="20"/>
              </w:rPr>
            </w:pPr>
            <w:r w:rsidRPr="006C5E57">
              <w:rPr>
                <w:sz w:val="20"/>
              </w:rPr>
              <w:t>149</w:t>
            </w:r>
          </w:p>
        </w:tc>
        <w:tc>
          <w:tcPr>
            <w:tcW w:w="1418" w:type="dxa"/>
            <w:tcBorders>
              <w:bottom w:val="single" w:sz="6" w:space="0" w:color="000000"/>
            </w:tcBorders>
          </w:tcPr>
          <w:p w14:paraId="00196BB3" w14:textId="77777777" w:rsidR="00660734" w:rsidRPr="006C5E57" w:rsidRDefault="00660734" w:rsidP="006C5E57">
            <w:pPr>
              <w:spacing w:before="20" w:after="20"/>
              <w:rPr>
                <w:sz w:val="20"/>
              </w:rPr>
            </w:pPr>
            <w:r w:rsidRPr="006C5E57">
              <w:rPr>
                <w:sz w:val="20"/>
              </w:rPr>
              <w:t>150</w:t>
            </w:r>
          </w:p>
        </w:tc>
      </w:tr>
      <w:tr w:rsidR="00AD7C15" w14:paraId="47D28710" w14:textId="77777777" w:rsidTr="00FB6CE1">
        <w:trPr>
          <w:cantSplit/>
        </w:trPr>
        <w:tc>
          <w:tcPr>
            <w:tcW w:w="2081" w:type="dxa"/>
            <w:tcBorders>
              <w:top w:val="single" w:sz="12" w:space="0" w:color="000000"/>
            </w:tcBorders>
          </w:tcPr>
          <w:p w14:paraId="0242C3D4" w14:textId="77777777" w:rsidR="00AD7C15" w:rsidRPr="006C5E57" w:rsidRDefault="00AD7C15" w:rsidP="006C5E57">
            <w:pPr>
              <w:spacing w:before="0"/>
              <w:rPr>
                <w:rStyle w:val="Style10ptCondensedby04pt"/>
                <w:spacing w:val="0"/>
              </w:rPr>
            </w:pPr>
            <w:r w:rsidRPr="006C5E57">
              <w:rPr>
                <w:rStyle w:val="Style10ptCondensedby04pt"/>
                <w:spacing w:val="0"/>
              </w:rPr>
              <w:t>Component ID</w:t>
            </w:r>
          </w:p>
        </w:tc>
        <w:tc>
          <w:tcPr>
            <w:tcW w:w="1495" w:type="dxa"/>
            <w:tcBorders>
              <w:top w:val="single" w:sz="12" w:space="0" w:color="000000"/>
            </w:tcBorders>
          </w:tcPr>
          <w:p w14:paraId="565F3E2F" w14:textId="77777777" w:rsidR="00AD7C15" w:rsidRPr="006C5E57" w:rsidRDefault="00AD7C15" w:rsidP="006C5E57">
            <w:pPr>
              <w:spacing w:before="0"/>
              <w:rPr>
                <w:sz w:val="20"/>
              </w:rPr>
            </w:pPr>
            <w:r w:rsidRPr="006C5E57">
              <w:rPr>
                <w:sz w:val="20"/>
              </w:rPr>
              <w:t>Other names</w:t>
            </w:r>
          </w:p>
        </w:tc>
        <w:tc>
          <w:tcPr>
            <w:tcW w:w="4175" w:type="dxa"/>
            <w:gridSpan w:val="3"/>
            <w:tcBorders>
              <w:top w:val="single" w:sz="12" w:space="0" w:color="000000"/>
            </w:tcBorders>
          </w:tcPr>
          <w:p w14:paraId="1EE16453" w14:textId="77777777" w:rsidR="00AD7C15" w:rsidRPr="006C5E57" w:rsidRDefault="00AD7C15" w:rsidP="006C5E57">
            <w:pPr>
              <w:spacing w:before="0"/>
              <w:rPr>
                <w:sz w:val="20"/>
              </w:rPr>
            </w:pPr>
            <w:r w:rsidRPr="006C5E57">
              <w:rPr>
                <w:sz w:val="20"/>
              </w:rPr>
              <w:t>% Vol. (above Pentane)</w:t>
            </w:r>
          </w:p>
        </w:tc>
      </w:tr>
      <w:tr w:rsidR="00660734" w14:paraId="4C0D31D3" w14:textId="77777777" w:rsidTr="00FB6CE1">
        <w:trPr>
          <w:cantSplit/>
        </w:trPr>
        <w:tc>
          <w:tcPr>
            <w:tcW w:w="3576" w:type="dxa"/>
            <w:gridSpan w:val="2"/>
            <w:tcBorders>
              <w:top w:val="single" w:sz="12" w:space="0" w:color="000000"/>
            </w:tcBorders>
          </w:tcPr>
          <w:p w14:paraId="72945284" w14:textId="77777777" w:rsidR="00660734" w:rsidRPr="006C5E57" w:rsidRDefault="00660734" w:rsidP="006C5E57">
            <w:pPr>
              <w:spacing w:before="0"/>
              <w:rPr>
                <w:sz w:val="20"/>
              </w:rPr>
            </w:pPr>
            <w:r w:rsidRPr="006C5E57">
              <w:rPr>
                <w:sz w:val="20"/>
              </w:rPr>
              <w:t>Total</w:t>
            </w:r>
          </w:p>
        </w:tc>
        <w:tc>
          <w:tcPr>
            <w:tcW w:w="1340" w:type="dxa"/>
            <w:tcBorders>
              <w:top w:val="single" w:sz="12" w:space="0" w:color="000000"/>
            </w:tcBorders>
          </w:tcPr>
          <w:p w14:paraId="3F2E8CC3" w14:textId="77777777" w:rsidR="00660734" w:rsidRPr="006C5E57" w:rsidRDefault="00660734" w:rsidP="006C5E57">
            <w:pPr>
              <w:spacing w:before="0"/>
              <w:rPr>
                <w:sz w:val="20"/>
              </w:rPr>
            </w:pPr>
            <w:r w:rsidRPr="006C5E57">
              <w:rPr>
                <w:sz w:val="20"/>
              </w:rPr>
              <w:t>100</w:t>
            </w:r>
          </w:p>
        </w:tc>
        <w:tc>
          <w:tcPr>
            <w:tcW w:w="1417" w:type="dxa"/>
            <w:tcBorders>
              <w:top w:val="single" w:sz="12" w:space="0" w:color="000000"/>
            </w:tcBorders>
          </w:tcPr>
          <w:p w14:paraId="77DAE396" w14:textId="77777777" w:rsidR="00660734" w:rsidRPr="006C5E57" w:rsidRDefault="00660734" w:rsidP="006C5E57">
            <w:pPr>
              <w:spacing w:before="0"/>
              <w:rPr>
                <w:sz w:val="20"/>
              </w:rPr>
            </w:pPr>
            <w:r w:rsidRPr="006C5E57">
              <w:rPr>
                <w:sz w:val="20"/>
              </w:rPr>
              <w:t>100</w:t>
            </w:r>
          </w:p>
        </w:tc>
        <w:tc>
          <w:tcPr>
            <w:tcW w:w="1418" w:type="dxa"/>
            <w:tcBorders>
              <w:top w:val="single" w:sz="12" w:space="0" w:color="000000"/>
            </w:tcBorders>
          </w:tcPr>
          <w:p w14:paraId="2359EE06" w14:textId="77777777" w:rsidR="00660734" w:rsidRPr="006C5E57" w:rsidRDefault="00660734" w:rsidP="006C5E57">
            <w:pPr>
              <w:spacing w:before="0"/>
              <w:rPr>
                <w:sz w:val="20"/>
              </w:rPr>
            </w:pPr>
            <w:r w:rsidRPr="006C5E57">
              <w:rPr>
                <w:sz w:val="20"/>
              </w:rPr>
              <w:t>100</w:t>
            </w:r>
          </w:p>
        </w:tc>
      </w:tr>
      <w:tr w:rsidR="00660734" w14:paraId="75105615" w14:textId="77777777" w:rsidTr="00FB6CE1">
        <w:tc>
          <w:tcPr>
            <w:tcW w:w="2081" w:type="dxa"/>
          </w:tcPr>
          <w:p w14:paraId="313D36BB" w14:textId="77777777" w:rsidR="00660734" w:rsidRPr="006C5E57" w:rsidRDefault="00660734" w:rsidP="00CD66FD">
            <w:pPr>
              <w:spacing w:before="0"/>
              <w:jc w:val="left"/>
              <w:rPr>
                <w:rStyle w:val="Style10ptCondensedby04pt"/>
                <w:spacing w:val="0"/>
              </w:rPr>
            </w:pPr>
            <w:r w:rsidRPr="006C5E57">
              <w:rPr>
                <w:rStyle w:val="Style10ptCondensedby04pt"/>
                <w:spacing w:val="0"/>
              </w:rPr>
              <w:t>2,2 Dimethyl Butane</w:t>
            </w:r>
            <w:r w:rsidR="00153A71" w:rsidRPr="006C5E57">
              <w:rPr>
                <w:rStyle w:val="Style10ptCondensedby04pt"/>
                <w:spacing w:val="0"/>
              </w:rPr>
              <w:fldChar w:fldCharType="begin"/>
            </w:r>
            <w:r w:rsidR="00153A71" w:rsidRPr="006C5E57">
              <w:rPr>
                <w:rStyle w:val="Style10ptCondensedby04pt"/>
                <w:spacing w:val="0"/>
              </w:rPr>
              <w:instrText xml:space="preserve"> XE "2,2 Dimethyl Butane" </w:instrText>
            </w:r>
            <w:r w:rsidR="00153A71" w:rsidRPr="006C5E57">
              <w:rPr>
                <w:rStyle w:val="Style10ptCondensedby04pt"/>
                <w:spacing w:val="0"/>
              </w:rPr>
              <w:fldChar w:fldCharType="end"/>
            </w:r>
          </w:p>
        </w:tc>
        <w:tc>
          <w:tcPr>
            <w:tcW w:w="1495" w:type="dxa"/>
          </w:tcPr>
          <w:p w14:paraId="14697DED" w14:textId="77777777" w:rsidR="00660734" w:rsidRPr="006C5E57" w:rsidRDefault="00660734" w:rsidP="006C5E57">
            <w:pPr>
              <w:spacing w:before="0"/>
              <w:rPr>
                <w:rStyle w:val="Style10ptCondensedby04pt"/>
                <w:spacing w:val="0"/>
              </w:rPr>
            </w:pPr>
            <w:r w:rsidRPr="006C5E57">
              <w:rPr>
                <w:rStyle w:val="Style10ptCondensedby04pt"/>
                <w:spacing w:val="0"/>
              </w:rPr>
              <w:t>Neohexane</w:t>
            </w:r>
            <w:r w:rsidR="00586359" w:rsidRPr="006C5E57">
              <w:rPr>
                <w:rStyle w:val="Style10ptCondensedby04pt"/>
                <w:spacing w:val="0"/>
              </w:rPr>
              <w:fldChar w:fldCharType="begin"/>
            </w:r>
            <w:r w:rsidR="00586359" w:rsidRPr="006C5E57">
              <w:rPr>
                <w:rStyle w:val="Style10ptCondensedby04pt"/>
                <w:spacing w:val="0"/>
              </w:rPr>
              <w:instrText xml:space="preserve"> XE "Neohexane" </w:instrText>
            </w:r>
            <w:r w:rsidR="00586359" w:rsidRPr="006C5E57">
              <w:rPr>
                <w:rStyle w:val="Style10ptCondensedby04pt"/>
                <w:spacing w:val="0"/>
              </w:rPr>
              <w:fldChar w:fldCharType="end"/>
            </w:r>
          </w:p>
        </w:tc>
        <w:tc>
          <w:tcPr>
            <w:tcW w:w="1340" w:type="dxa"/>
          </w:tcPr>
          <w:p w14:paraId="2E10A658" w14:textId="77777777" w:rsidR="00660734" w:rsidRPr="006C5E57" w:rsidRDefault="00660734" w:rsidP="006C5E57">
            <w:pPr>
              <w:spacing w:before="0"/>
              <w:rPr>
                <w:sz w:val="20"/>
              </w:rPr>
            </w:pPr>
            <w:r w:rsidRPr="006C5E57">
              <w:rPr>
                <w:sz w:val="20"/>
              </w:rPr>
              <w:t>Trace</w:t>
            </w:r>
          </w:p>
        </w:tc>
        <w:tc>
          <w:tcPr>
            <w:tcW w:w="1417" w:type="dxa"/>
          </w:tcPr>
          <w:p w14:paraId="4FCA4F1E" w14:textId="77777777" w:rsidR="00660734" w:rsidRPr="006C5E57" w:rsidRDefault="00660734" w:rsidP="006C5E57">
            <w:pPr>
              <w:spacing w:before="0"/>
              <w:rPr>
                <w:sz w:val="20"/>
              </w:rPr>
            </w:pPr>
            <w:r w:rsidRPr="006C5E57">
              <w:rPr>
                <w:sz w:val="20"/>
              </w:rPr>
              <w:t>Trace</w:t>
            </w:r>
          </w:p>
        </w:tc>
        <w:tc>
          <w:tcPr>
            <w:tcW w:w="1418" w:type="dxa"/>
          </w:tcPr>
          <w:p w14:paraId="1F4A00E0" w14:textId="77777777" w:rsidR="00660734" w:rsidRPr="006C5E57" w:rsidRDefault="00660734" w:rsidP="006C5E57">
            <w:pPr>
              <w:spacing w:before="0"/>
              <w:rPr>
                <w:sz w:val="20"/>
              </w:rPr>
            </w:pPr>
            <w:r w:rsidRPr="006C5E57">
              <w:rPr>
                <w:sz w:val="20"/>
              </w:rPr>
              <w:t>Trace</w:t>
            </w:r>
          </w:p>
        </w:tc>
      </w:tr>
      <w:tr w:rsidR="00660734" w14:paraId="40CE58D7" w14:textId="77777777" w:rsidTr="00FB6CE1">
        <w:tc>
          <w:tcPr>
            <w:tcW w:w="2081" w:type="dxa"/>
          </w:tcPr>
          <w:p w14:paraId="0EC35320" w14:textId="77777777" w:rsidR="00660734" w:rsidRPr="006C5E57" w:rsidRDefault="00660734" w:rsidP="00CD66FD">
            <w:pPr>
              <w:spacing w:before="0"/>
              <w:jc w:val="left"/>
              <w:rPr>
                <w:rStyle w:val="Style10ptCondensedby04pt"/>
                <w:spacing w:val="0"/>
              </w:rPr>
            </w:pPr>
            <w:r w:rsidRPr="006C5E57">
              <w:rPr>
                <w:rStyle w:val="Style10ptCondensedby04pt"/>
                <w:spacing w:val="0"/>
              </w:rPr>
              <w:t>2,3 Dimethyl Butane</w:t>
            </w:r>
            <w:r w:rsidR="00153A71" w:rsidRPr="006C5E57">
              <w:rPr>
                <w:rStyle w:val="Style10ptCondensedby04pt"/>
                <w:spacing w:val="0"/>
              </w:rPr>
              <w:fldChar w:fldCharType="begin"/>
            </w:r>
            <w:r w:rsidR="00153A71" w:rsidRPr="006C5E57">
              <w:rPr>
                <w:rStyle w:val="Style10ptCondensedby04pt"/>
                <w:spacing w:val="0"/>
              </w:rPr>
              <w:instrText xml:space="preserve"> XE "2,3 Dimethyl Butane" </w:instrText>
            </w:r>
            <w:r w:rsidR="00153A71" w:rsidRPr="006C5E57">
              <w:rPr>
                <w:rStyle w:val="Style10ptCondensedby04pt"/>
                <w:spacing w:val="0"/>
              </w:rPr>
              <w:fldChar w:fldCharType="end"/>
            </w:r>
          </w:p>
        </w:tc>
        <w:tc>
          <w:tcPr>
            <w:tcW w:w="1495" w:type="dxa"/>
          </w:tcPr>
          <w:p w14:paraId="7658B0E3" w14:textId="77777777" w:rsidR="00660734" w:rsidRPr="006C5E57" w:rsidRDefault="00660734" w:rsidP="006C5E57">
            <w:pPr>
              <w:spacing w:before="0"/>
              <w:rPr>
                <w:sz w:val="20"/>
              </w:rPr>
            </w:pPr>
          </w:p>
        </w:tc>
        <w:tc>
          <w:tcPr>
            <w:tcW w:w="1340" w:type="dxa"/>
          </w:tcPr>
          <w:p w14:paraId="4386F27F" w14:textId="77777777" w:rsidR="00660734" w:rsidRPr="009F76EF" w:rsidRDefault="00660734" w:rsidP="009F76EF">
            <w:pPr>
              <w:spacing w:before="20" w:after="20"/>
              <w:rPr>
                <w:sz w:val="20"/>
              </w:rPr>
            </w:pPr>
            <w:r w:rsidRPr="009F76EF">
              <w:rPr>
                <w:sz w:val="20"/>
              </w:rPr>
              <w:t>3.4</w:t>
            </w:r>
          </w:p>
        </w:tc>
        <w:tc>
          <w:tcPr>
            <w:tcW w:w="1417" w:type="dxa"/>
          </w:tcPr>
          <w:p w14:paraId="2B11B9B2" w14:textId="77777777" w:rsidR="00660734" w:rsidRPr="009F76EF" w:rsidRDefault="00660734" w:rsidP="009F76EF">
            <w:pPr>
              <w:spacing w:before="20" w:after="20"/>
              <w:rPr>
                <w:sz w:val="20"/>
              </w:rPr>
            </w:pPr>
            <w:r w:rsidRPr="009F76EF">
              <w:rPr>
                <w:sz w:val="20"/>
              </w:rPr>
              <w:t>4.2</w:t>
            </w:r>
          </w:p>
        </w:tc>
        <w:tc>
          <w:tcPr>
            <w:tcW w:w="1418" w:type="dxa"/>
          </w:tcPr>
          <w:p w14:paraId="620DA70C" w14:textId="77777777" w:rsidR="00660734" w:rsidRPr="009F76EF" w:rsidRDefault="00660734" w:rsidP="009F76EF">
            <w:pPr>
              <w:spacing w:before="20" w:after="20"/>
              <w:rPr>
                <w:sz w:val="20"/>
              </w:rPr>
            </w:pPr>
            <w:r w:rsidRPr="009F76EF">
              <w:rPr>
                <w:sz w:val="20"/>
              </w:rPr>
              <w:t>6.6</w:t>
            </w:r>
          </w:p>
        </w:tc>
      </w:tr>
      <w:tr w:rsidR="00660734" w14:paraId="7FB8D5D9" w14:textId="77777777" w:rsidTr="00FB6CE1">
        <w:tc>
          <w:tcPr>
            <w:tcW w:w="2081" w:type="dxa"/>
          </w:tcPr>
          <w:p w14:paraId="47331602" w14:textId="77777777" w:rsidR="00660734" w:rsidRPr="006C5E57" w:rsidRDefault="00660734" w:rsidP="00CD66FD">
            <w:pPr>
              <w:spacing w:before="0"/>
              <w:jc w:val="left"/>
              <w:rPr>
                <w:rStyle w:val="Style10ptCondensedby04pt"/>
                <w:spacing w:val="0"/>
              </w:rPr>
            </w:pPr>
            <w:r w:rsidRPr="006C5E57">
              <w:rPr>
                <w:rStyle w:val="Style10ptCondensedby04pt"/>
                <w:spacing w:val="0"/>
              </w:rPr>
              <w:t>2 Methyl Pentane</w:t>
            </w:r>
            <w:r w:rsidR="001A3E89" w:rsidRPr="006C5E57">
              <w:rPr>
                <w:rStyle w:val="Style10ptCondensedby04pt"/>
                <w:spacing w:val="0"/>
              </w:rPr>
              <w:fldChar w:fldCharType="begin"/>
            </w:r>
            <w:r w:rsidR="001A3E89" w:rsidRPr="006C5E57">
              <w:rPr>
                <w:rStyle w:val="Style10ptCondensedby04pt"/>
                <w:spacing w:val="0"/>
              </w:rPr>
              <w:instrText xml:space="preserve"> XE "2 Methyl Pentane" </w:instrText>
            </w:r>
            <w:r w:rsidR="001A3E89" w:rsidRPr="006C5E57">
              <w:rPr>
                <w:rStyle w:val="Style10ptCondensedby04pt"/>
                <w:spacing w:val="0"/>
              </w:rPr>
              <w:fldChar w:fldCharType="end"/>
            </w:r>
          </w:p>
        </w:tc>
        <w:tc>
          <w:tcPr>
            <w:tcW w:w="1495" w:type="dxa"/>
          </w:tcPr>
          <w:p w14:paraId="0DE025C5" w14:textId="77777777" w:rsidR="00660734" w:rsidRPr="006C5E57" w:rsidRDefault="00660734" w:rsidP="006C5E57">
            <w:pPr>
              <w:spacing w:before="0"/>
              <w:rPr>
                <w:rStyle w:val="Style10ptCondensedby04pt"/>
                <w:spacing w:val="0"/>
              </w:rPr>
            </w:pPr>
            <w:r w:rsidRPr="006C5E57">
              <w:rPr>
                <w:rStyle w:val="Style10ptCondensedby04pt"/>
                <w:spacing w:val="0"/>
              </w:rPr>
              <w:t>Isohexane</w:t>
            </w:r>
            <w:r w:rsidR="00586359" w:rsidRPr="006C5E57">
              <w:rPr>
                <w:rStyle w:val="Style10ptCondensedby04pt"/>
                <w:spacing w:val="0"/>
              </w:rPr>
              <w:fldChar w:fldCharType="begin"/>
            </w:r>
            <w:r w:rsidR="00586359" w:rsidRPr="006C5E57">
              <w:rPr>
                <w:rStyle w:val="Style10ptCondensedby04pt"/>
                <w:spacing w:val="0"/>
              </w:rPr>
              <w:instrText xml:space="preserve"> XE "Isohexane" </w:instrText>
            </w:r>
            <w:r w:rsidR="00586359" w:rsidRPr="006C5E57">
              <w:rPr>
                <w:rStyle w:val="Style10ptCondensedby04pt"/>
                <w:spacing w:val="0"/>
              </w:rPr>
              <w:fldChar w:fldCharType="end"/>
            </w:r>
          </w:p>
        </w:tc>
        <w:tc>
          <w:tcPr>
            <w:tcW w:w="1340" w:type="dxa"/>
          </w:tcPr>
          <w:p w14:paraId="6B159E47" w14:textId="77777777" w:rsidR="00660734" w:rsidRPr="009F76EF" w:rsidRDefault="00660734" w:rsidP="009F76EF">
            <w:pPr>
              <w:spacing w:before="20" w:after="20"/>
              <w:rPr>
                <w:sz w:val="20"/>
              </w:rPr>
            </w:pPr>
            <w:r w:rsidRPr="009F76EF">
              <w:rPr>
                <w:sz w:val="20"/>
              </w:rPr>
              <w:t>1.1</w:t>
            </w:r>
          </w:p>
        </w:tc>
        <w:tc>
          <w:tcPr>
            <w:tcW w:w="1417" w:type="dxa"/>
          </w:tcPr>
          <w:p w14:paraId="3765EDF9" w14:textId="77777777" w:rsidR="00660734" w:rsidRPr="009F76EF" w:rsidRDefault="00660734" w:rsidP="009F76EF">
            <w:pPr>
              <w:spacing w:before="20" w:after="20"/>
              <w:rPr>
                <w:sz w:val="20"/>
              </w:rPr>
            </w:pPr>
            <w:r w:rsidRPr="009F76EF">
              <w:rPr>
                <w:sz w:val="20"/>
              </w:rPr>
              <w:t>0.9</w:t>
            </w:r>
          </w:p>
        </w:tc>
        <w:tc>
          <w:tcPr>
            <w:tcW w:w="1418" w:type="dxa"/>
          </w:tcPr>
          <w:p w14:paraId="5C673DC0" w14:textId="77777777" w:rsidR="00660734" w:rsidRPr="009F76EF" w:rsidRDefault="00660734" w:rsidP="009F76EF">
            <w:pPr>
              <w:spacing w:before="20" w:after="20"/>
              <w:rPr>
                <w:sz w:val="20"/>
              </w:rPr>
            </w:pPr>
            <w:r w:rsidRPr="009F76EF">
              <w:rPr>
                <w:sz w:val="20"/>
              </w:rPr>
              <w:t>1.3</w:t>
            </w:r>
          </w:p>
        </w:tc>
      </w:tr>
      <w:tr w:rsidR="00660734" w14:paraId="759251E6" w14:textId="77777777" w:rsidTr="00FB6CE1">
        <w:tc>
          <w:tcPr>
            <w:tcW w:w="2081" w:type="dxa"/>
          </w:tcPr>
          <w:p w14:paraId="70F0E3A2" w14:textId="77777777" w:rsidR="00660734" w:rsidRPr="006C5E57" w:rsidRDefault="00660734" w:rsidP="00CD66FD">
            <w:pPr>
              <w:spacing w:before="0"/>
              <w:jc w:val="left"/>
              <w:rPr>
                <w:rStyle w:val="Style10ptCondensedby04pt"/>
                <w:spacing w:val="0"/>
              </w:rPr>
            </w:pPr>
            <w:r w:rsidRPr="006C5E57">
              <w:rPr>
                <w:rStyle w:val="Style10ptCondensedby04pt"/>
                <w:spacing w:val="0"/>
              </w:rPr>
              <w:t>3 Methyl Pentane</w:t>
            </w:r>
            <w:r w:rsidR="001A3E89" w:rsidRPr="006C5E57">
              <w:rPr>
                <w:rStyle w:val="Style10ptCondensedby04pt"/>
                <w:spacing w:val="0"/>
              </w:rPr>
              <w:fldChar w:fldCharType="begin"/>
            </w:r>
            <w:r w:rsidR="001A3E89" w:rsidRPr="006C5E57">
              <w:rPr>
                <w:rStyle w:val="Style10ptCondensedby04pt"/>
                <w:spacing w:val="0"/>
              </w:rPr>
              <w:instrText xml:space="preserve"> XE "3 Methyl Pentane" </w:instrText>
            </w:r>
            <w:r w:rsidR="001A3E89" w:rsidRPr="006C5E57">
              <w:rPr>
                <w:rStyle w:val="Style10ptCondensedby04pt"/>
                <w:spacing w:val="0"/>
              </w:rPr>
              <w:fldChar w:fldCharType="end"/>
            </w:r>
          </w:p>
        </w:tc>
        <w:tc>
          <w:tcPr>
            <w:tcW w:w="1495" w:type="dxa"/>
          </w:tcPr>
          <w:p w14:paraId="6459BD27" w14:textId="77777777" w:rsidR="00660734" w:rsidRPr="006C5E57" w:rsidRDefault="00660734" w:rsidP="006C5E57">
            <w:pPr>
              <w:spacing w:before="0"/>
              <w:rPr>
                <w:sz w:val="20"/>
              </w:rPr>
            </w:pPr>
          </w:p>
        </w:tc>
        <w:tc>
          <w:tcPr>
            <w:tcW w:w="1340" w:type="dxa"/>
          </w:tcPr>
          <w:p w14:paraId="61BA7262" w14:textId="77777777" w:rsidR="00660734" w:rsidRPr="009F76EF" w:rsidRDefault="00660734" w:rsidP="009F76EF">
            <w:pPr>
              <w:spacing w:before="20" w:after="20"/>
              <w:rPr>
                <w:sz w:val="20"/>
              </w:rPr>
            </w:pPr>
            <w:r w:rsidRPr="009F76EF">
              <w:rPr>
                <w:sz w:val="20"/>
              </w:rPr>
              <w:t>0.4</w:t>
            </w:r>
          </w:p>
        </w:tc>
        <w:tc>
          <w:tcPr>
            <w:tcW w:w="1417" w:type="dxa"/>
          </w:tcPr>
          <w:p w14:paraId="48C3050C" w14:textId="77777777" w:rsidR="00660734" w:rsidRPr="009F76EF" w:rsidRDefault="00660734" w:rsidP="009F76EF">
            <w:pPr>
              <w:spacing w:before="20" w:after="20"/>
              <w:rPr>
                <w:sz w:val="20"/>
              </w:rPr>
            </w:pPr>
            <w:r w:rsidRPr="009F76EF">
              <w:rPr>
                <w:sz w:val="20"/>
              </w:rPr>
              <w:t>0.8</w:t>
            </w:r>
          </w:p>
        </w:tc>
        <w:tc>
          <w:tcPr>
            <w:tcW w:w="1418" w:type="dxa"/>
          </w:tcPr>
          <w:p w14:paraId="7CA58954" w14:textId="77777777" w:rsidR="00660734" w:rsidRPr="009F76EF" w:rsidRDefault="00660734" w:rsidP="009F76EF">
            <w:pPr>
              <w:spacing w:before="20" w:after="20"/>
              <w:rPr>
                <w:sz w:val="20"/>
              </w:rPr>
            </w:pPr>
            <w:r w:rsidRPr="009F76EF">
              <w:rPr>
                <w:sz w:val="20"/>
              </w:rPr>
              <w:t>0.5</w:t>
            </w:r>
          </w:p>
        </w:tc>
      </w:tr>
      <w:tr w:rsidR="00660734" w14:paraId="633E175A" w14:textId="77777777" w:rsidTr="00FB6CE1">
        <w:tc>
          <w:tcPr>
            <w:tcW w:w="2081" w:type="dxa"/>
          </w:tcPr>
          <w:p w14:paraId="095CE476" w14:textId="77777777" w:rsidR="00660734" w:rsidRPr="006C5E57" w:rsidRDefault="00660734" w:rsidP="00CD66FD">
            <w:pPr>
              <w:spacing w:before="0"/>
              <w:jc w:val="left"/>
              <w:rPr>
                <w:rStyle w:val="Style10ptCondensedby04pt"/>
                <w:spacing w:val="0"/>
              </w:rPr>
            </w:pPr>
            <w:r w:rsidRPr="006C5E57">
              <w:rPr>
                <w:rStyle w:val="Style10ptCondensedby04pt"/>
                <w:spacing w:val="0"/>
              </w:rPr>
              <w:t>2</w:t>
            </w:r>
            <w:r w:rsidR="003D6DCA" w:rsidRPr="006C5E57">
              <w:rPr>
                <w:rStyle w:val="Style10ptCondensedby04pt"/>
                <w:spacing w:val="0"/>
              </w:rPr>
              <w:t>,</w:t>
            </w:r>
            <w:r w:rsidRPr="006C5E57">
              <w:rPr>
                <w:rStyle w:val="Style10ptCondensedby04pt"/>
                <w:spacing w:val="0"/>
              </w:rPr>
              <w:t>2 Dimethyl Pentane</w:t>
            </w:r>
            <w:r w:rsidR="003D6DCA" w:rsidRPr="006C5E57">
              <w:rPr>
                <w:rStyle w:val="Style10ptCondensedby04pt"/>
                <w:spacing w:val="0"/>
              </w:rPr>
              <w:fldChar w:fldCharType="begin"/>
            </w:r>
            <w:r w:rsidR="003D6DCA" w:rsidRPr="006C5E57">
              <w:rPr>
                <w:rStyle w:val="Style10ptCondensedby04pt"/>
                <w:spacing w:val="0"/>
              </w:rPr>
              <w:instrText xml:space="preserve"> XE "2,2 Dimethyl Pentane" </w:instrText>
            </w:r>
            <w:r w:rsidR="003D6DCA" w:rsidRPr="006C5E57">
              <w:rPr>
                <w:rStyle w:val="Style10ptCondensedby04pt"/>
                <w:spacing w:val="0"/>
              </w:rPr>
              <w:fldChar w:fldCharType="end"/>
            </w:r>
          </w:p>
        </w:tc>
        <w:tc>
          <w:tcPr>
            <w:tcW w:w="1495" w:type="dxa"/>
          </w:tcPr>
          <w:p w14:paraId="4BB538BE" w14:textId="77777777" w:rsidR="00660734" w:rsidRPr="006C5E57" w:rsidRDefault="00660734" w:rsidP="006C5E57">
            <w:pPr>
              <w:spacing w:before="0"/>
              <w:rPr>
                <w:sz w:val="20"/>
              </w:rPr>
            </w:pPr>
          </w:p>
        </w:tc>
        <w:tc>
          <w:tcPr>
            <w:tcW w:w="1340" w:type="dxa"/>
          </w:tcPr>
          <w:p w14:paraId="024E9B82" w14:textId="77777777" w:rsidR="00660734" w:rsidRPr="009F76EF" w:rsidRDefault="00660734" w:rsidP="009F76EF">
            <w:pPr>
              <w:spacing w:before="20" w:after="20"/>
              <w:rPr>
                <w:sz w:val="20"/>
              </w:rPr>
            </w:pPr>
            <w:r w:rsidRPr="009F76EF">
              <w:rPr>
                <w:sz w:val="20"/>
              </w:rPr>
              <w:t>0.3</w:t>
            </w:r>
          </w:p>
        </w:tc>
        <w:tc>
          <w:tcPr>
            <w:tcW w:w="1417" w:type="dxa"/>
          </w:tcPr>
          <w:p w14:paraId="1CB06C79" w14:textId="77777777" w:rsidR="00660734" w:rsidRPr="009F76EF" w:rsidRDefault="00660734" w:rsidP="009F76EF">
            <w:pPr>
              <w:spacing w:before="20" w:after="20"/>
              <w:rPr>
                <w:sz w:val="20"/>
              </w:rPr>
            </w:pPr>
            <w:r w:rsidRPr="009F76EF">
              <w:rPr>
                <w:sz w:val="20"/>
              </w:rPr>
              <w:t>0.3</w:t>
            </w:r>
          </w:p>
        </w:tc>
        <w:tc>
          <w:tcPr>
            <w:tcW w:w="1418" w:type="dxa"/>
          </w:tcPr>
          <w:p w14:paraId="373E11D0" w14:textId="77777777" w:rsidR="00660734" w:rsidRPr="009F76EF" w:rsidRDefault="00660734" w:rsidP="009F76EF">
            <w:pPr>
              <w:spacing w:before="20" w:after="20"/>
              <w:rPr>
                <w:sz w:val="20"/>
              </w:rPr>
            </w:pPr>
            <w:r w:rsidRPr="009F76EF">
              <w:rPr>
                <w:sz w:val="20"/>
              </w:rPr>
              <w:t>0.5</w:t>
            </w:r>
          </w:p>
        </w:tc>
      </w:tr>
      <w:tr w:rsidR="00660734" w14:paraId="1919AC9F" w14:textId="77777777" w:rsidTr="00FB6CE1">
        <w:tc>
          <w:tcPr>
            <w:tcW w:w="2081" w:type="dxa"/>
          </w:tcPr>
          <w:p w14:paraId="6012B9C6" w14:textId="77777777" w:rsidR="00660734" w:rsidRPr="006C5E57" w:rsidRDefault="00660734" w:rsidP="00CD66FD">
            <w:pPr>
              <w:spacing w:before="0"/>
              <w:jc w:val="left"/>
              <w:rPr>
                <w:rStyle w:val="Style10ptCondensedby04pt"/>
                <w:spacing w:val="0"/>
              </w:rPr>
            </w:pPr>
            <w:r w:rsidRPr="006C5E57">
              <w:rPr>
                <w:rStyle w:val="Style10ptCondensedby04pt"/>
                <w:spacing w:val="0"/>
              </w:rPr>
              <w:t>2,4 Dimethyl Pentane</w:t>
            </w:r>
            <w:r w:rsidR="001A3E89" w:rsidRPr="006C5E57">
              <w:rPr>
                <w:rStyle w:val="Style10ptCondensedby04pt"/>
                <w:spacing w:val="0"/>
              </w:rPr>
              <w:fldChar w:fldCharType="begin"/>
            </w:r>
            <w:r w:rsidR="001A3E89" w:rsidRPr="006C5E57">
              <w:rPr>
                <w:rStyle w:val="Style10ptCondensedby04pt"/>
                <w:spacing w:val="0"/>
              </w:rPr>
              <w:instrText xml:space="preserve"> XE "2,4 Dimethyl Pentane" </w:instrText>
            </w:r>
            <w:r w:rsidR="001A3E89" w:rsidRPr="006C5E57">
              <w:rPr>
                <w:rStyle w:val="Style10ptCondensedby04pt"/>
                <w:spacing w:val="0"/>
              </w:rPr>
              <w:fldChar w:fldCharType="end"/>
            </w:r>
          </w:p>
        </w:tc>
        <w:tc>
          <w:tcPr>
            <w:tcW w:w="1495" w:type="dxa"/>
          </w:tcPr>
          <w:p w14:paraId="496DD837" w14:textId="77777777" w:rsidR="00660734" w:rsidRPr="006C5E57" w:rsidRDefault="00660734" w:rsidP="006C5E57">
            <w:pPr>
              <w:spacing w:before="0"/>
              <w:rPr>
                <w:sz w:val="20"/>
              </w:rPr>
            </w:pPr>
          </w:p>
        </w:tc>
        <w:tc>
          <w:tcPr>
            <w:tcW w:w="1340" w:type="dxa"/>
          </w:tcPr>
          <w:p w14:paraId="160C966B" w14:textId="77777777" w:rsidR="00660734" w:rsidRPr="009F76EF" w:rsidRDefault="00660734" w:rsidP="009F76EF">
            <w:pPr>
              <w:spacing w:before="20" w:after="20"/>
              <w:rPr>
                <w:sz w:val="20"/>
              </w:rPr>
            </w:pPr>
            <w:r w:rsidRPr="009F76EF">
              <w:rPr>
                <w:sz w:val="20"/>
              </w:rPr>
              <w:t>2.6</w:t>
            </w:r>
          </w:p>
        </w:tc>
        <w:tc>
          <w:tcPr>
            <w:tcW w:w="1417" w:type="dxa"/>
          </w:tcPr>
          <w:p w14:paraId="7BF33194" w14:textId="77777777" w:rsidR="00660734" w:rsidRPr="009F76EF" w:rsidRDefault="00660734" w:rsidP="009F76EF">
            <w:pPr>
              <w:spacing w:before="20" w:after="20"/>
              <w:rPr>
                <w:sz w:val="20"/>
              </w:rPr>
            </w:pPr>
            <w:r w:rsidRPr="009F76EF">
              <w:rPr>
                <w:sz w:val="20"/>
              </w:rPr>
              <w:t>4.6</w:t>
            </w:r>
          </w:p>
        </w:tc>
        <w:tc>
          <w:tcPr>
            <w:tcW w:w="1418" w:type="dxa"/>
          </w:tcPr>
          <w:p w14:paraId="3BC1E923" w14:textId="77777777" w:rsidR="00660734" w:rsidRPr="009F76EF" w:rsidRDefault="00660734" w:rsidP="009F76EF">
            <w:pPr>
              <w:spacing w:before="20" w:after="20"/>
              <w:rPr>
                <w:sz w:val="20"/>
              </w:rPr>
            </w:pPr>
            <w:r w:rsidRPr="009F76EF">
              <w:rPr>
                <w:sz w:val="20"/>
              </w:rPr>
              <w:t>4.5</w:t>
            </w:r>
          </w:p>
        </w:tc>
      </w:tr>
      <w:tr w:rsidR="00660734" w14:paraId="03CE4836" w14:textId="77777777" w:rsidTr="00FB6CE1">
        <w:tc>
          <w:tcPr>
            <w:tcW w:w="2081" w:type="dxa"/>
          </w:tcPr>
          <w:p w14:paraId="09001F7D" w14:textId="77777777" w:rsidR="00660734" w:rsidRPr="006C5E57" w:rsidRDefault="00660734" w:rsidP="00CD66FD">
            <w:pPr>
              <w:spacing w:before="0"/>
              <w:jc w:val="left"/>
              <w:rPr>
                <w:rStyle w:val="Style10ptCondensedby04pt"/>
                <w:spacing w:val="0"/>
              </w:rPr>
            </w:pPr>
            <w:r w:rsidRPr="006C5E57">
              <w:rPr>
                <w:rStyle w:val="Style10ptCondensedby04pt"/>
                <w:spacing w:val="0"/>
              </w:rPr>
              <w:t>2,2,3</w:t>
            </w:r>
            <w:r w:rsidR="003D6DCA" w:rsidRPr="006C5E57">
              <w:rPr>
                <w:rStyle w:val="Style10ptCondensedby04pt"/>
                <w:spacing w:val="0"/>
              </w:rPr>
              <w:t xml:space="preserve"> </w:t>
            </w:r>
            <w:r w:rsidRPr="006C5E57">
              <w:rPr>
                <w:rStyle w:val="Style10ptCondensedby04pt"/>
                <w:spacing w:val="0"/>
              </w:rPr>
              <w:t>Trimethyl Butane</w:t>
            </w:r>
            <w:r w:rsidR="003D6DCA" w:rsidRPr="006C5E57">
              <w:rPr>
                <w:rStyle w:val="Style10ptCondensedby04pt"/>
                <w:spacing w:val="0"/>
              </w:rPr>
              <w:fldChar w:fldCharType="begin"/>
            </w:r>
            <w:r w:rsidR="003D6DCA" w:rsidRPr="006C5E57">
              <w:rPr>
                <w:rStyle w:val="Style10ptCondensedby04pt"/>
                <w:spacing w:val="0"/>
              </w:rPr>
              <w:instrText xml:space="preserve"> XE "2,2,3 Trimethyl Butane" </w:instrText>
            </w:r>
            <w:r w:rsidR="003D6DCA" w:rsidRPr="006C5E57">
              <w:rPr>
                <w:rStyle w:val="Style10ptCondensedby04pt"/>
                <w:spacing w:val="0"/>
              </w:rPr>
              <w:fldChar w:fldCharType="end"/>
            </w:r>
          </w:p>
        </w:tc>
        <w:tc>
          <w:tcPr>
            <w:tcW w:w="1495" w:type="dxa"/>
          </w:tcPr>
          <w:p w14:paraId="64C4BC13" w14:textId="77777777" w:rsidR="00660734" w:rsidRPr="006C5E57" w:rsidRDefault="00660734" w:rsidP="006C5E57">
            <w:pPr>
              <w:spacing w:before="0"/>
              <w:rPr>
                <w:rStyle w:val="Style10ptCondensedby04pt"/>
                <w:spacing w:val="0"/>
              </w:rPr>
            </w:pPr>
            <w:r w:rsidRPr="006C5E57">
              <w:rPr>
                <w:rStyle w:val="Style10ptCondensedby04pt"/>
                <w:spacing w:val="0"/>
              </w:rPr>
              <w:t>Triptane</w:t>
            </w:r>
            <w:r w:rsidR="001A3E89" w:rsidRPr="006C5E57">
              <w:rPr>
                <w:rStyle w:val="Style10ptCondensedby04pt"/>
                <w:spacing w:val="0"/>
              </w:rPr>
              <w:fldChar w:fldCharType="begin"/>
            </w:r>
            <w:r w:rsidR="001A3E89" w:rsidRPr="006C5E57">
              <w:rPr>
                <w:rStyle w:val="Style10ptCondensedby04pt"/>
                <w:spacing w:val="0"/>
              </w:rPr>
              <w:instrText xml:space="preserve"> XE "Triptane" </w:instrText>
            </w:r>
            <w:r w:rsidR="001A3E89" w:rsidRPr="006C5E57">
              <w:rPr>
                <w:rStyle w:val="Style10ptCondensedby04pt"/>
                <w:spacing w:val="0"/>
              </w:rPr>
              <w:fldChar w:fldCharType="end"/>
            </w:r>
          </w:p>
        </w:tc>
        <w:tc>
          <w:tcPr>
            <w:tcW w:w="1340" w:type="dxa"/>
          </w:tcPr>
          <w:p w14:paraId="6A70118C" w14:textId="77777777" w:rsidR="00660734" w:rsidRPr="006C5E57" w:rsidRDefault="00660734" w:rsidP="006C5E57">
            <w:pPr>
              <w:spacing w:before="0"/>
              <w:rPr>
                <w:sz w:val="20"/>
              </w:rPr>
            </w:pPr>
            <w:r w:rsidRPr="006C5E57">
              <w:rPr>
                <w:sz w:val="20"/>
              </w:rPr>
              <w:t>Trace</w:t>
            </w:r>
          </w:p>
        </w:tc>
        <w:tc>
          <w:tcPr>
            <w:tcW w:w="1417" w:type="dxa"/>
          </w:tcPr>
          <w:p w14:paraId="685E103B" w14:textId="77777777" w:rsidR="00660734" w:rsidRPr="006C5E57" w:rsidRDefault="00660734" w:rsidP="006C5E57">
            <w:pPr>
              <w:spacing w:before="0"/>
              <w:rPr>
                <w:sz w:val="20"/>
              </w:rPr>
            </w:pPr>
            <w:r w:rsidRPr="006C5E57">
              <w:rPr>
                <w:sz w:val="20"/>
              </w:rPr>
              <w:t>Trace</w:t>
            </w:r>
          </w:p>
        </w:tc>
        <w:tc>
          <w:tcPr>
            <w:tcW w:w="1418" w:type="dxa"/>
          </w:tcPr>
          <w:p w14:paraId="7BA1A89B" w14:textId="77777777" w:rsidR="00660734" w:rsidRPr="006C5E57" w:rsidRDefault="00660734" w:rsidP="006C5E57">
            <w:pPr>
              <w:spacing w:before="0"/>
              <w:rPr>
                <w:sz w:val="20"/>
              </w:rPr>
            </w:pPr>
            <w:r w:rsidRPr="006C5E57">
              <w:rPr>
                <w:sz w:val="20"/>
              </w:rPr>
              <w:t>Trace</w:t>
            </w:r>
          </w:p>
        </w:tc>
      </w:tr>
      <w:tr w:rsidR="00660734" w14:paraId="65A045AF" w14:textId="77777777" w:rsidTr="00FB6CE1">
        <w:tc>
          <w:tcPr>
            <w:tcW w:w="2081" w:type="dxa"/>
          </w:tcPr>
          <w:p w14:paraId="1BB4E383" w14:textId="77777777" w:rsidR="00660734" w:rsidRPr="006C5E57" w:rsidRDefault="00660734" w:rsidP="00CD66FD">
            <w:pPr>
              <w:spacing w:before="0"/>
              <w:jc w:val="left"/>
              <w:rPr>
                <w:rStyle w:val="Style10ptCondensedby04pt"/>
                <w:spacing w:val="0"/>
              </w:rPr>
            </w:pPr>
            <w:r w:rsidRPr="006C5E57">
              <w:rPr>
                <w:rStyle w:val="Style10ptCondensedby04pt"/>
                <w:spacing w:val="0"/>
              </w:rPr>
              <w:t>3,3 Dimethyl Pentane</w:t>
            </w:r>
          </w:p>
        </w:tc>
        <w:tc>
          <w:tcPr>
            <w:tcW w:w="1495" w:type="dxa"/>
          </w:tcPr>
          <w:p w14:paraId="0588CC4B" w14:textId="77777777" w:rsidR="00660734" w:rsidRPr="006C5E57" w:rsidRDefault="00660734" w:rsidP="006C5E57">
            <w:pPr>
              <w:spacing w:before="0"/>
              <w:rPr>
                <w:sz w:val="20"/>
              </w:rPr>
            </w:pPr>
          </w:p>
        </w:tc>
        <w:tc>
          <w:tcPr>
            <w:tcW w:w="1340" w:type="dxa"/>
          </w:tcPr>
          <w:p w14:paraId="6C121975" w14:textId="77777777" w:rsidR="00660734" w:rsidRPr="006C5E57" w:rsidRDefault="00660734" w:rsidP="006C5E57">
            <w:pPr>
              <w:spacing w:before="0"/>
              <w:rPr>
                <w:sz w:val="20"/>
              </w:rPr>
            </w:pPr>
          </w:p>
        </w:tc>
        <w:tc>
          <w:tcPr>
            <w:tcW w:w="1417" w:type="dxa"/>
          </w:tcPr>
          <w:p w14:paraId="0D6790E6" w14:textId="77777777" w:rsidR="00660734" w:rsidRPr="006C5E57" w:rsidRDefault="00660734" w:rsidP="006C5E57">
            <w:pPr>
              <w:spacing w:before="0"/>
              <w:rPr>
                <w:sz w:val="20"/>
              </w:rPr>
            </w:pPr>
          </w:p>
        </w:tc>
        <w:tc>
          <w:tcPr>
            <w:tcW w:w="1418" w:type="dxa"/>
          </w:tcPr>
          <w:p w14:paraId="592E708A" w14:textId="77777777" w:rsidR="00660734" w:rsidRPr="006C5E57" w:rsidRDefault="00660734" w:rsidP="006C5E57">
            <w:pPr>
              <w:spacing w:before="0"/>
              <w:rPr>
                <w:sz w:val="20"/>
              </w:rPr>
            </w:pPr>
          </w:p>
        </w:tc>
      </w:tr>
      <w:tr w:rsidR="00660734" w14:paraId="42252BD4" w14:textId="77777777" w:rsidTr="00FB6CE1">
        <w:tc>
          <w:tcPr>
            <w:tcW w:w="2081" w:type="dxa"/>
          </w:tcPr>
          <w:p w14:paraId="509E2576" w14:textId="77777777" w:rsidR="00660734" w:rsidRPr="006C5E57" w:rsidRDefault="00660734" w:rsidP="00CD66FD">
            <w:pPr>
              <w:spacing w:before="0"/>
              <w:jc w:val="left"/>
              <w:rPr>
                <w:rStyle w:val="Style10ptCondensedby04pt"/>
                <w:spacing w:val="0"/>
              </w:rPr>
            </w:pPr>
            <w:r w:rsidRPr="006C5E57">
              <w:rPr>
                <w:rStyle w:val="Style10ptCondensedby04pt"/>
                <w:spacing w:val="0"/>
              </w:rPr>
              <w:t>2,3 Dimethyl Pentane</w:t>
            </w:r>
            <w:r w:rsidR="001A3E89" w:rsidRPr="006C5E57">
              <w:rPr>
                <w:rStyle w:val="Style10ptCondensedby04pt"/>
                <w:spacing w:val="0"/>
              </w:rPr>
              <w:fldChar w:fldCharType="begin"/>
            </w:r>
            <w:r w:rsidR="001A3E89" w:rsidRPr="006C5E57">
              <w:rPr>
                <w:rStyle w:val="Style10ptCondensedby04pt"/>
                <w:spacing w:val="0"/>
              </w:rPr>
              <w:instrText xml:space="preserve"> XE "2,3 Dimethyl Pentane" </w:instrText>
            </w:r>
            <w:r w:rsidR="001A3E89" w:rsidRPr="006C5E57">
              <w:rPr>
                <w:rStyle w:val="Style10ptCondensedby04pt"/>
                <w:spacing w:val="0"/>
              </w:rPr>
              <w:fldChar w:fldCharType="end"/>
            </w:r>
          </w:p>
        </w:tc>
        <w:tc>
          <w:tcPr>
            <w:tcW w:w="1495" w:type="dxa"/>
          </w:tcPr>
          <w:p w14:paraId="5E10065E" w14:textId="77777777" w:rsidR="00660734" w:rsidRPr="006C5E57" w:rsidRDefault="00660734" w:rsidP="006C5E57">
            <w:pPr>
              <w:spacing w:before="0"/>
              <w:rPr>
                <w:sz w:val="20"/>
              </w:rPr>
            </w:pPr>
          </w:p>
        </w:tc>
        <w:tc>
          <w:tcPr>
            <w:tcW w:w="1340" w:type="dxa"/>
          </w:tcPr>
          <w:p w14:paraId="27D13092" w14:textId="77777777" w:rsidR="00660734" w:rsidRPr="009F76EF" w:rsidRDefault="00660734" w:rsidP="009F76EF">
            <w:pPr>
              <w:spacing w:before="20" w:after="20"/>
              <w:rPr>
                <w:sz w:val="20"/>
              </w:rPr>
            </w:pPr>
            <w:r w:rsidRPr="009F76EF">
              <w:rPr>
                <w:sz w:val="20"/>
              </w:rPr>
              <w:t>0.5</w:t>
            </w:r>
          </w:p>
        </w:tc>
        <w:tc>
          <w:tcPr>
            <w:tcW w:w="1417" w:type="dxa"/>
          </w:tcPr>
          <w:p w14:paraId="1F412483" w14:textId="77777777" w:rsidR="00660734" w:rsidRPr="009F76EF" w:rsidRDefault="00660734" w:rsidP="009F76EF">
            <w:pPr>
              <w:spacing w:before="20" w:after="20"/>
              <w:rPr>
                <w:sz w:val="20"/>
              </w:rPr>
            </w:pPr>
            <w:r w:rsidRPr="009F76EF">
              <w:rPr>
                <w:sz w:val="20"/>
              </w:rPr>
              <w:t>2.6</w:t>
            </w:r>
          </w:p>
        </w:tc>
        <w:tc>
          <w:tcPr>
            <w:tcW w:w="1418" w:type="dxa"/>
          </w:tcPr>
          <w:p w14:paraId="21227668" w14:textId="77777777" w:rsidR="00660734" w:rsidRPr="009F76EF" w:rsidRDefault="00660734" w:rsidP="009F76EF">
            <w:pPr>
              <w:spacing w:before="20" w:after="20"/>
              <w:rPr>
                <w:sz w:val="20"/>
              </w:rPr>
            </w:pPr>
            <w:r w:rsidRPr="009F76EF">
              <w:rPr>
                <w:sz w:val="20"/>
              </w:rPr>
              <w:t>3.2</w:t>
            </w:r>
          </w:p>
        </w:tc>
      </w:tr>
      <w:tr w:rsidR="00660734" w14:paraId="2295471D" w14:textId="77777777" w:rsidTr="00FB6CE1">
        <w:tc>
          <w:tcPr>
            <w:tcW w:w="2081" w:type="dxa"/>
          </w:tcPr>
          <w:p w14:paraId="270F38C3" w14:textId="77777777" w:rsidR="00660734" w:rsidRPr="006C5E57" w:rsidRDefault="00660734" w:rsidP="00CD66FD">
            <w:pPr>
              <w:spacing w:before="0"/>
              <w:jc w:val="left"/>
              <w:rPr>
                <w:rStyle w:val="Style10ptCondensedby04pt"/>
                <w:spacing w:val="0"/>
              </w:rPr>
            </w:pPr>
            <w:r w:rsidRPr="006C5E57">
              <w:rPr>
                <w:rStyle w:val="Style10ptCondensedby04pt"/>
                <w:spacing w:val="0"/>
              </w:rPr>
              <w:t>2 Methyl Hexane</w:t>
            </w:r>
            <w:r w:rsidR="001A3E89" w:rsidRPr="006C5E57">
              <w:rPr>
                <w:rStyle w:val="Style10ptCondensedby04pt"/>
                <w:spacing w:val="0"/>
              </w:rPr>
              <w:fldChar w:fldCharType="begin"/>
            </w:r>
            <w:r w:rsidR="001A3E89" w:rsidRPr="006C5E57">
              <w:rPr>
                <w:rStyle w:val="Style10ptCondensedby04pt"/>
                <w:spacing w:val="0"/>
              </w:rPr>
              <w:instrText xml:space="preserve"> XE "2 Methyl Hexane" </w:instrText>
            </w:r>
            <w:r w:rsidR="001A3E89" w:rsidRPr="006C5E57">
              <w:rPr>
                <w:rStyle w:val="Style10ptCondensedby04pt"/>
                <w:spacing w:val="0"/>
              </w:rPr>
              <w:fldChar w:fldCharType="end"/>
            </w:r>
          </w:p>
        </w:tc>
        <w:tc>
          <w:tcPr>
            <w:tcW w:w="1495" w:type="dxa"/>
          </w:tcPr>
          <w:p w14:paraId="0E015507" w14:textId="77777777" w:rsidR="00660734" w:rsidRPr="006C5E57" w:rsidRDefault="00660734" w:rsidP="006C5E57">
            <w:pPr>
              <w:spacing w:before="0"/>
              <w:rPr>
                <w:rStyle w:val="Style10ptCondensedby04pt"/>
                <w:spacing w:val="0"/>
              </w:rPr>
            </w:pPr>
            <w:r w:rsidRPr="006C5E57">
              <w:rPr>
                <w:rStyle w:val="Style10ptCondensedby04pt"/>
                <w:spacing w:val="0"/>
              </w:rPr>
              <w:t>Isoheptane</w:t>
            </w:r>
            <w:r w:rsidR="001A3E89" w:rsidRPr="006C5E57">
              <w:rPr>
                <w:rStyle w:val="Style10ptCondensedby04pt"/>
                <w:spacing w:val="0"/>
              </w:rPr>
              <w:fldChar w:fldCharType="begin"/>
            </w:r>
            <w:r w:rsidR="001A3E89" w:rsidRPr="006C5E57">
              <w:rPr>
                <w:rStyle w:val="Style10ptCondensedby04pt"/>
                <w:spacing w:val="0"/>
              </w:rPr>
              <w:instrText xml:space="preserve"> XE "Isoheptane" </w:instrText>
            </w:r>
            <w:r w:rsidR="001A3E89" w:rsidRPr="006C5E57">
              <w:rPr>
                <w:rStyle w:val="Style10ptCondensedby04pt"/>
                <w:spacing w:val="0"/>
              </w:rPr>
              <w:fldChar w:fldCharType="end"/>
            </w:r>
          </w:p>
        </w:tc>
        <w:tc>
          <w:tcPr>
            <w:tcW w:w="1340" w:type="dxa"/>
          </w:tcPr>
          <w:p w14:paraId="6427AC42" w14:textId="77777777" w:rsidR="00660734" w:rsidRPr="009F76EF" w:rsidRDefault="00660734" w:rsidP="009F76EF">
            <w:pPr>
              <w:spacing w:before="20" w:after="20"/>
              <w:rPr>
                <w:sz w:val="20"/>
              </w:rPr>
            </w:pPr>
            <w:r w:rsidRPr="009F76EF">
              <w:rPr>
                <w:sz w:val="20"/>
              </w:rPr>
              <w:t>0.5</w:t>
            </w:r>
          </w:p>
        </w:tc>
        <w:tc>
          <w:tcPr>
            <w:tcW w:w="1417" w:type="dxa"/>
          </w:tcPr>
          <w:p w14:paraId="61083B16" w14:textId="77777777" w:rsidR="00660734" w:rsidRPr="009F76EF" w:rsidRDefault="00660734" w:rsidP="009F76EF">
            <w:pPr>
              <w:spacing w:before="20" w:after="20"/>
              <w:rPr>
                <w:sz w:val="20"/>
              </w:rPr>
            </w:pPr>
            <w:r w:rsidRPr="009F76EF">
              <w:rPr>
                <w:sz w:val="20"/>
              </w:rPr>
              <w:t>0.2</w:t>
            </w:r>
          </w:p>
        </w:tc>
        <w:tc>
          <w:tcPr>
            <w:tcW w:w="1418" w:type="dxa"/>
          </w:tcPr>
          <w:p w14:paraId="13CFB667" w14:textId="77777777" w:rsidR="00660734" w:rsidRPr="009F76EF" w:rsidRDefault="00660734" w:rsidP="009F76EF">
            <w:pPr>
              <w:spacing w:before="20" w:after="20"/>
              <w:rPr>
                <w:sz w:val="20"/>
              </w:rPr>
            </w:pPr>
            <w:r w:rsidRPr="009F76EF">
              <w:rPr>
                <w:sz w:val="20"/>
              </w:rPr>
              <w:t>0.2</w:t>
            </w:r>
          </w:p>
        </w:tc>
      </w:tr>
      <w:tr w:rsidR="00660734" w14:paraId="6BD3BB6D" w14:textId="77777777" w:rsidTr="00FB6CE1">
        <w:tc>
          <w:tcPr>
            <w:tcW w:w="2081" w:type="dxa"/>
          </w:tcPr>
          <w:p w14:paraId="53D5F821" w14:textId="77777777" w:rsidR="00660734" w:rsidRPr="006C5E57" w:rsidRDefault="00660734" w:rsidP="00CD66FD">
            <w:pPr>
              <w:spacing w:before="0"/>
              <w:jc w:val="left"/>
              <w:rPr>
                <w:rStyle w:val="Style10ptCondensedby04pt"/>
                <w:spacing w:val="0"/>
              </w:rPr>
            </w:pPr>
            <w:r w:rsidRPr="006C5E57">
              <w:rPr>
                <w:rStyle w:val="Style10ptCondensedby04pt"/>
                <w:spacing w:val="0"/>
              </w:rPr>
              <w:t>3 Methyl Hexane</w:t>
            </w:r>
            <w:r w:rsidR="001A3E89" w:rsidRPr="006C5E57">
              <w:rPr>
                <w:rStyle w:val="Style10ptCondensedby04pt"/>
                <w:spacing w:val="0"/>
              </w:rPr>
              <w:fldChar w:fldCharType="begin"/>
            </w:r>
            <w:r w:rsidR="001A3E89" w:rsidRPr="006C5E57">
              <w:rPr>
                <w:rStyle w:val="Style10ptCondensedby04pt"/>
                <w:spacing w:val="0"/>
              </w:rPr>
              <w:instrText xml:space="preserve"> XE "3 Methyl Hexane" </w:instrText>
            </w:r>
            <w:r w:rsidR="001A3E89" w:rsidRPr="006C5E57">
              <w:rPr>
                <w:rStyle w:val="Style10ptCondensedby04pt"/>
                <w:spacing w:val="0"/>
              </w:rPr>
              <w:fldChar w:fldCharType="end"/>
            </w:r>
          </w:p>
        </w:tc>
        <w:tc>
          <w:tcPr>
            <w:tcW w:w="1495" w:type="dxa"/>
          </w:tcPr>
          <w:p w14:paraId="529CE699" w14:textId="77777777" w:rsidR="00660734" w:rsidRPr="006C5E57" w:rsidRDefault="00660734" w:rsidP="006C5E57">
            <w:pPr>
              <w:spacing w:before="0"/>
              <w:rPr>
                <w:sz w:val="20"/>
              </w:rPr>
            </w:pPr>
          </w:p>
        </w:tc>
        <w:tc>
          <w:tcPr>
            <w:tcW w:w="1340" w:type="dxa"/>
          </w:tcPr>
          <w:p w14:paraId="684768E6" w14:textId="77777777" w:rsidR="00660734" w:rsidRPr="009F76EF" w:rsidRDefault="00660734" w:rsidP="009F76EF">
            <w:pPr>
              <w:spacing w:before="20" w:after="20"/>
              <w:rPr>
                <w:sz w:val="20"/>
              </w:rPr>
            </w:pPr>
            <w:r w:rsidRPr="009F76EF">
              <w:rPr>
                <w:sz w:val="20"/>
              </w:rPr>
              <w:t>0.4</w:t>
            </w:r>
          </w:p>
        </w:tc>
        <w:tc>
          <w:tcPr>
            <w:tcW w:w="1417" w:type="dxa"/>
          </w:tcPr>
          <w:p w14:paraId="16904049" w14:textId="77777777" w:rsidR="00660734" w:rsidRPr="009F76EF" w:rsidRDefault="00660734" w:rsidP="009F76EF">
            <w:pPr>
              <w:spacing w:before="20" w:after="20"/>
              <w:rPr>
                <w:sz w:val="20"/>
              </w:rPr>
            </w:pPr>
            <w:r w:rsidRPr="009F76EF">
              <w:rPr>
                <w:sz w:val="20"/>
              </w:rPr>
              <w:t>0.1</w:t>
            </w:r>
          </w:p>
        </w:tc>
        <w:tc>
          <w:tcPr>
            <w:tcW w:w="1418" w:type="dxa"/>
          </w:tcPr>
          <w:p w14:paraId="36FEE63E" w14:textId="77777777" w:rsidR="00660734" w:rsidRPr="009F76EF" w:rsidRDefault="00660734" w:rsidP="009F76EF">
            <w:pPr>
              <w:spacing w:before="20" w:after="20"/>
              <w:rPr>
                <w:sz w:val="20"/>
              </w:rPr>
            </w:pPr>
            <w:r w:rsidRPr="009F76EF">
              <w:rPr>
                <w:sz w:val="20"/>
              </w:rPr>
              <w:t>0.2</w:t>
            </w:r>
          </w:p>
        </w:tc>
      </w:tr>
      <w:tr w:rsidR="00660734" w14:paraId="2E2BAD63" w14:textId="77777777" w:rsidTr="00FB6CE1">
        <w:tc>
          <w:tcPr>
            <w:tcW w:w="2081" w:type="dxa"/>
          </w:tcPr>
          <w:p w14:paraId="34CA3BCF" w14:textId="77777777" w:rsidR="00660734" w:rsidRPr="006C5E57" w:rsidRDefault="00660734" w:rsidP="00CD66FD">
            <w:pPr>
              <w:spacing w:before="0"/>
              <w:jc w:val="left"/>
              <w:rPr>
                <w:rStyle w:val="Style10ptCondensedby04pt"/>
                <w:spacing w:val="0"/>
              </w:rPr>
            </w:pPr>
            <w:r w:rsidRPr="006C5E57">
              <w:rPr>
                <w:rStyle w:val="Style10ptCondensedby04pt"/>
                <w:spacing w:val="0"/>
              </w:rPr>
              <w:t>2,2,4</w:t>
            </w:r>
            <w:r w:rsidR="003D6DCA" w:rsidRPr="006C5E57">
              <w:rPr>
                <w:rStyle w:val="Style10ptCondensedby04pt"/>
                <w:spacing w:val="0"/>
              </w:rPr>
              <w:t xml:space="preserve"> </w:t>
            </w:r>
            <w:r w:rsidRPr="006C5E57">
              <w:rPr>
                <w:rStyle w:val="Style10ptCondensedby04pt"/>
                <w:spacing w:val="0"/>
              </w:rPr>
              <w:t>Trimethyl Pentane</w:t>
            </w:r>
            <w:r w:rsidR="003D6DCA" w:rsidRPr="006C5E57">
              <w:rPr>
                <w:rStyle w:val="Style10ptCondensedby04pt"/>
                <w:spacing w:val="0"/>
              </w:rPr>
              <w:fldChar w:fldCharType="begin"/>
            </w:r>
            <w:r w:rsidR="003D6DCA" w:rsidRPr="006C5E57">
              <w:rPr>
                <w:rStyle w:val="Style10ptCondensedby04pt"/>
                <w:spacing w:val="0"/>
              </w:rPr>
              <w:instrText xml:space="preserve"> XE "2,2,4 Trimethyl Pentane" </w:instrText>
            </w:r>
            <w:r w:rsidR="003D6DCA" w:rsidRPr="006C5E57">
              <w:rPr>
                <w:rStyle w:val="Style10ptCondensedby04pt"/>
                <w:spacing w:val="0"/>
              </w:rPr>
              <w:fldChar w:fldCharType="end"/>
            </w:r>
          </w:p>
        </w:tc>
        <w:tc>
          <w:tcPr>
            <w:tcW w:w="1495" w:type="dxa"/>
          </w:tcPr>
          <w:p w14:paraId="4D654DBD" w14:textId="77777777" w:rsidR="00660734" w:rsidRPr="006C5E57" w:rsidRDefault="00660734" w:rsidP="006C5E57">
            <w:pPr>
              <w:spacing w:before="0"/>
              <w:rPr>
                <w:rStyle w:val="Style10ptCondensedby04pt"/>
                <w:spacing w:val="0"/>
              </w:rPr>
            </w:pPr>
            <w:r w:rsidRPr="006C5E57">
              <w:rPr>
                <w:rStyle w:val="Style10ptCondensedby04pt"/>
                <w:spacing w:val="0"/>
              </w:rPr>
              <w:t>Isooctane</w:t>
            </w:r>
          </w:p>
        </w:tc>
        <w:tc>
          <w:tcPr>
            <w:tcW w:w="1340" w:type="dxa"/>
          </w:tcPr>
          <w:p w14:paraId="426427D2" w14:textId="77777777" w:rsidR="00660734" w:rsidRPr="009F76EF" w:rsidRDefault="00660734" w:rsidP="009F76EF">
            <w:pPr>
              <w:spacing w:before="20" w:after="20"/>
              <w:rPr>
                <w:sz w:val="20"/>
              </w:rPr>
            </w:pPr>
            <w:r w:rsidRPr="009F76EF">
              <w:rPr>
                <w:sz w:val="20"/>
              </w:rPr>
              <w:t>35.6</w:t>
            </w:r>
          </w:p>
        </w:tc>
        <w:tc>
          <w:tcPr>
            <w:tcW w:w="1417" w:type="dxa"/>
          </w:tcPr>
          <w:p w14:paraId="17588D2A" w14:textId="77777777" w:rsidR="00660734" w:rsidRPr="009F76EF" w:rsidRDefault="00660734" w:rsidP="009F76EF">
            <w:pPr>
              <w:spacing w:before="20" w:after="20"/>
              <w:rPr>
                <w:sz w:val="20"/>
              </w:rPr>
            </w:pPr>
            <w:r w:rsidRPr="009F76EF">
              <w:rPr>
                <w:sz w:val="20"/>
              </w:rPr>
              <w:t>30.5</w:t>
            </w:r>
          </w:p>
        </w:tc>
        <w:tc>
          <w:tcPr>
            <w:tcW w:w="1418" w:type="dxa"/>
          </w:tcPr>
          <w:p w14:paraId="3B2C50FC" w14:textId="77777777" w:rsidR="00660734" w:rsidRPr="009F76EF" w:rsidRDefault="00660734" w:rsidP="009F76EF">
            <w:pPr>
              <w:spacing w:before="20" w:after="20"/>
              <w:rPr>
                <w:sz w:val="20"/>
              </w:rPr>
            </w:pPr>
            <w:r w:rsidRPr="009F76EF">
              <w:rPr>
                <w:sz w:val="20"/>
              </w:rPr>
              <w:t>31.4</w:t>
            </w:r>
          </w:p>
        </w:tc>
      </w:tr>
      <w:tr w:rsidR="00660734" w14:paraId="236666EA" w14:textId="77777777" w:rsidTr="00FB6CE1">
        <w:tc>
          <w:tcPr>
            <w:tcW w:w="2081" w:type="dxa"/>
          </w:tcPr>
          <w:p w14:paraId="5CA780A3" w14:textId="77777777" w:rsidR="00660734" w:rsidRPr="006C5E57" w:rsidRDefault="00660734" w:rsidP="00CD66FD">
            <w:pPr>
              <w:spacing w:before="0"/>
              <w:jc w:val="left"/>
              <w:rPr>
                <w:rStyle w:val="Style10ptCondensedby04pt"/>
                <w:spacing w:val="0"/>
              </w:rPr>
            </w:pPr>
            <w:r w:rsidRPr="006C5E57">
              <w:rPr>
                <w:rStyle w:val="Style10ptCondensedby04pt"/>
                <w:spacing w:val="0"/>
              </w:rPr>
              <w:t>2,2 Dimethyl Hexane</w:t>
            </w:r>
            <w:r w:rsidR="00586359" w:rsidRPr="006C5E57">
              <w:rPr>
                <w:rStyle w:val="Style10ptCondensedby04pt"/>
                <w:spacing w:val="0"/>
              </w:rPr>
              <w:fldChar w:fldCharType="begin"/>
            </w:r>
            <w:r w:rsidR="00586359" w:rsidRPr="006C5E57">
              <w:rPr>
                <w:rStyle w:val="Style10ptCondensedby04pt"/>
                <w:spacing w:val="0"/>
              </w:rPr>
              <w:instrText xml:space="preserve"> XE "2,2 Dimethyl Hexane" </w:instrText>
            </w:r>
            <w:r w:rsidR="00586359" w:rsidRPr="006C5E57">
              <w:rPr>
                <w:rStyle w:val="Style10ptCondensedby04pt"/>
                <w:spacing w:val="0"/>
              </w:rPr>
              <w:fldChar w:fldCharType="end"/>
            </w:r>
          </w:p>
        </w:tc>
        <w:tc>
          <w:tcPr>
            <w:tcW w:w="1495" w:type="dxa"/>
          </w:tcPr>
          <w:p w14:paraId="20FEC69B" w14:textId="77777777" w:rsidR="00660734" w:rsidRPr="006C5E57" w:rsidRDefault="00660734" w:rsidP="006C5E57">
            <w:pPr>
              <w:spacing w:before="0"/>
              <w:rPr>
                <w:sz w:val="20"/>
              </w:rPr>
            </w:pPr>
          </w:p>
        </w:tc>
        <w:tc>
          <w:tcPr>
            <w:tcW w:w="1340" w:type="dxa"/>
          </w:tcPr>
          <w:p w14:paraId="6915F688" w14:textId="77777777" w:rsidR="00660734" w:rsidRPr="006C5E57" w:rsidRDefault="00660734" w:rsidP="006C5E57">
            <w:pPr>
              <w:spacing w:before="0"/>
              <w:rPr>
                <w:sz w:val="20"/>
              </w:rPr>
            </w:pPr>
            <w:r w:rsidRPr="006C5E57">
              <w:rPr>
                <w:sz w:val="20"/>
              </w:rPr>
              <w:t>Trace</w:t>
            </w:r>
          </w:p>
        </w:tc>
        <w:tc>
          <w:tcPr>
            <w:tcW w:w="1417" w:type="dxa"/>
          </w:tcPr>
          <w:p w14:paraId="0A9FB187" w14:textId="77777777" w:rsidR="00660734" w:rsidRPr="006C5E57" w:rsidRDefault="00660734" w:rsidP="006C5E57">
            <w:pPr>
              <w:spacing w:before="0"/>
              <w:rPr>
                <w:sz w:val="20"/>
              </w:rPr>
            </w:pPr>
            <w:r w:rsidRPr="006C5E57">
              <w:rPr>
                <w:sz w:val="20"/>
              </w:rPr>
              <w:t>Trace</w:t>
            </w:r>
          </w:p>
        </w:tc>
        <w:tc>
          <w:tcPr>
            <w:tcW w:w="1418" w:type="dxa"/>
          </w:tcPr>
          <w:p w14:paraId="2B6A2DA9" w14:textId="77777777" w:rsidR="00660734" w:rsidRPr="006C5E57" w:rsidRDefault="00660734" w:rsidP="006C5E57">
            <w:pPr>
              <w:spacing w:before="0"/>
              <w:rPr>
                <w:sz w:val="20"/>
              </w:rPr>
            </w:pPr>
            <w:r w:rsidRPr="006C5E57">
              <w:rPr>
                <w:sz w:val="20"/>
              </w:rPr>
              <w:t>Trace</w:t>
            </w:r>
          </w:p>
        </w:tc>
      </w:tr>
      <w:tr w:rsidR="00660734" w14:paraId="0331238C" w14:textId="77777777" w:rsidTr="00FB6CE1">
        <w:tc>
          <w:tcPr>
            <w:tcW w:w="2081" w:type="dxa"/>
          </w:tcPr>
          <w:p w14:paraId="2A86F387" w14:textId="77777777" w:rsidR="00660734" w:rsidRPr="006C5E57" w:rsidRDefault="00660734" w:rsidP="00CD66FD">
            <w:pPr>
              <w:spacing w:before="0"/>
              <w:jc w:val="left"/>
              <w:rPr>
                <w:rStyle w:val="Style10ptCondensedby04pt"/>
                <w:spacing w:val="0"/>
              </w:rPr>
            </w:pPr>
            <w:r w:rsidRPr="006C5E57">
              <w:rPr>
                <w:rStyle w:val="Style10ptCondensedby04pt"/>
                <w:spacing w:val="0"/>
              </w:rPr>
              <w:t>2,5 Dimethyl Hexane</w:t>
            </w:r>
            <w:r w:rsidR="001A3E89" w:rsidRPr="006C5E57">
              <w:rPr>
                <w:rStyle w:val="Style10ptCondensedby04pt"/>
                <w:spacing w:val="0"/>
              </w:rPr>
              <w:fldChar w:fldCharType="begin"/>
            </w:r>
            <w:r w:rsidR="001A3E89" w:rsidRPr="006C5E57">
              <w:rPr>
                <w:rStyle w:val="Style10ptCondensedby04pt"/>
                <w:spacing w:val="0"/>
              </w:rPr>
              <w:instrText xml:space="preserve"> XE "2,5 Dimethyl Hexane" </w:instrText>
            </w:r>
            <w:r w:rsidR="001A3E89" w:rsidRPr="006C5E57">
              <w:rPr>
                <w:rStyle w:val="Style10ptCondensedby04pt"/>
                <w:spacing w:val="0"/>
              </w:rPr>
              <w:fldChar w:fldCharType="end"/>
            </w:r>
          </w:p>
        </w:tc>
        <w:tc>
          <w:tcPr>
            <w:tcW w:w="1495" w:type="dxa"/>
          </w:tcPr>
          <w:p w14:paraId="163957B0" w14:textId="77777777" w:rsidR="00660734" w:rsidRPr="006C5E57" w:rsidRDefault="00660734" w:rsidP="006C5E57">
            <w:pPr>
              <w:spacing w:before="0"/>
              <w:rPr>
                <w:sz w:val="20"/>
              </w:rPr>
            </w:pPr>
          </w:p>
        </w:tc>
        <w:tc>
          <w:tcPr>
            <w:tcW w:w="1340" w:type="dxa"/>
          </w:tcPr>
          <w:p w14:paraId="30E5C604" w14:textId="77777777" w:rsidR="00660734" w:rsidRPr="009F76EF" w:rsidRDefault="00660734" w:rsidP="009F76EF">
            <w:pPr>
              <w:spacing w:before="20" w:after="20"/>
              <w:rPr>
                <w:sz w:val="20"/>
              </w:rPr>
            </w:pPr>
            <w:r w:rsidRPr="009F76EF">
              <w:rPr>
                <w:sz w:val="20"/>
              </w:rPr>
              <w:t>3.6</w:t>
            </w:r>
          </w:p>
        </w:tc>
        <w:tc>
          <w:tcPr>
            <w:tcW w:w="1417" w:type="dxa"/>
          </w:tcPr>
          <w:p w14:paraId="79EA6170" w14:textId="77777777" w:rsidR="00660734" w:rsidRPr="009F76EF" w:rsidRDefault="00660734" w:rsidP="009F76EF">
            <w:pPr>
              <w:spacing w:before="20" w:after="20"/>
              <w:rPr>
                <w:sz w:val="20"/>
              </w:rPr>
            </w:pPr>
            <w:r w:rsidRPr="009F76EF">
              <w:rPr>
                <w:sz w:val="20"/>
              </w:rPr>
              <w:t>4.2</w:t>
            </w:r>
          </w:p>
        </w:tc>
        <w:tc>
          <w:tcPr>
            <w:tcW w:w="1418" w:type="dxa"/>
          </w:tcPr>
          <w:p w14:paraId="2FA90BA9" w14:textId="77777777" w:rsidR="00660734" w:rsidRPr="009F76EF" w:rsidRDefault="00660734" w:rsidP="009F76EF">
            <w:pPr>
              <w:spacing w:before="20" w:after="20"/>
              <w:rPr>
                <w:sz w:val="20"/>
              </w:rPr>
            </w:pPr>
            <w:r w:rsidRPr="009F76EF">
              <w:rPr>
                <w:sz w:val="20"/>
              </w:rPr>
              <w:t>4.2</w:t>
            </w:r>
          </w:p>
        </w:tc>
      </w:tr>
      <w:tr w:rsidR="00660734" w14:paraId="69DA366F" w14:textId="77777777" w:rsidTr="00FB6CE1">
        <w:tc>
          <w:tcPr>
            <w:tcW w:w="2081" w:type="dxa"/>
          </w:tcPr>
          <w:p w14:paraId="0F2D5A79" w14:textId="77777777" w:rsidR="00660734" w:rsidRPr="006C5E57" w:rsidRDefault="00660734" w:rsidP="00CD66FD">
            <w:pPr>
              <w:spacing w:before="0"/>
              <w:jc w:val="left"/>
              <w:rPr>
                <w:rStyle w:val="Style10ptCondensedby04pt"/>
                <w:spacing w:val="0"/>
              </w:rPr>
            </w:pPr>
            <w:r w:rsidRPr="006C5E57">
              <w:rPr>
                <w:rStyle w:val="Style10ptCondensedby04pt"/>
                <w:spacing w:val="0"/>
              </w:rPr>
              <w:t>2,4 Dimethyl Hexane</w:t>
            </w:r>
            <w:r w:rsidR="001A3E89" w:rsidRPr="006C5E57">
              <w:rPr>
                <w:rStyle w:val="Style10ptCondensedby04pt"/>
                <w:spacing w:val="0"/>
              </w:rPr>
              <w:fldChar w:fldCharType="begin"/>
            </w:r>
            <w:r w:rsidR="001A3E89" w:rsidRPr="006C5E57">
              <w:rPr>
                <w:rStyle w:val="Style10ptCondensedby04pt"/>
                <w:spacing w:val="0"/>
              </w:rPr>
              <w:instrText xml:space="preserve"> XE "2,4 Dimethyl Hexane" </w:instrText>
            </w:r>
            <w:r w:rsidR="001A3E89" w:rsidRPr="006C5E57">
              <w:rPr>
                <w:rStyle w:val="Style10ptCondensedby04pt"/>
                <w:spacing w:val="0"/>
              </w:rPr>
              <w:fldChar w:fldCharType="end"/>
            </w:r>
          </w:p>
        </w:tc>
        <w:tc>
          <w:tcPr>
            <w:tcW w:w="1495" w:type="dxa"/>
          </w:tcPr>
          <w:p w14:paraId="59F498AB" w14:textId="77777777" w:rsidR="00660734" w:rsidRPr="006C5E57" w:rsidRDefault="00660734" w:rsidP="006C5E57">
            <w:pPr>
              <w:spacing w:before="0"/>
              <w:rPr>
                <w:sz w:val="20"/>
              </w:rPr>
            </w:pPr>
          </w:p>
        </w:tc>
        <w:tc>
          <w:tcPr>
            <w:tcW w:w="1340" w:type="dxa"/>
          </w:tcPr>
          <w:p w14:paraId="1791B842" w14:textId="77777777" w:rsidR="00660734" w:rsidRPr="009F76EF" w:rsidRDefault="00660734" w:rsidP="009F76EF">
            <w:pPr>
              <w:spacing w:before="20" w:after="20"/>
              <w:rPr>
                <w:sz w:val="20"/>
              </w:rPr>
            </w:pPr>
            <w:r w:rsidRPr="009F76EF">
              <w:rPr>
                <w:sz w:val="20"/>
              </w:rPr>
              <w:t>3.6</w:t>
            </w:r>
          </w:p>
        </w:tc>
        <w:tc>
          <w:tcPr>
            <w:tcW w:w="1417" w:type="dxa"/>
          </w:tcPr>
          <w:p w14:paraId="4C56712D" w14:textId="77777777" w:rsidR="00660734" w:rsidRPr="009F76EF" w:rsidRDefault="00660734" w:rsidP="009F76EF">
            <w:pPr>
              <w:spacing w:before="20" w:after="20"/>
              <w:rPr>
                <w:sz w:val="20"/>
              </w:rPr>
            </w:pPr>
            <w:r w:rsidRPr="009F76EF">
              <w:rPr>
                <w:sz w:val="20"/>
              </w:rPr>
              <w:t>4.2</w:t>
            </w:r>
          </w:p>
        </w:tc>
        <w:tc>
          <w:tcPr>
            <w:tcW w:w="1418" w:type="dxa"/>
          </w:tcPr>
          <w:p w14:paraId="2B40A3D7" w14:textId="77777777" w:rsidR="00660734" w:rsidRPr="009F76EF" w:rsidRDefault="00660734" w:rsidP="009F76EF">
            <w:pPr>
              <w:spacing w:before="20" w:after="20"/>
              <w:rPr>
                <w:sz w:val="20"/>
              </w:rPr>
            </w:pPr>
            <w:r w:rsidRPr="009F76EF">
              <w:rPr>
                <w:sz w:val="20"/>
              </w:rPr>
              <w:t>4.1</w:t>
            </w:r>
          </w:p>
        </w:tc>
      </w:tr>
      <w:tr w:rsidR="00660734" w14:paraId="60B60222" w14:textId="77777777" w:rsidTr="00FB6CE1">
        <w:tc>
          <w:tcPr>
            <w:tcW w:w="2081" w:type="dxa"/>
          </w:tcPr>
          <w:p w14:paraId="73673D87" w14:textId="77777777" w:rsidR="00660734" w:rsidRPr="006C5E57" w:rsidRDefault="00660734" w:rsidP="00CD66FD">
            <w:pPr>
              <w:spacing w:before="0"/>
              <w:jc w:val="left"/>
              <w:rPr>
                <w:rStyle w:val="Style10ptCondensedby04pt"/>
                <w:spacing w:val="0"/>
              </w:rPr>
            </w:pPr>
            <w:r w:rsidRPr="006C5E57">
              <w:rPr>
                <w:rStyle w:val="Style10ptCondensedby04pt"/>
                <w:spacing w:val="0"/>
              </w:rPr>
              <w:t>2,2,3</w:t>
            </w:r>
            <w:r w:rsidR="003D6DCA" w:rsidRPr="006C5E57">
              <w:rPr>
                <w:rStyle w:val="Style10ptCondensedby04pt"/>
                <w:spacing w:val="0"/>
              </w:rPr>
              <w:t xml:space="preserve"> </w:t>
            </w:r>
            <w:r w:rsidRPr="006C5E57">
              <w:rPr>
                <w:rStyle w:val="Style10ptCondensedby04pt"/>
                <w:spacing w:val="0"/>
              </w:rPr>
              <w:t>Trimethyl Pentane</w:t>
            </w:r>
            <w:r w:rsidR="003D6DCA" w:rsidRPr="006C5E57">
              <w:rPr>
                <w:rStyle w:val="Style10ptCondensedby04pt"/>
                <w:spacing w:val="0"/>
              </w:rPr>
              <w:fldChar w:fldCharType="begin"/>
            </w:r>
            <w:r w:rsidR="003D6DCA" w:rsidRPr="006C5E57">
              <w:rPr>
                <w:rStyle w:val="Style10ptCondensedby04pt"/>
                <w:spacing w:val="0"/>
              </w:rPr>
              <w:instrText xml:space="preserve"> XE "2,2,3 Trimethyl Pentane" </w:instrText>
            </w:r>
            <w:r w:rsidR="003D6DCA" w:rsidRPr="006C5E57">
              <w:rPr>
                <w:rStyle w:val="Style10ptCondensedby04pt"/>
                <w:spacing w:val="0"/>
              </w:rPr>
              <w:fldChar w:fldCharType="end"/>
            </w:r>
          </w:p>
        </w:tc>
        <w:tc>
          <w:tcPr>
            <w:tcW w:w="1495" w:type="dxa"/>
          </w:tcPr>
          <w:p w14:paraId="5AB051E3" w14:textId="77777777" w:rsidR="00660734" w:rsidRPr="006C5E57" w:rsidRDefault="00660734" w:rsidP="006C5E57">
            <w:pPr>
              <w:spacing w:before="0"/>
              <w:rPr>
                <w:rStyle w:val="Style10ptCondensedby04pt"/>
                <w:spacing w:val="0"/>
              </w:rPr>
            </w:pPr>
            <w:r w:rsidRPr="006C5E57">
              <w:rPr>
                <w:rStyle w:val="Style10ptCondensedby04pt"/>
                <w:spacing w:val="0"/>
              </w:rPr>
              <w:t>2-tert-Butyl Butane</w:t>
            </w:r>
            <w:r w:rsidR="009C2420" w:rsidRPr="006C5E57">
              <w:rPr>
                <w:rStyle w:val="Style10ptCondensedby04pt"/>
                <w:spacing w:val="0"/>
              </w:rPr>
              <w:fldChar w:fldCharType="begin"/>
            </w:r>
            <w:r w:rsidR="009C2420" w:rsidRPr="006C5E57">
              <w:rPr>
                <w:rStyle w:val="Style10ptCondensedby04pt"/>
                <w:spacing w:val="0"/>
              </w:rPr>
              <w:instrText xml:space="preserve"> XE "2-tert-Butyl Butane" </w:instrText>
            </w:r>
            <w:r w:rsidR="009C2420" w:rsidRPr="006C5E57">
              <w:rPr>
                <w:rStyle w:val="Style10ptCondensedby04pt"/>
                <w:spacing w:val="0"/>
              </w:rPr>
              <w:fldChar w:fldCharType="end"/>
            </w:r>
          </w:p>
        </w:tc>
        <w:tc>
          <w:tcPr>
            <w:tcW w:w="1340" w:type="dxa"/>
          </w:tcPr>
          <w:p w14:paraId="39425665" w14:textId="77777777" w:rsidR="00660734" w:rsidRPr="009F76EF" w:rsidRDefault="00660734" w:rsidP="009F76EF">
            <w:pPr>
              <w:spacing w:before="20" w:after="20"/>
              <w:rPr>
                <w:sz w:val="20"/>
              </w:rPr>
            </w:pPr>
            <w:r w:rsidRPr="009F76EF">
              <w:rPr>
                <w:sz w:val="20"/>
              </w:rPr>
              <w:t>1.8</w:t>
            </w:r>
          </w:p>
        </w:tc>
        <w:tc>
          <w:tcPr>
            <w:tcW w:w="1417" w:type="dxa"/>
          </w:tcPr>
          <w:p w14:paraId="40F92DDE" w14:textId="77777777" w:rsidR="00660734" w:rsidRPr="009F76EF" w:rsidRDefault="00660734" w:rsidP="009F76EF">
            <w:pPr>
              <w:spacing w:before="20" w:after="20"/>
              <w:rPr>
                <w:sz w:val="20"/>
              </w:rPr>
            </w:pPr>
            <w:r w:rsidRPr="009F76EF">
              <w:rPr>
                <w:sz w:val="20"/>
              </w:rPr>
              <w:t>2.5</w:t>
            </w:r>
          </w:p>
        </w:tc>
        <w:tc>
          <w:tcPr>
            <w:tcW w:w="1418" w:type="dxa"/>
          </w:tcPr>
          <w:p w14:paraId="32617AEF" w14:textId="77777777" w:rsidR="00660734" w:rsidRPr="009F76EF" w:rsidRDefault="00660734" w:rsidP="009F76EF">
            <w:pPr>
              <w:spacing w:before="20" w:after="20"/>
              <w:rPr>
                <w:sz w:val="20"/>
              </w:rPr>
            </w:pPr>
            <w:r w:rsidRPr="009F76EF">
              <w:rPr>
                <w:sz w:val="20"/>
              </w:rPr>
              <w:t>1.1</w:t>
            </w:r>
          </w:p>
        </w:tc>
      </w:tr>
      <w:tr w:rsidR="00660734" w14:paraId="501FA01F" w14:textId="77777777" w:rsidTr="00FB6CE1">
        <w:tc>
          <w:tcPr>
            <w:tcW w:w="2081" w:type="dxa"/>
          </w:tcPr>
          <w:p w14:paraId="417CADFD" w14:textId="77777777" w:rsidR="00660734" w:rsidRPr="006C5E57" w:rsidRDefault="00660734" w:rsidP="00CD66FD">
            <w:pPr>
              <w:spacing w:before="0"/>
              <w:jc w:val="left"/>
              <w:rPr>
                <w:rStyle w:val="Style10ptCondensedby04pt"/>
                <w:spacing w:val="0"/>
              </w:rPr>
            </w:pPr>
            <w:r w:rsidRPr="006C5E57">
              <w:rPr>
                <w:rStyle w:val="Style10ptCondensedby04pt"/>
                <w:spacing w:val="0"/>
              </w:rPr>
              <w:t>2,3,4</w:t>
            </w:r>
            <w:r w:rsidR="003D6DCA" w:rsidRPr="006C5E57">
              <w:rPr>
                <w:rStyle w:val="Style10ptCondensedby04pt"/>
                <w:spacing w:val="0"/>
              </w:rPr>
              <w:t xml:space="preserve"> </w:t>
            </w:r>
            <w:r w:rsidRPr="006C5E57">
              <w:rPr>
                <w:rStyle w:val="Style10ptCondensedby04pt"/>
                <w:spacing w:val="0"/>
              </w:rPr>
              <w:t>Trimethyl Pentane</w:t>
            </w:r>
            <w:r w:rsidR="003D6DCA" w:rsidRPr="006C5E57">
              <w:rPr>
                <w:rStyle w:val="Style10ptCondensedby04pt"/>
                <w:spacing w:val="0"/>
              </w:rPr>
              <w:fldChar w:fldCharType="begin"/>
            </w:r>
            <w:r w:rsidR="003D6DCA" w:rsidRPr="006C5E57">
              <w:rPr>
                <w:rStyle w:val="Style10ptCondensedby04pt"/>
                <w:spacing w:val="0"/>
              </w:rPr>
              <w:instrText xml:space="preserve"> XE "2,3,4 Trimethyl Pentane" </w:instrText>
            </w:r>
            <w:r w:rsidR="003D6DCA" w:rsidRPr="006C5E57">
              <w:rPr>
                <w:rStyle w:val="Style10ptCondensedby04pt"/>
                <w:spacing w:val="0"/>
              </w:rPr>
              <w:fldChar w:fldCharType="end"/>
            </w:r>
          </w:p>
        </w:tc>
        <w:tc>
          <w:tcPr>
            <w:tcW w:w="1495" w:type="dxa"/>
          </w:tcPr>
          <w:p w14:paraId="672BA25E" w14:textId="77777777" w:rsidR="00660734" w:rsidRPr="006C5E57" w:rsidRDefault="00660734" w:rsidP="006C5E57">
            <w:pPr>
              <w:spacing w:before="0"/>
              <w:rPr>
                <w:sz w:val="20"/>
              </w:rPr>
            </w:pPr>
          </w:p>
        </w:tc>
        <w:tc>
          <w:tcPr>
            <w:tcW w:w="1340" w:type="dxa"/>
          </w:tcPr>
          <w:p w14:paraId="1000D9BA" w14:textId="77777777" w:rsidR="00660734" w:rsidRPr="009F76EF" w:rsidRDefault="00660734" w:rsidP="009F76EF">
            <w:pPr>
              <w:spacing w:before="20" w:after="20"/>
              <w:rPr>
                <w:sz w:val="20"/>
              </w:rPr>
            </w:pPr>
            <w:r w:rsidRPr="009F76EF">
              <w:rPr>
                <w:sz w:val="20"/>
              </w:rPr>
              <w:t>15.7</w:t>
            </w:r>
          </w:p>
        </w:tc>
        <w:tc>
          <w:tcPr>
            <w:tcW w:w="1417" w:type="dxa"/>
          </w:tcPr>
          <w:p w14:paraId="0BAD656D" w14:textId="77777777" w:rsidR="00660734" w:rsidRPr="009F76EF" w:rsidRDefault="00660734" w:rsidP="009F76EF">
            <w:pPr>
              <w:spacing w:before="20" w:after="20"/>
              <w:rPr>
                <w:sz w:val="20"/>
              </w:rPr>
            </w:pPr>
            <w:r w:rsidRPr="009F76EF">
              <w:rPr>
                <w:sz w:val="20"/>
              </w:rPr>
              <w:t>10.4</w:t>
            </w:r>
          </w:p>
        </w:tc>
        <w:tc>
          <w:tcPr>
            <w:tcW w:w="1418" w:type="dxa"/>
          </w:tcPr>
          <w:p w14:paraId="1618CA8F" w14:textId="77777777" w:rsidR="00660734" w:rsidRPr="009F76EF" w:rsidRDefault="00660734" w:rsidP="009F76EF">
            <w:pPr>
              <w:spacing w:before="20" w:after="20"/>
              <w:rPr>
                <w:sz w:val="20"/>
              </w:rPr>
            </w:pPr>
            <w:r w:rsidRPr="009F76EF">
              <w:rPr>
                <w:sz w:val="20"/>
              </w:rPr>
              <w:t>14.9</w:t>
            </w:r>
          </w:p>
        </w:tc>
      </w:tr>
      <w:tr w:rsidR="00660734" w14:paraId="615BE91F" w14:textId="77777777" w:rsidTr="00FB6CE1">
        <w:tc>
          <w:tcPr>
            <w:tcW w:w="2081" w:type="dxa"/>
          </w:tcPr>
          <w:p w14:paraId="684EACBC" w14:textId="77777777" w:rsidR="00660734" w:rsidRPr="006C5E57" w:rsidRDefault="00660734" w:rsidP="00CD66FD">
            <w:pPr>
              <w:spacing w:before="0"/>
              <w:jc w:val="left"/>
              <w:rPr>
                <w:rStyle w:val="Style10ptCondensedby04pt"/>
                <w:spacing w:val="0"/>
              </w:rPr>
            </w:pPr>
            <w:r w:rsidRPr="006C5E57">
              <w:rPr>
                <w:rStyle w:val="Style10ptCondensedby04pt"/>
                <w:spacing w:val="0"/>
              </w:rPr>
              <w:t>2,3,3</w:t>
            </w:r>
            <w:r w:rsidR="003D6DCA" w:rsidRPr="006C5E57">
              <w:rPr>
                <w:rStyle w:val="Style10ptCondensedby04pt"/>
                <w:spacing w:val="0"/>
              </w:rPr>
              <w:t xml:space="preserve"> </w:t>
            </w:r>
            <w:r w:rsidRPr="006C5E57">
              <w:rPr>
                <w:rStyle w:val="Style10ptCondensedby04pt"/>
                <w:spacing w:val="0"/>
              </w:rPr>
              <w:t>Trimethyl Pentane</w:t>
            </w:r>
            <w:r w:rsidR="003D6DCA" w:rsidRPr="006C5E57">
              <w:rPr>
                <w:rStyle w:val="Style10ptCondensedby04pt"/>
                <w:spacing w:val="0"/>
              </w:rPr>
              <w:fldChar w:fldCharType="begin"/>
            </w:r>
            <w:r w:rsidR="003D6DCA" w:rsidRPr="006C5E57">
              <w:rPr>
                <w:rStyle w:val="Style10ptCondensedby04pt"/>
                <w:spacing w:val="0"/>
              </w:rPr>
              <w:instrText xml:space="preserve"> XE "2,3,3 Trimethyl Pentane" </w:instrText>
            </w:r>
            <w:r w:rsidR="003D6DCA" w:rsidRPr="006C5E57">
              <w:rPr>
                <w:rStyle w:val="Style10ptCondensedby04pt"/>
                <w:spacing w:val="0"/>
              </w:rPr>
              <w:fldChar w:fldCharType="end"/>
            </w:r>
          </w:p>
        </w:tc>
        <w:tc>
          <w:tcPr>
            <w:tcW w:w="1495" w:type="dxa"/>
          </w:tcPr>
          <w:p w14:paraId="2D45A295" w14:textId="77777777" w:rsidR="00660734" w:rsidRPr="006C5E57" w:rsidRDefault="00660734" w:rsidP="006C5E57">
            <w:pPr>
              <w:spacing w:before="0"/>
              <w:rPr>
                <w:sz w:val="20"/>
              </w:rPr>
            </w:pPr>
          </w:p>
        </w:tc>
        <w:tc>
          <w:tcPr>
            <w:tcW w:w="1340" w:type="dxa"/>
          </w:tcPr>
          <w:p w14:paraId="637AF263" w14:textId="77777777" w:rsidR="00660734" w:rsidRPr="009F76EF" w:rsidRDefault="00660734" w:rsidP="009F76EF">
            <w:pPr>
              <w:spacing w:before="20" w:after="20"/>
              <w:rPr>
                <w:sz w:val="20"/>
              </w:rPr>
            </w:pPr>
            <w:r w:rsidRPr="009F76EF">
              <w:rPr>
                <w:sz w:val="20"/>
              </w:rPr>
              <w:t>16.9</w:t>
            </w:r>
          </w:p>
        </w:tc>
        <w:tc>
          <w:tcPr>
            <w:tcW w:w="1417" w:type="dxa"/>
          </w:tcPr>
          <w:p w14:paraId="7EB1AC02" w14:textId="77777777" w:rsidR="00660734" w:rsidRPr="009F76EF" w:rsidRDefault="00660734" w:rsidP="009F76EF">
            <w:pPr>
              <w:spacing w:before="20" w:after="20"/>
              <w:rPr>
                <w:sz w:val="20"/>
              </w:rPr>
            </w:pPr>
            <w:r w:rsidRPr="009F76EF">
              <w:rPr>
                <w:sz w:val="20"/>
              </w:rPr>
              <w:t>11.9</w:t>
            </w:r>
          </w:p>
        </w:tc>
        <w:tc>
          <w:tcPr>
            <w:tcW w:w="1418" w:type="dxa"/>
          </w:tcPr>
          <w:p w14:paraId="0120C616" w14:textId="77777777" w:rsidR="00660734" w:rsidRPr="009F76EF" w:rsidRDefault="00660734" w:rsidP="009F76EF">
            <w:pPr>
              <w:spacing w:before="20" w:after="20"/>
              <w:rPr>
                <w:sz w:val="20"/>
              </w:rPr>
            </w:pPr>
            <w:r w:rsidRPr="009F76EF">
              <w:rPr>
                <w:sz w:val="20"/>
              </w:rPr>
              <w:t>12.5</w:t>
            </w:r>
          </w:p>
        </w:tc>
      </w:tr>
      <w:tr w:rsidR="00660734" w14:paraId="7183E776" w14:textId="77777777" w:rsidTr="00FB6CE1">
        <w:tc>
          <w:tcPr>
            <w:tcW w:w="2081" w:type="dxa"/>
          </w:tcPr>
          <w:p w14:paraId="1E0B2DC5" w14:textId="77777777" w:rsidR="00660734" w:rsidRPr="006C5E57" w:rsidRDefault="00660734" w:rsidP="00CD66FD">
            <w:pPr>
              <w:spacing w:before="0"/>
              <w:jc w:val="left"/>
              <w:rPr>
                <w:rStyle w:val="Style10ptCondensedby04pt"/>
                <w:spacing w:val="0"/>
              </w:rPr>
            </w:pPr>
            <w:r w:rsidRPr="006C5E57">
              <w:rPr>
                <w:rStyle w:val="Style10ptCondensedby04pt"/>
                <w:spacing w:val="0"/>
              </w:rPr>
              <w:t>2,3 Dimethyl Hexane</w:t>
            </w:r>
            <w:r w:rsidR="001A3E89" w:rsidRPr="006C5E57">
              <w:rPr>
                <w:rStyle w:val="Style10ptCondensedby04pt"/>
                <w:spacing w:val="0"/>
              </w:rPr>
              <w:fldChar w:fldCharType="begin"/>
            </w:r>
            <w:r w:rsidR="001A3E89" w:rsidRPr="006C5E57">
              <w:rPr>
                <w:rStyle w:val="Style10ptCondensedby04pt"/>
                <w:spacing w:val="0"/>
              </w:rPr>
              <w:instrText xml:space="preserve"> XE "2,3 Dimethyl Hexane" </w:instrText>
            </w:r>
            <w:r w:rsidR="001A3E89" w:rsidRPr="006C5E57">
              <w:rPr>
                <w:rStyle w:val="Style10ptCondensedby04pt"/>
                <w:spacing w:val="0"/>
              </w:rPr>
              <w:fldChar w:fldCharType="end"/>
            </w:r>
          </w:p>
        </w:tc>
        <w:tc>
          <w:tcPr>
            <w:tcW w:w="1495" w:type="dxa"/>
          </w:tcPr>
          <w:p w14:paraId="2DE7A5E6" w14:textId="77777777" w:rsidR="00660734" w:rsidRPr="006C5E57" w:rsidRDefault="00660734" w:rsidP="006C5E57">
            <w:pPr>
              <w:spacing w:before="0"/>
              <w:rPr>
                <w:sz w:val="20"/>
              </w:rPr>
            </w:pPr>
          </w:p>
        </w:tc>
        <w:tc>
          <w:tcPr>
            <w:tcW w:w="1340" w:type="dxa"/>
          </w:tcPr>
          <w:p w14:paraId="2AD43F66" w14:textId="77777777" w:rsidR="00660734" w:rsidRPr="009F76EF" w:rsidRDefault="00660734" w:rsidP="009F76EF">
            <w:pPr>
              <w:spacing w:before="20" w:after="20"/>
              <w:rPr>
                <w:sz w:val="20"/>
              </w:rPr>
            </w:pPr>
            <w:r w:rsidRPr="009F76EF">
              <w:rPr>
                <w:sz w:val="20"/>
              </w:rPr>
              <w:t>2.8</w:t>
            </w:r>
          </w:p>
        </w:tc>
        <w:tc>
          <w:tcPr>
            <w:tcW w:w="1417" w:type="dxa"/>
          </w:tcPr>
          <w:p w14:paraId="2B90F38A" w14:textId="77777777" w:rsidR="00660734" w:rsidRPr="009F76EF" w:rsidRDefault="00660734" w:rsidP="009F76EF">
            <w:pPr>
              <w:spacing w:before="20" w:after="20"/>
              <w:rPr>
                <w:sz w:val="20"/>
              </w:rPr>
            </w:pPr>
            <w:r w:rsidRPr="009F76EF">
              <w:rPr>
                <w:sz w:val="20"/>
              </w:rPr>
              <w:t>2.3</w:t>
            </w:r>
          </w:p>
        </w:tc>
        <w:tc>
          <w:tcPr>
            <w:tcW w:w="1418" w:type="dxa"/>
          </w:tcPr>
          <w:p w14:paraId="72DBB38C" w14:textId="77777777" w:rsidR="00660734" w:rsidRPr="009F76EF" w:rsidRDefault="00660734" w:rsidP="009F76EF">
            <w:pPr>
              <w:spacing w:before="20" w:after="20"/>
              <w:rPr>
                <w:sz w:val="20"/>
              </w:rPr>
            </w:pPr>
            <w:r w:rsidRPr="009F76EF">
              <w:rPr>
                <w:sz w:val="20"/>
              </w:rPr>
              <w:t>1.9</w:t>
            </w:r>
          </w:p>
        </w:tc>
      </w:tr>
      <w:tr w:rsidR="00660734" w14:paraId="31DAECA0" w14:textId="77777777" w:rsidTr="00FB6CE1">
        <w:tc>
          <w:tcPr>
            <w:tcW w:w="2081" w:type="dxa"/>
          </w:tcPr>
          <w:p w14:paraId="6C537F65" w14:textId="77777777" w:rsidR="00660734" w:rsidRPr="006C5E57" w:rsidRDefault="00660734" w:rsidP="00CD66FD">
            <w:pPr>
              <w:spacing w:before="0"/>
              <w:jc w:val="left"/>
              <w:rPr>
                <w:rStyle w:val="Style10ptCondensedby04pt"/>
                <w:spacing w:val="0"/>
              </w:rPr>
            </w:pPr>
            <w:r w:rsidRPr="006C5E57">
              <w:rPr>
                <w:rStyle w:val="Style10ptCondensedby04pt"/>
                <w:spacing w:val="0"/>
              </w:rPr>
              <w:t>3,4 Dimethyl Hexane</w:t>
            </w:r>
            <w:r w:rsidR="00586359" w:rsidRPr="006C5E57">
              <w:rPr>
                <w:rStyle w:val="Style10ptCondensedby04pt"/>
                <w:spacing w:val="0"/>
              </w:rPr>
              <w:fldChar w:fldCharType="begin"/>
            </w:r>
            <w:r w:rsidR="00586359" w:rsidRPr="006C5E57">
              <w:rPr>
                <w:rStyle w:val="Style10ptCondensedby04pt"/>
                <w:spacing w:val="0"/>
              </w:rPr>
              <w:instrText xml:space="preserve"> XE "3,4 Dimethyl Hexane" </w:instrText>
            </w:r>
            <w:r w:rsidR="00586359" w:rsidRPr="006C5E57">
              <w:rPr>
                <w:rStyle w:val="Style10ptCondensedby04pt"/>
                <w:spacing w:val="0"/>
              </w:rPr>
              <w:fldChar w:fldCharType="end"/>
            </w:r>
          </w:p>
        </w:tc>
        <w:tc>
          <w:tcPr>
            <w:tcW w:w="1495" w:type="dxa"/>
          </w:tcPr>
          <w:p w14:paraId="5A4B2453" w14:textId="77777777" w:rsidR="00660734" w:rsidRPr="006C5E57" w:rsidRDefault="00660734" w:rsidP="006C5E57">
            <w:pPr>
              <w:spacing w:before="0"/>
              <w:rPr>
                <w:sz w:val="20"/>
              </w:rPr>
            </w:pPr>
          </w:p>
        </w:tc>
        <w:tc>
          <w:tcPr>
            <w:tcW w:w="1340" w:type="dxa"/>
          </w:tcPr>
          <w:p w14:paraId="0FBD6DE1" w14:textId="77777777" w:rsidR="00660734" w:rsidRPr="006C5E57" w:rsidRDefault="00660734" w:rsidP="006C5E57">
            <w:pPr>
              <w:spacing w:before="0"/>
              <w:rPr>
                <w:sz w:val="20"/>
              </w:rPr>
            </w:pPr>
            <w:r w:rsidRPr="006C5E57">
              <w:rPr>
                <w:sz w:val="20"/>
              </w:rPr>
              <w:t>Trace</w:t>
            </w:r>
          </w:p>
        </w:tc>
        <w:tc>
          <w:tcPr>
            <w:tcW w:w="1417" w:type="dxa"/>
          </w:tcPr>
          <w:p w14:paraId="712D0F87" w14:textId="77777777" w:rsidR="00660734" w:rsidRPr="006C5E57" w:rsidRDefault="00660734" w:rsidP="006C5E57">
            <w:pPr>
              <w:spacing w:before="0"/>
              <w:rPr>
                <w:sz w:val="20"/>
              </w:rPr>
            </w:pPr>
            <w:r w:rsidRPr="006C5E57">
              <w:rPr>
                <w:sz w:val="20"/>
              </w:rPr>
              <w:t>Trace</w:t>
            </w:r>
          </w:p>
        </w:tc>
        <w:tc>
          <w:tcPr>
            <w:tcW w:w="1418" w:type="dxa"/>
          </w:tcPr>
          <w:p w14:paraId="68B9901F" w14:textId="77777777" w:rsidR="00660734" w:rsidRPr="009F76EF" w:rsidRDefault="00660734" w:rsidP="009F76EF">
            <w:pPr>
              <w:spacing w:before="20" w:after="20"/>
              <w:rPr>
                <w:sz w:val="20"/>
              </w:rPr>
            </w:pPr>
            <w:r w:rsidRPr="009F76EF">
              <w:rPr>
                <w:sz w:val="20"/>
              </w:rPr>
              <w:t>0.7</w:t>
            </w:r>
          </w:p>
        </w:tc>
      </w:tr>
      <w:tr w:rsidR="00660734" w14:paraId="10E81EA5" w14:textId="77777777" w:rsidTr="00FB6CE1">
        <w:tc>
          <w:tcPr>
            <w:tcW w:w="2081" w:type="dxa"/>
          </w:tcPr>
          <w:p w14:paraId="36B4772A" w14:textId="77777777" w:rsidR="00660734" w:rsidRPr="006C5E57" w:rsidRDefault="00660734" w:rsidP="00CD66FD">
            <w:pPr>
              <w:spacing w:before="0"/>
              <w:jc w:val="left"/>
              <w:rPr>
                <w:rStyle w:val="Style10ptCondensedby04pt"/>
                <w:spacing w:val="0"/>
              </w:rPr>
            </w:pPr>
            <w:r w:rsidRPr="006C5E57">
              <w:rPr>
                <w:rStyle w:val="Style10ptCondensedby04pt"/>
                <w:spacing w:val="0"/>
              </w:rPr>
              <w:t>2,2,5</w:t>
            </w:r>
            <w:r w:rsidR="003D6DCA" w:rsidRPr="006C5E57">
              <w:rPr>
                <w:rStyle w:val="Style10ptCondensedby04pt"/>
                <w:spacing w:val="0"/>
              </w:rPr>
              <w:t xml:space="preserve"> </w:t>
            </w:r>
            <w:r w:rsidRPr="006C5E57">
              <w:rPr>
                <w:rStyle w:val="Style10ptCondensedby04pt"/>
                <w:spacing w:val="0"/>
              </w:rPr>
              <w:t>Trimethyl Hexane</w:t>
            </w:r>
            <w:r w:rsidR="003D6DCA" w:rsidRPr="006C5E57">
              <w:rPr>
                <w:rStyle w:val="Style10ptCondensedby04pt"/>
                <w:spacing w:val="0"/>
              </w:rPr>
              <w:fldChar w:fldCharType="begin"/>
            </w:r>
            <w:r w:rsidR="003D6DCA" w:rsidRPr="006C5E57">
              <w:rPr>
                <w:rStyle w:val="Style10ptCondensedby04pt"/>
                <w:spacing w:val="0"/>
              </w:rPr>
              <w:instrText xml:space="preserve"> XE "2,2,5 Trimethyl Hexane" </w:instrText>
            </w:r>
            <w:r w:rsidR="003D6DCA" w:rsidRPr="006C5E57">
              <w:rPr>
                <w:rStyle w:val="Style10ptCondensedby04pt"/>
                <w:spacing w:val="0"/>
              </w:rPr>
              <w:fldChar w:fldCharType="end"/>
            </w:r>
          </w:p>
        </w:tc>
        <w:tc>
          <w:tcPr>
            <w:tcW w:w="1495" w:type="dxa"/>
          </w:tcPr>
          <w:p w14:paraId="444C5336" w14:textId="77777777" w:rsidR="00660734" w:rsidRPr="006C5E57" w:rsidRDefault="00660734" w:rsidP="006C5E57">
            <w:pPr>
              <w:spacing w:before="0"/>
              <w:rPr>
                <w:sz w:val="20"/>
              </w:rPr>
            </w:pPr>
          </w:p>
        </w:tc>
        <w:tc>
          <w:tcPr>
            <w:tcW w:w="1340" w:type="dxa"/>
          </w:tcPr>
          <w:p w14:paraId="3F210700" w14:textId="77777777" w:rsidR="00660734" w:rsidRPr="009F76EF" w:rsidRDefault="00660734" w:rsidP="009F76EF">
            <w:pPr>
              <w:spacing w:before="20" w:after="20"/>
              <w:rPr>
                <w:sz w:val="20"/>
              </w:rPr>
            </w:pPr>
            <w:r w:rsidRPr="009F76EF">
              <w:rPr>
                <w:sz w:val="20"/>
              </w:rPr>
              <w:t>2.4</w:t>
            </w:r>
          </w:p>
        </w:tc>
        <w:tc>
          <w:tcPr>
            <w:tcW w:w="1417" w:type="dxa"/>
          </w:tcPr>
          <w:p w14:paraId="7116504E" w14:textId="77777777" w:rsidR="00660734" w:rsidRPr="009F76EF" w:rsidRDefault="00660734" w:rsidP="009F76EF">
            <w:pPr>
              <w:spacing w:before="20" w:after="20"/>
              <w:rPr>
                <w:sz w:val="20"/>
              </w:rPr>
            </w:pPr>
            <w:r w:rsidRPr="009F76EF">
              <w:rPr>
                <w:sz w:val="20"/>
              </w:rPr>
              <w:t>4.4</w:t>
            </w:r>
          </w:p>
        </w:tc>
        <w:tc>
          <w:tcPr>
            <w:tcW w:w="1418" w:type="dxa"/>
          </w:tcPr>
          <w:p w14:paraId="0013C138" w14:textId="77777777" w:rsidR="00660734" w:rsidRPr="009F76EF" w:rsidRDefault="00660734" w:rsidP="009F76EF">
            <w:pPr>
              <w:spacing w:before="20" w:after="20"/>
              <w:rPr>
                <w:sz w:val="20"/>
              </w:rPr>
            </w:pPr>
            <w:r w:rsidRPr="009F76EF">
              <w:rPr>
                <w:sz w:val="20"/>
              </w:rPr>
              <w:t>3.4</w:t>
            </w:r>
          </w:p>
        </w:tc>
      </w:tr>
      <w:tr w:rsidR="00660734" w14:paraId="4DB4E1FB" w14:textId="77777777" w:rsidTr="00FB6CE1">
        <w:tc>
          <w:tcPr>
            <w:tcW w:w="2081" w:type="dxa"/>
          </w:tcPr>
          <w:p w14:paraId="33EC543E" w14:textId="77777777" w:rsidR="00660734" w:rsidRPr="006C5E57" w:rsidRDefault="00660734" w:rsidP="00CD66FD">
            <w:pPr>
              <w:spacing w:before="0"/>
              <w:jc w:val="left"/>
              <w:rPr>
                <w:sz w:val="20"/>
              </w:rPr>
            </w:pPr>
            <w:r w:rsidRPr="006C5E57">
              <w:rPr>
                <w:rStyle w:val="Style10ptCondensedby04pt"/>
                <w:spacing w:val="0"/>
              </w:rPr>
              <w:lastRenderedPageBreak/>
              <w:t>Isononanes</w:t>
            </w:r>
            <w:r w:rsidR="009C2420" w:rsidRPr="006C5E57">
              <w:rPr>
                <w:sz w:val="20"/>
              </w:rPr>
              <w:fldChar w:fldCharType="begin"/>
            </w:r>
            <w:r w:rsidR="009C2420" w:rsidRPr="006C5E57">
              <w:rPr>
                <w:sz w:val="20"/>
              </w:rPr>
              <w:instrText xml:space="preserve"> XE "Isononanes" </w:instrText>
            </w:r>
            <w:r w:rsidR="009C2420" w:rsidRPr="006C5E57">
              <w:rPr>
                <w:sz w:val="20"/>
              </w:rPr>
              <w:fldChar w:fldCharType="end"/>
            </w:r>
            <w:r w:rsidRPr="006C5E57">
              <w:rPr>
                <w:rStyle w:val="Style10ptCondensedby04pt"/>
                <w:spacing w:val="0"/>
              </w:rPr>
              <w:t xml:space="preserve"> 127-143C</w:t>
            </w:r>
          </w:p>
        </w:tc>
        <w:tc>
          <w:tcPr>
            <w:tcW w:w="1495" w:type="dxa"/>
          </w:tcPr>
          <w:p w14:paraId="0C68ADC8" w14:textId="77777777" w:rsidR="00660734" w:rsidRPr="006C5E57" w:rsidRDefault="00660734" w:rsidP="006C5E57">
            <w:pPr>
              <w:spacing w:before="0"/>
              <w:rPr>
                <w:sz w:val="20"/>
              </w:rPr>
            </w:pPr>
          </w:p>
        </w:tc>
        <w:tc>
          <w:tcPr>
            <w:tcW w:w="1340" w:type="dxa"/>
          </w:tcPr>
          <w:p w14:paraId="26DF7819" w14:textId="77777777" w:rsidR="00660734" w:rsidRPr="009F76EF" w:rsidRDefault="00660734" w:rsidP="009F76EF">
            <w:pPr>
              <w:spacing w:before="20" w:after="20"/>
              <w:rPr>
                <w:sz w:val="20"/>
              </w:rPr>
            </w:pPr>
            <w:r w:rsidRPr="009F76EF">
              <w:rPr>
                <w:sz w:val="20"/>
              </w:rPr>
              <w:t>0.6</w:t>
            </w:r>
          </w:p>
        </w:tc>
        <w:tc>
          <w:tcPr>
            <w:tcW w:w="1417" w:type="dxa"/>
          </w:tcPr>
          <w:p w14:paraId="660F1186" w14:textId="77777777" w:rsidR="00660734" w:rsidRPr="009F76EF" w:rsidRDefault="00660734" w:rsidP="009F76EF">
            <w:pPr>
              <w:spacing w:before="20" w:after="20"/>
              <w:rPr>
                <w:sz w:val="20"/>
              </w:rPr>
            </w:pPr>
            <w:r w:rsidRPr="009F76EF">
              <w:rPr>
                <w:sz w:val="20"/>
              </w:rPr>
              <w:t>1.6</w:t>
            </w:r>
          </w:p>
        </w:tc>
        <w:tc>
          <w:tcPr>
            <w:tcW w:w="1418" w:type="dxa"/>
          </w:tcPr>
          <w:p w14:paraId="6B203597" w14:textId="77777777" w:rsidR="00660734" w:rsidRPr="009F76EF" w:rsidRDefault="00660734" w:rsidP="009F76EF">
            <w:pPr>
              <w:spacing w:before="20" w:after="20"/>
              <w:rPr>
                <w:sz w:val="20"/>
              </w:rPr>
            </w:pPr>
            <w:r w:rsidRPr="009F76EF">
              <w:rPr>
                <w:sz w:val="20"/>
              </w:rPr>
              <w:t>1.1</w:t>
            </w:r>
          </w:p>
        </w:tc>
      </w:tr>
      <w:tr w:rsidR="00660734" w14:paraId="35AC115F" w14:textId="77777777" w:rsidTr="00FB6CE1">
        <w:tc>
          <w:tcPr>
            <w:tcW w:w="2081" w:type="dxa"/>
          </w:tcPr>
          <w:p w14:paraId="2F4E4B67" w14:textId="77777777" w:rsidR="00660734" w:rsidRPr="006C5E57" w:rsidRDefault="00660734" w:rsidP="00CD66FD">
            <w:pPr>
              <w:spacing w:before="0"/>
              <w:jc w:val="left"/>
              <w:rPr>
                <w:sz w:val="20"/>
              </w:rPr>
            </w:pPr>
            <w:r w:rsidRPr="006C5E57">
              <w:rPr>
                <w:rStyle w:val="Style10ptCondensedby04pt"/>
                <w:spacing w:val="0"/>
              </w:rPr>
              <w:t>Isoparaffins</w:t>
            </w:r>
            <w:r w:rsidR="009C2420" w:rsidRPr="006C5E57">
              <w:rPr>
                <w:sz w:val="20"/>
              </w:rPr>
              <w:fldChar w:fldCharType="begin"/>
            </w:r>
            <w:r w:rsidR="009C2420" w:rsidRPr="006C5E57">
              <w:rPr>
                <w:sz w:val="20"/>
              </w:rPr>
              <w:instrText xml:space="preserve"> XE "Isoparaffins" </w:instrText>
            </w:r>
            <w:r w:rsidR="009C2420" w:rsidRPr="006C5E57">
              <w:rPr>
                <w:sz w:val="20"/>
              </w:rPr>
              <w:fldChar w:fldCharType="end"/>
            </w:r>
            <w:r w:rsidRPr="006C5E57">
              <w:rPr>
                <w:rStyle w:val="Style10ptCondensedby04pt"/>
                <w:spacing w:val="0"/>
              </w:rPr>
              <w:t xml:space="preserve"> 143-151C </w:t>
            </w:r>
          </w:p>
        </w:tc>
        <w:tc>
          <w:tcPr>
            <w:tcW w:w="1495" w:type="dxa"/>
          </w:tcPr>
          <w:p w14:paraId="69AF7380" w14:textId="77777777" w:rsidR="00660734" w:rsidRPr="006C5E57" w:rsidRDefault="00660734" w:rsidP="006C5E57">
            <w:pPr>
              <w:spacing w:before="0"/>
              <w:rPr>
                <w:sz w:val="20"/>
              </w:rPr>
            </w:pPr>
          </w:p>
        </w:tc>
        <w:tc>
          <w:tcPr>
            <w:tcW w:w="1340" w:type="dxa"/>
          </w:tcPr>
          <w:p w14:paraId="0AEEE17A" w14:textId="77777777" w:rsidR="00660734" w:rsidRPr="009F76EF" w:rsidRDefault="00660734" w:rsidP="009F76EF">
            <w:pPr>
              <w:spacing w:before="20" w:after="20"/>
              <w:rPr>
                <w:sz w:val="20"/>
              </w:rPr>
            </w:pPr>
          </w:p>
        </w:tc>
        <w:tc>
          <w:tcPr>
            <w:tcW w:w="1417" w:type="dxa"/>
          </w:tcPr>
          <w:p w14:paraId="094CAEFC" w14:textId="77777777" w:rsidR="00660734" w:rsidRPr="009F76EF" w:rsidRDefault="00660734" w:rsidP="009F76EF">
            <w:pPr>
              <w:spacing w:before="20" w:after="20"/>
              <w:rPr>
                <w:sz w:val="20"/>
              </w:rPr>
            </w:pPr>
            <w:r w:rsidRPr="009F76EF">
              <w:rPr>
                <w:sz w:val="20"/>
              </w:rPr>
              <w:t>0.6</w:t>
            </w:r>
          </w:p>
        </w:tc>
        <w:tc>
          <w:tcPr>
            <w:tcW w:w="1418" w:type="dxa"/>
          </w:tcPr>
          <w:p w14:paraId="5DE1ACB9" w14:textId="77777777" w:rsidR="00660734" w:rsidRPr="009F76EF" w:rsidRDefault="00660734" w:rsidP="009F76EF">
            <w:pPr>
              <w:spacing w:before="20" w:after="20"/>
              <w:rPr>
                <w:sz w:val="20"/>
              </w:rPr>
            </w:pPr>
          </w:p>
        </w:tc>
      </w:tr>
      <w:tr w:rsidR="00660734" w14:paraId="7E998534" w14:textId="77777777" w:rsidTr="00FB6CE1">
        <w:tc>
          <w:tcPr>
            <w:tcW w:w="2081" w:type="dxa"/>
          </w:tcPr>
          <w:p w14:paraId="25232D06" w14:textId="77777777" w:rsidR="00660734" w:rsidRPr="006C5E57" w:rsidRDefault="00660734" w:rsidP="00CD66FD">
            <w:pPr>
              <w:spacing w:before="0"/>
              <w:jc w:val="left"/>
              <w:rPr>
                <w:rStyle w:val="Style10ptCondensedby04pt"/>
                <w:spacing w:val="0"/>
              </w:rPr>
            </w:pPr>
            <w:r w:rsidRPr="006C5E57">
              <w:rPr>
                <w:rStyle w:val="Style10ptCondensedby04pt"/>
                <w:spacing w:val="0"/>
              </w:rPr>
              <w:t xml:space="preserve">Isoparaffins 143-160C </w:t>
            </w:r>
          </w:p>
        </w:tc>
        <w:tc>
          <w:tcPr>
            <w:tcW w:w="1495" w:type="dxa"/>
          </w:tcPr>
          <w:p w14:paraId="51830BE8" w14:textId="77777777" w:rsidR="00660734" w:rsidRPr="006C5E57" w:rsidRDefault="00660734" w:rsidP="006C5E57">
            <w:pPr>
              <w:spacing w:before="0"/>
              <w:rPr>
                <w:sz w:val="20"/>
              </w:rPr>
            </w:pPr>
          </w:p>
        </w:tc>
        <w:tc>
          <w:tcPr>
            <w:tcW w:w="1340" w:type="dxa"/>
          </w:tcPr>
          <w:p w14:paraId="2B6C9D1F" w14:textId="77777777" w:rsidR="00660734" w:rsidRPr="009F76EF" w:rsidRDefault="00660734" w:rsidP="009F76EF">
            <w:pPr>
              <w:spacing w:before="20" w:after="20"/>
              <w:rPr>
                <w:sz w:val="20"/>
              </w:rPr>
            </w:pPr>
            <w:r w:rsidRPr="009F76EF">
              <w:rPr>
                <w:sz w:val="20"/>
              </w:rPr>
              <w:t>1.1</w:t>
            </w:r>
          </w:p>
        </w:tc>
        <w:tc>
          <w:tcPr>
            <w:tcW w:w="1417" w:type="dxa"/>
          </w:tcPr>
          <w:p w14:paraId="00D47FF0" w14:textId="77777777" w:rsidR="00660734" w:rsidRPr="009F76EF" w:rsidRDefault="00660734" w:rsidP="009F76EF">
            <w:pPr>
              <w:spacing w:before="20" w:after="20"/>
              <w:rPr>
                <w:sz w:val="20"/>
              </w:rPr>
            </w:pPr>
          </w:p>
        </w:tc>
        <w:tc>
          <w:tcPr>
            <w:tcW w:w="1418" w:type="dxa"/>
          </w:tcPr>
          <w:p w14:paraId="733CCD36" w14:textId="77777777" w:rsidR="00660734" w:rsidRPr="009F76EF" w:rsidRDefault="00660734" w:rsidP="009F76EF">
            <w:pPr>
              <w:spacing w:before="20" w:after="20"/>
              <w:rPr>
                <w:sz w:val="20"/>
              </w:rPr>
            </w:pPr>
          </w:p>
        </w:tc>
      </w:tr>
      <w:tr w:rsidR="00660734" w14:paraId="7436B43C" w14:textId="77777777" w:rsidTr="00FB6CE1">
        <w:tc>
          <w:tcPr>
            <w:tcW w:w="2081" w:type="dxa"/>
          </w:tcPr>
          <w:p w14:paraId="6298198B" w14:textId="77777777" w:rsidR="00660734" w:rsidRPr="006C5E57" w:rsidRDefault="00660734" w:rsidP="00CD66FD">
            <w:pPr>
              <w:spacing w:before="0"/>
              <w:jc w:val="left"/>
              <w:rPr>
                <w:rStyle w:val="Style10ptCondensedby04pt"/>
                <w:spacing w:val="0"/>
              </w:rPr>
            </w:pPr>
            <w:r w:rsidRPr="006C5E57">
              <w:rPr>
                <w:rStyle w:val="Style10ptCondensedby04pt"/>
                <w:spacing w:val="0"/>
              </w:rPr>
              <w:t>Isoparaffins 147-152C</w:t>
            </w:r>
          </w:p>
        </w:tc>
        <w:tc>
          <w:tcPr>
            <w:tcW w:w="1495" w:type="dxa"/>
          </w:tcPr>
          <w:p w14:paraId="0018DADE" w14:textId="77777777" w:rsidR="00660734" w:rsidRPr="006C5E57" w:rsidRDefault="00660734" w:rsidP="006C5E57">
            <w:pPr>
              <w:spacing w:before="0"/>
              <w:rPr>
                <w:sz w:val="20"/>
              </w:rPr>
            </w:pPr>
          </w:p>
        </w:tc>
        <w:tc>
          <w:tcPr>
            <w:tcW w:w="1340" w:type="dxa"/>
          </w:tcPr>
          <w:p w14:paraId="5491234E" w14:textId="77777777" w:rsidR="00660734" w:rsidRPr="009F76EF" w:rsidRDefault="00660734" w:rsidP="009F76EF">
            <w:pPr>
              <w:spacing w:before="20" w:after="20"/>
              <w:rPr>
                <w:sz w:val="20"/>
              </w:rPr>
            </w:pPr>
          </w:p>
        </w:tc>
        <w:tc>
          <w:tcPr>
            <w:tcW w:w="1417" w:type="dxa"/>
          </w:tcPr>
          <w:p w14:paraId="5F044B11" w14:textId="77777777" w:rsidR="00660734" w:rsidRPr="009F76EF" w:rsidRDefault="00660734" w:rsidP="009F76EF">
            <w:pPr>
              <w:spacing w:before="20" w:after="20"/>
              <w:rPr>
                <w:sz w:val="20"/>
              </w:rPr>
            </w:pPr>
          </w:p>
        </w:tc>
        <w:tc>
          <w:tcPr>
            <w:tcW w:w="1418" w:type="dxa"/>
          </w:tcPr>
          <w:p w14:paraId="42C0A996" w14:textId="77777777" w:rsidR="00660734" w:rsidRPr="009F76EF" w:rsidRDefault="00660734" w:rsidP="009F76EF">
            <w:pPr>
              <w:spacing w:before="20" w:after="20"/>
              <w:rPr>
                <w:sz w:val="20"/>
              </w:rPr>
            </w:pPr>
            <w:r w:rsidRPr="009F76EF">
              <w:rPr>
                <w:sz w:val="20"/>
              </w:rPr>
              <w:t>2.3</w:t>
            </w:r>
          </w:p>
        </w:tc>
      </w:tr>
      <w:tr w:rsidR="00660734" w14:paraId="5FF4260F" w14:textId="77777777" w:rsidTr="00FB6CE1">
        <w:tc>
          <w:tcPr>
            <w:tcW w:w="2081" w:type="dxa"/>
          </w:tcPr>
          <w:p w14:paraId="71AD4C58" w14:textId="77777777" w:rsidR="00660734" w:rsidRPr="006C5E57" w:rsidRDefault="00660734" w:rsidP="00CD66FD">
            <w:pPr>
              <w:spacing w:before="0"/>
              <w:jc w:val="left"/>
              <w:rPr>
                <w:rStyle w:val="Style10ptCondensedby04pt"/>
                <w:spacing w:val="0"/>
              </w:rPr>
            </w:pPr>
            <w:r w:rsidRPr="006C5E57">
              <w:rPr>
                <w:rStyle w:val="Style10ptCondensedby04pt"/>
                <w:spacing w:val="0"/>
              </w:rPr>
              <w:t xml:space="preserve">Isoparaffins 151-160C </w:t>
            </w:r>
          </w:p>
        </w:tc>
        <w:tc>
          <w:tcPr>
            <w:tcW w:w="1495" w:type="dxa"/>
          </w:tcPr>
          <w:p w14:paraId="2056B133" w14:textId="77777777" w:rsidR="00660734" w:rsidRPr="006C5E57" w:rsidRDefault="00660734" w:rsidP="006C5E57">
            <w:pPr>
              <w:spacing w:before="0"/>
              <w:rPr>
                <w:sz w:val="20"/>
              </w:rPr>
            </w:pPr>
          </w:p>
        </w:tc>
        <w:tc>
          <w:tcPr>
            <w:tcW w:w="1340" w:type="dxa"/>
          </w:tcPr>
          <w:p w14:paraId="38D8B44A" w14:textId="77777777" w:rsidR="00660734" w:rsidRPr="009F76EF" w:rsidRDefault="00660734" w:rsidP="009F76EF">
            <w:pPr>
              <w:spacing w:before="20" w:after="20"/>
              <w:rPr>
                <w:sz w:val="20"/>
              </w:rPr>
            </w:pPr>
          </w:p>
        </w:tc>
        <w:tc>
          <w:tcPr>
            <w:tcW w:w="1417" w:type="dxa"/>
          </w:tcPr>
          <w:p w14:paraId="6C894EA6" w14:textId="77777777" w:rsidR="00660734" w:rsidRPr="009F76EF" w:rsidRDefault="00660734" w:rsidP="009F76EF">
            <w:pPr>
              <w:spacing w:before="20" w:after="20"/>
              <w:rPr>
                <w:sz w:val="20"/>
              </w:rPr>
            </w:pPr>
            <w:r w:rsidRPr="009F76EF">
              <w:rPr>
                <w:sz w:val="20"/>
              </w:rPr>
              <w:t>0.4</w:t>
            </w:r>
          </w:p>
        </w:tc>
        <w:tc>
          <w:tcPr>
            <w:tcW w:w="1418" w:type="dxa"/>
          </w:tcPr>
          <w:p w14:paraId="6A9B395A" w14:textId="77777777" w:rsidR="00660734" w:rsidRPr="009F76EF" w:rsidRDefault="00660734" w:rsidP="009F76EF">
            <w:pPr>
              <w:spacing w:before="20" w:after="20"/>
              <w:rPr>
                <w:sz w:val="20"/>
              </w:rPr>
            </w:pPr>
          </w:p>
        </w:tc>
      </w:tr>
      <w:tr w:rsidR="00660734" w14:paraId="30E62F4E" w14:textId="77777777" w:rsidTr="00FB6CE1">
        <w:tc>
          <w:tcPr>
            <w:tcW w:w="2081" w:type="dxa"/>
          </w:tcPr>
          <w:p w14:paraId="3464EAA9" w14:textId="77777777" w:rsidR="00660734" w:rsidRPr="006C5E57" w:rsidRDefault="00660734" w:rsidP="00CD66FD">
            <w:pPr>
              <w:spacing w:before="0"/>
              <w:jc w:val="left"/>
              <w:rPr>
                <w:rStyle w:val="Style10ptCondensedby04pt"/>
                <w:spacing w:val="0"/>
              </w:rPr>
            </w:pPr>
            <w:r w:rsidRPr="006C5E57">
              <w:rPr>
                <w:rStyle w:val="Style10ptCondensedby04pt"/>
                <w:spacing w:val="0"/>
              </w:rPr>
              <w:t xml:space="preserve">Isoparaffins &gt;152C </w:t>
            </w:r>
          </w:p>
        </w:tc>
        <w:tc>
          <w:tcPr>
            <w:tcW w:w="1495" w:type="dxa"/>
          </w:tcPr>
          <w:p w14:paraId="1E8B2DBD" w14:textId="77777777" w:rsidR="00660734" w:rsidRPr="006C5E57" w:rsidRDefault="00660734" w:rsidP="006C5E57">
            <w:pPr>
              <w:spacing w:before="0"/>
              <w:rPr>
                <w:sz w:val="20"/>
              </w:rPr>
            </w:pPr>
          </w:p>
        </w:tc>
        <w:tc>
          <w:tcPr>
            <w:tcW w:w="1340" w:type="dxa"/>
          </w:tcPr>
          <w:p w14:paraId="5C66650E" w14:textId="77777777" w:rsidR="00660734" w:rsidRPr="009F76EF" w:rsidRDefault="00660734" w:rsidP="009F76EF">
            <w:pPr>
              <w:spacing w:before="20" w:after="20"/>
              <w:rPr>
                <w:sz w:val="20"/>
              </w:rPr>
            </w:pPr>
          </w:p>
        </w:tc>
        <w:tc>
          <w:tcPr>
            <w:tcW w:w="1417" w:type="dxa"/>
          </w:tcPr>
          <w:p w14:paraId="5F3FA92B" w14:textId="77777777" w:rsidR="00660734" w:rsidRPr="009F76EF" w:rsidRDefault="00660734" w:rsidP="009F76EF">
            <w:pPr>
              <w:spacing w:before="20" w:after="20"/>
              <w:rPr>
                <w:sz w:val="20"/>
              </w:rPr>
            </w:pPr>
          </w:p>
        </w:tc>
        <w:tc>
          <w:tcPr>
            <w:tcW w:w="1418" w:type="dxa"/>
          </w:tcPr>
          <w:p w14:paraId="2849C3B8" w14:textId="77777777" w:rsidR="00660734" w:rsidRPr="009F76EF" w:rsidRDefault="00660734" w:rsidP="009F76EF">
            <w:pPr>
              <w:spacing w:before="20" w:after="20"/>
              <w:rPr>
                <w:sz w:val="20"/>
              </w:rPr>
            </w:pPr>
            <w:r w:rsidRPr="009F76EF">
              <w:rPr>
                <w:sz w:val="20"/>
              </w:rPr>
              <w:t>5.4</w:t>
            </w:r>
          </w:p>
        </w:tc>
      </w:tr>
      <w:tr w:rsidR="00660734" w14:paraId="612CAA52" w14:textId="77777777" w:rsidTr="00FB6CE1">
        <w:tc>
          <w:tcPr>
            <w:tcW w:w="2081" w:type="dxa"/>
          </w:tcPr>
          <w:p w14:paraId="09B1856D" w14:textId="77777777" w:rsidR="00660734" w:rsidRPr="006C5E57" w:rsidRDefault="00660734" w:rsidP="00CD66FD">
            <w:pPr>
              <w:spacing w:before="0"/>
              <w:jc w:val="left"/>
              <w:rPr>
                <w:rStyle w:val="Style10ptCondensedby04pt"/>
                <w:spacing w:val="0"/>
              </w:rPr>
            </w:pPr>
            <w:r w:rsidRPr="006C5E57">
              <w:rPr>
                <w:rStyle w:val="Style10ptCondensedby04pt"/>
                <w:spacing w:val="0"/>
              </w:rPr>
              <w:t xml:space="preserve">Isoparaffins 160-175C </w:t>
            </w:r>
          </w:p>
        </w:tc>
        <w:tc>
          <w:tcPr>
            <w:tcW w:w="1495" w:type="dxa"/>
          </w:tcPr>
          <w:p w14:paraId="7A586203" w14:textId="77777777" w:rsidR="00660734" w:rsidRPr="006C5E57" w:rsidRDefault="00660734" w:rsidP="006C5E57">
            <w:pPr>
              <w:spacing w:before="0"/>
              <w:rPr>
                <w:sz w:val="20"/>
              </w:rPr>
            </w:pPr>
          </w:p>
        </w:tc>
        <w:tc>
          <w:tcPr>
            <w:tcW w:w="1340" w:type="dxa"/>
          </w:tcPr>
          <w:p w14:paraId="2BB50EDE" w14:textId="77777777" w:rsidR="00660734" w:rsidRPr="009F76EF" w:rsidRDefault="00660734" w:rsidP="009F76EF">
            <w:pPr>
              <w:spacing w:before="20" w:after="20"/>
              <w:rPr>
                <w:sz w:val="20"/>
              </w:rPr>
            </w:pPr>
            <w:r w:rsidRPr="009F76EF">
              <w:rPr>
                <w:sz w:val="20"/>
              </w:rPr>
              <w:t>1.8</w:t>
            </w:r>
          </w:p>
        </w:tc>
        <w:tc>
          <w:tcPr>
            <w:tcW w:w="1417" w:type="dxa"/>
          </w:tcPr>
          <w:p w14:paraId="5C082533" w14:textId="77777777" w:rsidR="00660734" w:rsidRPr="009F76EF" w:rsidRDefault="00660734" w:rsidP="009F76EF">
            <w:pPr>
              <w:spacing w:before="20" w:after="20"/>
              <w:rPr>
                <w:sz w:val="20"/>
              </w:rPr>
            </w:pPr>
            <w:r w:rsidRPr="009F76EF">
              <w:rPr>
                <w:sz w:val="20"/>
              </w:rPr>
              <w:t>1.5</w:t>
            </w:r>
          </w:p>
        </w:tc>
        <w:tc>
          <w:tcPr>
            <w:tcW w:w="1418" w:type="dxa"/>
          </w:tcPr>
          <w:p w14:paraId="3F880B77" w14:textId="77777777" w:rsidR="00660734" w:rsidRPr="009F76EF" w:rsidRDefault="00660734" w:rsidP="009F76EF">
            <w:pPr>
              <w:spacing w:before="20" w:after="20"/>
              <w:rPr>
                <w:sz w:val="20"/>
              </w:rPr>
            </w:pPr>
          </w:p>
        </w:tc>
      </w:tr>
      <w:tr w:rsidR="00660734" w14:paraId="33EB2048" w14:textId="77777777" w:rsidTr="00FB6CE1">
        <w:tc>
          <w:tcPr>
            <w:tcW w:w="2081" w:type="dxa"/>
          </w:tcPr>
          <w:p w14:paraId="098F00AE" w14:textId="77777777" w:rsidR="00660734" w:rsidRPr="006C5E57" w:rsidRDefault="00660734" w:rsidP="00CD66FD">
            <w:pPr>
              <w:spacing w:before="0"/>
              <w:jc w:val="left"/>
              <w:rPr>
                <w:rStyle w:val="Style10ptCondensedby04pt"/>
                <w:spacing w:val="0"/>
              </w:rPr>
            </w:pPr>
            <w:r w:rsidRPr="006C5E57">
              <w:rPr>
                <w:rStyle w:val="Style10ptCondensedby04pt"/>
                <w:spacing w:val="0"/>
              </w:rPr>
              <w:t xml:space="preserve">Isoparaffins &gt;175C </w:t>
            </w:r>
          </w:p>
        </w:tc>
        <w:tc>
          <w:tcPr>
            <w:tcW w:w="1495" w:type="dxa"/>
          </w:tcPr>
          <w:p w14:paraId="4E19D479" w14:textId="77777777" w:rsidR="00660734" w:rsidRPr="006C5E57" w:rsidRDefault="00660734" w:rsidP="006C5E57">
            <w:pPr>
              <w:spacing w:before="0"/>
              <w:rPr>
                <w:sz w:val="20"/>
              </w:rPr>
            </w:pPr>
          </w:p>
        </w:tc>
        <w:tc>
          <w:tcPr>
            <w:tcW w:w="1340" w:type="dxa"/>
          </w:tcPr>
          <w:p w14:paraId="4FF907D0" w14:textId="77777777" w:rsidR="00660734" w:rsidRPr="009F76EF" w:rsidRDefault="00660734" w:rsidP="009F76EF">
            <w:pPr>
              <w:spacing w:before="20" w:after="20"/>
              <w:rPr>
                <w:sz w:val="20"/>
              </w:rPr>
            </w:pPr>
            <w:r w:rsidRPr="009F76EF">
              <w:rPr>
                <w:sz w:val="20"/>
              </w:rPr>
              <w:t>4.9</w:t>
            </w:r>
          </w:p>
        </w:tc>
        <w:tc>
          <w:tcPr>
            <w:tcW w:w="1417" w:type="dxa"/>
          </w:tcPr>
          <w:p w14:paraId="1FAD98F2" w14:textId="77777777" w:rsidR="00660734" w:rsidRPr="009F76EF" w:rsidRDefault="00660734" w:rsidP="009F76EF">
            <w:pPr>
              <w:spacing w:before="20" w:after="20"/>
              <w:rPr>
                <w:sz w:val="20"/>
              </w:rPr>
            </w:pPr>
            <w:r w:rsidRPr="009F76EF">
              <w:rPr>
                <w:sz w:val="20"/>
              </w:rPr>
              <w:t>11.8</w:t>
            </w:r>
          </w:p>
        </w:tc>
        <w:tc>
          <w:tcPr>
            <w:tcW w:w="1418" w:type="dxa"/>
          </w:tcPr>
          <w:p w14:paraId="61D14258" w14:textId="77777777" w:rsidR="00660734" w:rsidRPr="009F76EF" w:rsidRDefault="00660734" w:rsidP="009F76EF">
            <w:pPr>
              <w:spacing w:before="20" w:after="20"/>
              <w:rPr>
                <w:sz w:val="20"/>
              </w:rPr>
            </w:pPr>
          </w:p>
        </w:tc>
      </w:tr>
    </w:tbl>
    <w:p w14:paraId="431DC9DB" w14:textId="77777777" w:rsidR="00FF0999" w:rsidRDefault="00FF0999" w:rsidP="001E56FB">
      <w:pPr>
        <w:pStyle w:val="Heading1"/>
      </w:pPr>
    </w:p>
    <w:p w14:paraId="5E423CBA" w14:textId="68D5A23C" w:rsidR="00844952" w:rsidRDefault="00844952" w:rsidP="001E56FB">
      <w:pPr>
        <w:pStyle w:val="Heading1"/>
      </w:pPr>
      <w:bookmarkStart w:id="14" w:name="_Toc54196729"/>
      <w:r>
        <w:t>Blendstock Properties and their importance</w:t>
      </w:r>
      <w:r>
        <w:rPr>
          <w:rStyle w:val="EndnoteReference"/>
        </w:rPr>
        <w:endnoteReference w:id="15"/>
      </w:r>
      <w:bookmarkEnd w:id="14"/>
    </w:p>
    <w:p w14:paraId="2E208BDB" w14:textId="77777777" w:rsidR="00844952" w:rsidRPr="001F4D91" w:rsidRDefault="00844952" w:rsidP="00A808C1">
      <w:pPr>
        <w:pStyle w:val="BodyText"/>
      </w:pPr>
      <w:r w:rsidRPr="001F4D91">
        <w:t>It should be emphasized that throughout the World War II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production never consistently exceeded the demand for th</w:t>
      </w:r>
      <w:r w:rsidR="005F5C5C">
        <w:t>is</w:t>
      </w:r>
      <w:r w:rsidRPr="001F4D91">
        <w:t xml:space="preserve"> essential fuel. It should also be stated that the Allies</w:t>
      </w:r>
      <w:r w:rsidR="003D6DCA">
        <w:fldChar w:fldCharType="begin"/>
      </w:r>
      <w:r w:rsidR="003D6DCA">
        <w:instrText xml:space="preserve"> XE "</w:instrText>
      </w:r>
      <w:r w:rsidR="003D6DCA" w:rsidRPr="001E2D2A">
        <w:instrText>Allies</w:instrText>
      </w:r>
      <w:r w:rsidR="003D6DCA">
        <w:instrText xml:space="preserve">" </w:instrText>
      </w:r>
      <w:r w:rsidR="003D6DCA">
        <w:fldChar w:fldCharType="end"/>
      </w:r>
      <w:r w:rsidRPr="001F4D91">
        <w:t xml:space="preserve"> war effort was never compromised by lack of aviation fuel, as was the case with the Axis powers</w:t>
      </w:r>
      <w:r w:rsidR="003D6DCA">
        <w:fldChar w:fldCharType="begin"/>
      </w:r>
      <w:r w:rsidR="003D6DCA">
        <w:instrText xml:space="preserve"> XE "</w:instrText>
      </w:r>
      <w:r w:rsidR="003D6DCA" w:rsidRPr="00922788">
        <w:instrText>Axis powers</w:instrText>
      </w:r>
      <w:r w:rsidR="003D6DCA">
        <w:instrText xml:space="preserve">" </w:instrText>
      </w:r>
      <w:r w:rsidR="003D6DCA">
        <w:fldChar w:fldCharType="end"/>
      </w:r>
      <w:r w:rsidRPr="001F4D91">
        <w:t>.</w:t>
      </w:r>
    </w:p>
    <w:p w14:paraId="31A213B2" w14:textId="0DBDD49A" w:rsidR="00844952" w:rsidRPr="001F4D91" w:rsidRDefault="000B57E1" w:rsidP="00A808C1">
      <w:pPr>
        <w:pStyle w:val="BodyText"/>
      </w:pPr>
      <w:r w:rsidRPr="001F4D91">
        <w:t>Nevertheless,</w:t>
      </w:r>
      <w:r w:rsidR="00844952" w:rsidRPr="001F4D91">
        <w:t xml:space="preserve"> there was always pressure on the petroleum operators and technologists to produce either greater volumes of the same quality of blending stocks, or the same volume of improved quality; because either way</w:t>
      </w:r>
      <w:r w:rsidR="005F5C5C">
        <w:t>,</w:t>
      </w:r>
      <w:r w:rsidR="00844952" w:rsidRPr="001F4D91">
        <w:t xml:space="preserve"> the total volume of finished blended aviation fuel could be increased. </w:t>
      </w:r>
    </w:p>
    <w:p w14:paraId="31DA63EA" w14:textId="77777777" w:rsidR="00844952" w:rsidRPr="001F4D91" w:rsidRDefault="00844952" w:rsidP="00A808C1">
      <w:pPr>
        <w:pStyle w:val="BodyText"/>
      </w:pPr>
      <w:r w:rsidRPr="001F4D91">
        <w:t>The blending of aviation gasolines during the early years of the war were characterised by many discrepancies. Two grades of combat fuel</w:t>
      </w:r>
      <w:r w:rsidR="00B41254">
        <w:fldChar w:fldCharType="begin"/>
      </w:r>
      <w:r w:rsidR="00B41254">
        <w:instrText xml:space="preserve"> XE "</w:instrText>
      </w:r>
      <w:r w:rsidR="00B41254" w:rsidRPr="00534983">
        <w:instrText>combat fuel</w:instrText>
      </w:r>
      <w:r w:rsidR="00B41254">
        <w:instrText xml:space="preserve">" </w:instrText>
      </w:r>
      <w:r w:rsidR="00B41254">
        <w:fldChar w:fldCharType="end"/>
      </w:r>
      <w:r w:rsidRPr="001F4D91">
        <w:t xml:space="preserve"> were required; one for the </w:t>
      </w:r>
      <w:r w:rsidR="00567A71" w:rsidRPr="001F4D91">
        <w:t xml:space="preserve">US </w:t>
      </w:r>
      <w:r w:rsidRPr="001F4D91">
        <w:t>Forces (and those using the American specification AN-100</w:t>
      </w:r>
      <w:r w:rsidR="00B41254">
        <w:fldChar w:fldCharType="begin"/>
      </w:r>
      <w:r w:rsidR="00B41254">
        <w:instrText xml:space="preserve"> XE "</w:instrText>
      </w:r>
      <w:r w:rsidR="00B41254" w:rsidRPr="004864B8">
        <w:instrText>American specification AN-100</w:instrText>
      </w:r>
      <w:r w:rsidR="00B41254">
        <w:instrText xml:space="preserve">" </w:instrText>
      </w:r>
      <w:r w:rsidR="00B41254">
        <w:fldChar w:fldCharType="end"/>
      </w:r>
      <w:r w:rsidRPr="001F4D91">
        <w:t>), and the other for the British specification (BAM-100)</w:t>
      </w:r>
      <w:r w:rsidR="00B41254">
        <w:fldChar w:fldCharType="begin"/>
      </w:r>
      <w:r w:rsidR="00B41254">
        <w:instrText xml:space="preserve"> XE "</w:instrText>
      </w:r>
      <w:r w:rsidR="00B41254" w:rsidRPr="00C70D0F">
        <w:instrText>British specification (BAM-100)</w:instrText>
      </w:r>
      <w:r w:rsidR="00B41254">
        <w:instrText xml:space="preserve">" </w:instrText>
      </w:r>
      <w:r w:rsidR="00B41254">
        <w:fldChar w:fldCharType="end"/>
      </w:r>
      <w:r w:rsidRPr="001F4D91">
        <w:t>.</w:t>
      </w:r>
    </w:p>
    <w:p w14:paraId="2237D017" w14:textId="77777777" w:rsidR="00844952" w:rsidRPr="001F4D91" w:rsidRDefault="00844952" w:rsidP="00A808C1">
      <w:pPr>
        <w:pStyle w:val="BodyText"/>
      </w:pPr>
      <w:r w:rsidRPr="001F4D91">
        <w:t>The American AN-100 specified only a single octane number (lean mixture octane rating</w:t>
      </w:r>
      <w:r w:rsidR="00B41254">
        <w:fldChar w:fldCharType="begin"/>
      </w:r>
      <w:r w:rsidR="00B41254">
        <w:instrText xml:space="preserve"> XE "</w:instrText>
      </w:r>
      <w:r w:rsidR="00B41254" w:rsidRPr="006C370A">
        <w:instrText>lean mixture octane rating</w:instrText>
      </w:r>
      <w:r w:rsidR="00B41254">
        <w:instrText xml:space="preserve">" </w:instrText>
      </w:r>
      <w:r w:rsidR="00B41254">
        <w:fldChar w:fldCharType="end"/>
      </w:r>
      <w:r w:rsidRPr="001F4D91">
        <w:t>) viz., the 1-C</w:t>
      </w:r>
      <w:r w:rsidR="003D6DCA">
        <w:fldChar w:fldCharType="begin"/>
      </w:r>
      <w:r w:rsidR="003D6DCA">
        <w:instrText xml:space="preserve"> XE "</w:instrText>
      </w:r>
      <w:r w:rsidR="003D6DCA" w:rsidRPr="00340A93">
        <w:instrText>1-C</w:instrText>
      </w:r>
      <w:r w:rsidR="003D6DCA">
        <w:instrText xml:space="preserve">" </w:instrText>
      </w:r>
      <w:r w:rsidR="003D6DCA">
        <w:fldChar w:fldCharType="end"/>
      </w:r>
      <w:r w:rsidRPr="001F4D91">
        <w:t xml:space="preserve"> (later to become F-3 Aviation Motor Method</w:t>
      </w:r>
      <w:r w:rsidR="00B41254">
        <w:fldChar w:fldCharType="begin"/>
      </w:r>
      <w:r w:rsidR="00B41254">
        <w:instrText xml:space="preserve"> XE "</w:instrText>
      </w:r>
      <w:r w:rsidR="00B41254" w:rsidRPr="00DF1065">
        <w:instrText>F-3 Aviation Motor Method</w:instrText>
      </w:r>
      <w:r w:rsidR="00B41254">
        <w:instrText xml:space="preserve">" </w:instrText>
      </w:r>
      <w:r w:rsidR="00B41254">
        <w:fldChar w:fldCharType="end"/>
      </w:r>
      <w:r w:rsidRPr="001F4D91">
        <w:t>); whereas the British Air Ministry (BAM-100) specification also required this</w:t>
      </w:r>
      <w:r w:rsidR="005F5C5C">
        <w:t>,</w:t>
      </w:r>
      <w:r w:rsidRPr="001F4D91">
        <w:t xml:space="preserve"> and a rich mixture supercharged rating</w:t>
      </w:r>
      <w:r w:rsidR="00B41254">
        <w:fldChar w:fldCharType="begin"/>
      </w:r>
      <w:r w:rsidR="00B41254">
        <w:instrText xml:space="preserve"> XE "</w:instrText>
      </w:r>
      <w:r w:rsidR="00B41254" w:rsidRPr="007D242F">
        <w:instrText>rich mixture supercharged rating</w:instrText>
      </w:r>
      <w:r w:rsidR="00B41254">
        <w:instrText xml:space="preserve">" </w:instrText>
      </w:r>
      <w:r w:rsidR="00B41254">
        <w:fldChar w:fldCharType="end"/>
      </w:r>
      <w:r w:rsidRPr="001F4D91">
        <w:t xml:space="preserve"> – which was subsequently adopted by both allied air forces</w:t>
      </w:r>
      <w:r w:rsidR="003D6DCA">
        <w:fldChar w:fldCharType="begin"/>
      </w:r>
      <w:r w:rsidR="003D6DCA">
        <w:instrText xml:space="preserve"> XE "</w:instrText>
      </w:r>
      <w:r w:rsidR="003D6DCA" w:rsidRPr="009B6558">
        <w:instrText>allied air forces</w:instrText>
      </w:r>
      <w:r w:rsidR="003D6DCA">
        <w:instrText xml:space="preserve">" </w:instrText>
      </w:r>
      <w:r w:rsidR="003D6DCA">
        <w:fldChar w:fldCharType="end"/>
      </w:r>
      <w:r w:rsidR="005F5C5C">
        <w:t>,</w:t>
      </w:r>
      <w:r w:rsidRPr="001F4D91">
        <w:t xml:space="preserve"> and was approximately standardised as the 3-C</w:t>
      </w:r>
      <w:r w:rsidR="003D6DCA">
        <w:fldChar w:fldCharType="begin"/>
      </w:r>
      <w:r w:rsidR="003D6DCA">
        <w:instrText xml:space="preserve"> XE "</w:instrText>
      </w:r>
      <w:r w:rsidR="003D6DCA" w:rsidRPr="00B00A26">
        <w:instrText>3-C</w:instrText>
      </w:r>
      <w:r w:rsidR="003D6DCA">
        <w:instrText xml:space="preserve">" </w:instrText>
      </w:r>
      <w:r w:rsidR="003D6DCA">
        <w:fldChar w:fldCharType="end"/>
      </w:r>
      <w:r w:rsidRPr="001F4D91">
        <w:t xml:space="preserve"> (later the F-4 Supercharge Performance Number</w:t>
      </w:r>
      <w:r w:rsidR="00B41254">
        <w:fldChar w:fldCharType="begin"/>
      </w:r>
      <w:r w:rsidR="00B41254">
        <w:instrText xml:space="preserve"> XE "</w:instrText>
      </w:r>
      <w:r w:rsidR="00B41254" w:rsidRPr="00831D7A">
        <w:instrText>F-4 Supercharge Performance Number</w:instrText>
      </w:r>
      <w:r w:rsidR="00B41254">
        <w:instrText xml:space="preserve">" </w:instrText>
      </w:r>
      <w:r w:rsidR="00B41254">
        <w:fldChar w:fldCharType="end"/>
      </w:r>
      <w:r w:rsidRPr="001F4D91">
        <w:t xml:space="preserve"> or Index).</w:t>
      </w:r>
    </w:p>
    <w:p w14:paraId="5236D227" w14:textId="77777777" w:rsidR="00844952" w:rsidRPr="001F4D91" w:rsidRDefault="00844952" w:rsidP="00A808C1">
      <w:pPr>
        <w:pStyle w:val="BodyText"/>
      </w:pPr>
      <w:r w:rsidRPr="001F4D91">
        <w:t>In blending to meet these two specifications, it was noticed that the preferred blending agent for meeting the British requirement was hydropolymer gasoline</w:t>
      </w:r>
      <w:r w:rsidR="00B41254">
        <w:fldChar w:fldCharType="begin"/>
      </w:r>
      <w:r w:rsidR="00B41254">
        <w:instrText xml:space="preserve"> XE "</w:instrText>
      </w:r>
      <w:r w:rsidR="00B41254" w:rsidRPr="000B3D2F">
        <w:instrText>hydropolymer gasoline</w:instrText>
      </w:r>
      <w:r w:rsidR="00B41254">
        <w:instrText xml:space="preserve">" </w:instrText>
      </w:r>
      <w:r w:rsidR="00B41254">
        <w:fldChar w:fldCharType="end"/>
      </w:r>
      <w:r w:rsidRPr="001F4D91">
        <w:t xml:space="preserve">; whereas </w:t>
      </w:r>
      <w:r w:rsidR="003D6DCA">
        <w:t>a</w:t>
      </w:r>
      <w:r w:rsidRPr="001F4D91">
        <w:t>lkylate</w:t>
      </w:r>
      <w:r w:rsidR="00E44698">
        <w:fldChar w:fldCharType="begin"/>
      </w:r>
      <w:r w:rsidR="00E44698">
        <w:instrText xml:space="preserve"> XE "</w:instrText>
      </w:r>
      <w:r w:rsidR="003D6DCA">
        <w:instrText>a</w:instrText>
      </w:r>
      <w:r w:rsidR="00E44698" w:rsidRPr="00D46BFB">
        <w:instrText>lkylate</w:instrText>
      </w:r>
      <w:r w:rsidR="00E44698">
        <w:instrText xml:space="preserve">" </w:instrText>
      </w:r>
      <w:r w:rsidR="00E44698">
        <w:fldChar w:fldCharType="end"/>
      </w:r>
      <w:r w:rsidRPr="001F4D91">
        <w:t xml:space="preserve"> was as good, or possibly somewhat better, than hydropolymers for meeting the American specification. Yet, so far as the petroleum technologists were concerned, both types of gasoline plants produced “iso-octane</w:t>
      </w:r>
      <w:r w:rsidR="009200ED">
        <w:fldChar w:fldCharType="begin"/>
      </w:r>
      <w:r w:rsidR="009200ED">
        <w:instrText xml:space="preserve"> XE "</w:instrText>
      </w:r>
      <w:r w:rsidR="009200ED" w:rsidRPr="00002893">
        <w:instrText>iso-octane</w:instrText>
      </w:r>
      <w:r w:rsidR="009200ED">
        <w:instrText xml:space="preserve">" </w:instrText>
      </w:r>
      <w:r w:rsidR="009200ED">
        <w:fldChar w:fldCharType="end"/>
      </w:r>
      <w:r w:rsidRPr="001F4D91">
        <w:t>”.</w:t>
      </w:r>
    </w:p>
    <w:p w14:paraId="1C290D2B" w14:textId="77777777" w:rsidR="00844952" w:rsidRPr="001F4D91" w:rsidRDefault="00844952" w:rsidP="00A808C1">
      <w:pPr>
        <w:pStyle w:val="BodyText"/>
      </w:pPr>
      <w:r w:rsidRPr="001F4D91">
        <w:t>To understand the differences in the gasoline blendstocks</w:t>
      </w:r>
      <w:r w:rsidR="003D6DCA">
        <w:fldChar w:fldCharType="begin"/>
      </w:r>
      <w:r w:rsidR="003D6DCA">
        <w:instrText xml:space="preserve"> XE "</w:instrText>
      </w:r>
      <w:r w:rsidR="003D6DCA" w:rsidRPr="001E64C0">
        <w:instrText>gasoline blendstocks</w:instrText>
      </w:r>
      <w:r w:rsidR="003D6DCA">
        <w:instrText xml:space="preserve">" </w:instrText>
      </w:r>
      <w:r w:rsidR="003D6DCA">
        <w:fldChar w:fldCharType="end"/>
      </w:r>
      <w:r w:rsidRPr="001F4D91">
        <w:t xml:space="preserve"> it is useful to note the approximate anti-knock values of certain key components of aviation gasoline blending agents</w:t>
      </w:r>
      <w:r w:rsidR="003D6DCA">
        <w:fldChar w:fldCharType="begin"/>
      </w:r>
      <w:r w:rsidR="003D6DCA">
        <w:instrText xml:space="preserve"> XE "</w:instrText>
      </w:r>
      <w:r w:rsidR="003D6DCA" w:rsidRPr="001F5BB6">
        <w:instrText>aviation gasoline blending agents</w:instrText>
      </w:r>
      <w:r w:rsidR="003D6DCA">
        <w:instrText xml:space="preserve">" </w:instrText>
      </w:r>
      <w:r w:rsidR="003D6DCA">
        <w:fldChar w:fldCharType="end"/>
      </w:r>
      <w:r w:rsidRPr="001F4D91">
        <w:t xml:space="preserve">. Refer Table </w:t>
      </w:r>
      <w:r w:rsidR="005F5C5C">
        <w:t>13.</w:t>
      </w:r>
    </w:p>
    <w:p w14:paraId="6DEAECC8" w14:textId="77777777" w:rsidR="00844952" w:rsidRDefault="00844952" w:rsidP="001E56FB">
      <w:pPr>
        <w:pStyle w:val="Caption"/>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13</w:t>
      </w:r>
      <w:r w:rsidR="00A82CC8">
        <w:rPr>
          <w:noProof/>
        </w:rPr>
        <w:fldChar w:fldCharType="end"/>
      </w:r>
      <w:r w:rsidR="006A3091">
        <w:rPr>
          <w:noProof/>
        </w:rPr>
        <w:t>.</w:t>
      </w:r>
      <w:r>
        <w:t xml:space="preserve"> Anti-knock Values of Trimethyl Pentanes</w:t>
      </w:r>
      <w:r w:rsidR="00B41254">
        <w:fldChar w:fldCharType="begin"/>
      </w:r>
      <w:r w:rsidR="00B41254">
        <w:instrText xml:space="preserve"> XE "</w:instrText>
      </w:r>
      <w:r w:rsidR="00B41254" w:rsidRPr="00950512">
        <w:instrText>Trimethyl Pentanes</w:instrText>
      </w:r>
      <w:r w:rsidR="00B41254">
        <w:instrText xml:space="preserve">" </w:instrText>
      </w:r>
      <w:r w:rsidR="00B41254">
        <w:fldChar w:fldCharType="end"/>
      </w:r>
    </w:p>
    <w:tbl>
      <w:tblPr>
        <w:tblW w:w="0" w:type="auto"/>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60"/>
        <w:gridCol w:w="1876"/>
        <w:gridCol w:w="2160"/>
      </w:tblGrid>
      <w:tr w:rsidR="00844952" w14:paraId="5458D5B3" w14:textId="77777777" w:rsidTr="00660734">
        <w:tc>
          <w:tcPr>
            <w:tcW w:w="2660" w:type="dxa"/>
            <w:tcBorders>
              <w:bottom w:val="single" w:sz="12" w:space="0" w:color="000000"/>
            </w:tcBorders>
          </w:tcPr>
          <w:p w14:paraId="688A9D67" w14:textId="77777777" w:rsidR="00844952" w:rsidRPr="006C5E57" w:rsidRDefault="00844952" w:rsidP="00A808C1">
            <w:pPr>
              <w:pStyle w:val="Bodttexttable11pt0ptcentre"/>
            </w:pPr>
            <w:r w:rsidRPr="006C5E57">
              <w:t>Component</w:t>
            </w:r>
          </w:p>
        </w:tc>
        <w:tc>
          <w:tcPr>
            <w:tcW w:w="1876" w:type="dxa"/>
            <w:tcBorders>
              <w:bottom w:val="single" w:sz="12" w:space="0" w:color="000000"/>
            </w:tcBorders>
          </w:tcPr>
          <w:p w14:paraId="28C57639" w14:textId="77777777" w:rsidR="00844952" w:rsidRPr="006C5E57" w:rsidRDefault="00844952" w:rsidP="00A808C1">
            <w:pPr>
              <w:pStyle w:val="Bodttexttable11pt0ptcentre"/>
            </w:pPr>
            <w:r w:rsidRPr="006C5E57">
              <w:t>F-3</w:t>
            </w:r>
          </w:p>
          <w:p w14:paraId="3A554193" w14:textId="77777777" w:rsidR="00844952" w:rsidRPr="006C5E57" w:rsidRDefault="00844952" w:rsidP="00A808C1">
            <w:pPr>
              <w:pStyle w:val="Bodttexttable11pt0ptcentre"/>
            </w:pPr>
            <w:r w:rsidRPr="006C5E57">
              <w:t>(4 cc TEL/USG)</w:t>
            </w:r>
          </w:p>
        </w:tc>
        <w:tc>
          <w:tcPr>
            <w:tcW w:w="2160" w:type="dxa"/>
            <w:tcBorders>
              <w:bottom w:val="single" w:sz="12" w:space="0" w:color="000000"/>
            </w:tcBorders>
          </w:tcPr>
          <w:p w14:paraId="73C16836" w14:textId="77777777" w:rsidR="00844952" w:rsidRPr="006C5E57" w:rsidRDefault="00844952" w:rsidP="00A808C1">
            <w:pPr>
              <w:pStyle w:val="Bodttexttable11pt0ptcentre"/>
            </w:pPr>
            <w:r w:rsidRPr="006C5E57">
              <w:t>F-4</w:t>
            </w:r>
          </w:p>
          <w:p w14:paraId="5DC7C837" w14:textId="77777777" w:rsidR="00844952" w:rsidRPr="006C5E57" w:rsidRDefault="00844952" w:rsidP="00A808C1">
            <w:pPr>
              <w:pStyle w:val="Bodttexttable11pt0ptcentre"/>
            </w:pPr>
            <w:r w:rsidRPr="006C5E57">
              <w:t>(Performance Index)</w:t>
            </w:r>
          </w:p>
        </w:tc>
      </w:tr>
      <w:tr w:rsidR="00844952" w14:paraId="54AEEEC2" w14:textId="77777777" w:rsidTr="00660734">
        <w:tc>
          <w:tcPr>
            <w:tcW w:w="2660" w:type="dxa"/>
            <w:tcBorders>
              <w:top w:val="single" w:sz="12" w:space="0" w:color="000000"/>
            </w:tcBorders>
          </w:tcPr>
          <w:p w14:paraId="6F0B0732" w14:textId="77777777" w:rsidR="00844952" w:rsidRPr="006C5E57" w:rsidRDefault="00844952" w:rsidP="00A808C1">
            <w:pPr>
              <w:pStyle w:val="Bodttexttable11pt0ptcentre"/>
            </w:pPr>
            <w:r w:rsidRPr="006C5E57">
              <w:t>2,2,3</w:t>
            </w:r>
            <w:r w:rsidR="003D6DCA" w:rsidRPr="006C5E57">
              <w:t xml:space="preserve"> </w:t>
            </w:r>
            <w:r w:rsidRPr="006C5E57">
              <w:t>Trimethyl Pentane</w:t>
            </w:r>
            <w:r w:rsidR="003D6DCA" w:rsidRPr="006C5E57">
              <w:fldChar w:fldCharType="begin"/>
            </w:r>
            <w:r w:rsidR="003D6DCA" w:rsidRPr="006C5E57">
              <w:instrText xml:space="preserve"> XE "2,2,3 Trimethyl Pentane" </w:instrText>
            </w:r>
            <w:r w:rsidR="003D6DCA" w:rsidRPr="006C5E57">
              <w:fldChar w:fldCharType="end"/>
            </w:r>
          </w:p>
        </w:tc>
        <w:tc>
          <w:tcPr>
            <w:tcW w:w="1876" w:type="dxa"/>
            <w:tcBorders>
              <w:top w:val="single" w:sz="12" w:space="0" w:color="000000"/>
            </w:tcBorders>
          </w:tcPr>
          <w:p w14:paraId="151FFAD5" w14:textId="77777777" w:rsidR="00844952" w:rsidRPr="006C5E57" w:rsidRDefault="00844952" w:rsidP="00A808C1">
            <w:pPr>
              <w:pStyle w:val="Bodttexttable11pt0ptcentre"/>
            </w:pPr>
            <w:r w:rsidRPr="006C5E57">
              <w:t>114</w:t>
            </w:r>
          </w:p>
        </w:tc>
        <w:tc>
          <w:tcPr>
            <w:tcW w:w="2160" w:type="dxa"/>
            <w:tcBorders>
              <w:top w:val="single" w:sz="12" w:space="0" w:color="000000"/>
            </w:tcBorders>
          </w:tcPr>
          <w:p w14:paraId="06E685FD" w14:textId="77777777" w:rsidR="00844952" w:rsidRPr="006C5E57" w:rsidRDefault="00844952" w:rsidP="00A808C1">
            <w:pPr>
              <w:pStyle w:val="Bodttexttable11pt0ptcentre"/>
            </w:pPr>
            <w:r w:rsidRPr="006C5E57">
              <w:t>238</w:t>
            </w:r>
          </w:p>
        </w:tc>
      </w:tr>
      <w:tr w:rsidR="00844952" w14:paraId="0C12F772" w14:textId="77777777" w:rsidTr="00660734">
        <w:tc>
          <w:tcPr>
            <w:tcW w:w="2660" w:type="dxa"/>
          </w:tcPr>
          <w:p w14:paraId="560A7CFD" w14:textId="77777777" w:rsidR="00844952" w:rsidRPr="006C5E57" w:rsidRDefault="00844952" w:rsidP="00A808C1">
            <w:pPr>
              <w:pStyle w:val="Bodttexttable11pt0ptcentre"/>
            </w:pPr>
            <w:r w:rsidRPr="006C5E57">
              <w:t>2,2,4</w:t>
            </w:r>
            <w:r w:rsidR="003D6DCA" w:rsidRPr="006C5E57">
              <w:t xml:space="preserve"> </w:t>
            </w:r>
            <w:r w:rsidRPr="006C5E57">
              <w:t>Trimethyl Pentane</w:t>
            </w:r>
            <w:r w:rsidR="003D6DCA" w:rsidRPr="006C5E57">
              <w:fldChar w:fldCharType="begin"/>
            </w:r>
            <w:r w:rsidR="003D6DCA" w:rsidRPr="006C5E57">
              <w:instrText xml:space="preserve"> XE "2,2,4 Trimethyl Pentane" </w:instrText>
            </w:r>
            <w:r w:rsidR="003D6DCA" w:rsidRPr="006C5E57">
              <w:fldChar w:fldCharType="end"/>
            </w:r>
          </w:p>
        </w:tc>
        <w:tc>
          <w:tcPr>
            <w:tcW w:w="1876" w:type="dxa"/>
          </w:tcPr>
          <w:p w14:paraId="6B69E10E" w14:textId="77777777" w:rsidR="00844952" w:rsidRPr="006C5E57" w:rsidRDefault="00844952" w:rsidP="00A808C1">
            <w:pPr>
              <w:pStyle w:val="Bodttexttable11pt0ptcentre"/>
            </w:pPr>
            <w:r w:rsidRPr="006C5E57">
              <w:t>113</w:t>
            </w:r>
          </w:p>
        </w:tc>
        <w:tc>
          <w:tcPr>
            <w:tcW w:w="2160" w:type="dxa"/>
          </w:tcPr>
          <w:p w14:paraId="57EBCC8C" w14:textId="77777777" w:rsidR="00844952" w:rsidRPr="006C5E57" w:rsidRDefault="00844952" w:rsidP="00A808C1">
            <w:pPr>
              <w:pStyle w:val="Bodttexttable11pt0ptcentre"/>
            </w:pPr>
            <w:r w:rsidRPr="006C5E57">
              <w:t>154</w:t>
            </w:r>
          </w:p>
        </w:tc>
      </w:tr>
      <w:tr w:rsidR="00844952" w14:paraId="270E8D0C" w14:textId="77777777" w:rsidTr="00660734">
        <w:tc>
          <w:tcPr>
            <w:tcW w:w="2660" w:type="dxa"/>
          </w:tcPr>
          <w:p w14:paraId="4EAB890F" w14:textId="77777777" w:rsidR="00844952" w:rsidRPr="006C5E57" w:rsidRDefault="00844952" w:rsidP="00A808C1">
            <w:pPr>
              <w:pStyle w:val="Bodttexttable11pt0ptcentre"/>
            </w:pPr>
            <w:r w:rsidRPr="006C5E57">
              <w:t>2,3,3</w:t>
            </w:r>
            <w:r w:rsidR="003D6DCA" w:rsidRPr="006C5E57">
              <w:t xml:space="preserve"> </w:t>
            </w:r>
            <w:r w:rsidRPr="006C5E57">
              <w:t>Trimethyl Pentane</w:t>
            </w:r>
            <w:r w:rsidR="003D6DCA" w:rsidRPr="006C5E57">
              <w:fldChar w:fldCharType="begin"/>
            </w:r>
            <w:r w:rsidR="003D6DCA" w:rsidRPr="006C5E57">
              <w:instrText xml:space="preserve"> XE "2,3,3 Trimethyl Pentane" </w:instrText>
            </w:r>
            <w:r w:rsidR="003D6DCA" w:rsidRPr="006C5E57">
              <w:fldChar w:fldCharType="end"/>
            </w:r>
          </w:p>
        </w:tc>
        <w:tc>
          <w:tcPr>
            <w:tcW w:w="1876" w:type="dxa"/>
          </w:tcPr>
          <w:p w14:paraId="25B5EA94" w14:textId="77777777" w:rsidR="00844952" w:rsidRPr="006C5E57" w:rsidRDefault="00844952" w:rsidP="00A808C1">
            <w:pPr>
              <w:pStyle w:val="Bodttexttable11pt0ptcentre"/>
            </w:pPr>
            <w:r w:rsidRPr="006C5E57">
              <w:t>112</w:t>
            </w:r>
          </w:p>
        </w:tc>
        <w:tc>
          <w:tcPr>
            <w:tcW w:w="2160" w:type="dxa"/>
          </w:tcPr>
          <w:p w14:paraId="4EF4F958" w14:textId="77777777" w:rsidR="00844952" w:rsidRPr="006C5E57" w:rsidRDefault="00844952" w:rsidP="00A808C1">
            <w:pPr>
              <w:pStyle w:val="Bodttexttable11pt0ptcentre"/>
            </w:pPr>
            <w:r w:rsidRPr="006C5E57">
              <w:t>234</w:t>
            </w:r>
          </w:p>
        </w:tc>
      </w:tr>
      <w:tr w:rsidR="00844952" w14:paraId="6CF1D6AC" w14:textId="77777777" w:rsidTr="00660734">
        <w:tc>
          <w:tcPr>
            <w:tcW w:w="2660" w:type="dxa"/>
          </w:tcPr>
          <w:p w14:paraId="7445C44C" w14:textId="77777777" w:rsidR="00844952" w:rsidRPr="006C5E57" w:rsidRDefault="00844952" w:rsidP="00A808C1">
            <w:pPr>
              <w:pStyle w:val="Bodttexttable11pt0ptcentre"/>
            </w:pPr>
            <w:r w:rsidRPr="006C5E57">
              <w:t>2,3,4</w:t>
            </w:r>
            <w:r w:rsidR="003D6DCA" w:rsidRPr="006C5E57">
              <w:t xml:space="preserve"> </w:t>
            </w:r>
            <w:r w:rsidRPr="006C5E57">
              <w:t>Trimethyl Pentane</w:t>
            </w:r>
            <w:r w:rsidR="003D6DCA" w:rsidRPr="006C5E57">
              <w:fldChar w:fldCharType="begin"/>
            </w:r>
            <w:r w:rsidR="003D6DCA" w:rsidRPr="006C5E57">
              <w:instrText xml:space="preserve"> XE "2,3,4 Trimethyl Pentane" </w:instrText>
            </w:r>
            <w:r w:rsidR="003D6DCA" w:rsidRPr="006C5E57">
              <w:fldChar w:fldCharType="end"/>
            </w:r>
          </w:p>
        </w:tc>
        <w:tc>
          <w:tcPr>
            <w:tcW w:w="1876" w:type="dxa"/>
          </w:tcPr>
          <w:p w14:paraId="338887A1" w14:textId="77777777" w:rsidR="00844952" w:rsidRPr="006C5E57" w:rsidRDefault="00844952" w:rsidP="00A808C1">
            <w:pPr>
              <w:pStyle w:val="Bodttexttable11pt0ptcentre"/>
            </w:pPr>
            <w:r w:rsidRPr="006C5E57">
              <w:t>108</w:t>
            </w:r>
          </w:p>
        </w:tc>
        <w:tc>
          <w:tcPr>
            <w:tcW w:w="2160" w:type="dxa"/>
          </w:tcPr>
          <w:p w14:paraId="17C7F43F" w14:textId="77777777" w:rsidR="00844952" w:rsidRPr="006C5E57" w:rsidRDefault="00844952" w:rsidP="00A808C1">
            <w:pPr>
              <w:pStyle w:val="Bodttexttable11pt0ptcentre"/>
            </w:pPr>
            <w:r w:rsidRPr="006C5E57">
              <w:t>193</w:t>
            </w:r>
          </w:p>
        </w:tc>
      </w:tr>
    </w:tbl>
    <w:p w14:paraId="14C570C2" w14:textId="77777777" w:rsidR="00844952" w:rsidRPr="001F4D91" w:rsidRDefault="00844952" w:rsidP="00A808C1">
      <w:pPr>
        <w:pStyle w:val="BodyText"/>
      </w:pPr>
      <w:r w:rsidRPr="001F4D91">
        <w:t>A brief outline of the chemical formula for each of these isomers is shown below</w:t>
      </w:r>
    </w:p>
    <w:p w14:paraId="13F329AE" w14:textId="77777777" w:rsidR="00931F7A" w:rsidRDefault="00931F7A">
      <w:pPr>
        <w:rPr>
          <w:i/>
          <w:spacing w:val="-5"/>
          <w:sz w:val="22"/>
        </w:rPr>
      </w:pPr>
      <w:r>
        <w:br w:type="page"/>
      </w:r>
    </w:p>
    <w:p w14:paraId="75838815" w14:textId="2935E732" w:rsidR="00844952" w:rsidRDefault="00844952" w:rsidP="001E56FB">
      <w:pPr>
        <w:pStyle w:val="Caption"/>
      </w:pPr>
      <w:r>
        <w:lastRenderedPageBreak/>
        <w:t xml:space="preserve">Figure </w:t>
      </w:r>
      <w:r w:rsidR="00546F88">
        <w:t>8</w:t>
      </w:r>
      <w:r>
        <w:t>. Trimethyl Pentane formulae</w:t>
      </w:r>
    </w:p>
    <w:p w14:paraId="52088404" w14:textId="77777777" w:rsidR="005F5C5C" w:rsidRDefault="005F33FB" w:rsidP="00A808C1">
      <w:pPr>
        <w:pStyle w:val="Picture"/>
      </w:pPr>
      <w:r w:rsidRPr="00E86F28">
        <w:rPr>
          <w:noProof/>
          <w:lang w:eastAsia="en-AU"/>
        </w:rPr>
        <w:drawing>
          <wp:anchor distT="0" distB="0" distL="114300" distR="114300" simplePos="0" relativeHeight="251651584" behindDoc="0" locked="0" layoutInCell="1" allowOverlap="1" wp14:anchorId="42912B50" wp14:editId="56377A19">
            <wp:simplePos x="0" y="0"/>
            <wp:positionH relativeFrom="column">
              <wp:posOffset>195791</wp:posOffset>
            </wp:positionH>
            <wp:positionV relativeFrom="paragraph">
              <wp:posOffset>230505</wp:posOffset>
            </wp:positionV>
            <wp:extent cx="2023745" cy="1117600"/>
            <wp:effectExtent l="0" t="0" r="0" b="63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374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F28" w:rsidRPr="00E86F28">
        <w:rPr>
          <w:noProof/>
          <w:lang w:eastAsia="en-AU"/>
        </w:rPr>
        <w:drawing>
          <wp:anchor distT="0" distB="0" distL="114300" distR="114300" simplePos="0" relativeHeight="251655680" behindDoc="0" locked="0" layoutInCell="1" allowOverlap="1" wp14:anchorId="2953E959" wp14:editId="132BD420">
            <wp:simplePos x="0" y="0"/>
            <wp:positionH relativeFrom="column">
              <wp:posOffset>3397250</wp:posOffset>
            </wp:positionH>
            <wp:positionV relativeFrom="paragraph">
              <wp:posOffset>243205</wp:posOffset>
            </wp:positionV>
            <wp:extent cx="2040890" cy="1117600"/>
            <wp:effectExtent l="0" t="0" r="0" b="635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089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C5C" w:rsidRPr="001F4D91">
        <w:t>F3 @4cc/USG = 114, F4=238</w:t>
      </w:r>
      <w:r w:rsidR="005F5C5C" w:rsidRPr="001F4D91">
        <w:tab/>
      </w:r>
      <w:r w:rsidR="005F5C5C" w:rsidRPr="001F4D91">
        <w:tab/>
      </w:r>
      <w:r w:rsidR="005F5C5C" w:rsidRPr="001F4D91">
        <w:tab/>
        <w:t>F3 @4cc/USG = 113, F4=154</w:t>
      </w:r>
    </w:p>
    <w:p w14:paraId="2BBD66FE" w14:textId="77777777" w:rsidR="00F973D1" w:rsidRDefault="00F973D1" w:rsidP="00A808C1">
      <w:pPr>
        <w:pStyle w:val="BodyText"/>
      </w:pPr>
    </w:p>
    <w:p w14:paraId="1C24FA70" w14:textId="77777777" w:rsidR="005F5C5C" w:rsidRPr="001F4D91" w:rsidRDefault="005F33FB" w:rsidP="00A808C1">
      <w:pPr>
        <w:pStyle w:val="Picture"/>
      </w:pPr>
      <w:r w:rsidRPr="001F4D91">
        <w:rPr>
          <w:noProof/>
          <w:lang w:eastAsia="en-AU"/>
        </w:rPr>
        <w:drawing>
          <wp:anchor distT="0" distB="0" distL="114300" distR="114300" simplePos="0" relativeHeight="251659776" behindDoc="0" locked="0" layoutInCell="1" allowOverlap="1" wp14:anchorId="13758C78" wp14:editId="1F9A9DF4">
            <wp:simplePos x="0" y="0"/>
            <wp:positionH relativeFrom="column">
              <wp:posOffset>3277870</wp:posOffset>
            </wp:positionH>
            <wp:positionV relativeFrom="paragraph">
              <wp:posOffset>252730</wp:posOffset>
            </wp:positionV>
            <wp:extent cx="2258695" cy="115697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869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D91">
        <w:rPr>
          <w:noProof/>
          <w:lang w:eastAsia="en-AU"/>
        </w:rPr>
        <w:drawing>
          <wp:anchor distT="0" distB="0" distL="114300" distR="114300" simplePos="0" relativeHeight="251663872" behindDoc="0" locked="0" layoutInCell="1" allowOverlap="1" wp14:anchorId="09AA62A0" wp14:editId="68964474">
            <wp:simplePos x="0" y="0"/>
            <wp:positionH relativeFrom="margin">
              <wp:posOffset>207010</wp:posOffset>
            </wp:positionH>
            <wp:positionV relativeFrom="paragraph">
              <wp:posOffset>252095</wp:posOffset>
            </wp:positionV>
            <wp:extent cx="2018665" cy="112839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66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C5C" w:rsidRPr="001F4D91">
        <w:t>F3 @4cc/USG = 112, F4=234</w:t>
      </w:r>
      <w:r w:rsidR="005F5C5C" w:rsidRPr="001F4D91">
        <w:tab/>
      </w:r>
      <w:r w:rsidR="005F5C5C" w:rsidRPr="001F4D91">
        <w:tab/>
      </w:r>
      <w:r w:rsidR="005F5C5C" w:rsidRPr="001F4D91">
        <w:tab/>
        <w:t>F3 @4cc/USG = 108, F4=193</w:t>
      </w:r>
    </w:p>
    <w:p w14:paraId="51A85E32" w14:textId="77777777" w:rsidR="005F5C5C" w:rsidRPr="001F4D91" w:rsidRDefault="005F33FB" w:rsidP="00A808C1">
      <w:pPr>
        <w:pStyle w:val="Picture"/>
      </w:pPr>
      <w:r>
        <w:t xml:space="preserve"> </w:t>
      </w:r>
    </w:p>
    <w:p w14:paraId="43329741" w14:textId="77777777" w:rsidR="00844952" w:rsidRDefault="00844952">
      <w:pPr>
        <w:pStyle w:val="Heading7"/>
        <w:framePr w:wrap="around"/>
      </w:pPr>
      <w:r>
        <w:br w:type="page"/>
        <w:t>Alkylates vs. Hydropolymer</w:t>
      </w:r>
    </w:p>
    <w:p w14:paraId="06E17275" w14:textId="77777777" w:rsidR="00844952" w:rsidRPr="001F4D91" w:rsidRDefault="00844952" w:rsidP="00A808C1">
      <w:pPr>
        <w:pStyle w:val="BodyText"/>
      </w:pPr>
      <w:r w:rsidRPr="001F4D91">
        <w:t>Comparison of the analysis of a typical Sulphuric-Acid Alkylate</w:t>
      </w:r>
      <w:r w:rsidR="00B41254">
        <w:fldChar w:fldCharType="begin"/>
      </w:r>
      <w:r w:rsidR="00B41254">
        <w:instrText xml:space="preserve"> XE "</w:instrText>
      </w:r>
      <w:r w:rsidR="00B41254" w:rsidRPr="008A6959">
        <w:instrText>Sulphuric-Acid Alkylate</w:instrText>
      </w:r>
      <w:r w:rsidR="00B41254">
        <w:instrText xml:space="preserve">" </w:instrText>
      </w:r>
      <w:r w:rsidR="00B41254">
        <w:fldChar w:fldCharType="end"/>
      </w:r>
      <w:r w:rsidRPr="001F4D91">
        <w:t xml:space="preserve"> with that of a typical hydrogenated </w:t>
      </w:r>
      <w:r w:rsidR="00B41254">
        <w:t>c</w:t>
      </w:r>
      <w:r w:rsidRPr="001F4D91">
        <w:t>odimer</w:t>
      </w:r>
      <w:r w:rsidR="00B41254">
        <w:fldChar w:fldCharType="begin"/>
      </w:r>
      <w:r w:rsidR="00B41254">
        <w:instrText xml:space="preserve"> XE "</w:instrText>
      </w:r>
      <w:r w:rsidR="00B41254" w:rsidRPr="008A16E4">
        <w:instrText>hydrogenated codimer</w:instrText>
      </w:r>
      <w:r w:rsidR="00B41254">
        <w:instrText xml:space="preserve">" </w:instrText>
      </w:r>
      <w:r w:rsidR="00B41254">
        <w:fldChar w:fldCharType="end"/>
      </w:r>
      <w:r w:rsidRPr="001F4D91">
        <w:t xml:space="preserve"> from a Phosphoric-Acid catalytic polymerisation</w:t>
      </w:r>
      <w:r w:rsidR="00B41254">
        <w:fldChar w:fldCharType="begin"/>
      </w:r>
      <w:r w:rsidR="00B41254">
        <w:instrText xml:space="preserve"> XE "</w:instrText>
      </w:r>
      <w:r w:rsidR="00B41254" w:rsidRPr="00387025">
        <w:instrText>Phosphoric-Acid catalytic polymerisation</w:instrText>
      </w:r>
      <w:r w:rsidR="00B41254">
        <w:instrText xml:space="preserve">" </w:instrText>
      </w:r>
      <w:r w:rsidR="00B41254">
        <w:fldChar w:fldCharType="end"/>
      </w:r>
      <w:r w:rsidRPr="001F4D91">
        <w:t xml:space="preserve"> plant</w:t>
      </w:r>
      <w:r w:rsidR="00F973D1">
        <w:t xml:space="preserve"> shows the marked difference in the two outputs</w:t>
      </w:r>
      <w:r w:rsidRPr="001F4D91">
        <w:t>. The comparison is confined to Trimethyl Pentane</w:t>
      </w:r>
      <w:r w:rsidR="00B41254">
        <w:fldChar w:fldCharType="begin"/>
      </w:r>
      <w:r w:rsidR="00B41254">
        <w:instrText xml:space="preserve"> XE "</w:instrText>
      </w:r>
      <w:r w:rsidR="00B41254" w:rsidRPr="007C14C6">
        <w:instrText>Trimethyl Pentane</w:instrText>
      </w:r>
      <w:r w:rsidR="00B41254">
        <w:instrText xml:space="preserve">" </w:instrText>
      </w:r>
      <w:r w:rsidR="00B41254">
        <w:fldChar w:fldCharType="end"/>
      </w:r>
      <w:r w:rsidRPr="001F4D91">
        <w:t xml:space="preserve"> (TMP) content and its various isomers, and illustrates the difference in the blending characteristics of the two materials.</w:t>
      </w:r>
      <w:r w:rsidR="00F973D1">
        <w:t xml:space="preserve"> </w:t>
      </w:r>
      <w:r w:rsidRPr="001F4D91">
        <w:t xml:space="preserve">The predominant high-octane component of </w:t>
      </w:r>
      <w:r w:rsidR="00A048BD">
        <w:t>a</w:t>
      </w:r>
      <w:r w:rsidRPr="001F4D91">
        <w:t>lkylate was 2,2,4 Trimethyl Pentane</w:t>
      </w:r>
      <w:r w:rsidR="00B41254">
        <w:fldChar w:fldCharType="begin"/>
      </w:r>
      <w:r w:rsidR="00B41254">
        <w:instrText xml:space="preserve"> XE "</w:instrText>
      </w:r>
      <w:r w:rsidR="00B41254" w:rsidRPr="00FD14A7">
        <w:instrText>2,2,4 Trimethyl Pentane</w:instrText>
      </w:r>
      <w:r w:rsidR="00B41254">
        <w:instrText xml:space="preserve">" </w:instrText>
      </w:r>
      <w:r w:rsidR="00B41254">
        <w:fldChar w:fldCharType="end"/>
      </w:r>
      <w:r w:rsidRPr="001F4D91">
        <w:t xml:space="preserve"> (Iso-Octane); but the predominant component of hydropolymer was of a different isomer 2,3,4 Trimethyl Pentane</w:t>
      </w:r>
      <w:r w:rsidR="00B41254">
        <w:fldChar w:fldCharType="begin"/>
      </w:r>
      <w:r w:rsidR="00B41254">
        <w:instrText xml:space="preserve"> XE "</w:instrText>
      </w:r>
      <w:r w:rsidR="00B41254" w:rsidRPr="000D74BE">
        <w:instrText>2,3,4 Trimethyl Pentane</w:instrText>
      </w:r>
      <w:r w:rsidR="00B41254">
        <w:instrText xml:space="preserve">" </w:instrText>
      </w:r>
      <w:r w:rsidR="00B41254">
        <w:fldChar w:fldCharType="end"/>
      </w:r>
      <w:r w:rsidRPr="001F4D91">
        <w:t xml:space="preserve"> which has a lower lean mixture octane (F-3)</w:t>
      </w:r>
      <w:r w:rsidR="00E6001A">
        <w:fldChar w:fldCharType="begin"/>
      </w:r>
      <w:r w:rsidR="00E6001A">
        <w:instrText xml:space="preserve"> XE "</w:instrText>
      </w:r>
      <w:r w:rsidR="00E6001A" w:rsidRPr="004752D9">
        <w:instrText>lean mixture octane (F-3)</w:instrText>
      </w:r>
      <w:r w:rsidR="00E6001A">
        <w:instrText xml:space="preserve">" </w:instrText>
      </w:r>
      <w:r w:rsidR="00E6001A">
        <w:fldChar w:fldCharType="end"/>
      </w:r>
      <w:r w:rsidRPr="001F4D91">
        <w:t>, but substantially better in rich mixture supercharge index (F-4)</w:t>
      </w:r>
      <w:r w:rsidR="00E6001A">
        <w:fldChar w:fldCharType="begin"/>
      </w:r>
      <w:r w:rsidR="00E6001A">
        <w:instrText xml:space="preserve"> XE "</w:instrText>
      </w:r>
      <w:r w:rsidR="00E6001A" w:rsidRPr="00E818E5">
        <w:instrText>rich mixture supercharge index (F-4)</w:instrText>
      </w:r>
      <w:r w:rsidR="00E6001A">
        <w:instrText xml:space="preserve">" </w:instrText>
      </w:r>
      <w:r w:rsidR="00E6001A">
        <w:fldChar w:fldCharType="end"/>
      </w:r>
      <w:r w:rsidRPr="001F4D91">
        <w:t>, th</w:t>
      </w:r>
      <w:r w:rsidR="00B41254">
        <w:t>a</w:t>
      </w:r>
      <w:r w:rsidRPr="001F4D91">
        <w:t>n 2,2,4 Trimethyl Pentane. In addition, the hydropolymer gasoline</w:t>
      </w:r>
      <w:r w:rsidR="00B41254">
        <w:fldChar w:fldCharType="begin"/>
      </w:r>
      <w:r w:rsidR="00B41254">
        <w:instrText xml:space="preserve"> XE "</w:instrText>
      </w:r>
      <w:r w:rsidR="00B41254" w:rsidRPr="00772588">
        <w:instrText>hydropolymer gasoline</w:instrText>
      </w:r>
      <w:r w:rsidR="00B41254">
        <w:instrText xml:space="preserve">" </w:instrText>
      </w:r>
      <w:r w:rsidR="00B41254">
        <w:fldChar w:fldCharType="end"/>
      </w:r>
      <w:r w:rsidRPr="001F4D91">
        <w:t xml:space="preserve"> component contains substantial quantities of 2,2,3 Trimethyl Pentane</w:t>
      </w:r>
      <w:r w:rsidR="00B41254">
        <w:fldChar w:fldCharType="begin"/>
      </w:r>
      <w:r w:rsidR="00B41254">
        <w:instrText xml:space="preserve"> XE "</w:instrText>
      </w:r>
      <w:r w:rsidR="00B41254" w:rsidRPr="00DA2856">
        <w:instrText>2,2,3 Trimethyl Pentane</w:instrText>
      </w:r>
      <w:r w:rsidR="00B41254">
        <w:instrText xml:space="preserve">" </w:instrText>
      </w:r>
      <w:r w:rsidR="00B41254">
        <w:fldChar w:fldCharType="end"/>
      </w:r>
      <w:r w:rsidRPr="001F4D91">
        <w:t xml:space="preserve"> which is extremely good in both F-3 and F-4 test methods.</w:t>
      </w:r>
    </w:p>
    <w:p w14:paraId="11F09DD1" w14:textId="77777777" w:rsidR="00844952" w:rsidRPr="00AD5869" w:rsidRDefault="00844952" w:rsidP="001E56FB">
      <w:pPr>
        <w:pStyle w:val="Caption"/>
        <w:rPr>
          <w:lang w:val="fr-FR"/>
        </w:rPr>
      </w:pPr>
      <w:r w:rsidRPr="00AD5869">
        <w:rPr>
          <w:lang w:val="fr-FR"/>
        </w:rPr>
        <w:t xml:space="preserve">Table </w:t>
      </w:r>
      <w:r>
        <w:fldChar w:fldCharType="begin"/>
      </w:r>
      <w:r w:rsidRPr="00AD5869">
        <w:rPr>
          <w:lang w:val="fr-FR"/>
        </w:rPr>
        <w:instrText xml:space="preserve"> SEQ Table \* ARABIC </w:instrText>
      </w:r>
      <w:r>
        <w:fldChar w:fldCharType="separate"/>
      </w:r>
      <w:r w:rsidR="00DB10F2">
        <w:rPr>
          <w:noProof/>
          <w:lang w:val="fr-FR"/>
        </w:rPr>
        <w:t>14</w:t>
      </w:r>
      <w:r>
        <w:fldChar w:fldCharType="end"/>
      </w:r>
      <w:r w:rsidRPr="00AD5869">
        <w:rPr>
          <w:lang w:val="fr-FR"/>
        </w:rPr>
        <w:t>.</w:t>
      </w:r>
      <w:r w:rsidR="006A3091" w:rsidRPr="00907A44">
        <w:t xml:space="preserve"> </w:t>
      </w:r>
      <w:r w:rsidRPr="00907A44">
        <w:t>Alkylate</w:t>
      </w:r>
      <w:r w:rsidRPr="00AD5869">
        <w:rPr>
          <w:lang w:val="fr-FR"/>
        </w:rPr>
        <w:t xml:space="preserve"> vs. Hydropolymer - Trimethyl Pentane Content</w:t>
      </w:r>
    </w:p>
    <w:tbl>
      <w:tblPr>
        <w:tblW w:w="0" w:type="auto"/>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802"/>
        <w:gridCol w:w="2237"/>
        <w:gridCol w:w="2520"/>
      </w:tblGrid>
      <w:tr w:rsidR="00844952" w14:paraId="0AF81A66" w14:textId="77777777" w:rsidTr="00605941">
        <w:tc>
          <w:tcPr>
            <w:tcW w:w="2802" w:type="dxa"/>
            <w:tcBorders>
              <w:bottom w:val="single" w:sz="12" w:space="0" w:color="000000"/>
            </w:tcBorders>
          </w:tcPr>
          <w:p w14:paraId="56E30DF3" w14:textId="4691C953" w:rsidR="00844952" w:rsidRPr="00983F45" w:rsidRDefault="00844952">
            <w:pPr>
              <w:spacing w:before="40" w:after="40"/>
              <w:rPr>
                <w:rStyle w:val="Style10ptCondensedby04pt"/>
              </w:rPr>
            </w:pPr>
            <w:r w:rsidRPr="00983F45">
              <w:rPr>
                <w:rStyle w:val="Style10ptCondensedby04pt"/>
              </w:rPr>
              <w:t>API Project No.</w:t>
            </w:r>
            <w:r w:rsidR="000B57E1">
              <w:rPr>
                <w:rStyle w:val="Style10ptCondensedby04pt"/>
              </w:rPr>
              <w:t xml:space="preserve"> </w:t>
            </w:r>
            <w:r w:rsidRPr="00983F45">
              <w:rPr>
                <w:rStyle w:val="Style10ptCondensedby04pt"/>
              </w:rPr>
              <w:t>6 Sample No.</w:t>
            </w:r>
          </w:p>
        </w:tc>
        <w:tc>
          <w:tcPr>
            <w:tcW w:w="2237" w:type="dxa"/>
            <w:tcBorders>
              <w:bottom w:val="single" w:sz="12" w:space="0" w:color="000000"/>
            </w:tcBorders>
          </w:tcPr>
          <w:p w14:paraId="5F9B17DD" w14:textId="77777777" w:rsidR="00844952" w:rsidRPr="00E86F28" w:rsidRDefault="00844952">
            <w:pPr>
              <w:spacing w:before="40" w:after="40"/>
              <w:rPr>
                <w:bCs/>
                <w:sz w:val="20"/>
              </w:rPr>
            </w:pPr>
            <w:r w:rsidRPr="00E86F28">
              <w:rPr>
                <w:bCs/>
                <w:sz w:val="20"/>
              </w:rPr>
              <w:t>1</w:t>
            </w:r>
          </w:p>
        </w:tc>
        <w:tc>
          <w:tcPr>
            <w:tcW w:w="2520" w:type="dxa"/>
            <w:tcBorders>
              <w:bottom w:val="single" w:sz="12" w:space="0" w:color="000000"/>
            </w:tcBorders>
          </w:tcPr>
          <w:p w14:paraId="5BEF6B66" w14:textId="77777777" w:rsidR="00844952" w:rsidRPr="00E86F28" w:rsidRDefault="00844952">
            <w:pPr>
              <w:spacing w:before="40" w:after="40"/>
              <w:rPr>
                <w:bCs/>
                <w:sz w:val="20"/>
              </w:rPr>
            </w:pPr>
            <w:r w:rsidRPr="00E86F28">
              <w:rPr>
                <w:bCs/>
                <w:sz w:val="20"/>
              </w:rPr>
              <w:t>4</w:t>
            </w:r>
          </w:p>
        </w:tc>
      </w:tr>
      <w:tr w:rsidR="00844952" w14:paraId="7C241750" w14:textId="77777777" w:rsidTr="00605941">
        <w:tc>
          <w:tcPr>
            <w:tcW w:w="2802" w:type="dxa"/>
            <w:tcBorders>
              <w:top w:val="single" w:sz="12" w:space="0" w:color="000000"/>
            </w:tcBorders>
          </w:tcPr>
          <w:p w14:paraId="6B197592" w14:textId="77777777" w:rsidR="00844952" w:rsidRPr="00E86F28" w:rsidRDefault="00844952" w:rsidP="004A561B">
            <w:pPr>
              <w:spacing w:before="40" w:after="40"/>
              <w:jc w:val="left"/>
              <w:rPr>
                <w:bCs/>
                <w:sz w:val="20"/>
              </w:rPr>
            </w:pPr>
            <w:r w:rsidRPr="00E86F28">
              <w:rPr>
                <w:bCs/>
                <w:sz w:val="20"/>
              </w:rPr>
              <w:t>Type</w:t>
            </w:r>
          </w:p>
        </w:tc>
        <w:tc>
          <w:tcPr>
            <w:tcW w:w="2237" w:type="dxa"/>
            <w:tcBorders>
              <w:top w:val="single" w:sz="12" w:space="0" w:color="000000"/>
            </w:tcBorders>
          </w:tcPr>
          <w:p w14:paraId="4AC05CEC" w14:textId="77777777" w:rsidR="00844952" w:rsidRPr="00E86F28" w:rsidRDefault="00844952">
            <w:pPr>
              <w:spacing w:before="40" w:after="40"/>
              <w:rPr>
                <w:bCs/>
                <w:sz w:val="20"/>
              </w:rPr>
            </w:pPr>
            <w:r w:rsidRPr="00E86F28">
              <w:rPr>
                <w:bCs/>
                <w:sz w:val="20"/>
              </w:rPr>
              <w:t>H</w:t>
            </w:r>
            <w:r w:rsidRPr="00E86F28">
              <w:rPr>
                <w:bCs/>
                <w:sz w:val="20"/>
                <w:vertAlign w:val="subscript"/>
              </w:rPr>
              <w:t>2</w:t>
            </w:r>
            <w:r w:rsidRPr="00E86F28">
              <w:rPr>
                <w:bCs/>
                <w:sz w:val="20"/>
              </w:rPr>
              <w:t>SO</w:t>
            </w:r>
            <w:r w:rsidRPr="00E86F28">
              <w:rPr>
                <w:bCs/>
                <w:sz w:val="20"/>
                <w:vertAlign w:val="subscript"/>
              </w:rPr>
              <w:t>4</w:t>
            </w:r>
            <w:r w:rsidRPr="00E86F28">
              <w:rPr>
                <w:bCs/>
                <w:sz w:val="20"/>
              </w:rPr>
              <w:t xml:space="preserve"> - C</w:t>
            </w:r>
            <w:r w:rsidRPr="00B41254">
              <w:rPr>
                <w:bCs/>
                <w:sz w:val="20"/>
                <w:vertAlign w:val="subscript"/>
              </w:rPr>
              <w:t>4</w:t>
            </w:r>
            <w:r w:rsidRPr="00E86F28">
              <w:rPr>
                <w:bCs/>
                <w:sz w:val="20"/>
              </w:rPr>
              <w:t xml:space="preserve"> Alkylate</w:t>
            </w:r>
            <w:r w:rsidR="00B41254">
              <w:rPr>
                <w:bCs/>
                <w:sz w:val="20"/>
              </w:rPr>
              <w:fldChar w:fldCharType="begin"/>
            </w:r>
            <w:r w:rsidR="00B41254">
              <w:instrText xml:space="preserve"> XE "</w:instrText>
            </w:r>
            <w:r w:rsidR="00B41254" w:rsidRPr="00045664">
              <w:rPr>
                <w:bCs/>
                <w:sz w:val="20"/>
              </w:rPr>
              <w:instrText>H</w:instrText>
            </w:r>
            <w:r w:rsidR="00B41254" w:rsidRPr="00045664">
              <w:rPr>
                <w:bCs/>
                <w:sz w:val="20"/>
                <w:vertAlign w:val="subscript"/>
              </w:rPr>
              <w:instrText>2</w:instrText>
            </w:r>
            <w:r w:rsidR="00B41254" w:rsidRPr="00045664">
              <w:rPr>
                <w:bCs/>
                <w:sz w:val="20"/>
              </w:rPr>
              <w:instrText>SO</w:instrText>
            </w:r>
            <w:r w:rsidR="00B41254" w:rsidRPr="00045664">
              <w:rPr>
                <w:bCs/>
                <w:sz w:val="20"/>
                <w:vertAlign w:val="subscript"/>
              </w:rPr>
              <w:instrText>4</w:instrText>
            </w:r>
            <w:r w:rsidR="00B41254" w:rsidRPr="00045664">
              <w:rPr>
                <w:bCs/>
                <w:sz w:val="20"/>
              </w:rPr>
              <w:instrText xml:space="preserve"> - C</w:instrText>
            </w:r>
            <w:r w:rsidR="00B41254" w:rsidRPr="00045664">
              <w:rPr>
                <w:bCs/>
                <w:sz w:val="20"/>
                <w:vertAlign w:val="subscript"/>
              </w:rPr>
              <w:instrText>4</w:instrText>
            </w:r>
            <w:r w:rsidR="00B41254" w:rsidRPr="00045664">
              <w:rPr>
                <w:bCs/>
                <w:sz w:val="20"/>
              </w:rPr>
              <w:instrText xml:space="preserve"> Alkylate</w:instrText>
            </w:r>
            <w:r w:rsidR="00B41254">
              <w:instrText xml:space="preserve">" </w:instrText>
            </w:r>
            <w:r w:rsidR="00B41254">
              <w:rPr>
                <w:bCs/>
                <w:sz w:val="20"/>
              </w:rPr>
              <w:fldChar w:fldCharType="end"/>
            </w:r>
          </w:p>
        </w:tc>
        <w:tc>
          <w:tcPr>
            <w:tcW w:w="2520" w:type="dxa"/>
            <w:tcBorders>
              <w:top w:val="single" w:sz="12" w:space="0" w:color="000000"/>
            </w:tcBorders>
          </w:tcPr>
          <w:p w14:paraId="50B99F60" w14:textId="77777777" w:rsidR="00844952" w:rsidRPr="00E86F28" w:rsidRDefault="00844952">
            <w:pPr>
              <w:spacing w:before="40" w:after="40"/>
              <w:rPr>
                <w:bCs/>
                <w:sz w:val="20"/>
              </w:rPr>
            </w:pPr>
            <w:r w:rsidRPr="00E86F28">
              <w:rPr>
                <w:bCs/>
                <w:sz w:val="20"/>
              </w:rPr>
              <w:t>C</w:t>
            </w:r>
            <w:r w:rsidRPr="009A205D">
              <w:rPr>
                <w:bCs/>
                <w:sz w:val="20"/>
                <w:vertAlign w:val="subscript"/>
              </w:rPr>
              <w:t>4</w:t>
            </w:r>
            <w:r w:rsidRPr="00E86F28">
              <w:rPr>
                <w:bCs/>
                <w:sz w:val="20"/>
              </w:rPr>
              <w:t xml:space="preserve"> Hydropolymer</w:t>
            </w:r>
            <w:r w:rsidR="00B41254">
              <w:rPr>
                <w:bCs/>
                <w:sz w:val="20"/>
              </w:rPr>
              <w:fldChar w:fldCharType="begin"/>
            </w:r>
            <w:r w:rsidR="00B41254">
              <w:instrText xml:space="preserve"> XE "</w:instrText>
            </w:r>
            <w:r w:rsidR="00B41254" w:rsidRPr="000F4125">
              <w:rPr>
                <w:bCs/>
                <w:sz w:val="20"/>
              </w:rPr>
              <w:instrText>C</w:instrText>
            </w:r>
            <w:r w:rsidR="00B41254" w:rsidRPr="000F4125">
              <w:rPr>
                <w:bCs/>
                <w:sz w:val="20"/>
                <w:vertAlign w:val="subscript"/>
              </w:rPr>
              <w:instrText>4</w:instrText>
            </w:r>
            <w:r w:rsidR="00B41254" w:rsidRPr="000F4125">
              <w:rPr>
                <w:bCs/>
                <w:sz w:val="20"/>
              </w:rPr>
              <w:instrText xml:space="preserve"> Hydropolymer</w:instrText>
            </w:r>
            <w:r w:rsidR="00B41254">
              <w:instrText xml:space="preserve">" </w:instrText>
            </w:r>
            <w:r w:rsidR="00B41254">
              <w:rPr>
                <w:bCs/>
                <w:sz w:val="20"/>
              </w:rPr>
              <w:fldChar w:fldCharType="end"/>
            </w:r>
          </w:p>
        </w:tc>
      </w:tr>
      <w:tr w:rsidR="00844952" w14:paraId="062A1F3A" w14:textId="77777777" w:rsidTr="00605941">
        <w:tc>
          <w:tcPr>
            <w:tcW w:w="2802" w:type="dxa"/>
          </w:tcPr>
          <w:p w14:paraId="0F9F586B" w14:textId="77777777" w:rsidR="00844952" w:rsidRPr="00F973D1" w:rsidRDefault="00844952" w:rsidP="004A561B">
            <w:pPr>
              <w:spacing w:before="40" w:after="40"/>
              <w:jc w:val="left"/>
              <w:rPr>
                <w:sz w:val="20"/>
              </w:rPr>
            </w:pPr>
            <w:r w:rsidRPr="00F973D1">
              <w:rPr>
                <w:sz w:val="20"/>
              </w:rPr>
              <w:t>2,2,4 TMP %</w:t>
            </w:r>
          </w:p>
        </w:tc>
        <w:tc>
          <w:tcPr>
            <w:tcW w:w="2237" w:type="dxa"/>
          </w:tcPr>
          <w:p w14:paraId="6F0FBA30" w14:textId="77777777" w:rsidR="00844952" w:rsidRPr="00A048BD" w:rsidRDefault="00844952" w:rsidP="00A048BD">
            <w:pPr>
              <w:pStyle w:val="TOC4"/>
              <w:spacing w:before="40" w:after="40"/>
              <w:ind w:left="65"/>
              <w:rPr>
                <w:rFonts w:ascii="Garamond" w:hAnsi="Garamond"/>
              </w:rPr>
            </w:pPr>
            <w:r w:rsidRPr="00A048BD">
              <w:rPr>
                <w:rFonts w:ascii="Garamond" w:hAnsi="Garamond"/>
              </w:rPr>
              <w:t>30.7</w:t>
            </w:r>
          </w:p>
        </w:tc>
        <w:tc>
          <w:tcPr>
            <w:tcW w:w="2520" w:type="dxa"/>
          </w:tcPr>
          <w:p w14:paraId="4966C1EB" w14:textId="77777777" w:rsidR="00844952" w:rsidRPr="00F973D1" w:rsidRDefault="00844952">
            <w:pPr>
              <w:spacing w:before="40" w:after="40"/>
              <w:rPr>
                <w:sz w:val="20"/>
              </w:rPr>
            </w:pPr>
            <w:r w:rsidRPr="00F973D1">
              <w:rPr>
                <w:sz w:val="20"/>
              </w:rPr>
              <w:t>9.9</w:t>
            </w:r>
          </w:p>
        </w:tc>
      </w:tr>
      <w:tr w:rsidR="00844952" w14:paraId="657380FC" w14:textId="77777777" w:rsidTr="00605941">
        <w:tc>
          <w:tcPr>
            <w:tcW w:w="2802" w:type="dxa"/>
          </w:tcPr>
          <w:p w14:paraId="18FCB928" w14:textId="77777777" w:rsidR="00844952" w:rsidRPr="00F973D1" w:rsidRDefault="00844952" w:rsidP="004A561B">
            <w:pPr>
              <w:spacing w:before="40" w:after="40"/>
              <w:jc w:val="left"/>
              <w:rPr>
                <w:sz w:val="20"/>
              </w:rPr>
            </w:pPr>
            <w:r w:rsidRPr="00F973D1">
              <w:rPr>
                <w:sz w:val="20"/>
              </w:rPr>
              <w:t>2,2,3 TMP %</w:t>
            </w:r>
          </w:p>
        </w:tc>
        <w:tc>
          <w:tcPr>
            <w:tcW w:w="2237" w:type="dxa"/>
          </w:tcPr>
          <w:p w14:paraId="3257F924" w14:textId="77777777" w:rsidR="00844952" w:rsidRPr="00A048BD" w:rsidRDefault="00844952" w:rsidP="00A048BD">
            <w:pPr>
              <w:spacing w:before="40" w:after="40"/>
              <w:ind w:left="65"/>
              <w:rPr>
                <w:sz w:val="20"/>
              </w:rPr>
            </w:pPr>
            <w:r w:rsidRPr="00A048BD">
              <w:rPr>
                <w:sz w:val="20"/>
              </w:rPr>
              <w:t>1.6</w:t>
            </w:r>
          </w:p>
        </w:tc>
        <w:tc>
          <w:tcPr>
            <w:tcW w:w="2520" w:type="dxa"/>
          </w:tcPr>
          <w:p w14:paraId="73FDAA19" w14:textId="77777777" w:rsidR="00844952" w:rsidRPr="00F973D1" w:rsidRDefault="00844952">
            <w:pPr>
              <w:spacing w:before="40" w:after="40"/>
              <w:rPr>
                <w:sz w:val="20"/>
              </w:rPr>
            </w:pPr>
            <w:r w:rsidRPr="00F973D1">
              <w:rPr>
                <w:sz w:val="20"/>
              </w:rPr>
              <w:t>9.2</w:t>
            </w:r>
          </w:p>
        </w:tc>
      </w:tr>
      <w:tr w:rsidR="00844952" w14:paraId="7B0E2D18" w14:textId="77777777" w:rsidTr="00605941">
        <w:tc>
          <w:tcPr>
            <w:tcW w:w="2802" w:type="dxa"/>
          </w:tcPr>
          <w:p w14:paraId="1B281FC9" w14:textId="77777777" w:rsidR="00844952" w:rsidRPr="00F973D1" w:rsidRDefault="00844952" w:rsidP="004A561B">
            <w:pPr>
              <w:spacing w:before="40" w:after="40"/>
              <w:jc w:val="left"/>
              <w:rPr>
                <w:sz w:val="20"/>
              </w:rPr>
            </w:pPr>
            <w:r w:rsidRPr="00F973D1">
              <w:rPr>
                <w:sz w:val="20"/>
              </w:rPr>
              <w:t>2,3,4 TMP %</w:t>
            </w:r>
          </w:p>
        </w:tc>
        <w:tc>
          <w:tcPr>
            <w:tcW w:w="2237" w:type="dxa"/>
          </w:tcPr>
          <w:p w14:paraId="6D582C7F" w14:textId="77777777" w:rsidR="00844952" w:rsidRPr="00A048BD" w:rsidRDefault="00844952" w:rsidP="00A048BD">
            <w:pPr>
              <w:spacing w:before="40" w:after="40"/>
              <w:ind w:left="65"/>
              <w:rPr>
                <w:sz w:val="20"/>
              </w:rPr>
            </w:pPr>
            <w:r w:rsidRPr="00A048BD">
              <w:rPr>
                <w:sz w:val="20"/>
              </w:rPr>
              <w:t>9.0</w:t>
            </w:r>
          </w:p>
        </w:tc>
        <w:tc>
          <w:tcPr>
            <w:tcW w:w="2520" w:type="dxa"/>
          </w:tcPr>
          <w:p w14:paraId="6AAFF31A" w14:textId="77777777" w:rsidR="00844952" w:rsidRPr="00F973D1" w:rsidRDefault="00844952">
            <w:pPr>
              <w:spacing w:before="40" w:after="40"/>
              <w:rPr>
                <w:sz w:val="20"/>
              </w:rPr>
            </w:pPr>
            <w:r w:rsidRPr="00F973D1">
              <w:rPr>
                <w:sz w:val="20"/>
              </w:rPr>
              <w:t>43.9</w:t>
            </w:r>
          </w:p>
        </w:tc>
      </w:tr>
      <w:tr w:rsidR="00844952" w14:paraId="6A62986F" w14:textId="77777777" w:rsidTr="00605941">
        <w:tc>
          <w:tcPr>
            <w:tcW w:w="2802" w:type="dxa"/>
          </w:tcPr>
          <w:p w14:paraId="69E4ED33" w14:textId="77777777" w:rsidR="00844952" w:rsidRPr="00F973D1" w:rsidRDefault="00844952" w:rsidP="004A561B">
            <w:pPr>
              <w:spacing w:before="40" w:after="40"/>
              <w:jc w:val="left"/>
              <w:rPr>
                <w:sz w:val="20"/>
              </w:rPr>
            </w:pPr>
            <w:r w:rsidRPr="00F973D1">
              <w:rPr>
                <w:sz w:val="20"/>
              </w:rPr>
              <w:t>2,3,3 TMP %</w:t>
            </w:r>
          </w:p>
        </w:tc>
        <w:tc>
          <w:tcPr>
            <w:tcW w:w="2237" w:type="dxa"/>
          </w:tcPr>
          <w:p w14:paraId="0E6CA48F" w14:textId="77777777" w:rsidR="00844952" w:rsidRPr="00A048BD" w:rsidRDefault="00844952" w:rsidP="00A048BD">
            <w:pPr>
              <w:pStyle w:val="TOC4"/>
              <w:spacing w:before="40" w:after="40"/>
              <w:ind w:left="65"/>
              <w:rPr>
                <w:rFonts w:ascii="Garamond" w:hAnsi="Garamond"/>
              </w:rPr>
            </w:pPr>
            <w:r w:rsidRPr="00A048BD">
              <w:rPr>
                <w:rFonts w:ascii="Garamond" w:hAnsi="Garamond"/>
              </w:rPr>
              <w:t>14.5</w:t>
            </w:r>
          </w:p>
        </w:tc>
        <w:tc>
          <w:tcPr>
            <w:tcW w:w="2520" w:type="dxa"/>
          </w:tcPr>
          <w:p w14:paraId="78F1AC0E" w14:textId="77777777" w:rsidR="00844952" w:rsidRPr="00F973D1" w:rsidRDefault="00844952">
            <w:pPr>
              <w:spacing w:before="40" w:after="40"/>
              <w:rPr>
                <w:sz w:val="20"/>
              </w:rPr>
            </w:pPr>
            <w:r w:rsidRPr="00F973D1">
              <w:rPr>
                <w:sz w:val="20"/>
              </w:rPr>
              <w:t>8.6</w:t>
            </w:r>
          </w:p>
        </w:tc>
      </w:tr>
      <w:tr w:rsidR="00844952" w14:paraId="7CD09BCF" w14:textId="77777777" w:rsidTr="00605941">
        <w:tc>
          <w:tcPr>
            <w:tcW w:w="2802" w:type="dxa"/>
          </w:tcPr>
          <w:p w14:paraId="637EC432" w14:textId="77777777" w:rsidR="00844952" w:rsidRPr="004A561B" w:rsidRDefault="00844952" w:rsidP="004A561B">
            <w:pPr>
              <w:spacing w:before="40" w:after="40"/>
              <w:jc w:val="left"/>
              <w:rPr>
                <w:b/>
                <w:sz w:val="20"/>
              </w:rPr>
            </w:pPr>
            <w:r w:rsidRPr="004A561B">
              <w:rPr>
                <w:b/>
                <w:sz w:val="20"/>
              </w:rPr>
              <w:t>Total TMP %</w:t>
            </w:r>
          </w:p>
        </w:tc>
        <w:tc>
          <w:tcPr>
            <w:tcW w:w="2237" w:type="dxa"/>
          </w:tcPr>
          <w:p w14:paraId="1139A542" w14:textId="77777777" w:rsidR="00844952" w:rsidRPr="004A561B" w:rsidRDefault="00844952" w:rsidP="00A048BD">
            <w:pPr>
              <w:pStyle w:val="TOC4"/>
              <w:spacing w:before="40" w:after="40"/>
              <w:ind w:left="65"/>
              <w:rPr>
                <w:rFonts w:ascii="Garamond" w:hAnsi="Garamond"/>
                <w:b/>
              </w:rPr>
            </w:pPr>
            <w:r w:rsidRPr="004A561B">
              <w:rPr>
                <w:rFonts w:ascii="Garamond" w:hAnsi="Garamond"/>
                <w:b/>
              </w:rPr>
              <w:t>55.8</w:t>
            </w:r>
          </w:p>
        </w:tc>
        <w:tc>
          <w:tcPr>
            <w:tcW w:w="2520" w:type="dxa"/>
          </w:tcPr>
          <w:p w14:paraId="6B858873" w14:textId="77777777" w:rsidR="00844952" w:rsidRPr="004A561B" w:rsidRDefault="00844952">
            <w:pPr>
              <w:spacing w:before="40" w:after="40"/>
              <w:rPr>
                <w:b/>
                <w:sz w:val="20"/>
              </w:rPr>
            </w:pPr>
            <w:r w:rsidRPr="004A561B">
              <w:rPr>
                <w:b/>
                <w:sz w:val="20"/>
              </w:rPr>
              <w:t>71.6</w:t>
            </w:r>
          </w:p>
        </w:tc>
      </w:tr>
      <w:tr w:rsidR="00844952" w14:paraId="2A0545AF" w14:textId="77777777" w:rsidTr="00605941">
        <w:trPr>
          <w:cantSplit/>
        </w:trPr>
        <w:tc>
          <w:tcPr>
            <w:tcW w:w="7559" w:type="dxa"/>
            <w:gridSpan w:val="3"/>
          </w:tcPr>
          <w:p w14:paraId="69F65419" w14:textId="77777777" w:rsidR="00844952" w:rsidRPr="00B87397" w:rsidRDefault="00844952">
            <w:pPr>
              <w:spacing w:before="40" w:after="40"/>
              <w:rPr>
                <w:b/>
                <w:bCs/>
                <w:sz w:val="20"/>
              </w:rPr>
            </w:pPr>
            <w:r w:rsidRPr="00B87397">
              <w:rPr>
                <w:b/>
                <w:bCs/>
                <w:sz w:val="20"/>
              </w:rPr>
              <w:t>Octane No.s</w:t>
            </w:r>
          </w:p>
        </w:tc>
      </w:tr>
      <w:tr w:rsidR="00844952" w14:paraId="466D881A" w14:textId="77777777" w:rsidTr="00605941">
        <w:tc>
          <w:tcPr>
            <w:tcW w:w="2802" w:type="dxa"/>
          </w:tcPr>
          <w:p w14:paraId="274F150E" w14:textId="77777777" w:rsidR="00844952" w:rsidRPr="00F973D1" w:rsidRDefault="00844952" w:rsidP="004A561B">
            <w:pPr>
              <w:spacing w:before="40" w:after="40"/>
              <w:jc w:val="left"/>
              <w:rPr>
                <w:sz w:val="20"/>
              </w:rPr>
            </w:pPr>
            <w:r w:rsidRPr="00F973D1">
              <w:rPr>
                <w:sz w:val="20"/>
              </w:rPr>
              <w:t>F-3 (4 cc TEL/USG)</w:t>
            </w:r>
          </w:p>
        </w:tc>
        <w:tc>
          <w:tcPr>
            <w:tcW w:w="2237" w:type="dxa"/>
          </w:tcPr>
          <w:p w14:paraId="1FE782B2" w14:textId="77777777" w:rsidR="00844952" w:rsidRPr="00F973D1" w:rsidRDefault="00844952">
            <w:pPr>
              <w:spacing w:before="40" w:after="40"/>
              <w:rPr>
                <w:sz w:val="20"/>
              </w:rPr>
            </w:pPr>
            <w:r w:rsidRPr="00F973D1">
              <w:rPr>
                <w:sz w:val="20"/>
              </w:rPr>
              <w:t>106.4</w:t>
            </w:r>
          </w:p>
        </w:tc>
        <w:tc>
          <w:tcPr>
            <w:tcW w:w="2520" w:type="dxa"/>
          </w:tcPr>
          <w:p w14:paraId="0F8D9A85" w14:textId="77777777" w:rsidR="00844952" w:rsidRPr="00F973D1" w:rsidRDefault="00844952">
            <w:pPr>
              <w:spacing w:before="40" w:after="40"/>
              <w:rPr>
                <w:sz w:val="20"/>
              </w:rPr>
            </w:pPr>
            <w:r w:rsidRPr="00F973D1">
              <w:rPr>
                <w:sz w:val="20"/>
              </w:rPr>
              <w:t>103.2</w:t>
            </w:r>
          </w:p>
        </w:tc>
      </w:tr>
      <w:tr w:rsidR="00844952" w14:paraId="132046BD" w14:textId="77777777" w:rsidTr="00605941">
        <w:tc>
          <w:tcPr>
            <w:tcW w:w="2802" w:type="dxa"/>
          </w:tcPr>
          <w:p w14:paraId="730B3897" w14:textId="77777777" w:rsidR="00844952" w:rsidRPr="00F973D1" w:rsidRDefault="00844952" w:rsidP="004A561B">
            <w:pPr>
              <w:spacing w:before="40" w:after="40"/>
              <w:jc w:val="left"/>
              <w:rPr>
                <w:sz w:val="20"/>
              </w:rPr>
            </w:pPr>
            <w:r w:rsidRPr="00F973D1">
              <w:rPr>
                <w:sz w:val="20"/>
              </w:rPr>
              <w:t>F-4 (Perf. Index)</w:t>
            </w:r>
          </w:p>
        </w:tc>
        <w:tc>
          <w:tcPr>
            <w:tcW w:w="2237" w:type="dxa"/>
          </w:tcPr>
          <w:p w14:paraId="1086EF52" w14:textId="77777777" w:rsidR="00844952" w:rsidRPr="00F973D1" w:rsidRDefault="00844952">
            <w:pPr>
              <w:spacing w:before="40" w:after="40"/>
              <w:rPr>
                <w:sz w:val="20"/>
              </w:rPr>
            </w:pPr>
            <w:r w:rsidRPr="00F973D1">
              <w:rPr>
                <w:sz w:val="20"/>
              </w:rPr>
              <w:t>140</w:t>
            </w:r>
          </w:p>
        </w:tc>
        <w:tc>
          <w:tcPr>
            <w:tcW w:w="2520" w:type="dxa"/>
          </w:tcPr>
          <w:p w14:paraId="2397D703" w14:textId="77777777" w:rsidR="00844952" w:rsidRPr="00F973D1" w:rsidRDefault="00844952">
            <w:pPr>
              <w:spacing w:before="40" w:after="40"/>
              <w:rPr>
                <w:sz w:val="20"/>
              </w:rPr>
            </w:pPr>
            <w:r w:rsidRPr="00F973D1">
              <w:rPr>
                <w:sz w:val="20"/>
              </w:rPr>
              <w:t>177</w:t>
            </w:r>
          </w:p>
        </w:tc>
      </w:tr>
    </w:tbl>
    <w:p w14:paraId="5846806C" w14:textId="77777777" w:rsidR="00844952" w:rsidRPr="001F4D91" w:rsidRDefault="00844952" w:rsidP="00A808C1">
      <w:pPr>
        <w:pStyle w:val="BodyText"/>
      </w:pPr>
      <w:r w:rsidRPr="001F4D91">
        <w:t>The outstanding good characteristics of the hydropolymer gasoline</w:t>
      </w:r>
      <w:r w:rsidR="00B41254">
        <w:fldChar w:fldCharType="begin"/>
      </w:r>
      <w:r w:rsidR="00B41254">
        <w:instrText xml:space="preserve"> XE "</w:instrText>
      </w:r>
      <w:r w:rsidR="00B41254" w:rsidRPr="00582CCA">
        <w:instrText>hydropolymer gasoline</w:instrText>
      </w:r>
      <w:r w:rsidR="00B41254">
        <w:instrText xml:space="preserve">" </w:instrText>
      </w:r>
      <w:r w:rsidR="00B41254">
        <w:fldChar w:fldCharType="end"/>
      </w:r>
      <w:r w:rsidRPr="001F4D91">
        <w:t xml:space="preserve"> component gave added impetus to the drive to produce large volumes of </w:t>
      </w:r>
      <w:r w:rsidR="00B41254">
        <w:t>c</w:t>
      </w:r>
      <w:r w:rsidRPr="001F4D91">
        <w:t>odimer</w:t>
      </w:r>
      <w:r w:rsidR="00B41254">
        <w:fldChar w:fldCharType="begin"/>
      </w:r>
      <w:r w:rsidR="00B41254">
        <w:instrText xml:space="preserve"> XE "</w:instrText>
      </w:r>
      <w:r w:rsidR="00B41254" w:rsidRPr="0027493F">
        <w:instrText>codimer</w:instrText>
      </w:r>
      <w:r w:rsidR="00B41254">
        <w:instrText xml:space="preserve">" </w:instrText>
      </w:r>
      <w:r w:rsidR="00B41254">
        <w:fldChar w:fldCharType="end"/>
      </w:r>
      <w:r w:rsidRPr="001F4D91">
        <w:t xml:space="preserve"> by conversion of idle or standby refinery facilities to polymer plants</w:t>
      </w:r>
      <w:r w:rsidR="00B41254">
        <w:fldChar w:fldCharType="begin"/>
      </w:r>
      <w:r w:rsidR="00B41254">
        <w:instrText xml:space="preserve"> XE "</w:instrText>
      </w:r>
      <w:r w:rsidR="00B41254" w:rsidRPr="00EF4AF4">
        <w:instrText>polymer plants</w:instrText>
      </w:r>
      <w:r w:rsidR="00B41254">
        <w:instrText xml:space="preserve">" </w:instrText>
      </w:r>
      <w:r w:rsidR="00B41254">
        <w:fldChar w:fldCharType="end"/>
      </w:r>
      <w:r w:rsidRPr="001F4D91">
        <w:t>, and ultimately a large share of the volumetric burden of the aviation gasoline program</w:t>
      </w:r>
      <w:r w:rsidR="00E6001A">
        <w:fldChar w:fldCharType="begin"/>
      </w:r>
      <w:r w:rsidR="00E6001A">
        <w:instrText xml:space="preserve"> XE "</w:instrText>
      </w:r>
      <w:r w:rsidR="00E6001A" w:rsidRPr="00DF2AE0">
        <w:instrText>aviation gasoline program</w:instrText>
      </w:r>
      <w:r w:rsidR="00E6001A">
        <w:instrText xml:space="preserve">" </w:instrText>
      </w:r>
      <w:r w:rsidR="00E6001A">
        <w:fldChar w:fldCharType="end"/>
      </w:r>
      <w:r w:rsidRPr="001F4D91">
        <w:t xml:space="preserve"> was being carried by such plants which shipped their polymer </w:t>
      </w:r>
      <w:r w:rsidR="00F973D1">
        <w:t>gasolines</w:t>
      </w:r>
      <w:r w:rsidR="00B41254">
        <w:fldChar w:fldCharType="begin"/>
      </w:r>
      <w:r w:rsidR="00B41254">
        <w:instrText xml:space="preserve"> XE "</w:instrText>
      </w:r>
      <w:r w:rsidR="00B41254" w:rsidRPr="00D25D6C">
        <w:instrText>polymer gasolines</w:instrText>
      </w:r>
      <w:r w:rsidR="00B41254">
        <w:instrText xml:space="preserve">" </w:instrText>
      </w:r>
      <w:r w:rsidR="00B41254">
        <w:fldChar w:fldCharType="end"/>
      </w:r>
      <w:r w:rsidR="00F973D1">
        <w:t xml:space="preserve"> </w:t>
      </w:r>
      <w:r w:rsidRPr="001F4D91">
        <w:t xml:space="preserve">to several large hydrogenation </w:t>
      </w:r>
      <w:r w:rsidRPr="001F4D91">
        <w:lastRenderedPageBreak/>
        <w:t>plants</w:t>
      </w:r>
      <w:r w:rsidR="00B41254">
        <w:fldChar w:fldCharType="begin"/>
      </w:r>
      <w:r w:rsidR="00B41254">
        <w:instrText xml:space="preserve"> XE "</w:instrText>
      </w:r>
      <w:r w:rsidR="00B41254" w:rsidRPr="00450DF3">
        <w:instrText>hydrogenation plants</w:instrText>
      </w:r>
      <w:r w:rsidR="00B41254">
        <w:instrText xml:space="preserve">" </w:instrText>
      </w:r>
      <w:r w:rsidR="00B41254">
        <w:fldChar w:fldCharType="end"/>
      </w:r>
      <w:r w:rsidRPr="001F4D91">
        <w:t xml:space="preserve"> for finishing. This approach of shipping components to other plants with excess capacity was to characterise the great strides made in producing the massive amount of aviation gasoline from the </w:t>
      </w:r>
      <w:r w:rsidR="00567A71" w:rsidRPr="001F4D91">
        <w:t xml:space="preserve">US </w:t>
      </w:r>
      <w:r w:rsidRPr="001F4D91">
        <w:t>refineries. This will be discussed later.</w:t>
      </w:r>
    </w:p>
    <w:p w14:paraId="23B99F2E" w14:textId="77777777" w:rsidR="00844952" w:rsidRPr="001F4D91" w:rsidRDefault="00844952" w:rsidP="00A808C1">
      <w:pPr>
        <w:pStyle w:val="BodyText"/>
      </w:pPr>
      <w:r w:rsidRPr="001F4D91">
        <w:t>As an aside, the production of 2,2,3 Trimethyl Pentane</w:t>
      </w:r>
      <w:r w:rsidR="00B41254">
        <w:fldChar w:fldCharType="begin"/>
      </w:r>
      <w:r w:rsidR="00B41254">
        <w:instrText xml:space="preserve"> XE "</w:instrText>
      </w:r>
      <w:r w:rsidR="00B41254" w:rsidRPr="007761B1">
        <w:instrText>2,2,3 Trimethyl Pentane</w:instrText>
      </w:r>
      <w:r w:rsidR="00B41254">
        <w:instrText xml:space="preserve">" </w:instrText>
      </w:r>
      <w:r w:rsidR="00B41254">
        <w:fldChar w:fldCharType="end"/>
      </w:r>
      <w:r w:rsidRPr="001F4D91">
        <w:t xml:space="preserve"> was quite a challenge to the petroleum technologists engaged in developing alkylation processes, but up to the end of the war there was no data which showed alkylates</w:t>
      </w:r>
      <w:r w:rsidR="00DD608C">
        <w:fldChar w:fldCharType="begin"/>
      </w:r>
      <w:r w:rsidR="00DD608C">
        <w:instrText xml:space="preserve"> XE "</w:instrText>
      </w:r>
      <w:r w:rsidR="00DD608C" w:rsidRPr="00567EFC">
        <w:instrText>alkylates</w:instrText>
      </w:r>
      <w:r w:rsidR="00DD608C">
        <w:instrText xml:space="preserve">" </w:instrText>
      </w:r>
      <w:r w:rsidR="00DD608C">
        <w:fldChar w:fldCharType="end"/>
      </w:r>
      <w:r w:rsidRPr="001F4D91">
        <w:t xml:space="preserve"> with greater than 4.0% of this component (2,2,3 TMP). Apparently, the mechanism of isobutane-butene alkylation</w:t>
      </w:r>
      <w:r w:rsidR="00E6001A">
        <w:fldChar w:fldCharType="begin"/>
      </w:r>
      <w:r w:rsidR="00E6001A">
        <w:instrText xml:space="preserve"> XE "</w:instrText>
      </w:r>
      <w:r w:rsidR="00E6001A" w:rsidRPr="00514F3D">
        <w:instrText>isobutane-butene alkylation</w:instrText>
      </w:r>
      <w:r w:rsidR="00E6001A">
        <w:instrText xml:space="preserve">" </w:instrText>
      </w:r>
      <w:r w:rsidR="00E6001A">
        <w:fldChar w:fldCharType="end"/>
      </w:r>
      <w:r w:rsidRPr="001F4D91">
        <w:t xml:space="preserve"> produces this isomer only as an incidental by-product.</w:t>
      </w:r>
    </w:p>
    <w:p w14:paraId="231C696D" w14:textId="410848D9" w:rsidR="00844952" w:rsidRPr="001F4D91" w:rsidRDefault="00844952" w:rsidP="00A808C1">
      <w:pPr>
        <w:pStyle w:val="BodyText"/>
      </w:pPr>
      <w:r w:rsidRPr="001F4D91">
        <w:t xml:space="preserve">The initial British production and testing of 100 Octane </w:t>
      </w:r>
      <w:r w:rsidR="00F973D1">
        <w:t>a</w:t>
      </w:r>
      <w:r w:rsidRPr="001F4D91">
        <w:t xml:space="preserve">viation </w:t>
      </w:r>
      <w:r w:rsidR="00F973D1">
        <w:t>g</w:t>
      </w:r>
      <w:r w:rsidRPr="001F4D91">
        <w:t>asoline</w:t>
      </w:r>
      <w:r w:rsidR="00E44698">
        <w:fldChar w:fldCharType="begin"/>
      </w:r>
      <w:r w:rsidR="00E44698">
        <w:instrText xml:space="preserve"> XE "</w:instrText>
      </w:r>
      <w:r w:rsidR="00E44698" w:rsidRPr="009915E2">
        <w:instrText>100 Octane aviation gasoline</w:instrText>
      </w:r>
      <w:r w:rsidR="00E44698">
        <w:instrText xml:space="preserve">" </w:instrText>
      </w:r>
      <w:r w:rsidR="00E44698">
        <w:fldChar w:fldCharType="end"/>
      </w:r>
      <w:r w:rsidRPr="001F4D91">
        <w:t xml:space="preserve"> was based on </w:t>
      </w:r>
      <w:r w:rsidR="00137D93">
        <w:t>h</w:t>
      </w:r>
      <w:r w:rsidRPr="001F4D91">
        <w:t>ydrocodimer blendstocks</w:t>
      </w:r>
      <w:r w:rsidR="00137D93">
        <w:fldChar w:fldCharType="begin"/>
      </w:r>
      <w:r w:rsidR="00137D93">
        <w:instrText xml:space="preserve"> XE "</w:instrText>
      </w:r>
      <w:r w:rsidR="00137D93" w:rsidRPr="00EF0953">
        <w:instrText>hydrocodimer blendstocks</w:instrText>
      </w:r>
      <w:r w:rsidR="00137D93">
        <w:instrText xml:space="preserve">" </w:instrText>
      </w:r>
      <w:r w:rsidR="00137D93">
        <w:fldChar w:fldCharType="end"/>
      </w:r>
      <w:r w:rsidRPr="001F4D91">
        <w:t xml:space="preserve"> from Trimpell Ltd.</w:t>
      </w:r>
      <w:r w:rsidR="00586359">
        <w:fldChar w:fldCharType="begin"/>
      </w:r>
      <w:r w:rsidR="00586359">
        <w:instrText xml:space="preserve"> XE "</w:instrText>
      </w:r>
      <w:r w:rsidR="00586359" w:rsidRPr="000E593D">
        <w:instrText>Trimpell Ltd.</w:instrText>
      </w:r>
      <w:r w:rsidR="00586359">
        <w:instrText xml:space="preserve">" </w:instrText>
      </w:r>
      <w:r w:rsidR="00586359">
        <w:fldChar w:fldCharType="end"/>
      </w:r>
      <w:r w:rsidRPr="001F4D91">
        <w:t xml:space="preserve"> at Heysham, UK</w:t>
      </w:r>
      <w:r w:rsidR="00137D93">
        <w:fldChar w:fldCharType="begin"/>
      </w:r>
      <w:r w:rsidR="00137D93">
        <w:instrText xml:space="preserve"> XE "</w:instrText>
      </w:r>
      <w:r w:rsidR="00137D93" w:rsidRPr="002043F0">
        <w:instrText>Heysham, UK</w:instrText>
      </w:r>
      <w:r w:rsidR="00137D93">
        <w:instrText xml:space="preserve">" </w:instrText>
      </w:r>
      <w:r w:rsidR="00137D93">
        <w:fldChar w:fldCharType="end"/>
      </w:r>
      <w:r w:rsidRPr="001F4D91">
        <w:t xml:space="preserve"> and this to some extent influenced British expectations from this new fuel. </w:t>
      </w:r>
      <w:r w:rsidR="000B57E1" w:rsidRPr="001F4D91">
        <w:t>Thus,</w:t>
      </w:r>
      <w:r w:rsidRPr="001F4D91">
        <w:t xml:space="preserve"> when the American </w:t>
      </w:r>
      <w:r w:rsidR="00F973D1">
        <w:t>a</w:t>
      </w:r>
      <w:r w:rsidRPr="001F4D91">
        <w:t xml:space="preserve">viation </w:t>
      </w:r>
      <w:r w:rsidR="00F973D1">
        <w:t>ga</w:t>
      </w:r>
      <w:r w:rsidRPr="001F4D91">
        <w:t xml:space="preserve">solines made from </w:t>
      </w:r>
      <w:r w:rsidR="00E6001A">
        <w:t>a</w:t>
      </w:r>
      <w:r w:rsidRPr="001F4D91">
        <w:t xml:space="preserve">lkylates </w:t>
      </w:r>
      <w:r w:rsidR="00907A44" w:rsidRPr="001F4D91">
        <w:t>arrived,</w:t>
      </w:r>
      <w:r w:rsidRPr="001F4D91">
        <w:t xml:space="preserve"> they initially did not perform as well in supercharged (rich mixture) conditions for liquid cooled engines as had been achieved with the British 100 Octane gasoline from Hydrocodimer, and this was to be the genesis for the F-4 Supercharge Performance Index</w:t>
      </w:r>
      <w:r w:rsidR="00137D93">
        <w:fldChar w:fldCharType="begin"/>
      </w:r>
      <w:r w:rsidR="00137D93">
        <w:instrText xml:space="preserve"> XE "</w:instrText>
      </w:r>
      <w:r w:rsidR="00137D93" w:rsidRPr="007D6BC4">
        <w:instrText>F-4 Supercharge Performance Index</w:instrText>
      </w:r>
      <w:r w:rsidR="00137D93">
        <w:instrText xml:space="preserve">" </w:instrText>
      </w:r>
      <w:r w:rsidR="00137D93">
        <w:fldChar w:fldCharType="end"/>
      </w:r>
      <w:r w:rsidRPr="001F4D91">
        <w:t xml:space="preserve">. </w:t>
      </w:r>
    </w:p>
    <w:p w14:paraId="1405398A" w14:textId="77777777" w:rsidR="00844952" w:rsidRDefault="00844952">
      <w:pPr>
        <w:pStyle w:val="Heading7"/>
        <w:framePr w:wrap="around"/>
      </w:pPr>
      <w:r>
        <w:t>Alkylation Variables</w:t>
      </w:r>
    </w:p>
    <w:p w14:paraId="277D2CCA" w14:textId="77777777" w:rsidR="00844952" w:rsidRPr="001F4D91" w:rsidRDefault="00844952" w:rsidP="00A808C1">
      <w:pPr>
        <w:pStyle w:val="BodyText"/>
      </w:pPr>
      <w:r w:rsidRPr="001F4D91">
        <w:t>As stated previously, the alkylation reaction is not simply the combination of one butylene</w:t>
      </w:r>
      <w:r w:rsidR="00E44698">
        <w:fldChar w:fldCharType="begin"/>
      </w:r>
      <w:r w:rsidR="00E44698">
        <w:instrText xml:space="preserve"> XE "</w:instrText>
      </w:r>
      <w:r w:rsidR="00E44698" w:rsidRPr="007B6FAB">
        <w:instrText>butylene</w:instrText>
      </w:r>
      <w:r w:rsidR="00E44698">
        <w:instrText xml:space="preserve">" </w:instrText>
      </w:r>
      <w:r w:rsidR="00E44698">
        <w:fldChar w:fldCharType="end"/>
      </w:r>
      <w:r w:rsidRPr="001F4D91">
        <w:t xml:space="preserve"> molecule (or propylene</w:t>
      </w:r>
      <w:r w:rsidR="00B86DE3">
        <w:fldChar w:fldCharType="begin"/>
      </w:r>
      <w:r w:rsidR="00B86DE3">
        <w:instrText xml:space="preserve"> XE "</w:instrText>
      </w:r>
      <w:r w:rsidR="00B86DE3" w:rsidRPr="00D814C6">
        <w:instrText>propylene</w:instrText>
      </w:r>
      <w:r w:rsidR="00B86DE3">
        <w:instrText xml:space="preserve">" </w:instrText>
      </w:r>
      <w:r w:rsidR="00B86DE3">
        <w:fldChar w:fldCharType="end"/>
      </w:r>
      <w:r w:rsidRPr="001F4D91">
        <w:t>) with one molecule of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to make one molecule of an eight (or seven) carbon hydrocarbon. If the reaction were so simple, only iso-octane</w:t>
      </w:r>
      <w:r w:rsidR="009200ED">
        <w:fldChar w:fldCharType="begin"/>
      </w:r>
      <w:r w:rsidR="009200ED">
        <w:instrText xml:space="preserve"> XE "</w:instrText>
      </w:r>
      <w:r w:rsidR="009200ED" w:rsidRPr="00002893">
        <w:instrText>iso-octane</w:instrText>
      </w:r>
      <w:r w:rsidR="009200ED">
        <w:instrText xml:space="preserve">" </w:instrText>
      </w:r>
      <w:r w:rsidR="009200ED">
        <w:fldChar w:fldCharType="end"/>
      </w:r>
      <w:r w:rsidRPr="001F4D91">
        <w:t xml:space="preserve"> or iso-heptane</w:t>
      </w:r>
      <w:r w:rsidR="00137D93">
        <w:fldChar w:fldCharType="begin"/>
      </w:r>
      <w:r w:rsidR="00137D93">
        <w:instrText xml:space="preserve"> XE "</w:instrText>
      </w:r>
      <w:r w:rsidR="00137D93" w:rsidRPr="004E1FCD">
        <w:instrText>iso-heptane</w:instrText>
      </w:r>
      <w:r w:rsidR="00137D93">
        <w:instrText xml:space="preserve">" </w:instrText>
      </w:r>
      <w:r w:rsidR="00137D93">
        <w:fldChar w:fldCharType="end"/>
      </w:r>
      <w:r w:rsidRPr="001F4D91">
        <w:t xml:space="preserve"> would be formed. However</w:t>
      </w:r>
      <w:r w:rsidR="00B14F1B">
        <w:t>,</w:t>
      </w:r>
      <w:r w:rsidRPr="001F4D91">
        <w:t xml:space="preserve"> analysis of a typical alkylate shows that many isomers with different numbers of carbon atoms formed. (Refer to Table</w:t>
      </w:r>
      <w:r w:rsidR="00166C9E">
        <w:t>s</w:t>
      </w:r>
      <w:r w:rsidRPr="001F4D91">
        <w:t xml:space="preserve"> </w:t>
      </w:r>
      <w:r w:rsidR="00166C9E">
        <w:t>6, 7 &amp; 8).</w:t>
      </w:r>
      <w:r w:rsidRPr="001F4D91">
        <w:t xml:space="preserve"> Beside the main reaction of desired condensation of the two molecules, the formed molecules then undergo rearrangement and undergo secondary reactions. The situation is further complicated by the fact, that in parallel to the alkylation reaction, some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also polymerise. The consequence of all these reaction possibilities is that control of the operating conditions is essential to suppress polymerisation</w:t>
      </w:r>
      <w:r w:rsidR="00B86DE3">
        <w:fldChar w:fldCharType="begin"/>
      </w:r>
      <w:r w:rsidR="00B86DE3">
        <w:instrText xml:space="preserve"> XE "</w:instrText>
      </w:r>
      <w:r w:rsidR="00B86DE3" w:rsidRPr="00A21BB3">
        <w:instrText>polymerisation</w:instrText>
      </w:r>
      <w:r w:rsidR="00B86DE3">
        <w:instrText xml:space="preserve">" </w:instrText>
      </w:r>
      <w:r w:rsidR="00B86DE3">
        <w:fldChar w:fldCharType="end"/>
      </w:r>
      <w:r w:rsidRPr="001F4D91">
        <w:t xml:space="preserve">, to produce a high quality alkylate containing </w:t>
      </w:r>
      <w:r w:rsidR="00B63999">
        <w:t xml:space="preserve">the </w:t>
      </w:r>
      <w:r w:rsidRPr="001F4D91">
        <w:t>most iso-octane.</w:t>
      </w:r>
    </w:p>
    <w:p w14:paraId="082C0A11" w14:textId="77777777" w:rsidR="00844952" w:rsidRPr="001F4D91" w:rsidRDefault="00844952" w:rsidP="00A808C1">
      <w:pPr>
        <w:pStyle w:val="BodyText"/>
      </w:pPr>
      <w:r w:rsidRPr="001F4D91">
        <w:t>The key operating variables for the Alkylation Process are:</w:t>
      </w:r>
    </w:p>
    <w:p w14:paraId="1C8AE8FF" w14:textId="4E31816A" w:rsidR="00844952" w:rsidRPr="007E6AE9" w:rsidRDefault="00844952" w:rsidP="004A561B">
      <w:pPr>
        <w:pStyle w:val="BodyText1dot"/>
        <w:numPr>
          <w:ilvl w:val="0"/>
          <w:numId w:val="10"/>
        </w:numPr>
        <w:jc w:val="left"/>
        <w:rPr>
          <w:sz w:val="24"/>
          <w:szCs w:val="24"/>
        </w:rPr>
      </w:pPr>
      <w:r w:rsidRPr="007E6AE9">
        <w:rPr>
          <w:sz w:val="24"/>
          <w:szCs w:val="24"/>
        </w:rPr>
        <w:t>Isobutane</w:t>
      </w:r>
      <w:r w:rsidR="008C5DF3">
        <w:rPr>
          <w:sz w:val="24"/>
          <w:szCs w:val="24"/>
        </w:rPr>
        <w:fldChar w:fldCharType="begin"/>
      </w:r>
      <w:r w:rsidR="008C5DF3">
        <w:instrText xml:space="preserve"> XE "</w:instrText>
      </w:r>
      <w:r w:rsidR="008C5DF3" w:rsidRPr="005509C1">
        <w:instrText>Isobutane</w:instrText>
      </w:r>
      <w:r w:rsidR="008C5DF3">
        <w:instrText xml:space="preserve">" </w:instrText>
      </w:r>
      <w:r w:rsidR="008C5DF3">
        <w:rPr>
          <w:sz w:val="24"/>
          <w:szCs w:val="24"/>
        </w:rPr>
        <w:fldChar w:fldCharType="end"/>
      </w:r>
      <w:r w:rsidRPr="007E6AE9">
        <w:rPr>
          <w:sz w:val="24"/>
          <w:szCs w:val="24"/>
        </w:rPr>
        <w:t xml:space="preserve"> concentration</w:t>
      </w:r>
      <w:r w:rsidR="007E6AE9" w:rsidRPr="007E6AE9">
        <w:rPr>
          <w:sz w:val="24"/>
          <w:szCs w:val="24"/>
        </w:rPr>
        <w:t xml:space="preserve"> - </w:t>
      </w:r>
      <w:r w:rsidRPr="007E6AE9">
        <w:rPr>
          <w:sz w:val="24"/>
          <w:szCs w:val="24"/>
        </w:rPr>
        <w:t xml:space="preserve">Increased isobutane concentration in the reactor increases alkylate yield and octane number, and decreases acid consumption. </w:t>
      </w:r>
      <w:r w:rsidR="000B57E1" w:rsidRPr="007E6AE9">
        <w:rPr>
          <w:sz w:val="24"/>
          <w:szCs w:val="24"/>
        </w:rPr>
        <w:t>Consequently,</w:t>
      </w:r>
      <w:r w:rsidRPr="007E6AE9">
        <w:rPr>
          <w:sz w:val="24"/>
          <w:szCs w:val="24"/>
        </w:rPr>
        <w:t xml:space="preserve"> efforts are made to maintain a high isobutane concentration by maximising the isobutane recycling to the reactor. This can be expressed as isobutane content in the reactor effluent. The target is usually 50% minimum isobutane in the reactor effluent. </w:t>
      </w:r>
    </w:p>
    <w:p w14:paraId="181948AB" w14:textId="77777777" w:rsidR="00844952" w:rsidRPr="007E6AE9" w:rsidRDefault="00844952" w:rsidP="004A561B">
      <w:pPr>
        <w:pStyle w:val="BodyText1dot"/>
        <w:numPr>
          <w:ilvl w:val="0"/>
          <w:numId w:val="10"/>
        </w:numPr>
        <w:jc w:val="left"/>
        <w:rPr>
          <w:sz w:val="24"/>
          <w:szCs w:val="24"/>
        </w:rPr>
      </w:pPr>
      <w:r w:rsidRPr="007E6AE9">
        <w:rPr>
          <w:sz w:val="24"/>
          <w:szCs w:val="24"/>
        </w:rPr>
        <w:t>Butylene</w:t>
      </w:r>
      <w:r w:rsidR="00137D93">
        <w:rPr>
          <w:sz w:val="24"/>
          <w:szCs w:val="24"/>
        </w:rPr>
        <w:fldChar w:fldCharType="begin"/>
      </w:r>
      <w:r w:rsidR="00137D93">
        <w:instrText xml:space="preserve"> XE "</w:instrText>
      </w:r>
      <w:r w:rsidR="00137D93" w:rsidRPr="00332403">
        <w:rPr>
          <w:sz w:val="24"/>
          <w:szCs w:val="24"/>
        </w:rPr>
        <w:instrText>Butylene</w:instrText>
      </w:r>
      <w:r w:rsidR="00137D93">
        <w:instrText xml:space="preserve">" </w:instrText>
      </w:r>
      <w:r w:rsidR="00137D93">
        <w:rPr>
          <w:sz w:val="24"/>
          <w:szCs w:val="24"/>
        </w:rPr>
        <w:fldChar w:fldCharType="end"/>
      </w:r>
      <w:r w:rsidRPr="007E6AE9">
        <w:rPr>
          <w:sz w:val="24"/>
          <w:szCs w:val="24"/>
        </w:rPr>
        <w:t xml:space="preserve"> and Propylene</w:t>
      </w:r>
      <w:r w:rsidR="00A26763">
        <w:rPr>
          <w:sz w:val="24"/>
          <w:szCs w:val="24"/>
        </w:rPr>
        <w:fldChar w:fldCharType="begin"/>
      </w:r>
      <w:r w:rsidR="00A26763">
        <w:instrText xml:space="preserve"> XE "</w:instrText>
      </w:r>
      <w:r w:rsidR="00A26763" w:rsidRPr="000D57FA">
        <w:instrText>Propylene</w:instrText>
      </w:r>
      <w:r w:rsidR="00A26763">
        <w:instrText xml:space="preserve">" </w:instrText>
      </w:r>
      <w:r w:rsidR="00A26763">
        <w:rPr>
          <w:sz w:val="24"/>
          <w:szCs w:val="24"/>
        </w:rPr>
        <w:fldChar w:fldCharType="end"/>
      </w:r>
      <w:r w:rsidRPr="007E6AE9">
        <w:rPr>
          <w:sz w:val="24"/>
          <w:szCs w:val="24"/>
        </w:rPr>
        <w:t xml:space="preserve"> Content of the Reactor Feedstock</w:t>
      </w:r>
      <w:r w:rsidR="007E6AE9" w:rsidRPr="007E6AE9">
        <w:rPr>
          <w:sz w:val="24"/>
          <w:szCs w:val="24"/>
        </w:rPr>
        <w:t xml:space="preserve"> - </w:t>
      </w:r>
      <w:r w:rsidRPr="007E6AE9">
        <w:rPr>
          <w:sz w:val="24"/>
          <w:szCs w:val="24"/>
        </w:rPr>
        <w:t xml:space="preserve">Propylene consumes three times as much </w:t>
      </w:r>
      <w:r w:rsidR="00B63999">
        <w:rPr>
          <w:sz w:val="24"/>
          <w:szCs w:val="24"/>
        </w:rPr>
        <w:t>s</w:t>
      </w:r>
      <w:r w:rsidRPr="007E6AE9">
        <w:rPr>
          <w:sz w:val="24"/>
          <w:szCs w:val="24"/>
        </w:rPr>
        <w:t>ulphuric acid</w:t>
      </w:r>
      <w:r w:rsidR="008C5DF3">
        <w:rPr>
          <w:sz w:val="24"/>
          <w:szCs w:val="24"/>
        </w:rPr>
        <w:fldChar w:fldCharType="begin"/>
      </w:r>
      <w:r w:rsidR="008C5DF3">
        <w:instrText xml:space="preserve"> XE "</w:instrText>
      </w:r>
      <w:r w:rsidR="008C5DF3" w:rsidRPr="00A54E30">
        <w:instrText>sulphuric acid</w:instrText>
      </w:r>
      <w:r w:rsidR="008C5DF3">
        <w:instrText xml:space="preserve">" </w:instrText>
      </w:r>
      <w:r w:rsidR="008C5DF3">
        <w:rPr>
          <w:sz w:val="24"/>
          <w:szCs w:val="24"/>
        </w:rPr>
        <w:fldChar w:fldCharType="end"/>
      </w:r>
      <w:r w:rsidRPr="007E6AE9">
        <w:rPr>
          <w:sz w:val="24"/>
          <w:szCs w:val="24"/>
        </w:rPr>
        <w:t xml:space="preserve"> as butylene, and the propylene alkylate</w:t>
      </w:r>
      <w:r w:rsidR="00E6001A">
        <w:rPr>
          <w:sz w:val="24"/>
          <w:szCs w:val="24"/>
        </w:rPr>
        <w:fldChar w:fldCharType="begin"/>
      </w:r>
      <w:r w:rsidR="00E6001A">
        <w:instrText xml:space="preserve"> XE "</w:instrText>
      </w:r>
      <w:r w:rsidR="00E6001A" w:rsidRPr="007C008F">
        <w:rPr>
          <w:sz w:val="24"/>
          <w:szCs w:val="24"/>
        </w:rPr>
        <w:instrText>propylene alkylate</w:instrText>
      </w:r>
      <w:r w:rsidR="00E6001A">
        <w:instrText xml:space="preserve">" </w:instrText>
      </w:r>
      <w:r w:rsidR="00E6001A">
        <w:rPr>
          <w:sz w:val="24"/>
          <w:szCs w:val="24"/>
        </w:rPr>
        <w:fldChar w:fldCharType="end"/>
      </w:r>
      <w:r w:rsidRPr="007E6AE9">
        <w:rPr>
          <w:sz w:val="24"/>
          <w:szCs w:val="24"/>
        </w:rPr>
        <w:t xml:space="preserve"> F-4 Performance number is 21 PN lower than that of butylene alkylate</w:t>
      </w:r>
      <w:r w:rsidR="00E6001A">
        <w:rPr>
          <w:sz w:val="24"/>
          <w:szCs w:val="24"/>
        </w:rPr>
        <w:fldChar w:fldCharType="begin"/>
      </w:r>
      <w:r w:rsidR="00E6001A">
        <w:instrText xml:space="preserve"> XE "</w:instrText>
      </w:r>
      <w:r w:rsidR="00E6001A" w:rsidRPr="002D1C34">
        <w:rPr>
          <w:sz w:val="24"/>
          <w:szCs w:val="24"/>
        </w:rPr>
        <w:instrText>butylene alkylate</w:instrText>
      </w:r>
      <w:r w:rsidR="00E6001A">
        <w:instrText xml:space="preserve">" </w:instrText>
      </w:r>
      <w:r w:rsidR="00E6001A">
        <w:rPr>
          <w:sz w:val="24"/>
          <w:szCs w:val="24"/>
        </w:rPr>
        <w:fldChar w:fldCharType="end"/>
      </w:r>
      <w:r w:rsidRPr="007E6AE9">
        <w:rPr>
          <w:sz w:val="24"/>
          <w:szCs w:val="24"/>
        </w:rPr>
        <w:t xml:space="preserve"> produced under the same operating conditions.</w:t>
      </w:r>
    </w:p>
    <w:p w14:paraId="1D058D48" w14:textId="77777777" w:rsidR="00844952" w:rsidRPr="007E6AE9" w:rsidRDefault="00844952" w:rsidP="004A561B">
      <w:pPr>
        <w:pStyle w:val="BodyText1dot"/>
        <w:numPr>
          <w:ilvl w:val="0"/>
          <w:numId w:val="10"/>
        </w:numPr>
        <w:jc w:val="left"/>
        <w:rPr>
          <w:sz w:val="24"/>
          <w:szCs w:val="24"/>
        </w:rPr>
      </w:pPr>
      <w:r w:rsidRPr="007E6AE9">
        <w:rPr>
          <w:sz w:val="24"/>
          <w:szCs w:val="24"/>
        </w:rPr>
        <w:t>Acid Strength (Sulphuric Acid)</w:t>
      </w:r>
      <w:r w:rsidR="00E6001A">
        <w:rPr>
          <w:sz w:val="24"/>
          <w:szCs w:val="24"/>
        </w:rPr>
        <w:fldChar w:fldCharType="begin"/>
      </w:r>
      <w:r w:rsidR="00E6001A">
        <w:instrText xml:space="preserve"> XE "</w:instrText>
      </w:r>
      <w:r w:rsidR="00E6001A" w:rsidRPr="00BD18B9">
        <w:rPr>
          <w:sz w:val="24"/>
          <w:szCs w:val="24"/>
        </w:rPr>
        <w:instrText>Acid Strength (Sulphuric Acid)</w:instrText>
      </w:r>
      <w:r w:rsidR="00E6001A">
        <w:instrText xml:space="preserve">" </w:instrText>
      </w:r>
      <w:r w:rsidR="00E6001A">
        <w:rPr>
          <w:sz w:val="24"/>
          <w:szCs w:val="24"/>
        </w:rPr>
        <w:fldChar w:fldCharType="end"/>
      </w:r>
      <w:r w:rsidR="007E6AE9" w:rsidRPr="007E6AE9">
        <w:rPr>
          <w:sz w:val="24"/>
          <w:szCs w:val="24"/>
        </w:rPr>
        <w:t xml:space="preserve"> - </w:t>
      </w:r>
      <w:r w:rsidRPr="007E6AE9">
        <w:rPr>
          <w:sz w:val="24"/>
          <w:szCs w:val="24"/>
        </w:rPr>
        <w:t xml:space="preserve">The </w:t>
      </w:r>
      <w:r w:rsidR="00B63999">
        <w:rPr>
          <w:sz w:val="24"/>
          <w:szCs w:val="24"/>
        </w:rPr>
        <w:t>s</w:t>
      </w:r>
      <w:r w:rsidRPr="007E6AE9">
        <w:rPr>
          <w:sz w:val="24"/>
          <w:szCs w:val="24"/>
        </w:rPr>
        <w:t>ulphuric acid concentration in the reactor must be kept between 91 and 93% because at lower concentrations the polymerisation</w:t>
      </w:r>
      <w:r w:rsidR="00B86DE3">
        <w:rPr>
          <w:sz w:val="24"/>
          <w:szCs w:val="24"/>
        </w:rPr>
        <w:fldChar w:fldCharType="begin"/>
      </w:r>
      <w:r w:rsidR="00B86DE3">
        <w:instrText xml:space="preserve"> XE "</w:instrText>
      </w:r>
      <w:r w:rsidR="00B86DE3" w:rsidRPr="00A21BB3">
        <w:instrText>polymerisation</w:instrText>
      </w:r>
      <w:r w:rsidR="00B86DE3">
        <w:instrText xml:space="preserve">" </w:instrText>
      </w:r>
      <w:r w:rsidR="00B86DE3">
        <w:rPr>
          <w:sz w:val="24"/>
          <w:szCs w:val="24"/>
        </w:rPr>
        <w:fldChar w:fldCharType="end"/>
      </w:r>
      <w:r w:rsidRPr="007E6AE9">
        <w:rPr>
          <w:sz w:val="24"/>
          <w:szCs w:val="24"/>
        </w:rPr>
        <w:t xml:space="preserve"> reaction will become predominant. At its worst the polymerisation reaction would continue to produce not a clear, light hydrocarbon liquid, but a sticky, gluey, black rubbery mass which would shut the plant down.</w:t>
      </w:r>
    </w:p>
    <w:p w14:paraId="7909CFBB" w14:textId="34109C3D" w:rsidR="00844952" w:rsidRPr="001F4D91" w:rsidRDefault="00844952" w:rsidP="004A561B">
      <w:pPr>
        <w:pStyle w:val="BodyText1dot"/>
        <w:numPr>
          <w:ilvl w:val="0"/>
          <w:numId w:val="10"/>
        </w:numPr>
        <w:jc w:val="left"/>
      </w:pPr>
      <w:r w:rsidRPr="007E6AE9">
        <w:rPr>
          <w:sz w:val="24"/>
          <w:szCs w:val="24"/>
        </w:rPr>
        <w:t>Reactor Temperature</w:t>
      </w:r>
      <w:r w:rsidR="007E6AE9" w:rsidRPr="007E6AE9">
        <w:rPr>
          <w:sz w:val="24"/>
          <w:szCs w:val="24"/>
        </w:rPr>
        <w:t xml:space="preserve"> - </w:t>
      </w:r>
      <w:r w:rsidRPr="007E6AE9">
        <w:rPr>
          <w:sz w:val="24"/>
          <w:szCs w:val="24"/>
        </w:rPr>
        <w:t xml:space="preserve">The temperature of the reactor must be kept between </w:t>
      </w:r>
      <w:r w:rsidR="000B57E1" w:rsidRPr="007E6AE9">
        <w:rPr>
          <w:sz w:val="24"/>
          <w:szCs w:val="24"/>
        </w:rPr>
        <w:t>35- and 45-degrees</w:t>
      </w:r>
      <w:r w:rsidRPr="007E6AE9">
        <w:rPr>
          <w:sz w:val="24"/>
          <w:szCs w:val="24"/>
        </w:rPr>
        <w:t xml:space="preserve"> F (1.7 to 7.2 </w:t>
      </w:r>
      <w:r w:rsidR="00137D93">
        <w:rPr>
          <w:sz w:val="24"/>
          <w:szCs w:val="24"/>
        </w:rPr>
        <w:t>d</w:t>
      </w:r>
      <w:r w:rsidRPr="007E6AE9">
        <w:rPr>
          <w:sz w:val="24"/>
          <w:szCs w:val="24"/>
        </w:rPr>
        <w:t xml:space="preserve">eg. C) in order to suppress polymerisation. At temperatures lower than 35 </w:t>
      </w:r>
      <w:r w:rsidR="00137D93">
        <w:rPr>
          <w:sz w:val="24"/>
          <w:szCs w:val="24"/>
        </w:rPr>
        <w:t>d</w:t>
      </w:r>
      <w:r w:rsidRPr="007E6AE9">
        <w:rPr>
          <w:sz w:val="24"/>
          <w:szCs w:val="24"/>
        </w:rPr>
        <w:t>eg</w:t>
      </w:r>
      <w:r w:rsidR="00B63999">
        <w:rPr>
          <w:sz w:val="24"/>
          <w:szCs w:val="24"/>
        </w:rPr>
        <w:t>.</w:t>
      </w:r>
      <w:r w:rsidRPr="007E6AE9">
        <w:rPr>
          <w:sz w:val="24"/>
          <w:szCs w:val="24"/>
        </w:rPr>
        <w:t xml:space="preserve"> F, the </w:t>
      </w:r>
      <w:r w:rsidR="00B63999">
        <w:rPr>
          <w:sz w:val="24"/>
          <w:szCs w:val="24"/>
        </w:rPr>
        <w:t>s</w:t>
      </w:r>
      <w:r w:rsidRPr="007E6AE9">
        <w:rPr>
          <w:sz w:val="24"/>
          <w:szCs w:val="24"/>
        </w:rPr>
        <w:t>ulphuric acid becomes too viscous to achieve good mixing.</w:t>
      </w:r>
    </w:p>
    <w:p w14:paraId="08732B34" w14:textId="77777777" w:rsidR="00844952" w:rsidRPr="001F4D91" w:rsidRDefault="00844952" w:rsidP="004A561B">
      <w:pPr>
        <w:pStyle w:val="BodyText"/>
      </w:pPr>
      <w:r w:rsidRPr="001F4D91">
        <w:t xml:space="preserve">As the demand for aviation gasolines mounted rapidly during the war, existing </w:t>
      </w:r>
      <w:r w:rsidR="00B63999">
        <w:t>a</w:t>
      </w:r>
      <w:r w:rsidRPr="001F4D91">
        <w:t xml:space="preserve">lkylation plants were pushed above their designed capacity to meet this demand because construction progress was slow and new plants were delayed in getting on stream. (This delay in construction was due to competing </w:t>
      </w:r>
      <w:r w:rsidRPr="001F4D91">
        <w:lastRenderedPageBreak/>
        <w:t xml:space="preserve">demands for war materials in particular steel, simply put, the Government of the day had to decide between more ships, tanks or more chemical plants). </w:t>
      </w:r>
    </w:p>
    <w:p w14:paraId="454D1D84" w14:textId="77777777" w:rsidR="00844952" w:rsidRPr="001F4D91" w:rsidRDefault="00844952" w:rsidP="00A808C1">
      <w:pPr>
        <w:pStyle w:val="BodyText"/>
      </w:pPr>
      <w:r w:rsidRPr="001F4D91">
        <w:t xml:space="preserve">In the case of the </w:t>
      </w:r>
      <w:r w:rsidR="00B63999">
        <w:t>a</w:t>
      </w:r>
      <w:r w:rsidRPr="001F4D91">
        <w:t>lkylation plants operating above design capacity, while there was increased production of alkylate, the octane blending value was showing a marked decrease, in spite of plant modifications (increased refrigeration capacity to maintain low reactor temperatures). Clearly, something was happening at these high rates, which was deleterious to the alkylation reaction. Table 1</w:t>
      </w:r>
      <w:r w:rsidR="00B63999">
        <w:t>5</w:t>
      </w:r>
      <w:r w:rsidR="005F33FB">
        <w:t>.</w:t>
      </w:r>
      <w:r w:rsidRPr="001F4D91">
        <w:t xml:space="preserve"> compares the analyses of three sulphuric-acid alkylates</w:t>
      </w:r>
      <w:r w:rsidR="00137D93">
        <w:fldChar w:fldCharType="begin"/>
      </w:r>
      <w:r w:rsidR="00137D93">
        <w:instrText xml:space="preserve"> XE "</w:instrText>
      </w:r>
      <w:r w:rsidR="00137D93" w:rsidRPr="001036C4">
        <w:instrText>sulphuric-acid alkylates</w:instrText>
      </w:r>
      <w:r w:rsidR="00137D93">
        <w:instrText xml:space="preserve">" </w:instrText>
      </w:r>
      <w:r w:rsidR="00137D93">
        <w:fldChar w:fldCharType="end"/>
      </w:r>
      <w:r w:rsidRPr="001F4D91">
        <w:t xml:space="preserve"> from plants operating at different effective production rates. The lower octane values </w:t>
      </w:r>
      <w:r w:rsidR="00B14F1B">
        <w:t xml:space="preserve">of </w:t>
      </w:r>
      <w:r w:rsidRPr="001F4D91">
        <w:t>both F-3 and F-4, for the higher plant rates (lower per cent 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1F4D91">
        <w:t xml:space="preserve"> in reactor effluent) is quite marked.</w:t>
      </w:r>
    </w:p>
    <w:p w14:paraId="3DB049E7" w14:textId="7292BABF" w:rsidR="002631D7" w:rsidRDefault="002631D7">
      <w:pPr>
        <w:rPr>
          <w:i/>
          <w:spacing w:val="-5"/>
          <w:sz w:val="22"/>
        </w:rPr>
      </w:pPr>
    </w:p>
    <w:p w14:paraId="3A723090" w14:textId="52FFE2E5" w:rsidR="00844952" w:rsidRDefault="00844952" w:rsidP="001E56FB">
      <w:pPr>
        <w:pStyle w:val="Caption"/>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15</w:t>
      </w:r>
      <w:r w:rsidR="00A82CC8">
        <w:rPr>
          <w:noProof/>
        </w:rPr>
        <w:fldChar w:fldCharType="end"/>
      </w:r>
      <w:r>
        <w:t>. Butene Alkylates (Sulphuric Acid type) – Trimethyl Pentane</w:t>
      </w:r>
    </w:p>
    <w:tbl>
      <w:tblPr>
        <w:tblW w:w="7054" w:type="dxa"/>
        <w:tblInd w:w="8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227"/>
        <w:gridCol w:w="1276"/>
        <w:gridCol w:w="1275"/>
        <w:gridCol w:w="1276"/>
      </w:tblGrid>
      <w:tr w:rsidR="00844952" w14:paraId="3836C6BC" w14:textId="77777777" w:rsidTr="00605941">
        <w:tc>
          <w:tcPr>
            <w:tcW w:w="3227" w:type="dxa"/>
            <w:tcBorders>
              <w:bottom w:val="single" w:sz="12" w:space="0" w:color="000000"/>
            </w:tcBorders>
          </w:tcPr>
          <w:p w14:paraId="49BDD576" w14:textId="77777777" w:rsidR="00844952" w:rsidRPr="00AD5869" w:rsidRDefault="00844952">
            <w:pPr>
              <w:spacing w:before="40" w:after="40"/>
              <w:rPr>
                <w:b/>
                <w:bCs/>
                <w:sz w:val="20"/>
                <w:lang w:val="pt-BR"/>
              </w:rPr>
            </w:pPr>
            <w:r w:rsidRPr="00AD5869">
              <w:rPr>
                <w:b/>
                <w:bCs/>
                <w:sz w:val="20"/>
                <w:lang w:val="pt-BR"/>
              </w:rPr>
              <w:t>API Project No.6 Sample No.</w:t>
            </w:r>
          </w:p>
        </w:tc>
        <w:tc>
          <w:tcPr>
            <w:tcW w:w="1276" w:type="dxa"/>
            <w:tcBorders>
              <w:bottom w:val="single" w:sz="12" w:space="0" w:color="000000"/>
            </w:tcBorders>
          </w:tcPr>
          <w:p w14:paraId="12B2DED8" w14:textId="77777777" w:rsidR="00844952" w:rsidRPr="00660734" w:rsidRDefault="00844952">
            <w:pPr>
              <w:spacing w:before="40" w:after="40"/>
              <w:rPr>
                <w:b/>
                <w:bCs/>
                <w:sz w:val="20"/>
              </w:rPr>
            </w:pPr>
            <w:r w:rsidRPr="00660734">
              <w:rPr>
                <w:b/>
                <w:bCs/>
                <w:sz w:val="20"/>
              </w:rPr>
              <w:t>9</w:t>
            </w:r>
          </w:p>
        </w:tc>
        <w:tc>
          <w:tcPr>
            <w:tcW w:w="1275" w:type="dxa"/>
            <w:tcBorders>
              <w:bottom w:val="single" w:sz="12" w:space="0" w:color="000000"/>
            </w:tcBorders>
          </w:tcPr>
          <w:p w14:paraId="731BC92D" w14:textId="77777777" w:rsidR="00844952" w:rsidRPr="00660734" w:rsidRDefault="00844952">
            <w:pPr>
              <w:spacing w:before="40" w:after="40"/>
              <w:rPr>
                <w:b/>
                <w:bCs/>
                <w:sz w:val="20"/>
              </w:rPr>
            </w:pPr>
            <w:r w:rsidRPr="00660734">
              <w:rPr>
                <w:b/>
                <w:bCs/>
                <w:sz w:val="20"/>
              </w:rPr>
              <w:t>10</w:t>
            </w:r>
          </w:p>
        </w:tc>
        <w:tc>
          <w:tcPr>
            <w:tcW w:w="1276" w:type="dxa"/>
            <w:tcBorders>
              <w:bottom w:val="single" w:sz="12" w:space="0" w:color="000000"/>
            </w:tcBorders>
          </w:tcPr>
          <w:p w14:paraId="0C01B2D8" w14:textId="77777777" w:rsidR="00844952" w:rsidRPr="00660734" w:rsidRDefault="00844952">
            <w:pPr>
              <w:spacing w:before="40" w:after="40"/>
              <w:rPr>
                <w:b/>
                <w:bCs/>
                <w:sz w:val="20"/>
              </w:rPr>
            </w:pPr>
            <w:r w:rsidRPr="00660734">
              <w:rPr>
                <w:b/>
                <w:bCs/>
                <w:sz w:val="20"/>
              </w:rPr>
              <w:t>24</w:t>
            </w:r>
          </w:p>
        </w:tc>
      </w:tr>
      <w:tr w:rsidR="00844952" w14:paraId="040F4E93" w14:textId="77777777" w:rsidTr="00605941">
        <w:tc>
          <w:tcPr>
            <w:tcW w:w="3227" w:type="dxa"/>
            <w:tcBorders>
              <w:top w:val="single" w:sz="12" w:space="0" w:color="000000"/>
            </w:tcBorders>
          </w:tcPr>
          <w:p w14:paraId="2872F1F7" w14:textId="77777777" w:rsidR="00844952" w:rsidRPr="00166C9E" w:rsidRDefault="00844952" w:rsidP="004A561B">
            <w:pPr>
              <w:spacing w:before="40" w:after="40"/>
              <w:jc w:val="left"/>
              <w:rPr>
                <w:sz w:val="20"/>
              </w:rPr>
            </w:pPr>
            <w:r w:rsidRPr="00166C9E">
              <w:rPr>
                <w:sz w:val="20"/>
              </w:rPr>
              <w:t>2,2,4 TMP %</w:t>
            </w:r>
          </w:p>
        </w:tc>
        <w:tc>
          <w:tcPr>
            <w:tcW w:w="1276" w:type="dxa"/>
            <w:tcBorders>
              <w:top w:val="single" w:sz="12" w:space="0" w:color="000000"/>
            </w:tcBorders>
          </w:tcPr>
          <w:p w14:paraId="5CB95823" w14:textId="77777777" w:rsidR="00844952" w:rsidRPr="00137D93" w:rsidRDefault="00844952" w:rsidP="005F33FB">
            <w:pPr>
              <w:pStyle w:val="TOC4"/>
              <w:spacing w:before="40" w:after="40"/>
              <w:ind w:left="0"/>
              <w:rPr>
                <w:rFonts w:ascii="Garamond" w:hAnsi="Garamond"/>
              </w:rPr>
            </w:pPr>
            <w:r w:rsidRPr="00137D93">
              <w:rPr>
                <w:rFonts w:ascii="Garamond" w:hAnsi="Garamond"/>
              </w:rPr>
              <w:t>25.9</w:t>
            </w:r>
          </w:p>
        </w:tc>
        <w:tc>
          <w:tcPr>
            <w:tcW w:w="1275" w:type="dxa"/>
            <w:tcBorders>
              <w:top w:val="single" w:sz="12" w:space="0" w:color="000000"/>
            </w:tcBorders>
          </w:tcPr>
          <w:p w14:paraId="4D771486" w14:textId="77777777" w:rsidR="00844952" w:rsidRPr="00166C9E" w:rsidRDefault="00844952">
            <w:pPr>
              <w:spacing w:before="40" w:after="40"/>
              <w:rPr>
                <w:sz w:val="20"/>
              </w:rPr>
            </w:pPr>
            <w:r w:rsidRPr="00166C9E">
              <w:rPr>
                <w:sz w:val="20"/>
              </w:rPr>
              <w:t>26.8</w:t>
            </w:r>
          </w:p>
        </w:tc>
        <w:tc>
          <w:tcPr>
            <w:tcW w:w="1276" w:type="dxa"/>
            <w:tcBorders>
              <w:top w:val="single" w:sz="12" w:space="0" w:color="000000"/>
            </w:tcBorders>
          </w:tcPr>
          <w:p w14:paraId="6C5B4267" w14:textId="77777777" w:rsidR="00844952" w:rsidRPr="00166C9E" w:rsidRDefault="00844952">
            <w:pPr>
              <w:spacing w:before="40" w:after="40"/>
              <w:rPr>
                <w:sz w:val="20"/>
              </w:rPr>
            </w:pPr>
            <w:r w:rsidRPr="00166C9E">
              <w:rPr>
                <w:sz w:val="20"/>
              </w:rPr>
              <w:t>35.5</w:t>
            </w:r>
          </w:p>
        </w:tc>
      </w:tr>
      <w:tr w:rsidR="00844952" w14:paraId="0F50D6B8" w14:textId="77777777" w:rsidTr="00605941">
        <w:tc>
          <w:tcPr>
            <w:tcW w:w="3227" w:type="dxa"/>
          </w:tcPr>
          <w:p w14:paraId="5A461945" w14:textId="77777777" w:rsidR="00844952" w:rsidRPr="00166C9E" w:rsidRDefault="00844952" w:rsidP="004A561B">
            <w:pPr>
              <w:spacing w:before="40" w:after="40"/>
              <w:jc w:val="left"/>
              <w:rPr>
                <w:sz w:val="20"/>
              </w:rPr>
            </w:pPr>
            <w:r w:rsidRPr="00166C9E">
              <w:rPr>
                <w:sz w:val="20"/>
              </w:rPr>
              <w:t>2,2,3 TMP %</w:t>
            </w:r>
          </w:p>
        </w:tc>
        <w:tc>
          <w:tcPr>
            <w:tcW w:w="1276" w:type="dxa"/>
          </w:tcPr>
          <w:p w14:paraId="4E444AED" w14:textId="77777777" w:rsidR="00844952" w:rsidRPr="00166C9E" w:rsidRDefault="00844952">
            <w:pPr>
              <w:spacing w:before="40" w:after="40"/>
              <w:rPr>
                <w:sz w:val="20"/>
              </w:rPr>
            </w:pPr>
            <w:r w:rsidRPr="00166C9E">
              <w:rPr>
                <w:sz w:val="20"/>
              </w:rPr>
              <w:t>1.7</w:t>
            </w:r>
          </w:p>
        </w:tc>
        <w:tc>
          <w:tcPr>
            <w:tcW w:w="1275" w:type="dxa"/>
          </w:tcPr>
          <w:p w14:paraId="2CFB3E4A" w14:textId="77777777" w:rsidR="00844952" w:rsidRPr="00166C9E" w:rsidRDefault="00844952">
            <w:pPr>
              <w:spacing w:before="40" w:after="40"/>
              <w:rPr>
                <w:sz w:val="20"/>
              </w:rPr>
            </w:pPr>
            <w:r w:rsidRPr="00166C9E">
              <w:rPr>
                <w:sz w:val="20"/>
              </w:rPr>
              <w:t>1.6</w:t>
            </w:r>
          </w:p>
        </w:tc>
        <w:tc>
          <w:tcPr>
            <w:tcW w:w="1276" w:type="dxa"/>
          </w:tcPr>
          <w:p w14:paraId="3D916EB4" w14:textId="77777777" w:rsidR="00844952" w:rsidRPr="00166C9E" w:rsidRDefault="00844952">
            <w:pPr>
              <w:spacing w:before="40" w:after="40"/>
              <w:rPr>
                <w:sz w:val="20"/>
              </w:rPr>
            </w:pPr>
            <w:r w:rsidRPr="00166C9E">
              <w:rPr>
                <w:sz w:val="20"/>
              </w:rPr>
              <w:t>2.0</w:t>
            </w:r>
          </w:p>
        </w:tc>
      </w:tr>
      <w:tr w:rsidR="00844952" w14:paraId="07EE9FCA" w14:textId="77777777" w:rsidTr="00605941">
        <w:tc>
          <w:tcPr>
            <w:tcW w:w="3227" w:type="dxa"/>
          </w:tcPr>
          <w:p w14:paraId="2B4A16D4" w14:textId="77777777" w:rsidR="00844952" w:rsidRPr="00166C9E" w:rsidRDefault="00844952" w:rsidP="004A561B">
            <w:pPr>
              <w:spacing w:before="40" w:after="40"/>
              <w:jc w:val="left"/>
              <w:rPr>
                <w:sz w:val="20"/>
              </w:rPr>
            </w:pPr>
            <w:r w:rsidRPr="00166C9E">
              <w:rPr>
                <w:sz w:val="20"/>
              </w:rPr>
              <w:t>2,3,4 TMP %</w:t>
            </w:r>
          </w:p>
        </w:tc>
        <w:tc>
          <w:tcPr>
            <w:tcW w:w="1276" w:type="dxa"/>
          </w:tcPr>
          <w:p w14:paraId="545A8F84" w14:textId="77777777" w:rsidR="00844952" w:rsidRPr="00166C9E" w:rsidRDefault="00844952">
            <w:pPr>
              <w:spacing w:before="40" w:after="40"/>
              <w:rPr>
                <w:sz w:val="20"/>
              </w:rPr>
            </w:pPr>
            <w:r w:rsidRPr="00166C9E">
              <w:rPr>
                <w:sz w:val="20"/>
              </w:rPr>
              <w:t>16.4</w:t>
            </w:r>
          </w:p>
        </w:tc>
        <w:tc>
          <w:tcPr>
            <w:tcW w:w="1275" w:type="dxa"/>
          </w:tcPr>
          <w:p w14:paraId="3140A640" w14:textId="77777777" w:rsidR="00844952" w:rsidRPr="00166C9E" w:rsidRDefault="00844952">
            <w:pPr>
              <w:spacing w:before="40" w:after="40"/>
              <w:rPr>
                <w:sz w:val="20"/>
              </w:rPr>
            </w:pPr>
            <w:r w:rsidRPr="00166C9E">
              <w:rPr>
                <w:sz w:val="20"/>
              </w:rPr>
              <w:t>19.2</w:t>
            </w:r>
          </w:p>
        </w:tc>
        <w:tc>
          <w:tcPr>
            <w:tcW w:w="1276" w:type="dxa"/>
          </w:tcPr>
          <w:p w14:paraId="1836C34A" w14:textId="77777777" w:rsidR="00844952" w:rsidRPr="00166C9E" w:rsidRDefault="00844952">
            <w:pPr>
              <w:spacing w:before="40" w:after="40"/>
              <w:rPr>
                <w:sz w:val="20"/>
              </w:rPr>
            </w:pPr>
            <w:r w:rsidRPr="00166C9E">
              <w:rPr>
                <w:sz w:val="20"/>
              </w:rPr>
              <w:t>24.0</w:t>
            </w:r>
          </w:p>
        </w:tc>
      </w:tr>
      <w:tr w:rsidR="00844952" w14:paraId="0BEB6A4B" w14:textId="77777777" w:rsidTr="00605941">
        <w:tc>
          <w:tcPr>
            <w:tcW w:w="3227" w:type="dxa"/>
          </w:tcPr>
          <w:p w14:paraId="6874BACF" w14:textId="77777777" w:rsidR="00844952" w:rsidRPr="00166C9E" w:rsidRDefault="00844952" w:rsidP="004A561B">
            <w:pPr>
              <w:spacing w:before="40" w:after="40"/>
              <w:jc w:val="left"/>
              <w:rPr>
                <w:sz w:val="20"/>
              </w:rPr>
            </w:pPr>
            <w:r w:rsidRPr="00166C9E">
              <w:rPr>
                <w:sz w:val="20"/>
              </w:rPr>
              <w:t>2,3,3 TMP %</w:t>
            </w:r>
          </w:p>
        </w:tc>
        <w:tc>
          <w:tcPr>
            <w:tcW w:w="1276" w:type="dxa"/>
          </w:tcPr>
          <w:p w14:paraId="612F7A67" w14:textId="77777777" w:rsidR="00844952" w:rsidRPr="00166C9E" w:rsidRDefault="00844952">
            <w:pPr>
              <w:spacing w:before="40" w:after="40"/>
              <w:rPr>
                <w:sz w:val="20"/>
              </w:rPr>
            </w:pPr>
            <w:r w:rsidRPr="00166C9E">
              <w:rPr>
                <w:sz w:val="20"/>
              </w:rPr>
              <w:t>12.1</w:t>
            </w:r>
          </w:p>
        </w:tc>
        <w:tc>
          <w:tcPr>
            <w:tcW w:w="1275" w:type="dxa"/>
          </w:tcPr>
          <w:p w14:paraId="7577AE23" w14:textId="77777777" w:rsidR="00844952" w:rsidRPr="00166C9E" w:rsidRDefault="00844952">
            <w:pPr>
              <w:spacing w:before="40" w:after="40"/>
              <w:rPr>
                <w:sz w:val="20"/>
              </w:rPr>
            </w:pPr>
            <w:r w:rsidRPr="00166C9E">
              <w:rPr>
                <w:sz w:val="20"/>
              </w:rPr>
              <w:t>14.9</w:t>
            </w:r>
          </w:p>
        </w:tc>
        <w:tc>
          <w:tcPr>
            <w:tcW w:w="1276" w:type="dxa"/>
          </w:tcPr>
          <w:p w14:paraId="0B606410" w14:textId="77777777" w:rsidR="00844952" w:rsidRPr="00166C9E" w:rsidRDefault="00844952">
            <w:pPr>
              <w:spacing w:before="40" w:after="40"/>
              <w:rPr>
                <w:sz w:val="20"/>
              </w:rPr>
            </w:pPr>
            <w:r w:rsidRPr="00166C9E">
              <w:rPr>
                <w:sz w:val="20"/>
              </w:rPr>
              <w:t>25.2</w:t>
            </w:r>
          </w:p>
        </w:tc>
      </w:tr>
      <w:tr w:rsidR="00844952" w14:paraId="0CE40642" w14:textId="77777777" w:rsidTr="00605941">
        <w:tc>
          <w:tcPr>
            <w:tcW w:w="3227" w:type="dxa"/>
          </w:tcPr>
          <w:p w14:paraId="615986BA" w14:textId="77777777" w:rsidR="00844952" w:rsidRPr="004A561B" w:rsidRDefault="00844952" w:rsidP="004A561B">
            <w:pPr>
              <w:spacing w:before="40" w:after="40"/>
              <w:jc w:val="left"/>
              <w:rPr>
                <w:b/>
                <w:sz w:val="20"/>
              </w:rPr>
            </w:pPr>
            <w:r w:rsidRPr="004A561B">
              <w:rPr>
                <w:b/>
                <w:sz w:val="20"/>
              </w:rPr>
              <w:t>Total TMP %</w:t>
            </w:r>
          </w:p>
        </w:tc>
        <w:tc>
          <w:tcPr>
            <w:tcW w:w="1276" w:type="dxa"/>
          </w:tcPr>
          <w:p w14:paraId="42927259" w14:textId="77777777" w:rsidR="00844952" w:rsidRPr="004A561B" w:rsidRDefault="00844952">
            <w:pPr>
              <w:spacing w:before="40" w:after="40"/>
              <w:rPr>
                <w:b/>
                <w:sz w:val="20"/>
              </w:rPr>
            </w:pPr>
            <w:r w:rsidRPr="004A561B">
              <w:rPr>
                <w:b/>
                <w:sz w:val="20"/>
              </w:rPr>
              <w:t>56.1</w:t>
            </w:r>
          </w:p>
        </w:tc>
        <w:tc>
          <w:tcPr>
            <w:tcW w:w="1275" w:type="dxa"/>
          </w:tcPr>
          <w:p w14:paraId="0739A5F0" w14:textId="77777777" w:rsidR="00844952" w:rsidRPr="004A561B" w:rsidRDefault="00844952">
            <w:pPr>
              <w:spacing w:before="40" w:after="40"/>
              <w:rPr>
                <w:b/>
                <w:sz w:val="20"/>
              </w:rPr>
            </w:pPr>
            <w:r w:rsidRPr="004A561B">
              <w:rPr>
                <w:b/>
                <w:sz w:val="20"/>
              </w:rPr>
              <w:t>62.5</w:t>
            </w:r>
          </w:p>
        </w:tc>
        <w:tc>
          <w:tcPr>
            <w:tcW w:w="1276" w:type="dxa"/>
          </w:tcPr>
          <w:p w14:paraId="499FA75A" w14:textId="77777777" w:rsidR="00844952" w:rsidRPr="004A561B" w:rsidRDefault="00844952">
            <w:pPr>
              <w:spacing w:before="40" w:after="40"/>
              <w:rPr>
                <w:b/>
                <w:sz w:val="20"/>
              </w:rPr>
            </w:pPr>
            <w:r w:rsidRPr="004A561B">
              <w:rPr>
                <w:b/>
                <w:sz w:val="20"/>
              </w:rPr>
              <w:t>86.7</w:t>
            </w:r>
          </w:p>
        </w:tc>
      </w:tr>
      <w:tr w:rsidR="00844952" w14:paraId="3F86F58D" w14:textId="77777777" w:rsidTr="00605941">
        <w:trPr>
          <w:cantSplit/>
        </w:trPr>
        <w:tc>
          <w:tcPr>
            <w:tcW w:w="7054" w:type="dxa"/>
            <w:gridSpan w:val="4"/>
          </w:tcPr>
          <w:p w14:paraId="22D0CE4C" w14:textId="77777777" w:rsidR="00844952" w:rsidRPr="00660734" w:rsidRDefault="00844952">
            <w:pPr>
              <w:spacing w:before="40" w:after="40"/>
              <w:rPr>
                <w:b/>
                <w:sz w:val="20"/>
              </w:rPr>
            </w:pPr>
            <w:r w:rsidRPr="00660734">
              <w:rPr>
                <w:b/>
                <w:bCs/>
                <w:sz w:val="20"/>
              </w:rPr>
              <w:t>Octane No.s</w:t>
            </w:r>
          </w:p>
        </w:tc>
      </w:tr>
      <w:tr w:rsidR="00844952" w14:paraId="737922CC" w14:textId="77777777" w:rsidTr="00605941">
        <w:tc>
          <w:tcPr>
            <w:tcW w:w="3227" w:type="dxa"/>
          </w:tcPr>
          <w:p w14:paraId="3787080D" w14:textId="77777777" w:rsidR="00844952" w:rsidRPr="00166C9E" w:rsidRDefault="00844952" w:rsidP="004A561B">
            <w:pPr>
              <w:spacing w:before="40" w:after="40"/>
              <w:jc w:val="left"/>
              <w:rPr>
                <w:sz w:val="20"/>
              </w:rPr>
            </w:pPr>
            <w:r w:rsidRPr="00166C9E">
              <w:rPr>
                <w:sz w:val="20"/>
              </w:rPr>
              <w:t>F-3 (4 cc TEL/USG)</w:t>
            </w:r>
          </w:p>
        </w:tc>
        <w:tc>
          <w:tcPr>
            <w:tcW w:w="1276" w:type="dxa"/>
          </w:tcPr>
          <w:p w14:paraId="524CAECB" w14:textId="77777777" w:rsidR="00844952" w:rsidRPr="00166C9E" w:rsidRDefault="00844952">
            <w:pPr>
              <w:spacing w:before="40" w:after="40"/>
              <w:rPr>
                <w:sz w:val="20"/>
              </w:rPr>
            </w:pPr>
            <w:r w:rsidRPr="00166C9E">
              <w:rPr>
                <w:sz w:val="20"/>
              </w:rPr>
              <w:t>104.3</w:t>
            </w:r>
          </w:p>
        </w:tc>
        <w:tc>
          <w:tcPr>
            <w:tcW w:w="1275" w:type="dxa"/>
          </w:tcPr>
          <w:p w14:paraId="62DA73F1" w14:textId="77777777" w:rsidR="00844952" w:rsidRPr="00166C9E" w:rsidRDefault="00844952">
            <w:pPr>
              <w:spacing w:before="40" w:after="40"/>
              <w:rPr>
                <w:sz w:val="20"/>
              </w:rPr>
            </w:pPr>
            <w:r w:rsidRPr="00166C9E">
              <w:rPr>
                <w:sz w:val="20"/>
              </w:rPr>
              <w:t>105.6</w:t>
            </w:r>
          </w:p>
        </w:tc>
        <w:tc>
          <w:tcPr>
            <w:tcW w:w="1276" w:type="dxa"/>
          </w:tcPr>
          <w:p w14:paraId="719EC85A" w14:textId="77777777" w:rsidR="00844952" w:rsidRPr="00166C9E" w:rsidRDefault="00844952">
            <w:pPr>
              <w:spacing w:before="40" w:after="40"/>
              <w:rPr>
                <w:sz w:val="20"/>
              </w:rPr>
            </w:pPr>
            <w:r w:rsidRPr="00166C9E">
              <w:rPr>
                <w:sz w:val="20"/>
              </w:rPr>
              <w:t>108.0</w:t>
            </w:r>
          </w:p>
        </w:tc>
      </w:tr>
      <w:tr w:rsidR="00844952" w14:paraId="54ADDC33" w14:textId="77777777" w:rsidTr="00605941">
        <w:tc>
          <w:tcPr>
            <w:tcW w:w="3227" w:type="dxa"/>
          </w:tcPr>
          <w:p w14:paraId="0938E0ED" w14:textId="77777777" w:rsidR="00844952" w:rsidRPr="00166C9E" w:rsidRDefault="00844952" w:rsidP="004A561B">
            <w:pPr>
              <w:spacing w:before="40" w:after="40"/>
              <w:jc w:val="left"/>
              <w:rPr>
                <w:sz w:val="20"/>
              </w:rPr>
            </w:pPr>
            <w:r w:rsidRPr="00166C9E">
              <w:rPr>
                <w:sz w:val="20"/>
              </w:rPr>
              <w:t>F-4 (Perf. Index)</w:t>
            </w:r>
          </w:p>
        </w:tc>
        <w:tc>
          <w:tcPr>
            <w:tcW w:w="1276" w:type="dxa"/>
          </w:tcPr>
          <w:p w14:paraId="66199E77" w14:textId="77777777" w:rsidR="00844952" w:rsidRPr="00166C9E" w:rsidRDefault="00844952">
            <w:pPr>
              <w:spacing w:before="40" w:after="40"/>
              <w:rPr>
                <w:sz w:val="20"/>
              </w:rPr>
            </w:pPr>
            <w:r w:rsidRPr="00166C9E">
              <w:rPr>
                <w:sz w:val="20"/>
              </w:rPr>
              <w:t>142</w:t>
            </w:r>
          </w:p>
        </w:tc>
        <w:tc>
          <w:tcPr>
            <w:tcW w:w="1275" w:type="dxa"/>
          </w:tcPr>
          <w:p w14:paraId="7FE1282C" w14:textId="77777777" w:rsidR="00844952" w:rsidRPr="00166C9E" w:rsidRDefault="00844952">
            <w:pPr>
              <w:spacing w:before="40" w:after="40"/>
              <w:rPr>
                <w:sz w:val="20"/>
              </w:rPr>
            </w:pPr>
            <w:r w:rsidRPr="00166C9E">
              <w:rPr>
                <w:sz w:val="20"/>
              </w:rPr>
              <w:t>143</w:t>
            </w:r>
          </w:p>
        </w:tc>
        <w:tc>
          <w:tcPr>
            <w:tcW w:w="1276" w:type="dxa"/>
          </w:tcPr>
          <w:p w14:paraId="7BCF243B" w14:textId="77777777" w:rsidR="00844952" w:rsidRPr="00166C9E" w:rsidRDefault="00844952">
            <w:pPr>
              <w:spacing w:before="40" w:after="40"/>
              <w:rPr>
                <w:sz w:val="20"/>
              </w:rPr>
            </w:pPr>
            <w:r w:rsidRPr="00166C9E">
              <w:rPr>
                <w:sz w:val="20"/>
              </w:rPr>
              <w:t>179</w:t>
            </w:r>
          </w:p>
        </w:tc>
      </w:tr>
      <w:tr w:rsidR="00844952" w14:paraId="4B8EAF7F" w14:textId="77777777" w:rsidTr="00605941">
        <w:tc>
          <w:tcPr>
            <w:tcW w:w="3227" w:type="dxa"/>
          </w:tcPr>
          <w:p w14:paraId="2CE5789B" w14:textId="77777777" w:rsidR="00844952" w:rsidRPr="00AD5869" w:rsidRDefault="00844952" w:rsidP="004A561B">
            <w:pPr>
              <w:spacing w:before="40" w:after="40"/>
              <w:jc w:val="left"/>
              <w:rPr>
                <w:sz w:val="20"/>
                <w:lang w:val="it-IT"/>
              </w:rPr>
            </w:pPr>
            <w:r w:rsidRPr="00AD5869">
              <w:rPr>
                <w:sz w:val="20"/>
                <w:lang w:val="it-IT"/>
              </w:rPr>
              <w:t xml:space="preserve">Temperature </w:t>
            </w:r>
            <w:r w:rsidR="00137D93">
              <w:rPr>
                <w:sz w:val="20"/>
                <w:lang w:val="it-IT"/>
              </w:rPr>
              <w:t>d</w:t>
            </w:r>
            <w:r w:rsidRPr="00AD5869">
              <w:rPr>
                <w:sz w:val="20"/>
                <w:lang w:val="it-IT"/>
              </w:rPr>
              <w:t>eg</w:t>
            </w:r>
            <w:r w:rsidR="00166C9E" w:rsidRPr="00AD5869">
              <w:rPr>
                <w:sz w:val="20"/>
                <w:lang w:val="it-IT"/>
              </w:rPr>
              <w:t>.</w:t>
            </w:r>
            <w:r w:rsidRPr="00AD5869">
              <w:rPr>
                <w:sz w:val="20"/>
                <w:lang w:val="it-IT"/>
              </w:rPr>
              <w:t xml:space="preserve"> F. (</w:t>
            </w:r>
            <w:r w:rsidR="00137D93">
              <w:rPr>
                <w:sz w:val="20"/>
                <w:lang w:val="it-IT"/>
              </w:rPr>
              <w:t>d</w:t>
            </w:r>
            <w:r w:rsidRPr="00AD5869">
              <w:rPr>
                <w:sz w:val="20"/>
                <w:lang w:val="it-IT"/>
              </w:rPr>
              <w:t>eg</w:t>
            </w:r>
            <w:r w:rsidR="00166C9E" w:rsidRPr="00AD5869">
              <w:rPr>
                <w:sz w:val="20"/>
                <w:lang w:val="it-IT"/>
              </w:rPr>
              <w:t>.</w:t>
            </w:r>
            <w:r w:rsidRPr="00AD5869">
              <w:rPr>
                <w:sz w:val="20"/>
                <w:lang w:val="it-IT"/>
              </w:rPr>
              <w:t xml:space="preserve"> C)</w:t>
            </w:r>
          </w:p>
        </w:tc>
        <w:tc>
          <w:tcPr>
            <w:tcW w:w="1276" w:type="dxa"/>
          </w:tcPr>
          <w:p w14:paraId="7A50913F" w14:textId="77777777" w:rsidR="00844952" w:rsidRPr="00166C9E" w:rsidRDefault="00844952">
            <w:pPr>
              <w:spacing w:before="40" w:after="40"/>
              <w:rPr>
                <w:sz w:val="20"/>
              </w:rPr>
            </w:pPr>
            <w:r w:rsidRPr="00166C9E">
              <w:rPr>
                <w:sz w:val="20"/>
              </w:rPr>
              <w:t>45 F (7 C)</w:t>
            </w:r>
          </w:p>
        </w:tc>
        <w:tc>
          <w:tcPr>
            <w:tcW w:w="1275" w:type="dxa"/>
          </w:tcPr>
          <w:p w14:paraId="7FE10DE7" w14:textId="77777777" w:rsidR="00844952" w:rsidRPr="00166C9E" w:rsidRDefault="00844952">
            <w:pPr>
              <w:spacing w:before="40" w:after="40"/>
              <w:rPr>
                <w:sz w:val="20"/>
              </w:rPr>
            </w:pPr>
            <w:r w:rsidRPr="00166C9E">
              <w:rPr>
                <w:sz w:val="20"/>
              </w:rPr>
              <w:t>45 F (7 C)</w:t>
            </w:r>
          </w:p>
        </w:tc>
        <w:tc>
          <w:tcPr>
            <w:tcW w:w="1276" w:type="dxa"/>
          </w:tcPr>
          <w:p w14:paraId="77DF4609" w14:textId="77777777" w:rsidR="00844952" w:rsidRPr="00166C9E" w:rsidRDefault="00844952">
            <w:pPr>
              <w:spacing w:before="40" w:after="40"/>
              <w:rPr>
                <w:sz w:val="20"/>
              </w:rPr>
            </w:pPr>
            <w:r w:rsidRPr="00166C9E">
              <w:rPr>
                <w:sz w:val="20"/>
              </w:rPr>
              <w:t>39 F (4 C)</w:t>
            </w:r>
          </w:p>
        </w:tc>
      </w:tr>
      <w:tr w:rsidR="00844952" w14:paraId="7F12B154" w14:textId="77777777" w:rsidTr="00605941">
        <w:tc>
          <w:tcPr>
            <w:tcW w:w="3227" w:type="dxa"/>
          </w:tcPr>
          <w:p w14:paraId="3BEF6817" w14:textId="77777777" w:rsidR="00844952" w:rsidRPr="00166C9E" w:rsidRDefault="00844952" w:rsidP="004A561B">
            <w:pPr>
              <w:spacing w:before="40" w:after="40"/>
              <w:jc w:val="left"/>
              <w:rPr>
                <w:sz w:val="20"/>
              </w:rPr>
            </w:pPr>
            <w:r w:rsidRPr="00166C9E">
              <w:rPr>
                <w:sz w:val="20"/>
              </w:rPr>
              <w:t>Spent Sulphuric Acid %</w:t>
            </w:r>
          </w:p>
        </w:tc>
        <w:tc>
          <w:tcPr>
            <w:tcW w:w="1276" w:type="dxa"/>
          </w:tcPr>
          <w:p w14:paraId="6A7902BC" w14:textId="77777777" w:rsidR="00844952" w:rsidRPr="00166C9E" w:rsidRDefault="00844952">
            <w:pPr>
              <w:spacing w:before="40" w:after="40"/>
              <w:rPr>
                <w:sz w:val="20"/>
              </w:rPr>
            </w:pPr>
            <w:r w:rsidRPr="00166C9E">
              <w:rPr>
                <w:sz w:val="20"/>
              </w:rPr>
              <w:t>90.2</w:t>
            </w:r>
          </w:p>
        </w:tc>
        <w:tc>
          <w:tcPr>
            <w:tcW w:w="1275" w:type="dxa"/>
          </w:tcPr>
          <w:p w14:paraId="3F6AD1F8" w14:textId="77777777" w:rsidR="00844952" w:rsidRPr="00166C9E" w:rsidRDefault="00844952">
            <w:pPr>
              <w:spacing w:before="40" w:after="40"/>
              <w:rPr>
                <w:sz w:val="20"/>
              </w:rPr>
            </w:pPr>
            <w:r w:rsidRPr="00166C9E">
              <w:rPr>
                <w:sz w:val="20"/>
              </w:rPr>
              <w:t>90</w:t>
            </w:r>
          </w:p>
        </w:tc>
        <w:tc>
          <w:tcPr>
            <w:tcW w:w="1276" w:type="dxa"/>
          </w:tcPr>
          <w:p w14:paraId="0005F19D" w14:textId="77777777" w:rsidR="00844952" w:rsidRPr="00166C9E" w:rsidRDefault="00844952">
            <w:pPr>
              <w:spacing w:before="40" w:after="40"/>
              <w:rPr>
                <w:sz w:val="20"/>
              </w:rPr>
            </w:pPr>
            <w:r w:rsidRPr="00166C9E">
              <w:rPr>
                <w:sz w:val="20"/>
              </w:rPr>
              <w:t>94.6</w:t>
            </w:r>
          </w:p>
        </w:tc>
      </w:tr>
      <w:tr w:rsidR="00844952" w14:paraId="5981C6B0" w14:textId="77777777" w:rsidTr="00605941">
        <w:tc>
          <w:tcPr>
            <w:tcW w:w="3227" w:type="dxa"/>
          </w:tcPr>
          <w:p w14:paraId="0B29E48C" w14:textId="77777777" w:rsidR="00844952" w:rsidRPr="00166C9E" w:rsidRDefault="00844952" w:rsidP="004A561B">
            <w:pPr>
              <w:spacing w:before="40" w:after="40"/>
              <w:jc w:val="left"/>
              <w:rPr>
                <w:sz w:val="20"/>
              </w:rPr>
            </w:pPr>
            <w:r w:rsidRPr="00166C9E">
              <w:rPr>
                <w:sz w:val="20"/>
              </w:rPr>
              <w:t>% Isobutane</w:t>
            </w:r>
            <w:r w:rsidR="008C5DF3">
              <w:rPr>
                <w:sz w:val="20"/>
              </w:rPr>
              <w:fldChar w:fldCharType="begin"/>
            </w:r>
            <w:r w:rsidR="008C5DF3">
              <w:instrText xml:space="preserve"> XE "</w:instrText>
            </w:r>
            <w:r w:rsidR="008C5DF3" w:rsidRPr="005509C1">
              <w:instrText>Isobutane</w:instrText>
            </w:r>
            <w:r w:rsidR="008C5DF3">
              <w:instrText xml:space="preserve">" </w:instrText>
            </w:r>
            <w:r w:rsidR="008C5DF3">
              <w:rPr>
                <w:sz w:val="20"/>
              </w:rPr>
              <w:fldChar w:fldCharType="end"/>
            </w:r>
            <w:r w:rsidRPr="00166C9E">
              <w:rPr>
                <w:sz w:val="20"/>
              </w:rPr>
              <w:t xml:space="preserve"> (in Reactor Effluent)</w:t>
            </w:r>
          </w:p>
        </w:tc>
        <w:tc>
          <w:tcPr>
            <w:tcW w:w="1276" w:type="dxa"/>
          </w:tcPr>
          <w:p w14:paraId="61318807" w14:textId="77777777" w:rsidR="00844952" w:rsidRPr="00166C9E" w:rsidRDefault="00844952">
            <w:pPr>
              <w:spacing w:before="40" w:after="40"/>
              <w:rPr>
                <w:sz w:val="20"/>
              </w:rPr>
            </w:pPr>
            <w:r w:rsidRPr="00166C9E">
              <w:rPr>
                <w:sz w:val="20"/>
              </w:rPr>
              <w:t>45.7</w:t>
            </w:r>
          </w:p>
        </w:tc>
        <w:tc>
          <w:tcPr>
            <w:tcW w:w="1275" w:type="dxa"/>
          </w:tcPr>
          <w:p w14:paraId="443C6516" w14:textId="77777777" w:rsidR="00844952" w:rsidRPr="00166C9E" w:rsidRDefault="00844952">
            <w:pPr>
              <w:spacing w:before="40" w:after="40"/>
              <w:rPr>
                <w:sz w:val="20"/>
              </w:rPr>
            </w:pPr>
            <w:r w:rsidRPr="00166C9E">
              <w:rPr>
                <w:sz w:val="20"/>
              </w:rPr>
              <w:t>59.0</w:t>
            </w:r>
          </w:p>
        </w:tc>
        <w:tc>
          <w:tcPr>
            <w:tcW w:w="1276" w:type="dxa"/>
          </w:tcPr>
          <w:p w14:paraId="5BFED016" w14:textId="77777777" w:rsidR="00844952" w:rsidRPr="00166C9E" w:rsidRDefault="00844952">
            <w:pPr>
              <w:spacing w:before="40" w:after="40"/>
              <w:rPr>
                <w:sz w:val="20"/>
              </w:rPr>
            </w:pPr>
            <w:r w:rsidRPr="00166C9E">
              <w:rPr>
                <w:sz w:val="20"/>
              </w:rPr>
              <w:t>81.3</w:t>
            </w:r>
          </w:p>
        </w:tc>
      </w:tr>
    </w:tbl>
    <w:p w14:paraId="62B040F3" w14:textId="77777777" w:rsidR="00844952" w:rsidRPr="001F4D91" w:rsidRDefault="00844952" w:rsidP="00A808C1">
      <w:pPr>
        <w:pStyle w:val="BodyText"/>
      </w:pPr>
      <w:r w:rsidRPr="001F4D91">
        <w:t>An examination of the Trimethyl Pentane</w:t>
      </w:r>
      <w:r w:rsidR="00137D93">
        <w:fldChar w:fldCharType="begin"/>
      </w:r>
      <w:r w:rsidR="00137D93">
        <w:instrText xml:space="preserve"> XE "</w:instrText>
      </w:r>
      <w:r w:rsidR="00137D93" w:rsidRPr="0078738D">
        <w:instrText>Trimethyl Pentane</w:instrText>
      </w:r>
      <w:r w:rsidR="00137D93">
        <w:instrText xml:space="preserve">" </w:instrText>
      </w:r>
      <w:r w:rsidR="00137D93">
        <w:fldChar w:fldCharType="end"/>
      </w:r>
      <w:r w:rsidRPr="001F4D91">
        <w:t xml:space="preserve"> content of these alkylates gave immediate clues to what improvements could be sought for the overburdened plants. It can be seen that under high capacity conditions, the alkylation plants produced alkylates having essentially the same relative distributions of the four Trimethyl Pentanes (TMP), but the total TMP content dropped significantly. An examination of the complete analytical data for these samples showed that the side reactions of high capacity operation produced large proportions of Dimethyl Hexanes</w:t>
      </w:r>
      <w:r w:rsidR="00137D93">
        <w:fldChar w:fldCharType="begin"/>
      </w:r>
      <w:r w:rsidR="00137D93">
        <w:instrText xml:space="preserve"> XE "</w:instrText>
      </w:r>
      <w:r w:rsidR="00137D93" w:rsidRPr="00754AA3">
        <w:instrText>Dimethyl Hexanes</w:instrText>
      </w:r>
      <w:r w:rsidR="00137D93">
        <w:instrText xml:space="preserve">" </w:instrText>
      </w:r>
      <w:r w:rsidR="00137D93">
        <w:fldChar w:fldCharType="end"/>
      </w:r>
      <w:r w:rsidRPr="001F4D91">
        <w:t xml:space="preserve"> which from an anti-knock standpoint, are poor and account for the sharp drop in total alkylate</w:t>
      </w:r>
      <w:r w:rsidR="00BA7338">
        <w:fldChar w:fldCharType="begin"/>
      </w:r>
      <w:r w:rsidR="00BA7338">
        <w:instrText xml:space="preserve"> XE "</w:instrText>
      </w:r>
      <w:r w:rsidR="00BA7338" w:rsidRPr="00A42E52">
        <w:instrText>total alkylate</w:instrText>
      </w:r>
      <w:r w:rsidR="00BA7338">
        <w:instrText xml:space="preserve">" </w:instrText>
      </w:r>
      <w:r w:rsidR="00BA7338">
        <w:fldChar w:fldCharType="end"/>
      </w:r>
      <w:r w:rsidRPr="001F4D91">
        <w:t xml:space="preserve"> anti-knock quality.</w:t>
      </w:r>
    </w:p>
    <w:p w14:paraId="1EB8A384" w14:textId="77777777" w:rsidR="00844952" w:rsidRDefault="00844952" w:rsidP="001E56FB">
      <w:pPr>
        <w:pStyle w:val="StyleCaptionBefore6ptAfter6pt"/>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16</w:t>
      </w:r>
      <w:r w:rsidR="00A82CC8">
        <w:rPr>
          <w:noProof/>
        </w:rPr>
        <w:fldChar w:fldCharType="end"/>
      </w:r>
      <w:r w:rsidR="00B14F1B">
        <w:t>.</w:t>
      </w:r>
      <w:r>
        <w:t xml:space="preserve"> Anti-knock Values of Dimethyl Hexanes</w:t>
      </w:r>
    </w:p>
    <w:tbl>
      <w:tblPr>
        <w:tblW w:w="0" w:type="auto"/>
        <w:tblInd w:w="8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60"/>
        <w:gridCol w:w="1701"/>
        <w:gridCol w:w="2160"/>
      </w:tblGrid>
      <w:tr w:rsidR="00844952" w14:paraId="15BCCFE5" w14:textId="77777777" w:rsidTr="00605941">
        <w:tc>
          <w:tcPr>
            <w:tcW w:w="2660" w:type="dxa"/>
            <w:tcBorders>
              <w:bottom w:val="single" w:sz="12" w:space="0" w:color="000000"/>
            </w:tcBorders>
          </w:tcPr>
          <w:p w14:paraId="2C65AE62" w14:textId="77777777" w:rsidR="00844952" w:rsidRPr="009F76EF" w:rsidRDefault="00844952" w:rsidP="00FF0999">
            <w:pPr>
              <w:spacing w:before="0"/>
              <w:rPr>
                <w:sz w:val="20"/>
              </w:rPr>
            </w:pPr>
            <w:r w:rsidRPr="009F76EF">
              <w:rPr>
                <w:sz w:val="20"/>
              </w:rPr>
              <w:t>Component</w:t>
            </w:r>
          </w:p>
        </w:tc>
        <w:tc>
          <w:tcPr>
            <w:tcW w:w="1701" w:type="dxa"/>
            <w:tcBorders>
              <w:bottom w:val="single" w:sz="12" w:space="0" w:color="000000"/>
            </w:tcBorders>
          </w:tcPr>
          <w:p w14:paraId="53DFBE9E" w14:textId="77777777" w:rsidR="00844952" w:rsidRPr="009F76EF" w:rsidRDefault="00844952" w:rsidP="00FF0999">
            <w:pPr>
              <w:spacing w:before="0"/>
              <w:rPr>
                <w:sz w:val="20"/>
              </w:rPr>
            </w:pPr>
            <w:r w:rsidRPr="009F76EF">
              <w:rPr>
                <w:sz w:val="20"/>
              </w:rPr>
              <w:t>F-3</w:t>
            </w:r>
          </w:p>
          <w:p w14:paraId="49A08525" w14:textId="77777777" w:rsidR="00844952" w:rsidRPr="009F76EF" w:rsidRDefault="00844952" w:rsidP="00FF0999">
            <w:pPr>
              <w:spacing w:before="0"/>
              <w:rPr>
                <w:sz w:val="20"/>
              </w:rPr>
            </w:pPr>
            <w:r w:rsidRPr="009F76EF">
              <w:rPr>
                <w:sz w:val="20"/>
              </w:rPr>
              <w:t>(4 cc TEL/USG)</w:t>
            </w:r>
          </w:p>
        </w:tc>
        <w:tc>
          <w:tcPr>
            <w:tcW w:w="2160" w:type="dxa"/>
            <w:tcBorders>
              <w:bottom w:val="single" w:sz="12" w:space="0" w:color="000000"/>
            </w:tcBorders>
          </w:tcPr>
          <w:p w14:paraId="2E20BCCD" w14:textId="77777777" w:rsidR="00844952" w:rsidRPr="009F76EF" w:rsidRDefault="00844952" w:rsidP="00FF0999">
            <w:pPr>
              <w:spacing w:before="0"/>
              <w:rPr>
                <w:sz w:val="20"/>
              </w:rPr>
            </w:pPr>
            <w:r w:rsidRPr="009F76EF">
              <w:rPr>
                <w:sz w:val="20"/>
              </w:rPr>
              <w:t>F-4</w:t>
            </w:r>
          </w:p>
          <w:p w14:paraId="38F7CE94" w14:textId="77777777" w:rsidR="00844952" w:rsidRPr="009F76EF" w:rsidRDefault="00844952" w:rsidP="00FF0999">
            <w:pPr>
              <w:spacing w:before="0"/>
              <w:rPr>
                <w:sz w:val="20"/>
              </w:rPr>
            </w:pPr>
            <w:r w:rsidRPr="009F76EF">
              <w:rPr>
                <w:sz w:val="20"/>
              </w:rPr>
              <w:t>(Performance Index)</w:t>
            </w:r>
          </w:p>
        </w:tc>
      </w:tr>
      <w:tr w:rsidR="00844952" w14:paraId="2894A2B7" w14:textId="77777777" w:rsidTr="00605941">
        <w:tc>
          <w:tcPr>
            <w:tcW w:w="2660" w:type="dxa"/>
            <w:tcBorders>
              <w:top w:val="single" w:sz="12" w:space="0" w:color="000000"/>
            </w:tcBorders>
          </w:tcPr>
          <w:p w14:paraId="07804CA7" w14:textId="77777777" w:rsidR="00844952" w:rsidRPr="009F76EF" w:rsidRDefault="00844952" w:rsidP="004A561B">
            <w:pPr>
              <w:spacing w:before="0"/>
              <w:jc w:val="left"/>
              <w:rPr>
                <w:rStyle w:val="Style10ptCondensedby04pt"/>
              </w:rPr>
            </w:pPr>
            <w:r w:rsidRPr="009F76EF">
              <w:rPr>
                <w:rStyle w:val="Style10ptCondensedby04pt"/>
              </w:rPr>
              <w:t>2,2</w:t>
            </w:r>
            <w:r w:rsidR="000079F3" w:rsidRPr="009F76EF">
              <w:rPr>
                <w:rStyle w:val="Style10ptCondensedby04pt"/>
              </w:rPr>
              <w:t xml:space="preserve"> </w:t>
            </w:r>
            <w:r w:rsidRPr="009F76EF">
              <w:rPr>
                <w:rStyle w:val="Style10ptCondensedby04pt"/>
              </w:rPr>
              <w:t>Dimethyl Hexane</w:t>
            </w:r>
            <w:r w:rsidR="000079F3" w:rsidRPr="009F76EF">
              <w:rPr>
                <w:rStyle w:val="Style10ptCondensedby04pt"/>
              </w:rPr>
              <w:fldChar w:fldCharType="begin"/>
            </w:r>
            <w:r w:rsidR="000079F3" w:rsidRPr="009F76EF">
              <w:rPr>
                <w:rStyle w:val="Style10ptCondensedby04pt"/>
              </w:rPr>
              <w:instrText xml:space="preserve"> XE "2,2 Dimethyl Hexane" </w:instrText>
            </w:r>
            <w:r w:rsidR="000079F3" w:rsidRPr="009F76EF">
              <w:rPr>
                <w:rStyle w:val="Style10ptCondensedby04pt"/>
              </w:rPr>
              <w:fldChar w:fldCharType="end"/>
            </w:r>
          </w:p>
        </w:tc>
        <w:tc>
          <w:tcPr>
            <w:tcW w:w="1701" w:type="dxa"/>
            <w:tcBorders>
              <w:top w:val="single" w:sz="12" w:space="0" w:color="000000"/>
            </w:tcBorders>
          </w:tcPr>
          <w:p w14:paraId="60094894" w14:textId="77777777" w:rsidR="00844952" w:rsidRPr="009F76EF" w:rsidRDefault="00844952" w:rsidP="009F76EF">
            <w:pPr>
              <w:spacing w:before="20" w:after="20"/>
              <w:rPr>
                <w:sz w:val="20"/>
              </w:rPr>
            </w:pPr>
            <w:r w:rsidRPr="009F76EF">
              <w:rPr>
                <w:sz w:val="20"/>
              </w:rPr>
              <w:t>101</w:t>
            </w:r>
          </w:p>
        </w:tc>
        <w:tc>
          <w:tcPr>
            <w:tcW w:w="2160" w:type="dxa"/>
            <w:tcBorders>
              <w:top w:val="single" w:sz="12" w:space="0" w:color="000000"/>
            </w:tcBorders>
          </w:tcPr>
          <w:p w14:paraId="5F325285" w14:textId="77777777" w:rsidR="00844952" w:rsidRPr="009F76EF" w:rsidRDefault="00844952" w:rsidP="009F76EF">
            <w:pPr>
              <w:spacing w:before="20" w:after="20"/>
              <w:rPr>
                <w:sz w:val="20"/>
              </w:rPr>
            </w:pPr>
            <w:r w:rsidRPr="009F76EF">
              <w:rPr>
                <w:sz w:val="20"/>
              </w:rPr>
              <w:t>120</w:t>
            </w:r>
          </w:p>
        </w:tc>
      </w:tr>
      <w:tr w:rsidR="00844952" w14:paraId="5A47A5E7" w14:textId="77777777" w:rsidTr="00605941">
        <w:tc>
          <w:tcPr>
            <w:tcW w:w="2660" w:type="dxa"/>
          </w:tcPr>
          <w:p w14:paraId="69331D9F" w14:textId="77777777" w:rsidR="00844952" w:rsidRPr="009F76EF" w:rsidRDefault="00844952" w:rsidP="004A561B">
            <w:pPr>
              <w:spacing w:before="0"/>
              <w:jc w:val="left"/>
              <w:rPr>
                <w:rStyle w:val="Style10ptCondensedby04pt"/>
              </w:rPr>
            </w:pPr>
            <w:r w:rsidRPr="009F76EF">
              <w:rPr>
                <w:rStyle w:val="Style10ptCondensedby04pt"/>
              </w:rPr>
              <w:t>2,3</w:t>
            </w:r>
            <w:r w:rsidR="000079F3" w:rsidRPr="009F76EF">
              <w:rPr>
                <w:rStyle w:val="Style10ptCondensedby04pt"/>
              </w:rPr>
              <w:t xml:space="preserve"> </w:t>
            </w:r>
            <w:r w:rsidRPr="009F76EF">
              <w:rPr>
                <w:rStyle w:val="Style10ptCondensedby04pt"/>
              </w:rPr>
              <w:t>Dimethyl Hexane</w:t>
            </w:r>
            <w:r w:rsidR="000079F3" w:rsidRPr="009F76EF">
              <w:rPr>
                <w:rStyle w:val="Style10ptCondensedby04pt"/>
              </w:rPr>
              <w:fldChar w:fldCharType="begin"/>
            </w:r>
            <w:r w:rsidR="000079F3" w:rsidRPr="009F76EF">
              <w:rPr>
                <w:rStyle w:val="Style10ptCondensedby04pt"/>
              </w:rPr>
              <w:instrText xml:space="preserve"> XE "2,3 Dimethyl Hexane" </w:instrText>
            </w:r>
            <w:r w:rsidR="000079F3" w:rsidRPr="009F76EF">
              <w:rPr>
                <w:rStyle w:val="Style10ptCondensedby04pt"/>
              </w:rPr>
              <w:fldChar w:fldCharType="end"/>
            </w:r>
          </w:p>
        </w:tc>
        <w:tc>
          <w:tcPr>
            <w:tcW w:w="1701" w:type="dxa"/>
          </w:tcPr>
          <w:p w14:paraId="6904401D" w14:textId="77777777" w:rsidR="00844952" w:rsidRPr="009F76EF" w:rsidRDefault="00844952" w:rsidP="009F76EF">
            <w:pPr>
              <w:spacing w:before="20" w:after="20"/>
              <w:rPr>
                <w:sz w:val="20"/>
              </w:rPr>
            </w:pPr>
            <w:r w:rsidRPr="009F76EF">
              <w:rPr>
                <w:sz w:val="20"/>
              </w:rPr>
              <w:t>99</w:t>
            </w:r>
          </w:p>
        </w:tc>
        <w:tc>
          <w:tcPr>
            <w:tcW w:w="2160" w:type="dxa"/>
          </w:tcPr>
          <w:p w14:paraId="631C9331" w14:textId="77777777" w:rsidR="00844952" w:rsidRPr="009F76EF" w:rsidRDefault="00844952" w:rsidP="009F76EF">
            <w:pPr>
              <w:spacing w:before="20" w:after="20"/>
              <w:rPr>
                <w:sz w:val="20"/>
              </w:rPr>
            </w:pPr>
            <w:r w:rsidRPr="009F76EF">
              <w:rPr>
                <w:sz w:val="20"/>
              </w:rPr>
              <w:t>102</w:t>
            </w:r>
          </w:p>
        </w:tc>
      </w:tr>
      <w:tr w:rsidR="00844952" w14:paraId="7EE6D0E6" w14:textId="77777777" w:rsidTr="00605941">
        <w:tc>
          <w:tcPr>
            <w:tcW w:w="2660" w:type="dxa"/>
          </w:tcPr>
          <w:p w14:paraId="09B4665D" w14:textId="77777777" w:rsidR="00844952" w:rsidRPr="009F76EF" w:rsidRDefault="00844952" w:rsidP="004A561B">
            <w:pPr>
              <w:spacing w:before="0"/>
              <w:jc w:val="left"/>
              <w:rPr>
                <w:rStyle w:val="Style10ptCondensedby04pt"/>
              </w:rPr>
            </w:pPr>
            <w:r w:rsidRPr="009F76EF">
              <w:rPr>
                <w:rStyle w:val="Style10ptCondensedby04pt"/>
              </w:rPr>
              <w:t>2,4</w:t>
            </w:r>
            <w:r w:rsidR="000079F3" w:rsidRPr="009F76EF">
              <w:rPr>
                <w:rStyle w:val="Style10ptCondensedby04pt"/>
              </w:rPr>
              <w:t xml:space="preserve"> </w:t>
            </w:r>
            <w:r w:rsidRPr="009F76EF">
              <w:rPr>
                <w:rStyle w:val="Style10ptCondensedby04pt"/>
              </w:rPr>
              <w:t>Dimethyl Hexane</w:t>
            </w:r>
            <w:r w:rsidR="000079F3" w:rsidRPr="009F76EF">
              <w:rPr>
                <w:rStyle w:val="Style10ptCondensedby04pt"/>
              </w:rPr>
              <w:fldChar w:fldCharType="begin"/>
            </w:r>
            <w:r w:rsidR="000079F3" w:rsidRPr="009F76EF">
              <w:rPr>
                <w:rStyle w:val="Style10ptCondensedby04pt"/>
              </w:rPr>
              <w:instrText xml:space="preserve"> XE "2,4 Dimethyl Hexane" </w:instrText>
            </w:r>
            <w:r w:rsidR="000079F3" w:rsidRPr="009F76EF">
              <w:rPr>
                <w:rStyle w:val="Style10ptCondensedby04pt"/>
              </w:rPr>
              <w:fldChar w:fldCharType="end"/>
            </w:r>
          </w:p>
        </w:tc>
        <w:tc>
          <w:tcPr>
            <w:tcW w:w="1701" w:type="dxa"/>
          </w:tcPr>
          <w:p w14:paraId="68C7B049" w14:textId="77777777" w:rsidR="00844952" w:rsidRPr="009F76EF" w:rsidRDefault="00844952" w:rsidP="009F76EF">
            <w:pPr>
              <w:spacing w:before="20" w:after="20"/>
              <w:rPr>
                <w:sz w:val="20"/>
              </w:rPr>
            </w:pPr>
            <w:r w:rsidRPr="009F76EF">
              <w:rPr>
                <w:sz w:val="20"/>
              </w:rPr>
              <w:t>94</w:t>
            </w:r>
          </w:p>
        </w:tc>
        <w:tc>
          <w:tcPr>
            <w:tcW w:w="2160" w:type="dxa"/>
          </w:tcPr>
          <w:p w14:paraId="4FC2CAB1" w14:textId="77777777" w:rsidR="00844952" w:rsidRPr="009F76EF" w:rsidRDefault="00844952" w:rsidP="009F76EF">
            <w:pPr>
              <w:spacing w:before="20" w:after="20"/>
              <w:rPr>
                <w:sz w:val="20"/>
              </w:rPr>
            </w:pPr>
            <w:r w:rsidRPr="009F76EF">
              <w:rPr>
                <w:sz w:val="20"/>
              </w:rPr>
              <w:t>80</w:t>
            </w:r>
          </w:p>
        </w:tc>
      </w:tr>
      <w:tr w:rsidR="00844952" w14:paraId="51644F8B" w14:textId="77777777" w:rsidTr="00605941">
        <w:tc>
          <w:tcPr>
            <w:tcW w:w="2660" w:type="dxa"/>
          </w:tcPr>
          <w:p w14:paraId="77E8F745" w14:textId="77777777" w:rsidR="00844952" w:rsidRPr="009F76EF" w:rsidRDefault="00844952" w:rsidP="004A561B">
            <w:pPr>
              <w:spacing w:before="0"/>
              <w:jc w:val="left"/>
              <w:rPr>
                <w:rStyle w:val="Style10ptCondensedby04pt"/>
              </w:rPr>
            </w:pPr>
            <w:r w:rsidRPr="009F76EF">
              <w:rPr>
                <w:rStyle w:val="Style10ptCondensedby04pt"/>
              </w:rPr>
              <w:t>2,5</w:t>
            </w:r>
            <w:r w:rsidR="000079F3" w:rsidRPr="009F76EF">
              <w:rPr>
                <w:rStyle w:val="Style10ptCondensedby04pt"/>
              </w:rPr>
              <w:t xml:space="preserve"> </w:t>
            </w:r>
            <w:r w:rsidRPr="009F76EF">
              <w:rPr>
                <w:rStyle w:val="Style10ptCondensedby04pt"/>
              </w:rPr>
              <w:t>Dimethyl Hexane</w:t>
            </w:r>
            <w:r w:rsidR="000079F3" w:rsidRPr="009F76EF">
              <w:rPr>
                <w:rStyle w:val="Style10ptCondensedby04pt"/>
              </w:rPr>
              <w:fldChar w:fldCharType="begin"/>
            </w:r>
            <w:r w:rsidR="000079F3" w:rsidRPr="009F76EF">
              <w:rPr>
                <w:rStyle w:val="Style10ptCondensedby04pt"/>
              </w:rPr>
              <w:instrText xml:space="preserve"> XE "2,5 Dimethyl Hexane" </w:instrText>
            </w:r>
            <w:r w:rsidR="000079F3" w:rsidRPr="009F76EF">
              <w:rPr>
                <w:rStyle w:val="Style10ptCondensedby04pt"/>
              </w:rPr>
              <w:fldChar w:fldCharType="end"/>
            </w:r>
          </w:p>
        </w:tc>
        <w:tc>
          <w:tcPr>
            <w:tcW w:w="1701" w:type="dxa"/>
          </w:tcPr>
          <w:p w14:paraId="3F630BAD" w14:textId="77777777" w:rsidR="00844952" w:rsidRPr="009F76EF" w:rsidRDefault="00844952" w:rsidP="009F76EF">
            <w:pPr>
              <w:spacing w:before="20" w:after="20"/>
              <w:rPr>
                <w:sz w:val="20"/>
              </w:rPr>
            </w:pPr>
            <w:r w:rsidRPr="009F76EF">
              <w:rPr>
                <w:sz w:val="20"/>
              </w:rPr>
              <w:t>80</w:t>
            </w:r>
          </w:p>
        </w:tc>
        <w:tc>
          <w:tcPr>
            <w:tcW w:w="2160" w:type="dxa"/>
          </w:tcPr>
          <w:p w14:paraId="55C3BE31" w14:textId="77777777" w:rsidR="00844952" w:rsidRPr="009F76EF" w:rsidRDefault="00844952" w:rsidP="009F76EF">
            <w:pPr>
              <w:spacing w:before="20" w:after="20"/>
              <w:rPr>
                <w:sz w:val="20"/>
              </w:rPr>
            </w:pPr>
            <w:r w:rsidRPr="009F76EF">
              <w:rPr>
                <w:sz w:val="20"/>
              </w:rPr>
              <w:t>44</w:t>
            </w:r>
          </w:p>
        </w:tc>
      </w:tr>
      <w:tr w:rsidR="00844952" w14:paraId="4E75164C" w14:textId="77777777" w:rsidTr="00605941">
        <w:tc>
          <w:tcPr>
            <w:tcW w:w="2660" w:type="dxa"/>
          </w:tcPr>
          <w:p w14:paraId="104C5700" w14:textId="77777777" w:rsidR="00844952" w:rsidRPr="009F76EF" w:rsidRDefault="00844952" w:rsidP="004A561B">
            <w:pPr>
              <w:spacing w:before="0"/>
              <w:jc w:val="left"/>
              <w:rPr>
                <w:rStyle w:val="Style10ptCondensedby04pt"/>
              </w:rPr>
            </w:pPr>
            <w:r w:rsidRPr="009F76EF">
              <w:rPr>
                <w:rStyle w:val="Style10ptCondensedby04pt"/>
              </w:rPr>
              <w:t>3,3</w:t>
            </w:r>
            <w:r w:rsidR="000079F3" w:rsidRPr="009F76EF">
              <w:rPr>
                <w:rStyle w:val="Style10ptCondensedby04pt"/>
              </w:rPr>
              <w:t xml:space="preserve"> </w:t>
            </w:r>
            <w:r w:rsidRPr="009F76EF">
              <w:rPr>
                <w:rStyle w:val="Style10ptCondensedby04pt"/>
              </w:rPr>
              <w:t>Dimethyl Hexane</w:t>
            </w:r>
            <w:r w:rsidR="000079F3" w:rsidRPr="009F76EF">
              <w:rPr>
                <w:rStyle w:val="Style10ptCondensedby04pt"/>
              </w:rPr>
              <w:fldChar w:fldCharType="begin"/>
            </w:r>
            <w:r w:rsidR="000079F3" w:rsidRPr="009F76EF">
              <w:rPr>
                <w:rStyle w:val="Style10ptCondensedby04pt"/>
              </w:rPr>
              <w:instrText xml:space="preserve"> XE "3,3 Dimethyl Hexane" </w:instrText>
            </w:r>
            <w:r w:rsidR="000079F3" w:rsidRPr="009F76EF">
              <w:rPr>
                <w:rStyle w:val="Style10ptCondensedby04pt"/>
              </w:rPr>
              <w:fldChar w:fldCharType="end"/>
            </w:r>
          </w:p>
        </w:tc>
        <w:tc>
          <w:tcPr>
            <w:tcW w:w="1701" w:type="dxa"/>
          </w:tcPr>
          <w:p w14:paraId="5BB243C2" w14:textId="77777777" w:rsidR="00844952" w:rsidRPr="009F76EF" w:rsidRDefault="00844952" w:rsidP="009F76EF">
            <w:pPr>
              <w:spacing w:before="20" w:after="20"/>
              <w:rPr>
                <w:sz w:val="20"/>
              </w:rPr>
            </w:pPr>
            <w:r w:rsidRPr="009F76EF">
              <w:rPr>
                <w:sz w:val="20"/>
              </w:rPr>
              <w:t>100</w:t>
            </w:r>
          </w:p>
        </w:tc>
        <w:tc>
          <w:tcPr>
            <w:tcW w:w="2160" w:type="dxa"/>
          </w:tcPr>
          <w:p w14:paraId="60DE627C" w14:textId="77777777" w:rsidR="00844952" w:rsidRPr="009F76EF" w:rsidRDefault="00844952" w:rsidP="009F76EF">
            <w:pPr>
              <w:spacing w:before="20" w:after="20"/>
              <w:rPr>
                <w:sz w:val="20"/>
              </w:rPr>
            </w:pPr>
            <w:r w:rsidRPr="009F76EF">
              <w:rPr>
                <w:sz w:val="20"/>
              </w:rPr>
              <w:t>102</w:t>
            </w:r>
          </w:p>
        </w:tc>
      </w:tr>
      <w:tr w:rsidR="00844952" w14:paraId="3CCA7C13" w14:textId="77777777" w:rsidTr="00605941">
        <w:tc>
          <w:tcPr>
            <w:tcW w:w="2660" w:type="dxa"/>
          </w:tcPr>
          <w:p w14:paraId="7CE546FC" w14:textId="77777777" w:rsidR="00844952" w:rsidRPr="009F76EF" w:rsidRDefault="00844952" w:rsidP="004A561B">
            <w:pPr>
              <w:spacing w:before="0"/>
              <w:jc w:val="left"/>
              <w:rPr>
                <w:rStyle w:val="Style10ptCondensedby04pt"/>
              </w:rPr>
            </w:pPr>
            <w:r w:rsidRPr="009F76EF">
              <w:rPr>
                <w:rStyle w:val="Style10ptCondensedby04pt"/>
              </w:rPr>
              <w:t>3,4</w:t>
            </w:r>
            <w:r w:rsidR="000079F3" w:rsidRPr="009F76EF">
              <w:rPr>
                <w:rStyle w:val="Style10ptCondensedby04pt"/>
              </w:rPr>
              <w:t xml:space="preserve"> </w:t>
            </w:r>
            <w:r w:rsidRPr="009F76EF">
              <w:rPr>
                <w:rStyle w:val="Style10ptCondensedby04pt"/>
              </w:rPr>
              <w:t>Dimethyl Hexane</w:t>
            </w:r>
            <w:r w:rsidR="000079F3" w:rsidRPr="009F76EF">
              <w:rPr>
                <w:rStyle w:val="Style10ptCondensedby04pt"/>
              </w:rPr>
              <w:fldChar w:fldCharType="begin"/>
            </w:r>
            <w:r w:rsidR="000079F3" w:rsidRPr="009F76EF">
              <w:rPr>
                <w:rStyle w:val="Style10ptCondensedby04pt"/>
              </w:rPr>
              <w:instrText xml:space="preserve"> XE "3,4 Dimethyl Hexane" </w:instrText>
            </w:r>
            <w:r w:rsidR="000079F3" w:rsidRPr="009F76EF">
              <w:rPr>
                <w:rStyle w:val="Style10ptCondensedby04pt"/>
              </w:rPr>
              <w:fldChar w:fldCharType="end"/>
            </w:r>
          </w:p>
        </w:tc>
        <w:tc>
          <w:tcPr>
            <w:tcW w:w="1701" w:type="dxa"/>
          </w:tcPr>
          <w:p w14:paraId="02E12889" w14:textId="77777777" w:rsidR="00844952" w:rsidRPr="009F76EF" w:rsidRDefault="00844952" w:rsidP="009F76EF">
            <w:pPr>
              <w:spacing w:before="0"/>
              <w:rPr>
                <w:sz w:val="20"/>
              </w:rPr>
            </w:pPr>
            <w:r w:rsidRPr="009F76EF">
              <w:rPr>
                <w:sz w:val="20"/>
              </w:rPr>
              <w:t>N/A</w:t>
            </w:r>
          </w:p>
        </w:tc>
        <w:tc>
          <w:tcPr>
            <w:tcW w:w="2160" w:type="dxa"/>
          </w:tcPr>
          <w:p w14:paraId="12DCD455" w14:textId="77777777" w:rsidR="00844952" w:rsidRPr="009F76EF" w:rsidRDefault="00844952" w:rsidP="009F76EF">
            <w:pPr>
              <w:spacing w:before="0"/>
              <w:rPr>
                <w:sz w:val="20"/>
              </w:rPr>
            </w:pPr>
            <w:r w:rsidRPr="009F76EF">
              <w:rPr>
                <w:sz w:val="20"/>
              </w:rPr>
              <w:t>N/A</w:t>
            </w:r>
          </w:p>
        </w:tc>
      </w:tr>
    </w:tbl>
    <w:p w14:paraId="3F06C26A" w14:textId="77777777" w:rsidR="00844952" w:rsidRPr="001F4D91" w:rsidRDefault="00844952" w:rsidP="00A808C1">
      <w:pPr>
        <w:pStyle w:val="BodyText"/>
      </w:pPr>
      <w:r w:rsidRPr="001F4D91">
        <w:t>The F-4 Performance Indices indicate the blending value that the component would adopt in a blend.</w:t>
      </w:r>
    </w:p>
    <w:p w14:paraId="015D2A5D" w14:textId="1B74E3B4" w:rsidR="00844952" w:rsidRPr="001F4D91" w:rsidRDefault="00844952" w:rsidP="00A808C1">
      <w:pPr>
        <w:pStyle w:val="BodyText"/>
      </w:pPr>
      <w:r w:rsidRPr="001F4D91">
        <w:t xml:space="preserve">The understanding of the process variables of the alkylation process </w:t>
      </w:r>
      <w:r w:rsidR="00907A44" w:rsidRPr="001F4D91">
        <w:t>led</w:t>
      </w:r>
      <w:r w:rsidRPr="001F4D91">
        <w:t xml:space="preserve"> to improved isobutane fractionation</w:t>
      </w:r>
      <w:r w:rsidR="000079F3">
        <w:fldChar w:fldCharType="begin"/>
      </w:r>
      <w:r w:rsidR="000079F3">
        <w:instrText xml:space="preserve"> XE "</w:instrText>
      </w:r>
      <w:r w:rsidR="000079F3" w:rsidRPr="00A6195C">
        <w:instrText>isobutane fractionation</w:instrText>
      </w:r>
      <w:r w:rsidR="000079F3">
        <w:instrText xml:space="preserve">" </w:instrText>
      </w:r>
      <w:r w:rsidR="000079F3">
        <w:fldChar w:fldCharType="end"/>
      </w:r>
      <w:r w:rsidRPr="001F4D91">
        <w:t xml:space="preserve"> operation, which resulted in improved quality or still further increases in plant capacity.</w:t>
      </w:r>
    </w:p>
    <w:p w14:paraId="6E2EDAB2" w14:textId="77777777" w:rsidR="00844952" w:rsidRDefault="00844952">
      <w:pPr>
        <w:pStyle w:val="Heading7"/>
        <w:framePr w:wrap="around"/>
      </w:pPr>
      <w:r>
        <w:lastRenderedPageBreak/>
        <w:t>Alkylation – Sulphuric or Hydrofluoric Acid</w:t>
      </w:r>
    </w:p>
    <w:p w14:paraId="1688BF40" w14:textId="02B6DB06" w:rsidR="00844952" w:rsidRPr="001F4D91" w:rsidRDefault="00844952" w:rsidP="00A808C1">
      <w:pPr>
        <w:pStyle w:val="BodyText"/>
      </w:pPr>
      <w:r w:rsidRPr="001F4D91">
        <w:t xml:space="preserve">The first alkylation plants in the </w:t>
      </w:r>
      <w:r w:rsidR="00567A71" w:rsidRPr="001F4D91">
        <w:t xml:space="preserve">US </w:t>
      </w:r>
      <w:r w:rsidRPr="001F4D91">
        <w:t>used sulphuric acid</w:t>
      </w:r>
      <w:r w:rsidR="008C5DF3">
        <w:fldChar w:fldCharType="begin"/>
      </w:r>
      <w:r w:rsidR="008C5DF3">
        <w:instrText xml:space="preserve"> XE "</w:instrText>
      </w:r>
      <w:r w:rsidR="008C5DF3" w:rsidRPr="00A54E30">
        <w:instrText>sulphuric acid</w:instrText>
      </w:r>
      <w:r w:rsidR="008C5DF3">
        <w:instrText xml:space="preserve">" </w:instrText>
      </w:r>
      <w:r w:rsidR="008C5DF3">
        <w:fldChar w:fldCharType="end"/>
      </w:r>
      <w:r w:rsidRPr="001F4D91">
        <w:t xml:space="preserve"> (initial feed 98% Sulphuric </w:t>
      </w:r>
      <w:r w:rsidR="00B63999">
        <w:t>A</w:t>
      </w:r>
      <w:r w:rsidRPr="001F4D91">
        <w:t>cid) as the catalyst; but as the war program developed, alkylation plan</w:t>
      </w:r>
      <w:r w:rsidR="00B14F1B">
        <w:t>t</w:t>
      </w:r>
      <w:r w:rsidRPr="001F4D91">
        <w:t xml:space="preserve">s using Hydrofluoric </w:t>
      </w:r>
      <w:r w:rsidR="00B63999">
        <w:t>A</w:t>
      </w:r>
      <w:r w:rsidRPr="001F4D91">
        <w:t>cid (HF)</w:t>
      </w:r>
      <w:r w:rsidR="009200ED">
        <w:fldChar w:fldCharType="begin"/>
      </w:r>
      <w:r w:rsidR="009200ED">
        <w:instrText xml:space="preserve"> XE "</w:instrText>
      </w:r>
      <w:r w:rsidR="009200ED" w:rsidRPr="00A34A26">
        <w:instrText>Hydrofluoric Acid (HF)</w:instrText>
      </w:r>
      <w:r w:rsidR="009200ED">
        <w:instrText xml:space="preserve">" </w:instrText>
      </w:r>
      <w:r w:rsidR="009200ED">
        <w:fldChar w:fldCharType="end"/>
      </w:r>
      <w:r w:rsidRPr="001F4D91">
        <w:t xml:space="preserve"> came on stream in increasing numbers. This was due largely to the self-contained feature of HF plan</w:t>
      </w:r>
      <w:r w:rsidR="00B14F1B">
        <w:t>t</w:t>
      </w:r>
      <w:r w:rsidRPr="001F4D91">
        <w:t xml:space="preserve">s in which catalyst regeneration was an in-built operation, which appealed to refineries which did not have sulphuric acid regeneration facilities. In </w:t>
      </w:r>
      <w:r w:rsidR="00907A44" w:rsidRPr="001F4D91">
        <w:t>addition,</w:t>
      </w:r>
      <w:r w:rsidRPr="001F4D91">
        <w:t xml:space="preserve"> HF Alkylation plants operated at higher temperatures, requiring little or no refrigeration, which was also attractive because of the existing compressor shortage.</w:t>
      </w:r>
    </w:p>
    <w:p w14:paraId="171DBE83" w14:textId="3C657CF7" w:rsidR="00844952" w:rsidRPr="001F4D91" w:rsidRDefault="00844952" w:rsidP="00A808C1">
      <w:pPr>
        <w:pStyle w:val="BodyText"/>
      </w:pPr>
      <w:r w:rsidRPr="001F4D91">
        <w:t>Initially it was thought there was little difference in the results from either process, however it soon became apparent that a somewhat different chemistry was involved, as the octane values from HF alkylates</w:t>
      </w:r>
      <w:r w:rsidR="00137D93">
        <w:fldChar w:fldCharType="begin"/>
      </w:r>
      <w:r w:rsidR="00137D93">
        <w:instrText xml:space="preserve"> XE "</w:instrText>
      </w:r>
      <w:r w:rsidR="00137D93" w:rsidRPr="009057D8">
        <w:instrText>HF alkylates</w:instrText>
      </w:r>
      <w:r w:rsidR="00137D93">
        <w:instrText xml:space="preserve">" </w:instrText>
      </w:r>
      <w:r w:rsidR="00137D93">
        <w:fldChar w:fldCharType="end"/>
      </w:r>
      <w:r w:rsidRPr="001F4D91">
        <w:t xml:space="preserve"> were lower the those obtained from </w:t>
      </w:r>
      <w:r w:rsidR="00B63999">
        <w:t>s</w:t>
      </w:r>
      <w:r w:rsidRPr="001F4D91">
        <w:t>ulphuric acid alkylation. This difference is illustrated in Table 1</w:t>
      </w:r>
      <w:r w:rsidR="00B14F1B">
        <w:t>7</w:t>
      </w:r>
      <w:r w:rsidRPr="001F4D91">
        <w:t xml:space="preserve"> where it shows that HF </w:t>
      </w:r>
      <w:r w:rsidR="000079F3">
        <w:t>a</w:t>
      </w:r>
      <w:r w:rsidRPr="001F4D91">
        <w:t>lkylation</w:t>
      </w:r>
      <w:r w:rsidR="000079F3">
        <w:fldChar w:fldCharType="begin"/>
      </w:r>
      <w:r w:rsidR="000079F3">
        <w:instrText xml:space="preserve"> XE "</w:instrText>
      </w:r>
      <w:r w:rsidR="000079F3" w:rsidRPr="00C94009">
        <w:instrText>HF alkylation</w:instrText>
      </w:r>
      <w:r w:rsidR="000079F3">
        <w:instrText xml:space="preserve">" </w:instrText>
      </w:r>
      <w:r w:rsidR="000079F3">
        <w:fldChar w:fldCharType="end"/>
      </w:r>
      <w:r w:rsidRPr="001F4D91">
        <w:t xml:space="preserve"> is run at lower effective capacity (i.e. higher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in the reactor effluent) in order to match the sulphuric acid alkylate</w:t>
      </w:r>
      <w:r w:rsidR="00137D93">
        <w:fldChar w:fldCharType="begin"/>
      </w:r>
      <w:r w:rsidR="00137D93">
        <w:instrText xml:space="preserve"> XE "</w:instrText>
      </w:r>
      <w:r w:rsidR="00137D93" w:rsidRPr="00736B70">
        <w:instrText>sulphuric acid alkylate</w:instrText>
      </w:r>
      <w:r w:rsidR="00137D93">
        <w:instrText xml:space="preserve">" </w:instrText>
      </w:r>
      <w:r w:rsidR="00137D93">
        <w:fldChar w:fldCharType="end"/>
      </w:r>
      <w:r w:rsidRPr="001F4D91">
        <w:t xml:space="preserve"> F-3 octane quality; and even </w:t>
      </w:r>
      <w:r w:rsidR="00907A44" w:rsidRPr="001F4D91">
        <w:t>then,</w:t>
      </w:r>
      <w:r w:rsidRPr="001F4D91">
        <w:t xml:space="preserve"> i</w:t>
      </w:r>
      <w:r w:rsidR="00B14F1B">
        <w:t>t</w:t>
      </w:r>
      <w:r w:rsidRPr="001F4D91">
        <w:t xml:space="preserve"> fall</w:t>
      </w:r>
      <w:r w:rsidR="00B14F1B">
        <w:t>s</w:t>
      </w:r>
      <w:r w:rsidRPr="001F4D91">
        <w:t xml:space="preserve"> somewhat short in F-4 quality. Comparison of the TMP distribution gives the reason for this difference. </w:t>
      </w:r>
    </w:p>
    <w:p w14:paraId="6B226D45" w14:textId="0D054D85" w:rsidR="00844952" w:rsidRPr="001F4D91" w:rsidRDefault="00844952" w:rsidP="00A808C1">
      <w:pPr>
        <w:pStyle w:val="BodyText"/>
      </w:pPr>
      <w:r w:rsidRPr="001F4D91">
        <w:t xml:space="preserve">The analyses indicated that HF </w:t>
      </w:r>
      <w:r w:rsidR="000079F3">
        <w:t>a</w:t>
      </w:r>
      <w:r w:rsidRPr="001F4D91">
        <w:t>lkylation</w:t>
      </w:r>
      <w:r w:rsidR="00790A00">
        <w:fldChar w:fldCharType="begin"/>
      </w:r>
      <w:r w:rsidR="00790A00">
        <w:instrText xml:space="preserve"> XE "</w:instrText>
      </w:r>
      <w:r w:rsidR="00790A00" w:rsidRPr="005B788B">
        <w:instrText xml:space="preserve">HF </w:instrText>
      </w:r>
      <w:r w:rsidR="000079F3">
        <w:instrText>a</w:instrText>
      </w:r>
      <w:r w:rsidR="00790A00" w:rsidRPr="005B788B">
        <w:instrText>lkylation</w:instrText>
      </w:r>
      <w:r w:rsidR="00790A00">
        <w:instrText xml:space="preserve">" </w:instrText>
      </w:r>
      <w:r w:rsidR="00790A00">
        <w:fldChar w:fldCharType="end"/>
      </w:r>
      <w:r w:rsidRPr="001F4D91">
        <w:t xml:space="preserve"> was more specific and that 2,2,4 Trimethyl Pentane</w:t>
      </w:r>
      <w:r w:rsidR="00137D93">
        <w:fldChar w:fldCharType="begin"/>
      </w:r>
      <w:r w:rsidR="00137D93">
        <w:instrText xml:space="preserve"> XE "</w:instrText>
      </w:r>
      <w:r w:rsidR="00137D93" w:rsidRPr="00292F1E">
        <w:instrText>2,2,4 Trimethyl Pentane</w:instrText>
      </w:r>
      <w:r w:rsidR="00137D93">
        <w:instrText xml:space="preserve">" </w:instrText>
      </w:r>
      <w:r w:rsidR="00137D93">
        <w:fldChar w:fldCharType="end"/>
      </w:r>
      <w:r w:rsidRPr="001F4D91">
        <w:t xml:space="preserve"> (Iso-Octane) is more predominant than in </w:t>
      </w:r>
      <w:r w:rsidR="00137D93">
        <w:t>s</w:t>
      </w:r>
      <w:r w:rsidRPr="001F4D91">
        <w:t>ulphuric acid alkylation. Chemically, this characterises HF as a better alkylation catalyst (</w:t>
      </w:r>
      <w:r w:rsidR="000B57E1" w:rsidRPr="001F4D91">
        <w:t>fewer</w:t>
      </w:r>
      <w:r w:rsidRPr="001F4D91">
        <w:t xml:space="preserve"> side reactions), but from the standpoint </w:t>
      </w:r>
      <w:r w:rsidR="00B14F1B">
        <w:t>of</w:t>
      </w:r>
      <w:r w:rsidRPr="001F4D91">
        <w:t xml:space="preserve"> F-4 octane requirement</w:t>
      </w:r>
      <w:r w:rsidR="00B14F1B">
        <w:t>s</w:t>
      </w:r>
      <w:r w:rsidRPr="001F4D91">
        <w:t>, which were critical throughout the war years, the HF plants were slightly disappointing in their response to increased throughputs in isobutane-butene alkylation</w:t>
      </w:r>
      <w:r w:rsidR="000079F3">
        <w:fldChar w:fldCharType="begin"/>
      </w:r>
      <w:r w:rsidR="000079F3">
        <w:instrText xml:space="preserve"> XE "</w:instrText>
      </w:r>
      <w:r w:rsidR="000079F3" w:rsidRPr="002A4BF1">
        <w:instrText>isobutane-butene alkylation</w:instrText>
      </w:r>
      <w:r w:rsidR="000079F3">
        <w:instrText xml:space="preserve">" </w:instrText>
      </w:r>
      <w:r w:rsidR="000079F3">
        <w:fldChar w:fldCharType="end"/>
      </w:r>
      <w:r w:rsidRPr="001F4D91">
        <w:t xml:space="preserve">. </w:t>
      </w:r>
      <w:r w:rsidR="000B57E1" w:rsidRPr="001F4D91">
        <w:t>However,</w:t>
      </w:r>
      <w:r w:rsidRPr="001F4D91">
        <w:t xml:space="preserve"> HF </w:t>
      </w:r>
      <w:r w:rsidR="000079F3">
        <w:t>a</w:t>
      </w:r>
      <w:r w:rsidRPr="001F4D91">
        <w:t>lkylation plants did show benefits in processing of other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such as Pentene</w:t>
      </w:r>
      <w:r w:rsidR="00790A00">
        <w:fldChar w:fldCharType="begin"/>
      </w:r>
      <w:r w:rsidR="00790A00">
        <w:instrText xml:space="preserve"> XE "</w:instrText>
      </w:r>
      <w:r w:rsidR="00790A00" w:rsidRPr="00645953">
        <w:instrText>Pentene</w:instrText>
      </w:r>
      <w:r w:rsidR="00790A00">
        <w:instrText xml:space="preserve">" </w:instrText>
      </w:r>
      <w:r w:rsidR="00790A00">
        <w:fldChar w:fldCharType="end"/>
      </w:r>
      <w:r w:rsidRPr="001F4D91">
        <w:t>, which made their operation a very valuable part of the Allies</w:t>
      </w:r>
      <w:r w:rsidR="000079F3">
        <w:fldChar w:fldCharType="begin"/>
      </w:r>
      <w:r w:rsidR="000079F3">
        <w:instrText xml:space="preserve"> XE "</w:instrText>
      </w:r>
      <w:r w:rsidR="000079F3" w:rsidRPr="0079695E">
        <w:instrText>Allies</w:instrText>
      </w:r>
      <w:r w:rsidR="000079F3">
        <w:instrText xml:space="preserve">" </w:instrText>
      </w:r>
      <w:r w:rsidR="000079F3">
        <w:fldChar w:fldCharType="end"/>
      </w:r>
      <w:r w:rsidRPr="001F4D91">
        <w:t xml:space="preserve"> petroleum industry war program.</w:t>
      </w:r>
    </w:p>
    <w:p w14:paraId="448F1DBA" w14:textId="77777777" w:rsidR="00844952" w:rsidRDefault="00844952" w:rsidP="001E56FB">
      <w:pPr>
        <w:pStyle w:val="Caption"/>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17</w:t>
      </w:r>
      <w:r w:rsidR="00A82CC8">
        <w:rPr>
          <w:noProof/>
        </w:rPr>
        <w:fldChar w:fldCharType="end"/>
      </w:r>
      <w:r>
        <w:t>. Butene Alkylates (Sulphuric Acid vs. HF) – Trimethyl Pentane</w:t>
      </w:r>
    </w:p>
    <w:tbl>
      <w:tblPr>
        <w:tblW w:w="7513"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227"/>
        <w:gridCol w:w="1276"/>
        <w:gridCol w:w="1275"/>
        <w:gridCol w:w="1735"/>
      </w:tblGrid>
      <w:tr w:rsidR="00844952" w14:paraId="07A34C06" w14:textId="77777777" w:rsidTr="00A352EB">
        <w:tc>
          <w:tcPr>
            <w:tcW w:w="3227" w:type="dxa"/>
            <w:tcBorders>
              <w:bottom w:val="single" w:sz="12" w:space="0" w:color="000000"/>
            </w:tcBorders>
          </w:tcPr>
          <w:p w14:paraId="41744C13" w14:textId="77777777" w:rsidR="00844952" w:rsidRPr="00AD5869" w:rsidRDefault="00844952">
            <w:pPr>
              <w:spacing w:before="40" w:after="40"/>
              <w:rPr>
                <w:b/>
                <w:bCs/>
                <w:sz w:val="20"/>
                <w:lang w:val="pt-BR"/>
              </w:rPr>
            </w:pPr>
            <w:r w:rsidRPr="00AD5869">
              <w:rPr>
                <w:b/>
                <w:bCs/>
                <w:sz w:val="20"/>
                <w:lang w:val="pt-BR"/>
              </w:rPr>
              <w:t>API Project No.6 Sample No.</w:t>
            </w:r>
          </w:p>
        </w:tc>
        <w:tc>
          <w:tcPr>
            <w:tcW w:w="1276" w:type="dxa"/>
            <w:tcBorders>
              <w:bottom w:val="single" w:sz="12" w:space="0" w:color="000000"/>
            </w:tcBorders>
          </w:tcPr>
          <w:p w14:paraId="25975723" w14:textId="77777777" w:rsidR="00844952" w:rsidRPr="00B14F1B" w:rsidRDefault="00844952">
            <w:pPr>
              <w:spacing w:before="40" w:after="40"/>
              <w:rPr>
                <w:b/>
                <w:bCs/>
                <w:sz w:val="20"/>
              </w:rPr>
            </w:pPr>
            <w:r w:rsidRPr="00B14F1B">
              <w:rPr>
                <w:b/>
                <w:bCs/>
                <w:sz w:val="20"/>
              </w:rPr>
              <w:t>9</w:t>
            </w:r>
          </w:p>
        </w:tc>
        <w:tc>
          <w:tcPr>
            <w:tcW w:w="1275" w:type="dxa"/>
            <w:tcBorders>
              <w:bottom w:val="single" w:sz="12" w:space="0" w:color="000000"/>
            </w:tcBorders>
          </w:tcPr>
          <w:p w14:paraId="39F69236" w14:textId="77777777" w:rsidR="00844952" w:rsidRPr="00B14F1B" w:rsidRDefault="00844952">
            <w:pPr>
              <w:spacing w:before="40" w:after="40"/>
              <w:rPr>
                <w:b/>
                <w:bCs/>
                <w:sz w:val="20"/>
              </w:rPr>
            </w:pPr>
            <w:r w:rsidRPr="00B14F1B">
              <w:rPr>
                <w:b/>
                <w:bCs/>
                <w:sz w:val="20"/>
              </w:rPr>
              <w:t>10</w:t>
            </w:r>
          </w:p>
        </w:tc>
        <w:tc>
          <w:tcPr>
            <w:tcW w:w="1735" w:type="dxa"/>
            <w:tcBorders>
              <w:bottom w:val="single" w:sz="12" w:space="0" w:color="000000"/>
            </w:tcBorders>
          </w:tcPr>
          <w:p w14:paraId="4353F9CF" w14:textId="77777777" w:rsidR="00844952" w:rsidRPr="00B14F1B" w:rsidRDefault="00844952">
            <w:pPr>
              <w:spacing w:before="40" w:after="40"/>
              <w:rPr>
                <w:b/>
                <w:bCs/>
                <w:sz w:val="20"/>
              </w:rPr>
            </w:pPr>
            <w:r w:rsidRPr="00B14F1B">
              <w:rPr>
                <w:b/>
                <w:bCs/>
                <w:sz w:val="20"/>
              </w:rPr>
              <w:t>13</w:t>
            </w:r>
          </w:p>
        </w:tc>
      </w:tr>
      <w:tr w:rsidR="00844952" w14:paraId="4481EC61" w14:textId="77777777" w:rsidTr="00A352EB">
        <w:trPr>
          <w:cantSplit/>
        </w:trPr>
        <w:tc>
          <w:tcPr>
            <w:tcW w:w="3227" w:type="dxa"/>
            <w:tcBorders>
              <w:top w:val="single" w:sz="12" w:space="0" w:color="000000"/>
            </w:tcBorders>
          </w:tcPr>
          <w:p w14:paraId="1EA84325" w14:textId="77777777" w:rsidR="00844952" w:rsidRPr="00B14F1B" w:rsidRDefault="00844952">
            <w:pPr>
              <w:spacing w:before="40" w:after="40"/>
              <w:rPr>
                <w:sz w:val="20"/>
              </w:rPr>
            </w:pPr>
            <w:r w:rsidRPr="00B14F1B">
              <w:rPr>
                <w:sz w:val="20"/>
              </w:rPr>
              <w:t>Catalyst</w:t>
            </w:r>
          </w:p>
        </w:tc>
        <w:tc>
          <w:tcPr>
            <w:tcW w:w="2551" w:type="dxa"/>
            <w:gridSpan w:val="2"/>
            <w:tcBorders>
              <w:top w:val="single" w:sz="12" w:space="0" w:color="000000"/>
            </w:tcBorders>
          </w:tcPr>
          <w:p w14:paraId="3824A86D" w14:textId="77777777" w:rsidR="00844952" w:rsidRPr="00B14F1B" w:rsidRDefault="00844952">
            <w:pPr>
              <w:spacing w:before="40" w:after="40"/>
              <w:rPr>
                <w:sz w:val="20"/>
              </w:rPr>
            </w:pPr>
            <w:r w:rsidRPr="00B14F1B">
              <w:rPr>
                <w:sz w:val="20"/>
              </w:rPr>
              <w:t>Sulphuric Acid</w:t>
            </w:r>
            <w:r w:rsidR="000079F3">
              <w:rPr>
                <w:sz w:val="20"/>
              </w:rPr>
              <w:fldChar w:fldCharType="begin"/>
            </w:r>
            <w:r w:rsidR="000079F3">
              <w:instrText xml:space="preserve"> XE "</w:instrText>
            </w:r>
            <w:r w:rsidR="000079F3" w:rsidRPr="002A2153">
              <w:rPr>
                <w:sz w:val="20"/>
              </w:rPr>
              <w:instrText>Sulphuric Acid</w:instrText>
            </w:r>
            <w:r w:rsidR="000079F3">
              <w:instrText xml:space="preserve">" </w:instrText>
            </w:r>
            <w:r w:rsidR="000079F3">
              <w:rPr>
                <w:sz w:val="20"/>
              </w:rPr>
              <w:fldChar w:fldCharType="end"/>
            </w:r>
          </w:p>
        </w:tc>
        <w:tc>
          <w:tcPr>
            <w:tcW w:w="1735" w:type="dxa"/>
            <w:tcBorders>
              <w:top w:val="single" w:sz="12" w:space="0" w:color="000000"/>
            </w:tcBorders>
          </w:tcPr>
          <w:p w14:paraId="715E2A19" w14:textId="77777777" w:rsidR="00844952" w:rsidRPr="00B14F1B" w:rsidRDefault="00844952">
            <w:pPr>
              <w:spacing w:before="40" w:after="40"/>
              <w:rPr>
                <w:sz w:val="20"/>
              </w:rPr>
            </w:pPr>
            <w:r w:rsidRPr="00B14F1B">
              <w:rPr>
                <w:sz w:val="20"/>
              </w:rPr>
              <w:t>Hydrofluoric</w:t>
            </w:r>
            <w:r w:rsidR="00A352EB">
              <w:rPr>
                <w:sz w:val="20"/>
              </w:rPr>
              <w:t xml:space="preserve"> Acid</w:t>
            </w:r>
            <w:r w:rsidR="000079F3">
              <w:rPr>
                <w:sz w:val="20"/>
              </w:rPr>
              <w:fldChar w:fldCharType="begin"/>
            </w:r>
            <w:r w:rsidR="000079F3">
              <w:instrText xml:space="preserve"> XE "</w:instrText>
            </w:r>
            <w:r w:rsidR="000079F3" w:rsidRPr="00810531">
              <w:rPr>
                <w:sz w:val="20"/>
              </w:rPr>
              <w:instrText>Hydrofluoric Acid</w:instrText>
            </w:r>
            <w:r w:rsidR="000079F3">
              <w:instrText xml:space="preserve">" </w:instrText>
            </w:r>
            <w:r w:rsidR="000079F3">
              <w:rPr>
                <w:sz w:val="20"/>
              </w:rPr>
              <w:fldChar w:fldCharType="end"/>
            </w:r>
          </w:p>
        </w:tc>
      </w:tr>
      <w:tr w:rsidR="00844952" w14:paraId="43D3D6B1" w14:textId="77777777" w:rsidTr="00A352EB">
        <w:tc>
          <w:tcPr>
            <w:tcW w:w="3227" w:type="dxa"/>
            <w:tcBorders>
              <w:top w:val="single" w:sz="12" w:space="0" w:color="000000"/>
            </w:tcBorders>
          </w:tcPr>
          <w:p w14:paraId="47562346" w14:textId="77777777" w:rsidR="00844952" w:rsidRPr="00B14F1B" w:rsidRDefault="00844952" w:rsidP="004A561B">
            <w:pPr>
              <w:spacing w:before="40" w:after="40"/>
              <w:jc w:val="left"/>
              <w:rPr>
                <w:sz w:val="20"/>
              </w:rPr>
            </w:pPr>
            <w:r w:rsidRPr="00B14F1B">
              <w:rPr>
                <w:sz w:val="20"/>
              </w:rPr>
              <w:t>2,2,4 TMP %</w:t>
            </w:r>
          </w:p>
        </w:tc>
        <w:tc>
          <w:tcPr>
            <w:tcW w:w="1276" w:type="dxa"/>
            <w:tcBorders>
              <w:top w:val="single" w:sz="12" w:space="0" w:color="000000"/>
            </w:tcBorders>
          </w:tcPr>
          <w:p w14:paraId="4E940CB2" w14:textId="77777777" w:rsidR="00844952" w:rsidRPr="00B14F1B" w:rsidRDefault="00844952">
            <w:pPr>
              <w:pStyle w:val="TOC4"/>
              <w:spacing w:before="40" w:after="40"/>
            </w:pPr>
            <w:r w:rsidRPr="00B14F1B">
              <w:t>25.9</w:t>
            </w:r>
          </w:p>
        </w:tc>
        <w:tc>
          <w:tcPr>
            <w:tcW w:w="1275" w:type="dxa"/>
            <w:tcBorders>
              <w:top w:val="single" w:sz="12" w:space="0" w:color="000000"/>
            </w:tcBorders>
          </w:tcPr>
          <w:p w14:paraId="20B7E175" w14:textId="77777777" w:rsidR="00844952" w:rsidRPr="00B14F1B" w:rsidRDefault="00844952">
            <w:pPr>
              <w:spacing w:before="40" w:after="40"/>
              <w:rPr>
                <w:sz w:val="20"/>
              </w:rPr>
            </w:pPr>
            <w:r w:rsidRPr="00B14F1B">
              <w:rPr>
                <w:sz w:val="20"/>
              </w:rPr>
              <w:t>26.8</w:t>
            </w:r>
          </w:p>
        </w:tc>
        <w:tc>
          <w:tcPr>
            <w:tcW w:w="1735" w:type="dxa"/>
            <w:tcBorders>
              <w:top w:val="single" w:sz="12" w:space="0" w:color="000000"/>
            </w:tcBorders>
          </w:tcPr>
          <w:p w14:paraId="49510258" w14:textId="77777777" w:rsidR="00844952" w:rsidRPr="00B14F1B" w:rsidRDefault="00844952">
            <w:pPr>
              <w:spacing w:before="40" w:after="40"/>
              <w:rPr>
                <w:sz w:val="20"/>
              </w:rPr>
            </w:pPr>
            <w:r w:rsidRPr="00B14F1B">
              <w:rPr>
                <w:sz w:val="20"/>
              </w:rPr>
              <w:t>41.7</w:t>
            </w:r>
          </w:p>
        </w:tc>
      </w:tr>
      <w:tr w:rsidR="00844952" w14:paraId="16901C24" w14:textId="77777777" w:rsidTr="00A352EB">
        <w:tc>
          <w:tcPr>
            <w:tcW w:w="3227" w:type="dxa"/>
          </w:tcPr>
          <w:p w14:paraId="30E00D48" w14:textId="77777777" w:rsidR="00844952" w:rsidRPr="00B14F1B" w:rsidRDefault="00844952" w:rsidP="004A561B">
            <w:pPr>
              <w:spacing w:before="40" w:after="40"/>
              <w:jc w:val="left"/>
              <w:rPr>
                <w:sz w:val="20"/>
              </w:rPr>
            </w:pPr>
            <w:r w:rsidRPr="00B14F1B">
              <w:rPr>
                <w:sz w:val="20"/>
              </w:rPr>
              <w:t>2,2,3 TMP %</w:t>
            </w:r>
          </w:p>
        </w:tc>
        <w:tc>
          <w:tcPr>
            <w:tcW w:w="1276" w:type="dxa"/>
          </w:tcPr>
          <w:p w14:paraId="1E6A59DA" w14:textId="77777777" w:rsidR="00844952" w:rsidRPr="00B14F1B" w:rsidRDefault="00844952">
            <w:pPr>
              <w:spacing w:before="40" w:after="40"/>
              <w:rPr>
                <w:sz w:val="20"/>
              </w:rPr>
            </w:pPr>
            <w:r w:rsidRPr="00B14F1B">
              <w:rPr>
                <w:sz w:val="20"/>
              </w:rPr>
              <w:t>1.7</w:t>
            </w:r>
          </w:p>
        </w:tc>
        <w:tc>
          <w:tcPr>
            <w:tcW w:w="1275" w:type="dxa"/>
          </w:tcPr>
          <w:p w14:paraId="7105B9BD" w14:textId="77777777" w:rsidR="00844952" w:rsidRPr="00B14F1B" w:rsidRDefault="00844952">
            <w:pPr>
              <w:spacing w:before="40" w:after="40"/>
              <w:rPr>
                <w:sz w:val="20"/>
              </w:rPr>
            </w:pPr>
            <w:r w:rsidRPr="00B14F1B">
              <w:rPr>
                <w:sz w:val="20"/>
              </w:rPr>
              <w:t>1.6</w:t>
            </w:r>
          </w:p>
        </w:tc>
        <w:tc>
          <w:tcPr>
            <w:tcW w:w="1735" w:type="dxa"/>
          </w:tcPr>
          <w:p w14:paraId="03B374AF" w14:textId="77777777" w:rsidR="00844952" w:rsidRPr="00B14F1B" w:rsidRDefault="00844952">
            <w:pPr>
              <w:spacing w:before="40" w:after="40"/>
              <w:rPr>
                <w:sz w:val="20"/>
              </w:rPr>
            </w:pPr>
            <w:r w:rsidRPr="00B14F1B">
              <w:rPr>
                <w:sz w:val="20"/>
              </w:rPr>
              <w:t>2.9</w:t>
            </w:r>
          </w:p>
        </w:tc>
      </w:tr>
      <w:tr w:rsidR="00844952" w14:paraId="4C35F831" w14:textId="77777777" w:rsidTr="00A352EB">
        <w:tc>
          <w:tcPr>
            <w:tcW w:w="3227" w:type="dxa"/>
          </w:tcPr>
          <w:p w14:paraId="31945E41" w14:textId="77777777" w:rsidR="00844952" w:rsidRPr="00B14F1B" w:rsidRDefault="00844952" w:rsidP="004A561B">
            <w:pPr>
              <w:spacing w:before="40" w:after="40"/>
              <w:jc w:val="left"/>
              <w:rPr>
                <w:sz w:val="20"/>
              </w:rPr>
            </w:pPr>
            <w:r w:rsidRPr="00B14F1B">
              <w:rPr>
                <w:sz w:val="20"/>
              </w:rPr>
              <w:t>2,3,4 TMP %</w:t>
            </w:r>
          </w:p>
        </w:tc>
        <w:tc>
          <w:tcPr>
            <w:tcW w:w="1276" w:type="dxa"/>
          </w:tcPr>
          <w:p w14:paraId="23F0C0E7" w14:textId="77777777" w:rsidR="00844952" w:rsidRPr="00B14F1B" w:rsidRDefault="00844952">
            <w:pPr>
              <w:spacing w:before="40" w:after="40"/>
              <w:rPr>
                <w:sz w:val="20"/>
              </w:rPr>
            </w:pPr>
            <w:r w:rsidRPr="00B14F1B">
              <w:rPr>
                <w:sz w:val="20"/>
              </w:rPr>
              <w:t>16.4</w:t>
            </w:r>
          </w:p>
        </w:tc>
        <w:tc>
          <w:tcPr>
            <w:tcW w:w="1275" w:type="dxa"/>
          </w:tcPr>
          <w:p w14:paraId="662516DD" w14:textId="77777777" w:rsidR="00844952" w:rsidRPr="00B14F1B" w:rsidRDefault="00844952">
            <w:pPr>
              <w:spacing w:before="40" w:after="40"/>
              <w:rPr>
                <w:sz w:val="20"/>
              </w:rPr>
            </w:pPr>
            <w:r w:rsidRPr="00B14F1B">
              <w:rPr>
                <w:sz w:val="20"/>
              </w:rPr>
              <w:t>19.2</w:t>
            </w:r>
          </w:p>
        </w:tc>
        <w:tc>
          <w:tcPr>
            <w:tcW w:w="1735" w:type="dxa"/>
          </w:tcPr>
          <w:p w14:paraId="37EAF7EC" w14:textId="77777777" w:rsidR="00844952" w:rsidRPr="00B14F1B" w:rsidRDefault="00844952">
            <w:pPr>
              <w:spacing w:before="40" w:after="40"/>
              <w:rPr>
                <w:sz w:val="20"/>
              </w:rPr>
            </w:pPr>
            <w:r w:rsidRPr="00B14F1B">
              <w:rPr>
                <w:sz w:val="20"/>
              </w:rPr>
              <w:t>9.4</w:t>
            </w:r>
          </w:p>
        </w:tc>
      </w:tr>
      <w:tr w:rsidR="00844952" w14:paraId="72511513" w14:textId="77777777" w:rsidTr="00A352EB">
        <w:tc>
          <w:tcPr>
            <w:tcW w:w="3227" w:type="dxa"/>
          </w:tcPr>
          <w:p w14:paraId="4D7F5960" w14:textId="77777777" w:rsidR="00844952" w:rsidRPr="00B14F1B" w:rsidRDefault="00844952" w:rsidP="004A561B">
            <w:pPr>
              <w:spacing w:before="40" w:after="40"/>
              <w:jc w:val="left"/>
              <w:rPr>
                <w:sz w:val="20"/>
              </w:rPr>
            </w:pPr>
            <w:r w:rsidRPr="00B14F1B">
              <w:rPr>
                <w:sz w:val="20"/>
              </w:rPr>
              <w:t>2,3,3 TMP %</w:t>
            </w:r>
          </w:p>
        </w:tc>
        <w:tc>
          <w:tcPr>
            <w:tcW w:w="1276" w:type="dxa"/>
          </w:tcPr>
          <w:p w14:paraId="29948F18" w14:textId="77777777" w:rsidR="00844952" w:rsidRPr="00B14F1B" w:rsidRDefault="00844952">
            <w:pPr>
              <w:spacing w:before="40" w:after="40"/>
              <w:rPr>
                <w:sz w:val="20"/>
              </w:rPr>
            </w:pPr>
            <w:r w:rsidRPr="00B14F1B">
              <w:rPr>
                <w:sz w:val="20"/>
              </w:rPr>
              <w:t>12.1</w:t>
            </w:r>
          </w:p>
        </w:tc>
        <w:tc>
          <w:tcPr>
            <w:tcW w:w="1275" w:type="dxa"/>
          </w:tcPr>
          <w:p w14:paraId="43424FAE" w14:textId="77777777" w:rsidR="00844952" w:rsidRPr="00B14F1B" w:rsidRDefault="00844952">
            <w:pPr>
              <w:spacing w:before="40" w:after="40"/>
              <w:rPr>
                <w:sz w:val="20"/>
              </w:rPr>
            </w:pPr>
            <w:r w:rsidRPr="00B14F1B">
              <w:rPr>
                <w:sz w:val="20"/>
              </w:rPr>
              <w:t>14.9</w:t>
            </w:r>
          </w:p>
        </w:tc>
        <w:tc>
          <w:tcPr>
            <w:tcW w:w="1735" w:type="dxa"/>
          </w:tcPr>
          <w:p w14:paraId="61F79662" w14:textId="77777777" w:rsidR="00844952" w:rsidRPr="00B14F1B" w:rsidRDefault="00844952">
            <w:pPr>
              <w:spacing w:before="40" w:after="40"/>
              <w:rPr>
                <w:sz w:val="20"/>
              </w:rPr>
            </w:pPr>
            <w:r w:rsidRPr="00B14F1B">
              <w:rPr>
                <w:sz w:val="20"/>
              </w:rPr>
              <w:t>10.0</w:t>
            </w:r>
          </w:p>
        </w:tc>
      </w:tr>
      <w:tr w:rsidR="00844952" w14:paraId="6C586596" w14:textId="77777777" w:rsidTr="00A352EB">
        <w:tc>
          <w:tcPr>
            <w:tcW w:w="3227" w:type="dxa"/>
          </w:tcPr>
          <w:p w14:paraId="2BA27430" w14:textId="77777777" w:rsidR="00844952" w:rsidRPr="00B14F1B" w:rsidRDefault="00844952" w:rsidP="004A561B">
            <w:pPr>
              <w:spacing w:before="40" w:after="40"/>
              <w:jc w:val="left"/>
              <w:rPr>
                <w:b/>
                <w:bCs/>
                <w:sz w:val="20"/>
              </w:rPr>
            </w:pPr>
            <w:r w:rsidRPr="00B14F1B">
              <w:rPr>
                <w:b/>
                <w:bCs/>
                <w:sz w:val="20"/>
              </w:rPr>
              <w:t>Total TMP %</w:t>
            </w:r>
          </w:p>
        </w:tc>
        <w:tc>
          <w:tcPr>
            <w:tcW w:w="1276" w:type="dxa"/>
          </w:tcPr>
          <w:p w14:paraId="125019B3" w14:textId="77777777" w:rsidR="00844952" w:rsidRPr="00B14F1B" w:rsidRDefault="00844952">
            <w:pPr>
              <w:spacing w:before="40" w:after="40"/>
              <w:rPr>
                <w:b/>
                <w:bCs/>
                <w:sz w:val="20"/>
              </w:rPr>
            </w:pPr>
            <w:r w:rsidRPr="00B14F1B">
              <w:rPr>
                <w:b/>
                <w:bCs/>
                <w:sz w:val="20"/>
              </w:rPr>
              <w:t>56.1</w:t>
            </w:r>
          </w:p>
        </w:tc>
        <w:tc>
          <w:tcPr>
            <w:tcW w:w="1275" w:type="dxa"/>
          </w:tcPr>
          <w:p w14:paraId="25F6ADB6" w14:textId="77777777" w:rsidR="00844952" w:rsidRPr="00B14F1B" w:rsidRDefault="00844952">
            <w:pPr>
              <w:spacing w:before="40" w:after="40"/>
              <w:rPr>
                <w:b/>
                <w:bCs/>
                <w:sz w:val="20"/>
              </w:rPr>
            </w:pPr>
            <w:r w:rsidRPr="00B14F1B">
              <w:rPr>
                <w:b/>
                <w:bCs/>
                <w:sz w:val="20"/>
              </w:rPr>
              <w:t>62.5</w:t>
            </w:r>
          </w:p>
        </w:tc>
        <w:tc>
          <w:tcPr>
            <w:tcW w:w="1735" w:type="dxa"/>
          </w:tcPr>
          <w:p w14:paraId="0372F61D" w14:textId="77777777" w:rsidR="00844952" w:rsidRPr="00B14F1B" w:rsidRDefault="00844952">
            <w:pPr>
              <w:spacing w:before="40" w:after="40"/>
              <w:rPr>
                <w:b/>
                <w:bCs/>
                <w:sz w:val="20"/>
              </w:rPr>
            </w:pPr>
            <w:r w:rsidRPr="00B14F1B">
              <w:rPr>
                <w:b/>
                <w:bCs/>
                <w:sz w:val="20"/>
              </w:rPr>
              <w:t>64.0</w:t>
            </w:r>
          </w:p>
        </w:tc>
      </w:tr>
      <w:tr w:rsidR="00844952" w14:paraId="6A8698C1" w14:textId="77777777" w:rsidTr="00A352EB">
        <w:trPr>
          <w:cantSplit/>
        </w:trPr>
        <w:tc>
          <w:tcPr>
            <w:tcW w:w="7513" w:type="dxa"/>
            <w:gridSpan w:val="4"/>
          </w:tcPr>
          <w:p w14:paraId="163E2E65" w14:textId="77777777" w:rsidR="00844952" w:rsidRPr="00B14F1B" w:rsidRDefault="00844952">
            <w:pPr>
              <w:spacing w:before="40" w:after="40"/>
              <w:rPr>
                <w:b/>
                <w:sz w:val="20"/>
              </w:rPr>
            </w:pPr>
            <w:r w:rsidRPr="00B14F1B">
              <w:rPr>
                <w:b/>
                <w:bCs/>
                <w:sz w:val="20"/>
              </w:rPr>
              <w:t>Octane No.s</w:t>
            </w:r>
          </w:p>
        </w:tc>
      </w:tr>
      <w:tr w:rsidR="00844952" w14:paraId="7E313518" w14:textId="77777777" w:rsidTr="00A352EB">
        <w:tc>
          <w:tcPr>
            <w:tcW w:w="3227" w:type="dxa"/>
          </w:tcPr>
          <w:p w14:paraId="489F0991" w14:textId="77777777" w:rsidR="00844952" w:rsidRPr="00B14F1B" w:rsidRDefault="00844952" w:rsidP="004A561B">
            <w:pPr>
              <w:spacing w:before="40" w:after="40"/>
              <w:jc w:val="left"/>
              <w:rPr>
                <w:sz w:val="20"/>
              </w:rPr>
            </w:pPr>
            <w:r w:rsidRPr="00B14F1B">
              <w:rPr>
                <w:sz w:val="20"/>
              </w:rPr>
              <w:t>F-3 (4 cc TEL/USG)</w:t>
            </w:r>
          </w:p>
        </w:tc>
        <w:tc>
          <w:tcPr>
            <w:tcW w:w="1276" w:type="dxa"/>
          </w:tcPr>
          <w:p w14:paraId="183ED745" w14:textId="77777777" w:rsidR="00844952" w:rsidRPr="00B14F1B" w:rsidRDefault="00844952">
            <w:pPr>
              <w:spacing w:before="40" w:after="40"/>
              <w:rPr>
                <w:sz w:val="20"/>
              </w:rPr>
            </w:pPr>
            <w:r w:rsidRPr="00B14F1B">
              <w:rPr>
                <w:sz w:val="20"/>
              </w:rPr>
              <w:t>104.3</w:t>
            </w:r>
          </w:p>
        </w:tc>
        <w:tc>
          <w:tcPr>
            <w:tcW w:w="1275" w:type="dxa"/>
          </w:tcPr>
          <w:p w14:paraId="3DD53281" w14:textId="77777777" w:rsidR="00844952" w:rsidRPr="00B14F1B" w:rsidRDefault="00844952">
            <w:pPr>
              <w:spacing w:before="40" w:after="40"/>
              <w:rPr>
                <w:sz w:val="20"/>
              </w:rPr>
            </w:pPr>
            <w:r w:rsidRPr="00B14F1B">
              <w:rPr>
                <w:sz w:val="20"/>
              </w:rPr>
              <w:t>105.6</w:t>
            </w:r>
          </w:p>
        </w:tc>
        <w:tc>
          <w:tcPr>
            <w:tcW w:w="1735" w:type="dxa"/>
          </w:tcPr>
          <w:p w14:paraId="36FF60CC" w14:textId="77777777" w:rsidR="00844952" w:rsidRPr="00B14F1B" w:rsidRDefault="00844952">
            <w:pPr>
              <w:spacing w:before="40" w:after="40"/>
              <w:rPr>
                <w:sz w:val="20"/>
              </w:rPr>
            </w:pPr>
            <w:r w:rsidRPr="00B14F1B">
              <w:rPr>
                <w:sz w:val="20"/>
              </w:rPr>
              <w:t>105.2</w:t>
            </w:r>
          </w:p>
        </w:tc>
      </w:tr>
      <w:tr w:rsidR="00844952" w14:paraId="786652B4" w14:textId="77777777" w:rsidTr="00A352EB">
        <w:tc>
          <w:tcPr>
            <w:tcW w:w="3227" w:type="dxa"/>
          </w:tcPr>
          <w:p w14:paraId="40CEC265" w14:textId="77777777" w:rsidR="00844952" w:rsidRPr="00B14F1B" w:rsidRDefault="00844952" w:rsidP="004A561B">
            <w:pPr>
              <w:spacing w:before="40" w:after="40"/>
              <w:jc w:val="left"/>
              <w:rPr>
                <w:sz w:val="20"/>
              </w:rPr>
            </w:pPr>
            <w:r w:rsidRPr="00B14F1B">
              <w:rPr>
                <w:sz w:val="20"/>
              </w:rPr>
              <w:t>F-4 (Perf. Index)</w:t>
            </w:r>
          </w:p>
        </w:tc>
        <w:tc>
          <w:tcPr>
            <w:tcW w:w="1276" w:type="dxa"/>
          </w:tcPr>
          <w:p w14:paraId="57046D17" w14:textId="77777777" w:rsidR="00844952" w:rsidRPr="00B14F1B" w:rsidRDefault="00844952">
            <w:pPr>
              <w:spacing w:before="40" w:after="40"/>
              <w:rPr>
                <w:sz w:val="20"/>
              </w:rPr>
            </w:pPr>
            <w:r w:rsidRPr="00B14F1B">
              <w:rPr>
                <w:sz w:val="20"/>
              </w:rPr>
              <w:t>142</w:t>
            </w:r>
          </w:p>
        </w:tc>
        <w:tc>
          <w:tcPr>
            <w:tcW w:w="1275" w:type="dxa"/>
          </w:tcPr>
          <w:p w14:paraId="5FD9E15F" w14:textId="77777777" w:rsidR="00844952" w:rsidRPr="00B14F1B" w:rsidRDefault="00844952">
            <w:pPr>
              <w:spacing w:before="40" w:after="40"/>
              <w:rPr>
                <w:sz w:val="20"/>
              </w:rPr>
            </w:pPr>
            <w:r w:rsidRPr="00B14F1B">
              <w:rPr>
                <w:sz w:val="20"/>
              </w:rPr>
              <w:t>143</w:t>
            </w:r>
          </w:p>
        </w:tc>
        <w:tc>
          <w:tcPr>
            <w:tcW w:w="1735" w:type="dxa"/>
          </w:tcPr>
          <w:p w14:paraId="44A7E76E" w14:textId="77777777" w:rsidR="00844952" w:rsidRPr="00B14F1B" w:rsidRDefault="00844952">
            <w:pPr>
              <w:spacing w:before="40" w:after="40"/>
              <w:rPr>
                <w:sz w:val="20"/>
              </w:rPr>
            </w:pPr>
            <w:r w:rsidRPr="00B14F1B">
              <w:rPr>
                <w:sz w:val="20"/>
              </w:rPr>
              <w:t>138.0</w:t>
            </w:r>
          </w:p>
        </w:tc>
      </w:tr>
      <w:tr w:rsidR="00844952" w14:paraId="1EB745A2" w14:textId="77777777" w:rsidTr="00A352EB">
        <w:tc>
          <w:tcPr>
            <w:tcW w:w="3227" w:type="dxa"/>
          </w:tcPr>
          <w:p w14:paraId="087FCB3D" w14:textId="77777777" w:rsidR="00844952" w:rsidRPr="00AD5869" w:rsidRDefault="00844952" w:rsidP="004A561B">
            <w:pPr>
              <w:spacing w:before="40" w:after="40"/>
              <w:jc w:val="left"/>
              <w:rPr>
                <w:sz w:val="20"/>
                <w:lang w:val="it-IT"/>
              </w:rPr>
            </w:pPr>
            <w:r w:rsidRPr="00AD5869">
              <w:rPr>
                <w:sz w:val="20"/>
                <w:lang w:val="it-IT"/>
              </w:rPr>
              <w:t xml:space="preserve">Temperature </w:t>
            </w:r>
            <w:r w:rsidR="00790A00">
              <w:rPr>
                <w:sz w:val="20"/>
                <w:lang w:val="it-IT"/>
              </w:rPr>
              <w:t>d</w:t>
            </w:r>
            <w:r w:rsidRPr="00AD5869">
              <w:rPr>
                <w:sz w:val="20"/>
                <w:lang w:val="it-IT"/>
              </w:rPr>
              <w:t>eg</w:t>
            </w:r>
            <w:r w:rsidR="009A205D">
              <w:rPr>
                <w:sz w:val="20"/>
                <w:lang w:val="it-IT"/>
              </w:rPr>
              <w:t>.</w:t>
            </w:r>
            <w:r w:rsidRPr="00AD5869">
              <w:rPr>
                <w:sz w:val="20"/>
                <w:lang w:val="it-IT"/>
              </w:rPr>
              <w:t xml:space="preserve"> F. (</w:t>
            </w:r>
            <w:r w:rsidR="00790A00">
              <w:rPr>
                <w:sz w:val="20"/>
                <w:lang w:val="it-IT"/>
              </w:rPr>
              <w:t>d</w:t>
            </w:r>
            <w:r w:rsidRPr="00AD5869">
              <w:rPr>
                <w:sz w:val="20"/>
                <w:lang w:val="it-IT"/>
              </w:rPr>
              <w:t>eg</w:t>
            </w:r>
            <w:r w:rsidR="009A205D">
              <w:rPr>
                <w:sz w:val="20"/>
                <w:lang w:val="it-IT"/>
              </w:rPr>
              <w:t>.</w:t>
            </w:r>
            <w:r w:rsidRPr="00AD5869">
              <w:rPr>
                <w:sz w:val="20"/>
                <w:lang w:val="it-IT"/>
              </w:rPr>
              <w:t xml:space="preserve"> C)</w:t>
            </w:r>
          </w:p>
        </w:tc>
        <w:tc>
          <w:tcPr>
            <w:tcW w:w="1276" w:type="dxa"/>
          </w:tcPr>
          <w:p w14:paraId="29A4A2C7" w14:textId="77777777" w:rsidR="00844952" w:rsidRPr="00B14F1B" w:rsidRDefault="00844952">
            <w:pPr>
              <w:spacing w:before="40" w:after="40"/>
              <w:rPr>
                <w:sz w:val="20"/>
              </w:rPr>
            </w:pPr>
            <w:r w:rsidRPr="00B14F1B">
              <w:rPr>
                <w:sz w:val="20"/>
              </w:rPr>
              <w:t>45 F (7 C)</w:t>
            </w:r>
          </w:p>
        </w:tc>
        <w:tc>
          <w:tcPr>
            <w:tcW w:w="1275" w:type="dxa"/>
          </w:tcPr>
          <w:p w14:paraId="2C0567F0" w14:textId="77777777" w:rsidR="00844952" w:rsidRPr="00B14F1B" w:rsidRDefault="00844952">
            <w:pPr>
              <w:spacing w:before="40" w:after="40"/>
              <w:rPr>
                <w:sz w:val="20"/>
              </w:rPr>
            </w:pPr>
            <w:r w:rsidRPr="00B14F1B">
              <w:rPr>
                <w:sz w:val="20"/>
              </w:rPr>
              <w:t>45 F (7 C)</w:t>
            </w:r>
          </w:p>
        </w:tc>
        <w:tc>
          <w:tcPr>
            <w:tcW w:w="1735" w:type="dxa"/>
          </w:tcPr>
          <w:p w14:paraId="66712C24" w14:textId="77777777" w:rsidR="00844952" w:rsidRPr="00B14F1B" w:rsidRDefault="00844952">
            <w:pPr>
              <w:spacing w:before="40" w:after="40"/>
              <w:rPr>
                <w:sz w:val="20"/>
              </w:rPr>
            </w:pPr>
            <w:r w:rsidRPr="00B14F1B">
              <w:rPr>
                <w:sz w:val="20"/>
              </w:rPr>
              <w:t>100 F (38 C)</w:t>
            </w:r>
          </w:p>
        </w:tc>
      </w:tr>
      <w:tr w:rsidR="00844952" w14:paraId="041B7430" w14:textId="77777777" w:rsidTr="00A352EB">
        <w:tc>
          <w:tcPr>
            <w:tcW w:w="3227" w:type="dxa"/>
          </w:tcPr>
          <w:p w14:paraId="77F7288C" w14:textId="77777777" w:rsidR="00844952" w:rsidRPr="00B14F1B" w:rsidRDefault="00844952" w:rsidP="004A561B">
            <w:pPr>
              <w:spacing w:before="40" w:after="40"/>
              <w:jc w:val="left"/>
              <w:rPr>
                <w:sz w:val="20"/>
              </w:rPr>
            </w:pPr>
            <w:r w:rsidRPr="00B14F1B">
              <w:rPr>
                <w:sz w:val="20"/>
              </w:rPr>
              <w:t>% Isobutane</w:t>
            </w:r>
            <w:r w:rsidR="008C5DF3">
              <w:rPr>
                <w:sz w:val="20"/>
              </w:rPr>
              <w:fldChar w:fldCharType="begin"/>
            </w:r>
            <w:r w:rsidR="008C5DF3">
              <w:instrText xml:space="preserve"> XE "</w:instrText>
            </w:r>
            <w:r w:rsidR="008C5DF3" w:rsidRPr="005509C1">
              <w:instrText>Isobutane</w:instrText>
            </w:r>
            <w:r w:rsidR="008C5DF3">
              <w:instrText xml:space="preserve">" </w:instrText>
            </w:r>
            <w:r w:rsidR="008C5DF3">
              <w:rPr>
                <w:sz w:val="20"/>
              </w:rPr>
              <w:fldChar w:fldCharType="end"/>
            </w:r>
            <w:r w:rsidRPr="00B14F1B">
              <w:rPr>
                <w:sz w:val="20"/>
              </w:rPr>
              <w:t xml:space="preserve"> (in Reactor Effluent)</w:t>
            </w:r>
          </w:p>
        </w:tc>
        <w:tc>
          <w:tcPr>
            <w:tcW w:w="1276" w:type="dxa"/>
          </w:tcPr>
          <w:p w14:paraId="5FDB74C0" w14:textId="77777777" w:rsidR="00844952" w:rsidRPr="00B14F1B" w:rsidRDefault="00844952">
            <w:pPr>
              <w:spacing w:before="40" w:after="40"/>
              <w:rPr>
                <w:sz w:val="20"/>
              </w:rPr>
            </w:pPr>
            <w:r w:rsidRPr="00B14F1B">
              <w:rPr>
                <w:sz w:val="20"/>
              </w:rPr>
              <w:t>45.7</w:t>
            </w:r>
          </w:p>
        </w:tc>
        <w:tc>
          <w:tcPr>
            <w:tcW w:w="1275" w:type="dxa"/>
          </w:tcPr>
          <w:p w14:paraId="011AC731" w14:textId="77777777" w:rsidR="00844952" w:rsidRPr="00B14F1B" w:rsidRDefault="00844952">
            <w:pPr>
              <w:spacing w:before="40" w:after="40"/>
              <w:rPr>
                <w:sz w:val="20"/>
              </w:rPr>
            </w:pPr>
            <w:r w:rsidRPr="00B14F1B">
              <w:rPr>
                <w:sz w:val="20"/>
              </w:rPr>
              <w:t>59.0</w:t>
            </w:r>
          </w:p>
        </w:tc>
        <w:tc>
          <w:tcPr>
            <w:tcW w:w="1735" w:type="dxa"/>
          </w:tcPr>
          <w:p w14:paraId="7B584351" w14:textId="77777777" w:rsidR="00844952" w:rsidRPr="00B14F1B" w:rsidRDefault="00844952">
            <w:pPr>
              <w:spacing w:before="40" w:after="40"/>
              <w:rPr>
                <w:sz w:val="20"/>
              </w:rPr>
            </w:pPr>
            <w:r w:rsidRPr="00B14F1B">
              <w:rPr>
                <w:sz w:val="20"/>
              </w:rPr>
              <w:t>69.5</w:t>
            </w:r>
          </w:p>
        </w:tc>
      </w:tr>
    </w:tbl>
    <w:p w14:paraId="2C451AE6" w14:textId="77777777" w:rsidR="00844952" w:rsidRPr="001F4D91" w:rsidRDefault="00844952" w:rsidP="00A808C1">
      <w:pPr>
        <w:pStyle w:val="BodyText"/>
      </w:pPr>
    </w:p>
    <w:p w14:paraId="7225ABA4" w14:textId="77777777" w:rsidR="00844952" w:rsidRDefault="00844952">
      <w:pPr>
        <w:pStyle w:val="Heading7"/>
        <w:framePr w:wrap="around"/>
      </w:pPr>
      <w:r>
        <w:t>Marginal Olefin Alkylation</w:t>
      </w:r>
    </w:p>
    <w:p w14:paraId="2A36945C" w14:textId="77777777" w:rsidR="00844952" w:rsidRPr="001F4D91" w:rsidRDefault="00844952" w:rsidP="00A808C1">
      <w:pPr>
        <w:pStyle w:val="BodyText"/>
      </w:pPr>
      <w:r w:rsidRPr="001F4D91">
        <w:t>As the aviation gasoline program</w:t>
      </w:r>
      <w:r w:rsidR="000079F3">
        <w:fldChar w:fldCharType="begin"/>
      </w:r>
      <w:r w:rsidR="000079F3">
        <w:instrText xml:space="preserve"> XE "</w:instrText>
      </w:r>
      <w:r w:rsidR="000079F3" w:rsidRPr="00193210">
        <w:instrText>aviation gasoline program</w:instrText>
      </w:r>
      <w:r w:rsidR="000079F3">
        <w:instrText xml:space="preserve">" </w:instrText>
      </w:r>
      <w:r w:rsidR="000079F3">
        <w:fldChar w:fldCharType="end"/>
      </w:r>
      <w:r w:rsidRPr="001F4D91">
        <w:t xml:space="preserve"> expanded and new facilities were put into operation, the light hydrocarbon balance in most refineries wandered quite far from the original design plans. The butane isomerisation plants</w:t>
      </w:r>
      <w:r w:rsidR="00790A00">
        <w:fldChar w:fldCharType="begin"/>
      </w:r>
      <w:r w:rsidR="00790A00">
        <w:instrText xml:space="preserve"> XE "</w:instrText>
      </w:r>
      <w:r w:rsidR="00790A00" w:rsidRPr="003C406A">
        <w:instrText>butane isomerisation plants</w:instrText>
      </w:r>
      <w:r w:rsidR="00790A00">
        <w:instrText xml:space="preserve">" </w:instrText>
      </w:r>
      <w:r w:rsidR="00790A00">
        <w:fldChar w:fldCharType="end"/>
      </w:r>
      <w:r w:rsidRPr="001F4D91">
        <w:t xml:space="preserve"> and the catalytic cracking units</w:t>
      </w:r>
      <w:r w:rsidR="00790A00">
        <w:fldChar w:fldCharType="begin"/>
      </w:r>
      <w:r w:rsidR="00790A00">
        <w:instrText xml:space="preserve"> XE "</w:instrText>
      </w:r>
      <w:r w:rsidR="00790A00" w:rsidRPr="00B52BF6">
        <w:instrText>catalytic cracking units</w:instrText>
      </w:r>
      <w:r w:rsidR="00790A00">
        <w:instrText xml:space="preserve">" </w:instrText>
      </w:r>
      <w:r w:rsidR="00790A00">
        <w:fldChar w:fldCharType="end"/>
      </w:r>
      <w:r w:rsidRPr="001F4D91">
        <w:t xml:space="preserve"> were producing larger quantities of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than expected</w:t>
      </w:r>
      <w:r w:rsidR="00660734">
        <w:t>;</w:t>
      </w:r>
      <w:r w:rsidRPr="001F4D91">
        <w:t xml:space="preserve"> the extensive operation of polymer plants</w:t>
      </w:r>
      <w:r w:rsidR="00790A00">
        <w:fldChar w:fldCharType="begin"/>
      </w:r>
      <w:r w:rsidR="00790A00">
        <w:instrText xml:space="preserve"> XE "</w:instrText>
      </w:r>
      <w:r w:rsidR="00790A00" w:rsidRPr="006870E0">
        <w:instrText>polymer plants</w:instrText>
      </w:r>
      <w:r w:rsidR="00790A00">
        <w:instrText xml:space="preserve">" </w:instrText>
      </w:r>
      <w:r w:rsidR="00790A00">
        <w:fldChar w:fldCharType="end"/>
      </w:r>
      <w:r w:rsidRPr="001F4D91">
        <w:t xml:space="preserve"> for the production of codimer</w:t>
      </w:r>
      <w:r w:rsidR="00790A00">
        <w:fldChar w:fldCharType="begin"/>
      </w:r>
      <w:r w:rsidR="00790A00">
        <w:instrText xml:space="preserve"> XE "</w:instrText>
      </w:r>
      <w:r w:rsidR="00790A00" w:rsidRPr="00C50F1F">
        <w:instrText>codimer</w:instrText>
      </w:r>
      <w:r w:rsidR="00790A00">
        <w:instrText xml:space="preserve">" </w:instrText>
      </w:r>
      <w:r w:rsidR="00790A00">
        <w:fldChar w:fldCharType="end"/>
      </w:r>
      <w:r w:rsidRPr="001F4D91">
        <w:t xml:space="preserve"> were consuming larger quantities of butenes</w:t>
      </w:r>
      <w:r w:rsidR="00790A00">
        <w:fldChar w:fldCharType="begin"/>
      </w:r>
      <w:r w:rsidR="00790A00">
        <w:instrText xml:space="preserve"> XE "</w:instrText>
      </w:r>
      <w:r w:rsidR="00790A00" w:rsidRPr="00892C09">
        <w:instrText>butenes</w:instrText>
      </w:r>
      <w:r w:rsidR="00790A00">
        <w:instrText xml:space="preserve">" </w:instrText>
      </w:r>
      <w:r w:rsidR="00790A00">
        <w:fldChar w:fldCharType="end"/>
      </w:r>
      <w:r w:rsidRPr="001F4D91">
        <w:t xml:space="preserve"> than planned</w:t>
      </w:r>
      <w:r w:rsidR="00660734">
        <w:t>;</w:t>
      </w:r>
      <w:r w:rsidRPr="001F4D91">
        <w:t xml:space="preserve"> Pentene</w:t>
      </w:r>
      <w:r w:rsidR="00790A00">
        <w:fldChar w:fldCharType="begin"/>
      </w:r>
      <w:r w:rsidR="00790A00">
        <w:instrText xml:space="preserve"> XE "</w:instrText>
      </w:r>
      <w:r w:rsidR="00790A00" w:rsidRPr="00031F9A">
        <w:instrText>Pentene</w:instrText>
      </w:r>
      <w:r w:rsidR="00790A00">
        <w:instrText xml:space="preserve">" </w:instrText>
      </w:r>
      <w:r w:rsidR="00790A00">
        <w:fldChar w:fldCharType="end"/>
      </w:r>
      <w:r w:rsidRPr="001F4D91">
        <w:t xml:space="preserve"> and Propylene</w:t>
      </w:r>
      <w:r w:rsidR="00A26763">
        <w:fldChar w:fldCharType="begin"/>
      </w:r>
      <w:r w:rsidR="00A26763">
        <w:instrText xml:space="preserve"> XE "</w:instrText>
      </w:r>
      <w:r w:rsidR="00A26763" w:rsidRPr="000D57FA">
        <w:instrText>Propylene</w:instrText>
      </w:r>
      <w:r w:rsidR="00A26763">
        <w:instrText xml:space="preserve">" </w:instrText>
      </w:r>
      <w:r w:rsidR="00A26763">
        <w:fldChar w:fldCharType="end"/>
      </w:r>
      <w:r w:rsidRPr="001F4D91">
        <w:t xml:space="preserve"> were being brought into the alkylation process.</w:t>
      </w:r>
    </w:p>
    <w:p w14:paraId="0AE668EA" w14:textId="64446B89" w:rsidR="00844952" w:rsidRPr="001F4D91" w:rsidRDefault="00844952" w:rsidP="00A808C1">
      <w:pPr>
        <w:pStyle w:val="BodyText"/>
      </w:pPr>
      <w:r w:rsidRPr="001F4D91">
        <w:lastRenderedPageBreak/>
        <w:t>Some sulphuric acid alkylation plants</w:t>
      </w:r>
      <w:r w:rsidR="00790A00">
        <w:fldChar w:fldCharType="begin"/>
      </w:r>
      <w:r w:rsidR="00790A00">
        <w:instrText xml:space="preserve"> XE "</w:instrText>
      </w:r>
      <w:r w:rsidR="00790A00" w:rsidRPr="008049AF">
        <w:instrText>sulphuric acid alkylation plants</w:instrText>
      </w:r>
      <w:r w:rsidR="00790A00">
        <w:instrText xml:space="preserve">" </w:instrText>
      </w:r>
      <w:r w:rsidR="00790A00">
        <w:fldChar w:fldCharType="end"/>
      </w:r>
      <w:r w:rsidRPr="001F4D91">
        <w:t xml:space="preserve"> started charging Pentenes as marginal olefin fee</w:t>
      </w:r>
      <w:r w:rsidR="00790A00">
        <w:t>d</w:t>
      </w:r>
      <w:r w:rsidR="00790A00">
        <w:fldChar w:fldCharType="begin"/>
      </w:r>
      <w:r w:rsidR="00790A00">
        <w:instrText xml:space="preserve"> XE "</w:instrText>
      </w:r>
      <w:r w:rsidR="00790A00" w:rsidRPr="00D210DA">
        <w:instrText>olefin feed</w:instrText>
      </w:r>
      <w:r w:rsidR="00790A00">
        <w:instrText xml:space="preserve">" </w:instrText>
      </w:r>
      <w:r w:rsidR="00790A00">
        <w:fldChar w:fldCharType="end"/>
      </w:r>
      <w:r w:rsidRPr="001F4D91">
        <w:t xml:space="preserve"> with considerable success – showing little if any drop in alkylate quality. Other sulphuric acid alkylation plants reported very poor results, particularly in F-4 rich mixture performance quality. The following Table </w:t>
      </w:r>
      <w:r w:rsidR="00790A00">
        <w:t xml:space="preserve">18. </w:t>
      </w:r>
      <w:r w:rsidRPr="001F4D91">
        <w:t>shows the analysis of the various alkylates</w:t>
      </w:r>
      <w:r w:rsidR="00DD608C">
        <w:fldChar w:fldCharType="begin"/>
      </w:r>
      <w:r w:rsidR="00DD608C">
        <w:instrText xml:space="preserve"> XE "</w:instrText>
      </w:r>
      <w:r w:rsidR="00DD608C" w:rsidRPr="00567EFC">
        <w:instrText>alkylates</w:instrText>
      </w:r>
      <w:r w:rsidR="00DD608C">
        <w:instrText xml:space="preserve">" </w:instrText>
      </w:r>
      <w:r w:rsidR="00DD608C">
        <w:fldChar w:fldCharType="end"/>
      </w:r>
      <w:r w:rsidRPr="001F4D91">
        <w:t xml:space="preserve"> and this </w:t>
      </w:r>
      <w:r w:rsidR="000B57E1" w:rsidRPr="001F4D91">
        <w:t>led</w:t>
      </w:r>
      <w:r w:rsidRPr="001F4D91">
        <w:t xml:space="preserve"> the way to utilisation of the various olefin feedstocks with the most appropriate alkylation process.</w:t>
      </w:r>
    </w:p>
    <w:p w14:paraId="10E42746" w14:textId="0213169E" w:rsidR="00FF0999" w:rsidRDefault="00FF0999">
      <w:pPr>
        <w:rPr>
          <w:i/>
          <w:spacing w:val="-5"/>
          <w:sz w:val="22"/>
        </w:rPr>
      </w:pPr>
    </w:p>
    <w:p w14:paraId="4453842B" w14:textId="18F52DA1" w:rsidR="00844952" w:rsidRDefault="00844952" w:rsidP="001E56FB">
      <w:pPr>
        <w:pStyle w:val="StyleCaptionBefore6ptAfter6pt"/>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18</w:t>
      </w:r>
      <w:r w:rsidR="00A82CC8">
        <w:rPr>
          <w:noProof/>
        </w:rPr>
        <w:fldChar w:fldCharType="end"/>
      </w:r>
      <w:r>
        <w:t>. Butene Alkylates (Sulphuric Acid vs. HF) – Trimethyl Pentane</w:t>
      </w:r>
    </w:p>
    <w:tbl>
      <w:tblPr>
        <w:tblW w:w="8931" w:type="dxa"/>
        <w:tblInd w:w="-4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014"/>
        <w:gridCol w:w="1143"/>
        <w:gridCol w:w="964"/>
        <w:gridCol w:w="1122"/>
        <w:gridCol w:w="1806"/>
        <w:gridCol w:w="1882"/>
      </w:tblGrid>
      <w:tr w:rsidR="00844952" w14:paraId="4B58FD1D" w14:textId="77777777" w:rsidTr="000A4218">
        <w:tc>
          <w:tcPr>
            <w:tcW w:w="2014" w:type="dxa"/>
            <w:tcBorders>
              <w:bottom w:val="single" w:sz="12" w:space="0" w:color="000000"/>
            </w:tcBorders>
          </w:tcPr>
          <w:p w14:paraId="53023113" w14:textId="77777777" w:rsidR="00844952" w:rsidRPr="00AD5869" w:rsidRDefault="00844952">
            <w:pPr>
              <w:spacing w:before="40" w:after="40"/>
              <w:rPr>
                <w:b/>
                <w:bCs/>
                <w:sz w:val="20"/>
                <w:lang w:val="pt-BR"/>
              </w:rPr>
            </w:pPr>
            <w:r w:rsidRPr="00AD5869">
              <w:rPr>
                <w:b/>
                <w:bCs/>
                <w:sz w:val="20"/>
                <w:lang w:val="pt-BR"/>
              </w:rPr>
              <w:t>API Project No.6 Sample No.</w:t>
            </w:r>
          </w:p>
        </w:tc>
        <w:tc>
          <w:tcPr>
            <w:tcW w:w="1143" w:type="dxa"/>
            <w:tcBorders>
              <w:bottom w:val="single" w:sz="12" w:space="0" w:color="000000"/>
            </w:tcBorders>
          </w:tcPr>
          <w:p w14:paraId="16217C5F" w14:textId="77777777" w:rsidR="00844952" w:rsidRPr="00130690" w:rsidRDefault="00844952">
            <w:pPr>
              <w:spacing w:before="40" w:after="40"/>
              <w:rPr>
                <w:b/>
                <w:bCs/>
                <w:sz w:val="20"/>
              </w:rPr>
            </w:pPr>
            <w:r w:rsidRPr="00130690">
              <w:rPr>
                <w:b/>
                <w:bCs/>
                <w:sz w:val="20"/>
              </w:rPr>
              <w:t>9</w:t>
            </w:r>
          </w:p>
        </w:tc>
        <w:tc>
          <w:tcPr>
            <w:tcW w:w="964" w:type="dxa"/>
            <w:tcBorders>
              <w:bottom w:val="single" w:sz="12" w:space="0" w:color="000000"/>
            </w:tcBorders>
          </w:tcPr>
          <w:p w14:paraId="1DAD1384" w14:textId="77777777" w:rsidR="00844952" w:rsidRPr="00130690" w:rsidRDefault="00844952">
            <w:pPr>
              <w:spacing w:before="40" w:after="40"/>
              <w:rPr>
                <w:b/>
                <w:bCs/>
                <w:sz w:val="20"/>
              </w:rPr>
            </w:pPr>
            <w:r w:rsidRPr="00130690">
              <w:rPr>
                <w:b/>
                <w:bCs/>
                <w:sz w:val="20"/>
              </w:rPr>
              <w:t>7</w:t>
            </w:r>
          </w:p>
        </w:tc>
        <w:tc>
          <w:tcPr>
            <w:tcW w:w="1122" w:type="dxa"/>
            <w:tcBorders>
              <w:bottom w:val="single" w:sz="12" w:space="0" w:color="000000"/>
            </w:tcBorders>
          </w:tcPr>
          <w:p w14:paraId="13D281FA" w14:textId="77777777" w:rsidR="00844952" w:rsidRPr="00130690" w:rsidRDefault="00844952">
            <w:pPr>
              <w:spacing w:before="40" w:after="40"/>
              <w:rPr>
                <w:b/>
                <w:bCs/>
                <w:sz w:val="20"/>
              </w:rPr>
            </w:pPr>
            <w:r w:rsidRPr="00130690">
              <w:rPr>
                <w:b/>
                <w:bCs/>
                <w:sz w:val="20"/>
              </w:rPr>
              <w:t>23</w:t>
            </w:r>
          </w:p>
        </w:tc>
        <w:tc>
          <w:tcPr>
            <w:tcW w:w="1806" w:type="dxa"/>
            <w:tcBorders>
              <w:bottom w:val="single" w:sz="12" w:space="0" w:color="000000"/>
            </w:tcBorders>
          </w:tcPr>
          <w:p w14:paraId="0DD11131" w14:textId="77777777" w:rsidR="00844952" w:rsidRPr="00130690" w:rsidRDefault="00844952">
            <w:pPr>
              <w:spacing w:before="40" w:after="40"/>
              <w:rPr>
                <w:b/>
                <w:bCs/>
                <w:sz w:val="20"/>
              </w:rPr>
            </w:pPr>
            <w:r w:rsidRPr="00130690">
              <w:rPr>
                <w:b/>
                <w:bCs/>
                <w:sz w:val="20"/>
              </w:rPr>
              <w:t>22</w:t>
            </w:r>
          </w:p>
        </w:tc>
        <w:tc>
          <w:tcPr>
            <w:tcW w:w="1882" w:type="dxa"/>
            <w:tcBorders>
              <w:bottom w:val="single" w:sz="12" w:space="0" w:color="000000"/>
            </w:tcBorders>
          </w:tcPr>
          <w:p w14:paraId="288D2F36" w14:textId="77777777" w:rsidR="00844952" w:rsidRPr="00130690" w:rsidRDefault="00844952">
            <w:pPr>
              <w:spacing w:before="40" w:after="40"/>
              <w:rPr>
                <w:b/>
                <w:bCs/>
                <w:sz w:val="20"/>
              </w:rPr>
            </w:pPr>
            <w:r w:rsidRPr="00130690">
              <w:rPr>
                <w:b/>
                <w:bCs/>
                <w:sz w:val="20"/>
              </w:rPr>
              <w:t>14</w:t>
            </w:r>
          </w:p>
        </w:tc>
      </w:tr>
      <w:tr w:rsidR="00844952" w14:paraId="2C59930F" w14:textId="77777777" w:rsidTr="000A4218">
        <w:trPr>
          <w:cantSplit/>
        </w:trPr>
        <w:tc>
          <w:tcPr>
            <w:tcW w:w="2014" w:type="dxa"/>
            <w:tcBorders>
              <w:top w:val="single" w:sz="12" w:space="0" w:color="000000"/>
            </w:tcBorders>
          </w:tcPr>
          <w:p w14:paraId="2FF31ADA" w14:textId="77777777" w:rsidR="00844952" w:rsidRPr="00130690" w:rsidRDefault="00844952">
            <w:pPr>
              <w:spacing w:before="40" w:after="40"/>
              <w:rPr>
                <w:sz w:val="20"/>
              </w:rPr>
            </w:pPr>
            <w:r w:rsidRPr="00130690">
              <w:rPr>
                <w:sz w:val="20"/>
              </w:rPr>
              <w:t>Catalyst</w:t>
            </w:r>
          </w:p>
        </w:tc>
        <w:tc>
          <w:tcPr>
            <w:tcW w:w="5035" w:type="dxa"/>
            <w:gridSpan w:val="4"/>
            <w:tcBorders>
              <w:top w:val="single" w:sz="12" w:space="0" w:color="000000"/>
            </w:tcBorders>
          </w:tcPr>
          <w:p w14:paraId="1C59E474" w14:textId="77777777" w:rsidR="00844952" w:rsidRPr="00130690" w:rsidRDefault="00844952">
            <w:pPr>
              <w:spacing w:before="40" w:after="40"/>
              <w:rPr>
                <w:sz w:val="20"/>
              </w:rPr>
            </w:pPr>
            <w:r w:rsidRPr="00130690">
              <w:rPr>
                <w:sz w:val="20"/>
              </w:rPr>
              <w:t>Sulphuric Acid</w:t>
            </w:r>
            <w:r w:rsidR="000079F3">
              <w:rPr>
                <w:sz w:val="20"/>
              </w:rPr>
              <w:fldChar w:fldCharType="begin"/>
            </w:r>
            <w:r w:rsidR="000079F3">
              <w:instrText xml:space="preserve"> XE "</w:instrText>
            </w:r>
            <w:r w:rsidR="000079F3" w:rsidRPr="001978FB">
              <w:rPr>
                <w:sz w:val="20"/>
              </w:rPr>
              <w:instrText>Sulphuric Acid</w:instrText>
            </w:r>
            <w:r w:rsidR="000079F3">
              <w:instrText xml:space="preserve">" </w:instrText>
            </w:r>
            <w:r w:rsidR="000079F3">
              <w:rPr>
                <w:sz w:val="20"/>
              </w:rPr>
              <w:fldChar w:fldCharType="end"/>
            </w:r>
          </w:p>
        </w:tc>
        <w:tc>
          <w:tcPr>
            <w:tcW w:w="1882" w:type="dxa"/>
            <w:tcBorders>
              <w:top w:val="single" w:sz="12" w:space="0" w:color="000000"/>
            </w:tcBorders>
          </w:tcPr>
          <w:p w14:paraId="3F9E0604" w14:textId="77777777" w:rsidR="00844952" w:rsidRPr="00130690" w:rsidRDefault="00844952">
            <w:pPr>
              <w:spacing w:before="40" w:after="40"/>
              <w:rPr>
                <w:sz w:val="20"/>
              </w:rPr>
            </w:pPr>
            <w:r w:rsidRPr="00130690">
              <w:rPr>
                <w:sz w:val="20"/>
              </w:rPr>
              <w:t>H</w:t>
            </w:r>
            <w:r w:rsidR="000079F3">
              <w:rPr>
                <w:sz w:val="20"/>
              </w:rPr>
              <w:t>ydrofluoric Acid</w:t>
            </w:r>
            <w:r w:rsidR="000079F3">
              <w:rPr>
                <w:sz w:val="20"/>
              </w:rPr>
              <w:fldChar w:fldCharType="begin"/>
            </w:r>
            <w:r w:rsidR="000079F3">
              <w:instrText xml:space="preserve"> XE "</w:instrText>
            </w:r>
            <w:r w:rsidR="000079F3" w:rsidRPr="00BF151B">
              <w:rPr>
                <w:sz w:val="20"/>
              </w:rPr>
              <w:instrText>Hydrofluoric Acid</w:instrText>
            </w:r>
            <w:r w:rsidR="000079F3">
              <w:instrText xml:space="preserve">" </w:instrText>
            </w:r>
            <w:r w:rsidR="000079F3">
              <w:rPr>
                <w:sz w:val="20"/>
              </w:rPr>
              <w:fldChar w:fldCharType="end"/>
            </w:r>
          </w:p>
        </w:tc>
      </w:tr>
      <w:tr w:rsidR="00844952" w14:paraId="18EE362C" w14:textId="77777777" w:rsidTr="000A4218">
        <w:tc>
          <w:tcPr>
            <w:tcW w:w="2014" w:type="dxa"/>
            <w:tcBorders>
              <w:top w:val="single" w:sz="12" w:space="0" w:color="000000"/>
            </w:tcBorders>
          </w:tcPr>
          <w:p w14:paraId="036B647E" w14:textId="77777777" w:rsidR="00844952" w:rsidRPr="00130690" w:rsidRDefault="00844952">
            <w:pPr>
              <w:spacing w:before="40" w:after="40"/>
              <w:rPr>
                <w:b/>
                <w:sz w:val="20"/>
              </w:rPr>
            </w:pPr>
            <w:r w:rsidRPr="00130690">
              <w:rPr>
                <w:b/>
                <w:sz w:val="20"/>
              </w:rPr>
              <w:t>Olefin</w:t>
            </w:r>
            <w:r w:rsidR="00790A00">
              <w:rPr>
                <w:b/>
                <w:sz w:val="20"/>
              </w:rPr>
              <w:fldChar w:fldCharType="begin"/>
            </w:r>
            <w:r w:rsidR="00790A00">
              <w:instrText xml:space="preserve"> XE "</w:instrText>
            </w:r>
            <w:r w:rsidR="00790A00" w:rsidRPr="00905E88">
              <w:rPr>
                <w:b/>
                <w:sz w:val="20"/>
              </w:rPr>
              <w:instrText>Olefin</w:instrText>
            </w:r>
            <w:r w:rsidR="00790A00">
              <w:instrText xml:space="preserve">" </w:instrText>
            </w:r>
            <w:r w:rsidR="00790A00">
              <w:rPr>
                <w:b/>
                <w:sz w:val="20"/>
              </w:rPr>
              <w:fldChar w:fldCharType="end"/>
            </w:r>
          </w:p>
        </w:tc>
        <w:tc>
          <w:tcPr>
            <w:tcW w:w="1143" w:type="dxa"/>
            <w:tcBorders>
              <w:top w:val="single" w:sz="12" w:space="0" w:color="000000"/>
            </w:tcBorders>
          </w:tcPr>
          <w:p w14:paraId="49FAF889" w14:textId="77777777" w:rsidR="00844952" w:rsidRPr="00B63999" w:rsidRDefault="00844952">
            <w:pPr>
              <w:pStyle w:val="TOC4"/>
              <w:spacing w:before="40" w:after="40"/>
              <w:rPr>
                <w:rFonts w:ascii="Garamond" w:hAnsi="Garamond"/>
                <w:b/>
              </w:rPr>
            </w:pPr>
            <w:r w:rsidRPr="00B63999">
              <w:rPr>
                <w:rFonts w:ascii="Garamond" w:hAnsi="Garamond"/>
                <w:b/>
              </w:rPr>
              <w:t>Butene</w:t>
            </w:r>
            <w:r w:rsidR="00790A00">
              <w:rPr>
                <w:rFonts w:ascii="Garamond" w:hAnsi="Garamond"/>
                <w:b/>
              </w:rPr>
              <w:fldChar w:fldCharType="begin"/>
            </w:r>
            <w:r w:rsidR="00790A00">
              <w:instrText xml:space="preserve"> XE "</w:instrText>
            </w:r>
            <w:r w:rsidR="00790A00" w:rsidRPr="00B116D0">
              <w:rPr>
                <w:rFonts w:ascii="Garamond" w:hAnsi="Garamond"/>
                <w:b/>
              </w:rPr>
              <w:instrText>Butene</w:instrText>
            </w:r>
            <w:r w:rsidR="00790A00">
              <w:instrText xml:space="preserve">" </w:instrText>
            </w:r>
            <w:r w:rsidR="00790A00">
              <w:rPr>
                <w:rFonts w:ascii="Garamond" w:hAnsi="Garamond"/>
                <w:b/>
              </w:rPr>
              <w:fldChar w:fldCharType="end"/>
            </w:r>
          </w:p>
        </w:tc>
        <w:tc>
          <w:tcPr>
            <w:tcW w:w="964" w:type="dxa"/>
            <w:tcBorders>
              <w:top w:val="single" w:sz="12" w:space="0" w:color="000000"/>
            </w:tcBorders>
          </w:tcPr>
          <w:p w14:paraId="3C1D738A" w14:textId="77777777" w:rsidR="00844952" w:rsidRPr="00130690" w:rsidRDefault="00844952">
            <w:pPr>
              <w:spacing w:before="40" w:after="40"/>
              <w:rPr>
                <w:b/>
                <w:sz w:val="20"/>
              </w:rPr>
            </w:pPr>
            <w:r w:rsidRPr="00130690">
              <w:rPr>
                <w:b/>
                <w:sz w:val="20"/>
              </w:rPr>
              <w:t>Pentene</w:t>
            </w:r>
            <w:r w:rsidR="00790A00">
              <w:rPr>
                <w:b/>
                <w:sz w:val="20"/>
              </w:rPr>
              <w:fldChar w:fldCharType="begin"/>
            </w:r>
            <w:r w:rsidR="00790A00">
              <w:instrText xml:space="preserve"> XE "</w:instrText>
            </w:r>
            <w:r w:rsidR="00790A00" w:rsidRPr="00866F57">
              <w:rPr>
                <w:b/>
                <w:sz w:val="20"/>
              </w:rPr>
              <w:instrText>Pentene</w:instrText>
            </w:r>
            <w:r w:rsidR="00790A00">
              <w:instrText xml:space="preserve">" </w:instrText>
            </w:r>
            <w:r w:rsidR="00790A00">
              <w:rPr>
                <w:b/>
                <w:sz w:val="20"/>
              </w:rPr>
              <w:fldChar w:fldCharType="end"/>
            </w:r>
          </w:p>
        </w:tc>
        <w:tc>
          <w:tcPr>
            <w:tcW w:w="1122" w:type="dxa"/>
            <w:tcBorders>
              <w:top w:val="single" w:sz="12" w:space="0" w:color="000000"/>
            </w:tcBorders>
          </w:tcPr>
          <w:p w14:paraId="50E651D2" w14:textId="77777777" w:rsidR="00844952" w:rsidRPr="00130690" w:rsidRDefault="00844952">
            <w:pPr>
              <w:spacing w:before="40" w:after="40"/>
              <w:rPr>
                <w:b/>
                <w:sz w:val="20"/>
              </w:rPr>
            </w:pPr>
            <w:r w:rsidRPr="00130690">
              <w:rPr>
                <w:b/>
                <w:sz w:val="20"/>
              </w:rPr>
              <w:t>Pentene</w:t>
            </w:r>
          </w:p>
        </w:tc>
        <w:tc>
          <w:tcPr>
            <w:tcW w:w="1806" w:type="dxa"/>
            <w:tcBorders>
              <w:top w:val="single" w:sz="12" w:space="0" w:color="000000"/>
            </w:tcBorders>
          </w:tcPr>
          <w:p w14:paraId="2EDDB337" w14:textId="77777777" w:rsidR="00844952" w:rsidRPr="00130690" w:rsidRDefault="00844952">
            <w:pPr>
              <w:spacing w:before="40" w:after="40"/>
              <w:rPr>
                <w:b/>
                <w:sz w:val="20"/>
              </w:rPr>
            </w:pPr>
            <w:r w:rsidRPr="00130690">
              <w:rPr>
                <w:b/>
                <w:sz w:val="20"/>
              </w:rPr>
              <w:t>Light Pentene</w:t>
            </w:r>
            <w:r w:rsidR="00790A00">
              <w:rPr>
                <w:b/>
                <w:sz w:val="20"/>
              </w:rPr>
              <w:fldChar w:fldCharType="begin"/>
            </w:r>
            <w:r w:rsidR="00790A00">
              <w:instrText xml:space="preserve"> XE "</w:instrText>
            </w:r>
            <w:r w:rsidR="00790A00" w:rsidRPr="00A37D26">
              <w:rPr>
                <w:b/>
                <w:sz w:val="20"/>
              </w:rPr>
              <w:instrText>Light Pentene</w:instrText>
            </w:r>
            <w:r w:rsidR="00790A00">
              <w:instrText xml:space="preserve">" </w:instrText>
            </w:r>
            <w:r w:rsidR="00790A00">
              <w:rPr>
                <w:b/>
                <w:sz w:val="20"/>
              </w:rPr>
              <w:fldChar w:fldCharType="end"/>
            </w:r>
            <w:r w:rsidRPr="00130690">
              <w:rPr>
                <w:b/>
                <w:sz w:val="20"/>
              </w:rPr>
              <w:t xml:space="preserve"> (1)</w:t>
            </w:r>
          </w:p>
        </w:tc>
        <w:tc>
          <w:tcPr>
            <w:tcW w:w="1882" w:type="dxa"/>
            <w:tcBorders>
              <w:top w:val="single" w:sz="12" w:space="0" w:color="000000"/>
            </w:tcBorders>
          </w:tcPr>
          <w:p w14:paraId="0A311B3A" w14:textId="77777777" w:rsidR="00844952" w:rsidRPr="00130690" w:rsidRDefault="00844952">
            <w:pPr>
              <w:spacing w:before="40" w:after="40"/>
              <w:rPr>
                <w:b/>
                <w:sz w:val="20"/>
              </w:rPr>
            </w:pPr>
            <w:r w:rsidRPr="00130690">
              <w:rPr>
                <w:b/>
                <w:sz w:val="20"/>
              </w:rPr>
              <w:t>Pentene</w:t>
            </w:r>
          </w:p>
        </w:tc>
      </w:tr>
      <w:tr w:rsidR="00844952" w14:paraId="391413FB" w14:textId="77777777" w:rsidTr="000A4218">
        <w:tc>
          <w:tcPr>
            <w:tcW w:w="2014" w:type="dxa"/>
            <w:tcBorders>
              <w:top w:val="single" w:sz="12" w:space="0" w:color="000000"/>
            </w:tcBorders>
          </w:tcPr>
          <w:p w14:paraId="05A0EF02" w14:textId="77777777" w:rsidR="00844952" w:rsidRPr="00130690" w:rsidRDefault="00844952" w:rsidP="004A561B">
            <w:pPr>
              <w:spacing w:before="40" w:after="40"/>
              <w:jc w:val="left"/>
              <w:rPr>
                <w:sz w:val="20"/>
              </w:rPr>
            </w:pPr>
            <w:r w:rsidRPr="00130690">
              <w:rPr>
                <w:sz w:val="20"/>
              </w:rPr>
              <w:t>2,2,4 TMP %</w:t>
            </w:r>
          </w:p>
        </w:tc>
        <w:tc>
          <w:tcPr>
            <w:tcW w:w="1143" w:type="dxa"/>
            <w:tcBorders>
              <w:top w:val="single" w:sz="12" w:space="0" w:color="000000"/>
            </w:tcBorders>
          </w:tcPr>
          <w:p w14:paraId="09FDDBF9" w14:textId="77777777" w:rsidR="00844952" w:rsidRPr="00130690" w:rsidRDefault="00844952">
            <w:pPr>
              <w:pStyle w:val="TOC4"/>
              <w:spacing w:before="40" w:after="40"/>
            </w:pPr>
            <w:r w:rsidRPr="00130690">
              <w:t>25.9</w:t>
            </w:r>
          </w:p>
        </w:tc>
        <w:tc>
          <w:tcPr>
            <w:tcW w:w="964" w:type="dxa"/>
            <w:tcBorders>
              <w:top w:val="single" w:sz="12" w:space="0" w:color="000000"/>
            </w:tcBorders>
          </w:tcPr>
          <w:p w14:paraId="6AEC946E" w14:textId="77777777" w:rsidR="00844952" w:rsidRPr="00130690" w:rsidRDefault="00844952">
            <w:pPr>
              <w:spacing w:before="40" w:after="40"/>
              <w:rPr>
                <w:sz w:val="20"/>
              </w:rPr>
            </w:pPr>
            <w:r w:rsidRPr="00130690">
              <w:rPr>
                <w:sz w:val="20"/>
              </w:rPr>
              <w:t>13.1</w:t>
            </w:r>
          </w:p>
        </w:tc>
        <w:tc>
          <w:tcPr>
            <w:tcW w:w="1122" w:type="dxa"/>
            <w:tcBorders>
              <w:top w:val="single" w:sz="12" w:space="0" w:color="000000"/>
            </w:tcBorders>
          </w:tcPr>
          <w:p w14:paraId="110729EA" w14:textId="77777777" w:rsidR="00844952" w:rsidRPr="00130690" w:rsidRDefault="00844952">
            <w:pPr>
              <w:spacing w:before="40" w:after="40"/>
              <w:rPr>
                <w:sz w:val="20"/>
              </w:rPr>
            </w:pPr>
            <w:r w:rsidRPr="00130690">
              <w:rPr>
                <w:sz w:val="20"/>
              </w:rPr>
              <w:t>17.2</w:t>
            </w:r>
          </w:p>
        </w:tc>
        <w:tc>
          <w:tcPr>
            <w:tcW w:w="1806" w:type="dxa"/>
            <w:tcBorders>
              <w:top w:val="single" w:sz="12" w:space="0" w:color="000000"/>
            </w:tcBorders>
          </w:tcPr>
          <w:p w14:paraId="5ADFA37D" w14:textId="77777777" w:rsidR="00844952" w:rsidRPr="00130690" w:rsidRDefault="00844952">
            <w:pPr>
              <w:spacing w:before="40" w:after="40"/>
              <w:rPr>
                <w:sz w:val="20"/>
              </w:rPr>
            </w:pPr>
            <w:r w:rsidRPr="00130690">
              <w:rPr>
                <w:sz w:val="20"/>
              </w:rPr>
              <w:t>21.7</w:t>
            </w:r>
          </w:p>
        </w:tc>
        <w:tc>
          <w:tcPr>
            <w:tcW w:w="1882" w:type="dxa"/>
            <w:tcBorders>
              <w:top w:val="single" w:sz="12" w:space="0" w:color="000000"/>
            </w:tcBorders>
          </w:tcPr>
          <w:p w14:paraId="508FD610" w14:textId="77777777" w:rsidR="00844952" w:rsidRPr="00130690" w:rsidRDefault="00844952">
            <w:pPr>
              <w:spacing w:before="40" w:after="40"/>
              <w:rPr>
                <w:sz w:val="20"/>
              </w:rPr>
            </w:pPr>
            <w:r w:rsidRPr="00130690">
              <w:rPr>
                <w:sz w:val="20"/>
              </w:rPr>
              <w:t>24.2</w:t>
            </w:r>
          </w:p>
        </w:tc>
      </w:tr>
      <w:tr w:rsidR="00844952" w14:paraId="2699D044" w14:textId="77777777" w:rsidTr="000A4218">
        <w:tc>
          <w:tcPr>
            <w:tcW w:w="2014" w:type="dxa"/>
          </w:tcPr>
          <w:p w14:paraId="524F5ACD" w14:textId="77777777" w:rsidR="00844952" w:rsidRPr="00130690" w:rsidRDefault="00844952" w:rsidP="004A561B">
            <w:pPr>
              <w:spacing w:before="40" w:after="40"/>
              <w:jc w:val="left"/>
              <w:rPr>
                <w:sz w:val="20"/>
              </w:rPr>
            </w:pPr>
            <w:r w:rsidRPr="00130690">
              <w:rPr>
                <w:sz w:val="20"/>
              </w:rPr>
              <w:t>2,2,3 TMP %</w:t>
            </w:r>
          </w:p>
        </w:tc>
        <w:tc>
          <w:tcPr>
            <w:tcW w:w="1143" w:type="dxa"/>
          </w:tcPr>
          <w:p w14:paraId="495B436A" w14:textId="77777777" w:rsidR="00844952" w:rsidRPr="00130690" w:rsidRDefault="00844952">
            <w:pPr>
              <w:spacing w:before="40" w:after="40"/>
              <w:rPr>
                <w:sz w:val="20"/>
              </w:rPr>
            </w:pPr>
            <w:r w:rsidRPr="00130690">
              <w:rPr>
                <w:sz w:val="20"/>
              </w:rPr>
              <w:t>1.7</w:t>
            </w:r>
          </w:p>
        </w:tc>
        <w:tc>
          <w:tcPr>
            <w:tcW w:w="964" w:type="dxa"/>
          </w:tcPr>
          <w:p w14:paraId="4D360449" w14:textId="77777777" w:rsidR="00844952" w:rsidRPr="00130690" w:rsidRDefault="00844952">
            <w:pPr>
              <w:spacing w:before="40" w:after="40"/>
              <w:rPr>
                <w:sz w:val="20"/>
              </w:rPr>
            </w:pPr>
            <w:r w:rsidRPr="00130690">
              <w:rPr>
                <w:sz w:val="20"/>
              </w:rPr>
              <w:t>0.9</w:t>
            </w:r>
          </w:p>
        </w:tc>
        <w:tc>
          <w:tcPr>
            <w:tcW w:w="1122" w:type="dxa"/>
          </w:tcPr>
          <w:p w14:paraId="2C4F4900" w14:textId="77777777" w:rsidR="00844952" w:rsidRPr="00130690" w:rsidRDefault="00844952">
            <w:pPr>
              <w:spacing w:before="40" w:after="40"/>
              <w:rPr>
                <w:sz w:val="20"/>
              </w:rPr>
            </w:pPr>
            <w:r w:rsidRPr="00130690">
              <w:rPr>
                <w:sz w:val="20"/>
              </w:rPr>
              <w:t>0.8</w:t>
            </w:r>
          </w:p>
        </w:tc>
        <w:tc>
          <w:tcPr>
            <w:tcW w:w="1806" w:type="dxa"/>
          </w:tcPr>
          <w:p w14:paraId="78B04EBA" w14:textId="77777777" w:rsidR="00844952" w:rsidRPr="00130690" w:rsidRDefault="00844952">
            <w:pPr>
              <w:spacing w:before="40" w:after="40"/>
              <w:rPr>
                <w:sz w:val="20"/>
              </w:rPr>
            </w:pPr>
            <w:r w:rsidRPr="00130690">
              <w:rPr>
                <w:sz w:val="20"/>
              </w:rPr>
              <w:t>0.7</w:t>
            </w:r>
          </w:p>
        </w:tc>
        <w:tc>
          <w:tcPr>
            <w:tcW w:w="1882" w:type="dxa"/>
          </w:tcPr>
          <w:p w14:paraId="1EC92B96" w14:textId="77777777" w:rsidR="00844952" w:rsidRPr="00130690" w:rsidRDefault="00844952">
            <w:pPr>
              <w:spacing w:before="40" w:after="40"/>
              <w:rPr>
                <w:sz w:val="20"/>
              </w:rPr>
            </w:pPr>
            <w:r w:rsidRPr="00130690">
              <w:rPr>
                <w:sz w:val="20"/>
              </w:rPr>
              <w:t>0.7</w:t>
            </w:r>
          </w:p>
        </w:tc>
      </w:tr>
      <w:tr w:rsidR="00844952" w14:paraId="1C2115BD" w14:textId="77777777" w:rsidTr="000A4218">
        <w:tc>
          <w:tcPr>
            <w:tcW w:w="2014" w:type="dxa"/>
          </w:tcPr>
          <w:p w14:paraId="75D79213" w14:textId="77777777" w:rsidR="00844952" w:rsidRPr="00130690" w:rsidRDefault="00844952" w:rsidP="004A561B">
            <w:pPr>
              <w:spacing w:before="40" w:after="40"/>
              <w:jc w:val="left"/>
              <w:rPr>
                <w:sz w:val="20"/>
              </w:rPr>
            </w:pPr>
            <w:r w:rsidRPr="00130690">
              <w:rPr>
                <w:sz w:val="20"/>
              </w:rPr>
              <w:t>2,3,4 TMP %</w:t>
            </w:r>
          </w:p>
        </w:tc>
        <w:tc>
          <w:tcPr>
            <w:tcW w:w="1143" w:type="dxa"/>
          </w:tcPr>
          <w:p w14:paraId="6A0BC6C8" w14:textId="77777777" w:rsidR="00844952" w:rsidRPr="00130690" w:rsidRDefault="00844952">
            <w:pPr>
              <w:spacing w:before="40" w:after="40"/>
              <w:rPr>
                <w:sz w:val="20"/>
              </w:rPr>
            </w:pPr>
            <w:r w:rsidRPr="00130690">
              <w:rPr>
                <w:sz w:val="20"/>
              </w:rPr>
              <w:t>16.4</w:t>
            </w:r>
          </w:p>
        </w:tc>
        <w:tc>
          <w:tcPr>
            <w:tcW w:w="964" w:type="dxa"/>
          </w:tcPr>
          <w:p w14:paraId="60D5C570" w14:textId="77777777" w:rsidR="00844952" w:rsidRPr="00130690" w:rsidRDefault="00844952">
            <w:pPr>
              <w:spacing w:before="40" w:after="40"/>
              <w:rPr>
                <w:sz w:val="20"/>
              </w:rPr>
            </w:pPr>
            <w:r w:rsidRPr="00130690">
              <w:rPr>
                <w:sz w:val="20"/>
              </w:rPr>
              <w:t>6.6</w:t>
            </w:r>
          </w:p>
        </w:tc>
        <w:tc>
          <w:tcPr>
            <w:tcW w:w="1122" w:type="dxa"/>
          </w:tcPr>
          <w:p w14:paraId="04045147" w14:textId="77777777" w:rsidR="00844952" w:rsidRPr="00130690" w:rsidRDefault="00844952">
            <w:pPr>
              <w:spacing w:before="40" w:after="40"/>
              <w:rPr>
                <w:sz w:val="20"/>
              </w:rPr>
            </w:pPr>
            <w:r w:rsidRPr="00130690">
              <w:rPr>
                <w:sz w:val="20"/>
              </w:rPr>
              <w:t>6.4</w:t>
            </w:r>
          </w:p>
        </w:tc>
        <w:tc>
          <w:tcPr>
            <w:tcW w:w="1806" w:type="dxa"/>
          </w:tcPr>
          <w:p w14:paraId="34AEC060" w14:textId="77777777" w:rsidR="00844952" w:rsidRPr="00130690" w:rsidRDefault="00844952">
            <w:pPr>
              <w:spacing w:before="40" w:after="40"/>
              <w:rPr>
                <w:sz w:val="20"/>
              </w:rPr>
            </w:pPr>
            <w:r w:rsidRPr="00130690">
              <w:rPr>
                <w:sz w:val="20"/>
              </w:rPr>
              <w:t>9.4</w:t>
            </w:r>
          </w:p>
        </w:tc>
        <w:tc>
          <w:tcPr>
            <w:tcW w:w="1882" w:type="dxa"/>
          </w:tcPr>
          <w:p w14:paraId="2F16E377" w14:textId="77777777" w:rsidR="00844952" w:rsidRPr="00130690" w:rsidRDefault="00844952">
            <w:pPr>
              <w:spacing w:before="40" w:after="40"/>
              <w:rPr>
                <w:sz w:val="20"/>
              </w:rPr>
            </w:pPr>
            <w:r w:rsidRPr="00130690">
              <w:rPr>
                <w:sz w:val="20"/>
              </w:rPr>
              <w:t>5.4</w:t>
            </w:r>
          </w:p>
        </w:tc>
      </w:tr>
      <w:tr w:rsidR="00844952" w14:paraId="630E99A5" w14:textId="77777777" w:rsidTr="000A4218">
        <w:tc>
          <w:tcPr>
            <w:tcW w:w="2014" w:type="dxa"/>
          </w:tcPr>
          <w:p w14:paraId="3C4BAE68" w14:textId="77777777" w:rsidR="00844952" w:rsidRPr="00130690" w:rsidRDefault="00844952" w:rsidP="004A561B">
            <w:pPr>
              <w:spacing w:before="40" w:after="40"/>
              <w:jc w:val="left"/>
              <w:rPr>
                <w:sz w:val="20"/>
              </w:rPr>
            </w:pPr>
            <w:r w:rsidRPr="00130690">
              <w:rPr>
                <w:sz w:val="20"/>
              </w:rPr>
              <w:t>2,3,3 TMP %</w:t>
            </w:r>
          </w:p>
        </w:tc>
        <w:tc>
          <w:tcPr>
            <w:tcW w:w="1143" w:type="dxa"/>
          </w:tcPr>
          <w:p w14:paraId="3E6E8ED8" w14:textId="77777777" w:rsidR="00844952" w:rsidRPr="00130690" w:rsidRDefault="00844952">
            <w:pPr>
              <w:spacing w:before="40" w:after="40"/>
              <w:rPr>
                <w:sz w:val="20"/>
              </w:rPr>
            </w:pPr>
            <w:r w:rsidRPr="00130690">
              <w:rPr>
                <w:sz w:val="20"/>
              </w:rPr>
              <w:t>12.1</w:t>
            </w:r>
          </w:p>
        </w:tc>
        <w:tc>
          <w:tcPr>
            <w:tcW w:w="964" w:type="dxa"/>
          </w:tcPr>
          <w:p w14:paraId="326ABDC0" w14:textId="77777777" w:rsidR="00844952" w:rsidRPr="00130690" w:rsidRDefault="00844952">
            <w:pPr>
              <w:spacing w:before="40" w:after="40"/>
              <w:rPr>
                <w:sz w:val="20"/>
              </w:rPr>
            </w:pPr>
            <w:r w:rsidRPr="00130690">
              <w:rPr>
                <w:sz w:val="20"/>
              </w:rPr>
              <w:t>4.5</w:t>
            </w:r>
          </w:p>
        </w:tc>
        <w:tc>
          <w:tcPr>
            <w:tcW w:w="1122" w:type="dxa"/>
          </w:tcPr>
          <w:p w14:paraId="43FE3AF4" w14:textId="77777777" w:rsidR="00844952" w:rsidRPr="00130690" w:rsidRDefault="00844952">
            <w:pPr>
              <w:spacing w:before="40" w:after="40"/>
              <w:rPr>
                <w:sz w:val="20"/>
              </w:rPr>
            </w:pPr>
            <w:r w:rsidRPr="00130690">
              <w:rPr>
                <w:sz w:val="20"/>
              </w:rPr>
              <w:t>7.1</w:t>
            </w:r>
          </w:p>
        </w:tc>
        <w:tc>
          <w:tcPr>
            <w:tcW w:w="1806" w:type="dxa"/>
          </w:tcPr>
          <w:p w14:paraId="0B287211" w14:textId="77777777" w:rsidR="00844952" w:rsidRPr="00130690" w:rsidRDefault="00844952">
            <w:pPr>
              <w:spacing w:before="40" w:after="40"/>
              <w:rPr>
                <w:sz w:val="20"/>
              </w:rPr>
            </w:pPr>
            <w:r w:rsidRPr="00130690">
              <w:rPr>
                <w:sz w:val="20"/>
              </w:rPr>
              <w:t>9.5</w:t>
            </w:r>
          </w:p>
        </w:tc>
        <w:tc>
          <w:tcPr>
            <w:tcW w:w="1882" w:type="dxa"/>
          </w:tcPr>
          <w:p w14:paraId="29ACBE55" w14:textId="77777777" w:rsidR="00844952" w:rsidRPr="00130690" w:rsidRDefault="00844952">
            <w:pPr>
              <w:spacing w:before="40" w:after="40"/>
              <w:rPr>
                <w:sz w:val="20"/>
              </w:rPr>
            </w:pPr>
            <w:r w:rsidRPr="00130690">
              <w:rPr>
                <w:sz w:val="20"/>
              </w:rPr>
              <w:t>4.2</w:t>
            </w:r>
          </w:p>
        </w:tc>
      </w:tr>
      <w:tr w:rsidR="00844952" w14:paraId="2789F296" w14:textId="77777777" w:rsidTr="000A4218">
        <w:tc>
          <w:tcPr>
            <w:tcW w:w="2014" w:type="dxa"/>
          </w:tcPr>
          <w:p w14:paraId="422935D1" w14:textId="77777777" w:rsidR="00844952" w:rsidRPr="00130690" w:rsidRDefault="00844952" w:rsidP="004A561B">
            <w:pPr>
              <w:spacing w:before="40" w:after="40"/>
              <w:jc w:val="left"/>
              <w:rPr>
                <w:b/>
                <w:bCs/>
                <w:sz w:val="20"/>
              </w:rPr>
            </w:pPr>
            <w:r w:rsidRPr="00130690">
              <w:rPr>
                <w:b/>
                <w:bCs/>
                <w:sz w:val="20"/>
              </w:rPr>
              <w:t>Total TMP %</w:t>
            </w:r>
          </w:p>
        </w:tc>
        <w:tc>
          <w:tcPr>
            <w:tcW w:w="1143" w:type="dxa"/>
          </w:tcPr>
          <w:p w14:paraId="42027BD3" w14:textId="77777777" w:rsidR="00844952" w:rsidRPr="00130690" w:rsidRDefault="00844952">
            <w:pPr>
              <w:spacing w:before="40" w:after="40"/>
              <w:rPr>
                <w:b/>
                <w:bCs/>
                <w:sz w:val="20"/>
              </w:rPr>
            </w:pPr>
            <w:r w:rsidRPr="00130690">
              <w:rPr>
                <w:b/>
                <w:bCs/>
                <w:sz w:val="20"/>
              </w:rPr>
              <w:t>56.1</w:t>
            </w:r>
          </w:p>
        </w:tc>
        <w:tc>
          <w:tcPr>
            <w:tcW w:w="964" w:type="dxa"/>
          </w:tcPr>
          <w:p w14:paraId="745532E1" w14:textId="77777777" w:rsidR="00844952" w:rsidRPr="00130690" w:rsidRDefault="00844952">
            <w:pPr>
              <w:spacing w:before="40" w:after="40"/>
              <w:rPr>
                <w:b/>
                <w:bCs/>
                <w:sz w:val="20"/>
              </w:rPr>
            </w:pPr>
            <w:r w:rsidRPr="00130690">
              <w:rPr>
                <w:b/>
                <w:bCs/>
                <w:sz w:val="20"/>
              </w:rPr>
              <w:t>25.1</w:t>
            </w:r>
          </w:p>
        </w:tc>
        <w:tc>
          <w:tcPr>
            <w:tcW w:w="1122" w:type="dxa"/>
          </w:tcPr>
          <w:p w14:paraId="038DCACB" w14:textId="77777777" w:rsidR="00844952" w:rsidRPr="00130690" w:rsidRDefault="00844952">
            <w:pPr>
              <w:spacing w:before="40" w:after="40"/>
              <w:rPr>
                <w:b/>
                <w:bCs/>
                <w:sz w:val="20"/>
              </w:rPr>
            </w:pPr>
            <w:r w:rsidRPr="00130690">
              <w:rPr>
                <w:b/>
                <w:bCs/>
                <w:sz w:val="20"/>
              </w:rPr>
              <w:t>31.5</w:t>
            </w:r>
          </w:p>
        </w:tc>
        <w:tc>
          <w:tcPr>
            <w:tcW w:w="1806" w:type="dxa"/>
          </w:tcPr>
          <w:p w14:paraId="71A97455" w14:textId="77777777" w:rsidR="00844952" w:rsidRPr="00130690" w:rsidRDefault="00844952">
            <w:pPr>
              <w:spacing w:before="40" w:after="40"/>
              <w:rPr>
                <w:b/>
                <w:bCs/>
                <w:sz w:val="20"/>
              </w:rPr>
            </w:pPr>
            <w:r w:rsidRPr="00130690">
              <w:rPr>
                <w:b/>
                <w:bCs/>
                <w:sz w:val="20"/>
              </w:rPr>
              <w:t>41.3</w:t>
            </w:r>
          </w:p>
        </w:tc>
        <w:tc>
          <w:tcPr>
            <w:tcW w:w="1882" w:type="dxa"/>
          </w:tcPr>
          <w:p w14:paraId="0CE0CFA0" w14:textId="77777777" w:rsidR="00844952" w:rsidRPr="00130690" w:rsidRDefault="00844952">
            <w:pPr>
              <w:spacing w:before="40" w:after="40"/>
              <w:rPr>
                <w:b/>
                <w:bCs/>
                <w:sz w:val="20"/>
              </w:rPr>
            </w:pPr>
            <w:r w:rsidRPr="00130690">
              <w:rPr>
                <w:b/>
                <w:bCs/>
                <w:sz w:val="20"/>
              </w:rPr>
              <w:t>34.5</w:t>
            </w:r>
          </w:p>
        </w:tc>
      </w:tr>
      <w:tr w:rsidR="00844952" w14:paraId="22D0DD8D" w14:textId="77777777" w:rsidTr="000A4218">
        <w:trPr>
          <w:cantSplit/>
        </w:trPr>
        <w:tc>
          <w:tcPr>
            <w:tcW w:w="8931" w:type="dxa"/>
            <w:gridSpan w:val="6"/>
          </w:tcPr>
          <w:p w14:paraId="722C2694" w14:textId="77777777" w:rsidR="00844952" w:rsidRPr="00130690" w:rsidRDefault="00844952">
            <w:pPr>
              <w:spacing w:before="40" w:after="40"/>
              <w:rPr>
                <w:b/>
                <w:bCs/>
                <w:sz w:val="20"/>
              </w:rPr>
            </w:pPr>
            <w:r w:rsidRPr="00130690">
              <w:rPr>
                <w:b/>
                <w:bCs/>
                <w:sz w:val="20"/>
              </w:rPr>
              <w:t>Octane No.s</w:t>
            </w:r>
          </w:p>
        </w:tc>
      </w:tr>
      <w:tr w:rsidR="00844952" w14:paraId="570EE220" w14:textId="77777777" w:rsidTr="000A4218">
        <w:tc>
          <w:tcPr>
            <w:tcW w:w="2014" w:type="dxa"/>
          </w:tcPr>
          <w:p w14:paraId="41D01F59" w14:textId="77777777" w:rsidR="00844952" w:rsidRPr="00130690" w:rsidRDefault="00844952" w:rsidP="004A561B">
            <w:pPr>
              <w:spacing w:before="40" w:after="40"/>
              <w:jc w:val="left"/>
              <w:rPr>
                <w:sz w:val="20"/>
              </w:rPr>
            </w:pPr>
            <w:r w:rsidRPr="00130690">
              <w:rPr>
                <w:sz w:val="20"/>
              </w:rPr>
              <w:t>F-3 (4 cc TEL/USG)</w:t>
            </w:r>
          </w:p>
        </w:tc>
        <w:tc>
          <w:tcPr>
            <w:tcW w:w="1143" w:type="dxa"/>
          </w:tcPr>
          <w:p w14:paraId="684F6ADA" w14:textId="77777777" w:rsidR="00844952" w:rsidRPr="00130690" w:rsidRDefault="00844952">
            <w:pPr>
              <w:spacing w:before="40" w:after="40"/>
              <w:rPr>
                <w:sz w:val="20"/>
              </w:rPr>
            </w:pPr>
            <w:r w:rsidRPr="00130690">
              <w:rPr>
                <w:sz w:val="20"/>
              </w:rPr>
              <w:t>104.3</w:t>
            </w:r>
          </w:p>
        </w:tc>
        <w:tc>
          <w:tcPr>
            <w:tcW w:w="964" w:type="dxa"/>
          </w:tcPr>
          <w:p w14:paraId="49C31F03" w14:textId="77777777" w:rsidR="00844952" w:rsidRPr="00130690" w:rsidRDefault="00844952">
            <w:pPr>
              <w:spacing w:before="40" w:after="40"/>
              <w:rPr>
                <w:sz w:val="20"/>
              </w:rPr>
            </w:pPr>
            <w:r w:rsidRPr="00130690">
              <w:rPr>
                <w:sz w:val="20"/>
              </w:rPr>
              <w:t>103.2</w:t>
            </w:r>
          </w:p>
        </w:tc>
        <w:tc>
          <w:tcPr>
            <w:tcW w:w="1122" w:type="dxa"/>
          </w:tcPr>
          <w:p w14:paraId="5D898C8E" w14:textId="77777777" w:rsidR="00844952" w:rsidRPr="00130690" w:rsidRDefault="00844952">
            <w:pPr>
              <w:spacing w:before="40" w:after="40"/>
              <w:rPr>
                <w:sz w:val="20"/>
              </w:rPr>
            </w:pPr>
            <w:r w:rsidRPr="00130690">
              <w:rPr>
                <w:sz w:val="20"/>
              </w:rPr>
              <w:t>104.8</w:t>
            </w:r>
          </w:p>
        </w:tc>
        <w:tc>
          <w:tcPr>
            <w:tcW w:w="1806" w:type="dxa"/>
          </w:tcPr>
          <w:p w14:paraId="00E214F5" w14:textId="77777777" w:rsidR="00844952" w:rsidRPr="00130690" w:rsidRDefault="00844952">
            <w:pPr>
              <w:spacing w:before="40" w:after="40"/>
              <w:rPr>
                <w:sz w:val="20"/>
              </w:rPr>
            </w:pPr>
            <w:r w:rsidRPr="00130690">
              <w:rPr>
                <w:sz w:val="20"/>
              </w:rPr>
              <w:t>105.4</w:t>
            </w:r>
          </w:p>
        </w:tc>
        <w:tc>
          <w:tcPr>
            <w:tcW w:w="1882" w:type="dxa"/>
          </w:tcPr>
          <w:p w14:paraId="7C4AA7A8" w14:textId="77777777" w:rsidR="00844952" w:rsidRPr="00130690" w:rsidRDefault="00844952">
            <w:pPr>
              <w:spacing w:before="40" w:after="40"/>
              <w:rPr>
                <w:sz w:val="20"/>
              </w:rPr>
            </w:pPr>
            <w:r w:rsidRPr="00130690">
              <w:rPr>
                <w:sz w:val="20"/>
              </w:rPr>
              <w:t>102.5</w:t>
            </w:r>
          </w:p>
        </w:tc>
      </w:tr>
      <w:tr w:rsidR="00844952" w14:paraId="0687F01F" w14:textId="77777777" w:rsidTr="000A4218">
        <w:tc>
          <w:tcPr>
            <w:tcW w:w="2014" w:type="dxa"/>
          </w:tcPr>
          <w:p w14:paraId="7105C202" w14:textId="77777777" w:rsidR="00844952" w:rsidRPr="00130690" w:rsidRDefault="00844952" w:rsidP="004A561B">
            <w:pPr>
              <w:spacing w:before="40" w:after="40"/>
              <w:jc w:val="left"/>
              <w:rPr>
                <w:sz w:val="20"/>
              </w:rPr>
            </w:pPr>
            <w:r w:rsidRPr="00130690">
              <w:rPr>
                <w:sz w:val="20"/>
              </w:rPr>
              <w:t>F-4 (Perf. Index)</w:t>
            </w:r>
          </w:p>
        </w:tc>
        <w:tc>
          <w:tcPr>
            <w:tcW w:w="1143" w:type="dxa"/>
          </w:tcPr>
          <w:p w14:paraId="04F0C582" w14:textId="77777777" w:rsidR="00844952" w:rsidRPr="00130690" w:rsidRDefault="00844952">
            <w:pPr>
              <w:spacing w:before="40" w:after="40"/>
              <w:rPr>
                <w:sz w:val="20"/>
              </w:rPr>
            </w:pPr>
            <w:r w:rsidRPr="00130690">
              <w:rPr>
                <w:sz w:val="20"/>
              </w:rPr>
              <w:t>142</w:t>
            </w:r>
          </w:p>
        </w:tc>
        <w:tc>
          <w:tcPr>
            <w:tcW w:w="964" w:type="dxa"/>
          </w:tcPr>
          <w:p w14:paraId="23D5CC98" w14:textId="77777777" w:rsidR="00844952" w:rsidRPr="00130690" w:rsidRDefault="00844952">
            <w:pPr>
              <w:spacing w:before="40" w:after="40"/>
              <w:rPr>
                <w:sz w:val="20"/>
              </w:rPr>
            </w:pPr>
            <w:r w:rsidRPr="00130690">
              <w:rPr>
                <w:sz w:val="20"/>
              </w:rPr>
              <w:t>132</w:t>
            </w:r>
          </w:p>
        </w:tc>
        <w:tc>
          <w:tcPr>
            <w:tcW w:w="1122" w:type="dxa"/>
          </w:tcPr>
          <w:p w14:paraId="5C1697D1" w14:textId="77777777" w:rsidR="00844952" w:rsidRPr="00130690" w:rsidRDefault="00844952">
            <w:pPr>
              <w:spacing w:before="40" w:after="40"/>
              <w:rPr>
                <w:sz w:val="20"/>
              </w:rPr>
            </w:pPr>
            <w:r w:rsidRPr="00130690">
              <w:rPr>
                <w:sz w:val="20"/>
              </w:rPr>
              <w:t>138</w:t>
            </w:r>
          </w:p>
        </w:tc>
        <w:tc>
          <w:tcPr>
            <w:tcW w:w="1806" w:type="dxa"/>
          </w:tcPr>
          <w:p w14:paraId="69CB1A65" w14:textId="77777777" w:rsidR="00844952" w:rsidRPr="00130690" w:rsidRDefault="00844952">
            <w:pPr>
              <w:spacing w:before="40" w:after="40"/>
              <w:rPr>
                <w:sz w:val="20"/>
              </w:rPr>
            </w:pPr>
            <w:r w:rsidRPr="00130690">
              <w:rPr>
                <w:sz w:val="20"/>
              </w:rPr>
              <w:t>147</w:t>
            </w:r>
          </w:p>
        </w:tc>
        <w:tc>
          <w:tcPr>
            <w:tcW w:w="1882" w:type="dxa"/>
          </w:tcPr>
          <w:p w14:paraId="2FC07CFE" w14:textId="77777777" w:rsidR="00844952" w:rsidRPr="00130690" w:rsidRDefault="00844952">
            <w:pPr>
              <w:spacing w:before="40" w:after="40"/>
              <w:rPr>
                <w:sz w:val="20"/>
              </w:rPr>
            </w:pPr>
            <w:r w:rsidRPr="00130690">
              <w:rPr>
                <w:sz w:val="20"/>
              </w:rPr>
              <w:t>121</w:t>
            </w:r>
          </w:p>
        </w:tc>
      </w:tr>
      <w:tr w:rsidR="00844952" w14:paraId="16A446F0" w14:textId="77777777" w:rsidTr="000A4218">
        <w:tc>
          <w:tcPr>
            <w:tcW w:w="2014" w:type="dxa"/>
          </w:tcPr>
          <w:p w14:paraId="2813928E" w14:textId="77777777" w:rsidR="00844952" w:rsidRPr="00130690" w:rsidRDefault="00844952" w:rsidP="004A561B">
            <w:pPr>
              <w:spacing w:before="40" w:after="40"/>
              <w:jc w:val="left"/>
              <w:rPr>
                <w:sz w:val="20"/>
              </w:rPr>
            </w:pPr>
            <w:r w:rsidRPr="00130690">
              <w:rPr>
                <w:sz w:val="20"/>
              </w:rPr>
              <w:t xml:space="preserve">Temperature </w:t>
            </w:r>
            <w:r w:rsidR="00A215A7">
              <w:rPr>
                <w:sz w:val="20"/>
              </w:rPr>
              <w:t>d</w:t>
            </w:r>
            <w:r w:rsidRPr="00130690">
              <w:rPr>
                <w:sz w:val="20"/>
              </w:rPr>
              <w:t>eg</w:t>
            </w:r>
            <w:r w:rsidR="00A215A7">
              <w:rPr>
                <w:sz w:val="20"/>
              </w:rPr>
              <w:t>.</w:t>
            </w:r>
            <w:r w:rsidRPr="00130690">
              <w:rPr>
                <w:sz w:val="20"/>
              </w:rPr>
              <w:t xml:space="preserve"> F. </w:t>
            </w:r>
          </w:p>
        </w:tc>
        <w:tc>
          <w:tcPr>
            <w:tcW w:w="1143" w:type="dxa"/>
          </w:tcPr>
          <w:p w14:paraId="11EA1B65" w14:textId="77777777" w:rsidR="00844952" w:rsidRPr="00130690" w:rsidRDefault="00844952">
            <w:pPr>
              <w:spacing w:before="40" w:after="40"/>
              <w:rPr>
                <w:sz w:val="20"/>
              </w:rPr>
            </w:pPr>
            <w:r w:rsidRPr="00130690">
              <w:rPr>
                <w:sz w:val="20"/>
              </w:rPr>
              <w:t xml:space="preserve">45 F </w:t>
            </w:r>
          </w:p>
        </w:tc>
        <w:tc>
          <w:tcPr>
            <w:tcW w:w="964" w:type="dxa"/>
          </w:tcPr>
          <w:p w14:paraId="5D29A1F2" w14:textId="77777777" w:rsidR="00844952" w:rsidRPr="00130690" w:rsidRDefault="00844952">
            <w:pPr>
              <w:spacing w:before="40" w:after="40"/>
              <w:rPr>
                <w:sz w:val="20"/>
              </w:rPr>
            </w:pPr>
            <w:r w:rsidRPr="00130690">
              <w:rPr>
                <w:sz w:val="20"/>
              </w:rPr>
              <w:t>50</w:t>
            </w:r>
          </w:p>
        </w:tc>
        <w:tc>
          <w:tcPr>
            <w:tcW w:w="1122" w:type="dxa"/>
          </w:tcPr>
          <w:p w14:paraId="213699DB" w14:textId="77777777" w:rsidR="00844952" w:rsidRPr="00130690" w:rsidRDefault="00844952">
            <w:pPr>
              <w:spacing w:before="40" w:after="40"/>
              <w:rPr>
                <w:sz w:val="20"/>
              </w:rPr>
            </w:pPr>
            <w:r w:rsidRPr="00130690">
              <w:rPr>
                <w:sz w:val="20"/>
              </w:rPr>
              <w:t>50</w:t>
            </w:r>
          </w:p>
        </w:tc>
        <w:tc>
          <w:tcPr>
            <w:tcW w:w="1806" w:type="dxa"/>
          </w:tcPr>
          <w:p w14:paraId="46B93156" w14:textId="77777777" w:rsidR="00844952" w:rsidRPr="00130690" w:rsidRDefault="00844952">
            <w:pPr>
              <w:spacing w:before="40" w:after="40"/>
              <w:rPr>
                <w:sz w:val="20"/>
              </w:rPr>
            </w:pPr>
            <w:r w:rsidRPr="00130690">
              <w:rPr>
                <w:sz w:val="20"/>
              </w:rPr>
              <w:t>50</w:t>
            </w:r>
          </w:p>
        </w:tc>
        <w:tc>
          <w:tcPr>
            <w:tcW w:w="1882" w:type="dxa"/>
          </w:tcPr>
          <w:p w14:paraId="49A694B9" w14:textId="77777777" w:rsidR="00844952" w:rsidRPr="00130690" w:rsidRDefault="00844952">
            <w:pPr>
              <w:spacing w:before="40" w:after="40"/>
              <w:rPr>
                <w:sz w:val="20"/>
              </w:rPr>
            </w:pPr>
            <w:r w:rsidRPr="00130690">
              <w:rPr>
                <w:sz w:val="20"/>
              </w:rPr>
              <w:t>102</w:t>
            </w:r>
          </w:p>
        </w:tc>
      </w:tr>
      <w:tr w:rsidR="00844952" w14:paraId="128EC76F" w14:textId="77777777" w:rsidTr="000A4218">
        <w:tc>
          <w:tcPr>
            <w:tcW w:w="2014" w:type="dxa"/>
          </w:tcPr>
          <w:p w14:paraId="374234D6" w14:textId="77777777" w:rsidR="00844952" w:rsidRPr="00130690" w:rsidRDefault="00844952" w:rsidP="004A561B">
            <w:pPr>
              <w:spacing w:before="40" w:after="40"/>
              <w:jc w:val="left"/>
              <w:rPr>
                <w:sz w:val="20"/>
              </w:rPr>
            </w:pPr>
            <w:r w:rsidRPr="00130690">
              <w:rPr>
                <w:sz w:val="20"/>
              </w:rPr>
              <w:t>% Isobutane</w:t>
            </w:r>
            <w:r w:rsidR="008C5DF3">
              <w:rPr>
                <w:sz w:val="20"/>
              </w:rPr>
              <w:fldChar w:fldCharType="begin"/>
            </w:r>
            <w:r w:rsidR="008C5DF3">
              <w:instrText xml:space="preserve"> XE "</w:instrText>
            </w:r>
            <w:r w:rsidR="008C5DF3" w:rsidRPr="005509C1">
              <w:instrText>Isobutane</w:instrText>
            </w:r>
            <w:r w:rsidR="008C5DF3">
              <w:instrText xml:space="preserve">" </w:instrText>
            </w:r>
            <w:r w:rsidR="008C5DF3">
              <w:rPr>
                <w:sz w:val="20"/>
              </w:rPr>
              <w:fldChar w:fldCharType="end"/>
            </w:r>
            <w:r w:rsidRPr="00130690">
              <w:rPr>
                <w:sz w:val="20"/>
              </w:rPr>
              <w:t xml:space="preserve"> (in Reactor Effluent)</w:t>
            </w:r>
          </w:p>
        </w:tc>
        <w:tc>
          <w:tcPr>
            <w:tcW w:w="1143" w:type="dxa"/>
          </w:tcPr>
          <w:p w14:paraId="01F1D2CF" w14:textId="77777777" w:rsidR="00844952" w:rsidRPr="00130690" w:rsidRDefault="00844952">
            <w:pPr>
              <w:spacing w:before="40" w:after="40"/>
              <w:rPr>
                <w:sz w:val="20"/>
              </w:rPr>
            </w:pPr>
            <w:r w:rsidRPr="00130690">
              <w:rPr>
                <w:sz w:val="20"/>
              </w:rPr>
              <w:t>45.7</w:t>
            </w:r>
          </w:p>
        </w:tc>
        <w:tc>
          <w:tcPr>
            <w:tcW w:w="964" w:type="dxa"/>
          </w:tcPr>
          <w:p w14:paraId="3530F33E" w14:textId="77777777" w:rsidR="00844952" w:rsidRPr="00130690" w:rsidRDefault="00844952">
            <w:pPr>
              <w:spacing w:before="40" w:after="40"/>
              <w:rPr>
                <w:sz w:val="20"/>
              </w:rPr>
            </w:pPr>
            <w:r w:rsidRPr="00130690">
              <w:rPr>
                <w:sz w:val="20"/>
              </w:rPr>
              <w:t>45.0</w:t>
            </w:r>
          </w:p>
        </w:tc>
        <w:tc>
          <w:tcPr>
            <w:tcW w:w="1122" w:type="dxa"/>
          </w:tcPr>
          <w:p w14:paraId="31F0532A" w14:textId="77777777" w:rsidR="00844952" w:rsidRPr="00130690" w:rsidRDefault="00844952">
            <w:pPr>
              <w:spacing w:before="40" w:after="40"/>
              <w:rPr>
                <w:sz w:val="20"/>
              </w:rPr>
            </w:pPr>
            <w:r w:rsidRPr="00130690">
              <w:rPr>
                <w:sz w:val="20"/>
              </w:rPr>
              <w:t>66.0</w:t>
            </w:r>
          </w:p>
        </w:tc>
        <w:tc>
          <w:tcPr>
            <w:tcW w:w="1806" w:type="dxa"/>
          </w:tcPr>
          <w:p w14:paraId="6BB3413B" w14:textId="77777777" w:rsidR="00844952" w:rsidRPr="00130690" w:rsidRDefault="00844952">
            <w:pPr>
              <w:spacing w:before="40" w:after="40"/>
              <w:rPr>
                <w:sz w:val="20"/>
              </w:rPr>
            </w:pPr>
            <w:r w:rsidRPr="00130690">
              <w:rPr>
                <w:sz w:val="20"/>
              </w:rPr>
              <w:t>70.3</w:t>
            </w:r>
          </w:p>
        </w:tc>
        <w:tc>
          <w:tcPr>
            <w:tcW w:w="1882" w:type="dxa"/>
          </w:tcPr>
          <w:p w14:paraId="56DA5F81" w14:textId="77777777" w:rsidR="00844952" w:rsidRPr="00130690" w:rsidRDefault="00844952">
            <w:pPr>
              <w:spacing w:before="40" w:after="40"/>
              <w:rPr>
                <w:sz w:val="20"/>
              </w:rPr>
            </w:pPr>
            <w:r w:rsidRPr="00130690">
              <w:rPr>
                <w:sz w:val="20"/>
              </w:rPr>
              <w:t>49.5</w:t>
            </w:r>
          </w:p>
        </w:tc>
      </w:tr>
      <w:tr w:rsidR="00844952" w14:paraId="1E3D30E0" w14:textId="77777777" w:rsidTr="000A4218">
        <w:tc>
          <w:tcPr>
            <w:tcW w:w="2014" w:type="dxa"/>
          </w:tcPr>
          <w:p w14:paraId="0A85B290" w14:textId="77777777" w:rsidR="00844952" w:rsidRPr="00130690" w:rsidRDefault="00844952" w:rsidP="004A561B">
            <w:pPr>
              <w:spacing w:before="40" w:after="40"/>
              <w:jc w:val="left"/>
              <w:rPr>
                <w:sz w:val="20"/>
              </w:rPr>
            </w:pPr>
            <w:r w:rsidRPr="00130690">
              <w:rPr>
                <w:sz w:val="20"/>
              </w:rPr>
              <w:t>2,2,5 TMH %</w:t>
            </w:r>
          </w:p>
        </w:tc>
        <w:tc>
          <w:tcPr>
            <w:tcW w:w="1143" w:type="dxa"/>
          </w:tcPr>
          <w:p w14:paraId="461FEB7F" w14:textId="77777777" w:rsidR="00844952" w:rsidRPr="00130690" w:rsidRDefault="00844952">
            <w:pPr>
              <w:spacing w:before="40" w:after="40"/>
              <w:rPr>
                <w:sz w:val="20"/>
              </w:rPr>
            </w:pPr>
            <w:r w:rsidRPr="00130690">
              <w:rPr>
                <w:sz w:val="20"/>
              </w:rPr>
              <w:t>4.9</w:t>
            </w:r>
          </w:p>
        </w:tc>
        <w:tc>
          <w:tcPr>
            <w:tcW w:w="964" w:type="dxa"/>
          </w:tcPr>
          <w:p w14:paraId="519A2EEB" w14:textId="77777777" w:rsidR="00844952" w:rsidRPr="00130690" w:rsidRDefault="00844952">
            <w:pPr>
              <w:spacing w:before="40" w:after="40"/>
              <w:rPr>
                <w:sz w:val="20"/>
              </w:rPr>
            </w:pPr>
            <w:r w:rsidRPr="00130690">
              <w:rPr>
                <w:sz w:val="20"/>
              </w:rPr>
              <w:t>34.2</w:t>
            </w:r>
          </w:p>
        </w:tc>
        <w:tc>
          <w:tcPr>
            <w:tcW w:w="1122" w:type="dxa"/>
          </w:tcPr>
          <w:p w14:paraId="2306C7A9" w14:textId="77777777" w:rsidR="00844952" w:rsidRPr="00130690" w:rsidRDefault="00844952">
            <w:pPr>
              <w:spacing w:before="40" w:after="40"/>
              <w:rPr>
                <w:sz w:val="20"/>
              </w:rPr>
            </w:pPr>
            <w:r w:rsidRPr="00130690">
              <w:rPr>
                <w:sz w:val="20"/>
              </w:rPr>
              <w:t>29.4</w:t>
            </w:r>
          </w:p>
        </w:tc>
        <w:tc>
          <w:tcPr>
            <w:tcW w:w="1806" w:type="dxa"/>
          </w:tcPr>
          <w:p w14:paraId="56267383" w14:textId="77777777" w:rsidR="00844952" w:rsidRPr="00130690" w:rsidRDefault="00844952">
            <w:pPr>
              <w:spacing w:before="40" w:after="40"/>
              <w:rPr>
                <w:sz w:val="20"/>
              </w:rPr>
            </w:pPr>
            <w:r w:rsidRPr="00130690">
              <w:rPr>
                <w:sz w:val="20"/>
              </w:rPr>
              <w:t>29.5</w:t>
            </w:r>
          </w:p>
        </w:tc>
        <w:tc>
          <w:tcPr>
            <w:tcW w:w="1882" w:type="dxa"/>
          </w:tcPr>
          <w:p w14:paraId="1C2A4F9E" w14:textId="77777777" w:rsidR="00844952" w:rsidRPr="00130690" w:rsidRDefault="00844952">
            <w:pPr>
              <w:spacing w:before="40" w:after="40"/>
              <w:rPr>
                <w:sz w:val="20"/>
              </w:rPr>
            </w:pPr>
            <w:r w:rsidRPr="00130690">
              <w:rPr>
                <w:sz w:val="20"/>
              </w:rPr>
              <w:t>29.3</w:t>
            </w:r>
          </w:p>
        </w:tc>
      </w:tr>
      <w:tr w:rsidR="00844952" w14:paraId="7A39D051" w14:textId="77777777" w:rsidTr="000A4218">
        <w:tc>
          <w:tcPr>
            <w:tcW w:w="2014" w:type="dxa"/>
          </w:tcPr>
          <w:p w14:paraId="2C88B800" w14:textId="77777777" w:rsidR="00844952" w:rsidRPr="00130690" w:rsidRDefault="00844952" w:rsidP="004A561B">
            <w:pPr>
              <w:spacing w:before="40" w:after="40"/>
              <w:jc w:val="left"/>
              <w:rPr>
                <w:sz w:val="20"/>
              </w:rPr>
            </w:pPr>
            <w:r w:rsidRPr="00130690">
              <w:rPr>
                <w:sz w:val="20"/>
              </w:rPr>
              <w:t>2,3,5 TMH %</w:t>
            </w:r>
          </w:p>
        </w:tc>
        <w:tc>
          <w:tcPr>
            <w:tcW w:w="1143" w:type="dxa"/>
          </w:tcPr>
          <w:p w14:paraId="14079B70" w14:textId="77777777" w:rsidR="00844952" w:rsidRPr="00130690" w:rsidRDefault="00844952">
            <w:pPr>
              <w:spacing w:before="40" w:after="40"/>
              <w:rPr>
                <w:sz w:val="20"/>
              </w:rPr>
            </w:pPr>
            <w:r w:rsidRPr="00130690">
              <w:rPr>
                <w:sz w:val="20"/>
              </w:rPr>
              <w:t>-</w:t>
            </w:r>
          </w:p>
        </w:tc>
        <w:tc>
          <w:tcPr>
            <w:tcW w:w="964" w:type="dxa"/>
          </w:tcPr>
          <w:p w14:paraId="02E2DD73" w14:textId="77777777" w:rsidR="00844952" w:rsidRPr="00130690" w:rsidRDefault="00844952">
            <w:pPr>
              <w:spacing w:before="40" w:after="40"/>
              <w:rPr>
                <w:sz w:val="20"/>
              </w:rPr>
            </w:pPr>
            <w:r w:rsidRPr="00130690">
              <w:rPr>
                <w:sz w:val="20"/>
              </w:rPr>
              <w:t>6.6</w:t>
            </w:r>
          </w:p>
        </w:tc>
        <w:tc>
          <w:tcPr>
            <w:tcW w:w="1122" w:type="dxa"/>
          </w:tcPr>
          <w:p w14:paraId="54563C60" w14:textId="77777777" w:rsidR="00844952" w:rsidRPr="00130690" w:rsidRDefault="00844952">
            <w:pPr>
              <w:spacing w:before="40" w:after="40"/>
              <w:rPr>
                <w:sz w:val="20"/>
              </w:rPr>
            </w:pPr>
            <w:r w:rsidRPr="00130690">
              <w:rPr>
                <w:sz w:val="20"/>
              </w:rPr>
              <w:t>5.6</w:t>
            </w:r>
          </w:p>
        </w:tc>
        <w:tc>
          <w:tcPr>
            <w:tcW w:w="1806" w:type="dxa"/>
          </w:tcPr>
          <w:p w14:paraId="0B57002E" w14:textId="77777777" w:rsidR="00844952" w:rsidRPr="00130690" w:rsidRDefault="00844952">
            <w:pPr>
              <w:spacing w:before="40" w:after="40"/>
              <w:rPr>
                <w:sz w:val="20"/>
              </w:rPr>
            </w:pPr>
            <w:r w:rsidRPr="00130690">
              <w:rPr>
                <w:sz w:val="20"/>
              </w:rPr>
              <w:t>6.5</w:t>
            </w:r>
          </w:p>
        </w:tc>
        <w:tc>
          <w:tcPr>
            <w:tcW w:w="1882" w:type="dxa"/>
          </w:tcPr>
          <w:p w14:paraId="23AE8BE7" w14:textId="77777777" w:rsidR="00844952" w:rsidRPr="00130690" w:rsidRDefault="00844952">
            <w:pPr>
              <w:spacing w:before="40" w:after="40"/>
              <w:rPr>
                <w:sz w:val="20"/>
              </w:rPr>
            </w:pPr>
            <w:r w:rsidRPr="00130690">
              <w:rPr>
                <w:sz w:val="20"/>
              </w:rPr>
              <w:t>5.5</w:t>
            </w:r>
          </w:p>
        </w:tc>
      </w:tr>
      <w:tr w:rsidR="00844952" w14:paraId="5345031B" w14:textId="77777777" w:rsidTr="000A4218">
        <w:tc>
          <w:tcPr>
            <w:tcW w:w="2014" w:type="dxa"/>
          </w:tcPr>
          <w:p w14:paraId="16F9A47F" w14:textId="77777777" w:rsidR="00844952" w:rsidRPr="00130690" w:rsidRDefault="00844952" w:rsidP="004A561B">
            <w:pPr>
              <w:spacing w:before="40" w:after="40"/>
              <w:jc w:val="left"/>
              <w:rPr>
                <w:b/>
                <w:bCs/>
                <w:sz w:val="20"/>
              </w:rPr>
            </w:pPr>
            <w:r w:rsidRPr="00130690">
              <w:rPr>
                <w:b/>
                <w:bCs/>
                <w:sz w:val="20"/>
              </w:rPr>
              <w:t>Total TMH %</w:t>
            </w:r>
          </w:p>
        </w:tc>
        <w:tc>
          <w:tcPr>
            <w:tcW w:w="1143" w:type="dxa"/>
          </w:tcPr>
          <w:p w14:paraId="0228535D" w14:textId="77777777" w:rsidR="00844952" w:rsidRPr="00130690" w:rsidRDefault="00844952">
            <w:pPr>
              <w:spacing w:before="40" w:after="40"/>
              <w:rPr>
                <w:b/>
                <w:bCs/>
                <w:sz w:val="20"/>
              </w:rPr>
            </w:pPr>
            <w:r w:rsidRPr="00130690">
              <w:rPr>
                <w:b/>
                <w:bCs/>
                <w:sz w:val="20"/>
              </w:rPr>
              <w:t>4.9</w:t>
            </w:r>
          </w:p>
        </w:tc>
        <w:tc>
          <w:tcPr>
            <w:tcW w:w="964" w:type="dxa"/>
          </w:tcPr>
          <w:p w14:paraId="6012C53D" w14:textId="77777777" w:rsidR="00844952" w:rsidRPr="00130690" w:rsidRDefault="00844952">
            <w:pPr>
              <w:spacing w:before="40" w:after="40"/>
              <w:rPr>
                <w:b/>
                <w:bCs/>
                <w:sz w:val="20"/>
              </w:rPr>
            </w:pPr>
            <w:r w:rsidRPr="00130690">
              <w:rPr>
                <w:b/>
                <w:bCs/>
                <w:sz w:val="20"/>
              </w:rPr>
              <w:t>40.8</w:t>
            </w:r>
          </w:p>
        </w:tc>
        <w:tc>
          <w:tcPr>
            <w:tcW w:w="1122" w:type="dxa"/>
          </w:tcPr>
          <w:p w14:paraId="4B25A6AE" w14:textId="77777777" w:rsidR="00844952" w:rsidRPr="00130690" w:rsidRDefault="00844952">
            <w:pPr>
              <w:spacing w:before="40" w:after="40"/>
              <w:rPr>
                <w:b/>
                <w:bCs/>
                <w:sz w:val="20"/>
              </w:rPr>
            </w:pPr>
            <w:r w:rsidRPr="00130690">
              <w:rPr>
                <w:b/>
                <w:bCs/>
                <w:sz w:val="20"/>
              </w:rPr>
              <w:t>35.0</w:t>
            </w:r>
          </w:p>
        </w:tc>
        <w:tc>
          <w:tcPr>
            <w:tcW w:w="1806" w:type="dxa"/>
          </w:tcPr>
          <w:p w14:paraId="7E7832CE" w14:textId="77777777" w:rsidR="00844952" w:rsidRPr="00130690" w:rsidRDefault="00844952">
            <w:pPr>
              <w:spacing w:before="40" w:after="40"/>
              <w:rPr>
                <w:b/>
                <w:bCs/>
                <w:sz w:val="20"/>
              </w:rPr>
            </w:pPr>
            <w:r w:rsidRPr="00130690">
              <w:rPr>
                <w:b/>
                <w:bCs/>
                <w:sz w:val="20"/>
              </w:rPr>
              <w:t>36.0</w:t>
            </w:r>
          </w:p>
        </w:tc>
        <w:tc>
          <w:tcPr>
            <w:tcW w:w="1882" w:type="dxa"/>
          </w:tcPr>
          <w:p w14:paraId="6442019E" w14:textId="77777777" w:rsidR="00844952" w:rsidRPr="00130690" w:rsidRDefault="00844952">
            <w:pPr>
              <w:spacing w:before="40" w:after="40"/>
              <w:rPr>
                <w:b/>
                <w:bCs/>
                <w:sz w:val="20"/>
              </w:rPr>
            </w:pPr>
            <w:r w:rsidRPr="00130690">
              <w:rPr>
                <w:b/>
                <w:bCs/>
                <w:sz w:val="20"/>
              </w:rPr>
              <w:t>34.8</w:t>
            </w:r>
          </w:p>
        </w:tc>
      </w:tr>
    </w:tbl>
    <w:p w14:paraId="1995148D" w14:textId="1D3E9880" w:rsidR="00844952" w:rsidRPr="001F4D91" w:rsidRDefault="00844952" w:rsidP="00A808C1">
      <w:pPr>
        <w:pStyle w:val="BodyText"/>
      </w:pPr>
      <w:r w:rsidRPr="001F4D91">
        <w:t>Note 1. Light Pentenes from prefractionation</w:t>
      </w:r>
      <w:r w:rsidR="00790A00">
        <w:fldChar w:fldCharType="begin"/>
      </w:r>
      <w:r w:rsidR="00790A00">
        <w:instrText xml:space="preserve"> XE "</w:instrText>
      </w:r>
      <w:r w:rsidR="00790A00" w:rsidRPr="000901FA">
        <w:instrText>prefractionation</w:instrText>
      </w:r>
      <w:r w:rsidR="00790A00">
        <w:instrText xml:space="preserve">" </w:instrText>
      </w:r>
      <w:r w:rsidR="00790A00">
        <w:fldChar w:fldCharType="end"/>
      </w:r>
      <w:r w:rsidRPr="001F4D91">
        <w:t xml:space="preserve"> of Pentene feed. This resulted in higher content of 3-Methyl-1-butene</w:t>
      </w:r>
      <w:r w:rsidR="00790A00">
        <w:fldChar w:fldCharType="begin"/>
      </w:r>
      <w:r w:rsidR="00790A00">
        <w:instrText xml:space="preserve"> XE "</w:instrText>
      </w:r>
      <w:r w:rsidR="00790A00" w:rsidRPr="00D478E4">
        <w:instrText>3-Methyl-1-butene</w:instrText>
      </w:r>
      <w:r w:rsidR="00790A00">
        <w:instrText xml:space="preserve">" </w:instrText>
      </w:r>
      <w:r w:rsidR="00790A00">
        <w:fldChar w:fldCharType="end"/>
      </w:r>
      <w:r w:rsidRPr="001F4D91">
        <w:t>, (Iso-amylene</w:t>
      </w:r>
      <w:r w:rsidR="00790A00">
        <w:fldChar w:fldCharType="begin"/>
      </w:r>
      <w:r w:rsidR="00790A00">
        <w:instrText xml:space="preserve"> XE "</w:instrText>
      </w:r>
      <w:r w:rsidR="00790A00" w:rsidRPr="00337B04">
        <w:instrText>Iso-amylene</w:instrText>
      </w:r>
      <w:r w:rsidR="00790A00">
        <w:instrText xml:space="preserve">" </w:instrText>
      </w:r>
      <w:r w:rsidR="00790A00">
        <w:fldChar w:fldCharType="end"/>
      </w:r>
      <w:r w:rsidRPr="001F4D91">
        <w:t>) which boils at 19 deg</w:t>
      </w:r>
      <w:r w:rsidR="00E63FA6">
        <w:t>.</w:t>
      </w:r>
      <w:r w:rsidRPr="001F4D91">
        <w:t xml:space="preserve"> C, </w:t>
      </w:r>
      <w:r w:rsidR="00A215A7" w:rsidRPr="001F4D91">
        <w:t>whereas</w:t>
      </w:r>
      <w:r w:rsidRPr="001F4D91">
        <w:t xml:space="preserve"> the straight-chained compound 1-Pentene</w:t>
      </w:r>
      <w:r w:rsidR="00790A00">
        <w:fldChar w:fldCharType="begin"/>
      </w:r>
      <w:r w:rsidR="00790A00">
        <w:instrText xml:space="preserve"> XE "</w:instrText>
      </w:r>
      <w:r w:rsidR="00790A00" w:rsidRPr="00C23680">
        <w:instrText>1-Pentene</w:instrText>
      </w:r>
      <w:r w:rsidR="00790A00">
        <w:instrText xml:space="preserve">" </w:instrText>
      </w:r>
      <w:r w:rsidR="00790A00">
        <w:fldChar w:fldCharType="end"/>
      </w:r>
      <w:r w:rsidRPr="001F4D91">
        <w:t xml:space="preserve"> boils at 30 </w:t>
      </w:r>
      <w:r w:rsidR="00E63FA6">
        <w:t>d</w:t>
      </w:r>
      <w:r w:rsidRPr="001F4D91">
        <w:t>eg</w:t>
      </w:r>
      <w:r w:rsidR="00E63FA6">
        <w:t>.</w:t>
      </w:r>
      <w:r w:rsidRPr="001F4D91">
        <w:t xml:space="preserve"> C. </w:t>
      </w:r>
      <w:r w:rsidR="000B57E1" w:rsidRPr="001F4D91">
        <w:t>Therefore,</w:t>
      </w:r>
      <w:r w:rsidRPr="001F4D91">
        <w:t xml:space="preserve"> the lighter fraction should produce a superior feed.</w:t>
      </w:r>
    </w:p>
    <w:p w14:paraId="074234BA" w14:textId="49E804E6" w:rsidR="00844952" w:rsidRPr="001F4D91" w:rsidRDefault="00844952" w:rsidP="00A808C1">
      <w:pPr>
        <w:pStyle w:val="BodyText"/>
      </w:pPr>
      <w:r w:rsidRPr="001F4D91">
        <w:t>Samples 7 and 23 showed the effect of using full boiling range pentenes into an alkylation plant as an additional olefin feed. This resulted in a drop in F-4 values, and as expected the total Trimethyl Pentane</w:t>
      </w:r>
      <w:r w:rsidR="00790A00">
        <w:fldChar w:fldCharType="begin"/>
      </w:r>
      <w:r w:rsidR="00790A00">
        <w:instrText xml:space="preserve"> XE "</w:instrText>
      </w:r>
      <w:r w:rsidR="00790A00" w:rsidRPr="007D3975">
        <w:instrText>Trimethyl Pentane</w:instrText>
      </w:r>
      <w:r w:rsidR="00790A00">
        <w:instrText xml:space="preserve">" </w:instrText>
      </w:r>
      <w:r w:rsidR="00790A00">
        <w:fldChar w:fldCharType="end"/>
      </w:r>
      <w:r w:rsidRPr="001F4D91">
        <w:t xml:space="preserve"> content was displaced by Trimethyl Hexanes</w:t>
      </w:r>
      <w:r w:rsidR="00790A00">
        <w:fldChar w:fldCharType="begin"/>
      </w:r>
      <w:r w:rsidR="00790A00">
        <w:instrText xml:space="preserve"> XE "</w:instrText>
      </w:r>
      <w:r w:rsidR="00790A00" w:rsidRPr="00827D22">
        <w:instrText>Trimethyl Hexanes</w:instrText>
      </w:r>
      <w:r w:rsidR="00790A00">
        <w:instrText xml:space="preserve">" </w:instrText>
      </w:r>
      <w:r w:rsidR="00790A00">
        <w:fldChar w:fldCharType="end"/>
      </w:r>
      <w:r w:rsidRPr="001F4D91">
        <w:t>, however the distribution of the TMP is similar to that from butene alkylation</w:t>
      </w:r>
      <w:r w:rsidR="00790A00">
        <w:fldChar w:fldCharType="begin"/>
      </w:r>
      <w:r w:rsidR="00790A00">
        <w:instrText xml:space="preserve"> XE "</w:instrText>
      </w:r>
      <w:r w:rsidR="00790A00" w:rsidRPr="00FF7E3D">
        <w:instrText>butene alkylation</w:instrText>
      </w:r>
      <w:r w:rsidR="00790A00">
        <w:instrText xml:space="preserve">" </w:instrText>
      </w:r>
      <w:r w:rsidR="00790A00">
        <w:fldChar w:fldCharType="end"/>
      </w:r>
      <w:r w:rsidRPr="001F4D91">
        <w:t xml:space="preserve">. </w:t>
      </w:r>
      <w:r w:rsidR="000B57E1" w:rsidRPr="001F4D91">
        <w:t>Again,</w:t>
      </w:r>
      <w:r w:rsidRPr="001F4D91">
        <w:t xml:space="preserve"> increasing the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content of the reactor effluent improved the situation as shown in sample 23. But it was sample 24 (Light pentenes feedstock) which highlighted the real improvement. This was to spearhead the prefractionation</w:t>
      </w:r>
      <w:r w:rsidR="000079F3">
        <w:fldChar w:fldCharType="begin"/>
      </w:r>
      <w:r w:rsidR="000079F3">
        <w:instrText xml:space="preserve"> XE "</w:instrText>
      </w:r>
      <w:r w:rsidR="000079F3" w:rsidRPr="00AD5D79">
        <w:instrText>prefractionation</w:instrText>
      </w:r>
      <w:r w:rsidR="000079F3">
        <w:instrText xml:space="preserve">" </w:instrText>
      </w:r>
      <w:r w:rsidR="000079F3">
        <w:fldChar w:fldCharType="end"/>
      </w:r>
      <w:r w:rsidRPr="001F4D91">
        <w:t xml:space="preserve"> of pentene olefin feedstock for practically all the sulphuric acid alkylation plants</w:t>
      </w:r>
      <w:r w:rsidR="00790A00">
        <w:fldChar w:fldCharType="begin"/>
      </w:r>
      <w:r w:rsidR="00790A00">
        <w:instrText xml:space="preserve"> XE "</w:instrText>
      </w:r>
      <w:r w:rsidR="00790A00" w:rsidRPr="005E36D1">
        <w:instrText>sulphuric acid alkylation plants</w:instrText>
      </w:r>
      <w:r w:rsidR="00790A00">
        <w:instrText xml:space="preserve">" </w:instrText>
      </w:r>
      <w:r w:rsidR="00790A00">
        <w:fldChar w:fldCharType="end"/>
      </w:r>
      <w:r w:rsidRPr="001F4D91">
        <w:t xml:space="preserve"> in the U.S.</w:t>
      </w:r>
    </w:p>
    <w:p w14:paraId="11ED6C56" w14:textId="7A1ED57A" w:rsidR="00844952" w:rsidRPr="001F4D91" w:rsidRDefault="00844952" w:rsidP="00A808C1">
      <w:pPr>
        <w:pStyle w:val="BodyText"/>
      </w:pPr>
      <w:r w:rsidRPr="001F4D91">
        <w:t>By contrast, sample 14 showed that pentenes</w:t>
      </w:r>
      <w:r w:rsidR="00790A00">
        <w:fldChar w:fldCharType="begin"/>
      </w:r>
      <w:r w:rsidR="00790A00">
        <w:instrText xml:space="preserve"> XE "</w:instrText>
      </w:r>
      <w:r w:rsidR="00790A00" w:rsidRPr="007A34E4">
        <w:instrText>pentenes</w:instrText>
      </w:r>
      <w:r w:rsidR="00790A00">
        <w:instrText xml:space="preserve">" </w:instrText>
      </w:r>
      <w:r w:rsidR="00790A00">
        <w:fldChar w:fldCharType="end"/>
      </w:r>
      <w:r w:rsidRPr="001F4D91">
        <w:t xml:space="preserve"> should not be used as marginal olefin feed in HF alkylation plants</w:t>
      </w:r>
      <w:r w:rsidR="00790A00">
        <w:fldChar w:fldCharType="begin"/>
      </w:r>
      <w:r w:rsidR="00790A00">
        <w:instrText xml:space="preserve"> XE "</w:instrText>
      </w:r>
      <w:r w:rsidR="00790A00" w:rsidRPr="00802741">
        <w:instrText>HF alkylation plants</w:instrText>
      </w:r>
      <w:r w:rsidR="00790A00">
        <w:instrText xml:space="preserve">" </w:instrText>
      </w:r>
      <w:r w:rsidR="00790A00">
        <w:fldChar w:fldCharType="end"/>
      </w:r>
      <w:r w:rsidRPr="001F4D91">
        <w:t xml:space="preserve">.  </w:t>
      </w:r>
      <w:r w:rsidR="000B57E1" w:rsidRPr="001F4D91">
        <w:t>However,</w:t>
      </w:r>
      <w:r w:rsidRPr="001F4D91">
        <w:t xml:space="preserve"> comparison of samples 9, 20 (Sulphuric </w:t>
      </w:r>
      <w:r w:rsidR="00790A00">
        <w:t>A</w:t>
      </w:r>
      <w:r w:rsidRPr="001F4D91">
        <w:t>cid Alkylates</w:t>
      </w:r>
      <w:r w:rsidR="00790A00">
        <w:fldChar w:fldCharType="begin"/>
      </w:r>
      <w:r w:rsidR="00790A00">
        <w:instrText xml:space="preserve"> XE "</w:instrText>
      </w:r>
      <w:r w:rsidR="00790A00" w:rsidRPr="00044C23">
        <w:instrText>Sulphuric Acid Alkylates</w:instrText>
      </w:r>
      <w:r w:rsidR="00790A00">
        <w:instrText xml:space="preserve">" </w:instrText>
      </w:r>
      <w:r w:rsidR="00790A00">
        <w:fldChar w:fldCharType="end"/>
      </w:r>
      <w:r w:rsidRPr="001F4D91">
        <w:t>) and 17 (HF Alkylate</w:t>
      </w:r>
      <w:r w:rsidR="00790A00">
        <w:fldChar w:fldCharType="begin"/>
      </w:r>
      <w:r w:rsidR="00790A00">
        <w:instrText xml:space="preserve"> XE "</w:instrText>
      </w:r>
      <w:r w:rsidR="00790A00" w:rsidRPr="00C821F9">
        <w:instrText>HF Alkylate</w:instrText>
      </w:r>
      <w:r w:rsidR="00790A00">
        <w:instrText xml:space="preserve">" </w:instrText>
      </w:r>
      <w:r w:rsidR="00790A00">
        <w:fldChar w:fldCharType="end"/>
      </w:r>
      <w:r w:rsidRPr="001F4D91">
        <w:t>) showed that on a marginal olefin basis, the HF plants were better for alkylating Propylene</w:t>
      </w:r>
      <w:r w:rsidR="00A26763">
        <w:fldChar w:fldCharType="begin"/>
      </w:r>
      <w:r w:rsidR="00A26763">
        <w:instrText xml:space="preserve"> XE "</w:instrText>
      </w:r>
      <w:r w:rsidR="00A26763" w:rsidRPr="000D57FA">
        <w:instrText>Propylene</w:instrText>
      </w:r>
      <w:r w:rsidR="00A26763">
        <w:instrText xml:space="preserve">" </w:instrText>
      </w:r>
      <w:r w:rsidR="00A26763">
        <w:fldChar w:fldCharType="end"/>
      </w:r>
      <w:r w:rsidRPr="001F4D91">
        <w:t xml:space="preserve"> wherever this olefin could not be used for the production of Cumene</w:t>
      </w:r>
      <w:r w:rsidR="00DD608C">
        <w:fldChar w:fldCharType="begin"/>
      </w:r>
      <w:r w:rsidR="00DD608C">
        <w:instrText xml:space="preserve"> XE "</w:instrText>
      </w:r>
      <w:r w:rsidR="00DD608C" w:rsidRPr="00B205FB">
        <w:rPr>
          <w:szCs w:val="24"/>
        </w:rPr>
        <w:instrText>Cumene</w:instrText>
      </w:r>
      <w:r w:rsidR="00DD608C">
        <w:instrText xml:space="preserve">" </w:instrText>
      </w:r>
      <w:r w:rsidR="00DD608C">
        <w:fldChar w:fldCharType="end"/>
      </w:r>
      <w:r w:rsidRPr="001F4D91">
        <w:t>. Further there was better utilisation of sulphuric acid alkylation plant capacity because there was less need for higher %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in the reactor effluent when processing Propylene</w:t>
      </w:r>
      <w:r w:rsidR="00790A00">
        <w:fldChar w:fldCharType="begin"/>
      </w:r>
      <w:r w:rsidR="00790A00">
        <w:instrText xml:space="preserve"> XE "</w:instrText>
      </w:r>
      <w:r w:rsidR="00790A00" w:rsidRPr="00385753">
        <w:instrText>Propylene</w:instrText>
      </w:r>
      <w:r w:rsidR="00790A00">
        <w:instrText xml:space="preserve">" </w:instrText>
      </w:r>
      <w:r w:rsidR="00790A00">
        <w:fldChar w:fldCharType="end"/>
      </w:r>
      <w:r w:rsidRPr="001F4D91">
        <w:t xml:space="preserve"> (compared to Butenes</w:t>
      </w:r>
      <w:r w:rsidR="00A26763">
        <w:fldChar w:fldCharType="begin"/>
      </w:r>
      <w:r w:rsidR="00A26763">
        <w:instrText xml:space="preserve"> XE "</w:instrText>
      </w:r>
      <w:r w:rsidR="00A26763" w:rsidRPr="00BB5121">
        <w:instrText>Butenes</w:instrText>
      </w:r>
      <w:r w:rsidR="00A26763">
        <w:instrText xml:space="preserve">" </w:instrText>
      </w:r>
      <w:r w:rsidR="00A26763">
        <w:fldChar w:fldCharType="end"/>
      </w:r>
      <w:r w:rsidRPr="001F4D91">
        <w:t xml:space="preserve">). </w:t>
      </w:r>
    </w:p>
    <w:p w14:paraId="5C61CB86" w14:textId="6AD07061" w:rsidR="002631D7" w:rsidRDefault="000B57E1" w:rsidP="00A808C1">
      <w:pPr>
        <w:pStyle w:val="BodyText"/>
      </w:pPr>
      <w:r w:rsidRPr="001F4D91">
        <w:t>Thus,</w:t>
      </w:r>
      <w:r w:rsidR="00844952" w:rsidRPr="001F4D91">
        <w:t xml:space="preserve"> these findings set the pattern for marginal olefin feeds wherein pentenes were used by Sulphuric </w:t>
      </w:r>
      <w:r w:rsidR="00790A00">
        <w:t>A</w:t>
      </w:r>
      <w:r w:rsidR="00844952" w:rsidRPr="001F4D91">
        <w:t>cid Alkylation plants, and Propylene was used by HF Alkylation plants.</w:t>
      </w:r>
    </w:p>
    <w:p w14:paraId="2EC9BAEF" w14:textId="1BC35B3C" w:rsidR="00844952" w:rsidRDefault="00844952" w:rsidP="001E56FB">
      <w:pPr>
        <w:pStyle w:val="Caption"/>
      </w:pPr>
      <w:r>
        <w:lastRenderedPageBreak/>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19</w:t>
      </w:r>
      <w:r w:rsidR="00A82CC8">
        <w:rPr>
          <w:noProof/>
        </w:rPr>
        <w:fldChar w:fldCharType="end"/>
      </w:r>
      <w:r w:rsidR="006A3091">
        <w:rPr>
          <w:noProof/>
        </w:rPr>
        <w:t>.</w:t>
      </w:r>
      <w:r>
        <w:t xml:space="preserve"> Anti-knock Values of Trimethyl Hexanes</w:t>
      </w:r>
    </w:p>
    <w:tbl>
      <w:tblPr>
        <w:tblW w:w="0" w:type="auto"/>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60"/>
        <w:gridCol w:w="2018"/>
        <w:gridCol w:w="2428"/>
      </w:tblGrid>
      <w:tr w:rsidR="00844952" w14:paraId="1E660D64" w14:textId="77777777" w:rsidTr="00FF0999">
        <w:tc>
          <w:tcPr>
            <w:tcW w:w="2660" w:type="dxa"/>
            <w:tcBorders>
              <w:bottom w:val="single" w:sz="12" w:space="0" w:color="000000"/>
            </w:tcBorders>
          </w:tcPr>
          <w:p w14:paraId="0C1521D8" w14:textId="77777777" w:rsidR="00844952" w:rsidRPr="00130690" w:rsidRDefault="00844952" w:rsidP="00B63999">
            <w:pPr>
              <w:spacing w:before="0"/>
              <w:rPr>
                <w:b/>
                <w:sz w:val="20"/>
              </w:rPr>
            </w:pPr>
            <w:r w:rsidRPr="00130690">
              <w:rPr>
                <w:b/>
                <w:sz w:val="20"/>
              </w:rPr>
              <w:t>Component</w:t>
            </w:r>
          </w:p>
        </w:tc>
        <w:tc>
          <w:tcPr>
            <w:tcW w:w="2018" w:type="dxa"/>
            <w:tcBorders>
              <w:bottom w:val="single" w:sz="12" w:space="0" w:color="000000"/>
            </w:tcBorders>
          </w:tcPr>
          <w:p w14:paraId="5EA89B7E" w14:textId="452FC5A4" w:rsidR="00844952" w:rsidRPr="00130690" w:rsidRDefault="00844952" w:rsidP="00FF0999">
            <w:pPr>
              <w:pStyle w:val="TableofAuthorities"/>
              <w:tabs>
                <w:tab w:val="clear" w:pos="8640"/>
              </w:tabs>
              <w:spacing w:before="0" w:after="0"/>
              <w:rPr>
                <w:b/>
              </w:rPr>
            </w:pPr>
            <w:r w:rsidRPr="00130690">
              <w:rPr>
                <w:b/>
              </w:rPr>
              <w:t>F-3</w:t>
            </w:r>
            <w:r w:rsidR="00FF0999">
              <w:rPr>
                <w:b/>
              </w:rPr>
              <w:t xml:space="preserve"> </w:t>
            </w:r>
            <w:r w:rsidRPr="00130690">
              <w:rPr>
                <w:b/>
              </w:rPr>
              <w:t>(4 cc TEL/USG)</w:t>
            </w:r>
          </w:p>
        </w:tc>
        <w:tc>
          <w:tcPr>
            <w:tcW w:w="2428" w:type="dxa"/>
            <w:tcBorders>
              <w:bottom w:val="single" w:sz="12" w:space="0" w:color="000000"/>
            </w:tcBorders>
          </w:tcPr>
          <w:p w14:paraId="05621255" w14:textId="77777777" w:rsidR="00844952" w:rsidRPr="00130690" w:rsidRDefault="00844952" w:rsidP="009F76EF">
            <w:pPr>
              <w:spacing w:before="0"/>
              <w:rPr>
                <w:b/>
                <w:sz w:val="20"/>
              </w:rPr>
            </w:pPr>
            <w:r w:rsidRPr="00130690">
              <w:rPr>
                <w:b/>
                <w:sz w:val="20"/>
              </w:rPr>
              <w:t>F-4</w:t>
            </w:r>
            <w:r w:rsidR="009F76EF">
              <w:rPr>
                <w:b/>
                <w:sz w:val="20"/>
              </w:rPr>
              <w:t xml:space="preserve"> </w:t>
            </w:r>
            <w:r w:rsidRPr="00130690">
              <w:rPr>
                <w:b/>
                <w:sz w:val="20"/>
              </w:rPr>
              <w:t>(Performance Index)</w:t>
            </w:r>
          </w:p>
        </w:tc>
      </w:tr>
      <w:tr w:rsidR="00844952" w14:paraId="0DC5FFDE" w14:textId="77777777" w:rsidTr="00FF0999">
        <w:tc>
          <w:tcPr>
            <w:tcW w:w="2660" w:type="dxa"/>
            <w:tcBorders>
              <w:top w:val="single" w:sz="12" w:space="0" w:color="000000"/>
            </w:tcBorders>
          </w:tcPr>
          <w:p w14:paraId="4C1C65E2" w14:textId="77777777" w:rsidR="00844952" w:rsidRPr="009F76EF" w:rsidRDefault="00844952" w:rsidP="004A561B">
            <w:pPr>
              <w:spacing w:before="0"/>
              <w:jc w:val="left"/>
              <w:rPr>
                <w:rStyle w:val="Style10ptCondensedby04pt"/>
              </w:rPr>
            </w:pPr>
            <w:r w:rsidRPr="009F76EF">
              <w:rPr>
                <w:rStyle w:val="Style10ptCondensedby04pt"/>
              </w:rPr>
              <w:t>2,2,3</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"2,2,3 Trimethyl Hexane" </w:instrText>
            </w:r>
            <w:r w:rsidR="00592FD8" w:rsidRPr="009F76EF">
              <w:rPr>
                <w:rStyle w:val="Style10ptCondensedby04pt"/>
              </w:rPr>
              <w:fldChar w:fldCharType="end"/>
            </w:r>
          </w:p>
        </w:tc>
        <w:tc>
          <w:tcPr>
            <w:tcW w:w="2018" w:type="dxa"/>
            <w:tcBorders>
              <w:top w:val="single" w:sz="12" w:space="0" w:color="000000"/>
            </w:tcBorders>
          </w:tcPr>
          <w:p w14:paraId="787D5D8C" w14:textId="77777777" w:rsidR="00844952" w:rsidRPr="009F76EF" w:rsidRDefault="001A30FA" w:rsidP="009F76EF">
            <w:pPr>
              <w:spacing w:before="0"/>
              <w:rPr>
                <w:sz w:val="20"/>
              </w:rPr>
            </w:pPr>
            <w:r w:rsidRPr="009F76EF">
              <w:rPr>
                <w:sz w:val="20"/>
              </w:rPr>
              <w:t>-</w:t>
            </w:r>
          </w:p>
        </w:tc>
        <w:tc>
          <w:tcPr>
            <w:tcW w:w="2428" w:type="dxa"/>
            <w:tcBorders>
              <w:top w:val="single" w:sz="12" w:space="0" w:color="000000"/>
            </w:tcBorders>
          </w:tcPr>
          <w:p w14:paraId="7C7ACAE0" w14:textId="77777777" w:rsidR="00844952" w:rsidRPr="009F76EF" w:rsidRDefault="001A30FA" w:rsidP="009F76EF">
            <w:pPr>
              <w:spacing w:before="0"/>
              <w:rPr>
                <w:sz w:val="20"/>
              </w:rPr>
            </w:pPr>
            <w:r w:rsidRPr="009F76EF">
              <w:rPr>
                <w:sz w:val="20"/>
              </w:rPr>
              <w:t>-</w:t>
            </w:r>
          </w:p>
        </w:tc>
      </w:tr>
      <w:tr w:rsidR="00844952" w14:paraId="62CCBEFC" w14:textId="77777777" w:rsidTr="00FF0999">
        <w:tc>
          <w:tcPr>
            <w:tcW w:w="2660" w:type="dxa"/>
          </w:tcPr>
          <w:p w14:paraId="7FF5B14D" w14:textId="77777777" w:rsidR="00844952" w:rsidRPr="009F76EF" w:rsidRDefault="00844952" w:rsidP="004A561B">
            <w:pPr>
              <w:spacing w:before="0"/>
              <w:jc w:val="left"/>
              <w:rPr>
                <w:rStyle w:val="Style10ptCondensedby04pt"/>
              </w:rPr>
            </w:pPr>
            <w:r w:rsidRPr="009F76EF">
              <w:rPr>
                <w:rStyle w:val="Style10ptCondensedby04pt"/>
              </w:rPr>
              <w:t>2,2,4</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"2,2,4 Trimethyl Hexane" </w:instrText>
            </w:r>
            <w:r w:rsidR="00592FD8" w:rsidRPr="009F76EF">
              <w:rPr>
                <w:rStyle w:val="Style10ptCondensedby04pt"/>
              </w:rPr>
              <w:fldChar w:fldCharType="end"/>
            </w:r>
          </w:p>
        </w:tc>
        <w:tc>
          <w:tcPr>
            <w:tcW w:w="2018" w:type="dxa"/>
          </w:tcPr>
          <w:p w14:paraId="0F9FC605" w14:textId="77777777" w:rsidR="00844952" w:rsidRPr="009F76EF" w:rsidRDefault="001A30FA" w:rsidP="009F76EF">
            <w:pPr>
              <w:spacing w:before="0"/>
              <w:rPr>
                <w:sz w:val="20"/>
              </w:rPr>
            </w:pPr>
            <w:r w:rsidRPr="009F76EF">
              <w:rPr>
                <w:sz w:val="20"/>
              </w:rPr>
              <w:t>-</w:t>
            </w:r>
          </w:p>
        </w:tc>
        <w:tc>
          <w:tcPr>
            <w:tcW w:w="2428" w:type="dxa"/>
          </w:tcPr>
          <w:p w14:paraId="7F7C68C8" w14:textId="77777777" w:rsidR="00844952" w:rsidRPr="009F76EF" w:rsidRDefault="001A30FA" w:rsidP="009F76EF">
            <w:pPr>
              <w:spacing w:before="0"/>
              <w:rPr>
                <w:sz w:val="20"/>
              </w:rPr>
            </w:pPr>
            <w:r w:rsidRPr="009F76EF">
              <w:rPr>
                <w:sz w:val="20"/>
              </w:rPr>
              <w:t>-</w:t>
            </w:r>
          </w:p>
        </w:tc>
      </w:tr>
      <w:tr w:rsidR="00844952" w14:paraId="3579DE90" w14:textId="77777777" w:rsidTr="00FF0999">
        <w:tc>
          <w:tcPr>
            <w:tcW w:w="2660" w:type="dxa"/>
          </w:tcPr>
          <w:p w14:paraId="63C7ACFA" w14:textId="77777777" w:rsidR="00844952" w:rsidRPr="009F76EF" w:rsidRDefault="00844952" w:rsidP="004A561B">
            <w:pPr>
              <w:spacing w:before="0"/>
              <w:jc w:val="left"/>
              <w:rPr>
                <w:rStyle w:val="Style10ptCondensedby04pt"/>
              </w:rPr>
            </w:pPr>
            <w:r w:rsidRPr="009F76EF">
              <w:rPr>
                <w:rStyle w:val="Style10ptCondensedby04pt"/>
              </w:rPr>
              <w:t>2,2,5</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"2,2,5 Trimethyl Hexane" </w:instrText>
            </w:r>
            <w:r w:rsidR="00592FD8" w:rsidRPr="009F76EF">
              <w:rPr>
                <w:rStyle w:val="Style10ptCondensedby04pt"/>
              </w:rPr>
              <w:fldChar w:fldCharType="end"/>
            </w:r>
          </w:p>
        </w:tc>
        <w:tc>
          <w:tcPr>
            <w:tcW w:w="2018" w:type="dxa"/>
          </w:tcPr>
          <w:p w14:paraId="7E43CE14" w14:textId="77777777" w:rsidR="00844952" w:rsidRPr="009F76EF" w:rsidRDefault="00844952" w:rsidP="009F76EF">
            <w:pPr>
              <w:spacing w:before="0"/>
              <w:rPr>
                <w:sz w:val="20"/>
              </w:rPr>
            </w:pPr>
            <w:r w:rsidRPr="009F76EF">
              <w:rPr>
                <w:sz w:val="20"/>
              </w:rPr>
              <w:t>108</w:t>
            </w:r>
          </w:p>
        </w:tc>
        <w:tc>
          <w:tcPr>
            <w:tcW w:w="2428" w:type="dxa"/>
          </w:tcPr>
          <w:p w14:paraId="0A45DE9D" w14:textId="77777777" w:rsidR="00844952" w:rsidRPr="009F76EF" w:rsidRDefault="00844952" w:rsidP="009F76EF">
            <w:pPr>
              <w:spacing w:before="0"/>
              <w:rPr>
                <w:sz w:val="20"/>
              </w:rPr>
            </w:pPr>
            <w:r w:rsidRPr="009F76EF">
              <w:rPr>
                <w:sz w:val="20"/>
              </w:rPr>
              <w:t>150</w:t>
            </w:r>
          </w:p>
        </w:tc>
      </w:tr>
      <w:tr w:rsidR="00844952" w14:paraId="3FB36F0E" w14:textId="77777777" w:rsidTr="00FF0999">
        <w:tc>
          <w:tcPr>
            <w:tcW w:w="2660" w:type="dxa"/>
          </w:tcPr>
          <w:p w14:paraId="1F5C16A0" w14:textId="77777777" w:rsidR="00844952" w:rsidRPr="009F76EF" w:rsidRDefault="00844952" w:rsidP="004A561B">
            <w:pPr>
              <w:spacing w:before="0"/>
              <w:jc w:val="left"/>
              <w:rPr>
                <w:rStyle w:val="Style10ptCondensedby04pt"/>
              </w:rPr>
            </w:pPr>
            <w:r w:rsidRPr="009F76EF">
              <w:rPr>
                <w:rStyle w:val="Style10ptCondensedby04pt"/>
              </w:rPr>
              <w:t>2,3,3</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"2,3,3 Trimethyl Hexane" </w:instrText>
            </w:r>
            <w:r w:rsidR="00592FD8" w:rsidRPr="009F76EF">
              <w:rPr>
                <w:rStyle w:val="Style10ptCondensedby04pt"/>
              </w:rPr>
              <w:fldChar w:fldCharType="end"/>
            </w:r>
          </w:p>
        </w:tc>
        <w:tc>
          <w:tcPr>
            <w:tcW w:w="2018" w:type="dxa"/>
          </w:tcPr>
          <w:p w14:paraId="2ADCC993" w14:textId="77777777" w:rsidR="00844952" w:rsidRPr="009F76EF" w:rsidRDefault="001A30FA" w:rsidP="009F76EF">
            <w:pPr>
              <w:spacing w:before="0"/>
              <w:rPr>
                <w:sz w:val="20"/>
              </w:rPr>
            </w:pPr>
            <w:r w:rsidRPr="009F76EF">
              <w:rPr>
                <w:sz w:val="20"/>
              </w:rPr>
              <w:t>-</w:t>
            </w:r>
          </w:p>
        </w:tc>
        <w:tc>
          <w:tcPr>
            <w:tcW w:w="2428" w:type="dxa"/>
          </w:tcPr>
          <w:p w14:paraId="732DD0E2" w14:textId="77777777" w:rsidR="00844952" w:rsidRPr="009F76EF" w:rsidRDefault="001A30FA" w:rsidP="009F76EF">
            <w:pPr>
              <w:spacing w:before="0"/>
              <w:rPr>
                <w:sz w:val="20"/>
              </w:rPr>
            </w:pPr>
            <w:r w:rsidRPr="009F76EF">
              <w:rPr>
                <w:sz w:val="20"/>
              </w:rPr>
              <w:t>-</w:t>
            </w:r>
          </w:p>
        </w:tc>
      </w:tr>
      <w:tr w:rsidR="00844952" w14:paraId="59877858" w14:textId="77777777" w:rsidTr="00FF0999">
        <w:tc>
          <w:tcPr>
            <w:tcW w:w="2660" w:type="dxa"/>
          </w:tcPr>
          <w:p w14:paraId="61B836CA" w14:textId="77777777" w:rsidR="00844952" w:rsidRPr="009F76EF" w:rsidRDefault="00844952" w:rsidP="004A561B">
            <w:pPr>
              <w:spacing w:before="0"/>
              <w:jc w:val="left"/>
              <w:rPr>
                <w:rStyle w:val="Style10ptCondensedby04pt"/>
              </w:rPr>
            </w:pPr>
            <w:r w:rsidRPr="009F76EF">
              <w:rPr>
                <w:rStyle w:val="Style10ptCondensedby04pt"/>
              </w:rPr>
              <w:t>2,3,4</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"2,3,4 Trimethyl Hexane" </w:instrText>
            </w:r>
            <w:r w:rsidR="00592FD8" w:rsidRPr="009F76EF">
              <w:rPr>
                <w:rStyle w:val="Style10ptCondensedby04pt"/>
              </w:rPr>
              <w:fldChar w:fldCharType="end"/>
            </w:r>
          </w:p>
        </w:tc>
        <w:tc>
          <w:tcPr>
            <w:tcW w:w="2018" w:type="dxa"/>
          </w:tcPr>
          <w:p w14:paraId="731AC0E4" w14:textId="77777777" w:rsidR="00844952" w:rsidRPr="009F76EF" w:rsidRDefault="001A30FA" w:rsidP="009F76EF">
            <w:pPr>
              <w:spacing w:before="0"/>
              <w:rPr>
                <w:sz w:val="20"/>
              </w:rPr>
            </w:pPr>
            <w:r w:rsidRPr="009F76EF">
              <w:rPr>
                <w:sz w:val="20"/>
              </w:rPr>
              <w:t>-</w:t>
            </w:r>
          </w:p>
        </w:tc>
        <w:tc>
          <w:tcPr>
            <w:tcW w:w="2428" w:type="dxa"/>
          </w:tcPr>
          <w:p w14:paraId="6466DF0A" w14:textId="77777777" w:rsidR="00844952" w:rsidRPr="009F76EF" w:rsidRDefault="001A30FA" w:rsidP="009F76EF">
            <w:pPr>
              <w:spacing w:before="0"/>
              <w:rPr>
                <w:sz w:val="20"/>
              </w:rPr>
            </w:pPr>
            <w:r w:rsidRPr="009F76EF">
              <w:rPr>
                <w:sz w:val="20"/>
              </w:rPr>
              <w:t>-</w:t>
            </w:r>
          </w:p>
        </w:tc>
      </w:tr>
      <w:tr w:rsidR="00844952" w14:paraId="736471BF" w14:textId="77777777" w:rsidTr="00FF0999">
        <w:tc>
          <w:tcPr>
            <w:tcW w:w="2660" w:type="dxa"/>
          </w:tcPr>
          <w:p w14:paraId="3D20AF85" w14:textId="77777777" w:rsidR="00844952" w:rsidRPr="009F76EF" w:rsidRDefault="00844952" w:rsidP="004A561B">
            <w:pPr>
              <w:spacing w:before="0"/>
              <w:jc w:val="left"/>
              <w:rPr>
                <w:rStyle w:val="Style10ptCondensedby04pt"/>
              </w:rPr>
            </w:pPr>
            <w:r w:rsidRPr="009F76EF">
              <w:rPr>
                <w:rStyle w:val="Style10ptCondensedby04pt"/>
              </w:rPr>
              <w:t>2,3</w:t>
            </w:r>
            <w:r w:rsidR="00A42ECE" w:rsidRPr="009F76EF">
              <w:rPr>
                <w:rStyle w:val="Style10ptCondensedby04pt"/>
              </w:rPr>
              <w:t>,</w:t>
            </w:r>
            <w:r w:rsidRPr="009F76EF">
              <w:rPr>
                <w:rStyle w:val="Style10ptCondensedby04pt"/>
              </w:rPr>
              <w:t>5</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"2,3</w:instrText>
            </w:r>
            <w:r w:rsidR="00A42ECE" w:rsidRPr="009F76EF">
              <w:rPr>
                <w:rStyle w:val="Style10ptCondensedby04pt"/>
              </w:rPr>
              <w:instrText>,</w:instrText>
            </w:r>
            <w:r w:rsidR="00592FD8" w:rsidRPr="009F76EF">
              <w:rPr>
                <w:rStyle w:val="Style10ptCondensedby04pt"/>
              </w:rPr>
              <w:instrText xml:space="preserve">5 Trimethyl Hexane" </w:instrText>
            </w:r>
            <w:r w:rsidR="00592FD8" w:rsidRPr="009F76EF">
              <w:rPr>
                <w:rStyle w:val="Style10ptCondensedby04pt"/>
              </w:rPr>
              <w:fldChar w:fldCharType="end"/>
            </w:r>
          </w:p>
        </w:tc>
        <w:tc>
          <w:tcPr>
            <w:tcW w:w="2018" w:type="dxa"/>
          </w:tcPr>
          <w:p w14:paraId="29FA5C35" w14:textId="77777777" w:rsidR="00844952" w:rsidRPr="009F76EF" w:rsidRDefault="00844952" w:rsidP="009F76EF">
            <w:pPr>
              <w:spacing w:before="0"/>
              <w:rPr>
                <w:sz w:val="20"/>
              </w:rPr>
            </w:pPr>
            <w:r w:rsidRPr="009F76EF">
              <w:rPr>
                <w:sz w:val="20"/>
              </w:rPr>
              <w:t>104</w:t>
            </w:r>
          </w:p>
        </w:tc>
        <w:tc>
          <w:tcPr>
            <w:tcW w:w="2428" w:type="dxa"/>
          </w:tcPr>
          <w:p w14:paraId="04B01D65" w14:textId="77777777" w:rsidR="00844952" w:rsidRPr="009F76EF" w:rsidRDefault="00844952" w:rsidP="009F76EF">
            <w:pPr>
              <w:spacing w:before="0"/>
              <w:rPr>
                <w:sz w:val="20"/>
              </w:rPr>
            </w:pPr>
            <w:r w:rsidRPr="009F76EF">
              <w:rPr>
                <w:sz w:val="20"/>
              </w:rPr>
              <w:t>120</w:t>
            </w:r>
          </w:p>
        </w:tc>
      </w:tr>
      <w:tr w:rsidR="00844952" w14:paraId="02D0A4F8" w14:textId="77777777" w:rsidTr="00FF0999">
        <w:tc>
          <w:tcPr>
            <w:tcW w:w="2660" w:type="dxa"/>
          </w:tcPr>
          <w:p w14:paraId="6F6CA638" w14:textId="77777777" w:rsidR="00844952" w:rsidRPr="009F76EF" w:rsidRDefault="00844952" w:rsidP="004A561B">
            <w:pPr>
              <w:spacing w:before="0"/>
              <w:jc w:val="left"/>
              <w:rPr>
                <w:rStyle w:val="Style10ptCondensedby04pt"/>
              </w:rPr>
            </w:pPr>
            <w:r w:rsidRPr="009F76EF">
              <w:rPr>
                <w:rStyle w:val="Style10ptCondensedby04pt"/>
              </w:rPr>
              <w:t>2,4,4</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"2,4,4 Trimethyl Hexane" </w:instrText>
            </w:r>
            <w:r w:rsidR="00592FD8" w:rsidRPr="009F76EF">
              <w:rPr>
                <w:rStyle w:val="Style10ptCondensedby04pt"/>
              </w:rPr>
              <w:fldChar w:fldCharType="end"/>
            </w:r>
          </w:p>
        </w:tc>
        <w:tc>
          <w:tcPr>
            <w:tcW w:w="2018" w:type="dxa"/>
          </w:tcPr>
          <w:p w14:paraId="363199AC" w14:textId="77777777" w:rsidR="00844952" w:rsidRPr="009F76EF" w:rsidRDefault="001A30FA" w:rsidP="009F76EF">
            <w:pPr>
              <w:spacing w:before="0"/>
              <w:rPr>
                <w:sz w:val="20"/>
              </w:rPr>
            </w:pPr>
            <w:r w:rsidRPr="009F76EF">
              <w:rPr>
                <w:sz w:val="20"/>
              </w:rPr>
              <w:t>-</w:t>
            </w:r>
          </w:p>
        </w:tc>
        <w:tc>
          <w:tcPr>
            <w:tcW w:w="2428" w:type="dxa"/>
          </w:tcPr>
          <w:p w14:paraId="27E1218B" w14:textId="77777777" w:rsidR="00844952" w:rsidRPr="009F76EF" w:rsidRDefault="001A30FA" w:rsidP="009F76EF">
            <w:pPr>
              <w:spacing w:before="0"/>
              <w:rPr>
                <w:sz w:val="20"/>
              </w:rPr>
            </w:pPr>
            <w:r w:rsidRPr="009F76EF">
              <w:rPr>
                <w:sz w:val="20"/>
              </w:rPr>
              <w:t>-</w:t>
            </w:r>
          </w:p>
        </w:tc>
      </w:tr>
      <w:tr w:rsidR="00844952" w14:paraId="576ABFFD" w14:textId="77777777" w:rsidTr="00FF0999">
        <w:tc>
          <w:tcPr>
            <w:tcW w:w="2660" w:type="dxa"/>
          </w:tcPr>
          <w:p w14:paraId="19557EE9" w14:textId="77777777" w:rsidR="00844952" w:rsidRPr="009F76EF" w:rsidRDefault="00844952" w:rsidP="004A561B">
            <w:pPr>
              <w:spacing w:before="0"/>
              <w:jc w:val="left"/>
              <w:rPr>
                <w:rStyle w:val="Style10ptCondensedby04pt"/>
              </w:rPr>
            </w:pPr>
            <w:r w:rsidRPr="009F76EF">
              <w:rPr>
                <w:rStyle w:val="Style10ptCondensedby04pt"/>
              </w:rPr>
              <w:t>2,4,5</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"2,4,5 Trimethyl Hexane" </w:instrText>
            </w:r>
            <w:r w:rsidR="00592FD8" w:rsidRPr="009F76EF">
              <w:rPr>
                <w:rStyle w:val="Style10ptCondensedby04pt"/>
              </w:rPr>
              <w:fldChar w:fldCharType="end"/>
            </w:r>
          </w:p>
        </w:tc>
        <w:tc>
          <w:tcPr>
            <w:tcW w:w="2018" w:type="dxa"/>
          </w:tcPr>
          <w:p w14:paraId="7FF268B1" w14:textId="77777777" w:rsidR="00844952" w:rsidRPr="009F76EF" w:rsidRDefault="001A30FA" w:rsidP="009F76EF">
            <w:pPr>
              <w:spacing w:before="0"/>
              <w:rPr>
                <w:sz w:val="20"/>
              </w:rPr>
            </w:pPr>
            <w:r w:rsidRPr="009F76EF">
              <w:rPr>
                <w:sz w:val="20"/>
              </w:rPr>
              <w:t>-</w:t>
            </w:r>
          </w:p>
        </w:tc>
        <w:tc>
          <w:tcPr>
            <w:tcW w:w="2428" w:type="dxa"/>
          </w:tcPr>
          <w:p w14:paraId="11A73A0D" w14:textId="77777777" w:rsidR="00844952" w:rsidRPr="009F76EF" w:rsidRDefault="001A30FA" w:rsidP="009F76EF">
            <w:pPr>
              <w:spacing w:before="0"/>
              <w:rPr>
                <w:sz w:val="20"/>
              </w:rPr>
            </w:pPr>
            <w:r w:rsidRPr="009F76EF">
              <w:rPr>
                <w:sz w:val="20"/>
              </w:rPr>
              <w:t>-</w:t>
            </w:r>
          </w:p>
        </w:tc>
      </w:tr>
      <w:tr w:rsidR="00844952" w14:paraId="07C8B3B7" w14:textId="77777777" w:rsidTr="00FF0999">
        <w:tc>
          <w:tcPr>
            <w:tcW w:w="2660" w:type="dxa"/>
          </w:tcPr>
          <w:p w14:paraId="355440C0" w14:textId="77777777" w:rsidR="00844952" w:rsidRPr="009F76EF" w:rsidRDefault="00844952" w:rsidP="004A561B">
            <w:pPr>
              <w:spacing w:before="0"/>
              <w:jc w:val="left"/>
              <w:rPr>
                <w:rStyle w:val="Style10ptCondensedby04pt"/>
              </w:rPr>
            </w:pPr>
            <w:r w:rsidRPr="009F76EF">
              <w:rPr>
                <w:rStyle w:val="Style10ptCondensedby04pt"/>
              </w:rPr>
              <w:t>3,3,4</w:t>
            </w:r>
            <w:r w:rsidR="00592FD8" w:rsidRPr="009F76EF">
              <w:rPr>
                <w:rStyle w:val="Style10ptCondensedby04pt"/>
              </w:rPr>
              <w:t xml:space="preserve"> </w:t>
            </w:r>
            <w:r w:rsidRPr="009F76EF">
              <w:rPr>
                <w:rStyle w:val="Style10ptCondensedby04pt"/>
              </w:rPr>
              <w:t>Trimethyl Hexane</w:t>
            </w:r>
            <w:r w:rsidR="00592FD8" w:rsidRPr="009F76EF">
              <w:rPr>
                <w:rStyle w:val="Style10ptCondensedby04pt"/>
              </w:rPr>
              <w:fldChar w:fldCharType="begin"/>
            </w:r>
            <w:r w:rsidR="00592FD8" w:rsidRPr="009F76EF">
              <w:rPr>
                <w:rStyle w:val="Style10ptCondensedby04pt"/>
              </w:rPr>
              <w:instrText xml:space="preserve"> XE "3,3,4 Trimethyl Hexane" </w:instrText>
            </w:r>
            <w:r w:rsidR="00592FD8" w:rsidRPr="009F76EF">
              <w:rPr>
                <w:rStyle w:val="Style10ptCondensedby04pt"/>
              </w:rPr>
              <w:fldChar w:fldCharType="end"/>
            </w:r>
          </w:p>
        </w:tc>
        <w:tc>
          <w:tcPr>
            <w:tcW w:w="2018" w:type="dxa"/>
          </w:tcPr>
          <w:p w14:paraId="7C44D88B" w14:textId="77777777" w:rsidR="00844952" w:rsidRPr="009F76EF" w:rsidRDefault="001A30FA" w:rsidP="009F76EF">
            <w:pPr>
              <w:spacing w:before="0"/>
              <w:rPr>
                <w:sz w:val="20"/>
              </w:rPr>
            </w:pPr>
            <w:r w:rsidRPr="009F76EF">
              <w:rPr>
                <w:sz w:val="20"/>
              </w:rPr>
              <w:t>-</w:t>
            </w:r>
          </w:p>
        </w:tc>
        <w:tc>
          <w:tcPr>
            <w:tcW w:w="2428" w:type="dxa"/>
          </w:tcPr>
          <w:p w14:paraId="783441AE" w14:textId="77777777" w:rsidR="00844952" w:rsidRPr="009F76EF" w:rsidRDefault="001A30FA" w:rsidP="009F76EF">
            <w:pPr>
              <w:spacing w:before="0"/>
              <w:rPr>
                <w:sz w:val="20"/>
              </w:rPr>
            </w:pPr>
            <w:r w:rsidRPr="009F76EF">
              <w:rPr>
                <w:sz w:val="20"/>
              </w:rPr>
              <w:t>-</w:t>
            </w:r>
          </w:p>
        </w:tc>
      </w:tr>
    </w:tbl>
    <w:p w14:paraId="39A31E91" w14:textId="77777777" w:rsidR="00844952" w:rsidRDefault="00844952">
      <w:pPr>
        <w:pStyle w:val="Heading7"/>
        <w:framePr w:wrap="around" w:x="1221" w:y="266"/>
      </w:pPr>
      <w:r>
        <w:t>Use of Butadiene By-products</w:t>
      </w:r>
    </w:p>
    <w:p w14:paraId="41D86529" w14:textId="577F5BD1" w:rsidR="00844952" w:rsidRPr="001F4D91" w:rsidRDefault="00844952" w:rsidP="00A808C1">
      <w:pPr>
        <w:pStyle w:val="BodyText"/>
      </w:pPr>
      <w:r w:rsidRPr="001F4D91">
        <w:t>With much of the natural rubber plantations</w:t>
      </w:r>
      <w:r w:rsidR="00BE3913">
        <w:fldChar w:fldCharType="begin"/>
      </w:r>
      <w:r w:rsidR="00BE3913">
        <w:instrText xml:space="preserve"> XE "</w:instrText>
      </w:r>
      <w:r w:rsidR="00BE3913" w:rsidRPr="00962FF9">
        <w:instrText>natural rubber plantations</w:instrText>
      </w:r>
      <w:r w:rsidR="00BE3913">
        <w:instrText xml:space="preserve">" </w:instrText>
      </w:r>
      <w:r w:rsidR="00BE3913">
        <w:fldChar w:fldCharType="end"/>
      </w:r>
      <w:r w:rsidRPr="001F4D91">
        <w:t xml:space="preserve"> in Malaya</w:t>
      </w:r>
      <w:r w:rsidR="00BE3913">
        <w:fldChar w:fldCharType="begin"/>
      </w:r>
      <w:r w:rsidR="00BE3913">
        <w:instrText xml:space="preserve"> XE "</w:instrText>
      </w:r>
      <w:r w:rsidR="00BE3913" w:rsidRPr="00401FC9">
        <w:instrText>Malaya</w:instrText>
      </w:r>
      <w:r w:rsidR="00BE3913">
        <w:instrText xml:space="preserve">" </w:instrText>
      </w:r>
      <w:r w:rsidR="00BE3913">
        <w:fldChar w:fldCharType="end"/>
      </w:r>
      <w:r w:rsidRPr="001F4D91">
        <w:t xml:space="preserve"> and west Pacific, either destroyed or in the hands of the Japanese</w:t>
      </w:r>
      <w:r w:rsidR="00BE3913">
        <w:fldChar w:fldCharType="begin"/>
      </w:r>
      <w:r w:rsidR="00BE3913">
        <w:instrText xml:space="preserve"> XE "</w:instrText>
      </w:r>
      <w:r w:rsidR="00BE3913" w:rsidRPr="00415C5B">
        <w:instrText>Japanese</w:instrText>
      </w:r>
      <w:r w:rsidR="00BE3913">
        <w:instrText xml:space="preserve">" </w:instrText>
      </w:r>
      <w:r w:rsidR="00BE3913">
        <w:fldChar w:fldCharType="end"/>
      </w:r>
      <w:r w:rsidRPr="001F4D91">
        <w:t xml:space="preserve"> enemy, the </w:t>
      </w:r>
      <w:r w:rsidR="00567A71" w:rsidRPr="001F4D91">
        <w:t xml:space="preserve">US </w:t>
      </w:r>
      <w:r w:rsidRPr="001F4D91">
        <w:t>(and Germany</w:t>
      </w:r>
      <w:r w:rsidR="00BE3913">
        <w:fldChar w:fldCharType="begin"/>
      </w:r>
      <w:r w:rsidR="00BE3913">
        <w:instrText xml:space="preserve"> XE "</w:instrText>
      </w:r>
      <w:r w:rsidR="00BE3913" w:rsidRPr="00CB12D3">
        <w:instrText>Germany</w:instrText>
      </w:r>
      <w:r w:rsidR="00BE3913">
        <w:instrText xml:space="preserve">" </w:instrText>
      </w:r>
      <w:r w:rsidR="00BE3913">
        <w:fldChar w:fldCharType="end"/>
      </w:r>
      <w:r w:rsidRPr="001F4D91">
        <w:t>) developed synthetic rubber</w:t>
      </w:r>
      <w:r w:rsidR="00DD608C">
        <w:fldChar w:fldCharType="begin"/>
      </w:r>
      <w:r w:rsidR="00DD608C">
        <w:instrText xml:space="preserve"> XE "</w:instrText>
      </w:r>
      <w:r w:rsidR="00DD608C" w:rsidRPr="00922FE8">
        <w:rPr>
          <w:szCs w:val="24"/>
        </w:rPr>
        <w:instrText>synthetic rubber</w:instrText>
      </w:r>
      <w:r w:rsidR="00DD608C">
        <w:instrText xml:space="preserve">" </w:instrText>
      </w:r>
      <w:r w:rsidR="00DD608C">
        <w:fldChar w:fldCharType="end"/>
      </w:r>
      <w:r w:rsidRPr="001F4D91">
        <w:t xml:space="preserve"> products. The petroleum source butadiene plants</w:t>
      </w:r>
      <w:r w:rsidR="00BE3913">
        <w:fldChar w:fldCharType="begin"/>
      </w:r>
      <w:r w:rsidR="00BE3913">
        <w:instrText xml:space="preserve"> XE "</w:instrText>
      </w:r>
      <w:r w:rsidR="00BE3913" w:rsidRPr="00B7057E">
        <w:instrText>butadiene plants</w:instrText>
      </w:r>
      <w:r w:rsidR="00BE3913">
        <w:instrText xml:space="preserve">" </w:instrText>
      </w:r>
      <w:r w:rsidR="00BE3913">
        <w:fldChar w:fldCharType="end"/>
      </w:r>
      <w:r w:rsidRPr="001F4D91">
        <w:t xml:space="preserve"> built as part of the Allies wartime synthetic rubber program</w:t>
      </w:r>
      <w:r w:rsidR="00592FD8">
        <w:fldChar w:fldCharType="begin"/>
      </w:r>
      <w:r w:rsidR="00592FD8">
        <w:instrText xml:space="preserve"> XE "</w:instrText>
      </w:r>
      <w:r w:rsidR="00592FD8" w:rsidRPr="00261FD0">
        <w:instrText>Allies wartime synthetic rubber program</w:instrText>
      </w:r>
      <w:r w:rsidR="00592FD8">
        <w:instrText xml:space="preserve">" </w:instrText>
      </w:r>
      <w:r w:rsidR="00592FD8">
        <w:fldChar w:fldCharType="end"/>
      </w:r>
      <w:r w:rsidRPr="001F4D91">
        <w:t xml:space="preserve"> were producing as by-product material, mixtures of di</w:t>
      </w:r>
      <w:r w:rsidR="000B57E1">
        <w:t>-</w:t>
      </w:r>
      <w:r w:rsidRPr="001F4D91">
        <w:t>isobutylene</w:t>
      </w:r>
      <w:r w:rsidR="00BE3913">
        <w:fldChar w:fldCharType="begin"/>
      </w:r>
      <w:r w:rsidR="00BE3913">
        <w:instrText xml:space="preserve"> XE "</w:instrText>
      </w:r>
      <w:r w:rsidR="00BE3913" w:rsidRPr="00232989">
        <w:instrText>diisobutylene</w:instrText>
      </w:r>
      <w:r w:rsidR="00BE3913">
        <w:instrText xml:space="preserve">" </w:instrText>
      </w:r>
      <w:r w:rsidR="00BE3913">
        <w:fldChar w:fldCharType="end"/>
      </w:r>
      <w:r w:rsidRPr="001F4D91">
        <w:t xml:space="preserve"> and tri</w:t>
      </w:r>
      <w:r w:rsidR="000B57E1">
        <w:t>-</w:t>
      </w:r>
      <w:r w:rsidRPr="001F4D91">
        <w:t>isobutylene</w:t>
      </w:r>
      <w:r w:rsidR="00BE3913">
        <w:fldChar w:fldCharType="begin"/>
      </w:r>
      <w:r w:rsidR="00BE3913">
        <w:instrText xml:space="preserve"> XE "</w:instrText>
      </w:r>
      <w:r w:rsidR="00BE3913" w:rsidRPr="00D00EBA">
        <w:instrText>triisobutylene</w:instrText>
      </w:r>
      <w:r w:rsidR="00BE3913">
        <w:instrText xml:space="preserve">" </w:instrText>
      </w:r>
      <w:r w:rsidR="00BE3913">
        <w:fldChar w:fldCharType="end"/>
      </w:r>
      <w:r w:rsidRPr="001F4D91">
        <w:t xml:space="preserve"> in significant quantities. These highly branches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from the </w:t>
      </w:r>
      <w:r w:rsidR="00BE3913">
        <w:t>s</w:t>
      </w:r>
      <w:r w:rsidRPr="001F4D91">
        <w:t>ulphuric acid polymerisation</w:t>
      </w:r>
      <w:r w:rsidR="00BE3913">
        <w:fldChar w:fldCharType="begin"/>
      </w:r>
      <w:r w:rsidR="00BE3913">
        <w:instrText xml:space="preserve"> XE "</w:instrText>
      </w:r>
      <w:r w:rsidR="00BE3913" w:rsidRPr="00CB3B4B">
        <w:instrText>sulphuric acid polymerisation</w:instrText>
      </w:r>
      <w:r w:rsidR="00BE3913">
        <w:instrText xml:space="preserve">" </w:instrText>
      </w:r>
      <w:r w:rsidR="00BE3913">
        <w:fldChar w:fldCharType="end"/>
      </w:r>
      <w:r w:rsidRPr="001F4D91">
        <w:t xml:space="preserve"> units, operated as part of the butadiene purification plants</w:t>
      </w:r>
      <w:r w:rsidR="00BE3913">
        <w:fldChar w:fldCharType="begin"/>
      </w:r>
      <w:r w:rsidR="00BE3913">
        <w:instrText xml:space="preserve"> XE "</w:instrText>
      </w:r>
      <w:r w:rsidR="00BE3913" w:rsidRPr="00DC3185">
        <w:instrText>butadiene purification plants</w:instrText>
      </w:r>
      <w:r w:rsidR="00BE3913">
        <w:instrText xml:space="preserve">" </w:instrText>
      </w:r>
      <w:r w:rsidR="00BE3913">
        <w:fldChar w:fldCharType="end"/>
      </w:r>
      <w:r w:rsidRPr="001F4D91">
        <w:t>, were given prompt attention as possible sources of aviation blending agent</w:t>
      </w:r>
      <w:r w:rsidR="00592FD8">
        <w:fldChar w:fldCharType="begin"/>
      </w:r>
      <w:r w:rsidR="00592FD8">
        <w:instrText xml:space="preserve"> XE "</w:instrText>
      </w:r>
      <w:r w:rsidR="00592FD8" w:rsidRPr="008D2854">
        <w:instrText>aviation blending agent</w:instrText>
      </w:r>
      <w:r w:rsidR="00592FD8">
        <w:instrText xml:space="preserve">" </w:instrText>
      </w:r>
      <w:r w:rsidR="00592FD8">
        <w:fldChar w:fldCharType="end"/>
      </w:r>
      <w:r w:rsidRPr="001F4D91">
        <w:t>s. The first idea was to hydrogenate</w:t>
      </w:r>
      <w:r w:rsidR="00BE3913">
        <w:fldChar w:fldCharType="begin"/>
      </w:r>
      <w:r w:rsidR="00BE3913">
        <w:instrText xml:space="preserve"> XE "</w:instrText>
      </w:r>
      <w:r w:rsidR="00BE3913" w:rsidRPr="00637F05">
        <w:instrText>hydrogenate</w:instrText>
      </w:r>
      <w:r w:rsidR="00BE3913">
        <w:instrText xml:space="preserve">" </w:instrText>
      </w:r>
      <w:r w:rsidR="00BE3913">
        <w:fldChar w:fldCharType="end"/>
      </w:r>
      <w:r w:rsidRPr="001F4D91">
        <w:t xml:space="preserve"> these materials, but the substantial quantity of trimer</w:t>
      </w:r>
      <w:r w:rsidR="00BE3913">
        <w:fldChar w:fldCharType="begin"/>
      </w:r>
      <w:r w:rsidR="00BE3913">
        <w:instrText xml:space="preserve"> XE "</w:instrText>
      </w:r>
      <w:r w:rsidR="00BE3913" w:rsidRPr="003D4879">
        <w:instrText>trimer</w:instrText>
      </w:r>
      <w:r w:rsidR="00BE3913">
        <w:instrText xml:space="preserve">" </w:instrText>
      </w:r>
      <w:r w:rsidR="00BE3913">
        <w:fldChar w:fldCharType="end"/>
      </w:r>
      <w:r w:rsidRPr="001F4D91">
        <w:t xml:space="preserve"> present in the material ended up as C</w:t>
      </w:r>
      <w:r w:rsidRPr="00E63FA6">
        <w:rPr>
          <w:vertAlign w:val="subscript"/>
        </w:rPr>
        <w:t>12</w:t>
      </w:r>
      <w:r w:rsidRPr="001F4D91">
        <w:t xml:space="preserve"> paraffins hydrocarbons (dodecanes</w:t>
      </w:r>
      <w:r w:rsidR="00BE3913">
        <w:fldChar w:fldCharType="begin"/>
      </w:r>
      <w:r w:rsidR="00BE3913">
        <w:instrText xml:space="preserve"> XE "</w:instrText>
      </w:r>
      <w:r w:rsidR="00BE3913" w:rsidRPr="00024B0E">
        <w:instrText>dodecanes</w:instrText>
      </w:r>
      <w:r w:rsidR="00BE3913">
        <w:instrText xml:space="preserve">" </w:instrText>
      </w:r>
      <w:r w:rsidR="00BE3913">
        <w:fldChar w:fldCharType="end"/>
      </w:r>
      <w:r w:rsidRPr="001F4D91">
        <w:t>), which have boiling points too high for aviation gasolines</w:t>
      </w:r>
      <w:r w:rsidR="00BE3913">
        <w:fldChar w:fldCharType="begin"/>
      </w:r>
      <w:r w:rsidR="00BE3913">
        <w:instrText xml:space="preserve"> XE "</w:instrText>
      </w:r>
      <w:r w:rsidR="00BE3913" w:rsidRPr="00F35719">
        <w:instrText>aviation gasoline</w:instrText>
      </w:r>
      <w:r w:rsidR="00BE3913">
        <w:instrText xml:space="preserve">" </w:instrText>
      </w:r>
      <w:r w:rsidR="00BE3913">
        <w:fldChar w:fldCharType="end"/>
      </w:r>
      <w:r w:rsidRPr="001F4D91">
        <w:t>. The next thought was to take these olefinic materials and use them as feed for the sulphuric acid alkylation units</w:t>
      </w:r>
      <w:r w:rsidR="00BE3913">
        <w:fldChar w:fldCharType="begin"/>
      </w:r>
      <w:r w:rsidR="00BE3913">
        <w:instrText xml:space="preserve"> XE "</w:instrText>
      </w:r>
      <w:r w:rsidR="00BE3913" w:rsidRPr="0048756B">
        <w:instrText>sulphuric acid alkylation units</w:instrText>
      </w:r>
      <w:r w:rsidR="00BE3913">
        <w:instrText xml:space="preserve">" </w:instrText>
      </w:r>
      <w:r w:rsidR="00BE3913">
        <w:fldChar w:fldCharType="end"/>
      </w:r>
      <w:r w:rsidRPr="001F4D91">
        <w:t xml:space="preserve"> as marginal olefin feedstock. The results were extremely interesting and gratifying. The process apparently did not recognise that polymers were being charged, the outlet showing no apparent difference from charging all the olefins as monomer</w:t>
      </w:r>
      <w:r w:rsidR="00BE3913">
        <w:fldChar w:fldCharType="begin"/>
      </w:r>
      <w:r w:rsidR="00BE3913">
        <w:instrText xml:space="preserve"> XE "</w:instrText>
      </w:r>
      <w:r w:rsidR="00BE3913" w:rsidRPr="001B710B">
        <w:instrText>monomer</w:instrText>
      </w:r>
      <w:r w:rsidR="00BE3913">
        <w:instrText xml:space="preserve">" </w:instrText>
      </w:r>
      <w:r w:rsidR="00BE3913">
        <w:fldChar w:fldCharType="end"/>
      </w:r>
      <w:r w:rsidRPr="001F4D91">
        <w:t xml:space="preserve">. </w:t>
      </w:r>
    </w:p>
    <w:p w14:paraId="25ADB07C" w14:textId="77777777" w:rsidR="00844952" w:rsidRPr="001F4D91" w:rsidRDefault="00844952" w:rsidP="00A808C1">
      <w:pPr>
        <w:pStyle w:val="BodyText"/>
      </w:pPr>
      <w:r w:rsidRPr="001F4D91">
        <w:t>Analysis of alkylate samples produced from test operations on dimer</w:t>
      </w:r>
      <w:r w:rsidR="00BE3913">
        <w:fldChar w:fldCharType="begin"/>
      </w:r>
      <w:r w:rsidR="00BE3913">
        <w:instrText xml:space="preserve"> XE "</w:instrText>
      </w:r>
      <w:r w:rsidR="00BE3913" w:rsidRPr="00DF1202">
        <w:instrText>dimer</w:instrText>
      </w:r>
      <w:r w:rsidR="00BE3913">
        <w:instrText xml:space="preserve">" </w:instrText>
      </w:r>
      <w:r w:rsidR="00BE3913">
        <w:fldChar w:fldCharType="end"/>
      </w:r>
      <w:r w:rsidRPr="001F4D91">
        <w:t xml:space="preserve"> (</w:t>
      </w:r>
      <w:r w:rsidR="00E63FA6">
        <w:t>S</w:t>
      </w:r>
      <w:r w:rsidRPr="001F4D91">
        <w:t>ample 21) and trimer</w:t>
      </w:r>
      <w:r w:rsidR="00BE3913">
        <w:fldChar w:fldCharType="begin"/>
      </w:r>
      <w:r w:rsidR="00BE3913">
        <w:instrText xml:space="preserve"> XE "</w:instrText>
      </w:r>
      <w:r w:rsidR="00BE3913" w:rsidRPr="00212E1C">
        <w:instrText>trimer</w:instrText>
      </w:r>
      <w:r w:rsidR="00BE3913">
        <w:instrText xml:space="preserve">" </w:instrText>
      </w:r>
      <w:r w:rsidR="00BE3913">
        <w:fldChar w:fldCharType="end"/>
      </w:r>
      <w:r w:rsidRPr="001F4D91">
        <w:t xml:space="preserve"> feed stocks (</w:t>
      </w:r>
      <w:r w:rsidR="00E63FA6">
        <w:t>S</w:t>
      </w:r>
      <w:r w:rsidRPr="001F4D91">
        <w:t>amples 43 and 34) showed that the results were characteristic of butene alkylation</w:t>
      </w:r>
      <w:r w:rsidR="00BE3913">
        <w:fldChar w:fldCharType="begin"/>
      </w:r>
      <w:r w:rsidR="00BE3913">
        <w:instrText xml:space="preserve"> XE "</w:instrText>
      </w:r>
      <w:r w:rsidR="00BE3913" w:rsidRPr="00502598">
        <w:instrText>butene alkylation</w:instrText>
      </w:r>
      <w:r w:rsidR="00BE3913">
        <w:instrText xml:space="preserve">" </w:instrText>
      </w:r>
      <w:r w:rsidR="00BE3913">
        <w:fldChar w:fldCharType="end"/>
      </w:r>
      <w:r w:rsidRPr="001F4D91">
        <w:t xml:space="preserve"> in all respects, including the relative amounts of the various trimethyl pentanes</w:t>
      </w:r>
      <w:r w:rsidR="00BE3913">
        <w:fldChar w:fldCharType="begin"/>
      </w:r>
      <w:r w:rsidR="00BE3913">
        <w:instrText xml:space="preserve"> XE "</w:instrText>
      </w:r>
      <w:r w:rsidR="00BE3913" w:rsidRPr="002238D9">
        <w:instrText>trimethyl pentanes</w:instrText>
      </w:r>
      <w:r w:rsidR="00BE3913">
        <w:instrText xml:space="preserve">" </w:instrText>
      </w:r>
      <w:r w:rsidR="00BE3913">
        <w:fldChar w:fldCharType="end"/>
      </w:r>
      <w:r w:rsidRPr="001F4D91">
        <w:t>, whether dimers o</w:t>
      </w:r>
      <w:r w:rsidR="00BE3913">
        <w:t>r</w:t>
      </w:r>
      <w:r w:rsidRPr="001F4D91">
        <w:t xml:space="preserve"> trimers were charged to the plants. By contrast, the hydrogenation</w:t>
      </w:r>
      <w:r w:rsidR="00B86DE3">
        <w:fldChar w:fldCharType="begin"/>
      </w:r>
      <w:r w:rsidR="00B86DE3">
        <w:instrText xml:space="preserve"> XE "</w:instrText>
      </w:r>
      <w:r w:rsidR="00B86DE3" w:rsidRPr="00AB504B">
        <w:instrText>hydrogenation</w:instrText>
      </w:r>
      <w:r w:rsidR="00B86DE3">
        <w:instrText xml:space="preserve">" </w:instrText>
      </w:r>
      <w:r w:rsidR="00B86DE3">
        <w:fldChar w:fldCharType="end"/>
      </w:r>
      <w:r w:rsidRPr="001F4D91">
        <w:t xml:space="preserve"> of the </w:t>
      </w:r>
      <w:r w:rsidR="00BE3913">
        <w:t>d</w:t>
      </w:r>
      <w:r w:rsidRPr="001F4D91">
        <w:t>imer gave a trimethyl pentanes</w:t>
      </w:r>
      <w:r w:rsidR="00BE3913">
        <w:fldChar w:fldCharType="begin"/>
      </w:r>
      <w:r w:rsidR="00BE3913">
        <w:instrText xml:space="preserve"> XE "</w:instrText>
      </w:r>
      <w:r w:rsidR="00BE3913" w:rsidRPr="00374A6A">
        <w:instrText>trimethyl pentanes</w:instrText>
      </w:r>
      <w:r w:rsidR="00BE3913">
        <w:instrText xml:space="preserve">" </w:instrText>
      </w:r>
      <w:r w:rsidR="00BE3913">
        <w:fldChar w:fldCharType="end"/>
      </w:r>
      <w:r w:rsidRPr="001F4D91">
        <w:t xml:space="preserve"> distribution unlike that produced by alkylation of the same type of olefin. – the difference was particularly noticeable in the production of 2,2,3 TMP.</w:t>
      </w:r>
    </w:p>
    <w:p w14:paraId="13584FAE" w14:textId="77777777" w:rsidR="00844952" w:rsidRPr="001F4D91" w:rsidRDefault="00844952" w:rsidP="00A808C1">
      <w:pPr>
        <w:pStyle w:val="BodyText"/>
      </w:pPr>
      <w:r w:rsidRPr="001F4D91">
        <w:t>The outcome of this review was that isobutylene polymers</w:t>
      </w:r>
      <w:r w:rsidR="00BE3913">
        <w:fldChar w:fldCharType="begin"/>
      </w:r>
      <w:r w:rsidR="00BE3913">
        <w:instrText xml:space="preserve"> XE "</w:instrText>
      </w:r>
      <w:r w:rsidR="00BE3913" w:rsidRPr="00560A72">
        <w:instrText>isobutylene polymers</w:instrText>
      </w:r>
      <w:r w:rsidR="00BE3913">
        <w:instrText xml:space="preserve">" </w:instrText>
      </w:r>
      <w:r w:rsidR="00BE3913">
        <w:fldChar w:fldCharType="end"/>
      </w:r>
      <w:r w:rsidRPr="001F4D91">
        <w:t xml:space="preserve"> containing trimers</w:t>
      </w:r>
      <w:r w:rsidR="00BE3913">
        <w:fldChar w:fldCharType="begin"/>
      </w:r>
      <w:r w:rsidR="00BE3913">
        <w:instrText xml:space="preserve"> XE "</w:instrText>
      </w:r>
      <w:r w:rsidR="00BE3913" w:rsidRPr="00CB76E0">
        <w:instrText>trimers</w:instrText>
      </w:r>
      <w:r w:rsidR="00BE3913">
        <w:instrText xml:space="preserve">" </w:instrText>
      </w:r>
      <w:r w:rsidR="00BE3913">
        <w:fldChar w:fldCharType="end"/>
      </w:r>
      <w:r w:rsidRPr="001F4D91">
        <w:t xml:space="preserve"> should be charged to </w:t>
      </w:r>
      <w:r w:rsidR="00BE3913">
        <w:t>s</w:t>
      </w:r>
      <w:r w:rsidRPr="001F4D91">
        <w:t>ulphuric acid alkylation plants</w:t>
      </w:r>
      <w:r w:rsidR="00BE3913">
        <w:fldChar w:fldCharType="begin"/>
      </w:r>
      <w:r w:rsidR="00BE3913">
        <w:instrText xml:space="preserve"> XE "</w:instrText>
      </w:r>
      <w:r w:rsidR="00BE3913" w:rsidRPr="002C20F9">
        <w:instrText>sulphuric acid alkylation plants</w:instrText>
      </w:r>
      <w:r w:rsidR="00BE3913">
        <w:instrText xml:space="preserve">" </w:instrText>
      </w:r>
      <w:r w:rsidR="00BE3913">
        <w:fldChar w:fldCharType="end"/>
      </w:r>
      <w:r w:rsidRPr="001F4D91">
        <w:t xml:space="preserve"> for optimum results. If, however only dimers</w:t>
      </w:r>
      <w:r w:rsidR="00BE3913">
        <w:fldChar w:fldCharType="begin"/>
      </w:r>
      <w:r w:rsidR="00BE3913">
        <w:instrText xml:space="preserve"> XE "</w:instrText>
      </w:r>
      <w:r w:rsidR="00BE3913" w:rsidRPr="00FF55E3">
        <w:instrText>dimers</w:instrText>
      </w:r>
      <w:r w:rsidR="00BE3913">
        <w:instrText xml:space="preserve">" </w:instrText>
      </w:r>
      <w:r w:rsidR="00BE3913">
        <w:fldChar w:fldCharType="end"/>
      </w:r>
      <w:r w:rsidRPr="001F4D91">
        <w:t xml:space="preserve"> were present, the material could be charged </w:t>
      </w:r>
      <w:r w:rsidR="00BE3913">
        <w:t>e</w:t>
      </w:r>
      <w:r w:rsidRPr="001F4D91">
        <w:t>ither to alkylation or to hydrogenation</w:t>
      </w:r>
      <w:r w:rsidR="00B86DE3">
        <w:fldChar w:fldCharType="begin"/>
      </w:r>
      <w:r w:rsidR="00B86DE3">
        <w:instrText xml:space="preserve"> XE "</w:instrText>
      </w:r>
      <w:r w:rsidR="00B86DE3" w:rsidRPr="00AB504B">
        <w:instrText>hydrogenation</w:instrText>
      </w:r>
      <w:r w:rsidR="00B86DE3">
        <w:instrText xml:space="preserve">" </w:instrText>
      </w:r>
      <w:r w:rsidR="00B86DE3">
        <w:fldChar w:fldCharType="end"/>
      </w:r>
      <w:r w:rsidRPr="001F4D91">
        <w:t xml:space="preserve"> with about equal results as far as octane number contribution to the aviation gasoline program</w:t>
      </w:r>
      <w:r w:rsidR="00BE3913">
        <w:fldChar w:fldCharType="begin"/>
      </w:r>
      <w:r w:rsidR="00BE3913">
        <w:instrText xml:space="preserve"> XE "</w:instrText>
      </w:r>
      <w:r w:rsidR="00BE3913" w:rsidRPr="00363261">
        <w:instrText>aviation gasoline program</w:instrText>
      </w:r>
      <w:r w:rsidR="00BE3913">
        <w:instrText xml:space="preserve">" </w:instrText>
      </w:r>
      <w:r w:rsidR="00BE3913">
        <w:fldChar w:fldCharType="end"/>
      </w:r>
      <w:r w:rsidRPr="001F4D91">
        <w:t xml:space="preserve"> was concerned – the choice would be dependent on other factors such as available capacity, transportation, iso-butane</w:t>
      </w:r>
      <w:r w:rsidR="00BE3913">
        <w:fldChar w:fldCharType="begin"/>
      </w:r>
      <w:r w:rsidR="00BE3913">
        <w:instrText xml:space="preserve"> XE "</w:instrText>
      </w:r>
      <w:r w:rsidR="00BE3913" w:rsidRPr="00FB11A1">
        <w:instrText>iso-butane</w:instrText>
      </w:r>
      <w:r w:rsidR="00BE3913">
        <w:instrText xml:space="preserve">" </w:instrText>
      </w:r>
      <w:r w:rsidR="00BE3913">
        <w:fldChar w:fldCharType="end"/>
      </w:r>
      <w:r w:rsidRPr="001F4D91">
        <w:t xml:space="preserve"> availability, etc. </w:t>
      </w:r>
    </w:p>
    <w:p w14:paraId="0354754F" w14:textId="77777777" w:rsidR="00FF0999" w:rsidRDefault="00FF0999">
      <w:pPr>
        <w:rPr>
          <w:rFonts w:ascii="Arial Black" w:hAnsi="Arial Black"/>
          <w:color w:val="808080"/>
          <w:spacing w:val="-25"/>
          <w:kern w:val="28"/>
          <w:sz w:val="32"/>
        </w:rPr>
      </w:pPr>
      <w:bookmarkStart w:id="15" w:name="_Toc48053177"/>
      <w:r>
        <w:br w:type="page"/>
      </w:r>
    </w:p>
    <w:p w14:paraId="3DF57664" w14:textId="363D0485" w:rsidR="00844952" w:rsidRDefault="00844952" w:rsidP="001E56FB">
      <w:pPr>
        <w:pStyle w:val="Heading1"/>
      </w:pPr>
      <w:bookmarkStart w:id="16" w:name="_Toc54196730"/>
      <w:r>
        <w:lastRenderedPageBreak/>
        <w:t>Thermal Alkylation</w:t>
      </w:r>
      <w:r>
        <w:rPr>
          <w:rStyle w:val="EndnoteReference"/>
        </w:rPr>
        <w:endnoteReference w:id="16"/>
      </w:r>
      <w:bookmarkEnd w:id="15"/>
      <w:bookmarkEnd w:id="16"/>
    </w:p>
    <w:p w14:paraId="0CCBAC4E" w14:textId="77777777" w:rsidR="00844952" w:rsidRDefault="00844952">
      <w:pPr>
        <w:pStyle w:val="Heading7"/>
        <w:framePr w:wrap="around"/>
      </w:pPr>
      <w:r>
        <w:t xml:space="preserve">Thermal Alkylation </w:t>
      </w:r>
    </w:p>
    <w:p w14:paraId="7C9DD4DE" w14:textId="77777777" w:rsidR="00844952" w:rsidRPr="001F4D91" w:rsidRDefault="00844952" w:rsidP="00A808C1">
      <w:pPr>
        <w:pStyle w:val="BodyText"/>
      </w:pPr>
      <w:r w:rsidRPr="001F4D91">
        <w:t>The recently developed (1937) Alkylation process was an addition to the conversion processes applicable to hydrocarbons. While much of the attention was on the catalytic alkylation reaction</w:t>
      </w:r>
      <w:r w:rsidR="00BE3913">
        <w:fldChar w:fldCharType="begin"/>
      </w:r>
      <w:r w:rsidR="00BE3913">
        <w:instrText xml:space="preserve"> XE "</w:instrText>
      </w:r>
      <w:r w:rsidR="00BE3913" w:rsidRPr="00C86C97">
        <w:instrText>catalytic alkylation reaction</w:instrText>
      </w:r>
      <w:r w:rsidR="00BE3913">
        <w:instrText xml:space="preserve">" </w:instrText>
      </w:r>
      <w:r w:rsidR="00BE3913">
        <w:fldChar w:fldCharType="end"/>
      </w:r>
      <w:r w:rsidRPr="001F4D91">
        <w:t>, it can also be conducted thermally to produce isoparaffinic fuels</w:t>
      </w:r>
      <w:r w:rsidR="00BE3913">
        <w:fldChar w:fldCharType="begin"/>
      </w:r>
      <w:r w:rsidR="00BE3913">
        <w:instrText xml:space="preserve"> XE "</w:instrText>
      </w:r>
      <w:r w:rsidR="00BE3913" w:rsidRPr="00F17DA0">
        <w:instrText>isoparaffinic fuels</w:instrText>
      </w:r>
      <w:r w:rsidR="00BE3913">
        <w:instrText xml:space="preserve">" </w:instrText>
      </w:r>
      <w:r w:rsidR="00BE3913">
        <w:fldChar w:fldCharType="end"/>
      </w:r>
      <w:r w:rsidRPr="001F4D91">
        <w:t xml:space="preserve"> of high octane number. With non-selected conversion stock such as Ethane</w:t>
      </w:r>
      <w:r w:rsidR="00BE3913">
        <w:fldChar w:fldCharType="begin"/>
      </w:r>
      <w:r w:rsidR="00BE3913">
        <w:instrText xml:space="preserve"> XE "</w:instrText>
      </w:r>
      <w:r w:rsidR="00BE3913" w:rsidRPr="00855ED5">
        <w:instrText>Ethane</w:instrText>
      </w:r>
      <w:r w:rsidR="00BE3913">
        <w:instrText xml:space="preserve">" </w:instrText>
      </w:r>
      <w:r w:rsidR="00BE3913">
        <w:fldChar w:fldCharType="end"/>
      </w:r>
      <w:r w:rsidRPr="001F4D91">
        <w:t>, Propane</w:t>
      </w:r>
      <w:r w:rsidR="009200ED">
        <w:fldChar w:fldCharType="begin"/>
      </w:r>
      <w:r w:rsidR="009200ED">
        <w:instrText xml:space="preserve"> XE "</w:instrText>
      </w:r>
      <w:r w:rsidR="009200ED" w:rsidRPr="00111241">
        <w:instrText>Propane</w:instrText>
      </w:r>
      <w:r w:rsidR="009200ED">
        <w:instrText xml:space="preserve">" </w:instrText>
      </w:r>
      <w:r w:rsidR="009200ED">
        <w:fldChar w:fldCharType="end"/>
      </w:r>
      <w:r w:rsidRPr="001F4D91">
        <w:t xml:space="preserve"> and Butane</w:t>
      </w:r>
      <w:r w:rsidR="009200ED">
        <w:fldChar w:fldCharType="begin"/>
      </w:r>
      <w:r w:rsidR="009200ED">
        <w:instrText xml:space="preserve"> XE "</w:instrText>
      </w:r>
      <w:r w:rsidR="009200ED" w:rsidRPr="005675F0">
        <w:instrText>Butane</w:instrText>
      </w:r>
      <w:r w:rsidR="009200ED">
        <w:instrText xml:space="preserve">" </w:instrText>
      </w:r>
      <w:r w:rsidR="009200ED">
        <w:fldChar w:fldCharType="end"/>
      </w:r>
      <w:r w:rsidRPr="001F4D91">
        <w:t>, motor fuel</w:t>
      </w:r>
      <w:r w:rsidR="00BE3913">
        <w:fldChar w:fldCharType="begin"/>
      </w:r>
      <w:r w:rsidR="00BE3913">
        <w:instrText xml:space="preserve"> XE "</w:instrText>
      </w:r>
      <w:r w:rsidR="00BE3913" w:rsidRPr="00D947DE">
        <w:instrText>motor fuel</w:instrText>
      </w:r>
      <w:r w:rsidR="00BE3913">
        <w:instrText xml:space="preserve">" </w:instrText>
      </w:r>
      <w:r w:rsidR="00BE3913">
        <w:fldChar w:fldCharType="end"/>
      </w:r>
      <w:r w:rsidRPr="001F4D91">
        <w:t xml:space="preserve"> can be produced in high yields by thermal alkylation</w:t>
      </w:r>
      <w:r w:rsidR="00BE3913">
        <w:fldChar w:fldCharType="begin"/>
      </w:r>
      <w:r w:rsidR="00BE3913">
        <w:instrText xml:space="preserve"> XE "</w:instrText>
      </w:r>
      <w:r w:rsidR="00BE3913" w:rsidRPr="00B827FB">
        <w:instrText>thermal alkylation</w:instrText>
      </w:r>
      <w:r w:rsidR="00BE3913">
        <w:instrText xml:space="preserve">" </w:instrText>
      </w:r>
      <w:r w:rsidR="00BE3913">
        <w:fldChar w:fldCharType="end"/>
      </w:r>
      <w:r w:rsidRPr="001F4D91">
        <w:t xml:space="preserve"> in a two stage process in which the lighter part of the stock can be cracked to produce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in one stage, which are then reacted with the heavier part of the stock in a second or alkylation stage.</w:t>
      </w:r>
    </w:p>
    <w:p w14:paraId="4DFC531E" w14:textId="77777777" w:rsidR="00844952" w:rsidRPr="001F4D91" w:rsidRDefault="00844952" w:rsidP="00A808C1">
      <w:pPr>
        <w:pStyle w:val="BodyText"/>
      </w:pPr>
      <w:r w:rsidRPr="001F4D91">
        <w:t>The thermal alkylation reaction</w:t>
      </w:r>
      <w:r w:rsidR="00BE3913">
        <w:fldChar w:fldCharType="begin"/>
      </w:r>
      <w:r w:rsidR="00BE3913">
        <w:instrText xml:space="preserve"> XE "</w:instrText>
      </w:r>
      <w:r w:rsidR="00BE3913" w:rsidRPr="00466018">
        <w:instrText>thermal alkylation reaction</w:instrText>
      </w:r>
      <w:r w:rsidR="00BE3913">
        <w:instrText xml:space="preserve">" </w:instrText>
      </w:r>
      <w:r w:rsidR="00BE3913">
        <w:fldChar w:fldCharType="end"/>
      </w:r>
      <w:r w:rsidRPr="001F4D91">
        <w:t xml:space="preserve"> occurs by subjecting a mixture of paraffins</w:t>
      </w:r>
      <w:r w:rsidR="00BE3913">
        <w:fldChar w:fldCharType="begin"/>
      </w:r>
      <w:r w:rsidR="00BE3913">
        <w:instrText xml:space="preserve"> XE "</w:instrText>
      </w:r>
      <w:r w:rsidR="00BE3913" w:rsidRPr="00687485">
        <w:instrText>paraffins</w:instrText>
      </w:r>
      <w:r w:rsidR="00BE3913">
        <w:instrText xml:space="preserve">" </w:instrText>
      </w:r>
      <w:r w:rsidR="00BE3913">
        <w:fldChar w:fldCharType="end"/>
      </w:r>
      <w:r w:rsidRPr="001F4D91">
        <w:t xml:space="preserve"> and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to a temperature bordering on the ‘cracking range</w:t>
      </w:r>
      <w:r w:rsidR="00BE3913">
        <w:fldChar w:fldCharType="begin"/>
      </w:r>
      <w:r w:rsidR="00BE3913">
        <w:instrText xml:space="preserve"> XE "</w:instrText>
      </w:r>
      <w:r w:rsidR="00BE3913" w:rsidRPr="004176D7">
        <w:instrText>cracking range</w:instrText>
      </w:r>
      <w:r w:rsidR="00BE3913">
        <w:instrText xml:space="preserve">" </w:instrText>
      </w:r>
      <w:r w:rsidR="00BE3913">
        <w:fldChar w:fldCharType="end"/>
      </w:r>
      <w:r w:rsidRPr="001F4D91">
        <w:t xml:space="preserve">’, approximately 500 </w:t>
      </w:r>
      <w:r w:rsidR="00E52DA9">
        <w:t>d</w:t>
      </w:r>
      <w:r w:rsidRPr="001F4D91">
        <w:t>eg. C. at high pressure 3,000 to 5,000 psi (207 to 345 bar), the high pressure being required to reverse the cracking tendency. Olefins readily are polymerised by themselves under such conditions, but by maintaining the concentration of olefin low and paraffin high during the reaction, polymerisation</w:t>
      </w:r>
      <w:r w:rsidR="00B86DE3">
        <w:fldChar w:fldCharType="begin"/>
      </w:r>
      <w:r w:rsidR="00B86DE3">
        <w:instrText xml:space="preserve"> XE "</w:instrText>
      </w:r>
      <w:r w:rsidR="00B86DE3" w:rsidRPr="00A21BB3">
        <w:instrText>polymerisation</w:instrText>
      </w:r>
      <w:r w:rsidR="00B86DE3">
        <w:instrText xml:space="preserve">" </w:instrText>
      </w:r>
      <w:r w:rsidR="00B86DE3">
        <w:fldChar w:fldCharType="end"/>
      </w:r>
      <w:r w:rsidRPr="001F4D91">
        <w:t xml:space="preserve"> of the olefins is held back and the union of paraffin and olefin becomes the dominating reaction. </w:t>
      </w:r>
    </w:p>
    <w:p w14:paraId="640D7326" w14:textId="77777777" w:rsidR="00844952" w:rsidRPr="001F4D91" w:rsidRDefault="00844952" w:rsidP="00A808C1">
      <w:pPr>
        <w:pStyle w:val="BodyText"/>
      </w:pPr>
      <w:r w:rsidRPr="001F4D91">
        <w:t>Sulphuric acid alkylation</w:t>
      </w:r>
      <w:r w:rsidR="00656E6B">
        <w:fldChar w:fldCharType="begin"/>
      </w:r>
      <w:r w:rsidR="00656E6B">
        <w:instrText xml:space="preserve"> XE "</w:instrText>
      </w:r>
      <w:r w:rsidR="00656E6B" w:rsidRPr="00F747A0">
        <w:instrText>Sulphuric acid alkylation</w:instrText>
      </w:r>
      <w:r w:rsidR="00656E6B">
        <w:instrText xml:space="preserve">" </w:instrText>
      </w:r>
      <w:r w:rsidR="00656E6B">
        <w:fldChar w:fldCharType="end"/>
      </w:r>
      <w:r w:rsidRPr="001F4D91">
        <w:t xml:space="preserve"> bears a general resemblance to thermal alkylation</w:t>
      </w:r>
      <w:r w:rsidR="00656E6B">
        <w:fldChar w:fldCharType="begin"/>
      </w:r>
      <w:r w:rsidR="00656E6B">
        <w:instrText xml:space="preserve"> XE "</w:instrText>
      </w:r>
      <w:r w:rsidR="00656E6B" w:rsidRPr="00B31A9B">
        <w:instrText>thermal alkylation</w:instrText>
      </w:r>
      <w:r w:rsidR="00656E6B">
        <w:instrText xml:space="preserve">" </w:instrText>
      </w:r>
      <w:r w:rsidR="00656E6B">
        <w:fldChar w:fldCharType="end"/>
      </w:r>
      <w:r w:rsidRPr="001F4D91">
        <w:t xml:space="preserve"> – except that the acid acting as a catalyst brings about reaction at ordinary temperatures and low pressures. The two types of alkylation are markedly different in the way different paraffins</w:t>
      </w:r>
      <w:r w:rsidR="00656E6B">
        <w:fldChar w:fldCharType="begin"/>
      </w:r>
      <w:r w:rsidR="00656E6B">
        <w:instrText xml:space="preserve"> XE "</w:instrText>
      </w:r>
      <w:r w:rsidR="00656E6B" w:rsidRPr="00CE30E8">
        <w:instrText>paraffins</w:instrText>
      </w:r>
      <w:r w:rsidR="00656E6B">
        <w:instrText xml:space="preserve">" </w:instrText>
      </w:r>
      <w:r w:rsidR="00656E6B">
        <w:fldChar w:fldCharType="end"/>
      </w:r>
      <w:r w:rsidRPr="001F4D91">
        <w:t xml:space="preserve"> and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respond. As to the olefins, acid alkylation reacts isobutylene</w:t>
      </w:r>
      <w:r w:rsidR="00656E6B">
        <w:fldChar w:fldCharType="begin"/>
      </w:r>
      <w:r w:rsidR="00656E6B">
        <w:instrText xml:space="preserve"> XE "</w:instrText>
      </w:r>
      <w:r w:rsidR="00656E6B" w:rsidRPr="004D0B32">
        <w:instrText>isobutylene</w:instrText>
      </w:r>
      <w:r w:rsidR="00656E6B">
        <w:instrText xml:space="preserve">" </w:instrText>
      </w:r>
      <w:r w:rsidR="00656E6B">
        <w:fldChar w:fldCharType="end"/>
      </w:r>
      <w:r w:rsidRPr="001F4D91">
        <w:t>, normal butenes</w:t>
      </w:r>
      <w:r w:rsidR="00656E6B">
        <w:fldChar w:fldCharType="begin"/>
      </w:r>
      <w:r w:rsidR="00656E6B">
        <w:instrText xml:space="preserve"> XE "</w:instrText>
      </w:r>
      <w:r w:rsidR="00656E6B" w:rsidRPr="000B5412">
        <w:instrText>normal butenes</w:instrText>
      </w:r>
      <w:r w:rsidR="00656E6B">
        <w:instrText xml:space="preserve">" </w:instrText>
      </w:r>
      <w:r w:rsidR="00656E6B">
        <w:fldChar w:fldCharType="end"/>
      </w:r>
      <w:r w:rsidRPr="001F4D91">
        <w:t xml:space="preserve"> and propylenes</w:t>
      </w:r>
      <w:r w:rsidR="00656E6B">
        <w:fldChar w:fldCharType="begin"/>
      </w:r>
      <w:r w:rsidR="00656E6B">
        <w:instrText xml:space="preserve"> XE "</w:instrText>
      </w:r>
      <w:r w:rsidR="00656E6B" w:rsidRPr="0040498E">
        <w:instrText>propylenes</w:instrText>
      </w:r>
      <w:r w:rsidR="00656E6B">
        <w:instrText xml:space="preserve">" </w:instrText>
      </w:r>
      <w:r w:rsidR="00656E6B">
        <w:fldChar w:fldCharType="end"/>
      </w:r>
      <w:r w:rsidRPr="001F4D91">
        <w:t xml:space="preserve"> readily, and ethylene</w:t>
      </w:r>
      <w:r w:rsidR="00656E6B">
        <w:fldChar w:fldCharType="begin"/>
      </w:r>
      <w:r w:rsidR="00656E6B">
        <w:instrText xml:space="preserve"> XE "</w:instrText>
      </w:r>
      <w:r w:rsidR="00656E6B" w:rsidRPr="00B774FB">
        <w:instrText>ethylene</w:instrText>
      </w:r>
      <w:r w:rsidR="00656E6B">
        <w:instrText xml:space="preserve">" </w:instrText>
      </w:r>
      <w:r w:rsidR="00656E6B">
        <w:fldChar w:fldCharType="end"/>
      </w:r>
      <w:r w:rsidRPr="001F4D91">
        <w:t xml:space="preserve"> with difficulty. Thermal alkylation</w:t>
      </w:r>
      <w:r w:rsidR="00656E6B">
        <w:fldChar w:fldCharType="begin"/>
      </w:r>
      <w:r w:rsidR="00656E6B">
        <w:instrText xml:space="preserve"> XE "</w:instrText>
      </w:r>
      <w:r w:rsidR="00656E6B" w:rsidRPr="0072748C">
        <w:instrText>Thermal alkylation</w:instrText>
      </w:r>
      <w:r w:rsidR="00656E6B">
        <w:instrText xml:space="preserve">" </w:instrText>
      </w:r>
      <w:r w:rsidR="00656E6B">
        <w:fldChar w:fldCharType="end"/>
      </w:r>
      <w:r w:rsidRPr="001F4D91">
        <w:t>, on the contrary, reacts isobutylene with difficulty, normal butenes and propylene more readily, and ethylene most readily of all. As to the paraffins, acid alkylation is selective and limited to isoparaffins, the simplest of which are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and isopentane</w:t>
      </w:r>
      <w:r w:rsidR="00B86DE3">
        <w:fldChar w:fldCharType="begin"/>
      </w:r>
      <w:r w:rsidR="00B86DE3">
        <w:instrText xml:space="preserve"> XE "</w:instrText>
      </w:r>
      <w:r w:rsidR="00B86DE3" w:rsidRPr="00B96D9F">
        <w:instrText>isopentane</w:instrText>
      </w:r>
      <w:r w:rsidR="00B86DE3">
        <w:instrText xml:space="preserve">" </w:instrText>
      </w:r>
      <w:r w:rsidR="00B86DE3">
        <w:fldChar w:fldCharType="end"/>
      </w:r>
      <w:r w:rsidRPr="001F4D91">
        <w:t>; whereas thermal alkylation reacts these isoparaffins and normal paraffins with equal ease, normal pentane</w:t>
      </w:r>
      <w:r w:rsidR="00656E6B">
        <w:fldChar w:fldCharType="begin"/>
      </w:r>
      <w:r w:rsidR="00656E6B">
        <w:instrText xml:space="preserve"> XE "</w:instrText>
      </w:r>
      <w:r w:rsidR="00656E6B" w:rsidRPr="00FE2399">
        <w:instrText>normal pentane</w:instrText>
      </w:r>
      <w:r w:rsidR="00656E6B">
        <w:instrText xml:space="preserve">" </w:instrText>
      </w:r>
      <w:r w:rsidR="00656E6B">
        <w:fldChar w:fldCharType="end"/>
      </w:r>
      <w:r w:rsidRPr="001F4D91">
        <w:t xml:space="preserve"> and normal butane</w:t>
      </w:r>
      <w:r w:rsidR="00656E6B">
        <w:fldChar w:fldCharType="begin"/>
      </w:r>
      <w:r w:rsidR="00656E6B">
        <w:instrText xml:space="preserve"> XE "</w:instrText>
      </w:r>
      <w:r w:rsidR="00656E6B" w:rsidRPr="00A44D8D">
        <w:instrText>normal butane</w:instrText>
      </w:r>
      <w:r w:rsidR="00656E6B">
        <w:instrText xml:space="preserve">" </w:instrText>
      </w:r>
      <w:r w:rsidR="00656E6B">
        <w:fldChar w:fldCharType="end"/>
      </w:r>
      <w:r w:rsidRPr="001F4D91">
        <w:t xml:space="preserve"> reacting readily as well as propane</w:t>
      </w:r>
      <w:r w:rsidR="00B86DE3">
        <w:fldChar w:fldCharType="begin"/>
      </w:r>
      <w:r w:rsidR="00B86DE3">
        <w:instrText xml:space="preserve"> XE "</w:instrText>
      </w:r>
      <w:r w:rsidR="00B86DE3" w:rsidRPr="009A3F6C">
        <w:instrText>propane</w:instrText>
      </w:r>
      <w:r w:rsidR="00B86DE3">
        <w:instrText xml:space="preserve">" </w:instrText>
      </w:r>
      <w:r w:rsidR="00B86DE3">
        <w:fldChar w:fldCharType="end"/>
      </w:r>
      <w:r w:rsidRPr="001F4D91">
        <w:t>. Ethane</w:t>
      </w:r>
      <w:r w:rsidR="00656E6B">
        <w:fldChar w:fldCharType="begin"/>
      </w:r>
      <w:r w:rsidR="00656E6B">
        <w:instrText xml:space="preserve"> XE "</w:instrText>
      </w:r>
      <w:r w:rsidR="00656E6B" w:rsidRPr="00EB0B86">
        <w:instrText>Ethane</w:instrText>
      </w:r>
      <w:r w:rsidR="00656E6B">
        <w:instrText xml:space="preserve">" </w:instrText>
      </w:r>
      <w:r w:rsidR="00656E6B">
        <w:fldChar w:fldCharType="end"/>
      </w:r>
      <w:r w:rsidRPr="001F4D91">
        <w:t xml:space="preserve"> and methane</w:t>
      </w:r>
      <w:r w:rsidR="00656E6B">
        <w:fldChar w:fldCharType="begin"/>
      </w:r>
      <w:r w:rsidR="00656E6B">
        <w:instrText xml:space="preserve"> XE "</w:instrText>
      </w:r>
      <w:r w:rsidR="00656E6B" w:rsidRPr="00D93421">
        <w:instrText>methane</w:instrText>
      </w:r>
      <w:r w:rsidR="00656E6B">
        <w:instrText xml:space="preserve">" </w:instrText>
      </w:r>
      <w:r w:rsidR="00656E6B">
        <w:fldChar w:fldCharType="end"/>
      </w:r>
      <w:r w:rsidRPr="001F4D91">
        <w:t>, however react with difficulty. Another noticeable difference is that catalytic alkylation often yields an isomer or rearranged form of the expected molecular union, while thermal alkylation in many instances yields primarily those products formed by the joining of the reactants without rearranging the carbon structure. For example; Ethylene</w:t>
      </w:r>
      <w:r w:rsidR="00656E6B">
        <w:fldChar w:fldCharType="begin"/>
      </w:r>
      <w:r w:rsidR="00656E6B">
        <w:instrText xml:space="preserve"> XE "</w:instrText>
      </w:r>
      <w:r w:rsidR="00656E6B" w:rsidRPr="00390388">
        <w:instrText>Ethylene</w:instrText>
      </w:r>
      <w:r w:rsidR="00656E6B">
        <w:instrText xml:space="preserve">" </w:instrText>
      </w:r>
      <w:r w:rsidR="00656E6B">
        <w:fldChar w:fldCharType="end"/>
      </w:r>
      <w:r w:rsidRPr="001F4D91">
        <w:t xml:space="preserve"> and 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1F4D91">
        <w:t xml:space="preserve"> under thermal alkylation</w:t>
      </w:r>
      <w:r w:rsidR="00656E6B">
        <w:fldChar w:fldCharType="begin"/>
      </w:r>
      <w:r w:rsidR="00656E6B">
        <w:instrText xml:space="preserve"> XE "</w:instrText>
      </w:r>
      <w:r w:rsidR="00656E6B" w:rsidRPr="00C96CAB">
        <w:instrText>thermal alkylation</w:instrText>
      </w:r>
      <w:r w:rsidR="00656E6B">
        <w:instrText xml:space="preserve">" </w:instrText>
      </w:r>
      <w:r w:rsidR="00656E6B">
        <w:fldChar w:fldCharType="end"/>
      </w:r>
      <w:r w:rsidRPr="001F4D91">
        <w:t xml:space="preserve"> yields 2,2 Dimethyl Butane</w:t>
      </w:r>
      <w:r w:rsidR="00656E6B">
        <w:fldChar w:fldCharType="begin"/>
      </w:r>
      <w:r w:rsidR="00656E6B">
        <w:instrText xml:space="preserve"> XE "</w:instrText>
      </w:r>
      <w:r w:rsidR="00656E6B" w:rsidRPr="00BD7EE4">
        <w:instrText>2,2 Dimethyl Butane</w:instrText>
      </w:r>
      <w:r w:rsidR="00656E6B">
        <w:instrText xml:space="preserve">" </w:instrText>
      </w:r>
      <w:r w:rsidR="00656E6B">
        <w:fldChar w:fldCharType="end"/>
      </w:r>
      <w:r w:rsidRPr="001F4D91">
        <w:t>, whereas catalytic alkylation</w:t>
      </w:r>
      <w:r w:rsidR="00656E6B">
        <w:fldChar w:fldCharType="begin"/>
      </w:r>
      <w:r w:rsidR="00656E6B">
        <w:instrText xml:space="preserve"> XE "</w:instrText>
      </w:r>
      <w:r w:rsidR="00656E6B" w:rsidRPr="007B2303">
        <w:instrText>catalytic alkylation</w:instrText>
      </w:r>
      <w:r w:rsidR="00656E6B">
        <w:instrText xml:space="preserve">" </w:instrText>
      </w:r>
      <w:r w:rsidR="00656E6B">
        <w:fldChar w:fldCharType="end"/>
      </w:r>
      <w:r w:rsidRPr="001F4D91">
        <w:t xml:space="preserve"> yields 2,3 Dimethyl Butane</w:t>
      </w:r>
      <w:r w:rsidR="00656E6B">
        <w:fldChar w:fldCharType="begin"/>
      </w:r>
      <w:r w:rsidR="00656E6B">
        <w:instrText xml:space="preserve"> XE "</w:instrText>
      </w:r>
      <w:r w:rsidR="00656E6B" w:rsidRPr="0005471E">
        <w:instrText>2,3 Dimethyl Butane</w:instrText>
      </w:r>
      <w:r w:rsidR="00656E6B">
        <w:instrText xml:space="preserve">" </w:instrText>
      </w:r>
      <w:r w:rsidR="00656E6B">
        <w:fldChar w:fldCharType="end"/>
      </w:r>
      <w:r w:rsidRPr="001F4D91">
        <w:t xml:space="preserve">. </w:t>
      </w:r>
    </w:p>
    <w:p w14:paraId="73075D0E" w14:textId="77777777" w:rsidR="00844952" w:rsidRPr="001F4D91" w:rsidRDefault="00844952" w:rsidP="00A808C1">
      <w:pPr>
        <w:pStyle w:val="BodyText"/>
      </w:pPr>
      <w:r w:rsidRPr="001F4D91">
        <w:t>In its application to gas polymerisation</w:t>
      </w:r>
      <w:r w:rsidR="00592FD8">
        <w:fldChar w:fldCharType="begin"/>
      </w:r>
      <w:r w:rsidR="00592FD8">
        <w:instrText xml:space="preserve"> XE "</w:instrText>
      </w:r>
      <w:r w:rsidR="00592FD8" w:rsidRPr="00846CE4">
        <w:instrText>gas polymerisation</w:instrText>
      </w:r>
      <w:r w:rsidR="00592FD8">
        <w:instrText xml:space="preserve">" </w:instrText>
      </w:r>
      <w:r w:rsidR="00592FD8">
        <w:fldChar w:fldCharType="end"/>
      </w:r>
      <w:r w:rsidRPr="001F4D91">
        <w:t>, thermal alkylation provides a route for converting ethane</w:t>
      </w:r>
      <w:r w:rsidR="00656E6B">
        <w:fldChar w:fldCharType="begin"/>
      </w:r>
      <w:r w:rsidR="00656E6B">
        <w:instrText xml:space="preserve"> XE "</w:instrText>
      </w:r>
      <w:r w:rsidR="00656E6B" w:rsidRPr="004B71D1">
        <w:instrText>ethane</w:instrText>
      </w:r>
      <w:r w:rsidR="00656E6B">
        <w:instrText xml:space="preserve">" </w:instrText>
      </w:r>
      <w:r w:rsidR="00656E6B">
        <w:fldChar w:fldCharType="end"/>
      </w:r>
      <w:r w:rsidRPr="001F4D91">
        <w:t>, propane</w:t>
      </w:r>
      <w:r w:rsidR="00B86DE3">
        <w:fldChar w:fldCharType="begin"/>
      </w:r>
      <w:r w:rsidR="00B86DE3">
        <w:instrText xml:space="preserve"> XE "</w:instrText>
      </w:r>
      <w:r w:rsidR="00B86DE3" w:rsidRPr="009A3F6C">
        <w:instrText>propane</w:instrText>
      </w:r>
      <w:r w:rsidR="00B86DE3">
        <w:instrText xml:space="preserve">" </w:instrText>
      </w:r>
      <w:r w:rsidR="00B86DE3">
        <w:fldChar w:fldCharType="end"/>
      </w:r>
      <w:r w:rsidRPr="001F4D91">
        <w:t>, and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xml:space="preserve"> into motor fuel</w:t>
      </w:r>
      <w:r w:rsidR="00656E6B">
        <w:fldChar w:fldCharType="begin"/>
      </w:r>
      <w:r w:rsidR="00656E6B">
        <w:instrText xml:space="preserve"> XE "</w:instrText>
      </w:r>
      <w:r w:rsidR="00656E6B" w:rsidRPr="00567F7C">
        <w:instrText>motor fuel</w:instrText>
      </w:r>
      <w:r w:rsidR="00656E6B">
        <w:instrText xml:space="preserve">" </w:instrText>
      </w:r>
      <w:r w:rsidR="00656E6B">
        <w:fldChar w:fldCharType="end"/>
      </w:r>
      <w:r w:rsidRPr="001F4D91">
        <w:t>; ethane can be cracked or dehydrogenated</w:t>
      </w:r>
      <w:r w:rsidR="00656E6B">
        <w:fldChar w:fldCharType="begin"/>
      </w:r>
      <w:r w:rsidR="00656E6B">
        <w:instrText xml:space="preserve"> XE "</w:instrText>
      </w:r>
      <w:r w:rsidR="00656E6B" w:rsidRPr="00C839E1">
        <w:instrText>dehydrogenated</w:instrText>
      </w:r>
      <w:r w:rsidR="00656E6B">
        <w:instrText xml:space="preserve">" </w:instrText>
      </w:r>
      <w:r w:rsidR="00656E6B">
        <w:fldChar w:fldCharType="end"/>
      </w:r>
      <w:r w:rsidRPr="001F4D91">
        <w:t xml:space="preserve"> to ethylene</w:t>
      </w:r>
      <w:r w:rsidR="00656E6B">
        <w:fldChar w:fldCharType="begin"/>
      </w:r>
      <w:r w:rsidR="00656E6B">
        <w:instrText xml:space="preserve"> XE "</w:instrText>
      </w:r>
      <w:r w:rsidR="00656E6B" w:rsidRPr="00E40F58">
        <w:instrText>ethylene</w:instrText>
      </w:r>
      <w:r w:rsidR="00656E6B">
        <w:instrText xml:space="preserve">" </w:instrText>
      </w:r>
      <w:r w:rsidR="00656E6B">
        <w:fldChar w:fldCharType="end"/>
      </w:r>
      <w:r w:rsidRPr="001F4D91">
        <w:t>, which can be used to alkylate propane and butane in a second step. Propane</w:t>
      </w:r>
      <w:r w:rsidR="009200ED">
        <w:fldChar w:fldCharType="begin"/>
      </w:r>
      <w:r w:rsidR="009200ED">
        <w:instrText xml:space="preserve"> XE "</w:instrText>
      </w:r>
      <w:r w:rsidR="009200ED" w:rsidRPr="00111241">
        <w:instrText>Propane</w:instrText>
      </w:r>
      <w:r w:rsidR="009200ED">
        <w:instrText xml:space="preserve">" </w:instrText>
      </w:r>
      <w:r w:rsidR="009200ED">
        <w:fldChar w:fldCharType="end"/>
      </w:r>
      <w:r w:rsidRPr="001F4D91">
        <w:t xml:space="preserve"> and butane</w:t>
      </w:r>
      <w:r w:rsidR="00656E6B">
        <w:fldChar w:fldCharType="begin"/>
      </w:r>
      <w:r w:rsidR="00656E6B">
        <w:instrText xml:space="preserve"> XE "</w:instrText>
      </w:r>
      <w:r w:rsidR="00656E6B" w:rsidRPr="005E40C5">
        <w:instrText>butane</w:instrText>
      </w:r>
      <w:r w:rsidR="00656E6B">
        <w:instrText xml:space="preserve">" </w:instrText>
      </w:r>
      <w:r w:rsidR="00656E6B">
        <w:fldChar w:fldCharType="end"/>
      </w:r>
      <w:r w:rsidRPr="001F4D91">
        <w:t xml:space="preserve"> can serve also as an olefin source through cracking or catalytic dehydrogenation</w:t>
      </w:r>
      <w:r w:rsidR="00656E6B">
        <w:fldChar w:fldCharType="begin"/>
      </w:r>
      <w:r w:rsidR="00656E6B">
        <w:instrText xml:space="preserve"> XE "</w:instrText>
      </w:r>
      <w:r w:rsidR="00656E6B" w:rsidRPr="00826829">
        <w:instrText>catalytic dehydrogenation</w:instrText>
      </w:r>
      <w:r w:rsidR="00656E6B">
        <w:instrText xml:space="preserve">" </w:instrText>
      </w:r>
      <w:r w:rsidR="00656E6B">
        <w:fldChar w:fldCharType="end"/>
      </w:r>
      <w:r w:rsidRPr="001F4D91">
        <w:t>.</w:t>
      </w:r>
    </w:p>
    <w:p w14:paraId="7C89E3A2" w14:textId="77777777" w:rsidR="00844952" w:rsidRPr="001F4D91" w:rsidRDefault="00844952" w:rsidP="00A808C1">
      <w:pPr>
        <w:pStyle w:val="BodyText"/>
      </w:pPr>
      <w:r w:rsidRPr="001F4D91">
        <w:t>By the selection of individual paraffins and olefins</w:t>
      </w:r>
      <w:r w:rsidR="00A26763">
        <w:fldChar w:fldCharType="begin"/>
      </w:r>
      <w:r w:rsidR="00A26763">
        <w:instrText xml:space="preserve"> XE "</w:instrText>
      </w:r>
      <w:r w:rsidR="00A26763" w:rsidRPr="00914117">
        <w:instrText>olefins</w:instrText>
      </w:r>
      <w:r w:rsidR="00A26763">
        <w:instrText xml:space="preserve">" </w:instrText>
      </w:r>
      <w:r w:rsidR="00A26763">
        <w:fldChar w:fldCharType="end"/>
      </w:r>
      <w:r w:rsidRPr="001F4D91">
        <w:t xml:space="preserve"> for thermal alkylation</w:t>
      </w:r>
      <w:r w:rsidR="00656E6B">
        <w:fldChar w:fldCharType="begin"/>
      </w:r>
      <w:r w:rsidR="00656E6B">
        <w:instrText xml:space="preserve"> XE "</w:instrText>
      </w:r>
      <w:r w:rsidR="00656E6B" w:rsidRPr="00C171A8">
        <w:instrText>thermal alkylation</w:instrText>
      </w:r>
      <w:r w:rsidR="00656E6B">
        <w:instrText xml:space="preserve">" </w:instrText>
      </w:r>
      <w:r w:rsidR="00656E6B">
        <w:fldChar w:fldCharType="end"/>
      </w:r>
      <w:r w:rsidRPr="001F4D91">
        <w:t xml:space="preserve">, primary reaction products result from the union of one molecule of each, accompanied by secondary products. Table </w:t>
      </w:r>
      <w:r w:rsidR="00E52DA9">
        <w:t>20</w:t>
      </w:r>
      <w:r w:rsidRPr="001F4D91">
        <w:t xml:space="preserve"> shows the products formed by interaction, while Table </w:t>
      </w:r>
      <w:r w:rsidR="00E52DA9">
        <w:t>21</w:t>
      </w:r>
      <w:r w:rsidRPr="001F4D91">
        <w:t xml:space="preserve"> shows the composition of the liquid product - Alkylate.</w:t>
      </w:r>
    </w:p>
    <w:p w14:paraId="133E6582" w14:textId="77777777" w:rsidR="00FF0999" w:rsidRDefault="00FF0999">
      <w:pPr>
        <w:rPr>
          <w:i/>
          <w:spacing w:val="-5"/>
          <w:sz w:val="22"/>
        </w:rPr>
      </w:pPr>
      <w:r>
        <w:br w:type="page"/>
      </w:r>
    </w:p>
    <w:p w14:paraId="50EEC04D" w14:textId="2C63FF1A" w:rsidR="00844952" w:rsidRDefault="00844952" w:rsidP="001E56FB">
      <w:pPr>
        <w:pStyle w:val="Caption"/>
      </w:pPr>
      <w:r>
        <w:lastRenderedPageBreak/>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20</w:t>
      </w:r>
      <w:r w:rsidR="00A82CC8">
        <w:rPr>
          <w:noProof/>
        </w:rPr>
        <w:fldChar w:fldCharType="end"/>
      </w:r>
      <w:r>
        <w:t>. Alkylation product from Olefin and Paraffin feed stock</w:t>
      </w:r>
    </w:p>
    <w:tbl>
      <w:tblPr>
        <w:tblW w:w="0" w:type="auto"/>
        <w:tblInd w:w="8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242"/>
        <w:gridCol w:w="1754"/>
        <w:gridCol w:w="3969"/>
      </w:tblGrid>
      <w:tr w:rsidR="00844952" w14:paraId="249AA767" w14:textId="77777777" w:rsidTr="00E8205A">
        <w:tc>
          <w:tcPr>
            <w:tcW w:w="1242" w:type="dxa"/>
            <w:tcBorders>
              <w:bottom w:val="single" w:sz="12" w:space="0" w:color="000000"/>
            </w:tcBorders>
          </w:tcPr>
          <w:p w14:paraId="72542CF3" w14:textId="77777777" w:rsidR="00844952" w:rsidRPr="001A30FA" w:rsidRDefault="00844952" w:rsidP="00A808C1">
            <w:pPr>
              <w:pStyle w:val="BodyText"/>
            </w:pPr>
            <w:r w:rsidRPr="001A30FA">
              <w:t>Olefin feed</w:t>
            </w:r>
          </w:p>
        </w:tc>
        <w:tc>
          <w:tcPr>
            <w:tcW w:w="1754" w:type="dxa"/>
            <w:tcBorders>
              <w:bottom w:val="single" w:sz="12" w:space="0" w:color="000000"/>
            </w:tcBorders>
          </w:tcPr>
          <w:p w14:paraId="224D6475" w14:textId="77777777" w:rsidR="00844952" w:rsidRPr="001A30FA" w:rsidRDefault="00844952" w:rsidP="00A808C1">
            <w:pPr>
              <w:pStyle w:val="BodyText"/>
            </w:pPr>
            <w:r w:rsidRPr="001A30FA">
              <w:t>Paraffin feed</w:t>
            </w:r>
          </w:p>
        </w:tc>
        <w:tc>
          <w:tcPr>
            <w:tcW w:w="3969" w:type="dxa"/>
            <w:tcBorders>
              <w:bottom w:val="single" w:sz="12" w:space="0" w:color="000000"/>
            </w:tcBorders>
          </w:tcPr>
          <w:p w14:paraId="0E13B1DA" w14:textId="77777777" w:rsidR="00844952" w:rsidRPr="001A30FA" w:rsidRDefault="00844952" w:rsidP="00A808C1">
            <w:pPr>
              <w:pStyle w:val="BodyText"/>
            </w:pPr>
            <w:r w:rsidRPr="001A30FA">
              <w:t>Product</w:t>
            </w:r>
          </w:p>
        </w:tc>
      </w:tr>
      <w:tr w:rsidR="00844952" w14:paraId="2F5CB617" w14:textId="77777777" w:rsidTr="00E8205A">
        <w:tc>
          <w:tcPr>
            <w:tcW w:w="1242" w:type="dxa"/>
            <w:tcBorders>
              <w:top w:val="single" w:sz="12" w:space="0" w:color="000000"/>
            </w:tcBorders>
          </w:tcPr>
          <w:p w14:paraId="5C14DE87" w14:textId="77777777" w:rsidR="00844952" w:rsidRPr="001A30FA" w:rsidRDefault="00844952" w:rsidP="00A808C1">
            <w:pPr>
              <w:pStyle w:val="BodyText"/>
            </w:pPr>
            <w:r w:rsidRPr="001A30FA">
              <w:t>Ethylene</w:t>
            </w:r>
            <w:r w:rsidR="00656E6B">
              <w:fldChar w:fldCharType="begin"/>
            </w:r>
            <w:r w:rsidR="00656E6B">
              <w:instrText xml:space="preserve"> XE "</w:instrText>
            </w:r>
            <w:r w:rsidR="00656E6B" w:rsidRPr="00294145">
              <w:instrText>Ethylene</w:instrText>
            </w:r>
            <w:r w:rsidR="00656E6B">
              <w:instrText xml:space="preserve">" </w:instrText>
            </w:r>
            <w:r w:rsidR="00656E6B">
              <w:fldChar w:fldCharType="end"/>
            </w:r>
          </w:p>
        </w:tc>
        <w:tc>
          <w:tcPr>
            <w:tcW w:w="1754" w:type="dxa"/>
            <w:tcBorders>
              <w:top w:val="single" w:sz="12" w:space="0" w:color="000000"/>
            </w:tcBorders>
          </w:tcPr>
          <w:p w14:paraId="27A9BF28" w14:textId="77777777" w:rsidR="00844952" w:rsidRPr="001A30FA" w:rsidRDefault="00844952" w:rsidP="00A808C1">
            <w:pPr>
              <w:pStyle w:val="BodyText"/>
            </w:pPr>
            <w:r w:rsidRPr="001A30FA">
              <w:t>Propane</w:t>
            </w:r>
            <w:r w:rsidR="009200ED">
              <w:fldChar w:fldCharType="begin"/>
            </w:r>
            <w:r w:rsidR="009200ED">
              <w:instrText xml:space="preserve"> XE "</w:instrText>
            </w:r>
            <w:r w:rsidR="009200ED" w:rsidRPr="00111241">
              <w:instrText>Propane</w:instrText>
            </w:r>
            <w:r w:rsidR="009200ED">
              <w:instrText xml:space="preserve">" </w:instrText>
            </w:r>
            <w:r w:rsidR="009200ED">
              <w:fldChar w:fldCharType="end"/>
            </w:r>
          </w:p>
        </w:tc>
        <w:tc>
          <w:tcPr>
            <w:tcW w:w="3969" w:type="dxa"/>
            <w:tcBorders>
              <w:top w:val="single" w:sz="12" w:space="0" w:color="000000"/>
            </w:tcBorders>
          </w:tcPr>
          <w:p w14:paraId="36171A67" w14:textId="77777777" w:rsidR="00844952" w:rsidRPr="001A30FA" w:rsidRDefault="00844952" w:rsidP="00A808C1">
            <w:pPr>
              <w:pStyle w:val="BodyText"/>
            </w:pPr>
            <w:r w:rsidRPr="001A30FA">
              <w:t>Isopentane</w:t>
            </w:r>
            <w:r w:rsidR="009200ED">
              <w:fldChar w:fldCharType="begin"/>
            </w:r>
            <w:r w:rsidR="009200ED">
              <w:instrText xml:space="preserve"> XE "</w:instrText>
            </w:r>
            <w:r w:rsidR="009200ED" w:rsidRPr="00BA6B96">
              <w:instrText>Isopentane</w:instrText>
            </w:r>
            <w:r w:rsidR="009200ED">
              <w:instrText xml:space="preserve">" </w:instrText>
            </w:r>
            <w:r w:rsidR="009200ED">
              <w:fldChar w:fldCharType="end"/>
            </w:r>
            <w:r w:rsidRPr="001A30FA">
              <w:t>, some normal pentane</w:t>
            </w:r>
            <w:r w:rsidR="00656E6B">
              <w:fldChar w:fldCharType="begin"/>
            </w:r>
            <w:r w:rsidR="00656E6B">
              <w:instrText xml:space="preserve"> XE "</w:instrText>
            </w:r>
            <w:r w:rsidR="00656E6B" w:rsidRPr="0037486C">
              <w:instrText>normal pentane</w:instrText>
            </w:r>
            <w:r w:rsidR="00656E6B">
              <w:instrText xml:space="preserve">" </w:instrText>
            </w:r>
            <w:r w:rsidR="00656E6B">
              <w:fldChar w:fldCharType="end"/>
            </w:r>
          </w:p>
        </w:tc>
      </w:tr>
      <w:tr w:rsidR="00844952" w14:paraId="0A46B120" w14:textId="77777777" w:rsidTr="00E8205A">
        <w:tc>
          <w:tcPr>
            <w:tcW w:w="1242" w:type="dxa"/>
          </w:tcPr>
          <w:p w14:paraId="12C24D93" w14:textId="77777777" w:rsidR="00844952" w:rsidRPr="001A30FA" w:rsidRDefault="00844952" w:rsidP="00A808C1">
            <w:pPr>
              <w:pStyle w:val="BodyText"/>
            </w:pPr>
            <w:r w:rsidRPr="001A30FA">
              <w:t>Ethylene</w:t>
            </w:r>
          </w:p>
        </w:tc>
        <w:tc>
          <w:tcPr>
            <w:tcW w:w="1754" w:type="dxa"/>
          </w:tcPr>
          <w:p w14:paraId="4326C33D" w14:textId="77777777" w:rsidR="00844952" w:rsidRPr="001A30FA" w:rsidRDefault="00844952" w:rsidP="00A808C1">
            <w:pPr>
              <w:pStyle w:val="BodyText"/>
            </w:pPr>
            <w:r w:rsidRPr="001A30FA">
              <w:t>Normal butane</w:t>
            </w:r>
            <w:r w:rsidR="00592FD8">
              <w:fldChar w:fldCharType="begin"/>
            </w:r>
            <w:r w:rsidR="00592FD8">
              <w:instrText xml:space="preserve"> XE "</w:instrText>
            </w:r>
            <w:r w:rsidR="00592FD8" w:rsidRPr="0036296C">
              <w:instrText>Normal butane</w:instrText>
            </w:r>
            <w:r w:rsidR="00592FD8">
              <w:instrText xml:space="preserve">" </w:instrText>
            </w:r>
            <w:r w:rsidR="00592FD8">
              <w:fldChar w:fldCharType="end"/>
            </w:r>
          </w:p>
        </w:tc>
        <w:tc>
          <w:tcPr>
            <w:tcW w:w="3969" w:type="dxa"/>
          </w:tcPr>
          <w:p w14:paraId="411CD5E6" w14:textId="77777777" w:rsidR="00844952" w:rsidRPr="001A30FA" w:rsidRDefault="00844952" w:rsidP="00A808C1">
            <w:pPr>
              <w:pStyle w:val="BodyText"/>
            </w:pPr>
            <w:r w:rsidRPr="001A30FA">
              <w:t>3</w:t>
            </w:r>
            <w:r w:rsidR="005B26DB">
              <w:t xml:space="preserve"> </w:t>
            </w:r>
            <w:r w:rsidRPr="001A30FA">
              <w:t>Methyl pentane</w:t>
            </w:r>
            <w:r w:rsidR="00656E6B">
              <w:fldChar w:fldCharType="begin"/>
            </w:r>
            <w:r w:rsidR="00656E6B">
              <w:instrText xml:space="preserve"> XE "</w:instrText>
            </w:r>
            <w:r w:rsidR="00656E6B" w:rsidRPr="00640576">
              <w:instrText>3</w:instrText>
            </w:r>
            <w:r w:rsidR="005B26DB">
              <w:instrText xml:space="preserve"> </w:instrText>
            </w:r>
            <w:r w:rsidR="00656E6B" w:rsidRPr="00640576">
              <w:instrText>Methyl pentane</w:instrText>
            </w:r>
            <w:r w:rsidR="00656E6B">
              <w:instrText xml:space="preserve">" </w:instrText>
            </w:r>
            <w:r w:rsidR="00656E6B">
              <w:fldChar w:fldCharType="end"/>
            </w:r>
          </w:p>
        </w:tc>
      </w:tr>
      <w:tr w:rsidR="00844952" w14:paraId="7C4448E1" w14:textId="77777777" w:rsidTr="00E8205A">
        <w:tc>
          <w:tcPr>
            <w:tcW w:w="1242" w:type="dxa"/>
          </w:tcPr>
          <w:p w14:paraId="5505C090" w14:textId="77777777" w:rsidR="00844952" w:rsidRPr="001A30FA" w:rsidRDefault="00844952" w:rsidP="00A808C1">
            <w:pPr>
              <w:pStyle w:val="BodyText"/>
            </w:pPr>
            <w:r w:rsidRPr="001A30FA">
              <w:t>Ethylene</w:t>
            </w:r>
          </w:p>
        </w:tc>
        <w:tc>
          <w:tcPr>
            <w:tcW w:w="1754" w:type="dxa"/>
          </w:tcPr>
          <w:p w14:paraId="58B92708" w14:textId="77777777" w:rsidR="00844952" w:rsidRPr="001A30FA" w:rsidRDefault="00844952" w:rsidP="00A808C1">
            <w:pPr>
              <w:pStyle w:val="BodyText"/>
            </w:pPr>
            <w:r w:rsidRPr="001A30FA">
              <w:t>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p>
        </w:tc>
        <w:tc>
          <w:tcPr>
            <w:tcW w:w="3969" w:type="dxa"/>
          </w:tcPr>
          <w:p w14:paraId="521B4C20" w14:textId="77777777" w:rsidR="00844952" w:rsidRPr="001A30FA" w:rsidRDefault="00844952" w:rsidP="00A808C1">
            <w:pPr>
              <w:pStyle w:val="BodyText"/>
            </w:pPr>
            <w:r w:rsidRPr="001A30FA">
              <w:t>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A30FA">
              <w:t xml:space="preserve"> (2,2 Dimethyl butane</w:t>
            </w:r>
            <w:r w:rsidR="00656E6B">
              <w:fldChar w:fldCharType="begin"/>
            </w:r>
            <w:r w:rsidR="00656E6B">
              <w:instrText xml:space="preserve"> XE "</w:instrText>
            </w:r>
            <w:r w:rsidR="00656E6B" w:rsidRPr="00307297">
              <w:instrText>2,2 Dimethyl butane</w:instrText>
            </w:r>
            <w:r w:rsidR="00656E6B">
              <w:instrText xml:space="preserve">" </w:instrText>
            </w:r>
            <w:r w:rsidR="00656E6B">
              <w:fldChar w:fldCharType="end"/>
            </w:r>
            <w:r w:rsidRPr="001A30FA">
              <w:t>)</w:t>
            </w:r>
          </w:p>
        </w:tc>
      </w:tr>
      <w:tr w:rsidR="00844952" w14:paraId="1B3E5546" w14:textId="77777777" w:rsidTr="00E8205A">
        <w:tc>
          <w:tcPr>
            <w:tcW w:w="1242" w:type="dxa"/>
          </w:tcPr>
          <w:p w14:paraId="62ACD719" w14:textId="77777777" w:rsidR="00844952" w:rsidRPr="001A30FA" w:rsidRDefault="00844952" w:rsidP="00A808C1">
            <w:pPr>
              <w:pStyle w:val="BodyText"/>
            </w:pPr>
            <w:r w:rsidRPr="001A30FA">
              <w:t>Propylene</w:t>
            </w:r>
            <w:r w:rsidR="00A26763">
              <w:fldChar w:fldCharType="begin"/>
            </w:r>
            <w:r w:rsidR="00A26763">
              <w:instrText xml:space="preserve"> XE "</w:instrText>
            </w:r>
            <w:r w:rsidR="00A26763" w:rsidRPr="000D57FA">
              <w:instrText>Propylene</w:instrText>
            </w:r>
            <w:r w:rsidR="00A26763">
              <w:instrText xml:space="preserve">" </w:instrText>
            </w:r>
            <w:r w:rsidR="00A26763">
              <w:fldChar w:fldCharType="end"/>
            </w:r>
          </w:p>
        </w:tc>
        <w:tc>
          <w:tcPr>
            <w:tcW w:w="1754" w:type="dxa"/>
          </w:tcPr>
          <w:p w14:paraId="1BC4C18F" w14:textId="77777777" w:rsidR="00844952" w:rsidRPr="001A30FA" w:rsidRDefault="00844952" w:rsidP="00A808C1">
            <w:pPr>
              <w:pStyle w:val="BodyText"/>
            </w:pPr>
            <w:r w:rsidRPr="001A30FA">
              <w:t>Propane</w:t>
            </w:r>
            <w:r w:rsidR="009200ED">
              <w:fldChar w:fldCharType="begin"/>
            </w:r>
            <w:r w:rsidR="009200ED">
              <w:instrText xml:space="preserve"> XE "</w:instrText>
            </w:r>
            <w:r w:rsidR="009200ED" w:rsidRPr="00111241">
              <w:instrText>Propane</w:instrText>
            </w:r>
            <w:r w:rsidR="009200ED">
              <w:instrText xml:space="preserve">" </w:instrText>
            </w:r>
            <w:r w:rsidR="009200ED">
              <w:fldChar w:fldCharType="end"/>
            </w:r>
          </w:p>
        </w:tc>
        <w:tc>
          <w:tcPr>
            <w:tcW w:w="3969" w:type="dxa"/>
          </w:tcPr>
          <w:p w14:paraId="66425EDE" w14:textId="77777777" w:rsidR="00844952" w:rsidRPr="001A30FA" w:rsidRDefault="00844952" w:rsidP="00A808C1">
            <w:pPr>
              <w:pStyle w:val="BodyText"/>
            </w:pPr>
            <w:r w:rsidRPr="001A30FA">
              <w:t>2,3 Dimethyl butane</w:t>
            </w:r>
            <w:r w:rsidR="00656E6B">
              <w:fldChar w:fldCharType="begin"/>
            </w:r>
            <w:r w:rsidR="00656E6B">
              <w:instrText xml:space="preserve"> XE "</w:instrText>
            </w:r>
            <w:r w:rsidR="00656E6B" w:rsidRPr="00F6664C">
              <w:instrText>2,3 Dimethyl butane</w:instrText>
            </w:r>
            <w:r w:rsidR="00656E6B">
              <w:instrText xml:space="preserve">" </w:instrText>
            </w:r>
            <w:r w:rsidR="00656E6B">
              <w:fldChar w:fldCharType="end"/>
            </w:r>
            <w:r w:rsidRPr="001A30FA">
              <w:t>, 2</w:t>
            </w:r>
            <w:r w:rsidR="005B26DB">
              <w:t xml:space="preserve"> </w:t>
            </w:r>
            <w:r w:rsidRPr="001A30FA">
              <w:t>Methyl pentane</w:t>
            </w:r>
            <w:r w:rsidR="00656E6B">
              <w:fldChar w:fldCharType="begin"/>
            </w:r>
            <w:r w:rsidR="00656E6B">
              <w:instrText xml:space="preserve"> XE "</w:instrText>
            </w:r>
            <w:r w:rsidR="00656E6B" w:rsidRPr="00953E56">
              <w:instrText>2</w:instrText>
            </w:r>
            <w:r w:rsidR="005B26DB">
              <w:instrText xml:space="preserve"> </w:instrText>
            </w:r>
            <w:r w:rsidR="00656E6B" w:rsidRPr="00953E56">
              <w:instrText>Methyl pentane</w:instrText>
            </w:r>
            <w:r w:rsidR="00656E6B">
              <w:instrText xml:space="preserve">" </w:instrText>
            </w:r>
            <w:r w:rsidR="00656E6B">
              <w:fldChar w:fldCharType="end"/>
            </w:r>
          </w:p>
        </w:tc>
      </w:tr>
      <w:tr w:rsidR="00844952" w14:paraId="3E94F667" w14:textId="77777777" w:rsidTr="00E8205A">
        <w:tc>
          <w:tcPr>
            <w:tcW w:w="1242" w:type="dxa"/>
          </w:tcPr>
          <w:p w14:paraId="415A241D" w14:textId="77777777" w:rsidR="00844952" w:rsidRPr="001A30FA" w:rsidRDefault="00844952" w:rsidP="00A808C1">
            <w:pPr>
              <w:pStyle w:val="BodyText"/>
            </w:pPr>
            <w:r w:rsidRPr="001A30FA">
              <w:t>Ethylene</w:t>
            </w:r>
          </w:p>
        </w:tc>
        <w:tc>
          <w:tcPr>
            <w:tcW w:w="1754" w:type="dxa"/>
          </w:tcPr>
          <w:p w14:paraId="3A284387" w14:textId="77777777" w:rsidR="00844952" w:rsidRPr="001A30FA" w:rsidRDefault="00844952" w:rsidP="00A808C1">
            <w:pPr>
              <w:pStyle w:val="BodyText"/>
            </w:pPr>
            <w:r w:rsidRPr="001A30FA">
              <w:t>Cyclohexane</w:t>
            </w:r>
            <w:r w:rsidR="00656E6B">
              <w:fldChar w:fldCharType="begin"/>
            </w:r>
            <w:r w:rsidR="00656E6B">
              <w:instrText xml:space="preserve"> XE "</w:instrText>
            </w:r>
            <w:r w:rsidR="00656E6B" w:rsidRPr="002704ED">
              <w:instrText>Cyclohexane</w:instrText>
            </w:r>
            <w:r w:rsidR="00656E6B">
              <w:instrText xml:space="preserve">" </w:instrText>
            </w:r>
            <w:r w:rsidR="00656E6B">
              <w:fldChar w:fldCharType="end"/>
            </w:r>
          </w:p>
        </w:tc>
        <w:tc>
          <w:tcPr>
            <w:tcW w:w="3969" w:type="dxa"/>
          </w:tcPr>
          <w:p w14:paraId="35B36776" w14:textId="77777777" w:rsidR="00844952" w:rsidRPr="001A30FA" w:rsidRDefault="00844952" w:rsidP="00A808C1">
            <w:pPr>
              <w:pStyle w:val="BodyText"/>
            </w:pPr>
            <w:r w:rsidRPr="001A30FA">
              <w:t>Ethyl Cyclohexane</w:t>
            </w:r>
            <w:r w:rsidR="00656E6B">
              <w:fldChar w:fldCharType="begin"/>
            </w:r>
            <w:r w:rsidR="00656E6B">
              <w:instrText xml:space="preserve"> XE "</w:instrText>
            </w:r>
            <w:r w:rsidR="00656E6B" w:rsidRPr="00A5032E">
              <w:instrText>Ethyl Cyclohexane</w:instrText>
            </w:r>
            <w:r w:rsidR="00656E6B">
              <w:instrText xml:space="preserve">" </w:instrText>
            </w:r>
            <w:r w:rsidR="00656E6B">
              <w:fldChar w:fldCharType="end"/>
            </w:r>
          </w:p>
        </w:tc>
      </w:tr>
    </w:tbl>
    <w:p w14:paraId="73BDB3C4" w14:textId="77777777" w:rsidR="00844952" w:rsidRDefault="00844952" w:rsidP="001E56FB">
      <w:pPr>
        <w:pStyle w:val="StyleCaptionBefore6ptAfter6pt"/>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21</w:t>
      </w:r>
      <w:r w:rsidR="00A82CC8">
        <w:rPr>
          <w:noProof/>
        </w:rPr>
        <w:fldChar w:fldCharType="end"/>
      </w:r>
      <w:r>
        <w:t>. Reaction products formed under Thermal Alkylation conditions</w:t>
      </w:r>
    </w:p>
    <w:tbl>
      <w:tblPr>
        <w:tblW w:w="9719" w:type="dxa"/>
        <w:tblInd w:w="-5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533"/>
        <w:gridCol w:w="942"/>
        <w:gridCol w:w="941"/>
        <w:gridCol w:w="941"/>
        <w:gridCol w:w="941"/>
        <w:gridCol w:w="941"/>
        <w:gridCol w:w="941"/>
        <w:gridCol w:w="1539"/>
      </w:tblGrid>
      <w:tr w:rsidR="00844952" w:rsidRPr="003875F8" w14:paraId="3E16AA1C" w14:textId="77777777" w:rsidTr="00FF0999">
        <w:tc>
          <w:tcPr>
            <w:tcW w:w="2533" w:type="dxa"/>
            <w:tcBorders>
              <w:bottom w:val="single" w:sz="12" w:space="0" w:color="000000"/>
            </w:tcBorders>
            <w:shd w:val="clear" w:color="auto" w:fill="auto"/>
          </w:tcPr>
          <w:p w14:paraId="4FA66B0D" w14:textId="77777777" w:rsidR="00844952" w:rsidRPr="003875F8" w:rsidRDefault="00844952" w:rsidP="00FF0999">
            <w:pPr>
              <w:spacing w:before="0"/>
              <w:rPr>
                <w:b/>
                <w:sz w:val="20"/>
              </w:rPr>
            </w:pPr>
            <w:r w:rsidRPr="003875F8">
              <w:rPr>
                <w:b/>
                <w:sz w:val="20"/>
              </w:rPr>
              <w:t>Test</w:t>
            </w:r>
          </w:p>
        </w:tc>
        <w:tc>
          <w:tcPr>
            <w:tcW w:w="942" w:type="dxa"/>
            <w:tcBorders>
              <w:bottom w:val="single" w:sz="12" w:space="0" w:color="000000"/>
            </w:tcBorders>
            <w:shd w:val="clear" w:color="auto" w:fill="auto"/>
          </w:tcPr>
          <w:p w14:paraId="3E65AD83" w14:textId="77777777" w:rsidR="00844952" w:rsidRPr="003875F8" w:rsidRDefault="00844952" w:rsidP="00FF0999">
            <w:pPr>
              <w:spacing w:before="0"/>
              <w:rPr>
                <w:b/>
                <w:sz w:val="20"/>
              </w:rPr>
            </w:pPr>
            <w:r w:rsidRPr="003875F8">
              <w:rPr>
                <w:b/>
                <w:sz w:val="20"/>
              </w:rPr>
              <w:t>1</w:t>
            </w:r>
          </w:p>
        </w:tc>
        <w:tc>
          <w:tcPr>
            <w:tcW w:w="941" w:type="dxa"/>
            <w:tcBorders>
              <w:bottom w:val="single" w:sz="12" w:space="0" w:color="000000"/>
            </w:tcBorders>
            <w:shd w:val="clear" w:color="auto" w:fill="auto"/>
          </w:tcPr>
          <w:p w14:paraId="5DBE419F" w14:textId="77777777" w:rsidR="00844952" w:rsidRPr="003875F8" w:rsidRDefault="00844952" w:rsidP="00FF0999">
            <w:pPr>
              <w:spacing w:before="0"/>
              <w:rPr>
                <w:b/>
                <w:sz w:val="20"/>
              </w:rPr>
            </w:pPr>
            <w:r w:rsidRPr="003875F8">
              <w:rPr>
                <w:b/>
                <w:sz w:val="20"/>
              </w:rPr>
              <w:t>2</w:t>
            </w:r>
          </w:p>
        </w:tc>
        <w:tc>
          <w:tcPr>
            <w:tcW w:w="941" w:type="dxa"/>
            <w:tcBorders>
              <w:bottom w:val="single" w:sz="12" w:space="0" w:color="000000"/>
            </w:tcBorders>
            <w:shd w:val="clear" w:color="auto" w:fill="auto"/>
          </w:tcPr>
          <w:p w14:paraId="66E85217" w14:textId="77777777" w:rsidR="00844952" w:rsidRPr="003875F8" w:rsidRDefault="00844952" w:rsidP="00FF0999">
            <w:pPr>
              <w:spacing w:before="0"/>
              <w:rPr>
                <w:b/>
                <w:sz w:val="20"/>
              </w:rPr>
            </w:pPr>
            <w:r w:rsidRPr="003875F8">
              <w:rPr>
                <w:b/>
                <w:sz w:val="20"/>
              </w:rPr>
              <w:t>3</w:t>
            </w:r>
          </w:p>
        </w:tc>
        <w:tc>
          <w:tcPr>
            <w:tcW w:w="941" w:type="dxa"/>
            <w:tcBorders>
              <w:bottom w:val="single" w:sz="12" w:space="0" w:color="000000"/>
            </w:tcBorders>
            <w:shd w:val="clear" w:color="auto" w:fill="auto"/>
          </w:tcPr>
          <w:p w14:paraId="79A23AAE" w14:textId="77777777" w:rsidR="00844952" w:rsidRPr="003875F8" w:rsidRDefault="00844952" w:rsidP="00FF0999">
            <w:pPr>
              <w:spacing w:before="0"/>
              <w:rPr>
                <w:b/>
                <w:sz w:val="20"/>
              </w:rPr>
            </w:pPr>
            <w:r w:rsidRPr="003875F8">
              <w:rPr>
                <w:b/>
                <w:sz w:val="20"/>
              </w:rPr>
              <w:t>4</w:t>
            </w:r>
          </w:p>
        </w:tc>
        <w:tc>
          <w:tcPr>
            <w:tcW w:w="941" w:type="dxa"/>
            <w:tcBorders>
              <w:bottom w:val="single" w:sz="12" w:space="0" w:color="000000"/>
            </w:tcBorders>
            <w:shd w:val="clear" w:color="auto" w:fill="auto"/>
          </w:tcPr>
          <w:p w14:paraId="5FB22EDA" w14:textId="77777777" w:rsidR="00844952" w:rsidRPr="003875F8" w:rsidRDefault="00844952" w:rsidP="00FF0999">
            <w:pPr>
              <w:spacing w:before="0"/>
              <w:rPr>
                <w:b/>
                <w:sz w:val="20"/>
              </w:rPr>
            </w:pPr>
            <w:r w:rsidRPr="003875F8">
              <w:rPr>
                <w:b/>
                <w:sz w:val="20"/>
              </w:rPr>
              <w:t>5</w:t>
            </w:r>
          </w:p>
        </w:tc>
        <w:tc>
          <w:tcPr>
            <w:tcW w:w="941" w:type="dxa"/>
            <w:tcBorders>
              <w:bottom w:val="single" w:sz="12" w:space="0" w:color="000000"/>
            </w:tcBorders>
            <w:shd w:val="clear" w:color="auto" w:fill="auto"/>
          </w:tcPr>
          <w:p w14:paraId="51BC54F5" w14:textId="77777777" w:rsidR="00844952" w:rsidRPr="003875F8" w:rsidRDefault="00844952" w:rsidP="00FF0999">
            <w:pPr>
              <w:spacing w:before="0"/>
              <w:rPr>
                <w:b/>
                <w:sz w:val="20"/>
              </w:rPr>
            </w:pPr>
            <w:r w:rsidRPr="003875F8">
              <w:rPr>
                <w:b/>
                <w:sz w:val="20"/>
              </w:rPr>
              <w:t>6</w:t>
            </w:r>
          </w:p>
        </w:tc>
        <w:tc>
          <w:tcPr>
            <w:tcW w:w="1539" w:type="dxa"/>
            <w:tcBorders>
              <w:bottom w:val="single" w:sz="12" w:space="0" w:color="000000"/>
            </w:tcBorders>
            <w:shd w:val="clear" w:color="auto" w:fill="auto"/>
          </w:tcPr>
          <w:p w14:paraId="41142D32" w14:textId="77777777" w:rsidR="00844952" w:rsidRPr="003875F8" w:rsidRDefault="00844952" w:rsidP="00FF0999">
            <w:pPr>
              <w:spacing w:before="0"/>
              <w:rPr>
                <w:b/>
                <w:bCs/>
                <w:sz w:val="20"/>
              </w:rPr>
            </w:pPr>
            <w:r w:rsidRPr="003875F8">
              <w:rPr>
                <w:b/>
                <w:bCs/>
                <w:sz w:val="20"/>
              </w:rPr>
              <w:t>7</w:t>
            </w:r>
          </w:p>
        </w:tc>
      </w:tr>
      <w:tr w:rsidR="00844952" w:rsidRPr="003875F8" w14:paraId="35A06AFF" w14:textId="77777777" w:rsidTr="00FF0999">
        <w:tc>
          <w:tcPr>
            <w:tcW w:w="2533" w:type="dxa"/>
            <w:shd w:val="clear" w:color="auto" w:fill="auto"/>
          </w:tcPr>
          <w:p w14:paraId="0688D0F0" w14:textId="77777777" w:rsidR="00844952" w:rsidRPr="003875F8" w:rsidRDefault="00844952" w:rsidP="004A561B">
            <w:pPr>
              <w:spacing w:before="0"/>
              <w:jc w:val="left"/>
              <w:rPr>
                <w:sz w:val="20"/>
              </w:rPr>
            </w:pPr>
            <w:r w:rsidRPr="003875F8">
              <w:rPr>
                <w:sz w:val="20"/>
              </w:rPr>
              <w:t xml:space="preserve">Reactants </w:t>
            </w:r>
            <w:r w:rsidR="00A215A7" w:rsidRPr="003875F8">
              <w:rPr>
                <w:sz w:val="20"/>
              </w:rPr>
              <w:t>wt.</w:t>
            </w:r>
            <w:r w:rsidRPr="003875F8">
              <w:rPr>
                <w:sz w:val="20"/>
              </w:rPr>
              <w:t xml:space="preserve"> %</w:t>
            </w:r>
          </w:p>
        </w:tc>
        <w:tc>
          <w:tcPr>
            <w:tcW w:w="942" w:type="dxa"/>
            <w:shd w:val="clear" w:color="auto" w:fill="auto"/>
          </w:tcPr>
          <w:p w14:paraId="49C435B8" w14:textId="77777777" w:rsidR="00844952" w:rsidRPr="003875F8" w:rsidRDefault="00844952" w:rsidP="00FF0999">
            <w:pPr>
              <w:spacing w:before="0"/>
              <w:rPr>
                <w:sz w:val="20"/>
              </w:rPr>
            </w:pPr>
            <w:r w:rsidRPr="003875F8">
              <w:rPr>
                <w:sz w:val="20"/>
              </w:rPr>
              <w:t>C</w:t>
            </w:r>
            <w:r w:rsidRPr="00E8205A">
              <w:rPr>
                <w:sz w:val="20"/>
                <w:vertAlign w:val="subscript"/>
              </w:rPr>
              <w:t>2</w:t>
            </w:r>
            <w:r w:rsidRPr="003875F8">
              <w:rPr>
                <w:sz w:val="20"/>
              </w:rPr>
              <w:t>H</w:t>
            </w:r>
            <w:r w:rsidRPr="00E8205A">
              <w:rPr>
                <w:sz w:val="20"/>
                <w:vertAlign w:val="subscript"/>
              </w:rPr>
              <w:t>4</w:t>
            </w:r>
            <w:r w:rsidRPr="003875F8">
              <w:rPr>
                <w:sz w:val="20"/>
              </w:rPr>
              <w:t>, 8.9%</w:t>
            </w:r>
          </w:p>
          <w:p w14:paraId="074DA5F8" w14:textId="77777777" w:rsidR="00844952" w:rsidRPr="003875F8" w:rsidRDefault="00844952" w:rsidP="00FF0999">
            <w:pPr>
              <w:spacing w:before="0"/>
              <w:rPr>
                <w:sz w:val="20"/>
              </w:rPr>
            </w:pPr>
            <w:r w:rsidRPr="003875F8">
              <w:rPr>
                <w:sz w:val="20"/>
              </w:rPr>
              <w:t>C</w:t>
            </w:r>
            <w:r w:rsidRPr="00E8205A">
              <w:rPr>
                <w:sz w:val="20"/>
                <w:vertAlign w:val="subscript"/>
              </w:rPr>
              <w:t>3</w:t>
            </w:r>
            <w:r w:rsidRPr="003875F8">
              <w:rPr>
                <w:sz w:val="20"/>
              </w:rPr>
              <w:t>H</w:t>
            </w:r>
            <w:r w:rsidRPr="00E8205A">
              <w:rPr>
                <w:sz w:val="20"/>
                <w:vertAlign w:val="subscript"/>
              </w:rPr>
              <w:t>8</w:t>
            </w:r>
            <w:r w:rsidRPr="003875F8">
              <w:rPr>
                <w:sz w:val="20"/>
              </w:rPr>
              <w:t>, 91.1%</w:t>
            </w:r>
          </w:p>
        </w:tc>
        <w:tc>
          <w:tcPr>
            <w:tcW w:w="941" w:type="dxa"/>
            <w:shd w:val="clear" w:color="auto" w:fill="auto"/>
          </w:tcPr>
          <w:p w14:paraId="48E4D191" w14:textId="77777777" w:rsidR="00844952" w:rsidRPr="003875F8" w:rsidRDefault="00844952" w:rsidP="00FF0999">
            <w:pPr>
              <w:spacing w:before="0"/>
              <w:rPr>
                <w:sz w:val="20"/>
              </w:rPr>
            </w:pPr>
            <w:r w:rsidRPr="003875F8">
              <w:rPr>
                <w:sz w:val="20"/>
              </w:rPr>
              <w:t>C</w:t>
            </w:r>
            <w:r w:rsidRPr="00E8205A">
              <w:rPr>
                <w:sz w:val="20"/>
                <w:vertAlign w:val="subscript"/>
              </w:rPr>
              <w:t>2</w:t>
            </w:r>
            <w:r w:rsidRPr="003875F8">
              <w:rPr>
                <w:sz w:val="20"/>
              </w:rPr>
              <w:t>H</w:t>
            </w:r>
            <w:r w:rsidRPr="00E8205A">
              <w:rPr>
                <w:sz w:val="20"/>
                <w:vertAlign w:val="subscript"/>
              </w:rPr>
              <w:t>4</w:t>
            </w:r>
            <w:r w:rsidRPr="003875F8">
              <w:rPr>
                <w:sz w:val="20"/>
              </w:rPr>
              <w:t>, 25%</w:t>
            </w:r>
          </w:p>
          <w:p w14:paraId="0D48838B" w14:textId="77777777" w:rsidR="00844952" w:rsidRPr="003875F8" w:rsidRDefault="00844952" w:rsidP="00FF0999">
            <w:pPr>
              <w:spacing w:before="0"/>
              <w:rPr>
                <w:sz w:val="20"/>
              </w:rPr>
            </w:pPr>
            <w:r w:rsidRPr="003875F8">
              <w:rPr>
                <w:sz w:val="20"/>
              </w:rPr>
              <w:t>C</w:t>
            </w:r>
            <w:r w:rsidRPr="00E8205A">
              <w:rPr>
                <w:sz w:val="20"/>
                <w:vertAlign w:val="subscript"/>
              </w:rPr>
              <w:t>3</w:t>
            </w:r>
            <w:r w:rsidRPr="003875F8">
              <w:rPr>
                <w:sz w:val="20"/>
              </w:rPr>
              <w:t>H</w:t>
            </w:r>
            <w:r w:rsidRPr="00E8205A">
              <w:rPr>
                <w:sz w:val="20"/>
                <w:vertAlign w:val="subscript"/>
              </w:rPr>
              <w:t>8</w:t>
            </w:r>
            <w:r w:rsidRPr="003875F8">
              <w:rPr>
                <w:sz w:val="20"/>
              </w:rPr>
              <w:t>, 75%</w:t>
            </w:r>
          </w:p>
        </w:tc>
        <w:tc>
          <w:tcPr>
            <w:tcW w:w="941" w:type="dxa"/>
            <w:shd w:val="clear" w:color="auto" w:fill="auto"/>
          </w:tcPr>
          <w:p w14:paraId="31EB1322" w14:textId="77777777" w:rsidR="00844952" w:rsidRPr="003875F8" w:rsidRDefault="00844952" w:rsidP="00FF0999">
            <w:pPr>
              <w:spacing w:before="0"/>
              <w:rPr>
                <w:sz w:val="20"/>
              </w:rPr>
            </w:pPr>
            <w:r w:rsidRPr="003875F8">
              <w:rPr>
                <w:sz w:val="20"/>
              </w:rPr>
              <w:t>C</w:t>
            </w:r>
            <w:r w:rsidRPr="00E8205A">
              <w:rPr>
                <w:sz w:val="20"/>
                <w:vertAlign w:val="subscript"/>
              </w:rPr>
              <w:t>3</w:t>
            </w:r>
            <w:r w:rsidRPr="003875F8">
              <w:rPr>
                <w:sz w:val="20"/>
              </w:rPr>
              <w:t>H</w:t>
            </w:r>
            <w:r w:rsidRPr="00E8205A">
              <w:rPr>
                <w:sz w:val="20"/>
                <w:vertAlign w:val="subscript"/>
              </w:rPr>
              <w:t>6</w:t>
            </w:r>
            <w:r w:rsidRPr="003875F8">
              <w:rPr>
                <w:sz w:val="20"/>
              </w:rPr>
              <w:t>, 12.8%</w:t>
            </w:r>
          </w:p>
          <w:p w14:paraId="2249DC91" w14:textId="77777777" w:rsidR="00844952" w:rsidRPr="003875F8" w:rsidRDefault="00844952" w:rsidP="00FF0999">
            <w:pPr>
              <w:spacing w:before="0"/>
              <w:rPr>
                <w:sz w:val="20"/>
              </w:rPr>
            </w:pPr>
            <w:r w:rsidRPr="003875F8">
              <w:rPr>
                <w:sz w:val="20"/>
              </w:rPr>
              <w:t>C</w:t>
            </w:r>
            <w:r w:rsidRPr="00E8205A">
              <w:rPr>
                <w:sz w:val="20"/>
                <w:vertAlign w:val="subscript"/>
              </w:rPr>
              <w:t>3</w:t>
            </w:r>
            <w:r w:rsidRPr="003875F8">
              <w:rPr>
                <w:sz w:val="20"/>
              </w:rPr>
              <w:t>H</w:t>
            </w:r>
            <w:r w:rsidRPr="00E8205A">
              <w:rPr>
                <w:sz w:val="20"/>
                <w:vertAlign w:val="subscript"/>
              </w:rPr>
              <w:t>8</w:t>
            </w:r>
            <w:r w:rsidRPr="003875F8">
              <w:rPr>
                <w:sz w:val="20"/>
              </w:rPr>
              <w:t>, 87.2%</w:t>
            </w:r>
          </w:p>
        </w:tc>
        <w:tc>
          <w:tcPr>
            <w:tcW w:w="941" w:type="dxa"/>
            <w:shd w:val="clear" w:color="auto" w:fill="auto"/>
          </w:tcPr>
          <w:p w14:paraId="069F58A8" w14:textId="77777777" w:rsidR="00844952" w:rsidRPr="003875F8" w:rsidRDefault="00844952" w:rsidP="00FF0999">
            <w:pPr>
              <w:spacing w:before="0"/>
              <w:rPr>
                <w:sz w:val="20"/>
              </w:rPr>
            </w:pPr>
            <w:r w:rsidRPr="003875F8">
              <w:rPr>
                <w:sz w:val="20"/>
              </w:rPr>
              <w:t>C</w:t>
            </w:r>
            <w:r w:rsidRPr="00E8205A">
              <w:rPr>
                <w:sz w:val="20"/>
                <w:vertAlign w:val="subscript"/>
              </w:rPr>
              <w:t>2</w:t>
            </w:r>
            <w:r w:rsidRPr="003875F8">
              <w:rPr>
                <w:sz w:val="20"/>
              </w:rPr>
              <w:t>H</w:t>
            </w:r>
            <w:r w:rsidRPr="00E8205A">
              <w:rPr>
                <w:sz w:val="20"/>
                <w:vertAlign w:val="subscript"/>
              </w:rPr>
              <w:t>4</w:t>
            </w:r>
            <w:r w:rsidRPr="003875F8">
              <w:rPr>
                <w:sz w:val="20"/>
              </w:rPr>
              <w:t>, 11.8%</w:t>
            </w:r>
          </w:p>
          <w:p w14:paraId="2A18DE6E" w14:textId="77777777" w:rsidR="00844952" w:rsidRPr="003875F8" w:rsidRDefault="00844952" w:rsidP="00FF0999">
            <w:pPr>
              <w:spacing w:before="0"/>
              <w:rPr>
                <w:sz w:val="20"/>
              </w:rPr>
            </w:pPr>
            <w:r w:rsidRPr="003875F8">
              <w:rPr>
                <w:sz w:val="20"/>
              </w:rPr>
              <w:t>i-C</w:t>
            </w:r>
            <w:r w:rsidRPr="00E8205A">
              <w:rPr>
                <w:sz w:val="20"/>
                <w:vertAlign w:val="subscript"/>
              </w:rPr>
              <w:t>4</w:t>
            </w:r>
            <w:r w:rsidRPr="003875F8">
              <w:rPr>
                <w:sz w:val="20"/>
              </w:rPr>
              <w:t>H</w:t>
            </w:r>
            <w:r w:rsidRPr="00E8205A">
              <w:rPr>
                <w:sz w:val="20"/>
                <w:vertAlign w:val="subscript"/>
              </w:rPr>
              <w:t>10</w:t>
            </w:r>
            <w:r w:rsidRPr="003875F8">
              <w:rPr>
                <w:sz w:val="20"/>
              </w:rPr>
              <w:t>, 88.2%</w:t>
            </w:r>
          </w:p>
        </w:tc>
        <w:tc>
          <w:tcPr>
            <w:tcW w:w="941" w:type="dxa"/>
            <w:shd w:val="clear" w:color="auto" w:fill="auto"/>
          </w:tcPr>
          <w:p w14:paraId="1719DAAF" w14:textId="77777777" w:rsidR="00844952" w:rsidRPr="003875F8" w:rsidRDefault="00844952" w:rsidP="00FF0999">
            <w:pPr>
              <w:spacing w:before="0"/>
              <w:rPr>
                <w:sz w:val="20"/>
              </w:rPr>
            </w:pPr>
            <w:r w:rsidRPr="003875F8">
              <w:rPr>
                <w:sz w:val="20"/>
              </w:rPr>
              <w:t>C</w:t>
            </w:r>
            <w:r w:rsidRPr="00E8205A">
              <w:rPr>
                <w:sz w:val="20"/>
                <w:vertAlign w:val="subscript"/>
              </w:rPr>
              <w:t>2</w:t>
            </w:r>
            <w:r w:rsidRPr="003875F8">
              <w:rPr>
                <w:sz w:val="20"/>
              </w:rPr>
              <w:t>H</w:t>
            </w:r>
            <w:r w:rsidRPr="00E8205A">
              <w:rPr>
                <w:sz w:val="20"/>
                <w:vertAlign w:val="subscript"/>
              </w:rPr>
              <w:t>4</w:t>
            </w:r>
            <w:r w:rsidRPr="003875F8">
              <w:rPr>
                <w:sz w:val="20"/>
              </w:rPr>
              <w:t>, 25.6%</w:t>
            </w:r>
          </w:p>
          <w:p w14:paraId="55E7324E" w14:textId="77777777" w:rsidR="00844952" w:rsidRPr="003875F8" w:rsidRDefault="00844952" w:rsidP="00FF0999">
            <w:pPr>
              <w:spacing w:before="0"/>
              <w:rPr>
                <w:sz w:val="20"/>
              </w:rPr>
            </w:pPr>
            <w:r w:rsidRPr="003875F8">
              <w:rPr>
                <w:sz w:val="20"/>
              </w:rPr>
              <w:t>i-C</w:t>
            </w:r>
            <w:r w:rsidRPr="00E8205A">
              <w:rPr>
                <w:sz w:val="20"/>
                <w:vertAlign w:val="subscript"/>
              </w:rPr>
              <w:t>4</w:t>
            </w:r>
            <w:r w:rsidRPr="003875F8">
              <w:rPr>
                <w:sz w:val="20"/>
              </w:rPr>
              <w:t>H</w:t>
            </w:r>
            <w:r w:rsidRPr="00E8205A">
              <w:rPr>
                <w:sz w:val="20"/>
                <w:vertAlign w:val="subscript"/>
              </w:rPr>
              <w:t>10</w:t>
            </w:r>
            <w:r w:rsidRPr="003875F8">
              <w:rPr>
                <w:sz w:val="20"/>
              </w:rPr>
              <w:t>, 74.4%</w:t>
            </w:r>
          </w:p>
        </w:tc>
        <w:tc>
          <w:tcPr>
            <w:tcW w:w="941" w:type="dxa"/>
            <w:shd w:val="clear" w:color="auto" w:fill="auto"/>
          </w:tcPr>
          <w:p w14:paraId="2181C629" w14:textId="77777777" w:rsidR="00844952" w:rsidRPr="003875F8" w:rsidRDefault="00844952" w:rsidP="00FF0999">
            <w:pPr>
              <w:spacing w:before="0"/>
              <w:rPr>
                <w:sz w:val="20"/>
              </w:rPr>
            </w:pPr>
            <w:r w:rsidRPr="003875F8">
              <w:rPr>
                <w:sz w:val="20"/>
              </w:rPr>
              <w:t>i-C</w:t>
            </w:r>
            <w:r w:rsidRPr="00E8205A">
              <w:rPr>
                <w:sz w:val="20"/>
                <w:vertAlign w:val="subscript"/>
              </w:rPr>
              <w:t>4</w:t>
            </w:r>
            <w:r w:rsidRPr="003875F8">
              <w:rPr>
                <w:sz w:val="20"/>
              </w:rPr>
              <w:t>H</w:t>
            </w:r>
            <w:r w:rsidRPr="00E8205A">
              <w:rPr>
                <w:sz w:val="20"/>
                <w:vertAlign w:val="subscript"/>
              </w:rPr>
              <w:t>8</w:t>
            </w:r>
            <w:r w:rsidRPr="003875F8">
              <w:rPr>
                <w:sz w:val="20"/>
              </w:rPr>
              <w:t>, 8.2%</w:t>
            </w:r>
          </w:p>
          <w:p w14:paraId="0A9BD4FC" w14:textId="77777777" w:rsidR="00844952" w:rsidRPr="003875F8" w:rsidRDefault="00844952" w:rsidP="00FF0999">
            <w:pPr>
              <w:spacing w:before="0"/>
              <w:rPr>
                <w:sz w:val="20"/>
              </w:rPr>
            </w:pPr>
            <w:r w:rsidRPr="003875F8">
              <w:rPr>
                <w:sz w:val="20"/>
              </w:rPr>
              <w:t>i-C</w:t>
            </w:r>
            <w:r w:rsidRPr="00E8205A">
              <w:rPr>
                <w:sz w:val="20"/>
                <w:vertAlign w:val="subscript"/>
              </w:rPr>
              <w:t>4</w:t>
            </w:r>
            <w:r w:rsidRPr="003875F8">
              <w:rPr>
                <w:sz w:val="20"/>
              </w:rPr>
              <w:t>H</w:t>
            </w:r>
            <w:r w:rsidRPr="00E8205A">
              <w:rPr>
                <w:sz w:val="20"/>
                <w:vertAlign w:val="subscript"/>
              </w:rPr>
              <w:t>10</w:t>
            </w:r>
            <w:r w:rsidRPr="003875F8">
              <w:rPr>
                <w:sz w:val="20"/>
              </w:rPr>
              <w:t>, 91.8%</w:t>
            </w:r>
          </w:p>
        </w:tc>
        <w:tc>
          <w:tcPr>
            <w:tcW w:w="1539" w:type="dxa"/>
            <w:shd w:val="clear" w:color="auto" w:fill="auto"/>
          </w:tcPr>
          <w:p w14:paraId="174682F8" w14:textId="77777777" w:rsidR="00844952" w:rsidRPr="003875F8" w:rsidRDefault="00844952" w:rsidP="00FF0999">
            <w:pPr>
              <w:spacing w:before="0"/>
              <w:rPr>
                <w:bCs/>
                <w:sz w:val="20"/>
              </w:rPr>
            </w:pPr>
            <w:r w:rsidRPr="003875F8">
              <w:rPr>
                <w:bCs/>
                <w:sz w:val="20"/>
              </w:rPr>
              <w:t>C</w:t>
            </w:r>
            <w:r w:rsidRPr="00E8205A">
              <w:rPr>
                <w:bCs/>
                <w:sz w:val="20"/>
                <w:vertAlign w:val="subscript"/>
              </w:rPr>
              <w:t>2</w:t>
            </w:r>
            <w:r w:rsidRPr="003875F8">
              <w:rPr>
                <w:bCs/>
                <w:sz w:val="20"/>
              </w:rPr>
              <w:t>H</w:t>
            </w:r>
            <w:r w:rsidRPr="00E8205A">
              <w:rPr>
                <w:bCs/>
                <w:sz w:val="20"/>
                <w:vertAlign w:val="subscript"/>
              </w:rPr>
              <w:t>4</w:t>
            </w:r>
            <w:r w:rsidRPr="003875F8">
              <w:rPr>
                <w:bCs/>
                <w:sz w:val="20"/>
              </w:rPr>
              <w:t>, 12.5%</w:t>
            </w:r>
          </w:p>
          <w:p w14:paraId="071B1926" w14:textId="77777777" w:rsidR="00844952" w:rsidRPr="003875F8" w:rsidRDefault="00844952" w:rsidP="00FF0999">
            <w:pPr>
              <w:spacing w:before="0"/>
              <w:rPr>
                <w:bCs/>
                <w:sz w:val="20"/>
              </w:rPr>
            </w:pPr>
            <w:r w:rsidRPr="003875F8">
              <w:rPr>
                <w:bCs/>
                <w:sz w:val="20"/>
              </w:rPr>
              <w:t>Cyclo C</w:t>
            </w:r>
            <w:r w:rsidRPr="00E8205A">
              <w:rPr>
                <w:bCs/>
                <w:sz w:val="20"/>
                <w:vertAlign w:val="subscript"/>
              </w:rPr>
              <w:t>6</w:t>
            </w:r>
            <w:r w:rsidRPr="003875F8">
              <w:rPr>
                <w:bCs/>
                <w:sz w:val="20"/>
              </w:rPr>
              <w:t>, 87.5%</w:t>
            </w:r>
          </w:p>
        </w:tc>
      </w:tr>
      <w:tr w:rsidR="00844952" w:rsidRPr="003875F8" w14:paraId="1205D8DA" w14:textId="77777777" w:rsidTr="00FF0999">
        <w:tc>
          <w:tcPr>
            <w:tcW w:w="2533" w:type="dxa"/>
            <w:shd w:val="clear" w:color="auto" w:fill="auto"/>
          </w:tcPr>
          <w:p w14:paraId="66358835" w14:textId="77777777" w:rsidR="00844952" w:rsidRPr="003875F8" w:rsidRDefault="00844952" w:rsidP="004A561B">
            <w:pPr>
              <w:spacing w:before="0"/>
              <w:jc w:val="left"/>
              <w:rPr>
                <w:sz w:val="20"/>
              </w:rPr>
            </w:pPr>
            <w:r w:rsidRPr="003875F8">
              <w:rPr>
                <w:sz w:val="20"/>
              </w:rPr>
              <w:t>Pressure psi</w:t>
            </w:r>
          </w:p>
        </w:tc>
        <w:tc>
          <w:tcPr>
            <w:tcW w:w="942" w:type="dxa"/>
            <w:shd w:val="clear" w:color="auto" w:fill="auto"/>
          </w:tcPr>
          <w:p w14:paraId="2EB755B6" w14:textId="77777777" w:rsidR="00844952" w:rsidRPr="003875F8" w:rsidRDefault="00844952" w:rsidP="00FF0999">
            <w:pPr>
              <w:spacing w:before="0"/>
              <w:rPr>
                <w:sz w:val="20"/>
              </w:rPr>
            </w:pPr>
            <w:r w:rsidRPr="003875F8">
              <w:rPr>
                <w:sz w:val="20"/>
              </w:rPr>
              <w:t>4,500</w:t>
            </w:r>
          </w:p>
        </w:tc>
        <w:tc>
          <w:tcPr>
            <w:tcW w:w="941" w:type="dxa"/>
            <w:shd w:val="clear" w:color="auto" w:fill="auto"/>
          </w:tcPr>
          <w:p w14:paraId="4A5FF5A4" w14:textId="77777777" w:rsidR="00844952" w:rsidRPr="003875F8" w:rsidRDefault="00844952" w:rsidP="00FF0999">
            <w:pPr>
              <w:spacing w:before="0"/>
              <w:rPr>
                <w:sz w:val="20"/>
              </w:rPr>
            </w:pPr>
            <w:r w:rsidRPr="003875F8">
              <w:rPr>
                <w:sz w:val="20"/>
              </w:rPr>
              <w:t>4,500</w:t>
            </w:r>
          </w:p>
        </w:tc>
        <w:tc>
          <w:tcPr>
            <w:tcW w:w="941" w:type="dxa"/>
            <w:shd w:val="clear" w:color="auto" w:fill="auto"/>
          </w:tcPr>
          <w:p w14:paraId="5E5F7C34" w14:textId="77777777" w:rsidR="00844952" w:rsidRPr="003875F8" w:rsidRDefault="00844952" w:rsidP="00FF0999">
            <w:pPr>
              <w:spacing w:before="0"/>
              <w:rPr>
                <w:sz w:val="20"/>
              </w:rPr>
            </w:pPr>
            <w:r w:rsidRPr="003875F8">
              <w:rPr>
                <w:sz w:val="20"/>
              </w:rPr>
              <w:t>6,300</w:t>
            </w:r>
          </w:p>
        </w:tc>
        <w:tc>
          <w:tcPr>
            <w:tcW w:w="941" w:type="dxa"/>
            <w:shd w:val="clear" w:color="auto" w:fill="auto"/>
          </w:tcPr>
          <w:p w14:paraId="102CB8C0" w14:textId="77777777" w:rsidR="00844952" w:rsidRPr="003875F8" w:rsidRDefault="00844952" w:rsidP="00FF0999">
            <w:pPr>
              <w:spacing w:before="0"/>
              <w:rPr>
                <w:sz w:val="20"/>
              </w:rPr>
            </w:pPr>
            <w:r w:rsidRPr="003875F8">
              <w:rPr>
                <w:sz w:val="20"/>
              </w:rPr>
              <w:t>4,500</w:t>
            </w:r>
          </w:p>
        </w:tc>
        <w:tc>
          <w:tcPr>
            <w:tcW w:w="941" w:type="dxa"/>
            <w:shd w:val="clear" w:color="auto" w:fill="auto"/>
          </w:tcPr>
          <w:p w14:paraId="1EB859C5" w14:textId="77777777" w:rsidR="00844952" w:rsidRPr="003875F8" w:rsidRDefault="00844952" w:rsidP="00FF0999">
            <w:pPr>
              <w:spacing w:before="0"/>
              <w:rPr>
                <w:sz w:val="20"/>
              </w:rPr>
            </w:pPr>
            <w:r w:rsidRPr="003875F8">
              <w:rPr>
                <w:sz w:val="20"/>
              </w:rPr>
              <w:t>4,500</w:t>
            </w:r>
          </w:p>
        </w:tc>
        <w:tc>
          <w:tcPr>
            <w:tcW w:w="941" w:type="dxa"/>
            <w:shd w:val="clear" w:color="auto" w:fill="auto"/>
          </w:tcPr>
          <w:p w14:paraId="2158A100" w14:textId="77777777" w:rsidR="00844952" w:rsidRPr="003875F8" w:rsidRDefault="00844952" w:rsidP="00FF0999">
            <w:pPr>
              <w:spacing w:before="0"/>
              <w:rPr>
                <w:sz w:val="20"/>
              </w:rPr>
            </w:pPr>
            <w:r w:rsidRPr="003875F8">
              <w:rPr>
                <w:sz w:val="20"/>
              </w:rPr>
              <w:t>8,000</w:t>
            </w:r>
          </w:p>
        </w:tc>
        <w:tc>
          <w:tcPr>
            <w:tcW w:w="1539" w:type="dxa"/>
            <w:shd w:val="clear" w:color="auto" w:fill="auto"/>
          </w:tcPr>
          <w:p w14:paraId="60254CF2" w14:textId="77777777" w:rsidR="00844952" w:rsidRPr="003875F8" w:rsidRDefault="00844952" w:rsidP="00FF0999">
            <w:pPr>
              <w:spacing w:before="0"/>
              <w:rPr>
                <w:bCs/>
                <w:sz w:val="20"/>
              </w:rPr>
            </w:pPr>
            <w:r w:rsidRPr="003875F8">
              <w:rPr>
                <w:bCs/>
                <w:sz w:val="20"/>
              </w:rPr>
              <w:t>4,500</w:t>
            </w:r>
          </w:p>
        </w:tc>
      </w:tr>
      <w:tr w:rsidR="00844952" w:rsidRPr="003875F8" w14:paraId="47901936" w14:textId="77777777" w:rsidTr="00FF0999">
        <w:tc>
          <w:tcPr>
            <w:tcW w:w="2533" w:type="dxa"/>
            <w:shd w:val="clear" w:color="auto" w:fill="auto"/>
          </w:tcPr>
          <w:p w14:paraId="055CDD1E" w14:textId="77777777" w:rsidR="00844952" w:rsidRPr="003875F8" w:rsidRDefault="00844952" w:rsidP="004A561B">
            <w:pPr>
              <w:spacing w:before="0"/>
              <w:jc w:val="left"/>
              <w:rPr>
                <w:sz w:val="20"/>
              </w:rPr>
            </w:pPr>
            <w:r w:rsidRPr="003875F8">
              <w:rPr>
                <w:sz w:val="20"/>
              </w:rPr>
              <w:t>Temp</w:t>
            </w:r>
            <w:r w:rsidR="00CF2C8A">
              <w:rPr>
                <w:sz w:val="20"/>
              </w:rPr>
              <w:t>erature</w:t>
            </w:r>
            <w:r w:rsidRPr="003875F8">
              <w:rPr>
                <w:sz w:val="20"/>
              </w:rPr>
              <w:t xml:space="preserve"> </w:t>
            </w:r>
            <w:r w:rsidR="00CF2C8A">
              <w:rPr>
                <w:sz w:val="20"/>
              </w:rPr>
              <w:t xml:space="preserve">deg. </w:t>
            </w:r>
            <w:r w:rsidRPr="003875F8">
              <w:rPr>
                <w:sz w:val="20"/>
              </w:rPr>
              <w:t>C</w:t>
            </w:r>
          </w:p>
        </w:tc>
        <w:tc>
          <w:tcPr>
            <w:tcW w:w="942" w:type="dxa"/>
            <w:shd w:val="clear" w:color="auto" w:fill="auto"/>
          </w:tcPr>
          <w:p w14:paraId="569B8B08" w14:textId="77777777" w:rsidR="00844952" w:rsidRPr="003875F8" w:rsidRDefault="00844952" w:rsidP="00FF0999">
            <w:pPr>
              <w:spacing w:before="0"/>
              <w:rPr>
                <w:sz w:val="20"/>
              </w:rPr>
            </w:pPr>
            <w:r w:rsidRPr="003875F8">
              <w:rPr>
                <w:sz w:val="20"/>
              </w:rPr>
              <w:t>510</w:t>
            </w:r>
          </w:p>
        </w:tc>
        <w:tc>
          <w:tcPr>
            <w:tcW w:w="941" w:type="dxa"/>
            <w:shd w:val="clear" w:color="auto" w:fill="auto"/>
          </w:tcPr>
          <w:p w14:paraId="2831A885" w14:textId="77777777" w:rsidR="00844952" w:rsidRPr="003875F8" w:rsidRDefault="00844952" w:rsidP="00FF0999">
            <w:pPr>
              <w:spacing w:before="0"/>
              <w:rPr>
                <w:sz w:val="20"/>
              </w:rPr>
            </w:pPr>
            <w:r w:rsidRPr="003875F8">
              <w:rPr>
                <w:sz w:val="20"/>
              </w:rPr>
              <w:t>510</w:t>
            </w:r>
          </w:p>
        </w:tc>
        <w:tc>
          <w:tcPr>
            <w:tcW w:w="941" w:type="dxa"/>
            <w:shd w:val="clear" w:color="auto" w:fill="auto"/>
          </w:tcPr>
          <w:p w14:paraId="141ABE67" w14:textId="77777777" w:rsidR="00844952" w:rsidRPr="003875F8" w:rsidRDefault="00844952" w:rsidP="00FF0999">
            <w:pPr>
              <w:spacing w:before="0"/>
              <w:rPr>
                <w:sz w:val="20"/>
              </w:rPr>
            </w:pPr>
            <w:r w:rsidRPr="003875F8">
              <w:rPr>
                <w:sz w:val="20"/>
              </w:rPr>
              <w:t>506</w:t>
            </w:r>
          </w:p>
        </w:tc>
        <w:tc>
          <w:tcPr>
            <w:tcW w:w="941" w:type="dxa"/>
            <w:shd w:val="clear" w:color="auto" w:fill="auto"/>
          </w:tcPr>
          <w:p w14:paraId="61071EDA" w14:textId="77777777" w:rsidR="00844952" w:rsidRPr="003875F8" w:rsidRDefault="00844952" w:rsidP="00FF0999">
            <w:pPr>
              <w:spacing w:before="0"/>
              <w:rPr>
                <w:sz w:val="20"/>
              </w:rPr>
            </w:pPr>
            <w:r w:rsidRPr="003875F8">
              <w:rPr>
                <w:sz w:val="20"/>
              </w:rPr>
              <w:t>515</w:t>
            </w:r>
          </w:p>
        </w:tc>
        <w:tc>
          <w:tcPr>
            <w:tcW w:w="941" w:type="dxa"/>
            <w:shd w:val="clear" w:color="auto" w:fill="auto"/>
          </w:tcPr>
          <w:p w14:paraId="69377C31" w14:textId="77777777" w:rsidR="00844952" w:rsidRPr="003875F8" w:rsidRDefault="00844952" w:rsidP="00FF0999">
            <w:pPr>
              <w:spacing w:before="0"/>
              <w:rPr>
                <w:sz w:val="20"/>
              </w:rPr>
            </w:pPr>
            <w:r w:rsidRPr="003875F8">
              <w:rPr>
                <w:sz w:val="20"/>
              </w:rPr>
              <w:t>505</w:t>
            </w:r>
          </w:p>
        </w:tc>
        <w:tc>
          <w:tcPr>
            <w:tcW w:w="941" w:type="dxa"/>
            <w:shd w:val="clear" w:color="auto" w:fill="auto"/>
          </w:tcPr>
          <w:p w14:paraId="10A44C54" w14:textId="77777777" w:rsidR="00844952" w:rsidRPr="003875F8" w:rsidRDefault="00844952" w:rsidP="00FF0999">
            <w:pPr>
              <w:spacing w:before="0"/>
              <w:rPr>
                <w:sz w:val="20"/>
              </w:rPr>
            </w:pPr>
            <w:r w:rsidRPr="003875F8">
              <w:rPr>
                <w:sz w:val="20"/>
              </w:rPr>
              <w:t>486</w:t>
            </w:r>
          </w:p>
        </w:tc>
        <w:tc>
          <w:tcPr>
            <w:tcW w:w="1539" w:type="dxa"/>
            <w:shd w:val="clear" w:color="auto" w:fill="auto"/>
          </w:tcPr>
          <w:p w14:paraId="0A10F4E8" w14:textId="77777777" w:rsidR="00844952" w:rsidRPr="003875F8" w:rsidRDefault="00844952" w:rsidP="00FF0999">
            <w:pPr>
              <w:spacing w:before="0"/>
              <w:rPr>
                <w:bCs/>
                <w:sz w:val="20"/>
              </w:rPr>
            </w:pPr>
            <w:r w:rsidRPr="003875F8">
              <w:rPr>
                <w:bCs/>
                <w:sz w:val="20"/>
              </w:rPr>
              <w:t>495</w:t>
            </w:r>
          </w:p>
        </w:tc>
      </w:tr>
      <w:tr w:rsidR="00844952" w:rsidRPr="003875F8" w14:paraId="1CB38A44" w14:textId="77777777" w:rsidTr="00FF0999">
        <w:tc>
          <w:tcPr>
            <w:tcW w:w="2533" w:type="dxa"/>
            <w:shd w:val="clear" w:color="auto" w:fill="auto"/>
          </w:tcPr>
          <w:p w14:paraId="7E23F78B" w14:textId="77777777" w:rsidR="00844952" w:rsidRPr="003875F8" w:rsidRDefault="00844952" w:rsidP="004A561B">
            <w:pPr>
              <w:spacing w:before="0"/>
              <w:jc w:val="left"/>
              <w:rPr>
                <w:sz w:val="20"/>
              </w:rPr>
            </w:pPr>
            <w:r w:rsidRPr="003875F8">
              <w:rPr>
                <w:sz w:val="20"/>
              </w:rPr>
              <w:t>Total Reaction time Mins.</w:t>
            </w:r>
          </w:p>
        </w:tc>
        <w:tc>
          <w:tcPr>
            <w:tcW w:w="942" w:type="dxa"/>
            <w:shd w:val="clear" w:color="auto" w:fill="auto"/>
          </w:tcPr>
          <w:p w14:paraId="44DC81E9" w14:textId="77777777" w:rsidR="00844952" w:rsidRPr="003875F8" w:rsidRDefault="00844952" w:rsidP="00FF0999">
            <w:pPr>
              <w:spacing w:before="0"/>
              <w:rPr>
                <w:sz w:val="20"/>
              </w:rPr>
            </w:pPr>
            <w:r w:rsidRPr="003875F8">
              <w:rPr>
                <w:sz w:val="20"/>
              </w:rPr>
              <w:t>4.1</w:t>
            </w:r>
          </w:p>
        </w:tc>
        <w:tc>
          <w:tcPr>
            <w:tcW w:w="941" w:type="dxa"/>
            <w:shd w:val="clear" w:color="auto" w:fill="auto"/>
          </w:tcPr>
          <w:p w14:paraId="5A70AF92" w14:textId="77777777" w:rsidR="00844952" w:rsidRPr="003875F8" w:rsidRDefault="00844952" w:rsidP="00FF0999">
            <w:pPr>
              <w:spacing w:before="0"/>
              <w:rPr>
                <w:sz w:val="20"/>
              </w:rPr>
            </w:pPr>
            <w:r w:rsidRPr="003875F8">
              <w:rPr>
                <w:sz w:val="20"/>
              </w:rPr>
              <w:t>5.6</w:t>
            </w:r>
          </w:p>
        </w:tc>
        <w:tc>
          <w:tcPr>
            <w:tcW w:w="941" w:type="dxa"/>
            <w:shd w:val="clear" w:color="auto" w:fill="auto"/>
          </w:tcPr>
          <w:p w14:paraId="300C4B68" w14:textId="77777777" w:rsidR="00844952" w:rsidRPr="003875F8" w:rsidRDefault="00844952" w:rsidP="00FF0999">
            <w:pPr>
              <w:spacing w:before="0"/>
              <w:rPr>
                <w:sz w:val="20"/>
              </w:rPr>
            </w:pPr>
            <w:r w:rsidRPr="003875F8">
              <w:rPr>
                <w:sz w:val="20"/>
              </w:rPr>
              <w:t>7.4</w:t>
            </w:r>
          </w:p>
        </w:tc>
        <w:tc>
          <w:tcPr>
            <w:tcW w:w="941" w:type="dxa"/>
            <w:shd w:val="clear" w:color="auto" w:fill="auto"/>
          </w:tcPr>
          <w:p w14:paraId="62B5A6AD" w14:textId="77777777" w:rsidR="00844952" w:rsidRPr="003875F8" w:rsidRDefault="00844952" w:rsidP="00FF0999">
            <w:pPr>
              <w:spacing w:before="0"/>
              <w:rPr>
                <w:sz w:val="20"/>
              </w:rPr>
            </w:pPr>
            <w:r w:rsidRPr="003875F8">
              <w:rPr>
                <w:sz w:val="20"/>
              </w:rPr>
              <w:t>2.2</w:t>
            </w:r>
          </w:p>
        </w:tc>
        <w:tc>
          <w:tcPr>
            <w:tcW w:w="941" w:type="dxa"/>
            <w:shd w:val="clear" w:color="auto" w:fill="auto"/>
          </w:tcPr>
          <w:p w14:paraId="6DC82924" w14:textId="77777777" w:rsidR="00844952" w:rsidRPr="003875F8" w:rsidRDefault="00844952" w:rsidP="00FF0999">
            <w:pPr>
              <w:spacing w:before="0"/>
              <w:rPr>
                <w:sz w:val="20"/>
              </w:rPr>
            </w:pPr>
            <w:r w:rsidRPr="003875F8">
              <w:rPr>
                <w:sz w:val="20"/>
              </w:rPr>
              <w:t>4</w:t>
            </w:r>
          </w:p>
        </w:tc>
        <w:tc>
          <w:tcPr>
            <w:tcW w:w="941" w:type="dxa"/>
            <w:shd w:val="clear" w:color="auto" w:fill="auto"/>
          </w:tcPr>
          <w:p w14:paraId="32DF324E" w14:textId="77777777" w:rsidR="00844952" w:rsidRPr="003875F8" w:rsidRDefault="00844952" w:rsidP="00FF0999">
            <w:pPr>
              <w:spacing w:before="0"/>
              <w:rPr>
                <w:sz w:val="20"/>
              </w:rPr>
            </w:pPr>
            <w:r w:rsidRPr="003875F8">
              <w:rPr>
                <w:sz w:val="20"/>
              </w:rPr>
              <w:t>3.2</w:t>
            </w:r>
          </w:p>
        </w:tc>
        <w:tc>
          <w:tcPr>
            <w:tcW w:w="1539" w:type="dxa"/>
            <w:shd w:val="clear" w:color="auto" w:fill="auto"/>
          </w:tcPr>
          <w:p w14:paraId="3799A74A" w14:textId="77777777" w:rsidR="00844952" w:rsidRPr="003875F8" w:rsidRDefault="00844952" w:rsidP="00FF0999">
            <w:pPr>
              <w:spacing w:before="0"/>
              <w:rPr>
                <w:bCs/>
                <w:sz w:val="20"/>
              </w:rPr>
            </w:pPr>
            <w:r w:rsidRPr="003875F8">
              <w:rPr>
                <w:bCs/>
                <w:sz w:val="20"/>
              </w:rPr>
              <w:t>3.9</w:t>
            </w:r>
          </w:p>
        </w:tc>
      </w:tr>
      <w:tr w:rsidR="00844952" w:rsidRPr="003875F8" w14:paraId="63396B70" w14:textId="77777777" w:rsidTr="00FF0999">
        <w:tc>
          <w:tcPr>
            <w:tcW w:w="2533" w:type="dxa"/>
            <w:shd w:val="clear" w:color="auto" w:fill="auto"/>
          </w:tcPr>
          <w:p w14:paraId="2ECC1803" w14:textId="77777777" w:rsidR="00844952" w:rsidRPr="003875F8" w:rsidRDefault="00844952" w:rsidP="004A561B">
            <w:pPr>
              <w:spacing w:before="0"/>
              <w:jc w:val="left"/>
              <w:rPr>
                <w:sz w:val="20"/>
              </w:rPr>
            </w:pPr>
            <w:r w:rsidRPr="003875F8">
              <w:rPr>
                <w:sz w:val="20"/>
              </w:rPr>
              <w:t>Number of Olefin additions</w:t>
            </w:r>
          </w:p>
        </w:tc>
        <w:tc>
          <w:tcPr>
            <w:tcW w:w="942" w:type="dxa"/>
            <w:shd w:val="clear" w:color="auto" w:fill="auto"/>
          </w:tcPr>
          <w:p w14:paraId="66C2059A" w14:textId="77777777" w:rsidR="00844952" w:rsidRPr="003875F8" w:rsidRDefault="00844952" w:rsidP="00FF0999">
            <w:pPr>
              <w:spacing w:before="0"/>
              <w:rPr>
                <w:sz w:val="20"/>
              </w:rPr>
            </w:pPr>
            <w:r w:rsidRPr="003875F8">
              <w:rPr>
                <w:sz w:val="20"/>
              </w:rPr>
              <w:t>20</w:t>
            </w:r>
          </w:p>
        </w:tc>
        <w:tc>
          <w:tcPr>
            <w:tcW w:w="941" w:type="dxa"/>
            <w:shd w:val="clear" w:color="auto" w:fill="auto"/>
          </w:tcPr>
          <w:p w14:paraId="3C5DCEF8" w14:textId="77777777" w:rsidR="00844952" w:rsidRPr="003875F8" w:rsidRDefault="00844952" w:rsidP="00FF0999">
            <w:pPr>
              <w:spacing w:before="0"/>
              <w:rPr>
                <w:sz w:val="20"/>
              </w:rPr>
            </w:pPr>
            <w:r w:rsidRPr="003875F8">
              <w:rPr>
                <w:sz w:val="20"/>
              </w:rPr>
              <w:t>10</w:t>
            </w:r>
          </w:p>
        </w:tc>
        <w:tc>
          <w:tcPr>
            <w:tcW w:w="941" w:type="dxa"/>
            <w:shd w:val="clear" w:color="auto" w:fill="auto"/>
          </w:tcPr>
          <w:p w14:paraId="75D9DAC1" w14:textId="77777777" w:rsidR="00844952" w:rsidRPr="003875F8" w:rsidRDefault="00844952" w:rsidP="00FF0999">
            <w:pPr>
              <w:spacing w:before="0"/>
              <w:rPr>
                <w:sz w:val="20"/>
              </w:rPr>
            </w:pPr>
            <w:r w:rsidRPr="003875F8">
              <w:rPr>
                <w:sz w:val="20"/>
              </w:rPr>
              <w:t>10</w:t>
            </w:r>
          </w:p>
        </w:tc>
        <w:tc>
          <w:tcPr>
            <w:tcW w:w="941" w:type="dxa"/>
            <w:shd w:val="clear" w:color="auto" w:fill="auto"/>
          </w:tcPr>
          <w:p w14:paraId="41AA1613" w14:textId="77777777" w:rsidR="00844952" w:rsidRPr="003875F8" w:rsidRDefault="00844952" w:rsidP="00FF0999">
            <w:pPr>
              <w:spacing w:before="0"/>
              <w:rPr>
                <w:sz w:val="20"/>
              </w:rPr>
            </w:pPr>
            <w:r w:rsidRPr="003875F8">
              <w:rPr>
                <w:sz w:val="20"/>
              </w:rPr>
              <w:t>14</w:t>
            </w:r>
          </w:p>
        </w:tc>
        <w:tc>
          <w:tcPr>
            <w:tcW w:w="941" w:type="dxa"/>
            <w:shd w:val="clear" w:color="auto" w:fill="auto"/>
          </w:tcPr>
          <w:p w14:paraId="351DA966" w14:textId="77777777" w:rsidR="00844952" w:rsidRPr="003875F8" w:rsidRDefault="00844952" w:rsidP="00FF0999">
            <w:pPr>
              <w:spacing w:before="0"/>
              <w:rPr>
                <w:sz w:val="20"/>
              </w:rPr>
            </w:pPr>
            <w:r w:rsidRPr="003875F8">
              <w:rPr>
                <w:sz w:val="20"/>
              </w:rPr>
              <w:t>10</w:t>
            </w:r>
          </w:p>
        </w:tc>
        <w:tc>
          <w:tcPr>
            <w:tcW w:w="941" w:type="dxa"/>
            <w:shd w:val="clear" w:color="auto" w:fill="auto"/>
          </w:tcPr>
          <w:p w14:paraId="4DF8875E" w14:textId="77777777" w:rsidR="00844952" w:rsidRPr="003875F8" w:rsidRDefault="00844952" w:rsidP="00FF0999">
            <w:pPr>
              <w:spacing w:before="0"/>
              <w:rPr>
                <w:sz w:val="20"/>
              </w:rPr>
            </w:pPr>
            <w:r w:rsidRPr="003875F8">
              <w:rPr>
                <w:sz w:val="20"/>
              </w:rPr>
              <w:t>10</w:t>
            </w:r>
          </w:p>
        </w:tc>
        <w:tc>
          <w:tcPr>
            <w:tcW w:w="1539" w:type="dxa"/>
            <w:shd w:val="clear" w:color="auto" w:fill="auto"/>
          </w:tcPr>
          <w:p w14:paraId="526E0EC5" w14:textId="77777777" w:rsidR="00844952" w:rsidRPr="003875F8" w:rsidRDefault="00844952" w:rsidP="00FF0999">
            <w:pPr>
              <w:spacing w:before="0"/>
              <w:rPr>
                <w:bCs/>
                <w:sz w:val="20"/>
              </w:rPr>
            </w:pPr>
            <w:r w:rsidRPr="003875F8">
              <w:rPr>
                <w:bCs/>
                <w:sz w:val="20"/>
              </w:rPr>
              <w:t>10</w:t>
            </w:r>
          </w:p>
        </w:tc>
      </w:tr>
      <w:tr w:rsidR="00844952" w:rsidRPr="003875F8" w14:paraId="2E28108A" w14:textId="77777777" w:rsidTr="00FF0999">
        <w:tc>
          <w:tcPr>
            <w:tcW w:w="2533" w:type="dxa"/>
            <w:shd w:val="clear" w:color="auto" w:fill="auto"/>
          </w:tcPr>
          <w:p w14:paraId="2CDB99A8" w14:textId="77777777" w:rsidR="00844952" w:rsidRPr="003875F8" w:rsidRDefault="00844952" w:rsidP="004A561B">
            <w:pPr>
              <w:spacing w:before="0"/>
              <w:jc w:val="left"/>
              <w:rPr>
                <w:sz w:val="20"/>
              </w:rPr>
            </w:pPr>
            <w:r w:rsidRPr="003875F8">
              <w:rPr>
                <w:sz w:val="20"/>
              </w:rPr>
              <w:t xml:space="preserve">Gasoline yield </w:t>
            </w:r>
            <w:r w:rsidR="00A215A7" w:rsidRPr="003875F8">
              <w:rPr>
                <w:sz w:val="20"/>
              </w:rPr>
              <w:t>wt.</w:t>
            </w:r>
            <w:r w:rsidRPr="003875F8">
              <w:rPr>
                <w:sz w:val="20"/>
              </w:rPr>
              <w:t>%</w:t>
            </w:r>
          </w:p>
        </w:tc>
        <w:tc>
          <w:tcPr>
            <w:tcW w:w="942" w:type="dxa"/>
            <w:shd w:val="clear" w:color="auto" w:fill="auto"/>
          </w:tcPr>
          <w:p w14:paraId="7FA28011" w14:textId="77777777" w:rsidR="00844952" w:rsidRPr="003875F8" w:rsidRDefault="00844952" w:rsidP="00FF0999">
            <w:pPr>
              <w:spacing w:before="0"/>
              <w:rPr>
                <w:sz w:val="20"/>
              </w:rPr>
            </w:pPr>
            <w:r w:rsidRPr="003875F8">
              <w:rPr>
                <w:sz w:val="20"/>
              </w:rPr>
              <w:t>11.2</w:t>
            </w:r>
          </w:p>
        </w:tc>
        <w:tc>
          <w:tcPr>
            <w:tcW w:w="941" w:type="dxa"/>
            <w:shd w:val="clear" w:color="auto" w:fill="auto"/>
          </w:tcPr>
          <w:p w14:paraId="18181BAB" w14:textId="77777777" w:rsidR="00844952" w:rsidRPr="003875F8" w:rsidRDefault="00844952" w:rsidP="00FF0999">
            <w:pPr>
              <w:spacing w:before="0"/>
              <w:rPr>
                <w:sz w:val="20"/>
              </w:rPr>
            </w:pPr>
            <w:r w:rsidRPr="003875F8">
              <w:rPr>
                <w:sz w:val="20"/>
              </w:rPr>
              <w:t>32.8</w:t>
            </w:r>
          </w:p>
        </w:tc>
        <w:tc>
          <w:tcPr>
            <w:tcW w:w="941" w:type="dxa"/>
            <w:shd w:val="clear" w:color="auto" w:fill="auto"/>
          </w:tcPr>
          <w:p w14:paraId="6FEA1C9A" w14:textId="77777777" w:rsidR="00844952" w:rsidRPr="003875F8" w:rsidRDefault="00844952" w:rsidP="00FF0999">
            <w:pPr>
              <w:spacing w:before="0"/>
              <w:rPr>
                <w:sz w:val="20"/>
              </w:rPr>
            </w:pPr>
            <w:r w:rsidRPr="003875F8">
              <w:rPr>
                <w:sz w:val="20"/>
              </w:rPr>
              <w:t>20.5</w:t>
            </w:r>
          </w:p>
        </w:tc>
        <w:tc>
          <w:tcPr>
            <w:tcW w:w="941" w:type="dxa"/>
            <w:shd w:val="clear" w:color="auto" w:fill="auto"/>
          </w:tcPr>
          <w:p w14:paraId="0358239B" w14:textId="77777777" w:rsidR="00844952" w:rsidRPr="003875F8" w:rsidRDefault="00844952" w:rsidP="00FF0999">
            <w:pPr>
              <w:spacing w:before="0"/>
              <w:rPr>
                <w:sz w:val="20"/>
              </w:rPr>
            </w:pPr>
            <w:r w:rsidRPr="003875F8">
              <w:rPr>
                <w:sz w:val="20"/>
              </w:rPr>
              <w:t>14.8</w:t>
            </w:r>
          </w:p>
        </w:tc>
        <w:tc>
          <w:tcPr>
            <w:tcW w:w="941" w:type="dxa"/>
            <w:shd w:val="clear" w:color="auto" w:fill="auto"/>
          </w:tcPr>
          <w:p w14:paraId="675A94E6" w14:textId="77777777" w:rsidR="00844952" w:rsidRPr="003875F8" w:rsidRDefault="00844952" w:rsidP="00FF0999">
            <w:pPr>
              <w:spacing w:before="0"/>
              <w:rPr>
                <w:sz w:val="20"/>
              </w:rPr>
            </w:pPr>
            <w:r w:rsidRPr="003875F8">
              <w:rPr>
                <w:sz w:val="20"/>
              </w:rPr>
              <w:t>35.4</w:t>
            </w:r>
          </w:p>
        </w:tc>
        <w:tc>
          <w:tcPr>
            <w:tcW w:w="941" w:type="dxa"/>
            <w:shd w:val="clear" w:color="auto" w:fill="auto"/>
          </w:tcPr>
          <w:p w14:paraId="190F201C" w14:textId="77777777" w:rsidR="00844952" w:rsidRPr="003875F8" w:rsidRDefault="00844952" w:rsidP="00FF0999">
            <w:pPr>
              <w:spacing w:before="0"/>
              <w:rPr>
                <w:sz w:val="20"/>
              </w:rPr>
            </w:pPr>
            <w:r w:rsidRPr="003875F8">
              <w:rPr>
                <w:sz w:val="20"/>
              </w:rPr>
              <w:t>2.9</w:t>
            </w:r>
          </w:p>
        </w:tc>
        <w:tc>
          <w:tcPr>
            <w:tcW w:w="1539" w:type="dxa"/>
            <w:shd w:val="clear" w:color="auto" w:fill="auto"/>
          </w:tcPr>
          <w:p w14:paraId="744FA2DE" w14:textId="77777777" w:rsidR="00844952" w:rsidRPr="003875F8" w:rsidRDefault="00844952" w:rsidP="00FF0999">
            <w:pPr>
              <w:spacing w:before="0"/>
              <w:rPr>
                <w:bCs/>
                <w:sz w:val="20"/>
              </w:rPr>
            </w:pPr>
            <w:r w:rsidRPr="003875F8">
              <w:rPr>
                <w:bCs/>
                <w:sz w:val="20"/>
              </w:rPr>
              <w:t>22.5</w:t>
            </w:r>
          </w:p>
        </w:tc>
      </w:tr>
      <w:tr w:rsidR="00844952" w:rsidRPr="003875F8" w14:paraId="3238B6EC" w14:textId="77777777" w:rsidTr="00FF0999">
        <w:tc>
          <w:tcPr>
            <w:tcW w:w="9719" w:type="dxa"/>
            <w:gridSpan w:val="8"/>
            <w:shd w:val="clear" w:color="auto" w:fill="auto"/>
          </w:tcPr>
          <w:p w14:paraId="520F5B91" w14:textId="77777777" w:rsidR="00844952" w:rsidRPr="003875F8" w:rsidRDefault="00844952" w:rsidP="00FF0999">
            <w:pPr>
              <w:spacing w:before="0"/>
              <w:rPr>
                <w:b/>
                <w:bCs/>
                <w:sz w:val="20"/>
              </w:rPr>
            </w:pPr>
            <w:r w:rsidRPr="003875F8">
              <w:rPr>
                <w:b/>
                <w:bCs/>
                <w:sz w:val="20"/>
              </w:rPr>
              <w:t>Product Analysis %wt.</w:t>
            </w:r>
          </w:p>
        </w:tc>
      </w:tr>
      <w:tr w:rsidR="00844952" w:rsidRPr="003875F8" w14:paraId="29E86B43" w14:textId="77777777" w:rsidTr="00FF0999">
        <w:tc>
          <w:tcPr>
            <w:tcW w:w="2533" w:type="dxa"/>
            <w:shd w:val="clear" w:color="auto" w:fill="auto"/>
          </w:tcPr>
          <w:p w14:paraId="44CE4F21" w14:textId="77777777" w:rsidR="00844952" w:rsidRPr="003875F8" w:rsidRDefault="00844952" w:rsidP="004A561B">
            <w:pPr>
              <w:spacing w:before="0"/>
              <w:jc w:val="left"/>
              <w:rPr>
                <w:sz w:val="20"/>
              </w:rPr>
            </w:pPr>
            <w:r w:rsidRPr="003875F8">
              <w:rPr>
                <w:sz w:val="20"/>
              </w:rPr>
              <w:t>Hydrogen</w:t>
            </w:r>
            <w:r w:rsidR="000B475B">
              <w:rPr>
                <w:sz w:val="20"/>
              </w:rPr>
              <w:fldChar w:fldCharType="begin"/>
            </w:r>
            <w:r w:rsidR="000B475B">
              <w:instrText xml:space="preserve"> XE "</w:instrText>
            </w:r>
            <w:r w:rsidR="000B475B" w:rsidRPr="00B41506">
              <w:rPr>
                <w:sz w:val="20"/>
              </w:rPr>
              <w:instrText>Hydrogen</w:instrText>
            </w:r>
            <w:r w:rsidR="000B475B">
              <w:instrText xml:space="preserve">" </w:instrText>
            </w:r>
            <w:r w:rsidR="000B475B">
              <w:rPr>
                <w:sz w:val="20"/>
              </w:rPr>
              <w:fldChar w:fldCharType="end"/>
            </w:r>
            <w:r w:rsidRPr="003875F8">
              <w:rPr>
                <w:sz w:val="20"/>
              </w:rPr>
              <w:t xml:space="preserve"> H</w:t>
            </w:r>
            <w:r w:rsidRPr="00E8205A">
              <w:rPr>
                <w:sz w:val="20"/>
                <w:vertAlign w:val="subscript"/>
              </w:rPr>
              <w:t>2</w:t>
            </w:r>
          </w:p>
        </w:tc>
        <w:tc>
          <w:tcPr>
            <w:tcW w:w="942" w:type="dxa"/>
            <w:shd w:val="clear" w:color="auto" w:fill="auto"/>
          </w:tcPr>
          <w:p w14:paraId="39BE8532" w14:textId="77777777" w:rsidR="00844952" w:rsidRPr="003875F8" w:rsidRDefault="00844952" w:rsidP="00FF0999">
            <w:pPr>
              <w:spacing w:before="0"/>
              <w:rPr>
                <w:sz w:val="20"/>
              </w:rPr>
            </w:pPr>
            <w:r w:rsidRPr="003875F8">
              <w:rPr>
                <w:sz w:val="20"/>
              </w:rPr>
              <w:t>0.004</w:t>
            </w:r>
          </w:p>
        </w:tc>
        <w:tc>
          <w:tcPr>
            <w:tcW w:w="941" w:type="dxa"/>
            <w:vMerge w:val="restart"/>
            <w:shd w:val="clear" w:color="auto" w:fill="auto"/>
          </w:tcPr>
          <w:p w14:paraId="5D08B1B1" w14:textId="77777777" w:rsidR="00844952" w:rsidRPr="003875F8" w:rsidRDefault="00844952" w:rsidP="00FF0999">
            <w:pPr>
              <w:spacing w:before="0"/>
              <w:rPr>
                <w:sz w:val="20"/>
              </w:rPr>
            </w:pPr>
            <w:r w:rsidRPr="003875F8">
              <w:rPr>
                <w:sz w:val="20"/>
              </w:rPr>
              <w:t>2.29</w:t>
            </w:r>
          </w:p>
        </w:tc>
        <w:tc>
          <w:tcPr>
            <w:tcW w:w="941" w:type="dxa"/>
            <w:vMerge w:val="restart"/>
            <w:shd w:val="clear" w:color="auto" w:fill="auto"/>
          </w:tcPr>
          <w:p w14:paraId="3195CE09" w14:textId="77777777" w:rsidR="00844952" w:rsidRPr="003875F8" w:rsidRDefault="00844952" w:rsidP="00FF0999">
            <w:pPr>
              <w:spacing w:before="0"/>
              <w:rPr>
                <w:sz w:val="20"/>
              </w:rPr>
            </w:pPr>
            <w:r w:rsidRPr="003875F8">
              <w:rPr>
                <w:sz w:val="20"/>
              </w:rPr>
              <w:t>1.59</w:t>
            </w:r>
          </w:p>
        </w:tc>
        <w:tc>
          <w:tcPr>
            <w:tcW w:w="941" w:type="dxa"/>
            <w:vMerge w:val="restart"/>
            <w:shd w:val="clear" w:color="auto" w:fill="auto"/>
          </w:tcPr>
          <w:p w14:paraId="5B0DF6F9" w14:textId="77777777" w:rsidR="00844952" w:rsidRPr="003875F8" w:rsidRDefault="00844952" w:rsidP="00FF0999">
            <w:pPr>
              <w:spacing w:before="0"/>
              <w:rPr>
                <w:sz w:val="20"/>
              </w:rPr>
            </w:pPr>
            <w:r w:rsidRPr="003875F8">
              <w:rPr>
                <w:sz w:val="20"/>
              </w:rPr>
              <w:t>0.55</w:t>
            </w:r>
          </w:p>
        </w:tc>
        <w:tc>
          <w:tcPr>
            <w:tcW w:w="941" w:type="dxa"/>
            <w:vMerge w:val="restart"/>
            <w:shd w:val="clear" w:color="auto" w:fill="auto"/>
          </w:tcPr>
          <w:p w14:paraId="41C8A824" w14:textId="77777777" w:rsidR="00844952" w:rsidRPr="003875F8" w:rsidRDefault="00844952" w:rsidP="00FF0999">
            <w:pPr>
              <w:spacing w:before="0"/>
              <w:rPr>
                <w:sz w:val="20"/>
              </w:rPr>
            </w:pPr>
            <w:r w:rsidRPr="003875F8">
              <w:rPr>
                <w:sz w:val="20"/>
              </w:rPr>
              <w:t>0.84</w:t>
            </w:r>
          </w:p>
        </w:tc>
        <w:tc>
          <w:tcPr>
            <w:tcW w:w="941" w:type="dxa"/>
            <w:vMerge w:val="restart"/>
            <w:shd w:val="clear" w:color="auto" w:fill="auto"/>
          </w:tcPr>
          <w:p w14:paraId="49E74651" w14:textId="77777777" w:rsidR="00844952" w:rsidRPr="003875F8" w:rsidRDefault="00844952" w:rsidP="00FF0999">
            <w:pPr>
              <w:spacing w:before="0"/>
              <w:rPr>
                <w:sz w:val="20"/>
              </w:rPr>
            </w:pPr>
            <w:r w:rsidRPr="003875F8">
              <w:rPr>
                <w:sz w:val="20"/>
              </w:rPr>
              <w:t>0.12</w:t>
            </w:r>
          </w:p>
        </w:tc>
        <w:tc>
          <w:tcPr>
            <w:tcW w:w="1539" w:type="dxa"/>
            <w:vMerge w:val="restart"/>
            <w:shd w:val="clear" w:color="auto" w:fill="auto"/>
          </w:tcPr>
          <w:p w14:paraId="48817814" w14:textId="77777777" w:rsidR="00844952" w:rsidRPr="003875F8" w:rsidRDefault="00844952" w:rsidP="00FF0999">
            <w:pPr>
              <w:spacing w:before="0"/>
              <w:rPr>
                <w:bCs/>
                <w:sz w:val="20"/>
              </w:rPr>
            </w:pPr>
            <w:r w:rsidRPr="003875F8">
              <w:rPr>
                <w:bCs/>
                <w:sz w:val="20"/>
              </w:rPr>
              <w:t>0.06</w:t>
            </w:r>
          </w:p>
        </w:tc>
      </w:tr>
      <w:tr w:rsidR="00844952" w:rsidRPr="003875F8" w14:paraId="6E3649C6" w14:textId="77777777" w:rsidTr="00FF0999">
        <w:tc>
          <w:tcPr>
            <w:tcW w:w="2533" w:type="dxa"/>
            <w:shd w:val="clear" w:color="auto" w:fill="auto"/>
          </w:tcPr>
          <w:p w14:paraId="5467B491" w14:textId="77777777" w:rsidR="00844952" w:rsidRPr="003875F8" w:rsidRDefault="00844952" w:rsidP="004A561B">
            <w:pPr>
              <w:spacing w:before="0"/>
              <w:jc w:val="left"/>
              <w:rPr>
                <w:sz w:val="20"/>
              </w:rPr>
            </w:pPr>
            <w:r w:rsidRPr="003875F8">
              <w:rPr>
                <w:sz w:val="20"/>
              </w:rPr>
              <w:t>Methane</w:t>
            </w:r>
            <w:r w:rsidR="000B475B">
              <w:rPr>
                <w:sz w:val="20"/>
              </w:rPr>
              <w:fldChar w:fldCharType="begin"/>
            </w:r>
            <w:r w:rsidR="000B475B">
              <w:instrText xml:space="preserve"> XE "</w:instrText>
            </w:r>
            <w:r w:rsidR="000B475B" w:rsidRPr="005D1B68">
              <w:rPr>
                <w:sz w:val="20"/>
              </w:rPr>
              <w:instrText>Methane</w:instrText>
            </w:r>
            <w:r w:rsidR="000B475B">
              <w:instrText xml:space="preserve">" </w:instrText>
            </w:r>
            <w:r w:rsidR="000B475B">
              <w:rPr>
                <w:sz w:val="20"/>
              </w:rPr>
              <w:fldChar w:fldCharType="end"/>
            </w:r>
            <w:r w:rsidRPr="003875F8">
              <w:rPr>
                <w:sz w:val="20"/>
              </w:rPr>
              <w:t xml:space="preserve"> CH</w:t>
            </w:r>
            <w:r w:rsidRPr="00E8205A">
              <w:rPr>
                <w:sz w:val="20"/>
                <w:vertAlign w:val="subscript"/>
              </w:rPr>
              <w:t>4</w:t>
            </w:r>
          </w:p>
        </w:tc>
        <w:tc>
          <w:tcPr>
            <w:tcW w:w="942" w:type="dxa"/>
            <w:shd w:val="clear" w:color="auto" w:fill="auto"/>
          </w:tcPr>
          <w:p w14:paraId="2987069A" w14:textId="77777777" w:rsidR="00844952" w:rsidRPr="003875F8" w:rsidRDefault="00844952" w:rsidP="00FF0999">
            <w:pPr>
              <w:spacing w:before="0"/>
              <w:rPr>
                <w:sz w:val="20"/>
              </w:rPr>
            </w:pPr>
            <w:r w:rsidRPr="003875F8">
              <w:rPr>
                <w:sz w:val="20"/>
              </w:rPr>
              <w:t>0.716</w:t>
            </w:r>
          </w:p>
        </w:tc>
        <w:tc>
          <w:tcPr>
            <w:tcW w:w="941" w:type="dxa"/>
            <w:vMerge/>
            <w:shd w:val="clear" w:color="auto" w:fill="auto"/>
          </w:tcPr>
          <w:p w14:paraId="3C151950" w14:textId="77777777" w:rsidR="00844952" w:rsidRPr="003875F8" w:rsidRDefault="00844952" w:rsidP="00FF0999">
            <w:pPr>
              <w:spacing w:before="0"/>
              <w:rPr>
                <w:sz w:val="20"/>
              </w:rPr>
            </w:pPr>
          </w:p>
        </w:tc>
        <w:tc>
          <w:tcPr>
            <w:tcW w:w="941" w:type="dxa"/>
            <w:vMerge/>
            <w:shd w:val="clear" w:color="auto" w:fill="auto"/>
          </w:tcPr>
          <w:p w14:paraId="1078E3F6" w14:textId="77777777" w:rsidR="00844952" w:rsidRPr="003875F8" w:rsidRDefault="00844952" w:rsidP="00FF0999">
            <w:pPr>
              <w:spacing w:before="0"/>
              <w:rPr>
                <w:sz w:val="20"/>
              </w:rPr>
            </w:pPr>
          </w:p>
        </w:tc>
        <w:tc>
          <w:tcPr>
            <w:tcW w:w="941" w:type="dxa"/>
            <w:vMerge/>
            <w:shd w:val="clear" w:color="auto" w:fill="auto"/>
          </w:tcPr>
          <w:p w14:paraId="08CE1C4D" w14:textId="77777777" w:rsidR="00844952" w:rsidRPr="003875F8" w:rsidRDefault="00844952" w:rsidP="00FF0999">
            <w:pPr>
              <w:spacing w:before="0"/>
              <w:rPr>
                <w:sz w:val="20"/>
              </w:rPr>
            </w:pPr>
          </w:p>
        </w:tc>
        <w:tc>
          <w:tcPr>
            <w:tcW w:w="941" w:type="dxa"/>
            <w:vMerge/>
            <w:shd w:val="clear" w:color="auto" w:fill="auto"/>
          </w:tcPr>
          <w:p w14:paraId="662077D5" w14:textId="77777777" w:rsidR="00844952" w:rsidRPr="003875F8" w:rsidRDefault="00844952" w:rsidP="00FF0999">
            <w:pPr>
              <w:spacing w:before="0"/>
              <w:rPr>
                <w:sz w:val="20"/>
              </w:rPr>
            </w:pPr>
          </w:p>
        </w:tc>
        <w:tc>
          <w:tcPr>
            <w:tcW w:w="941" w:type="dxa"/>
            <w:vMerge/>
            <w:shd w:val="clear" w:color="auto" w:fill="auto"/>
          </w:tcPr>
          <w:p w14:paraId="06A2199F" w14:textId="77777777" w:rsidR="00844952" w:rsidRPr="003875F8" w:rsidRDefault="00844952" w:rsidP="00FF0999">
            <w:pPr>
              <w:spacing w:before="0"/>
              <w:rPr>
                <w:sz w:val="20"/>
              </w:rPr>
            </w:pPr>
          </w:p>
        </w:tc>
        <w:tc>
          <w:tcPr>
            <w:tcW w:w="1539" w:type="dxa"/>
            <w:vMerge/>
            <w:shd w:val="clear" w:color="auto" w:fill="auto"/>
          </w:tcPr>
          <w:p w14:paraId="13BDAA2D" w14:textId="77777777" w:rsidR="00844952" w:rsidRPr="003875F8" w:rsidRDefault="00844952" w:rsidP="00FF0999">
            <w:pPr>
              <w:spacing w:before="0"/>
              <w:rPr>
                <w:bCs/>
                <w:sz w:val="20"/>
              </w:rPr>
            </w:pPr>
          </w:p>
        </w:tc>
      </w:tr>
      <w:tr w:rsidR="00844952" w:rsidRPr="003875F8" w14:paraId="16525EAA" w14:textId="77777777" w:rsidTr="00FF0999">
        <w:tc>
          <w:tcPr>
            <w:tcW w:w="2533" w:type="dxa"/>
            <w:shd w:val="clear" w:color="auto" w:fill="auto"/>
          </w:tcPr>
          <w:p w14:paraId="33B9316F" w14:textId="77777777" w:rsidR="00844952" w:rsidRPr="003875F8" w:rsidRDefault="00844952" w:rsidP="004A561B">
            <w:pPr>
              <w:spacing w:before="0"/>
              <w:jc w:val="left"/>
              <w:rPr>
                <w:sz w:val="20"/>
              </w:rPr>
            </w:pPr>
            <w:r w:rsidRPr="003875F8">
              <w:rPr>
                <w:sz w:val="20"/>
              </w:rPr>
              <w:t>Ethylene</w:t>
            </w:r>
            <w:r w:rsidR="000B475B">
              <w:rPr>
                <w:sz w:val="20"/>
              </w:rPr>
              <w:fldChar w:fldCharType="begin"/>
            </w:r>
            <w:r w:rsidR="000B475B">
              <w:instrText xml:space="preserve"> XE "</w:instrText>
            </w:r>
            <w:r w:rsidR="000B475B" w:rsidRPr="00526F72">
              <w:rPr>
                <w:sz w:val="20"/>
              </w:rPr>
              <w:instrText>Ethylene</w:instrText>
            </w:r>
            <w:r w:rsidR="000B475B">
              <w:instrText xml:space="preserve">" </w:instrText>
            </w:r>
            <w:r w:rsidR="000B475B">
              <w:rPr>
                <w:sz w:val="20"/>
              </w:rPr>
              <w:fldChar w:fldCharType="end"/>
            </w:r>
            <w:r w:rsidRPr="003875F8">
              <w:rPr>
                <w:sz w:val="20"/>
              </w:rPr>
              <w:t xml:space="preserve"> C</w:t>
            </w:r>
            <w:r w:rsidRPr="00E8205A">
              <w:rPr>
                <w:sz w:val="20"/>
                <w:vertAlign w:val="subscript"/>
              </w:rPr>
              <w:t>2</w:t>
            </w:r>
            <w:r w:rsidRPr="003875F8">
              <w:rPr>
                <w:sz w:val="20"/>
              </w:rPr>
              <w:t>H</w:t>
            </w:r>
            <w:r w:rsidRPr="00E8205A">
              <w:rPr>
                <w:sz w:val="20"/>
                <w:vertAlign w:val="subscript"/>
              </w:rPr>
              <w:t>4</w:t>
            </w:r>
          </w:p>
        </w:tc>
        <w:tc>
          <w:tcPr>
            <w:tcW w:w="942" w:type="dxa"/>
            <w:shd w:val="clear" w:color="auto" w:fill="auto"/>
          </w:tcPr>
          <w:p w14:paraId="62AA3694" w14:textId="77777777" w:rsidR="00844952" w:rsidRPr="003875F8" w:rsidRDefault="00844952" w:rsidP="00FF0999">
            <w:pPr>
              <w:spacing w:before="0"/>
              <w:rPr>
                <w:sz w:val="20"/>
              </w:rPr>
            </w:pPr>
            <w:r w:rsidRPr="003875F8">
              <w:rPr>
                <w:sz w:val="20"/>
              </w:rPr>
              <w:t>1.23</w:t>
            </w:r>
          </w:p>
        </w:tc>
        <w:tc>
          <w:tcPr>
            <w:tcW w:w="941" w:type="dxa"/>
            <w:shd w:val="clear" w:color="auto" w:fill="auto"/>
          </w:tcPr>
          <w:p w14:paraId="36FCC201" w14:textId="77777777" w:rsidR="00844952" w:rsidRPr="003875F8" w:rsidRDefault="00844952" w:rsidP="00FF0999">
            <w:pPr>
              <w:spacing w:before="0"/>
              <w:rPr>
                <w:sz w:val="20"/>
              </w:rPr>
            </w:pPr>
            <w:r w:rsidRPr="003875F8">
              <w:rPr>
                <w:sz w:val="20"/>
              </w:rPr>
              <w:t>0.69</w:t>
            </w:r>
          </w:p>
        </w:tc>
        <w:tc>
          <w:tcPr>
            <w:tcW w:w="941" w:type="dxa"/>
            <w:shd w:val="clear" w:color="auto" w:fill="auto"/>
          </w:tcPr>
          <w:p w14:paraId="19AB6BF8" w14:textId="77777777" w:rsidR="00844952" w:rsidRPr="003875F8" w:rsidRDefault="00844952" w:rsidP="00FF0999">
            <w:pPr>
              <w:spacing w:before="0"/>
              <w:rPr>
                <w:sz w:val="20"/>
              </w:rPr>
            </w:pPr>
            <w:r w:rsidRPr="003875F8">
              <w:rPr>
                <w:sz w:val="20"/>
              </w:rPr>
              <w:t>0.09</w:t>
            </w:r>
          </w:p>
        </w:tc>
        <w:tc>
          <w:tcPr>
            <w:tcW w:w="941" w:type="dxa"/>
            <w:shd w:val="clear" w:color="auto" w:fill="auto"/>
          </w:tcPr>
          <w:p w14:paraId="6059C722" w14:textId="77777777" w:rsidR="00844952" w:rsidRPr="003875F8" w:rsidRDefault="00844952" w:rsidP="00FF0999">
            <w:pPr>
              <w:spacing w:before="0"/>
              <w:rPr>
                <w:sz w:val="20"/>
              </w:rPr>
            </w:pPr>
            <w:r w:rsidRPr="003875F8">
              <w:rPr>
                <w:sz w:val="20"/>
              </w:rPr>
              <w:t>1.72</w:t>
            </w:r>
          </w:p>
        </w:tc>
        <w:tc>
          <w:tcPr>
            <w:tcW w:w="941" w:type="dxa"/>
            <w:shd w:val="clear" w:color="auto" w:fill="auto"/>
          </w:tcPr>
          <w:p w14:paraId="6F394C79" w14:textId="77777777" w:rsidR="00844952" w:rsidRPr="003875F8" w:rsidRDefault="00844952" w:rsidP="00FF0999">
            <w:pPr>
              <w:spacing w:before="0"/>
              <w:rPr>
                <w:sz w:val="20"/>
              </w:rPr>
            </w:pPr>
            <w:r w:rsidRPr="003875F8">
              <w:rPr>
                <w:sz w:val="20"/>
              </w:rPr>
              <w:t>2.30</w:t>
            </w:r>
          </w:p>
        </w:tc>
        <w:tc>
          <w:tcPr>
            <w:tcW w:w="941" w:type="dxa"/>
            <w:shd w:val="clear" w:color="auto" w:fill="auto"/>
          </w:tcPr>
          <w:p w14:paraId="0437B818" w14:textId="77777777" w:rsidR="00844952" w:rsidRPr="003875F8" w:rsidRDefault="00844952" w:rsidP="00FF0999">
            <w:pPr>
              <w:spacing w:before="0"/>
              <w:rPr>
                <w:sz w:val="20"/>
              </w:rPr>
            </w:pPr>
            <w:r w:rsidRPr="003875F8">
              <w:rPr>
                <w:sz w:val="20"/>
              </w:rPr>
              <w:t>0.05</w:t>
            </w:r>
          </w:p>
        </w:tc>
        <w:tc>
          <w:tcPr>
            <w:tcW w:w="1539" w:type="dxa"/>
            <w:shd w:val="clear" w:color="auto" w:fill="auto"/>
          </w:tcPr>
          <w:p w14:paraId="689E2731" w14:textId="77777777" w:rsidR="00844952" w:rsidRPr="003875F8" w:rsidRDefault="00844952" w:rsidP="00FF0999">
            <w:pPr>
              <w:spacing w:before="0"/>
              <w:rPr>
                <w:bCs/>
                <w:sz w:val="20"/>
              </w:rPr>
            </w:pPr>
            <w:r w:rsidRPr="003875F8">
              <w:rPr>
                <w:bCs/>
                <w:sz w:val="20"/>
              </w:rPr>
              <w:t>2.51</w:t>
            </w:r>
          </w:p>
        </w:tc>
      </w:tr>
      <w:tr w:rsidR="00844952" w:rsidRPr="003875F8" w14:paraId="3215AFD7" w14:textId="77777777" w:rsidTr="00FF0999">
        <w:tc>
          <w:tcPr>
            <w:tcW w:w="2533" w:type="dxa"/>
            <w:shd w:val="clear" w:color="auto" w:fill="auto"/>
          </w:tcPr>
          <w:p w14:paraId="71066DC1" w14:textId="77777777" w:rsidR="00844952" w:rsidRPr="003875F8" w:rsidRDefault="00844952" w:rsidP="004A561B">
            <w:pPr>
              <w:spacing w:before="0"/>
              <w:jc w:val="left"/>
              <w:rPr>
                <w:sz w:val="20"/>
              </w:rPr>
            </w:pPr>
            <w:r w:rsidRPr="003875F8">
              <w:rPr>
                <w:sz w:val="20"/>
              </w:rPr>
              <w:t>Ethane</w:t>
            </w:r>
            <w:r w:rsidR="000B475B">
              <w:rPr>
                <w:sz w:val="20"/>
              </w:rPr>
              <w:fldChar w:fldCharType="begin"/>
            </w:r>
            <w:r w:rsidR="000B475B">
              <w:instrText xml:space="preserve"> XE "</w:instrText>
            </w:r>
            <w:r w:rsidR="000B475B" w:rsidRPr="003D4E23">
              <w:rPr>
                <w:sz w:val="20"/>
              </w:rPr>
              <w:instrText>Ethane</w:instrText>
            </w:r>
            <w:r w:rsidR="000B475B">
              <w:instrText xml:space="preserve">" </w:instrText>
            </w:r>
            <w:r w:rsidR="000B475B">
              <w:rPr>
                <w:sz w:val="20"/>
              </w:rPr>
              <w:fldChar w:fldCharType="end"/>
            </w:r>
            <w:r w:rsidRPr="003875F8">
              <w:rPr>
                <w:sz w:val="20"/>
              </w:rPr>
              <w:t xml:space="preserve"> C</w:t>
            </w:r>
            <w:r w:rsidRPr="00E8205A">
              <w:rPr>
                <w:sz w:val="20"/>
                <w:vertAlign w:val="subscript"/>
              </w:rPr>
              <w:t>2</w:t>
            </w:r>
            <w:r w:rsidRPr="003875F8">
              <w:rPr>
                <w:sz w:val="20"/>
              </w:rPr>
              <w:t>H</w:t>
            </w:r>
            <w:r w:rsidRPr="00E8205A">
              <w:rPr>
                <w:sz w:val="20"/>
                <w:vertAlign w:val="subscript"/>
              </w:rPr>
              <w:t>6</w:t>
            </w:r>
          </w:p>
        </w:tc>
        <w:tc>
          <w:tcPr>
            <w:tcW w:w="942" w:type="dxa"/>
            <w:shd w:val="clear" w:color="auto" w:fill="auto"/>
          </w:tcPr>
          <w:p w14:paraId="1EAD88B1" w14:textId="77777777" w:rsidR="00844952" w:rsidRPr="003875F8" w:rsidRDefault="00844952" w:rsidP="00FF0999">
            <w:pPr>
              <w:spacing w:before="0"/>
              <w:rPr>
                <w:sz w:val="20"/>
              </w:rPr>
            </w:pPr>
            <w:r w:rsidRPr="003875F8">
              <w:rPr>
                <w:sz w:val="20"/>
              </w:rPr>
              <w:t>0.53</w:t>
            </w:r>
          </w:p>
        </w:tc>
        <w:tc>
          <w:tcPr>
            <w:tcW w:w="941" w:type="dxa"/>
            <w:shd w:val="clear" w:color="auto" w:fill="auto"/>
          </w:tcPr>
          <w:p w14:paraId="0261A048" w14:textId="77777777" w:rsidR="00844952" w:rsidRPr="003875F8" w:rsidRDefault="00844952" w:rsidP="00FF0999">
            <w:pPr>
              <w:spacing w:before="0"/>
              <w:rPr>
                <w:sz w:val="20"/>
              </w:rPr>
            </w:pPr>
            <w:r w:rsidRPr="003875F8">
              <w:rPr>
                <w:sz w:val="20"/>
              </w:rPr>
              <w:t>4.10</w:t>
            </w:r>
          </w:p>
        </w:tc>
        <w:tc>
          <w:tcPr>
            <w:tcW w:w="941" w:type="dxa"/>
            <w:shd w:val="clear" w:color="auto" w:fill="auto"/>
          </w:tcPr>
          <w:p w14:paraId="764EA38C" w14:textId="77777777" w:rsidR="00844952" w:rsidRPr="003875F8" w:rsidRDefault="00844952" w:rsidP="00FF0999">
            <w:pPr>
              <w:spacing w:before="0"/>
              <w:rPr>
                <w:sz w:val="20"/>
              </w:rPr>
            </w:pPr>
            <w:r w:rsidRPr="003875F8">
              <w:rPr>
                <w:sz w:val="20"/>
              </w:rPr>
              <w:t>2.64</w:t>
            </w:r>
          </w:p>
        </w:tc>
        <w:tc>
          <w:tcPr>
            <w:tcW w:w="941" w:type="dxa"/>
            <w:shd w:val="clear" w:color="auto" w:fill="auto"/>
          </w:tcPr>
          <w:p w14:paraId="41E5374F" w14:textId="77777777" w:rsidR="00844952" w:rsidRPr="003875F8" w:rsidRDefault="00844952" w:rsidP="00FF0999">
            <w:pPr>
              <w:spacing w:before="0"/>
              <w:rPr>
                <w:sz w:val="20"/>
              </w:rPr>
            </w:pPr>
            <w:r w:rsidRPr="003875F8">
              <w:rPr>
                <w:sz w:val="20"/>
              </w:rPr>
              <w:t>0.71</w:t>
            </w:r>
          </w:p>
        </w:tc>
        <w:tc>
          <w:tcPr>
            <w:tcW w:w="941" w:type="dxa"/>
            <w:shd w:val="clear" w:color="auto" w:fill="auto"/>
          </w:tcPr>
          <w:p w14:paraId="1187AF70" w14:textId="77777777" w:rsidR="00844952" w:rsidRPr="003875F8" w:rsidRDefault="00844952" w:rsidP="00FF0999">
            <w:pPr>
              <w:spacing w:before="0"/>
              <w:rPr>
                <w:sz w:val="20"/>
              </w:rPr>
            </w:pPr>
            <w:r w:rsidRPr="003875F8">
              <w:rPr>
                <w:sz w:val="20"/>
              </w:rPr>
              <w:t>1.44</w:t>
            </w:r>
          </w:p>
        </w:tc>
        <w:tc>
          <w:tcPr>
            <w:tcW w:w="941" w:type="dxa"/>
            <w:shd w:val="clear" w:color="auto" w:fill="auto"/>
          </w:tcPr>
          <w:p w14:paraId="1D621815" w14:textId="77777777" w:rsidR="00844952" w:rsidRPr="003875F8" w:rsidRDefault="00844952" w:rsidP="00FF0999">
            <w:pPr>
              <w:spacing w:before="0"/>
              <w:rPr>
                <w:sz w:val="20"/>
              </w:rPr>
            </w:pPr>
            <w:r w:rsidRPr="003875F8">
              <w:rPr>
                <w:sz w:val="20"/>
              </w:rPr>
              <w:t>0.04</w:t>
            </w:r>
          </w:p>
        </w:tc>
        <w:tc>
          <w:tcPr>
            <w:tcW w:w="1539" w:type="dxa"/>
            <w:shd w:val="clear" w:color="auto" w:fill="auto"/>
          </w:tcPr>
          <w:p w14:paraId="5742A08A" w14:textId="77777777" w:rsidR="00844952" w:rsidRPr="003875F8" w:rsidRDefault="00844952" w:rsidP="00FF0999">
            <w:pPr>
              <w:spacing w:before="0"/>
              <w:rPr>
                <w:bCs/>
                <w:sz w:val="20"/>
              </w:rPr>
            </w:pPr>
            <w:r w:rsidRPr="003875F8">
              <w:rPr>
                <w:bCs/>
                <w:sz w:val="20"/>
              </w:rPr>
              <w:t>0.37</w:t>
            </w:r>
          </w:p>
        </w:tc>
      </w:tr>
      <w:tr w:rsidR="00844952" w:rsidRPr="003875F8" w14:paraId="57070F2D" w14:textId="77777777" w:rsidTr="00FF0999">
        <w:tc>
          <w:tcPr>
            <w:tcW w:w="2533" w:type="dxa"/>
            <w:shd w:val="clear" w:color="auto" w:fill="auto"/>
          </w:tcPr>
          <w:p w14:paraId="05079F8E" w14:textId="77777777" w:rsidR="00844952" w:rsidRPr="003875F8" w:rsidRDefault="00844952" w:rsidP="004A561B">
            <w:pPr>
              <w:spacing w:before="0"/>
              <w:jc w:val="left"/>
              <w:rPr>
                <w:sz w:val="20"/>
              </w:rPr>
            </w:pPr>
            <w:r w:rsidRPr="003875F8">
              <w:rPr>
                <w:sz w:val="20"/>
              </w:rPr>
              <w:t>Propylene</w:t>
            </w:r>
            <w:r w:rsidR="00A26763">
              <w:rPr>
                <w:sz w:val="20"/>
              </w:rPr>
              <w:fldChar w:fldCharType="begin"/>
            </w:r>
            <w:r w:rsidR="00A26763">
              <w:instrText xml:space="preserve"> XE "</w:instrText>
            </w:r>
            <w:r w:rsidR="00A26763" w:rsidRPr="000D57FA">
              <w:instrText>Propylene</w:instrText>
            </w:r>
            <w:r w:rsidR="00A26763">
              <w:instrText xml:space="preserve">" </w:instrText>
            </w:r>
            <w:r w:rsidR="00A26763">
              <w:rPr>
                <w:sz w:val="20"/>
              </w:rPr>
              <w:fldChar w:fldCharType="end"/>
            </w:r>
            <w:r w:rsidRPr="003875F8">
              <w:rPr>
                <w:sz w:val="20"/>
              </w:rPr>
              <w:t xml:space="preserve"> C</w:t>
            </w:r>
            <w:r w:rsidRPr="00E8205A">
              <w:rPr>
                <w:sz w:val="20"/>
                <w:vertAlign w:val="subscript"/>
              </w:rPr>
              <w:t>3</w:t>
            </w:r>
            <w:r w:rsidRPr="003875F8">
              <w:rPr>
                <w:sz w:val="20"/>
              </w:rPr>
              <w:t>H</w:t>
            </w:r>
            <w:r w:rsidRPr="00E8205A">
              <w:rPr>
                <w:sz w:val="20"/>
                <w:vertAlign w:val="subscript"/>
              </w:rPr>
              <w:t>6</w:t>
            </w:r>
          </w:p>
        </w:tc>
        <w:tc>
          <w:tcPr>
            <w:tcW w:w="942" w:type="dxa"/>
            <w:shd w:val="clear" w:color="auto" w:fill="auto"/>
          </w:tcPr>
          <w:p w14:paraId="1080B2E7" w14:textId="77777777" w:rsidR="00844952" w:rsidRPr="003875F8" w:rsidRDefault="00844952" w:rsidP="00FF0999">
            <w:pPr>
              <w:spacing w:before="0"/>
              <w:rPr>
                <w:sz w:val="20"/>
              </w:rPr>
            </w:pPr>
            <w:r w:rsidRPr="003875F8">
              <w:rPr>
                <w:sz w:val="20"/>
              </w:rPr>
              <w:t>0.16</w:t>
            </w:r>
          </w:p>
        </w:tc>
        <w:tc>
          <w:tcPr>
            <w:tcW w:w="941" w:type="dxa"/>
            <w:shd w:val="clear" w:color="auto" w:fill="auto"/>
          </w:tcPr>
          <w:p w14:paraId="345BF0C1" w14:textId="77777777" w:rsidR="00844952" w:rsidRPr="003875F8" w:rsidRDefault="00844952" w:rsidP="00FF0999">
            <w:pPr>
              <w:spacing w:before="0"/>
              <w:rPr>
                <w:sz w:val="20"/>
              </w:rPr>
            </w:pPr>
            <w:r w:rsidRPr="003875F8">
              <w:rPr>
                <w:sz w:val="20"/>
              </w:rPr>
              <w:t>0.88</w:t>
            </w:r>
          </w:p>
        </w:tc>
        <w:tc>
          <w:tcPr>
            <w:tcW w:w="941" w:type="dxa"/>
            <w:shd w:val="clear" w:color="auto" w:fill="auto"/>
          </w:tcPr>
          <w:p w14:paraId="462FF5BA" w14:textId="77777777" w:rsidR="00844952" w:rsidRPr="003875F8" w:rsidRDefault="00844952" w:rsidP="00FF0999">
            <w:pPr>
              <w:spacing w:before="0"/>
              <w:rPr>
                <w:sz w:val="20"/>
              </w:rPr>
            </w:pPr>
            <w:r w:rsidRPr="003875F8">
              <w:rPr>
                <w:sz w:val="20"/>
              </w:rPr>
              <w:t>2.05</w:t>
            </w:r>
          </w:p>
        </w:tc>
        <w:tc>
          <w:tcPr>
            <w:tcW w:w="941" w:type="dxa"/>
            <w:shd w:val="clear" w:color="auto" w:fill="auto"/>
          </w:tcPr>
          <w:p w14:paraId="38F2C3B4" w14:textId="77777777" w:rsidR="00844952" w:rsidRPr="003875F8" w:rsidRDefault="00844952" w:rsidP="00FF0999">
            <w:pPr>
              <w:spacing w:before="0"/>
              <w:rPr>
                <w:sz w:val="20"/>
              </w:rPr>
            </w:pPr>
            <w:r w:rsidRPr="003875F8">
              <w:rPr>
                <w:sz w:val="20"/>
              </w:rPr>
              <w:t>0.60</w:t>
            </w:r>
          </w:p>
        </w:tc>
        <w:tc>
          <w:tcPr>
            <w:tcW w:w="941" w:type="dxa"/>
            <w:shd w:val="clear" w:color="auto" w:fill="auto"/>
          </w:tcPr>
          <w:p w14:paraId="544A8FC7" w14:textId="77777777" w:rsidR="00844952" w:rsidRPr="003875F8" w:rsidRDefault="00844952" w:rsidP="00FF0999">
            <w:pPr>
              <w:spacing w:before="0"/>
              <w:rPr>
                <w:sz w:val="20"/>
              </w:rPr>
            </w:pPr>
            <w:r w:rsidRPr="003875F8">
              <w:rPr>
                <w:sz w:val="20"/>
              </w:rPr>
              <w:t>0.63</w:t>
            </w:r>
          </w:p>
        </w:tc>
        <w:tc>
          <w:tcPr>
            <w:tcW w:w="941" w:type="dxa"/>
            <w:shd w:val="clear" w:color="auto" w:fill="auto"/>
          </w:tcPr>
          <w:p w14:paraId="4B7AB8C2" w14:textId="77777777" w:rsidR="00844952" w:rsidRPr="003875F8" w:rsidRDefault="00844952" w:rsidP="00FF0999">
            <w:pPr>
              <w:spacing w:before="0"/>
              <w:rPr>
                <w:sz w:val="20"/>
              </w:rPr>
            </w:pPr>
            <w:r w:rsidRPr="003875F8">
              <w:rPr>
                <w:sz w:val="20"/>
              </w:rPr>
              <w:t>0.19</w:t>
            </w:r>
          </w:p>
        </w:tc>
        <w:tc>
          <w:tcPr>
            <w:tcW w:w="1539" w:type="dxa"/>
            <w:shd w:val="clear" w:color="auto" w:fill="auto"/>
          </w:tcPr>
          <w:p w14:paraId="3E0EC0CB" w14:textId="77777777" w:rsidR="00844952" w:rsidRPr="003875F8" w:rsidRDefault="00844952" w:rsidP="00FF0999">
            <w:pPr>
              <w:spacing w:before="0"/>
              <w:rPr>
                <w:bCs/>
                <w:sz w:val="20"/>
              </w:rPr>
            </w:pPr>
            <w:r w:rsidRPr="003875F8">
              <w:rPr>
                <w:bCs/>
                <w:sz w:val="20"/>
              </w:rPr>
              <w:t>0.04</w:t>
            </w:r>
          </w:p>
        </w:tc>
      </w:tr>
      <w:tr w:rsidR="00844952" w:rsidRPr="003875F8" w14:paraId="19B55BC6" w14:textId="77777777" w:rsidTr="00FF0999">
        <w:tc>
          <w:tcPr>
            <w:tcW w:w="2533" w:type="dxa"/>
            <w:shd w:val="clear" w:color="auto" w:fill="auto"/>
          </w:tcPr>
          <w:p w14:paraId="44DE0C9C" w14:textId="77777777" w:rsidR="00844952" w:rsidRPr="003875F8" w:rsidRDefault="00844952" w:rsidP="004A561B">
            <w:pPr>
              <w:spacing w:before="0"/>
              <w:jc w:val="left"/>
              <w:rPr>
                <w:sz w:val="20"/>
              </w:rPr>
            </w:pPr>
            <w:r w:rsidRPr="003875F8">
              <w:rPr>
                <w:sz w:val="20"/>
              </w:rPr>
              <w:t>Propane</w:t>
            </w:r>
            <w:r w:rsidR="009200ED">
              <w:rPr>
                <w:sz w:val="20"/>
              </w:rPr>
              <w:fldChar w:fldCharType="begin"/>
            </w:r>
            <w:r w:rsidR="009200ED">
              <w:instrText xml:space="preserve"> XE "</w:instrText>
            </w:r>
            <w:r w:rsidR="009200ED" w:rsidRPr="00111241">
              <w:instrText>Propane</w:instrText>
            </w:r>
            <w:r w:rsidR="009200ED">
              <w:instrText xml:space="preserve">" </w:instrText>
            </w:r>
            <w:r w:rsidR="009200ED">
              <w:rPr>
                <w:sz w:val="20"/>
              </w:rPr>
              <w:fldChar w:fldCharType="end"/>
            </w:r>
            <w:r w:rsidRPr="003875F8">
              <w:rPr>
                <w:sz w:val="20"/>
              </w:rPr>
              <w:t xml:space="preserve"> C</w:t>
            </w:r>
            <w:r w:rsidRPr="00E8205A">
              <w:rPr>
                <w:sz w:val="20"/>
                <w:vertAlign w:val="subscript"/>
              </w:rPr>
              <w:t>3</w:t>
            </w:r>
            <w:r w:rsidRPr="003875F8">
              <w:rPr>
                <w:sz w:val="20"/>
              </w:rPr>
              <w:t>H</w:t>
            </w:r>
            <w:r w:rsidRPr="00E8205A">
              <w:rPr>
                <w:sz w:val="20"/>
                <w:vertAlign w:val="subscript"/>
              </w:rPr>
              <w:t>8</w:t>
            </w:r>
          </w:p>
        </w:tc>
        <w:tc>
          <w:tcPr>
            <w:tcW w:w="942" w:type="dxa"/>
            <w:shd w:val="clear" w:color="auto" w:fill="auto"/>
          </w:tcPr>
          <w:p w14:paraId="15969FA8" w14:textId="77777777" w:rsidR="00844952" w:rsidRPr="003875F8" w:rsidRDefault="00844952" w:rsidP="00FF0999">
            <w:pPr>
              <w:spacing w:before="0"/>
              <w:rPr>
                <w:sz w:val="20"/>
              </w:rPr>
            </w:pPr>
            <w:r w:rsidRPr="003875F8">
              <w:rPr>
                <w:sz w:val="20"/>
              </w:rPr>
              <w:t>84.40</w:t>
            </w:r>
          </w:p>
        </w:tc>
        <w:tc>
          <w:tcPr>
            <w:tcW w:w="941" w:type="dxa"/>
            <w:shd w:val="clear" w:color="auto" w:fill="auto"/>
          </w:tcPr>
          <w:p w14:paraId="4E77A17C" w14:textId="77777777" w:rsidR="00844952" w:rsidRPr="003875F8" w:rsidRDefault="00844952" w:rsidP="00FF0999">
            <w:pPr>
              <w:spacing w:before="0"/>
              <w:rPr>
                <w:sz w:val="20"/>
              </w:rPr>
            </w:pPr>
            <w:r w:rsidRPr="003875F8">
              <w:rPr>
                <w:sz w:val="20"/>
              </w:rPr>
              <w:t>54.17</w:t>
            </w:r>
          </w:p>
        </w:tc>
        <w:tc>
          <w:tcPr>
            <w:tcW w:w="941" w:type="dxa"/>
            <w:shd w:val="clear" w:color="auto" w:fill="auto"/>
          </w:tcPr>
          <w:p w14:paraId="5E7AE763" w14:textId="77777777" w:rsidR="00844952" w:rsidRPr="003875F8" w:rsidRDefault="00844952" w:rsidP="00FF0999">
            <w:pPr>
              <w:spacing w:before="0"/>
              <w:rPr>
                <w:sz w:val="20"/>
              </w:rPr>
            </w:pPr>
            <w:r w:rsidRPr="003875F8">
              <w:rPr>
                <w:sz w:val="20"/>
              </w:rPr>
              <w:t>69.29</w:t>
            </w:r>
          </w:p>
        </w:tc>
        <w:tc>
          <w:tcPr>
            <w:tcW w:w="941" w:type="dxa"/>
            <w:shd w:val="clear" w:color="auto" w:fill="auto"/>
          </w:tcPr>
          <w:p w14:paraId="2C0BBCE6" w14:textId="77777777" w:rsidR="00844952" w:rsidRPr="003875F8" w:rsidRDefault="00844952" w:rsidP="00FF0999">
            <w:pPr>
              <w:spacing w:before="0"/>
              <w:rPr>
                <w:sz w:val="20"/>
              </w:rPr>
            </w:pPr>
            <w:r w:rsidRPr="003875F8">
              <w:rPr>
                <w:sz w:val="20"/>
              </w:rPr>
              <w:t>0.76</w:t>
            </w:r>
          </w:p>
        </w:tc>
        <w:tc>
          <w:tcPr>
            <w:tcW w:w="941" w:type="dxa"/>
            <w:shd w:val="clear" w:color="auto" w:fill="auto"/>
          </w:tcPr>
          <w:p w14:paraId="595A87AA" w14:textId="77777777" w:rsidR="00844952" w:rsidRPr="003875F8" w:rsidRDefault="00844952" w:rsidP="00FF0999">
            <w:pPr>
              <w:spacing w:before="0"/>
              <w:rPr>
                <w:sz w:val="20"/>
              </w:rPr>
            </w:pPr>
            <w:r w:rsidRPr="003875F8">
              <w:rPr>
                <w:sz w:val="20"/>
              </w:rPr>
              <w:t>2.04</w:t>
            </w:r>
          </w:p>
        </w:tc>
        <w:tc>
          <w:tcPr>
            <w:tcW w:w="941" w:type="dxa"/>
            <w:shd w:val="clear" w:color="auto" w:fill="auto"/>
          </w:tcPr>
          <w:p w14:paraId="011362DF" w14:textId="77777777" w:rsidR="00844952" w:rsidRPr="003875F8" w:rsidRDefault="00844952" w:rsidP="00FF0999">
            <w:pPr>
              <w:spacing w:before="0"/>
              <w:rPr>
                <w:sz w:val="20"/>
              </w:rPr>
            </w:pPr>
            <w:r w:rsidRPr="003875F8">
              <w:rPr>
                <w:sz w:val="20"/>
              </w:rPr>
              <w:t>0.05</w:t>
            </w:r>
          </w:p>
        </w:tc>
        <w:tc>
          <w:tcPr>
            <w:tcW w:w="1539" w:type="dxa"/>
            <w:shd w:val="clear" w:color="auto" w:fill="auto"/>
          </w:tcPr>
          <w:p w14:paraId="5FC4BDE1" w14:textId="77777777" w:rsidR="00844952" w:rsidRPr="003875F8" w:rsidRDefault="00844952" w:rsidP="00FF0999">
            <w:pPr>
              <w:spacing w:before="0"/>
              <w:rPr>
                <w:bCs/>
                <w:sz w:val="20"/>
              </w:rPr>
            </w:pPr>
            <w:r w:rsidRPr="003875F8">
              <w:rPr>
                <w:bCs/>
                <w:sz w:val="20"/>
              </w:rPr>
              <w:t>0.04</w:t>
            </w:r>
          </w:p>
        </w:tc>
      </w:tr>
      <w:tr w:rsidR="00844952" w:rsidRPr="003875F8" w14:paraId="61389D05" w14:textId="77777777" w:rsidTr="00FF0999">
        <w:tc>
          <w:tcPr>
            <w:tcW w:w="2533" w:type="dxa"/>
            <w:shd w:val="clear" w:color="auto" w:fill="auto"/>
          </w:tcPr>
          <w:p w14:paraId="5D8E839C" w14:textId="77777777" w:rsidR="00844952" w:rsidRPr="003875F8" w:rsidRDefault="00844952" w:rsidP="004A561B">
            <w:pPr>
              <w:spacing w:before="0"/>
              <w:jc w:val="left"/>
              <w:rPr>
                <w:sz w:val="20"/>
              </w:rPr>
            </w:pPr>
            <w:r w:rsidRPr="003875F8">
              <w:rPr>
                <w:sz w:val="20"/>
              </w:rPr>
              <w:t>Isobutene</w:t>
            </w:r>
            <w:r w:rsidR="000B475B">
              <w:rPr>
                <w:sz w:val="20"/>
              </w:rPr>
              <w:fldChar w:fldCharType="begin"/>
            </w:r>
            <w:r w:rsidR="000B475B">
              <w:instrText xml:space="preserve"> XE "</w:instrText>
            </w:r>
            <w:r w:rsidR="000B475B" w:rsidRPr="004C3D6B">
              <w:rPr>
                <w:sz w:val="20"/>
              </w:rPr>
              <w:instrText>Isobutene</w:instrText>
            </w:r>
            <w:r w:rsidR="000B475B">
              <w:instrText xml:space="preserve">" </w:instrText>
            </w:r>
            <w:r w:rsidR="000B475B">
              <w:rPr>
                <w:sz w:val="20"/>
              </w:rPr>
              <w:fldChar w:fldCharType="end"/>
            </w:r>
            <w:r w:rsidRPr="003875F8">
              <w:rPr>
                <w:sz w:val="20"/>
              </w:rPr>
              <w:t xml:space="preserve"> C</w:t>
            </w:r>
            <w:r w:rsidRPr="00E8205A">
              <w:rPr>
                <w:sz w:val="20"/>
                <w:vertAlign w:val="subscript"/>
              </w:rPr>
              <w:t>4</w:t>
            </w:r>
            <w:r w:rsidRPr="003875F8">
              <w:rPr>
                <w:sz w:val="20"/>
              </w:rPr>
              <w:t>H</w:t>
            </w:r>
            <w:r w:rsidRPr="00E8205A">
              <w:rPr>
                <w:sz w:val="20"/>
                <w:vertAlign w:val="subscript"/>
              </w:rPr>
              <w:t>8</w:t>
            </w:r>
          </w:p>
        </w:tc>
        <w:tc>
          <w:tcPr>
            <w:tcW w:w="942" w:type="dxa"/>
            <w:shd w:val="clear" w:color="auto" w:fill="auto"/>
          </w:tcPr>
          <w:p w14:paraId="3F5BD8DB" w14:textId="77777777" w:rsidR="00844952" w:rsidRPr="003875F8" w:rsidRDefault="00844952" w:rsidP="00FF0999">
            <w:pPr>
              <w:spacing w:before="0"/>
              <w:rPr>
                <w:sz w:val="20"/>
              </w:rPr>
            </w:pPr>
            <w:r w:rsidRPr="003875F8">
              <w:rPr>
                <w:sz w:val="20"/>
              </w:rPr>
              <w:t>0.21</w:t>
            </w:r>
          </w:p>
        </w:tc>
        <w:tc>
          <w:tcPr>
            <w:tcW w:w="941" w:type="dxa"/>
            <w:vMerge w:val="restart"/>
            <w:shd w:val="clear" w:color="auto" w:fill="auto"/>
          </w:tcPr>
          <w:p w14:paraId="419B1397" w14:textId="77777777" w:rsidR="00844952" w:rsidRPr="003875F8" w:rsidRDefault="00844952" w:rsidP="00FF0999">
            <w:pPr>
              <w:spacing w:before="0"/>
              <w:rPr>
                <w:sz w:val="20"/>
              </w:rPr>
            </w:pPr>
            <w:r w:rsidRPr="003875F8">
              <w:rPr>
                <w:sz w:val="20"/>
              </w:rPr>
              <w:t>1.92</w:t>
            </w:r>
          </w:p>
        </w:tc>
        <w:tc>
          <w:tcPr>
            <w:tcW w:w="941" w:type="dxa"/>
            <w:shd w:val="clear" w:color="auto" w:fill="auto"/>
          </w:tcPr>
          <w:p w14:paraId="754B4D03" w14:textId="77777777" w:rsidR="00844952" w:rsidRPr="003875F8" w:rsidRDefault="00844952" w:rsidP="00FF0999">
            <w:pPr>
              <w:spacing w:before="0"/>
              <w:rPr>
                <w:sz w:val="20"/>
              </w:rPr>
            </w:pPr>
            <w:r w:rsidRPr="003875F8">
              <w:rPr>
                <w:sz w:val="20"/>
              </w:rPr>
              <w:t>0.89</w:t>
            </w:r>
          </w:p>
        </w:tc>
        <w:tc>
          <w:tcPr>
            <w:tcW w:w="941" w:type="dxa"/>
            <w:vMerge w:val="restart"/>
            <w:shd w:val="clear" w:color="auto" w:fill="auto"/>
          </w:tcPr>
          <w:p w14:paraId="64D65F07" w14:textId="77777777" w:rsidR="00844952" w:rsidRPr="003875F8" w:rsidRDefault="00844952" w:rsidP="00FF0999">
            <w:pPr>
              <w:spacing w:before="0"/>
              <w:rPr>
                <w:sz w:val="20"/>
              </w:rPr>
            </w:pPr>
            <w:r w:rsidRPr="003875F8">
              <w:rPr>
                <w:sz w:val="20"/>
              </w:rPr>
              <w:t>2.04</w:t>
            </w:r>
          </w:p>
        </w:tc>
        <w:tc>
          <w:tcPr>
            <w:tcW w:w="941" w:type="dxa"/>
            <w:vMerge w:val="restart"/>
            <w:shd w:val="clear" w:color="auto" w:fill="auto"/>
          </w:tcPr>
          <w:p w14:paraId="0F0881F6" w14:textId="77777777" w:rsidR="00844952" w:rsidRPr="003875F8" w:rsidRDefault="00844952" w:rsidP="00FF0999">
            <w:pPr>
              <w:spacing w:before="0"/>
              <w:rPr>
                <w:sz w:val="20"/>
              </w:rPr>
            </w:pPr>
            <w:r w:rsidRPr="003875F8">
              <w:rPr>
                <w:sz w:val="20"/>
              </w:rPr>
              <w:t>0.98</w:t>
            </w:r>
          </w:p>
        </w:tc>
        <w:tc>
          <w:tcPr>
            <w:tcW w:w="941" w:type="dxa"/>
            <w:vMerge w:val="restart"/>
            <w:shd w:val="clear" w:color="auto" w:fill="auto"/>
          </w:tcPr>
          <w:p w14:paraId="546E7BDB" w14:textId="77777777" w:rsidR="00844952" w:rsidRPr="003875F8" w:rsidRDefault="00844952" w:rsidP="00FF0999">
            <w:pPr>
              <w:spacing w:before="0"/>
              <w:rPr>
                <w:sz w:val="20"/>
              </w:rPr>
            </w:pPr>
            <w:r w:rsidRPr="003875F8">
              <w:rPr>
                <w:sz w:val="20"/>
              </w:rPr>
              <w:t>4.10</w:t>
            </w:r>
          </w:p>
        </w:tc>
        <w:tc>
          <w:tcPr>
            <w:tcW w:w="1539" w:type="dxa"/>
            <w:vMerge w:val="restart"/>
            <w:shd w:val="clear" w:color="auto" w:fill="auto"/>
          </w:tcPr>
          <w:p w14:paraId="2D9250F5" w14:textId="77777777" w:rsidR="00844952" w:rsidRPr="003875F8" w:rsidRDefault="00844952" w:rsidP="00FF0999">
            <w:pPr>
              <w:spacing w:before="0"/>
              <w:rPr>
                <w:bCs/>
                <w:sz w:val="20"/>
              </w:rPr>
            </w:pPr>
            <w:r w:rsidRPr="003875F8">
              <w:rPr>
                <w:bCs/>
                <w:sz w:val="20"/>
              </w:rPr>
              <w:t>0.13</w:t>
            </w:r>
          </w:p>
        </w:tc>
      </w:tr>
      <w:tr w:rsidR="00844952" w:rsidRPr="003875F8" w14:paraId="44C361E6" w14:textId="77777777" w:rsidTr="00FF0999">
        <w:tc>
          <w:tcPr>
            <w:tcW w:w="2533" w:type="dxa"/>
            <w:shd w:val="clear" w:color="auto" w:fill="auto"/>
          </w:tcPr>
          <w:p w14:paraId="53ECB6BC" w14:textId="77777777" w:rsidR="00844952" w:rsidRPr="003875F8" w:rsidRDefault="00844952" w:rsidP="004A561B">
            <w:pPr>
              <w:spacing w:before="0"/>
              <w:jc w:val="left"/>
              <w:rPr>
                <w:sz w:val="20"/>
              </w:rPr>
            </w:pPr>
            <w:r w:rsidRPr="003875F8">
              <w:rPr>
                <w:sz w:val="20"/>
              </w:rPr>
              <w:t>n-Butene</w:t>
            </w:r>
            <w:r w:rsidR="000B475B">
              <w:rPr>
                <w:sz w:val="20"/>
              </w:rPr>
              <w:fldChar w:fldCharType="begin"/>
            </w:r>
            <w:r w:rsidR="000B475B">
              <w:instrText xml:space="preserve"> XE "</w:instrText>
            </w:r>
            <w:r w:rsidR="000B475B" w:rsidRPr="0057320B">
              <w:rPr>
                <w:sz w:val="20"/>
              </w:rPr>
              <w:instrText>n-Butene</w:instrText>
            </w:r>
            <w:r w:rsidR="000B475B">
              <w:instrText xml:space="preserve">" </w:instrText>
            </w:r>
            <w:r w:rsidR="000B475B">
              <w:rPr>
                <w:sz w:val="20"/>
              </w:rPr>
              <w:fldChar w:fldCharType="end"/>
            </w:r>
            <w:r w:rsidRPr="003875F8">
              <w:rPr>
                <w:sz w:val="20"/>
              </w:rPr>
              <w:t xml:space="preserve"> C</w:t>
            </w:r>
            <w:r w:rsidRPr="00E8205A">
              <w:rPr>
                <w:sz w:val="20"/>
                <w:vertAlign w:val="subscript"/>
              </w:rPr>
              <w:t>4</w:t>
            </w:r>
            <w:r w:rsidRPr="003875F8">
              <w:rPr>
                <w:sz w:val="20"/>
              </w:rPr>
              <w:t>H</w:t>
            </w:r>
            <w:r w:rsidRPr="00E8205A">
              <w:rPr>
                <w:sz w:val="20"/>
                <w:vertAlign w:val="subscript"/>
              </w:rPr>
              <w:t>8</w:t>
            </w:r>
          </w:p>
        </w:tc>
        <w:tc>
          <w:tcPr>
            <w:tcW w:w="942" w:type="dxa"/>
            <w:shd w:val="clear" w:color="auto" w:fill="auto"/>
          </w:tcPr>
          <w:p w14:paraId="3B2B360B" w14:textId="77777777" w:rsidR="00844952" w:rsidRPr="003875F8" w:rsidRDefault="00844952" w:rsidP="00FF0999">
            <w:pPr>
              <w:spacing w:before="0"/>
              <w:rPr>
                <w:sz w:val="20"/>
              </w:rPr>
            </w:pPr>
            <w:r w:rsidRPr="003875F8">
              <w:rPr>
                <w:sz w:val="20"/>
              </w:rPr>
              <w:t>0.80</w:t>
            </w:r>
          </w:p>
        </w:tc>
        <w:tc>
          <w:tcPr>
            <w:tcW w:w="941" w:type="dxa"/>
            <w:vMerge/>
            <w:shd w:val="clear" w:color="auto" w:fill="auto"/>
          </w:tcPr>
          <w:p w14:paraId="03C5257B" w14:textId="77777777" w:rsidR="00844952" w:rsidRPr="003875F8" w:rsidRDefault="00844952" w:rsidP="00FF0999">
            <w:pPr>
              <w:spacing w:before="0"/>
              <w:rPr>
                <w:sz w:val="20"/>
              </w:rPr>
            </w:pPr>
          </w:p>
        </w:tc>
        <w:tc>
          <w:tcPr>
            <w:tcW w:w="941" w:type="dxa"/>
            <w:shd w:val="clear" w:color="auto" w:fill="auto"/>
          </w:tcPr>
          <w:p w14:paraId="3D3B9F39" w14:textId="77777777" w:rsidR="00844952" w:rsidRPr="003875F8" w:rsidRDefault="00844952" w:rsidP="00FF0999">
            <w:pPr>
              <w:spacing w:before="0"/>
              <w:rPr>
                <w:sz w:val="20"/>
              </w:rPr>
            </w:pPr>
            <w:r w:rsidRPr="003875F8">
              <w:rPr>
                <w:sz w:val="20"/>
              </w:rPr>
              <w:t>0.85</w:t>
            </w:r>
          </w:p>
        </w:tc>
        <w:tc>
          <w:tcPr>
            <w:tcW w:w="941" w:type="dxa"/>
            <w:vMerge/>
            <w:shd w:val="clear" w:color="auto" w:fill="auto"/>
          </w:tcPr>
          <w:p w14:paraId="335828BF" w14:textId="77777777" w:rsidR="00844952" w:rsidRPr="003875F8" w:rsidRDefault="00844952" w:rsidP="00FF0999">
            <w:pPr>
              <w:spacing w:before="0"/>
              <w:rPr>
                <w:sz w:val="20"/>
              </w:rPr>
            </w:pPr>
          </w:p>
        </w:tc>
        <w:tc>
          <w:tcPr>
            <w:tcW w:w="941" w:type="dxa"/>
            <w:vMerge/>
            <w:shd w:val="clear" w:color="auto" w:fill="auto"/>
          </w:tcPr>
          <w:p w14:paraId="581FF576" w14:textId="77777777" w:rsidR="00844952" w:rsidRPr="003875F8" w:rsidRDefault="00844952" w:rsidP="00FF0999">
            <w:pPr>
              <w:spacing w:before="0"/>
              <w:rPr>
                <w:sz w:val="20"/>
              </w:rPr>
            </w:pPr>
          </w:p>
        </w:tc>
        <w:tc>
          <w:tcPr>
            <w:tcW w:w="941" w:type="dxa"/>
            <w:vMerge/>
            <w:shd w:val="clear" w:color="auto" w:fill="auto"/>
          </w:tcPr>
          <w:p w14:paraId="5D18940B" w14:textId="77777777" w:rsidR="00844952" w:rsidRPr="003875F8" w:rsidRDefault="00844952" w:rsidP="00FF0999">
            <w:pPr>
              <w:spacing w:before="0"/>
              <w:rPr>
                <w:sz w:val="20"/>
              </w:rPr>
            </w:pPr>
          </w:p>
        </w:tc>
        <w:tc>
          <w:tcPr>
            <w:tcW w:w="1539" w:type="dxa"/>
            <w:vMerge/>
            <w:shd w:val="clear" w:color="auto" w:fill="auto"/>
          </w:tcPr>
          <w:p w14:paraId="12F46495" w14:textId="77777777" w:rsidR="00844952" w:rsidRPr="003875F8" w:rsidRDefault="00844952" w:rsidP="00FF0999">
            <w:pPr>
              <w:spacing w:before="0"/>
              <w:rPr>
                <w:bCs/>
                <w:sz w:val="20"/>
              </w:rPr>
            </w:pPr>
          </w:p>
        </w:tc>
      </w:tr>
      <w:tr w:rsidR="00844952" w:rsidRPr="003875F8" w14:paraId="2AEE2F4C" w14:textId="77777777" w:rsidTr="00FF0999">
        <w:tc>
          <w:tcPr>
            <w:tcW w:w="2533" w:type="dxa"/>
            <w:shd w:val="clear" w:color="auto" w:fill="auto"/>
          </w:tcPr>
          <w:p w14:paraId="168F901F" w14:textId="77777777" w:rsidR="00844952" w:rsidRPr="003875F8" w:rsidRDefault="00844952" w:rsidP="004A561B">
            <w:pPr>
              <w:spacing w:before="0"/>
              <w:jc w:val="left"/>
              <w:rPr>
                <w:sz w:val="20"/>
              </w:rPr>
            </w:pPr>
            <w:r w:rsidRPr="003875F8">
              <w:rPr>
                <w:sz w:val="20"/>
              </w:rPr>
              <w:t>Isobutane</w:t>
            </w:r>
            <w:r w:rsidR="008C5DF3">
              <w:rPr>
                <w:sz w:val="20"/>
              </w:rPr>
              <w:fldChar w:fldCharType="begin"/>
            </w:r>
            <w:r w:rsidR="008C5DF3">
              <w:instrText xml:space="preserve"> XE "</w:instrText>
            </w:r>
            <w:r w:rsidR="008C5DF3" w:rsidRPr="005509C1">
              <w:instrText>Isobutane</w:instrText>
            </w:r>
            <w:r w:rsidR="008C5DF3">
              <w:instrText xml:space="preserve">" </w:instrText>
            </w:r>
            <w:r w:rsidR="008C5DF3">
              <w:rPr>
                <w:sz w:val="20"/>
              </w:rPr>
              <w:fldChar w:fldCharType="end"/>
            </w:r>
            <w:r w:rsidRPr="003875F8">
              <w:rPr>
                <w:sz w:val="20"/>
              </w:rPr>
              <w:t xml:space="preserve"> C</w:t>
            </w:r>
            <w:r w:rsidRPr="00E8205A">
              <w:rPr>
                <w:sz w:val="20"/>
                <w:vertAlign w:val="subscript"/>
              </w:rPr>
              <w:t>4</w:t>
            </w:r>
            <w:r w:rsidRPr="003875F8">
              <w:rPr>
                <w:sz w:val="20"/>
              </w:rPr>
              <w:t>H</w:t>
            </w:r>
            <w:r w:rsidRPr="00E8205A">
              <w:rPr>
                <w:sz w:val="20"/>
                <w:vertAlign w:val="subscript"/>
              </w:rPr>
              <w:t>10</w:t>
            </w:r>
          </w:p>
        </w:tc>
        <w:tc>
          <w:tcPr>
            <w:tcW w:w="942" w:type="dxa"/>
            <w:vMerge w:val="restart"/>
            <w:shd w:val="clear" w:color="auto" w:fill="auto"/>
          </w:tcPr>
          <w:p w14:paraId="1C98A764" w14:textId="77777777" w:rsidR="00844952" w:rsidRPr="003875F8" w:rsidRDefault="00844952" w:rsidP="00FF0999">
            <w:pPr>
              <w:spacing w:before="0"/>
              <w:rPr>
                <w:sz w:val="20"/>
              </w:rPr>
            </w:pPr>
            <w:r w:rsidRPr="003875F8">
              <w:rPr>
                <w:sz w:val="20"/>
              </w:rPr>
              <w:t>0.70</w:t>
            </w:r>
          </w:p>
        </w:tc>
        <w:tc>
          <w:tcPr>
            <w:tcW w:w="941" w:type="dxa"/>
            <w:vMerge w:val="restart"/>
            <w:shd w:val="clear" w:color="auto" w:fill="auto"/>
          </w:tcPr>
          <w:p w14:paraId="275A6EA9" w14:textId="77777777" w:rsidR="00844952" w:rsidRPr="003875F8" w:rsidRDefault="00844952" w:rsidP="00FF0999">
            <w:pPr>
              <w:spacing w:before="0"/>
              <w:rPr>
                <w:sz w:val="20"/>
              </w:rPr>
            </w:pPr>
            <w:r w:rsidRPr="003875F8">
              <w:rPr>
                <w:sz w:val="20"/>
              </w:rPr>
              <w:t>3.17</w:t>
            </w:r>
          </w:p>
        </w:tc>
        <w:tc>
          <w:tcPr>
            <w:tcW w:w="941" w:type="dxa"/>
            <w:vMerge w:val="restart"/>
            <w:shd w:val="clear" w:color="auto" w:fill="auto"/>
          </w:tcPr>
          <w:p w14:paraId="5354203C" w14:textId="77777777" w:rsidR="00844952" w:rsidRPr="003875F8" w:rsidRDefault="00844952" w:rsidP="00FF0999">
            <w:pPr>
              <w:spacing w:before="0"/>
              <w:rPr>
                <w:sz w:val="20"/>
              </w:rPr>
            </w:pPr>
            <w:r w:rsidRPr="003875F8">
              <w:rPr>
                <w:sz w:val="20"/>
              </w:rPr>
              <w:t>2.09</w:t>
            </w:r>
          </w:p>
        </w:tc>
        <w:tc>
          <w:tcPr>
            <w:tcW w:w="941" w:type="dxa"/>
            <w:vMerge w:val="restart"/>
            <w:shd w:val="clear" w:color="auto" w:fill="auto"/>
          </w:tcPr>
          <w:p w14:paraId="5D658BA4" w14:textId="77777777" w:rsidR="00844952" w:rsidRPr="003875F8" w:rsidRDefault="00844952" w:rsidP="00FF0999">
            <w:pPr>
              <w:spacing w:before="0"/>
              <w:rPr>
                <w:sz w:val="20"/>
              </w:rPr>
            </w:pPr>
            <w:r w:rsidRPr="003875F8">
              <w:rPr>
                <w:sz w:val="20"/>
              </w:rPr>
              <w:t>78.77</w:t>
            </w:r>
          </w:p>
        </w:tc>
        <w:tc>
          <w:tcPr>
            <w:tcW w:w="941" w:type="dxa"/>
            <w:vMerge w:val="restart"/>
            <w:shd w:val="clear" w:color="auto" w:fill="auto"/>
          </w:tcPr>
          <w:p w14:paraId="1BAAF75C" w14:textId="77777777" w:rsidR="00844952" w:rsidRPr="003875F8" w:rsidRDefault="00844952" w:rsidP="00FF0999">
            <w:pPr>
              <w:spacing w:before="0"/>
              <w:rPr>
                <w:sz w:val="20"/>
              </w:rPr>
            </w:pPr>
            <w:r w:rsidRPr="003875F8">
              <w:rPr>
                <w:sz w:val="20"/>
              </w:rPr>
              <w:t>56.37</w:t>
            </w:r>
          </w:p>
        </w:tc>
        <w:tc>
          <w:tcPr>
            <w:tcW w:w="941" w:type="dxa"/>
            <w:vMerge w:val="restart"/>
            <w:shd w:val="clear" w:color="auto" w:fill="auto"/>
          </w:tcPr>
          <w:p w14:paraId="08E043AA" w14:textId="77777777" w:rsidR="00844952" w:rsidRPr="003875F8" w:rsidRDefault="00844952" w:rsidP="00FF0999">
            <w:pPr>
              <w:spacing w:before="0"/>
              <w:rPr>
                <w:sz w:val="20"/>
              </w:rPr>
            </w:pPr>
            <w:r w:rsidRPr="003875F8">
              <w:rPr>
                <w:sz w:val="20"/>
              </w:rPr>
              <w:t>92.36</w:t>
            </w:r>
          </w:p>
        </w:tc>
        <w:tc>
          <w:tcPr>
            <w:tcW w:w="1539" w:type="dxa"/>
            <w:vMerge w:val="restart"/>
            <w:shd w:val="clear" w:color="auto" w:fill="auto"/>
          </w:tcPr>
          <w:p w14:paraId="1E908FED" w14:textId="77777777" w:rsidR="00844952" w:rsidRPr="003875F8" w:rsidRDefault="00844952" w:rsidP="00FF0999">
            <w:pPr>
              <w:spacing w:before="0"/>
              <w:rPr>
                <w:bCs/>
                <w:sz w:val="20"/>
              </w:rPr>
            </w:pPr>
            <w:r w:rsidRPr="003875F8">
              <w:rPr>
                <w:bCs/>
                <w:sz w:val="20"/>
              </w:rPr>
              <w:t>0.38</w:t>
            </w:r>
          </w:p>
        </w:tc>
      </w:tr>
      <w:tr w:rsidR="00844952" w:rsidRPr="003875F8" w14:paraId="5E5B9846" w14:textId="77777777" w:rsidTr="00FF0999">
        <w:tc>
          <w:tcPr>
            <w:tcW w:w="2533" w:type="dxa"/>
            <w:shd w:val="clear" w:color="auto" w:fill="auto"/>
          </w:tcPr>
          <w:p w14:paraId="0E9932EE" w14:textId="77777777" w:rsidR="00844952" w:rsidRPr="003875F8" w:rsidRDefault="00844952" w:rsidP="004A561B">
            <w:pPr>
              <w:spacing w:before="0"/>
              <w:jc w:val="left"/>
              <w:rPr>
                <w:sz w:val="20"/>
              </w:rPr>
            </w:pPr>
            <w:r w:rsidRPr="003875F8">
              <w:rPr>
                <w:sz w:val="20"/>
              </w:rPr>
              <w:t>n-Butane</w:t>
            </w:r>
            <w:r w:rsidR="000B475B">
              <w:rPr>
                <w:sz w:val="20"/>
              </w:rPr>
              <w:fldChar w:fldCharType="begin"/>
            </w:r>
            <w:r w:rsidR="000B475B">
              <w:instrText xml:space="preserve"> XE "</w:instrText>
            </w:r>
            <w:r w:rsidR="000B475B" w:rsidRPr="00714945">
              <w:rPr>
                <w:sz w:val="20"/>
              </w:rPr>
              <w:instrText>n-Butane</w:instrText>
            </w:r>
            <w:r w:rsidR="000B475B">
              <w:instrText xml:space="preserve">" </w:instrText>
            </w:r>
            <w:r w:rsidR="000B475B">
              <w:rPr>
                <w:sz w:val="20"/>
              </w:rPr>
              <w:fldChar w:fldCharType="end"/>
            </w:r>
            <w:r w:rsidRPr="003875F8">
              <w:rPr>
                <w:sz w:val="20"/>
              </w:rPr>
              <w:t xml:space="preserve"> C</w:t>
            </w:r>
            <w:r w:rsidRPr="00E8205A">
              <w:rPr>
                <w:sz w:val="20"/>
                <w:vertAlign w:val="subscript"/>
              </w:rPr>
              <w:t>4</w:t>
            </w:r>
            <w:r w:rsidRPr="003875F8">
              <w:rPr>
                <w:sz w:val="20"/>
              </w:rPr>
              <w:t>H</w:t>
            </w:r>
            <w:r w:rsidRPr="00E8205A">
              <w:rPr>
                <w:sz w:val="20"/>
                <w:vertAlign w:val="subscript"/>
              </w:rPr>
              <w:t>10</w:t>
            </w:r>
          </w:p>
        </w:tc>
        <w:tc>
          <w:tcPr>
            <w:tcW w:w="942" w:type="dxa"/>
            <w:vMerge/>
            <w:shd w:val="clear" w:color="auto" w:fill="auto"/>
          </w:tcPr>
          <w:p w14:paraId="26439068" w14:textId="77777777" w:rsidR="00844952" w:rsidRPr="003875F8" w:rsidRDefault="00844952" w:rsidP="00FF0999">
            <w:pPr>
              <w:spacing w:before="0"/>
              <w:rPr>
                <w:sz w:val="20"/>
              </w:rPr>
            </w:pPr>
          </w:p>
        </w:tc>
        <w:tc>
          <w:tcPr>
            <w:tcW w:w="941" w:type="dxa"/>
            <w:vMerge/>
            <w:shd w:val="clear" w:color="auto" w:fill="auto"/>
          </w:tcPr>
          <w:p w14:paraId="0907A540" w14:textId="77777777" w:rsidR="00844952" w:rsidRPr="003875F8" w:rsidRDefault="00844952" w:rsidP="00FF0999">
            <w:pPr>
              <w:spacing w:before="0"/>
              <w:rPr>
                <w:sz w:val="20"/>
              </w:rPr>
            </w:pPr>
          </w:p>
        </w:tc>
        <w:tc>
          <w:tcPr>
            <w:tcW w:w="941" w:type="dxa"/>
            <w:vMerge/>
            <w:shd w:val="clear" w:color="auto" w:fill="auto"/>
          </w:tcPr>
          <w:p w14:paraId="055B35F6" w14:textId="77777777" w:rsidR="00844952" w:rsidRPr="003875F8" w:rsidRDefault="00844952" w:rsidP="00FF0999">
            <w:pPr>
              <w:spacing w:before="0"/>
              <w:rPr>
                <w:sz w:val="20"/>
              </w:rPr>
            </w:pPr>
          </w:p>
        </w:tc>
        <w:tc>
          <w:tcPr>
            <w:tcW w:w="941" w:type="dxa"/>
            <w:vMerge/>
            <w:shd w:val="clear" w:color="auto" w:fill="auto"/>
          </w:tcPr>
          <w:p w14:paraId="1731CA34" w14:textId="77777777" w:rsidR="00844952" w:rsidRPr="003875F8" w:rsidRDefault="00844952" w:rsidP="00FF0999">
            <w:pPr>
              <w:spacing w:before="0"/>
              <w:rPr>
                <w:sz w:val="20"/>
              </w:rPr>
            </w:pPr>
          </w:p>
        </w:tc>
        <w:tc>
          <w:tcPr>
            <w:tcW w:w="941" w:type="dxa"/>
            <w:vMerge/>
            <w:shd w:val="clear" w:color="auto" w:fill="auto"/>
          </w:tcPr>
          <w:p w14:paraId="6C26EA54" w14:textId="77777777" w:rsidR="00844952" w:rsidRPr="003875F8" w:rsidRDefault="00844952" w:rsidP="00FF0999">
            <w:pPr>
              <w:spacing w:before="0"/>
              <w:rPr>
                <w:sz w:val="20"/>
              </w:rPr>
            </w:pPr>
          </w:p>
        </w:tc>
        <w:tc>
          <w:tcPr>
            <w:tcW w:w="941" w:type="dxa"/>
            <w:vMerge/>
            <w:shd w:val="clear" w:color="auto" w:fill="auto"/>
          </w:tcPr>
          <w:p w14:paraId="2BF8969F" w14:textId="77777777" w:rsidR="00844952" w:rsidRPr="003875F8" w:rsidRDefault="00844952" w:rsidP="00FF0999">
            <w:pPr>
              <w:spacing w:before="0"/>
              <w:rPr>
                <w:sz w:val="20"/>
              </w:rPr>
            </w:pPr>
          </w:p>
        </w:tc>
        <w:tc>
          <w:tcPr>
            <w:tcW w:w="1539" w:type="dxa"/>
            <w:vMerge/>
            <w:shd w:val="clear" w:color="auto" w:fill="auto"/>
          </w:tcPr>
          <w:p w14:paraId="7AB72035" w14:textId="77777777" w:rsidR="00844952" w:rsidRPr="003875F8" w:rsidRDefault="00844952" w:rsidP="00FF0999">
            <w:pPr>
              <w:spacing w:before="0"/>
              <w:rPr>
                <w:bCs/>
                <w:sz w:val="20"/>
              </w:rPr>
            </w:pPr>
          </w:p>
        </w:tc>
      </w:tr>
      <w:tr w:rsidR="00844952" w:rsidRPr="003875F8" w14:paraId="6A00ADD8" w14:textId="77777777" w:rsidTr="00FF0999">
        <w:tc>
          <w:tcPr>
            <w:tcW w:w="2533" w:type="dxa"/>
            <w:shd w:val="clear" w:color="auto" w:fill="auto"/>
          </w:tcPr>
          <w:p w14:paraId="7AED9B8E" w14:textId="77777777" w:rsidR="00844952" w:rsidRPr="003875F8" w:rsidRDefault="00844952" w:rsidP="004A561B">
            <w:pPr>
              <w:spacing w:before="0"/>
              <w:jc w:val="left"/>
              <w:rPr>
                <w:sz w:val="20"/>
              </w:rPr>
            </w:pPr>
            <w:r w:rsidRPr="003875F8">
              <w:rPr>
                <w:sz w:val="20"/>
              </w:rPr>
              <w:t>Pentene</w:t>
            </w:r>
            <w:r w:rsidR="000B475B">
              <w:rPr>
                <w:sz w:val="20"/>
              </w:rPr>
              <w:fldChar w:fldCharType="begin"/>
            </w:r>
            <w:r w:rsidR="000B475B">
              <w:instrText xml:space="preserve"> XE "</w:instrText>
            </w:r>
            <w:r w:rsidR="000B475B" w:rsidRPr="00052662">
              <w:rPr>
                <w:sz w:val="20"/>
              </w:rPr>
              <w:instrText>Pentene</w:instrText>
            </w:r>
            <w:r w:rsidR="000B475B">
              <w:instrText xml:space="preserve">" </w:instrText>
            </w:r>
            <w:r w:rsidR="000B475B">
              <w:rPr>
                <w:sz w:val="20"/>
              </w:rPr>
              <w:fldChar w:fldCharType="end"/>
            </w:r>
            <w:r w:rsidRPr="003875F8">
              <w:rPr>
                <w:sz w:val="20"/>
              </w:rPr>
              <w:t xml:space="preserve"> C</w:t>
            </w:r>
            <w:r w:rsidRPr="00E8205A">
              <w:rPr>
                <w:sz w:val="20"/>
                <w:vertAlign w:val="subscript"/>
              </w:rPr>
              <w:t>5</w:t>
            </w:r>
            <w:r w:rsidRPr="003875F8">
              <w:rPr>
                <w:sz w:val="20"/>
              </w:rPr>
              <w:t>H</w:t>
            </w:r>
            <w:r w:rsidRPr="00E8205A">
              <w:rPr>
                <w:sz w:val="20"/>
                <w:vertAlign w:val="subscript"/>
              </w:rPr>
              <w:t>10</w:t>
            </w:r>
          </w:p>
        </w:tc>
        <w:tc>
          <w:tcPr>
            <w:tcW w:w="942" w:type="dxa"/>
            <w:shd w:val="clear" w:color="auto" w:fill="auto"/>
          </w:tcPr>
          <w:p w14:paraId="08758688" w14:textId="77777777" w:rsidR="00844952" w:rsidRPr="003875F8" w:rsidRDefault="00844952" w:rsidP="00FF0999">
            <w:pPr>
              <w:spacing w:before="0"/>
              <w:rPr>
                <w:sz w:val="20"/>
              </w:rPr>
            </w:pPr>
            <w:r w:rsidRPr="003875F8">
              <w:rPr>
                <w:sz w:val="20"/>
              </w:rPr>
              <w:t>0.29</w:t>
            </w:r>
          </w:p>
        </w:tc>
        <w:tc>
          <w:tcPr>
            <w:tcW w:w="941" w:type="dxa"/>
            <w:shd w:val="clear" w:color="auto" w:fill="auto"/>
          </w:tcPr>
          <w:p w14:paraId="1FB6D145" w14:textId="77777777" w:rsidR="00844952" w:rsidRPr="003875F8" w:rsidRDefault="00844952" w:rsidP="00FF0999">
            <w:pPr>
              <w:spacing w:before="0"/>
              <w:rPr>
                <w:sz w:val="20"/>
              </w:rPr>
            </w:pPr>
            <w:r w:rsidRPr="003875F8">
              <w:rPr>
                <w:sz w:val="20"/>
              </w:rPr>
              <w:t>1.24</w:t>
            </w:r>
          </w:p>
        </w:tc>
        <w:tc>
          <w:tcPr>
            <w:tcW w:w="941" w:type="dxa"/>
            <w:shd w:val="clear" w:color="auto" w:fill="auto"/>
          </w:tcPr>
          <w:p w14:paraId="438710F1" w14:textId="77777777" w:rsidR="00844952" w:rsidRPr="003875F8" w:rsidRDefault="00844952" w:rsidP="00FF0999">
            <w:pPr>
              <w:spacing w:before="0"/>
              <w:rPr>
                <w:sz w:val="20"/>
              </w:rPr>
            </w:pPr>
            <w:r w:rsidRPr="003875F8">
              <w:rPr>
                <w:sz w:val="20"/>
              </w:rPr>
              <w:t>1.01</w:t>
            </w:r>
          </w:p>
        </w:tc>
        <w:tc>
          <w:tcPr>
            <w:tcW w:w="941" w:type="dxa"/>
            <w:shd w:val="clear" w:color="auto" w:fill="auto"/>
          </w:tcPr>
          <w:p w14:paraId="2FA1D554" w14:textId="77777777" w:rsidR="00844952" w:rsidRPr="003875F8" w:rsidRDefault="00844952" w:rsidP="00FF0999">
            <w:pPr>
              <w:spacing w:before="0"/>
              <w:rPr>
                <w:sz w:val="20"/>
              </w:rPr>
            </w:pPr>
            <w:r w:rsidRPr="003875F8">
              <w:rPr>
                <w:sz w:val="20"/>
              </w:rPr>
              <w:t>0.29</w:t>
            </w:r>
          </w:p>
        </w:tc>
        <w:tc>
          <w:tcPr>
            <w:tcW w:w="941" w:type="dxa"/>
            <w:shd w:val="clear" w:color="auto" w:fill="auto"/>
          </w:tcPr>
          <w:p w14:paraId="6E81C0F1" w14:textId="77777777" w:rsidR="00844952" w:rsidRPr="003875F8" w:rsidRDefault="00844952" w:rsidP="00FF0999">
            <w:pPr>
              <w:spacing w:before="0"/>
              <w:rPr>
                <w:sz w:val="20"/>
              </w:rPr>
            </w:pPr>
            <w:r w:rsidRPr="003875F8">
              <w:rPr>
                <w:sz w:val="20"/>
              </w:rPr>
              <w:t>0.78</w:t>
            </w:r>
          </w:p>
        </w:tc>
        <w:tc>
          <w:tcPr>
            <w:tcW w:w="941" w:type="dxa"/>
            <w:shd w:val="clear" w:color="auto" w:fill="auto"/>
          </w:tcPr>
          <w:p w14:paraId="02D3DE0F" w14:textId="77777777" w:rsidR="00844952" w:rsidRPr="003875F8" w:rsidRDefault="00844952" w:rsidP="00FF0999">
            <w:pPr>
              <w:spacing w:before="0"/>
              <w:rPr>
                <w:sz w:val="20"/>
              </w:rPr>
            </w:pPr>
            <w:r w:rsidRPr="003875F8">
              <w:rPr>
                <w:sz w:val="20"/>
              </w:rPr>
              <w:t>0.20</w:t>
            </w:r>
          </w:p>
        </w:tc>
        <w:tc>
          <w:tcPr>
            <w:tcW w:w="1539" w:type="dxa"/>
            <w:vMerge w:val="restart"/>
            <w:shd w:val="clear" w:color="auto" w:fill="auto"/>
          </w:tcPr>
          <w:p w14:paraId="14FA8658" w14:textId="77777777" w:rsidR="00844952" w:rsidRPr="003875F8" w:rsidRDefault="00844952" w:rsidP="00FF0999">
            <w:pPr>
              <w:spacing w:before="0"/>
              <w:rPr>
                <w:bCs/>
                <w:sz w:val="20"/>
              </w:rPr>
            </w:pPr>
            <w:r w:rsidRPr="003875F8">
              <w:rPr>
                <w:bCs/>
                <w:sz w:val="20"/>
              </w:rPr>
              <w:t>2.68</w:t>
            </w:r>
          </w:p>
        </w:tc>
      </w:tr>
      <w:tr w:rsidR="00844952" w:rsidRPr="003875F8" w14:paraId="5CC2DB57" w14:textId="77777777" w:rsidTr="00FF0999">
        <w:tc>
          <w:tcPr>
            <w:tcW w:w="2533" w:type="dxa"/>
            <w:shd w:val="clear" w:color="auto" w:fill="auto"/>
          </w:tcPr>
          <w:p w14:paraId="371A1A13" w14:textId="77777777" w:rsidR="00844952" w:rsidRPr="003875F8" w:rsidRDefault="00844952" w:rsidP="004A561B">
            <w:pPr>
              <w:spacing w:before="0"/>
              <w:jc w:val="left"/>
              <w:rPr>
                <w:sz w:val="20"/>
              </w:rPr>
            </w:pPr>
            <w:r w:rsidRPr="003875F8">
              <w:rPr>
                <w:sz w:val="20"/>
              </w:rPr>
              <w:t>Isopentane</w:t>
            </w:r>
            <w:r w:rsidR="009200ED">
              <w:rPr>
                <w:sz w:val="20"/>
              </w:rPr>
              <w:fldChar w:fldCharType="begin"/>
            </w:r>
            <w:r w:rsidR="009200ED">
              <w:instrText xml:space="preserve"> XE "</w:instrText>
            </w:r>
            <w:r w:rsidR="009200ED" w:rsidRPr="00BA6B96">
              <w:instrText>Isopentane</w:instrText>
            </w:r>
            <w:r w:rsidR="009200ED">
              <w:instrText xml:space="preserve">" </w:instrText>
            </w:r>
            <w:r w:rsidR="009200ED">
              <w:rPr>
                <w:sz w:val="20"/>
              </w:rPr>
              <w:fldChar w:fldCharType="end"/>
            </w:r>
            <w:r w:rsidRPr="003875F8">
              <w:rPr>
                <w:sz w:val="20"/>
              </w:rPr>
              <w:t xml:space="preserve"> C</w:t>
            </w:r>
            <w:r w:rsidRPr="00E8205A">
              <w:rPr>
                <w:sz w:val="20"/>
                <w:vertAlign w:val="subscript"/>
              </w:rPr>
              <w:t>5</w:t>
            </w:r>
            <w:r w:rsidRPr="003875F8">
              <w:rPr>
                <w:sz w:val="20"/>
              </w:rPr>
              <w:t>H</w:t>
            </w:r>
            <w:r w:rsidRPr="00E8205A">
              <w:rPr>
                <w:sz w:val="20"/>
                <w:vertAlign w:val="subscript"/>
              </w:rPr>
              <w:t>12</w:t>
            </w:r>
          </w:p>
        </w:tc>
        <w:tc>
          <w:tcPr>
            <w:tcW w:w="942" w:type="dxa"/>
            <w:shd w:val="clear" w:color="auto" w:fill="auto"/>
          </w:tcPr>
          <w:p w14:paraId="7F67263D" w14:textId="77777777" w:rsidR="00844952" w:rsidRPr="003875F8" w:rsidRDefault="00844952" w:rsidP="00FF0999">
            <w:pPr>
              <w:spacing w:before="0"/>
              <w:rPr>
                <w:sz w:val="20"/>
              </w:rPr>
            </w:pPr>
            <w:r w:rsidRPr="003875F8">
              <w:rPr>
                <w:sz w:val="20"/>
              </w:rPr>
              <w:t>6.20</w:t>
            </w:r>
          </w:p>
        </w:tc>
        <w:tc>
          <w:tcPr>
            <w:tcW w:w="941" w:type="dxa"/>
            <w:shd w:val="clear" w:color="auto" w:fill="auto"/>
          </w:tcPr>
          <w:p w14:paraId="3332DC1C" w14:textId="77777777" w:rsidR="00844952" w:rsidRPr="003875F8" w:rsidRDefault="00844952" w:rsidP="00FF0999">
            <w:pPr>
              <w:spacing w:before="0"/>
              <w:rPr>
                <w:sz w:val="20"/>
              </w:rPr>
            </w:pPr>
            <w:r w:rsidRPr="003875F8">
              <w:rPr>
                <w:sz w:val="20"/>
              </w:rPr>
              <w:t>9.38</w:t>
            </w:r>
          </w:p>
        </w:tc>
        <w:tc>
          <w:tcPr>
            <w:tcW w:w="941" w:type="dxa"/>
            <w:shd w:val="clear" w:color="auto" w:fill="auto"/>
          </w:tcPr>
          <w:p w14:paraId="4132F204" w14:textId="77777777" w:rsidR="00844952" w:rsidRPr="003875F8" w:rsidRDefault="00844952" w:rsidP="00FF0999">
            <w:pPr>
              <w:spacing w:before="0"/>
              <w:rPr>
                <w:sz w:val="20"/>
              </w:rPr>
            </w:pPr>
            <w:r w:rsidRPr="003875F8">
              <w:rPr>
                <w:sz w:val="20"/>
              </w:rPr>
              <w:t>1.36</w:t>
            </w:r>
          </w:p>
        </w:tc>
        <w:tc>
          <w:tcPr>
            <w:tcW w:w="941" w:type="dxa"/>
            <w:vMerge w:val="restart"/>
            <w:shd w:val="clear" w:color="auto" w:fill="auto"/>
          </w:tcPr>
          <w:p w14:paraId="5A7B671B" w14:textId="77777777" w:rsidR="00844952" w:rsidRPr="003875F8" w:rsidRDefault="00844952" w:rsidP="00FF0999">
            <w:pPr>
              <w:spacing w:before="0"/>
              <w:rPr>
                <w:sz w:val="20"/>
              </w:rPr>
            </w:pPr>
            <w:r w:rsidRPr="003875F8">
              <w:rPr>
                <w:sz w:val="20"/>
              </w:rPr>
              <w:t>0.73</w:t>
            </w:r>
          </w:p>
        </w:tc>
        <w:tc>
          <w:tcPr>
            <w:tcW w:w="941" w:type="dxa"/>
            <w:shd w:val="clear" w:color="auto" w:fill="auto"/>
          </w:tcPr>
          <w:p w14:paraId="4B2F66FA" w14:textId="77777777" w:rsidR="00844952" w:rsidRPr="003875F8" w:rsidRDefault="00844952" w:rsidP="00FF0999">
            <w:pPr>
              <w:spacing w:before="0"/>
              <w:rPr>
                <w:sz w:val="20"/>
              </w:rPr>
            </w:pPr>
            <w:r w:rsidRPr="003875F8">
              <w:rPr>
                <w:sz w:val="20"/>
              </w:rPr>
              <w:t>1.11</w:t>
            </w:r>
          </w:p>
        </w:tc>
        <w:tc>
          <w:tcPr>
            <w:tcW w:w="941" w:type="dxa"/>
            <w:vMerge w:val="restart"/>
            <w:shd w:val="clear" w:color="auto" w:fill="auto"/>
          </w:tcPr>
          <w:p w14:paraId="748E5B6F" w14:textId="77777777" w:rsidR="00844952" w:rsidRPr="003875F8" w:rsidRDefault="00844952" w:rsidP="00FF0999">
            <w:pPr>
              <w:spacing w:before="0"/>
              <w:rPr>
                <w:sz w:val="20"/>
              </w:rPr>
            </w:pPr>
            <w:r w:rsidRPr="003875F8">
              <w:rPr>
                <w:sz w:val="20"/>
              </w:rPr>
              <w:t>0.11</w:t>
            </w:r>
          </w:p>
        </w:tc>
        <w:tc>
          <w:tcPr>
            <w:tcW w:w="1539" w:type="dxa"/>
            <w:vMerge/>
            <w:shd w:val="clear" w:color="auto" w:fill="auto"/>
          </w:tcPr>
          <w:p w14:paraId="1456B0A1" w14:textId="77777777" w:rsidR="00844952" w:rsidRPr="003875F8" w:rsidRDefault="00844952" w:rsidP="00FF0999">
            <w:pPr>
              <w:spacing w:before="0"/>
              <w:rPr>
                <w:bCs/>
                <w:sz w:val="20"/>
              </w:rPr>
            </w:pPr>
          </w:p>
        </w:tc>
      </w:tr>
      <w:tr w:rsidR="00844952" w:rsidRPr="003875F8" w14:paraId="2D847213" w14:textId="77777777" w:rsidTr="00FF0999">
        <w:tc>
          <w:tcPr>
            <w:tcW w:w="2533" w:type="dxa"/>
            <w:shd w:val="clear" w:color="auto" w:fill="auto"/>
          </w:tcPr>
          <w:p w14:paraId="3A65840E" w14:textId="77777777" w:rsidR="00844952" w:rsidRPr="003875F8" w:rsidRDefault="00844952" w:rsidP="004A561B">
            <w:pPr>
              <w:spacing w:before="0"/>
              <w:jc w:val="left"/>
              <w:rPr>
                <w:sz w:val="20"/>
              </w:rPr>
            </w:pPr>
            <w:r w:rsidRPr="003875F8">
              <w:rPr>
                <w:sz w:val="20"/>
              </w:rPr>
              <w:t>n-Pentane</w:t>
            </w:r>
            <w:r w:rsidR="000B475B">
              <w:rPr>
                <w:sz w:val="20"/>
              </w:rPr>
              <w:fldChar w:fldCharType="begin"/>
            </w:r>
            <w:r w:rsidR="000B475B">
              <w:instrText xml:space="preserve"> XE "</w:instrText>
            </w:r>
            <w:r w:rsidR="000B475B" w:rsidRPr="009079DE">
              <w:rPr>
                <w:sz w:val="20"/>
              </w:rPr>
              <w:instrText>n-Pentane</w:instrText>
            </w:r>
            <w:r w:rsidR="000B475B">
              <w:instrText xml:space="preserve">" </w:instrText>
            </w:r>
            <w:r w:rsidR="000B475B">
              <w:rPr>
                <w:sz w:val="20"/>
              </w:rPr>
              <w:fldChar w:fldCharType="end"/>
            </w:r>
            <w:r w:rsidRPr="003875F8">
              <w:rPr>
                <w:sz w:val="20"/>
              </w:rPr>
              <w:t xml:space="preserve"> C</w:t>
            </w:r>
            <w:r w:rsidRPr="00E8205A">
              <w:rPr>
                <w:sz w:val="20"/>
                <w:vertAlign w:val="subscript"/>
              </w:rPr>
              <w:t>5</w:t>
            </w:r>
            <w:r w:rsidRPr="003875F8">
              <w:rPr>
                <w:sz w:val="20"/>
              </w:rPr>
              <w:t>H</w:t>
            </w:r>
            <w:r w:rsidRPr="00E8205A">
              <w:rPr>
                <w:sz w:val="20"/>
                <w:vertAlign w:val="subscript"/>
              </w:rPr>
              <w:t>12</w:t>
            </w:r>
          </w:p>
        </w:tc>
        <w:tc>
          <w:tcPr>
            <w:tcW w:w="942" w:type="dxa"/>
            <w:shd w:val="clear" w:color="auto" w:fill="auto"/>
          </w:tcPr>
          <w:p w14:paraId="6387D2B1" w14:textId="77777777" w:rsidR="00844952" w:rsidRPr="003875F8" w:rsidRDefault="00844952" w:rsidP="00FF0999">
            <w:pPr>
              <w:spacing w:before="0"/>
              <w:rPr>
                <w:sz w:val="20"/>
              </w:rPr>
            </w:pPr>
            <w:r w:rsidRPr="003875F8">
              <w:rPr>
                <w:sz w:val="20"/>
              </w:rPr>
              <w:t>1.82</w:t>
            </w:r>
          </w:p>
        </w:tc>
        <w:tc>
          <w:tcPr>
            <w:tcW w:w="941" w:type="dxa"/>
            <w:shd w:val="clear" w:color="auto" w:fill="auto"/>
          </w:tcPr>
          <w:p w14:paraId="6CAAC6AF" w14:textId="77777777" w:rsidR="00844952" w:rsidRPr="003875F8" w:rsidRDefault="00844952" w:rsidP="00FF0999">
            <w:pPr>
              <w:spacing w:before="0"/>
              <w:rPr>
                <w:sz w:val="20"/>
              </w:rPr>
            </w:pPr>
            <w:r w:rsidRPr="003875F8">
              <w:rPr>
                <w:sz w:val="20"/>
              </w:rPr>
              <w:t>4.22</w:t>
            </w:r>
          </w:p>
        </w:tc>
        <w:tc>
          <w:tcPr>
            <w:tcW w:w="941" w:type="dxa"/>
            <w:shd w:val="clear" w:color="auto" w:fill="auto"/>
          </w:tcPr>
          <w:p w14:paraId="6E952779" w14:textId="77777777" w:rsidR="00844952" w:rsidRPr="003875F8" w:rsidRDefault="00844952" w:rsidP="00FF0999">
            <w:pPr>
              <w:spacing w:before="0"/>
              <w:rPr>
                <w:sz w:val="20"/>
              </w:rPr>
            </w:pPr>
            <w:r w:rsidRPr="003875F8">
              <w:rPr>
                <w:sz w:val="20"/>
              </w:rPr>
              <w:t>1.79</w:t>
            </w:r>
          </w:p>
        </w:tc>
        <w:tc>
          <w:tcPr>
            <w:tcW w:w="941" w:type="dxa"/>
            <w:vMerge/>
            <w:shd w:val="clear" w:color="auto" w:fill="auto"/>
          </w:tcPr>
          <w:p w14:paraId="6B184F8E" w14:textId="77777777" w:rsidR="00844952" w:rsidRPr="003875F8" w:rsidRDefault="00844952" w:rsidP="00FF0999">
            <w:pPr>
              <w:spacing w:before="0"/>
              <w:rPr>
                <w:sz w:val="20"/>
              </w:rPr>
            </w:pPr>
          </w:p>
        </w:tc>
        <w:tc>
          <w:tcPr>
            <w:tcW w:w="941" w:type="dxa"/>
            <w:shd w:val="clear" w:color="auto" w:fill="auto"/>
          </w:tcPr>
          <w:p w14:paraId="1EB0EB81" w14:textId="77777777" w:rsidR="00844952" w:rsidRPr="003875F8" w:rsidRDefault="00844952" w:rsidP="00FF0999">
            <w:pPr>
              <w:spacing w:before="0"/>
              <w:rPr>
                <w:sz w:val="20"/>
              </w:rPr>
            </w:pPr>
            <w:r w:rsidRPr="003875F8">
              <w:rPr>
                <w:sz w:val="20"/>
              </w:rPr>
              <w:t>0.97</w:t>
            </w:r>
          </w:p>
        </w:tc>
        <w:tc>
          <w:tcPr>
            <w:tcW w:w="941" w:type="dxa"/>
            <w:vMerge/>
            <w:shd w:val="clear" w:color="auto" w:fill="auto"/>
          </w:tcPr>
          <w:p w14:paraId="04478384" w14:textId="77777777" w:rsidR="00844952" w:rsidRPr="003875F8" w:rsidRDefault="00844952" w:rsidP="00FF0999">
            <w:pPr>
              <w:spacing w:before="0"/>
              <w:rPr>
                <w:sz w:val="20"/>
              </w:rPr>
            </w:pPr>
          </w:p>
        </w:tc>
        <w:tc>
          <w:tcPr>
            <w:tcW w:w="1539" w:type="dxa"/>
            <w:vMerge/>
            <w:shd w:val="clear" w:color="auto" w:fill="auto"/>
          </w:tcPr>
          <w:p w14:paraId="468D15A7" w14:textId="77777777" w:rsidR="00844952" w:rsidRPr="003875F8" w:rsidRDefault="00844952" w:rsidP="00FF0999">
            <w:pPr>
              <w:spacing w:before="0"/>
              <w:rPr>
                <w:bCs/>
                <w:sz w:val="20"/>
              </w:rPr>
            </w:pPr>
          </w:p>
        </w:tc>
      </w:tr>
      <w:tr w:rsidR="00844952" w:rsidRPr="003875F8" w14:paraId="648F0E96" w14:textId="77777777" w:rsidTr="00FF0999">
        <w:tc>
          <w:tcPr>
            <w:tcW w:w="2533" w:type="dxa"/>
            <w:shd w:val="clear" w:color="auto" w:fill="auto"/>
          </w:tcPr>
          <w:p w14:paraId="4D19048A" w14:textId="77777777" w:rsidR="00844952" w:rsidRPr="003875F8" w:rsidRDefault="00844952" w:rsidP="004A561B">
            <w:pPr>
              <w:spacing w:before="0"/>
              <w:jc w:val="left"/>
              <w:rPr>
                <w:sz w:val="20"/>
              </w:rPr>
            </w:pPr>
            <w:r w:rsidRPr="003875F8">
              <w:rPr>
                <w:sz w:val="20"/>
              </w:rPr>
              <w:t>Hexene</w:t>
            </w:r>
            <w:r w:rsidR="000B475B">
              <w:rPr>
                <w:sz w:val="20"/>
              </w:rPr>
              <w:fldChar w:fldCharType="begin"/>
            </w:r>
            <w:r w:rsidR="000B475B">
              <w:instrText xml:space="preserve"> XE "</w:instrText>
            </w:r>
            <w:r w:rsidR="000B475B" w:rsidRPr="004A39FB">
              <w:rPr>
                <w:sz w:val="20"/>
              </w:rPr>
              <w:instrText>Hexene</w:instrText>
            </w:r>
            <w:r w:rsidR="000B475B">
              <w:instrText xml:space="preserve">" </w:instrText>
            </w:r>
            <w:r w:rsidR="000B475B">
              <w:rPr>
                <w:sz w:val="20"/>
              </w:rPr>
              <w:fldChar w:fldCharType="end"/>
            </w:r>
            <w:r w:rsidRPr="003875F8">
              <w:rPr>
                <w:sz w:val="20"/>
              </w:rPr>
              <w:t xml:space="preserve"> C</w:t>
            </w:r>
            <w:r w:rsidRPr="00E8205A">
              <w:rPr>
                <w:sz w:val="20"/>
                <w:vertAlign w:val="subscript"/>
              </w:rPr>
              <w:t>6</w:t>
            </w:r>
            <w:r w:rsidRPr="003875F8">
              <w:rPr>
                <w:sz w:val="20"/>
              </w:rPr>
              <w:t>H</w:t>
            </w:r>
            <w:r w:rsidRPr="00E8205A">
              <w:rPr>
                <w:sz w:val="20"/>
                <w:vertAlign w:val="subscript"/>
              </w:rPr>
              <w:t>12</w:t>
            </w:r>
          </w:p>
        </w:tc>
        <w:tc>
          <w:tcPr>
            <w:tcW w:w="942" w:type="dxa"/>
            <w:shd w:val="clear" w:color="auto" w:fill="auto"/>
          </w:tcPr>
          <w:p w14:paraId="53D00077" w14:textId="77777777" w:rsidR="00844952" w:rsidRPr="003875F8" w:rsidRDefault="00844952" w:rsidP="00FF0999">
            <w:pPr>
              <w:spacing w:before="0"/>
              <w:rPr>
                <w:sz w:val="20"/>
              </w:rPr>
            </w:pPr>
            <w:r w:rsidRPr="003875F8">
              <w:rPr>
                <w:sz w:val="20"/>
              </w:rPr>
              <w:t>0.22</w:t>
            </w:r>
          </w:p>
        </w:tc>
        <w:tc>
          <w:tcPr>
            <w:tcW w:w="941" w:type="dxa"/>
            <w:shd w:val="clear" w:color="auto" w:fill="auto"/>
          </w:tcPr>
          <w:p w14:paraId="6DAEC95E" w14:textId="77777777" w:rsidR="00844952" w:rsidRPr="003875F8" w:rsidRDefault="00844952" w:rsidP="00FF0999">
            <w:pPr>
              <w:spacing w:before="0"/>
              <w:rPr>
                <w:sz w:val="20"/>
              </w:rPr>
            </w:pPr>
            <w:r w:rsidRPr="003875F8">
              <w:rPr>
                <w:sz w:val="20"/>
              </w:rPr>
              <w:t>0.80</w:t>
            </w:r>
          </w:p>
        </w:tc>
        <w:tc>
          <w:tcPr>
            <w:tcW w:w="941" w:type="dxa"/>
            <w:shd w:val="clear" w:color="auto" w:fill="auto"/>
          </w:tcPr>
          <w:p w14:paraId="657009D1" w14:textId="77777777" w:rsidR="00844952" w:rsidRPr="003875F8" w:rsidRDefault="00844952" w:rsidP="00FF0999">
            <w:pPr>
              <w:spacing w:before="0"/>
              <w:rPr>
                <w:sz w:val="20"/>
              </w:rPr>
            </w:pPr>
            <w:r w:rsidRPr="003875F8">
              <w:rPr>
                <w:sz w:val="20"/>
              </w:rPr>
              <w:t>0.82</w:t>
            </w:r>
          </w:p>
        </w:tc>
        <w:tc>
          <w:tcPr>
            <w:tcW w:w="941" w:type="dxa"/>
            <w:shd w:val="clear" w:color="auto" w:fill="auto"/>
          </w:tcPr>
          <w:p w14:paraId="16357BB5" w14:textId="77777777" w:rsidR="00844952" w:rsidRPr="003875F8" w:rsidRDefault="00844952" w:rsidP="00FF0999">
            <w:pPr>
              <w:spacing w:before="0"/>
              <w:rPr>
                <w:sz w:val="20"/>
              </w:rPr>
            </w:pPr>
            <w:r w:rsidRPr="003875F8">
              <w:rPr>
                <w:sz w:val="20"/>
              </w:rPr>
              <w:t>0.77</w:t>
            </w:r>
          </w:p>
        </w:tc>
        <w:tc>
          <w:tcPr>
            <w:tcW w:w="941" w:type="dxa"/>
            <w:shd w:val="clear" w:color="auto" w:fill="auto"/>
          </w:tcPr>
          <w:p w14:paraId="1CD78DFF" w14:textId="77777777" w:rsidR="00844952" w:rsidRPr="003875F8" w:rsidRDefault="00844952" w:rsidP="00FF0999">
            <w:pPr>
              <w:spacing w:before="0"/>
              <w:rPr>
                <w:sz w:val="20"/>
              </w:rPr>
            </w:pPr>
            <w:r w:rsidRPr="003875F8">
              <w:rPr>
                <w:sz w:val="20"/>
              </w:rPr>
              <w:t>0.95</w:t>
            </w:r>
          </w:p>
        </w:tc>
        <w:tc>
          <w:tcPr>
            <w:tcW w:w="941" w:type="dxa"/>
            <w:shd w:val="clear" w:color="auto" w:fill="auto"/>
          </w:tcPr>
          <w:p w14:paraId="146F2ECE" w14:textId="77777777" w:rsidR="00844952" w:rsidRPr="003875F8" w:rsidRDefault="00844952" w:rsidP="00FF0999">
            <w:pPr>
              <w:spacing w:before="0"/>
              <w:rPr>
                <w:sz w:val="20"/>
              </w:rPr>
            </w:pPr>
            <w:r w:rsidRPr="003875F8">
              <w:rPr>
                <w:sz w:val="20"/>
              </w:rPr>
              <w:t>0.05</w:t>
            </w:r>
          </w:p>
        </w:tc>
        <w:tc>
          <w:tcPr>
            <w:tcW w:w="1539" w:type="dxa"/>
            <w:vMerge/>
            <w:shd w:val="clear" w:color="auto" w:fill="auto"/>
          </w:tcPr>
          <w:p w14:paraId="08634D09" w14:textId="77777777" w:rsidR="00844952" w:rsidRPr="003875F8" w:rsidRDefault="00844952" w:rsidP="00FF0999">
            <w:pPr>
              <w:spacing w:before="0"/>
              <w:rPr>
                <w:bCs/>
                <w:sz w:val="20"/>
              </w:rPr>
            </w:pPr>
          </w:p>
        </w:tc>
      </w:tr>
      <w:tr w:rsidR="00844952" w:rsidRPr="003875F8" w14:paraId="5022CB09" w14:textId="77777777" w:rsidTr="00FF0999">
        <w:tc>
          <w:tcPr>
            <w:tcW w:w="2533" w:type="dxa"/>
            <w:shd w:val="clear" w:color="auto" w:fill="auto"/>
          </w:tcPr>
          <w:p w14:paraId="5F2F72CC" w14:textId="77777777" w:rsidR="00844952" w:rsidRPr="003875F8" w:rsidRDefault="00844952" w:rsidP="004A561B">
            <w:pPr>
              <w:spacing w:before="0"/>
              <w:jc w:val="left"/>
              <w:rPr>
                <w:sz w:val="20"/>
              </w:rPr>
            </w:pPr>
            <w:r w:rsidRPr="003875F8">
              <w:rPr>
                <w:sz w:val="20"/>
              </w:rPr>
              <w:t>2,2 Dimethyl Butane</w:t>
            </w:r>
            <w:r w:rsidR="000B475B">
              <w:rPr>
                <w:sz w:val="20"/>
              </w:rPr>
              <w:fldChar w:fldCharType="begin"/>
            </w:r>
            <w:r w:rsidR="000B475B">
              <w:instrText xml:space="preserve"> XE "</w:instrText>
            </w:r>
            <w:r w:rsidR="000B475B" w:rsidRPr="00035B71">
              <w:rPr>
                <w:sz w:val="20"/>
              </w:rPr>
              <w:instrText>2,2 Dimethyl Butane</w:instrText>
            </w:r>
            <w:r w:rsidR="000B475B">
              <w:instrText xml:space="preserve">" </w:instrText>
            </w:r>
            <w:r w:rsidR="000B475B">
              <w:rPr>
                <w:sz w:val="20"/>
              </w:rPr>
              <w:fldChar w:fldCharType="end"/>
            </w:r>
          </w:p>
        </w:tc>
        <w:tc>
          <w:tcPr>
            <w:tcW w:w="942" w:type="dxa"/>
            <w:vMerge w:val="restart"/>
            <w:shd w:val="clear" w:color="auto" w:fill="auto"/>
          </w:tcPr>
          <w:p w14:paraId="3A53E1F0" w14:textId="77777777" w:rsidR="00844952" w:rsidRPr="003875F8" w:rsidRDefault="00844952" w:rsidP="00FF0999">
            <w:pPr>
              <w:spacing w:before="0"/>
              <w:rPr>
                <w:sz w:val="20"/>
              </w:rPr>
            </w:pPr>
            <w:r w:rsidRPr="003875F8">
              <w:rPr>
                <w:sz w:val="20"/>
              </w:rPr>
              <w:t>0.81</w:t>
            </w:r>
          </w:p>
        </w:tc>
        <w:tc>
          <w:tcPr>
            <w:tcW w:w="941" w:type="dxa"/>
            <w:vMerge w:val="restart"/>
            <w:shd w:val="clear" w:color="auto" w:fill="auto"/>
          </w:tcPr>
          <w:p w14:paraId="3F0F8842" w14:textId="77777777" w:rsidR="00844952" w:rsidRPr="003875F8" w:rsidRDefault="00844952" w:rsidP="00FF0999">
            <w:pPr>
              <w:spacing w:before="0"/>
              <w:rPr>
                <w:sz w:val="20"/>
              </w:rPr>
            </w:pPr>
            <w:r w:rsidRPr="003875F8">
              <w:rPr>
                <w:sz w:val="20"/>
              </w:rPr>
              <w:t>3.67</w:t>
            </w:r>
          </w:p>
        </w:tc>
        <w:tc>
          <w:tcPr>
            <w:tcW w:w="941" w:type="dxa"/>
            <w:shd w:val="clear" w:color="auto" w:fill="auto"/>
          </w:tcPr>
          <w:p w14:paraId="51EB1E2C" w14:textId="77777777" w:rsidR="00844952" w:rsidRPr="003875F8" w:rsidRDefault="00844952" w:rsidP="00FF0999">
            <w:pPr>
              <w:spacing w:before="0"/>
              <w:rPr>
                <w:sz w:val="20"/>
              </w:rPr>
            </w:pPr>
            <w:r w:rsidRPr="003875F8">
              <w:rPr>
                <w:sz w:val="20"/>
              </w:rPr>
              <w:t>0.56</w:t>
            </w:r>
          </w:p>
        </w:tc>
        <w:tc>
          <w:tcPr>
            <w:tcW w:w="941" w:type="dxa"/>
            <w:shd w:val="clear" w:color="auto" w:fill="auto"/>
          </w:tcPr>
          <w:p w14:paraId="43F161CA" w14:textId="77777777" w:rsidR="00844952" w:rsidRPr="003875F8" w:rsidRDefault="00844952" w:rsidP="00FF0999">
            <w:pPr>
              <w:spacing w:before="0"/>
              <w:rPr>
                <w:sz w:val="20"/>
              </w:rPr>
            </w:pPr>
            <w:r w:rsidRPr="003875F8">
              <w:rPr>
                <w:sz w:val="20"/>
              </w:rPr>
              <w:t>6.26</w:t>
            </w:r>
          </w:p>
        </w:tc>
        <w:tc>
          <w:tcPr>
            <w:tcW w:w="941" w:type="dxa"/>
            <w:vMerge w:val="restart"/>
            <w:shd w:val="clear" w:color="auto" w:fill="auto"/>
          </w:tcPr>
          <w:p w14:paraId="1E415A20" w14:textId="77777777" w:rsidR="00844952" w:rsidRPr="003875F8" w:rsidRDefault="00844952" w:rsidP="00FF0999">
            <w:pPr>
              <w:spacing w:before="0"/>
              <w:rPr>
                <w:sz w:val="20"/>
              </w:rPr>
            </w:pPr>
            <w:r w:rsidRPr="003875F8">
              <w:rPr>
                <w:sz w:val="20"/>
              </w:rPr>
              <w:t>11.10</w:t>
            </w:r>
          </w:p>
        </w:tc>
        <w:tc>
          <w:tcPr>
            <w:tcW w:w="941" w:type="dxa"/>
            <w:vMerge w:val="restart"/>
            <w:shd w:val="clear" w:color="auto" w:fill="auto"/>
          </w:tcPr>
          <w:p w14:paraId="4C2B4C00" w14:textId="77777777" w:rsidR="00844952" w:rsidRPr="003875F8" w:rsidRDefault="00844952" w:rsidP="00FF0999">
            <w:pPr>
              <w:spacing w:before="0"/>
              <w:rPr>
                <w:sz w:val="20"/>
              </w:rPr>
            </w:pPr>
            <w:r w:rsidRPr="003875F8">
              <w:rPr>
                <w:sz w:val="20"/>
              </w:rPr>
              <w:t>0.08</w:t>
            </w:r>
          </w:p>
        </w:tc>
        <w:tc>
          <w:tcPr>
            <w:tcW w:w="1539" w:type="dxa"/>
            <w:vMerge/>
            <w:shd w:val="clear" w:color="auto" w:fill="auto"/>
          </w:tcPr>
          <w:p w14:paraId="340F75B1" w14:textId="77777777" w:rsidR="00844952" w:rsidRPr="003875F8" w:rsidRDefault="00844952" w:rsidP="00FF0999">
            <w:pPr>
              <w:spacing w:before="0"/>
              <w:rPr>
                <w:bCs/>
                <w:sz w:val="20"/>
              </w:rPr>
            </w:pPr>
          </w:p>
        </w:tc>
      </w:tr>
      <w:tr w:rsidR="00844952" w:rsidRPr="003875F8" w14:paraId="3E170302" w14:textId="77777777" w:rsidTr="00FF0999">
        <w:tc>
          <w:tcPr>
            <w:tcW w:w="2533" w:type="dxa"/>
            <w:shd w:val="clear" w:color="auto" w:fill="auto"/>
          </w:tcPr>
          <w:p w14:paraId="61D3F9E6" w14:textId="77777777" w:rsidR="00844952" w:rsidRPr="003875F8" w:rsidRDefault="00844952" w:rsidP="004A561B">
            <w:pPr>
              <w:spacing w:before="0"/>
              <w:jc w:val="left"/>
              <w:rPr>
                <w:sz w:val="20"/>
              </w:rPr>
            </w:pPr>
            <w:r w:rsidRPr="003875F8">
              <w:rPr>
                <w:sz w:val="20"/>
              </w:rPr>
              <w:t>2,3 Dimethyl Butane</w:t>
            </w:r>
            <w:r w:rsidR="000B475B">
              <w:rPr>
                <w:sz w:val="20"/>
              </w:rPr>
              <w:fldChar w:fldCharType="begin"/>
            </w:r>
            <w:r w:rsidR="000B475B">
              <w:instrText xml:space="preserve"> XE "</w:instrText>
            </w:r>
            <w:r w:rsidR="000B475B" w:rsidRPr="0047588F">
              <w:rPr>
                <w:sz w:val="20"/>
              </w:rPr>
              <w:instrText>2,3 Dimethyl Butane</w:instrText>
            </w:r>
            <w:r w:rsidR="000B475B">
              <w:instrText xml:space="preserve">" </w:instrText>
            </w:r>
            <w:r w:rsidR="000B475B">
              <w:rPr>
                <w:sz w:val="20"/>
              </w:rPr>
              <w:fldChar w:fldCharType="end"/>
            </w:r>
          </w:p>
        </w:tc>
        <w:tc>
          <w:tcPr>
            <w:tcW w:w="942" w:type="dxa"/>
            <w:vMerge/>
            <w:shd w:val="clear" w:color="auto" w:fill="auto"/>
          </w:tcPr>
          <w:p w14:paraId="1C26E065" w14:textId="77777777" w:rsidR="00844952" w:rsidRPr="003875F8" w:rsidRDefault="00844952" w:rsidP="00FF0999">
            <w:pPr>
              <w:spacing w:before="0"/>
              <w:rPr>
                <w:sz w:val="20"/>
              </w:rPr>
            </w:pPr>
          </w:p>
        </w:tc>
        <w:tc>
          <w:tcPr>
            <w:tcW w:w="941" w:type="dxa"/>
            <w:vMerge/>
            <w:shd w:val="clear" w:color="auto" w:fill="auto"/>
          </w:tcPr>
          <w:p w14:paraId="1A7B557D" w14:textId="77777777" w:rsidR="00844952" w:rsidRPr="003875F8" w:rsidRDefault="00844952" w:rsidP="00FF0999">
            <w:pPr>
              <w:spacing w:before="0"/>
              <w:rPr>
                <w:sz w:val="20"/>
              </w:rPr>
            </w:pPr>
          </w:p>
        </w:tc>
        <w:tc>
          <w:tcPr>
            <w:tcW w:w="941" w:type="dxa"/>
            <w:shd w:val="clear" w:color="auto" w:fill="auto"/>
          </w:tcPr>
          <w:p w14:paraId="088B6B3D" w14:textId="77777777" w:rsidR="00844952" w:rsidRPr="003875F8" w:rsidRDefault="00844952" w:rsidP="00FF0999">
            <w:pPr>
              <w:spacing w:before="0"/>
              <w:rPr>
                <w:sz w:val="20"/>
              </w:rPr>
            </w:pPr>
            <w:r w:rsidRPr="003875F8">
              <w:rPr>
                <w:sz w:val="20"/>
              </w:rPr>
              <w:t>3.67</w:t>
            </w:r>
          </w:p>
        </w:tc>
        <w:tc>
          <w:tcPr>
            <w:tcW w:w="941" w:type="dxa"/>
            <w:vMerge w:val="restart"/>
            <w:shd w:val="clear" w:color="auto" w:fill="auto"/>
          </w:tcPr>
          <w:p w14:paraId="679DB9EE" w14:textId="77777777" w:rsidR="00844952" w:rsidRPr="003875F8" w:rsidRDefault="00844952" w:rsidP="00FF0999">
            <w:pPr>
              <w:spacing w:before="0"/>
              <w:rPr>
                <w:sz w:val="20"/>
              </w:rPr>
            </w:pPr>
            <w:r w:rsidRPr="003875F8">
              <w:rPr>
                <w:sz w:val="20"/>
              </w:rPr>
              <w:t>2.60</w:t>
            </w:r>
          </w:p>
        </w:tc>
        <w:tc>
          <w:tcPr>
            <w:tcW w:w="941" w:type="dxa"/>
            <w:vMerge/>
            <w:shd w:val="clear" w:color="auto" w:fill="auto"/>
          </w:tcPr>
          <w:p w14:paraId="28F2D733" w14:textId="77777777" w:rsidR="00844952" w:rsidRPr="003875F8" w:rsidRDefault="00844952" w:rsidP="00FF0999">
            <w:pPr>
              <w:spacing w:before="0"/>
              <w:rPr>
                <w:sz w:val="20"/>
              </w:rPr>
            </w:pPr>
          </w:p>
        </w:tc>
        <w:tc>
          <w:tcPr>
            <w:tcW w:w="941" w:type="dxa"/>
            <w:vMerge/>
            <w:shd w:val="clear" w:color="auto" w:fill="auto"/>
          </w:tcPr>
          <w:p w14:paraId="07367D0C" w14:textId="77777777" w:rsidR="00844952" w:rsidRPr="003875F8" w:rsidRDefault="00844952" w:rsidP="00FF0999">
            <w:pPr>
              <w:spacing w:before="0"/>
              <w:rPr>
                <w:sz w:val="20"/>
              </w:rPr>
            </w:pPr>
          </w:p>
        </w:tc>
        <w:tc>
          <w:tcPr>
            <w:tcW w:w="1539" w:type="dxa"/>
            <w:vMerge/>
            <w:shd w:val="clear" w:color="auto" w:fill="auto"/>
          </w:tcPr>
          <w:p w14:paraId="5067EDB4" w14:textId="77777777" w:rsidR="00844952" w:rsidRPr="003875F8" w:rsidRDefault="00844952" w:rsidP="00FF0999">
            <w:pPr>
              <w:spacing w:before="0"/>
              <w:rPr>
                <w:bCs/>
                <w:sz w:val="20"/>
              </w:rPr>
            </w:pPr>
          </w:p>
        </w:tc>
      </w:tr>
      <w:tr w:rsidR="00844952" w:rsidRPr="003875F8" w14:paraId="265E8603" w14:textId="77777777" w:rsidTr="00FF0999">
        <w:tc>
          <w:tcPr>
            <w:tcW w:w="2533" w:type="dxa"/>
            <w:shd w:val="clear" w:color="auto" w:fill="auto"/>
          </w:tcPr>
          <w:p w14:paraId="13DB3DCB" w14:textId="77777777" w:rsidR="00844952" w:rsidRPr="003875F8" w:rsidRDefault="00844952" w:rsidP="004A561B">
            <w:pPr>
              <w:spacing w:before="0"/>
              <w:jc w:val="left"/>
              <w:rPr>
                <w:sz w:val="20"/>
              </w:rPr>
            </w:pPr>
            <w:r w:rsidRPr="003875F8">
              <w:rPr>
                <w:sz w:val="20"/>
              </w:rPr>
              <w:t>2 Methyl Pentane</w:t>
            </w:r>
            <w:r w:rsidR="001A3E89">
              <w:rPr>
                <w:sz w:val="20"/>
              </w:rPr>
              <w:fldChar w:fldCharType="begin"/>
            </w:r>
            <w:r w:rsidR="001A3E89">
              <w:instrText xml:space="preserve"> XE "</w:instrText>
            </w:r>
            <w:r w:rsidR="001A3E89" w:rsidRPr="000963E7">
              <w:instrText>2 Methyl Pentane</w:instrText>
            </w:r>
            <w:r w:rsidR="001A3E89">
              <w:instrText xml:space="preserve">" </w:instrText>
            </w:r>
            <w:r w:rsidR="001A3E89">
              <w:rPr>
                <w:sz w:val="20"/>
              </w:rPr>
              <w:fldChar w:fldCharType="end"/>
            </w:r>
          </w:p>
        </w:tc>
        <w:tc>
          <w:tcPr>
            <w:tcW w:w="942" w:type="dxa"/>
            <w:vMerge/>
            <w:shd w:val="clear" w:color="auto" w:fill="auto"/>
          </w:tcPr>
          <w:p w14:paraId="5CDE54F5" w14:textId="77777777" w:rsidR="00844952" w:rsidRPr="003875F8" w:rsidRDefault="00844952" w:rsidP="00FF0999">
            <w:pPr>
              <w:spacing w:before="0"/>
              <w:rPr>
                <w:sz w:val="20"/>
              </w:rPr>
            </w:pPr>
          </w:p>
        </w:tc>
        <w:tc>
          <w:tcPr>
            <w:tcW w:w="941" w:type="dxa"/>
            <w:vMerge/>
            <w:shd w:val="clear" w:color="auto" w:fill="auto"/>
          </w:tcPr>
          <w:p w14:paraId="586E2E64" w14:textId="77777777" w:rsidR="00844952" w:rsidRPr="003875F8" w:rsidRDefault="00844952" w:rsidP="00FF0999">
            <w:pPr>
              <w:spacing w:before="0"/>
              <w:rPr>
                <w:sz w:val="20"/>
              </w:rPr>
            </w:pPr>
          </w:p>
        </w:tc>
        <w:tc>
          <w:tcPr>
            <w:tcW w:w="941" w:type="dxa"/>
            <w:shd w:val="clear" w:color="auto" w:fill="auto"/>
          </w:tcPr>
          <w:p w14:paraId="15F6A80B" w14:textId="77777777" w:rsidR="00844952" w:rsidRPr="003875F8" w:rsidRDefault="00844952" w:rsidP="00FF0999">
            <w:pPr>
              <w:spacing w:before="0"/>
              <w:rPr>
                <w:sz w:val="20"/>
              </w:rPr>
            </w:pPr>
            <w:r w:rsidRPr="003875F8">
              <w:rPr>
                <w:sz w:val="20"/>
              </w:rPr>
              <w:t>3.54</w:t>
            </w:r>
          </w:p>
        </w:tc>
        <w:tc>
          <w:tcPr>
            <w:tcW w:w="941" w:type="dxa"/>
            <w:vMerge/>
            <w:shd w:val="clear" w:color="auto" w:fill="auto"/>
          </w:tcPr>
          <w:p w14:paraId="32996F2F" w14:textId="77777777" w:rsidR="00844952" w:rsidRPr="003875F8" w:rsidRDefault="00844952" w:rsidP="00FF0999">
            <w:pPr>
              <w:spacing w:before="0"/>
              <w:rPr>
                <w:sz w:val="20"/>
              </w:rPr>
            </w:pPr>
          </w:p>
        </w:tc>
        <w:tc>
          <w:tcPr>
            <w:tcW w:w="941" w:type="dxa"/>
            <w:vMerge w:val="restart"/>
            <w:shd w:val="clear" w:color="auto" w:fill="auto"/>
          </w:tcPr>
          <w:p w14:paraId="434B38F6" w14:textId="77777777" w:rsidR="00844952" w:rsidRPr="003875F8" w:rsidRDefault="00844952" w:rsidP="00FF0999">
            <w:pPr>
              <w:spacing w:before="0"/>
              <w:rPr>
                <w:sz w:val="20"/>
              </w:rPr>
            </w:pPr>
            <w:r w:rsidRPr="003875F8">
              <w:rPr>
                <w:sz w:val="20"/>
              </w:rPr>
              <w:t>3.49</w:t>
            </w:r>
          </w:p>
        </w:tc>
        <w:tc>
          <w:tcPr>
            <w:tcW w:w="941" w:type="dxa"/>
            <w:vMerge/>
            <w:shd w:val="clear" w:color="auto" w:fill="auto"/>
          </w:tcPr>
          <w:p w14:paraId="37D51BDF" w14:textId="77777777" w:rsidR="00844952" w:rsidRPr="003875F8" w:rsidRDefault="00844952" w:rsidP="00FF0999">
            <w:pPr>
              <w:spacing w:before="0"/>
              <w:rPr>
                <w:sz w:val="20"/>
              </w:rPr>
            </w:pPr>
          </w:p>
        </w:tc>
        <w:tc>
          <w:tcPr>
            <w:tcW w:w="1539" w:type="dxa"/>
            <w:vMerge/>
            <w:shd w:val="clear" w:color="auto" w:fill="auto"/>
          </w:tcPr>
          <w:p w14:paraId="059B0013" w14:textId="77777777" w:rsidR="00844952" w:rsidRPr="003875F8" w:rsidRDefault="00844952" w:rsidP="00FF0999">
            <w:pPr>
              <w:spacing w:before="0"/>
              <w:rPr>
                <w:bCs/>
                <w:sz w:val="20"/>
              </w:rPr>
            </w:pPr>
          </w:p>
        </w:tc>
      </w:tr>
      <w:tr w:rsidR="00844952" w:rsidRPr="003875F8" w14:paraId="0F9293C8" w14:textId="77777777" w:rsidTr="00FF0999">
        <w:tc>
          <w:tcPr>
            <w:tcW w:w="2533" w:type="dxa"/>
            <w:shd w:val="clear" w:color="auto" w:fill="auto"/>
          </w:tcPr>
          <w:p w14:paraId="1347E1E8" w14:textId="77777777" w:rsidR="00844952" w:rsidRPr="003875F8" w:rsidRDefault="00844952" w:rsidP="004A561B">
            <w:pPr>
              <w:spacing w:before="0"/>
              <w:jc w:val="left"/>
              <w:rPr>
                <w:sz w:val="20"/>
              </w:rPr>
            </w:pPr>
            <w:r w:rsidRPr="003875F8">
              <w:rPr>
                <w:sz w:val="20"/>
              </w:rPr>
              <w:t>n-Hexane</w:t>
            </w:r>
            <w:r w:rsidR="000B475B">
              <w:rPr>
                <w:sz w:val="20"/>
              </w:rPr>
              <w:fldChar w:fldCharType="begin"/>
            </w:r>
            <w:r w:rsidR="000B475B">
              <w:instrText xml:space="preserve"> XE "</w:instrText>
            </w:r>
            <w:r w:rsidR="000B475B" w:rsidRPr="00CE1A80">
              <w:rPr>
                <w:sz w:val="20"/>
              </w:rPr>
              <w:instrText>n-Hexane</w:instrText>
            </w:r>
            <w:r w:rsidR="000B475B">
              <w:instrText xml:space="preserve">" </w:instrText>
            </w:r>
            <w:r w:rsidR="000B475B">
              <w:rPr>
                <w:sz w:val="20"/>
              </w:rPr>
              <w:fldChar w:fldCharType="end"/>
            </w:r>
            <w:r w:rsidRPr="003875F8">
              <w:rPr>
                <w:sz w:val="20"/>
              </w:rPr>
              <w:t xml:space="preserve"> C</w:t>
            </w:r>
            <w:r w:rsidRPr="00E8205A">
              <w:rPr>
                <w:sz w:val="20"/>
                <w:vertAlign w:val="subscript"/>
              </w:rPr>
              <w:t>6</w:t>
            </w:r>
            <w:r w:rsidRPr="003875F8">
              <w:rPr>
                <w:sz w:val="20"/>
              </w:rPr>
              <w:t>H</w:t>
            </w:r>
            <w:r w:rsidRPr="00E8205A">
              <w:rPr>
                <w:sz w:val="20"/>
                <w:vertAlign w:val="subscript"/>
              </w:rPr>
              <w:t>14</w:t>
            </w:r>
          </w:p>
        </w:tc>
        <w:tc>
          <w:tcPr>
            <w:tcW w:w="942" w:type="dxa"/>
            <w:vMerge/>
            <w:shd w:val="clear" w:color="auto" w:fill="auto"/>
          </w:tcPr>
          <w:p w14:paraId="47B23954" w14:textId="77777777" w:rsidR="00844952" w:rsidRPr="003875F8" w:rsidRDefault="00844952" w:rsidP="00FF0999">
            <w:pPr>
              <w:spacing w:before="0"/>
              <w:rPr>
                <w:sz w:val="20"/>
              </w:rPr>
            </w:pPr>
          </w:p>
        </w:tc>
        <w:tc>
          <w:tcPr>
            <w:tcW w:w="941" w:type="dxa"/>
            <w:vMerge/>
            <w:shd w:val="clear" w:color="auto" w:fill="auto"/>
          </w:tcPr>
          <w:p w14:paraId="1B4E2043" w14:textId="77777777" w:rsidR="00844952" w:rsidRPr="003875F8" w:rsidRDefault="00844952" w:rsidP="00FF0999">
            <w:pPr>
              <w:spacing w:before="0"/>
              <w:rPr>
                <w:sz w:val="20"/>
              </w:rPr>
            </w:pPr>
          </w:p>
        </w:tc>
        <w:tc>
          <w:tcPr>
            <w:tcW w:w="941" w:type="dxa"/>
            <w:shd w:val="clear" w:color="auto" w:fill="auto"/>
          </w:tcPr>
          <w:p w14:paraId="1F386E87" w14:textId="77777777" w:rsidR="00844952" w:rsidRPr="003875F8" w:rsidRDefault="00844952" w:rsidP="00FF0999">
            <w:pPr>
              <w:spacing w:before="0"/>
              <w:rPr>
                <w:sz w:val="20"/>
              </w:rPr>
            </w:pPr>
            <w:r w:rsidRPr="003875F8">
              <w:rPr>
                <w:sz w:val="20"/>
              </w:rPr>
              <w:t>1.07</w:t>
            </w:r>
          </w:p>
        </w:tc>
        <w:tc>
          <w:tcPr>
            <w:tcW w:w="941" w:type="dxa"/>
            <w:vMerge/>
            <w:shd w:val="clear" w:color="auto" w:fill="auto"/>
          </w:tcPr>
          <w:p w14:paraId="52F4EFC2" w14:textId="77777777" w:rsidR="00844952" w:rsidRPr="003875F8" w:rsidRDefault="00844952" w:rsidP="00FF0999">
            <w:pPr>
              <w:spacing w:before="0"/>
              <w:rPr>
                <w:sz w:val="20"/>
              </w:rPr>
            </w:pPr>
          </w:p>
        </w:tc>
        <w:tc>
          <w:tcPr>
            <w:tcW w:w="941" w:type="dxa"/>
            <w:vMerge/>
            <w:shd w:val="clear" w:color="auto" w:fill="auto"/>
          </w:tcPr>
          <w:p w14:paraId="199EC098" w14:textId="77777777" w:rsidR="00844952" w:rsidRPr="003875F8" w:rsidRDefault="00844952" w:rsidP="00FF0999">
            <w:pPr>
              <w:spacing w:before="0"/>
              <w:rPr>
                <w:sz w:val="20"/>
              </w:rPr>
            </w:pPr>
          </w:p>
        </w:tc>
        <w:tc>
          <w:tcPr>
            <w:tcW w:w="941" w:type="dxa"/>
            <w:vMerge/>
            <w:shd w:val="clear" w:color="auto" w:fill="auto"/>
          </w:tcPr>
          <w:p w14:paraId="7A4F35E5" w14:textId="77777777" w:rsidR="00844952" w:rsidRPr="003875F8" w:rsidRDefault="00844952" w:rsidP="00FF0999">
            <w:pPr>
              <w:spacing w:before="0"/>
              <w:rPr>
                <w:sz w:val="20"/>
              </w:rPr>
            </w:pPr>
          </w:p>
        </w:tc>
        <w:tc>
          <w:tcPr>
            <w:tcW w:w="1539" w:type="dxa"/>
            <w:vMerge/>
            <w:shd w:val="clear" w:color="auto" w:fill="auto"/>
          </w:tcPr>
          <w:p w14:paraId="4BD3989D" w14:textId="77777777" w:rsidR="00844952" w:rsidRPr="003875F8" w:rsidRDefault="00844952" w:rsidP="00FF0999">
            <w:pPr>
              <w:spacing w:before="0"/>
              <w:rPr>
                <w:bCs/>
                <w:sz w:val="20"/>
              </w:rPr>
            </w:pPr>
          </w:p>
        </w:tc>
      </w:tr>
      <w:tr w:rsidR="00844952" w:rsidRPr="003875F8" w14:paraId="54FC139D" w14:textId="77777777" w:rsidTr="00FF0999">
        <w:tc>
          <w:tcPr>
            <w:tcW w:w="2533" w:type="dxa"/>
            <w:shd w:val="clear" w:color="auto" w:fill="auto"/>
          </w:tcPr>
          <w:p w14:paraId="053C23D8" w14:textId="77777777" w:rsidR="00844952" w:rsidRPr="003875F8" w:rsidRDefault="00844952" w:rsidP="004A561B">
            <w:pPr>
              <w:spacing w:before="0"/>
              <w:jc w:val="left"/>
              <w:rPr>
                <w:sz w:val="20"/>
              </w:rPr>
            </w:pPr>
            <w:r w:rsidRPr="003875F8">
              <w:rPr>
                <w:sz w:val="20"/>
              </w:rPr>
              <w:t>Heptene</w:t>
            </w:r>
            <w:r w:rsidR="000B475B">
              <w:rPr>
                <w:sz w:val="20"/>
              </w:rPr>
              <w:fldChar w:fldCharType="begin"/>
            </w:r>
            <w:r w:rsidR="000B475B">
              <w:instrText xml:space="preserve"> XE "</w:instrText>
            </w:r>
            <w:r w:rsidR="000B475B" w:rsidRPr="00E85F52">
              <w:rPr>
                <w:sz w:val="20"/>
              </w:rPr>
              <w:instrText>Heptene</w:instrText>
            </w:r>
            <w:r w:rsidR="000B475B">
              <w:instrText xml:space="preserve">" </w:instrText>
            </w:r>
            <w:r w:rsidR="000B475B">
              <w:rPr>
                <w:sz w:val="20"/>
              </w:rPr>
              <w:fldChar w:fldCharType="end"/>
            </w:r>
            <w:r w:rsidRPr="003875F8">
              <w:rPr>
                <w:sz w:val="20"/>
              </w:rPr>
              <w:t xml:space="preserve"> C</w:t>
            </w:r>
            <w:r w:rsidRPr="00E8205A">
              <w:rPr>
                <w:sz w:val="20"/>
                <w:vertAlign w:val="subscript"/>
              </w:rPr>
              <w:t>7</w:t>
            </w:r>
            <w:r w:rsidRPr="003875F8">
              <w:rPr>
                <w:sz w:val="20"/>
              </w:rPr>
              <w:t>H</w:t>
            </w:r>
            <w:r w:rsidRPr="00E8205A">
              <w:rPr>
                <w:sz w:val="20"/>
                <w:vertAlign w:val="subscript"/>
              </w:rPr>
              <w:t>14</w:t>
            </w:r>
          </w:p>
        </w:tc>
        <w:tc>
          <w:tcPr>
            <w:tcW w:w="942" w:type="dxa"/>
            <w:shd w:val="clear" w:color="auto" w:fill="auto"/>
          </w:tcPr>
          <w:p w14:paraId="6F37D42E" w14:textId="77777777" w:rsidR="00844952" w:rsidRPr="003875F8" w:rsidRDefault="00844952" w:rsidP="00FF0999">
            <w:pPr>
              <w:spacing w:before="0"/>
              <w:rPr>
                <w:sz w:val="20"/>
              </w:rPr>
            </w:pPr>
            <w:r w:rsidRPr="003875F8">
              <w:rPr>
                <w:sz w:val="20"/>
              </w:rPr>
              <w:t>0.20</w:t>
            </w:r>
          </w:p>
        </w:tc>
        <w:tc>
          <w:tcPr>
            <w:tcW w:w="941" w:type="dxa"/>
            <w:shd w:val="clear" w:color="auto" w:fill="auto"/>
          </w:tcPr>
          <w:p w14:paraId="4BD3EA30" w14:textId="77777777" w:rsidR="00844952" w:rsidRPr="003875F8" w:rsidRDefault="00844952" w:rsidP="00FF0999">
            <w:pPr>
              <w:spacing w:before="0"/>
              <w:rPr>
                <w:sz w:val="20"/>
              </w:rPr>
            </w:pPr>
            <w:r w:rsidRPr="003875F8">
              <w:rPr>
                <w:sz w:val="20"/>
              </w:rPr>
              <w:t>0.76</w:t>
            </w:r>
          </w:p>
        </w:tc>
        <w:tc>
          <w:tcPr>
            <w:tcW w:w="941" w:type="dxa"/>
            <w:shd w:val="clear" w:color="auto" w:fill="auto"/>
          </w:tcPr>
          <w:p w14:paraId="1BCC087C" w14:textId="77777777" w:rsidR="00844952" w:rsidRPr="003875F8" w:rsidRDefault="00844952" w:rsidP="00FF0999">
            <w:pPr>
              <w:spacing w:before="0"/>
              <w:rPr>
                <w:sz w:val="20"/>
              </w:rPr>
            </w:pPr>
            <w:r w:rsidRPr="003875F8">
              <w:rPr>
                <w:sz w:val="20"/>
              </w:rPr>
              <w:t>0.54</w:t>
            </w:r>
          </w:p>
        </w:tc>
        <w:tc>
          <w:tcPr>
            <w:tcW w:w="941" w:type="dxa"/>
            <w:shd w:val="clear" w:color="auto" w:fill="auto"/>
          </w:tcPr>
          <w:p w14:paraId="7D6E36BD" w14:textId="77777777" w:rsidR="00844952" w:rsidRPr="003875F8" w:rsidRDefault="00844952" w:rsidP="00FF0999">
            <w:pPr>
              <w:spacing w:before="0"/>
              <w:rPr>
                <w:sz w:val="20"/>
              </w:rPr>
            </w:pPr>
            <w:r w:rsidRPr="003875F8">
              <w:rPr>
                <w:sz w:val="20"/>
              </w:rPr>
              <w:t>0.36</w:t>
            </w:r>
          </w:p>
        </w:tc>
        <w:tc>
          <w:tcPr>
            <w:tcW w:w="941" w:type="dxa"/>
            <w:shd w:val="clear" w:color="auto" w:fill="auto"/>
          </w:tcPr>
          <w:p w14:paraId="0836EB9F" w14:textId="77777777" w:rsidR="00844952" w:rsidRPr="003875F8" w:rsidRDefault="00844952" w:rsidP="00FF0999">
            <w:pPr>
              <w:spacing w:before="0"/>
              <w:rPr>
                <w:sz w:val="20"/>
              </w:rPr>
            </w:pPr>
            <w:r w:rsidRPr="003875F8">
              <w:rPr>
                <w:sz w:val="20"/>
              </w:rPr>
              <w:t>0.71</w:t>
            </w:r>
          </w:p>
        </w:tc>
        <w:tc>
          <w:tcPr>
            <w:tcW w:w="941" w:type="dxa"/>
            <w:shd w:val="clear" w:color="auto" w:fill="auto"/>
          </w:tcPr>
          <w:p w14:paraId="3DF9E916" w14:textId="77777777" w:rsidR="00844952" w:rsidRPr="003875F8" w:rsidRDefault="00844952" w:rsidP="00FF0999">
            <w:pPr>
              <w:spacing w:before="0"/>
              <w:rPr>
                <w:sz w:val="20"/>
              </w:rPr>
            </w:pPr>
            <w:r w:rsidRPr="003875F8">
              <w:rPr>
                <w:sz w:val="20"/>
              </w:rPr>
              <w:t>0.10</w:t>
            </w:r>
          </w:p>
        </w:tc>
        <w:tc>
          <w:tcPr>
            <w:tcW w:w="1539" w:type="dxa"/>
            <w:shd w:val="clear" w:color="auto" w:fill="auto"/>
          </w:tcPr>
          <w:p w14:paraId="376FBEEB" w14:textId="77777777" w:rsidR="00844952" w:rsidRPr="003875F8" w:rsidRDefault="00844952" w:rsidP="00FF0999">
            <w:pPr>
              <w:spacing w:before="0"/>
              <w:rPr>
                <w:bCs/>
                <w:sz w:val="20"/>
              </w:rPr>
            </w:pPr>
            <w:r w:rsidRPr="003875F8">
              <w:rPr>
                <w:bCs/>
                <w:sz w:val="20"/>
              </w:rPr>
              <w:t>Cyclo-C</w:t>
            </w:r>
            <w:r w:rsidRPr="00E8205A">
              <w:rPr>
                <w:bCs/>
                <w:sz w:val="20"/>
                <w:vertAlign w:val="subscript"/>
              </w:rPr>
              <w:t>6</w:t>
            </w:r>
            <w:r w:rsidR="000B475B">
              <w:rPr>
                <w:bCs/>
                <w:sz w:val="20"/>
                <w:vertAlign w:val="subscript"/>
              </w:rPr>
              <w:fldChar w:fldCharType="begin"/>
            </w:r>
            <w:r w:rsidR="000B475B">
              <w:instrText xml:space="preserve"> XE "</w:instrText>
            </w:r>
            <w:r w:rsidR="000B475B" w:rsidRPr="00E273A0">
              <w:rPr>
                <w:bCs/>
                <w:sz w:val="20"/>
              </w:rPr>
              <w:instrText>Cyclo-C</w:instrText>
            </w:r>
            <w:r w:rsidR="000B475B" w:rsidRPr="00E273A0">
              <w:rPr>
                <w:bCs/>
                <w:sz w:val="20"/>
                <w:vertAlign w:val="subscript"/>
              </w:rPr>
              <w:instrText>6</w:instrText>
            </w:r>
            <w:r w:rsidR="000B475B">
              <w:instrText xml:space="preserve">" </w:instrText>
            </w:r>
            <w:r w:rsidR="000B475B">
              <w:rPr>
                <w:bCs/>
                <w:sz w:val="20"/>
                <w:vertAlign w:val="subscript"/>
              </w:rPr>
              <w:fldChar w:fldCharType="end"/>
            </w:r>
            <w:r w:rsidRPr="003875F8">
              <w:rPr>
                <w:bCs/>
                <w:sz w:val="20"/>
              </w:rPr>
              <w:t>, 73.96</w:t>
            </w:r>
          </w:p>
        </w:tc>
      </w:tr>
      <w:tr w:rsidR="00844952" w:rsidRPr="003875F8" w14:paraId="163A3A98" w14:textId="77777777" w:rsidTr="00FF0999">
        <w:tc>
          <w:tcPr>
            <w:tcW w:w="2533" w:type="dxa"/>
            <w:shd w:val="clear" w:color="auto" w:fill="auto"/>
          </w:tcPr>
          <w:p w14:paraId="65894A7F" w14:textId="77777777" w:rsidR="00844952" w:rsidRPr="003875F8" w:rsidRDefault="00844952" w:rsidP="004A561B">
            <w:pPr>
              <w:spacing w:before="0"/>
              <w:jc w:val="left"/>
              <w:rPr>
                <w:sz w:val="20"/>
              </w:rPr>
            </w:pPr>
            <w:r w:rsidRPr="003875F8">
              <w:rPr>
                <w:sz w:val="20"/>
              </w:rPr>
              <w:t>Heptanes</w:t>
            </w:r>
            <w:r w:rsidR="000B475B">
              <w:rPr>
                <w:sz w:val="20"/>
              </w:rPr>
              <w:fldChar w:fldCharType="begin"/>
            </w:r>
            <w:r w:rsidR="000B475B">
              <w:instrText xml:space="preserve"> XE "</w:instrText>
            </w:r>
            <w:r w:rsidR="000B475B" w:rsidRPr="0062226B">
              <w:rPr>
                <w:sz w:val="20"/>
              </w:rPr>
              <w:instrText>Heptanes</w:instrText>
            </w:r>
            <w:r w:rsidR="000B475B">
              <w:instrText xml:space="preserve">" </w:instrText>
            </w:r>
            <w:r w:rsidR="000B475B">
              <w:rPr>
                <w:sz w:val="20"/>
              </w:rPr>
              <w:fldChar w:fldCharType="end"/>
            </w:r>
            <w:r w:rsidRPr="003875F8">
              <w:rPr>
                <w:sz w:val="20"/>
              </w:rPr>
              <w:t xml:space="preserve"> C</w:t>
            </w:r>
            <w:r w:rsidRPr="00E8205A">
              <w:rPr>
                <w:sz w:val="20"/>
                <w:vertAlign w:val="subscript"/>
              </w:rPr>
              <w:t>7</w:t>
            </w:r>
            <w:r w:rsidRPr="003875F8">
              <w:rPr>
                <w:sz w:val="20"/>
              </w:rPr>
              <w:t>H</w:t>
            </w:r>
            <w:r w:rsidRPr="00E8205A">
              <w:rPr>
                <w:sz w:val="20"/>
                <w:vertAlign w:val="subscript"/>
              </w:rPr>
              <w:t>16</w:t>
            </w:r>
          </w:p>
        </w:tc>
        <w:tc>
          <w:tcPr>
            <w:tcW w:w="942" w:type="dxa"/>
            <w:shd w:val="clear" w:color="auto" w:fill="auto"/>
          </w:tcPr>
          <w:p w14:paraId="5EFBC985" w14:textId="77777777" w:rsidR="00844952" w:rsidRPr="003875F8" w:rsidRDefault="00844952" w:rsidP="00FF0999">
            <w:pPr>
              <w:spacing w:before="0"/>
              <w:rPr>
                <w:sz w:val="20"/>
              </w:rPr>
            </w:pPr>
            <w:r w:rsidRPr="003875F8">
              <w:rPr>
                <w:sz w:val="20"/>
              </w:rPr>
              <w:t>1.12</w:t>
            </w:r>
          </w:p>
        </w:tc>
        <w:tc>
          <w:tcPr>
            <w:tcW w:w="941" w:type="dxa"/>
            <w:shd w:val="clear" w:color="auto" w:fill="auto"/>
          </w:tcPr>
          <w:p w14:paraId="7C6ED5EB" w14:textId="77777777" w:rsidR="00844952" w:rsidRPr="003875F8" w:rsidRDefault="00844952" w:rsidP="00FF0999">
            <w:pPr>
              <w:spacing w:before="0"/>
              <w:rPr>
                <w:sz w:val="20"/>
              </w:rPr>
            </w:pPr>
            <w:r w:rsidRPr="003875F8">
              <w:rPr>
                <w:sz w:val="20"/>
              </w:rPr>
              <w:t>3.60</w:t>
            </w:r>
          </w:p>
        </w:tc>
        <w:tc>
          <w:tcPr>
            <w:tcW w:w="941" w:type="dxa"/>
            <w:shd w:val="clear" w:color="auto" w:fill="auto"/>
          </w:tcPr>
          <w:p w14:paraId="43119A12" w14:textId="77777777" w:rsidR="00844952" w:rsidRPr="003875F8" w:rsidRDefault="00844952" w:rsidP="00FF0999">
            <w:pPr>
              <w:spacing w:before="0"/>
              <w:rPr>
                <w:sz w:val="20"/>
              </w:rPr>
            </w:pPr>
            <w:r w:rsidRPr="003875F8">
              <w:rPr>
                <w:sz w:val="20"/>
              </w:rPr>
              <w:t>1.74</w:t>
            </w:r>
          </w:p>
        </w:tc>
        <w:tc>
          <w:tcPr>
            <w:tcW w:w="941" w:type="dxa"/>
            <w:shd w:val="clear" w:color="auto" w:fill="auto"/>
          </w:tcPr>
          <w:p w14:paraId="15508E91" w14:textId="77777777" w:rsidR="00844952" w:rsidRPr="003875F8" w:rsidRDefault="00844952" w:rsidP="00FF0999">
            <w:pPr>
              <w:spacing w:before="0"/>
              <w:rPr>
                <w:sz w:val="20"/>
              </w:rPr>
            </w:pPr>
            <w:r w:rsidRPr="003875F8">
              <w:rPr>
                <w:sz w:val="20"/>
              </w:rPr>
              <w:t>0.61</w:t>
            </w:r>
          </w:p>
        </w:tc>
        <w:tc>
          <w:tcPr>
            <w:tcW w:w="941" w:type="dxa"/>
            <w:shd w:val="clear" w:color="auto" w:fill="auto"/>
          </w:tcPr>
          <w:p w14:paraId="4E7A04FA" w14:textId="77777777" w:rsidR="00844952" w:rsidRPr="003875F8" w:rsidRDefault="00844952" w:rsidP="00FF0999">
            <w:pPr>
              <w:spacing w:before="0"/>
              <w:rPr>
                <w:sz w:val="20"/>
              </w:rPr>
            </w:pPr>
            <w:r w:rsidRPr="003875F8">
              <w:rPr>
                <w:sz w:val="20"/>
              </w:rPr>
              <w:t>1.45</w:t>
            </w:r>
          </w:p>
        </w:tc>
        <w:tc>
          <w:tcPr>
            <w:tcW w:w="941" w:type="dxa"/>
            <w:shd w:val="clear" w:color="auto" w:fill="auto"/>
          </w:tcPr>
          <w:p w14:paraId="3A1DBC6B" w14:textId="77777777" w:rsidR="00844952" w:rsidRPr="003875F8" w:rsidRDefault="00844952" w:rsidP="00FF0999">
            <w:pPr>
              <w:spacing w:before="0"/>
              <w:rPr>
                <w:sz w:val="20"/>
              </w:rPr>
            </w:pPr>
            <w:r w:rsidRPr="003875F8">
              <w:rPr>
                <w:sz w:val="20"/>
              </w:rPr>
              <w:t>1.13</w:t>
            </w:r>
          </w:p>
        </w:tc>
        <w:tc>
          <w:tcPr>
            <w:tcW w:w="1539" w:type="dxa"/>
            <w:shd w:val="clear" w:color="auto" w:fill="auto"/>
          </w:tcPr>
          <w:p w14:paraId="21D2274B" w14:textId="77777777" w:rsidR="00844952" w:rsidRPr="003875F8" w:rsidRDefault="00844952" w:rsidP="00FF0999">
            <w:pPr>
              <w:spacing w:before="0"/>
              <w:rPr>
                <w:bCs/>
                <w:sz w:val="20"/>
              </w:rPr>
            </w:pPr>
            <w:r w:rsidRPr="003875F8">
              <w:rPr>
                <w:bCs/>
                <w:sz w:val="20"/>
              </w:rPr>
              <w:t>C</w:t>
            </w:r>
            <w:r w:rsidRPr="00E8205A">
              <w:rPr>
                <w:bCs/>
                <w:sz w:val="20"/>
                <w:vertAlign w:val="subscript"/>
              </w:rPr>
              <w:t>8</w:t>
            </w:r>
            <w:r w:rsidRPr="003875F8">
              <w:rPr>
                <w:bCs/>
                <w:sz w:val="20"/>
              </w:rPr>
              <w:t>, 0.73</w:t>
            </w:r>
          </w:p>
        </w:tc>
      </w:tr>
      <w:tr w:rsidR="00844952" w:rsidRPr="003875F8" w14:paraId="639A3B35" w14:textId="77777777" w:rsidTr="00FF0999">
        <w:tc>
          <w:tcPr>
            <w:tcW w:w="2533" w:type="dxa"/>
            <w:shd w:val="clear" w:color="auto" w:fill="auto"/>
          </w:tcPr>
          <w:p w14:paraId="52E6A499" w14:textId="77777777" w:rsidR="00844952" w:rsidRPr="003875F8" w:rsidRDefault="00844952" w:rsidP="004A561B">
            <w:pPr>
              <w:spacing w:before="0"/>
              <w:jc w:val="left"/>
              <w:rPr>
                <w:sz w:val="20"/>
              </w:rPr>
            </w:pPr>
            <w:r w:rsidRPr="003875F8">
              <w:rPr>
                <w:sz w:val="20"/>
              </w:rPr>
              <w:t>Octenes</w:t>
            </w:r>
            <w:r w:rsidR="000B475B">
              <w:rPr>
                <w:sz w:val="20"/>
              </w:rPr>
              <w:fldChar w:fldCharType="begin"/>
            </w:r>
            <w:r w:rsidR="000B475B">
              <w:instrText xml:space="preserve"> XE "</w:instrText>
            </w:r>
            <w:r w:rsidR="000B475B" w:rsidRPr="002B4B83">
              <w:rPr>
                <w:sz w:val="20"/>
              </w:rPr>
              <w:instrText>Octenes</w:instrText>
            </w:r>
            <w:r w:rsidR="000B475B">
              <w:instrText xml:space="preserve">" </w:instrText>
            </w:r>
            <w:r w:rsidR="000B475B">
              <w:rPr>
                <w:sz w:val="20"/>
              </w:rPr>
              <w:fldChar w:fldCharType="end"/>
            </w:r>
            <w:r w:rsidRPr="003875F8">
              <w:rPr>
                <w:sz w:val="20"/>
              </w:rPr>
              <w:t xml:space="preserve"> C</w:t>
            </w:r>
            <w:r w:rsidRPr="00E8205A">
              <w:rPr>
                <w:sz w:val="20"/>
                <w:vertAlign w:val="subscript"/>
              </w:rPr>
              <w:t>8</w:t>
            </w:r>
            <w:r w:rsidRPr="003875F8">
              <w:rPr>
                <w:sz w:val="20"/>
              </w:rPr>
              <w:t>H</w:t>
            </w:r>
            <w:r w:rsidRPr="00E8205A">
              <w:rPr>
                <w:sz w:val="20"/>
                <w:vertAlign w:val="subscript"/>
              </w:rPr>
              <w:t>16</w:t>
            </w:r>
          </w:p>
        </w:tc>
        <w:tc>
          <w:tcPr>
            <w:tcW w:w="942" w:type="dxa"/>
            <w:shd w:val="clear" w:color="auto" w:fill="auto"/>
          </w:tcPr>
          <w:p w14:paraId="75455114" w14:textId="77777777" w:rsidR="00844952" w:rsidRPr="003875F8" w:rsidRDefault="00844952" w:rsidP="00FF0999">
            <w:pPr>
              <w:spacing w:before="0"/>
              <w:rPr>
                <w:sz w:val="20"/>
              </w:rPr>
            </w:pPr>
            <w:r w:rsidRPr="003875F8">
              <w:rPr>
                <w:sz w:val="20"/>
              </w:rPr>
              <w:t>0.12</w:t>
            </w:r>
          </w:p>
        </w:tc>
        <w:tc>
          <w:tcPr>
            <w:tcW w:w="941" w:type="dxa"/>
            <w:shd w:val="clear" w:color="auto" w:fill="auto"/>
          </w:tcPr>
          <w:p w14:paraId="7F4461C0" w14:textId="77777777" w:rsidR="00844952" w:rsidRPr="003875F8" w:rsidRDefault="00844952" w:rsidP="00FF0999">
            <w:pPr>
              <w:spacing w:before="0"/>
              <w:rPr>
                <w:sz w:val="20"/>
              </w:rPr>
            </w:pPr>
            <w:r w:rsidRPr="003875F8">
              <w:rPr>
                <w:sz w:val="20"/>
              </w:rPr>
              <w:t>0.62</w:t>
            </w:r>
          </w:p>
        </w:tc>
        <w:tc>
          <w:tcPr>
            <w:tcW w:w="941" w:type="dxa"/>
            <w:shd w:val="clear" w:color="auto" w:fill="auto"/>
          </w:tcPr>
          <w:p w14:paraId="7D66FBC1" w14:textId="77777777" w:rsidR="00844952" w:rsidRPr="003875F8" w:rsidRDefault="00844952" w:rsidP="00FF0999">
            <w:pPr>
              <w:spacing w:before="0"/>
              <w:rPr>
                <w:sz w:val="20"/>
              </w:rPr>
            </w:pPr>
            <w:r w:rsidRPr="003875F8">
              <w:rPr>
                <w:sz w:val="20"/>
              </w:rPr>
              <w:t>0.50</w:t>
            </w:r>
          </w:p>
        </w:tc>
        <w:tc>
          <w:tcPr>
            <w:tcW w:w="941" w:type="dxa"/>
            <w:shd w:val="clear" w:color="auto" w:fill="auto"/>
          </w:tcPr>
          <w:p w14:paraId="72D528CD" w14:textId="77777777" w:rsidR="00844952" w:rsidRPr="003875F8" w:rsidRDefault="00844952" w:rsidP="00FF0999">
            <w:pPr>
              <w:spacing w:before="0"/>
              <w:rPr>
                <w:sz w:val="20"/>
              </w:rPr>
            </w:pPr>
            <w:r w:rsidRPr="003875F8">
              <w:rPr>
                <w:sz w:val="20"/>
              </w:rPr>
              <w:t>0.47</w:t>
            </w:r>
          </w:p>
        </w:tc>
        <w:tc>
          <w:tcPr>
            <w:tcW w:w="941" w:type="dxa"/>
            <w:shd w:val="clear" w:color="auto" w:fill="auto"/>
          </w:tcPr>
          <w:p w14:paraId="768B2CE4" w14:textId="77777777" w:rsidR="00844952" w:rsidRPr="003875F8" w:rsidRDefault="00844952" w:rsidP="00FF0999">
            <w:pPr>
              <w:spacing w:before="0"/>
              <w:rPr>
                <w:sz w:val="20"/>
              </w:rPr>
            </w:pPr>
            <w:r w:rsidRPr="003875F8">
              <w:rPr>
                <w:sz w:val="20"/>
              </w:rPr>
              <w:t>1.03</w:t>
            </w:r>
          </w:p>
        </w:tc>
        <w:tc>
          <w:tcPr>
            <w:tcW w:w="941" w:type="dxa"/>
            <w:shd w:val="clear" w:color="auto" w:fill="auto"/>
          </w:tcPr>
          <w:p w14:paraId="544620BC" w14:textId="77777777" w:rsidR="00844952" w:rsidRPr="003875F8" w:rsidRDefault="00844952" w:rsidP="00FF0999">
            <w:pPr>
              <w:spacing w:before="0"/>
              <w:rPr>
                <w:sz w:val="20"/>
              </w:rPr>
            </w:pPr>
            <w:r w:rsidRPr="003875F8">
              <w:rPr>
                <w:sz w:val="20"/>
              </w:rPr>
              <w:t>1.01</w:t>
            </w:r>
          </w:p>
        </w:tc>
        <w:tc>
          <w:tcPr>
            <w:tcW w:w="1539" w:type="dxa"/>
            <w:shd w:val="clear" w:color="auto" w:fill="auto"/>
          </w:tcPr>
          <w:p w14:paraId="2162BA85" w14:textId="77777777" w:rsidR="00844952" w:rsidRPr="003875F8" w:rsidRDefault="00844952" w:rsidP="00FF0999">
            <w:pPr>
              <w:spacing w:before="0"/>
              <w:rPr>
                <w:bCs/>
                <w:sz w:val="20"/>
              </w:rPr>
            </w:pPr>
            <w:r w:rsidRPr="003875F8">
              <w:rPr>
                <w:bCs/>
                <w:sz w:val="20"/>
              </w:rPr>
              <w:t>Ethyl Cyclo-C</w:t>
            </w:r>
            <w:r w:rsidRPr="00E8205A">
              <w:rPr>
                <w:bCs/>
                <w:sz w:val="20"/>
                <w:vertAlign w:val="subscript"/>
              </w:rPr>
              <w:t>6</w:t>
            </w:r>
            <w:r w:rsidR="000B475B">
              <w:rPr>
                <w:bCs/>
                <w:sz w:val="20"/>
                <w:vertAlign w:val="subscript"/>
              </w:rPr>
              <w:fldChar w:fldCharType="begin"/>
            </w:r>
            <w:r w:rsidR="000B475B">
              <w:instrText xml:space="preserve"> XE "</w:instrText>
            </w:r>
            <w:r w:rsidR="000B475B" w:rsidRPr="00D811AB">
              <w:rPr>
                <w:bCs/>
                <w:sz w:val="20"/>
              </w:rPr>
              <w:instrText>Ethyl Cyclo-C</w:instrText>
            </w:r>
            <w:r w:rsidR="000B475B" w:rsidRPr="00D811AB">
              <w:rPr>
                <w:bCs/>
                <w:sz w:val="20"/>
                <w:vertAlign w:val="subscript"/>
              </w:rPr>
              <w:instrText>6</w:instrText>
            </w:r>
            <w:r w:rsidR="000B475B">
              <w:instrText xml:space="preserve">" </w:instrText>
            </w:r>
            <w:r w:rsidR="000B475B">
              <w:rPr>
                <w:bCs/>
                <w:sz w:val="20"/>
                <w:vertAlign w:val="subscript"/>
              </w:rPr>
              <w:fldChar w:fldCharType="end"/>
            </w:r>
            <w:r w:rsidRPr="003875F8">
              <w:rPr>
                <w:bCs/>
                <w:sz w:val="20"/>
              </w:rPr>
              <w:t>, 10.15</w:t>
            </w:r>
          </w:p>
        </w:tc>
      </w:tr>
      <w:tr w:rsidR="00844952" w:rsidRPr="003875F8" w14:paraId="056F8A12" w14:textId="77777777" w:rsidTr="00FF0999">
        <w:tc>
          <w:tcPr>
            <w:tcW w:w="2533" w:type="dxa"/>
            <w:shd w:val="clear" w:color="auto" w:fill="auto"/>
          </w:tcPr>
          <w:p w14:paraId="2EDE579E" w14:textId="77777777" w:rsidR="00844952" w:rsidRPr="003875F8" w:rsidRDefault="00844952" w:rsidP="004A561B">
            <w:pPr>
              <w:spacing w:before="0"/>
              <w:jc w:val="left"/>
              <w:rPr>
                <w:sz w:val="20"/>
              </w:rPr>
            </w:pPr>
            <w:r w:rsidRPr="003875F8">
              <w:rPr>
                <w:sz w:val="20"/>
              </w:rPr>
              <w:t>Octanes</w:t>
            </w:r>
            <w:r w:rsidR="000B475B">
              <w:rPr>
                <w:sz w:val="20"/>
              </w:rPr>
              <w:fldChar w:fldCharType="begin"/>
            </w:r>
            <w:r w:rsidR="000B475B">
              <w:instrText xml:space="preserve"> XE "</w:instrText>
            </w:r>
            <w:r w:rsidR="000B475B" w:rsidRPr="00BD37E3">
              <w:rPr>
                <w:sz w:val="20"/>
              </w:rPr>
              <w:instrText>Octanes</w:instrText>
            </w:r>
            <w:r w:rsidR="000B475B">
              <w:instrText xml:space="preserve">" </w:instrText>
            </w:r>
            <w:r w:rsidR="000B475B">
              <w:rPr>
                <w:sz w:val="20"/>
              </w:rPr>
              <w:fldChar w:fldCharType="end"/>
            </w:r>
            <w:r w:rsidRPr="003875F8">
              <w:rPr>
                <w:sz w:val="20"/>
              </w:rPr>
              <w:t xml:space="preserve"> C</w:t>
            </w:r>
            <w:r w:rsidRPr="00E8205A">
              <w:rPr>
                <w:sz w:val="20"/>
                <w:vertAlign w:val="subscript"/>
              </w:rPr>
              <w:t>8</w:t>
            </w:r>
            <w:r w:rsidRPr="003875F8">
              <w:rPr>
                <w:sz w:val="20"/>
              </w:rPr>
              <w:t>H</w:t>
            </w:r>
            <w:r w:rsidRPr="00E8205A">
              <w:rPr>
                <w:sz w:val="20"/>
                <w:vertAlign w:val="subscript"/>
              </w:rPr>
              <w:t>18</w:t>
            </w:r>
          </w:p>
        </w:tc>
        <w:tc>
          <w:tcPr>
            <w:tcW w:w="942" w:type="dxa"/>
            <w:shd w:val="clear" w:color="auto" w:fill="auto"/>
          </w:tcPr>
          <w:p w14:paraId="22D40970" w14:textId="77777777" w:rsidR="00844952" w:rsidRPr="003875F8" w:rsidRDefault="00844952" w:rsidP="00FF0999">
            <w:pPr>
              <w:spacing w:before="0"/>
              <w:rPr>
                <w:sz w:val="20"/>
              </w:rPr>
            </w:pPr>
            <w:r w:rsidRPr="003875F8">
              <w:rPr>
                <w:sz w:val="20"/>
              </w:rPr>
              <w:t>0.37</w:t>
            </w:r>
          </w:p>
        </w:tc>
        <w:tc>
          <w:tcPr>
            <w:tcW w:w="941" w:type="dxa"/>
            <w:shd w:val="clear" w:color="auto" w:fill="auto"/>
          </w:tcPr>
          <w:p w14:paraId="3B7ADAA4" w14:textId="77777777" w:rsidR="00844952" w:rsidRPr="003875F8" w:rsidRDefault="00844952" w:rsidP="00FF0999">
            <w:pPr>
              <w:spacing w:before="0"/>
              <w:rPr>
                <w:sz w:val="20"/>
              </w:rPr>
            </w:pPr>
            <w:r w:rsidRPr="003875F8">
              <w:rPr>
                <w:sz w:val="20"/>
              </w:rPr>
              <w:t>1.95</w:t>
            </w:r>
          </w:p>
        </w:tc>
        <w:tc>
          <w:tcPr>
            <w:tcW w:w="941" w:type="dxa"/>
            <w:shd w:val="clear" w:color="auto" w:fill="auto"/>
          </w:tcPr>
          <w:p w14:paraId="73228DF5" w14:textId="77777777" w:rsidR="00844952" w:rsidRPr="003875F8" w:rsidRDefault="00844952" w:rsidP="00FF0999">
            <w:pPr>
              <w:spacing w:before="0"/>
              <w:rPr>
                <w:sz w:val="20"/>
              </w:rPr>
            </w:pPr>
            <w:r w:rsidRPr="003875F8">
              <w:rPr>
                <w:sz w:val="20"/>
              </w:rPr>
              <w:t>1.23</w:t>
            </w:r>
          </w:p>
        </w:tc>
        <w:tc>
          <w:tcPr>
            <w:tcW w:w="941" w:type="dxa"/>
            <w:shd w:val="clear" w:color="auto" w:fill="auto"/>
          </w:tcPr>
          <w:p w14:paraId="0FACDBAE" w14:textId="77777777" w:rsidR="00844952" w:rsidRPr="003875F8" w:rsidRDefault="00844952" w:rsidP="00FF0999">
            <w:pPr>
              <w:spacing w:before="0"/>
              <w:rPr>
                <w:sz w:val="20"/>
              </w:rPr>
            </w:pPr>
            <w:r w:rsidRPr="003875F8">
              <w:rPr>
                <w:sz w:val="20"/>
              </w:rPr>
              <w:t>1.89</w:t>
            </w:r>
          </w:p>
        </w:tc>
        <w:tc>
          <w:tcPr>
            <w:tcW w:w="941" w:type="dxa"/>
            <w:shd w:val="clear" w:color="auto" w:fill="auto"/>
          </w:tcPr>
          <w:p w14:paraId="7574566F" w14:textId="77777777" w:rsidR="00844952" w:rsidRPr="003875F8" w:rsidRDefault="00844952" w:rsidP="00FF0999">
            <w:pPr>
              <w:spacing w:before="0"/>
              <w:rPr>
                <w:sz w:val="20"/>
              </w:rPr>
            </w:pPr>
            <w:r w:rsidRPr="003875F8">
              <w:rPr>
                <w:sz w:val="20"/>
              </w:rPr>
              <w:t>4.84</w:t>
            </w:r>
          </w:p>
        </w:tc>
        <w:tc>
          <w:tcPr>
            <w:tcW w:w="941" w:type="dxa"/>
            <w:shd w:val="clear" w:color="auto" w:fill="auto"/>
          </w:tcPr>
          <w:p w14:paraId="0B24D152" w14:textId="77777777" w:rsidR="00844952" w:rsidRPr="003875F8" w:rsidRDefault="00844952" w:rsidP="00FF0999">
            <w:pPr>
              <w:spacing w:before="0"/>
              <w:rPr>
                <w:sz w:val="20"/>
              </w:rPr>
            </w:pPr>
            <w:r w:rsidRPr="003875F8">
              <w:rPr>
                <w:sz w:val="20"/>
              </w:rPr>
              <w:t>1.05</w:t>
            </w:r>
          </w:p>
        </w:tc>
        <w:tc>
          <w:tcPr>
            <w:tcW w:w="1539" w:type="dxa"/>
            <w:shd w:val="clear" w:color="auto" w:fill="auto"/>
          </w:tcPr>
          <w:p w14:paraId="1E7EE6F8" w14:textId="77777777" w:rsidR="00844952" w:rsidRPr="003875F8" w:rsidRDefault="00844952" w:rsidP="00FF0999">
            <w:pPr>
              <w:spacing w:before="0"/>
              <w:rPr>
                <w:bCs/>
                <w:sz w:val="20"/>
              </w:rPr>
            </w:pPr>
            <w:r w:rsidRPr="003875F8">
              <w:rPr>
                <w:bCs/>
                <w:sz w:val="20"/>
              </w:rPr>
              <w:t>140-180C,</w:t>
            </w:r>
            <w:r w:rsidR="00983F45">
              <w:rPr>
                <w:bCs/>
                <w:sz w:val="20"/>
              </w:rPr>
              <w:t xml:space="preserve"> </w:t>
            </w:r>
            <w:r w:rsidRPr="003875F8">
              <w:rPr>
                <w:bCs/>
                <w:sz w:val="20"/>
              </w:rPr>
              <w:t>2.80</w:t>
            </w:r>
          </w:p>
        </w:tc>
      </w:tr>
      <w:tr w:rsidR="00844952" w:rsidRPr="003875F8" w14:paraId="520F18C1" w14:textId="77777777" w:rsidTr="00FF0999">
        <w:tc>
          <w:tcPr>
            <w:tcW w:w="2533" w:type="dxa"/>
            <w:shd w:val="clear" w:color="auto" w:fill="auto"/>
          </w:tcPr>
          <w:p w14:paraId="23107D14" w14:textId="77777777" w:rsidR="00844952" w:rsidRPr="003875F8" w:rsidRDefault="00844952" w:rsidP="004A561B">
            <w:pPr>
              <w:spacing w:before="0"/>
              <w:jc w:val="left"/>
              <w:rPr>
                <w:sz w:val="20"/>
              </w:rPr>
            </w:pPr>
            <w:r w:rsidRPr="003875F8">
              <w:rPr>
                <w:sz w:val="20"/>
              </w:rPr>
              <w:t>C</w:t>
            </w:r>
            <w:r w:rsidRPr="000B475B">
              <w:rPr>
                <w:sz w:val="20"/>
                <w:vertAlign w:val="subscript"/>
              </w:rPr>
              <w:t>9</w:t>
            </w:r>
            <w:r w:rsidRPr="003875F8">
              <w:rPr>
                <w:sz w:val="20"/>
              </w:rPr>
              <w:t>+ to 200 deg</w:t>
            </w:r>
            <w:r w:rsidR="00E8205A">
              <w:rPr>
                <w:sz w:val="20"/>
              </w:rPr>
              <w:t>.</w:t>
            </w:r>
            <w:r w:rsidRPr="003875F8">
              <w:rPr>
                <w:sz w:val="20"/>
              </w:rPr>
              <w:t xml:space="preserve"> C</w:t>
            </w:r>
          </w:p>
        </w:tc>
        <w:tc>
          <w:tcPr>
            <w:tcW w:w="942" w:type="dxa"/>
            <w:vMerge w:val="restart"/>
            <w:shd w:val="clear" w:color="auto" w:fill="auto"/>
          </w:tcPr>
          <w:p w14:paraId="4A9B2602" w14:textId="77777777" w:rsidR="00844952" w:rsidRPr="003875F8" w:rsidRDefault="00844952" w:rsidP="00FF0999">
            <w:pPr>
              <w:spacing w:before="0"/>
              <w:rPr>
                <w:sz w:val="20"/>
              </w:rPr>
            </w:pPr>
            <w:r w:rsidRPr="003875F8">
              <w:rPr>
                <w:sz w:val="20"/>
              </w:rPr>
              <w:t>0.10</w:t>
            </w:r>
          </w:p>
        </w:tc>
        <w:tc>
          <w:tcPr>
            <w:tcW w:w="941" w:type="dxa"/>
            <w:shd w:val="clear" w:color="auto" w:fill="auto"/>
          </w:tcPr>
          <w:p w14:paraId="3D0DE7FA" w14:textId="77777777" w:rsidR="00844952" w:rsidRPr="003875F8" w:rsidRDefault="00844952" w:rsidP="00FF0999">
            <w:pPr>
              <w:spacing w:before="0"/>
              <w:rPr>
                <w:sz w:val="20"/>
              </w:rPr>
            </w:pPr>
            <w:r w:rsidRPr="003875F8">
              <w:rPr>
                <w:sz w:val="20"/>
              </w:rPr>
              <w:t>3.46</w:t>
            </w:r>
          </w:p>
        </w:tc>
        <w:tc>
          <w:tcPr>
            <w:tcW w:w="941" w:type="dxa"/>
            <w:vMerge w:val="restart"/>
            <w:shd w:val="clear" w:color="auto" w:fill="auto"/>
          </w:tcPr>
          <w:p w14:paraId="59894613" w14:textId="77777777" w:rsidR="00844952" w:rsidRPr="003875F8" w:rsidRDefault="00844952" w:rsidP="00FF0999">
            <w:pPr>
              <w:spacing w:before="0"/>
              <w:rPr>
                <w:sz w:val="20"/>
              </w:rPr>
            </w:pPr>
            <w:r w:rsidRPr="003875F8">
              <w:rPr>
                <w:sz w:val="20"/>
              </w:rPr>
              <w:t>2.68</w:t>
            </w:r>
          </w:p>
        </w:tc>
        <w:tc>
          <w:tcPr>
            <w:tcW w:w="941" w:type="dxa"/>
            <w:shd w:val="clear" w:color="auto" w:fill="auto"/>
          </w:tcPr>
          <w:p w14:paraId="02522218" w14:textId="77777777" w:rsidR="00844952" w:rsidRPr="003875F8" w:rsidRDefault="00844952" w:rsidP="00FF0999">
            <w:pPr>
              <w:spacing w:before="0"/>
              <w:rPr>
                <w:sz w:val="20"/>
              </w:rPr>
            </w:pPr>
            <w:r w:rsidRPr="003875F8">
              <w:rPr>
                <w:sz w:val="20"/>
              </w:rPr>
              <w:t>0.72</w:t>
            </w:r>
          </w:p>
        </w:tc>
        <w:tc>
          <w:tcPr>
            <w:tcW w:w="941" w:type="dxa"/>
            <w:shd w:val="clear" w:color="auto" w:fill="auto"/>
          </w:tcPr>
          <w:p w14:paraId="23F2A85F" w14:textId="77777777" w:rsidR="00844952" w:rsidRPr="003875F8" w:rsidRDefault="00844952" w:rsidP="00FF0999">
            <w:pPr>
              <w:spacing w:before="0"/>
              <w:rPr>
                <w:sz w:val="20"/>
              </w:rPr>
            </w:pPr>
            <w:r w:rsidRPr="003875F8">
              <w:rPr>
                <w:sz w:val="20"/>
              </w:rPr>
              <w:t>6.14</w:t>
            </w:r>
          </w:p>
        </w:tc>
        <w:tc>
          <w:tcPr>
            <w:tcW w:w="941" w:type="dxa"/>
            <w:vMerge w:val="restart"/>
            <w:shd w:val="clear" w:color="auto" w:fill="auto"/>
          </w:tcPr>
          <w:p w14:paraId="2F31FA17" w14:textId="77777777" w:rsidR="00844952" w:rsidRPr="003875F8" w:rsidRDefault="00844952" w:rsidP="00FF0999">
            <w:pPr>
              <w:spacing w:before="0"/>
              <w:rPr>
                <w:sz w:val="20"/>
              </w:rPr>
            </w:pPr>
            <w:r w:rsidRPr="003875F8">
              <w:rPr>
                <w:sz w:val="20"/>
              </w:rPr>
              <w:t>0.36</w:t>
            </w:r>
          </w:p>
        </w:tc>
        <w:tc>
          <w:tcPr>
            <w:tcW w:w="1539" w:type="dxa"/>
            <w:shd w:val="clear" w:color="auto" w:fill="auto"/>
          </w:tcPr>
          <w:p w14:paraId="2B5409F7" w14:textId="77777777" w:rsidR="00844952" w:rsidRPr="003875F8" w:rsidRDefault="00844952" w:rsidP="00FF0999">
            <w:pPr>
              <w:spacing w:before="0"/>
              <w:rPr>
                <w:bCs/>
                <w:sz w:val="20"/>
              </w:rPr>
            </w:pPr>
            <w:r w:rsidRPr="003875F8">
              <w:rPr>
                <w:bCs/>
                <w:sz w:val="20"/>
              </w:rPr>
              <w:t>180-210C,</w:t>
            </w:r>
            <w:r w:rsidR="00983F45">
              <w:rPr>
                <w:bCs/>
                <w:sz w:val="20"/>
              </w:rPr>
              <w:t xml:space="preserve"> </w:t>
            </w:r>
            <w:r w:rsidRPr="003875F8">
              <w:rPr>
                <w:bCs/>
                <w:sz w:val="20"/>
              </w:rPr>
              <w:t>4.07</w:t>
            </w:r>
          </w:p>
        </w:tc>
      </w:tr>
      <w:tr w:rsidR="00844952" w:rsidRPr="003875F8" w14:paraId="2AE21779" w14:textId="77777777" w:rsidTr="00FF0999">
        <w:tc>
          <w:tcPr>
            <w:tcW w:w="2533" w:type="dxa"/>
            <w:shd w:val="clear" w:color="auto" w:fill="auto"/>
          </w:tcPr>
          <w:p w14:paraId="28357DA8" w14:textId="77777777" w:rsidR="00844952" w:rsidRPr="003875F8" w:rsidRDefault="00844952" w:rsidP="004A561B">
            <w:pPr>
              <w:spacing w:before="0"/>
              <w:jc w:val="left"/>
              <w:rPr>
                <w:sz w:val="20"/>
              </w:rPr>
            </w:pPr>
            <w:r w:rsidRPr="003875F8">
              <w:rPr>
                <w:sz w:val="20"/>
              </w:rPr>
              <w:t>Above 200 deg</w:t>
            </w:r>
            <w:r w:rsidR="00E8205A">
              <w:rPr>
                <w:sz w:val="20"/>
              </w:rPr>
              <w:t>.</w:t>
            </w:r>
            <w:r w:rsidRPr="003875F8">
              <w:rPr>
                <w:sz w:val="20"/>
              </w:rPr>
              <w:t xml:space="preserve"> C</w:t>
            </w:r>
          </w:p>
        </w:tc>
        <w:tc>
          <w:tcPr>
            <w:tcW w:w="942" w:type="dxa"/>
            <w:vMerge/>
            <w:shd w:val="clear" w:color="auto" w:fill="auto"/>
          </w:tcPr>
          <w:p w14:paraId="27224BD5" w14:textId="77777777" w:rsidR="00844952" w:rsidRPr="003875F8" w:rsidRDefault="00844952" w:rsidP="00FF0999">
            <w:pPr>
              <w:spacing w:before="0"/>
              <w:rPr>
                <w:sz w:val="20"/>
              </w:rPr>
            </w:pPr>
          </w:p>
        </w:tc>
        <w:tc>
          <w:tcPr>
            <w:tcW w:w="941" w:type="dxa"/>
            <w:shd w:val="clear" w:color="auto" w:fill="auto"/>
          </w:tcPr>
          <w:p w14:paraId="69C3EDE3" w14:textId="77777777" w:rsidR="00844952" w:rsidRPr="003875F8" w:rsidRDefault="00844952" w:rsidP="00FF0999">
            <w:pPr>
              <w:spacing w:before="0"/>
              <w:rPr>
                <w:sz w:val="20"/>
              </w:rPr>
            </w:pPr>
            <w:r w:rsidRPr="003875F8">
              <w:rPr>
                <w:sz w:val="20"/>
              </w:rPr>
              <w:t>3.08</w:t>
            </w:r>
          </w:p>
        </w:tc>
        <w:tc>
          <w:tcPr>
            <w:tcW w:w="941" w:type="dxa"/>
            <w:vMerge/>
            <w:shd w:val="clear" w:color="auto" w:fill="auto"/>
          </w:tcPr>
          <w:p w14:paraId="1C8A108F" w14:textId="77777777" w:rsidR="00844952" w:rsidRPr="003875F8" w:rsidRDefault="00844952" w:rsidP="00FF0999">
            <w:pPr>
              <w:spacing w:before="0"/>
              <w:rPr>
                <w:sz w:val="20"/>
              </w:rPr>
            </w:pPr>
          </w:p>
        </w:tc>
        <w:tc>
          <w:tcPr>
            <w:tcW w:w="941" w:type="dxa"/>
            <w:shd w:val="clear" w:color="auto" w:fill="auto"/>
          </w:tcPr>
          <w:p w14:paraId="77A9F16C" w14:textId="77777777" w:rsidR="00844952" w:rsidRPr="003875F8" w:rsidRDefault="00844952" w:rsidP="00FF0999">
            <w:pPr>
              <w:spacing w:before="0"/>
              <w:rPr>
                <w:sz w:val="20"/>
              </w:rPr>
            </w:pPr>
            <w:r w:rsidRPr="003875F8">
              <w:rPr>
                <w:sz w:val="20"/>
              </w:rPr>
              <w:t>0.15</w:t>
            </w:r>
          </w:p>
        </w:tc>
        <w:tc>
          <w:tcPr>
            <w:tcW w:w="941" w:type="dxa"/>
            <w:shd w:val="clear" w:color="auto" w:fill="auto"/>
          </w:tcPr>
          <w:p w14:paraId="4D9FB445" w14:textId="77777777" w:rsidR="00844952" w:rsidRPr="003875F8" w:rsidRDefault="00844952" w:rsidP="00FF0999">
            <w:pPr>
              <w:spacing w:before="0"/>
              <w:rPr>
                <w:sz w:val="20"/>
              </w:rPr>
            </w:pPr>
            <w:r w:rsidRPr="003875F8">
              <w:rPr>
                <w:sz w:val="20"/>
              </w:rPr>
              <w:t>2.83</w:t>
            </w:r>
          </w:p>
        </w:tc>
        <w:tc>
          <w:tcPr>
            <w:tcW w:w="941" w:type="dxa"/>
            <w:vMerge/>
            <w:shd w:val="clear" w:color="auto" w:fill="auto"/>
          </w:tcPr>
          <w:p w14:paraId="02D3949C" w14:textId="77777777" w:rsidR="00844952" w:rsidRPr="003875F8" w:rsidRDefault="00844952" w:rsidP="00FF0999">
            <w:pPr>
              <w:spacing w:before="0"/>
              <w:rPr>
                <w:sz w:val="20"/>
              </w:rPr>
            </w:pPr>
          </w:p>
        </w:tc>
        <w:tc>
          <w:tcPr>
            <w:tcW w:w="1539" w:type="dxa"/>
            <w:shd w:val="clear" w:color="auto" w:fill="auto"/>
          </w:tcPr>
          <w:p w14:paraId="09F8DA79" w14:textId="77777777" w:rsidR="00844952" w:rsidRPr="003875F8" w:rsidRDefault="00844952" w:rsidP="00FF0999">
            <w:pPr>
              <w:spacing w:before="0"/>
              <w:rPr>
                <w:bCs/>
                <w:sz w:val="20"/>
              </w:rPr>
            </w:pPr>
            <w:r w:rsidRPr="003875F8">
              <w:rPr>
                <w:bCs/>
                <w:sz w:val="20"/>
              </w:rPr>
              <w:t>Heavier, 2.08</w:t>
            </w:r>
          </w:p>
        </w:tc>
      </w:tr>
      <w:tr w:rsidR="00844952" w:rsidRPr="003875F8" w14:paraId="33F02F85" w14:textId="77777777" w:rsidTr="00FF0999">
        <w:tc>
          <w:tcPr>
            <w:tcW w:w="2533" w:type="dxa"/>
            <w:shd w:val="clear" w:color="auto" w:fill="auto"/>
          </w:tcPr>
          <w:p w14:paraId="3EAB3A50" w14:textId="77777777" w:rsidR="00844952" w:rsidRPr="003875F8" w:rsidRDefault="00844952" w:rsidP="00FF0999">
            <w:pPr>
              <w:spacing w:before="0"/>
              <w:rPr>
                <w:b/>
                <w:bCs/>
                <w:sz w:val="20"/>
              </w:rPr>
            </w:pPr>
            <w:r w:rsidRPr="003875F8">
              <w:rPr>
                <w:b/>
                <w:bCs/>
                <w:sz w:val="20"/>
              </w:rPr>
              <w:t>Total</w:t>
            </w:r>
          </w:p>
        </w:tc>
        <w:tc>
          <w:tcPr>
            <w:tcW w:w="942" w:type="dxa"/>
            <w:shd w:val="clear" w:color="auto" w:fill="auto"/>
          </w:tcPr>
          <w:p w14:paraId="49E8F6F3" w14:textId="77777777" w:rsidR="00844952" w:rsidRPr="003875F8" w:rsidRDefault="00844952" w:rsidP="00FF0999">
            <w:pPr>
              <w:spacing w:before="0"/>
              <w:rPr>
                <w:b/>
                <w:bCs/>
                <w:sz w:val="20"/>
              </w:rPr>
            </w:pPr>
            <w:r w:rsidRPr="003875F8">
              <w:rPr>
                <w:b/>
                <w:bCs/>
                <w:sz w:val="20"/>
              </w:rPr>
              <w:t>100.00</w:t>
            </w:r>
          </w:p>
        </w:tc>
        <w:tc>
          <w:tcPr>
            <w:tcW w:w="941" w:type="dxa"/>
            <w:shd w:val="clear" w:color="auto" w:fill="auto"/>
          </w:tcPr>
          <w:p w14:paraId="0956AF62" w14:textId="77777777" w:rsidR="00844952" w:rsidRPr="003875F8" w:rsidRDefault="00844952" w:rsidP="00FF0999">
            <w:pPr>
              <w:spacing w:before="0"/>
              <w:rPr>
                <w:b/>
                <w:bCs/>
                <w:sz w:val="20"/>
              </w:rPr>
            </w:pPr>
            <w:r w:rsidRPr="003875F8">
              <w:rPr>
                <w:b/>
                <w:bCs/>
                <w:sz w:val="20"/>
              </w:rPr>
              <w:t>100.00</w:t>
            </w:r>
          </w:p>
        </w:tc>
        <w:tc>
          <w:tcPr>
            <w:tcW w:w="941" w:type="dxa"/>
            <w:shd w:val="clear" w:color="auto" w:fill="auto"/>
          </w:tcPr>
          <w:p w14:paraId="5D92F3AE" w14:textId="77777777" w:rsidR="00844952" w:rsidRPr="003875F8" w:rsidRDefault="00844952" w:rsidP="00FF0999">
            <w:pPr>
              <w:spacing w:before="0"/>
              <w:rPr>
                <w:b/>
                <w:bCs/>
                <w:sz w:val="20"/>
              </w:rPr>
            </w:pPr>
            <w:r w:rsidRPr="003875F8">
              <w:rPr>
                <w:b/>
                <w:bCs/>
                <w:sz w:val="20"/>
              </w:rPr>
              <w:t>100.00</w:t>
            </w:r>
          </w:p>
        </w:tc>
        <w:tc>
          <w:tcPr>
            <w:tcW w:w="941" w:type="dxa"/>
            <w:shd w:val="clear" w:color="auto" w:fill="auto"/>
          </w:tcPr>
          <w:p w14:paraId="699B3313" w14:textId="77777777" w:rsidR="00844952" w:rsidRPr="003875F8" w:rsidRDefault="00844952" w:rsidP="00FF0999">
            <w:pPr>
              <w:spacing w:before="0"/>
              <w:rPr>
                <w:b/>
                <w:bCs/>
                <w:sz w:val="20"/>
              </w:rPr>
            </w:pPr>
            <w:r w:rsidRPr="003875F8">
              <w:rPr>
                <w:b/>
                <w:bCs/>
                <w:sz w:val="20"/>
              </w:rPr>
              <w:t>100.00</w:t>
            </w:r>
          </w:p>
        </w:tc>
        <w:tc>
          <w:tcPr>
            <w:tcW w:w="941" w:type="dxa"/>
            <w:shd w:val="clear" w:color="auto" w:fill="auto"/>
          </w:tcPr>
          <w:p w14:paraId="02034A14" w14:textId="77777777" w:rsidR="00844952" w:rsidRPr="003875F8" w:rsidRDefault="00844952" w:rsidP="00FF0999">
            <w:pPr>
              <w:spacing w:before="0"/>
              <w:rPr>
                <w:b/>
                <w:bCs/>
                <w:sz w:val="20"/>
              </w:rPr>
            </w:pPr>
            <w:r w:rsidRPr="003875F8">
              <w:rPr>
                <w:b/>
                <w:bCs/>
                <w:sz w:val="20"/>
              </w:rPr>
              <w:t>100.00</w:t>
            </w:r>
          </w:p>
        </w:tc>
        <w:tc>
          <w:tcPr>
            <w:tcW w:w="941" w:type="dxa"/>
            <w:shd w:val="clear" w:color="auto" w:fill="auto"/>
          </w:tcPr>
          <w:p w14:paraId="533DA380" w14:textId="77777777" w:rsidR="00844952" w:rsidRPr="003875F8" w:rsidRDefault="00844952" w:rsidP="00FF0999">
            <w:pPr>
              <w:spacing w:before="0"/>
              <w:rPr>
                <w:b/>
                <w:bCs/>
                <w:sz w:val="20"/>
              </w:rPr>
            </w:pPr>
            <w:r w:rsidRPr="003875F8">
              <w:rPr>
                <w:b/>
                <w:bCs/>
                <w:sz w:val="20"/>
              </w:rPr>
              <w:t>100.00</w:t>
            </w:r>
          </w:p>
        </w:tc>
        <w:tc>
          <w:tcPr>
            <w:tcW w:w="1539" w:type="dxa"/>
            <w:shd w:val="clear" w:color="auto" w:fill="auto"/>
          </w:tcPr>
          <w:p w14:paraId="7EB65538" w14:textId="77777777" w:rsidR="00844952" w:rsidRPr="003875F8" w:rsidRDefault="00844952" w:rsidP="00FF0999">
            <w:pPr>
              <w:spacing w:before="0"/>
              <w:rPr>
                <w:b/>
                <w:bCs/>
                <w:sz w:val="20"/>
              </w:rPr>
            </w:pPr>
            <w:r w:rsidRPr="003875F8">
              <w:rPr>
                <w:b/>
                <w:bCs/>
                <w:sz w:val="20"/>
              </w:rPr>
              <w:t>100.00</w:t>
            </w:r>
          </w:p>
        </w:tc>
      </w:tr>
    </w:tbl>
    <w:p w14:paraId="205BC3A1" w14:textId="77777777" w:rsidR="00D51AF1" w:rsidRDefault="00D51AF1" w:rsidP="001E56FB">
      <w:pPr>
        <w:pStyle w:val="StyleCaptionBefore6ptAfter6pt"/>
      </w:pPr>
    </w:p>
    <w:p w14:paraId="7B6CC7CF" w14:textId="77777777" w:rsidR="00D51AF1" w:rsidRDefault="00D51AF1">
      <w:pPr>
        <w:rPr>
          <w:i/>
          <w:spacing w:val="-5"/>
          <w:sz w:val="22"/>
        </w:rPr>
      </w:pPr>
      <w:r>
        <w:br w:type="page"/>
      </w:r>
    </w:p>
    <w:p w14:paraId="173A459D" w14:textId="77777777" w:rsidR="00844952" w:rsidRDefault="00844952" w:rsidP="001E56FB">
      <w:pPr>
        <w:pStyle w:val="StyleCaptionBefore6ptAfter6pt"/>
      </w:pPr>
      <w:r w:rsidRPr="008F1DD9">
        <w:lastRenderedPageBreak/>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22</w:t>
      </w:r>
      <w:r w:rsidR="00A82CC8">
        <w:rPr>
          <w:noProof/>
        </w:rPr>
        <w:fldChar w:fldCharType="end"/>
      </w:r>
      <w:r w:rsidRPr="008F1DD9">
        <w:t>.</w:t>
      </w:r>
      <w:r>
        <w:t xml:space="preserve"> Liquid products formed under Thermal Alkylation conditions</w:t>
      </w:r>
    </w:p>
    <w:tbl>
      <w:tblPr>
        <w:tblW w:w="976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293"/>
        <w:gridCol w:w="942"/>
        <w:gridCol w:w="941"/>
        <w:gridCol w:w="941"/>
        <w:gridCol w:w="941"/>
        <w:gridCol w:w="941"/>
        <w:gridCol w:w="941"/>
        <w:gridCol w:w="1826"/>
      </w:tblGrid>
      <w:tr w:rsidR="00844952" w:rsidRPr="003875F8" w14:paraId="42BBA04F" w14:textId="77777777" w:rsidTr="00983F45">
        <w:tc>
          <w:tcPr>
            <w:tcW w:w="2293" w:type="dxa"/>
            <w:tcBorders>
              <w:bottom w:val="single" w:sz="12" w:space="0" w:color="000000"/>
            </w:tcBorders>
            <w:shd w:val="clear" w:color="auto" w:fill="auto"/>
          </w:tcPr>
          <w:p w14:paraId="318D63CA" w14:textId="77777777" w:rsidR="00844952" w:rsidRPr="003875F8" w:rsidRDefault="00844952" w:rsidP="001E56FB">
            <w:pPr>
              <w:spacing w:before="0"/>
              <w:rPr>
                <w:b/>
                <w:sz w:val="20"/>
              </w:rPr>
            </w:pPr>
            <w:r w:rsidRPr="003875F8">
              <w:rPr>
                <w:b/>
                <w:sz w:val="20"/>
              </w:rPr>
              <w:t>Test</w:t>
            </w:r>
          </w:p>
        </w:tc>
        <w:tc>
          <w:tcPr>
            <w:tcW w:w="942" w:type="dxa"/>
            <w:tcBorders>
              <w:bottom w:val="single" w:sz="12" w:space="0" w:color="000000"/>
            </w:tcBorders>
            <w:shd w:val="clear" w:color="auto" w:fill="auto"/>
          </w:tcPr>
          <w:p w14:paraId="183A085D" w14:textId="77777777" w:rsidR="00844952" w:rsidRPr="003875F8" w:rsidRDefault="00844952" w:rsidP="001E56FB">
            <w:pPr>
              <w:spacing w:before="0"/>
              <w:rPr>
                <w:b/>
                <w:sz w:val="20"/>
              </w:rPr>
            </w:pPr>
            <w:r w:rsidRPr="003875F8">
              <w:rPr>
                <w:b/>
                <w:sz w:val="20"/>
              </w:rPr>
              <w:t>1</w:t>
            </w:r>
          </w:p>
        </w:tc>
        <w:tc>
          <w:tcPr>
            <w:tcW w:w="941" w:type="dxa"/>
            <w:tcBorders>
              <w:bottom w:val="single" w:sz="12" w:space="0" w:color="000000"/>
            </w:tcBorders>
            <w:shd w:val="clear" w:color="auto" w:fill="auto"/>
          </w:tcPr>
          <w:p w14:paraId="055F924F" w14:textId="77777777" w:rsidR="00844952" w:rsidRPr="003875F8" w:rsidRDefault="00844952" w:rsidP="001E56FB">
            <w:pPr>
              <w:spacing w:before="0"/>
              <w:rPr>
                <w:b/>
                <w:sz w:val="20"/>
              </w:rPr>
            </w:pPr>
            <w:r w:rsidRPr="003875F8">
              <w:rPr>
                <w:b/>
                <w:sz w:val="20"/>
              </w:rPr>
              <w:t>2</w:t>
            </w:r>
          </w:p>
        </w:tc>
        <w:tc>
          <w:tcPr>
            <w:tcW w:w="941" w:type="dxa"/>
            <w:tcBorders>
              <w:bottom w:val="single" w:sz="12" w:space="0" w:color="000000"/>
            </w:tcBorders>
            <w:shd w:val="clear" w:color="auto" w:fill="auto"/>
          </w:tcPr>
          <w:p w14:paraId="3E7C8EDB" w14:textId="77777777" w:rsidR="00844952" w:rsidRPr="003875F8" w:rsidRDefault="00844952" w:rsidP="001E56FB">
            <w:pPr>
              <w:spacing w:before="0"/>
              <w:rPr>
                <w:b/>
                <w:sz w:val="20"/>
              </w:rPr>
            </w:pPr>
            <w:r w:rsidRPr="003875F8">
              <w:rPr>
                <w:b/>
                <w:sz w:val="20"/>
              </w:rPr>
              <w:t>3</w:t>
            </w:r>
          </w:p>
        </w:tc>
        <w:tc>
          <w:tcPr>
            <w:tcW w:w="941" w:type="dxa"/>
            <w:tcBorders>
              <w:bottom w:val="single" w:sz="12" w:space="0" w:color="000000"/>
            </w:tcBorders>
            <w:shd w:val="clear" w:color="auto" w:fill="auto"/>
          </w:tcPr>
          <w:p w14:paraId="4B813D34" w14:textId="77777777" w:rsidR="00844952" w:rsidRPr="003875F8" w:rsidRDefault="00844952" w:rsidP="001E56FB">
            <w:pPr>
              <w:spacing w:before="0"/>
              <w:rPr>
                <w:b/>
                <w:sz w:val="20"/>
              </w:rPr>
            </w:pPr>
            <w:r w:rsidRPr="003875F8">
              <w:rPr>
                <w:b/>
                <w:sz w:val="20"/>
              </w:rPr>
              <w:t>4</w:t>
            </w:r>
          </w:p>
        </w:tc>
        <w:tc>
          <w:tcPr>
            <w:tcW w:w="941" w:type="dxa"/>
            <w:tcBorders>
              <w:bottom w:val="single" w:sz="12" w:space="0" w:color="000000"/>
            </w:tcBorders>
            <w:shd w:val="clear" w:color="auto" w:fill="auto"/>
          </w:tcPr>
          <w:p w14:paraId="3815BEF8" w14:textId="77777777" w:rsidR="00844952" w:rsidRPr="003875F8" w:rsidRDefault="00844952" w:rsidP="001E56FB">
            <w:pPr>
              <w:spacing w:before="0"/>
              <w:rPr>
                <w:b/>
                <w:sz w:val="20"/>
              </w:rPr>
            </w:pPr>
            <w:r w:rsidRPr="003875F8">
              <w:rPr>
                <w:b/>
                <w:sz w:val="20"/>
              </w:rPr>
              <w:t>5</w:t>
            </w:r>
          </w:p>
        </w:tc>
        <w:tc>
          <w:tcPr>
            <w:tcW w:w="941" w:type="dxa"/>
            <w:tcBorders>
              <w:bottom w:val="single" w:sz="12" w:space="0" w:color="000000"/>
            </w:tcBorders>
            <w:shd w:val="clear" w:color="auto" w:fill="auto"/>
          </w:tcPr>
          <w:p w14:paraId="354C0A15" w14:textId="77777777" w:rsidR="00844952" w:rsidRPr="003875F8" w:rsidRDefault="00844952" w:rsidP="001E56FB">
            <w:pPr>
              <w:spacing w:before="0"/>
              <w:rPr>
                <w:b/>
                <w:sz w:val="20"/>
              </w:rPr>
            </w:pPr>
            <w:r w:rsidRPr="003875F8">
              <w:rPr>
                <w:b/>
                <w:sz w:val="20"/>
              </w:rPr>
              <w:t>6</w:t>
            </w:r>
          </w:p>
        </w:tc>
        <w:tc>
          <w:tcPr>
            <w:tcW w:w="1826" w:type="dxa"/>
            <w:tcBorders>
              <w:bottom w:val="single" w:sz="12" w:space="0" w:color="000000"/>
            </w:tcBorders>
            <w:shd w:val="clear" w:color="auto" w:fill="auto"/>
          </w:tcPr>
          <w:p w14:paraId="412BA73D" w14:textId="77777777" w:rsidR="00844952" w:rsidRPr="003875F8" w:rsidRDefault="00844952" w:rsidP="001E56FB">
            <w:pPr>
              <w:spacing w:before="0"/>
              <w:rPr>
                <w:b/>
                <w:bCs/>
                <w:sz w:val="20"/>
              </w:rPr>
            </w:pPr>
            <w:r w:rsidRPr="003875F8">
              <w:rPr>
                <w:b/>
                <w:bCs/>
                <w:sz w:val="20"/>
              </w:rPr>
              <w:t>7</w:t>
            </w:r>
          </w:p>
        </w:tc>
      </w:tr>
      <w:tr w:rsidR="00844952" w:rsidRPr="003875F8" w14:paraId="0667F7E5" w14:textId="77777777" w:rsidTr="00983F45">
        <w:tc>
          <w:tcPr>
            <w:tcW w:w="2293" w:type="dxa"/>
            <w:shd w:val="clear" w:color="auto" w:fill="auto"/>
          </w:tcPr>
          <w:p w14:paraId="3301C5AD" w14:textId="77777777" w:rsidR="00844952" w:rsidRPr="003875F8" w:rsidRDefault="00844952" w:rsidP="001E56FB">
            <w:pPr>
              <w:spacing w:before="0"/>
              <w:rPr>
                <w:sz w:val="20"/>
              </w:rPr>
            </w:pPr>
            <w:r w:rsidRPr="003875F8">
              <w:rPr>
                <w:sz w:val="20"/>
              </w:rPr>
              <w:t>Reactants wt</w:t>
            </w:r>
            <w:r w:rsidR="00E8205A">
              <w:rPr>
                <w:sz w:val="20"/>
              </w:rPr>
              <w:t>.</w:t>
            </w:r>
            <w:r w:rsidRPr="003875F8">
              <w:rPr>
                <w:sz w:val="20"/>
              </w:rPr>
              <w:t xml:space="preserve"> %</w:t>
            </w:r>
          </w:p>
        </w:tc>
        <w:tc>
          <w:tcPr>
            <w:tcW w:w="942" w:type="dxa"/>
            <w:shd w:val="clear" w:color="auto" w:fill="auto"/>
          </w:tcPr>
          <w:p w14:paraId="6609428E" w14:textId="77777777" w:rsidR="00844952" w:rsidRPr="003875F8" w:rsidRDefault="00844952" w:rsidP="001E56FB">
            <w:pPr>
              <w:spacing w:before="0"/>
              <w:rPr>
                <w:sz w:val="20"/>
              </w:rPr>
            </w:pPr>
            <w:r w:rsidRPr="003875F8">
              <w:rPr>
                <w:sz w:val="20"/>
              </w:rPr>
              <w:t>C</w:t>
            </w:r>
            <w:r w:rsidRPr="00E8205A">
              <w:rPr>
                <w:sz w:val="20"/>
                <w:vertAlign w:val="subscript"/>
              </w:rPr>
              <w:t>2</w:t>
            </w:r>
            <w:r w:rsidRPr="003875F8">
              <w:rPr>
                <w:sz w:val="20"/>
              </w:rPr>
              <w:t>H</w:t>
            </w:r>
            <w:r w:rsidRPr="00E8205A">
              <w:rPr>
                <w:sz w:val="20"/>
                <w:vertAlign w:val="subscript"/>
              </w:rPr>
              <w:t>4</w:t>
            </w:r>
            <w:r w:rsidRPr="003875F8">
              <w:rPr>
                <w:sz w:val="20"/>
              </w:rPr>
              <w:t>, 8.9%</w:t>
            </w:r>
          </w:p>
          <w:p w14:paraId="0C4B3115" w14:textId="77777777" w:rsidR="00844952" w:rsidRPr="003875F8" w:rsidRDefault="00844952" w:rsidP="001E56FB">
            <w:pPr>
              <w:spacing w:before="0"/>
              <w:rPr>
                <w:sz w:val="20"/>
              </w:rPr>
            </w:pPr>
            <w:r w:rsidRPr="003875F8">
              <w:rPr>
                <w:sz w:val="20"/>
              </w:rPr>
              <w:t>C</w:t>
            </w:r>
            <w:r w:rsidRPr="00546F88">
              <w:rPr>
                <w:sz w:val="20"/>
                <w:vertAlign w:val="subscript"/>
              </w:rPr>
              <w:t>3</w:t>
            </w:r>
            <w:r w:rsidRPr="003875F8">
              <w:rPr>
                <w:sz w:val="20"/>
              </w:rPr>
              <w:t>H</w:t>
            </w:r>
            <w:r w:rsidRPr="00546F88">
              <w:rPr>
                <w:sz w:val="20"/>
                <w:vertAlign w:val="subscript"/>
              </w:rPr>
              <w:t>8</w:t>
            </w:r>
            <w:r w:rsidRPr="003875F8">
              <w:rPr>
                <w:sz w:val="20"/>
              </w:rPr>
              <w:t>, 91.1%</w:t>
            </w:r>
          </w:p>
        </w:tc>
        <w:tc>
          <w:tcPr>
            <w:tcW w:w="941" w:type="dxa"/>
            <w:shd w:val="clear" w:color="auto" w:fill="auto"/>
          </w:tcPr>
          <w:p w14:paraId="3BA6B0E5" w14:textId="77777777" w:rsidR="00844952" w:rsidRPr="003875F8" w:rsidRDefault="00844952" w:rsidP="001E56FB">
            <w:pPr>
              <w:spacing w:before="0"/>
              <w:rPr>
                <w:sz w:val="20"/>
              </w:rPr>
            </w:pPr>
            <w:r w:rsidRPr="003875F8">
              <w:rPr>
                <w:sz w:val="20"/>
              </w:rPr>
              <w:t>C</w:t>
            </w:r>
            <w:r w:rsidRPr="00E8205A">
              <w:rPr>
                <w:sz w:val="20"/>
                <w:vertAlign w:val="subscript"/>
              </w:rPr>
              <w:t>2</w:t>
            </w:r>
            <w:r w:rsidRPr="003875F8">
              <w:rPr>
                <w:sz w:val="20"/>
              </w:rPr>
              <w:t>H</w:t>
            </w:r>
            <w:r w:rsidRPr="00546F88">
              <w:rPr>
                <w:sz w:val="20"/>
                <w:vertAlign w:val="subscript"/>
              </w:rPr>
              <w:t>4</w:t>
            </w:r>
            <w:r w:rsidRPr="003875F8">
              <w:rPr>
                <w:sz w:val="20"/>
              </w:rPr>
              <w:t>, 25%</w:t>
            </w:r>
          </w:p>
          <w:p w14:paraId="04DD18DD" w14:textId="77777777" w:rsidR="00844952" w:rsidRPr="003875F8" w:rsidRDefault="00844952" w:rsidP="001E56FB">
            <w:pPr>
              <w:spacing w:before="0"/>
              <w:rPr>
                <w:sz w:val="20"/>
              </w:rPr>
            </w:pPr>
            <w:r w:rsidRPr="003875F8">
              <w:rPr>
                <w:sz w:val="20"/>
              </w:rPr>
              <w:t>C</w:t>
            </w:r>
            <w:r w:rsidRPr="00546F88">
              <w:rPr>
                <w:sz w:val="20"/>
                <w:vertAlign w:val="subscript"/>
              </w:rPr>
              <w:t>3</w:t>
            </w:r>
            <w:r w:rsidRPr="003875F8">
              <w:rPr>
                <w:sz w:val="20"/>
              </w:rPr>
              <w:t>H</w:t>
            </w:r>
            <w:r w:rsidRPr="00546F88">
              <w:rPr>
                <w:sz w:val="20"/>
                <w:vertAlign w:val="subscript"/>
              </w:rPr>
              <w:t>8</w:t>
            </w:r>
            <w:r w:rsidRPr="003875F8">
              <w:rPr>
                <w:sz w:val="20"/>
              </w:rPr>
              <w:t>, 75%</w:t>
            </w:r>
          </w:p>
        </w:tc>
        <w:tc>
          <w:tcPr>
            <w:tcW w:w="941" w:type="dxa"/>
            <w:shd w:val="clear" w:color="auto" w:fill="auto"/>
          </w:tcPr>
          <w:p w14:paraId="310F7754" w14:textId="77777777" w:rsidR="00844952" w:rsidRPr="003875F8" w:rsidRDefault="00844952" w:rsidP="001E56FB">
            <w:pPr>
              <w:spacing w:before="0"/>
              <w:rPr>
                <w:sz w:val="20"/>
              </w:rPr>
            </w:pPr>
            <w:r w:rsidRPr="003875F8">
              <w:rPr>
                <w:sz w:val="20"/>
              </w:rPr>
              <w:t>C</w:t>
            </w:r>
            <w:r w:rsidRPr="00546F88">
              <w:rPr>
                <w:sz w:val="20"/>
                <w:vertAlign w:val="subscript"/>
              </w:rPr>
              <w:t>3</w:t>
            </w:r>
            <w:r w:rsidRPr="003875F8">
              <w:rPr>
                <w:sz w:val="20"/>
              </w:rPr>
              <w:t>H</w:t>
            </w:r>
            <w:r w:rsidRPr="00546F88">
              <w:rPr>
                <w:sz w:val="20"/>
                <w:vertAlign w:val="subscript"/>
              </w:rPr>
              <w:t>6</w:t>
            </w:r>
            <w:r w:rsidRPr="003875F8">
              <w:rPr>
                <w:sz w:val="20"/>
              </w:rPr>
              <w:t>, 12.8%</w:t>
            </w:r>
          </w:p>
          <w:p w14:paraId="3961AF54" w14:textId="77777777" w:rsidR="00844952" w:rsidRPr="003875F8" w:rsidRDefault="00844952" w:rsidP="001E56FB">
            <w:pPr>
              <w:spacing w:before="0"/>
              <w:rPr>
                <w:sz w:val="20"/>
              </w:rPr>
            </w:pPr>
            <w:r w:rsidRPr="003875F8">
              <w:rPr>
                <w:sz w:val="20"/>
              </w:rPr>
              <w:t>C</w:t>
            </w:r>
            <w:r w:rsidRPr="00546F88">
              <w:rPr>
                <w:sz w:val="20"/>
                <w:vertAlign w:val="subscript"/>
              </w:rPr>
              <w:t>3</w:t>
            </w:r>
            <w:r w:rsidRPr="003875F8">
              <w:rPr>
                <w:sz w:val="20"/>
              </w:rPr>
              <w:t>H</w:t>
            </w:r>
            <w:r w:rsidRPr="00546F88">
              <w:rPr>
                <w:sz w:val="20"/>
                <w:vertAlign w:val="subscript"/>
              </w:rPr>
              <w:t>8</w:t>
            </w:r>
            <w:r w:rsidRPr="003875F8">
              <w:rPr>
                <w:sz w:val="20"/>
              </w:rPr>
              <w:t>, 87.2%</w:t>
            </w:r>
          </w:p>
        </w:tc>
        <w:tc>
          <w:tcPr>
            <w:tcW w:w="941" w:type="dxa"/>
            <w:shd w:val="clear" w:color="auto" w:fill="auto"/>
          </w:tcPr>
          <w:p w14:paraId="738FECE0" w14:textId="77777777" w:rsidR="00844952" w:rsidRPr="003875F8" w:rsidRDefault="00844952" w:rsidP="001E56FB">
            <w:pPr>
              <w:spacing w:before="0"/>
              <w:rPr>
                <w:sz w:val="20"/>
              </w:rPr>
            </w:pPr>
            <w:r w:rsidRPr="003875F8">
              <w:rPr>
                <w:sz w:val="20"/>
              </w:rPr>
              <w:t>C</w:t>
            </w:r>
            <w:r w:rsidRPr="00546F88">
              <w:rPr>
                <w:sz w:val="20"/>
                <w:vertAlign w:val="subscript"/>
              </w:rPr>
              <w:t>2</w:t>
            </w:r>
            <w:r w:rsidRPr="003875F8">
              <w:rPr>
                <w:sz w:val="20"/>
              </w:rPr>
              <w:t>H</w:t>
            </w:r>
            <w:r w:rsidRPr="00546F88">
              <w:rPr>
                <w:sz w:val="20"/>
                <w:vertAlign w:val="subscript"/>
              </w:rPr>
              <w:t>4</w:t>
            </w:r>
            <w:r w:rsidRPr="003875F8">
              <w:rPr>
                <w:sz w:val="20"/>
              </w:rPr>
              <w:t>, 11.8%</w:t>
            </w:r>
          </w:p>
          <w:p w14:paraId="737F3287" w14:textId="77777777" w:rsidR="00844952" w:rsidRPr="003875F8" w:rsidRDefault="00844952" w:rsidP="001E56FB">
            <w:pPr>
              <w:spacing w:before="0"/>
              <w:rPr>
                <w:sz w:val="20"/>
              </w:rPr>
            </w:pPr>
            <w:r w:rsidRPr="003875F8">
              <w:rPr>
                <w:sz w:val="20"/>
              </w:rPr>
              <w:t>i-C</w:t>
            </w:r>
            <w:r w:rsidRPr="00546F88">
              <w:rPr>
                <w:sz w:val="20"/>
                <w:vertAlign w:val="subscript"/>
              </w:rPr>
              <w:t>4</w:t>
            </w:r>
            <w:r w:rsidRPr="003875F8">
              <w:rPr>
                <w:sz w:val="20"/>
              </w:rPr>
              <w:t>H</w:t>
            </w:r>
            <w:r w:rsidRPr="00546F88">
              <w:rPr>
                <w:sz w:val="20"/>
                <w:vertAlign w:val="subscript"/>
              </w:rPr>
              <w:t>10</w:t>
            </w:r>
            <w:r w:rsidRPr="003875F8">
              <w:rPr>
                <w:sz w:val="20"/>
              </w:rPr>
              <w:t>, 88.2%</w:t>
            </w:r>
          </w:p>
        </w:tc>
        <w:tc>
          <w:tcPr>
            <w:tcW w:w="941" w:type="dxa"/>
            <w:shd w:val="clear" w:color="auto" w:fill="auto"/>
          </w:tcPr>
          <w:p w14:paraId="71C24745" w14:textId="77777777" w:rsidR="00844952" w:rsidRPr="003875F8" w:rsidRDefault="00844952" w:rsidP="001E56FB">
            <w:pPr>
              <w:spacing w:before="0"/>
              <w:rPr>
                <w:sz w:val="20"/>
              </w:rPr>
            </w:pPr>
            <w:r w:rsidRPr="003875F8">
              <w:rPr>
                <w:sz w:val="20"/>
              </w:rPr>
              <w:t>C</w:t>
            </w:r>
            <w:r w:rsidRPr="00546F88">
              <w:rPr>
                <w:sz w:val="20"/>
                <w:vertAlign w:val="subscript"/>
              </w:rPr>
              <w:t>2</w:t>
            </w:r>
            <w:r w:rsidRPr="003875F8">
              <w:rPr>
                <w:sz w:val="20"/>
              </w:rPr>
              <w:t>H</w:t>
            </w:r>
            <w:r w:rsidRPr="00546F88">
              <w:rPr>
                <w:sz w:val="20"/>
                <w:vertAlign w:val="subscript"/>
              </w:rPr>
              <w:t>4</w:t>
            </w:r>
            <w:r w:rsidRPr="003875F8">
              <w:rPr>
                <w:sz w:val="20"/>
              </w:rPr>
              <w:t>, 25.6%</w:t>
            </w:r>
          </w:p>
          <w:p w14:paraId="4535275D" w14:textId="77777777" w:rsidR="00844952" w:rsidRPr="003875F8" w:rsidRDefault="00844952" w:rsidP="001E56FB">
            <w:pPr>
              <w:spacing w:before="0"/>
              <w:rPr>
                <w:sz w:val="20"/>
              </w:rPr>
            </w:pPr>
            <w:r w:rsidRPr="003875F8">
              <w:rPr>
                <w:sz w:val="20"/>
              </w:rPr>
              <w:t>i-C</w:t>
            </w:r>
            <w:r w:rsidRPr="00546F88">
              <w:rPr>
                <w:sz w:val="20"/>
                <w:vertAlign w:val="subscript"/>
              </w:rPr>
              <w:t>4</w:t>
            </w:r>
            <w:r w:rsidRPr="003875F8">
              <w:rPr>
                <w:sz w:val="20"/>
              </w:rPr>
              <w:t>H</w:t>
            </w:r>
            <w:r w:rsidRPr="00B40BCE">
              <w:rPr>
                <w:sz w:val="20"/>
                <w:vertAlign w:val="subscript"/>
              </w:rPr>
              <w:t>10</w:t>
            </w:r>
            <w:r w:rsidRPr="003875F8">
              <w:rPr>
                <w:sz w:val="20"/>
              </w:rPr>
              <w:t>, 74.4%</w:t>
            </w:r>
          </w:p>
        </w:tc>
        <w:tc>
          <w:tcPr>
            <w:tcW w:w="941" w:type="dxa"/>
            <w:shd w:val="clear" w:color="auto" w:fill="auto"/>
          </w:tcPr>
          <w:p w14:paraId="2333FA05" w14:textId="77777777" w:rsidR="00844952" w:rsidRPr="003875F8" w:rsidRDefault="00844952" w:rsidP="001E56FB">
            <w:pPr>
              <w:spacing w:before="0"/>
              <w:rPr>
                <w:sz w:val="20"/>
              </w:rPr>
            </w:pPr>
            <w:r w:rsidRPr="003875F8">
              <w:rPr>
                <w:sz w:val="20"/>
              </w:rPr>
              <w:t>i-C</w:t>
            </w:r>
            <w:r w:rsidRPr="00546F88">
              <w:rPr>
                <w:sz w:val="20"/>
                <w:vertAlign w:val="subscript"/>
              </w:rPr>
              <w:t>4</w:t>
            </w:r>
            <w:r w:rsidRPr="003875F8">
              <w:rPr>
                <w:sz w:val="20"/>
              </w:rPr>
              <w:t>H</w:t>
            </w:r>
            <w:r w:rsidRPr="00546F88">
              <w:rPr>
                <w:sz w:val="20"/>
                <w:vertAlign w:val="subscript"/>
              </w:rPr>
              <w:t>8</w:t>
            </w:r>
            <w:r w:rsidRPr="003875F8">
              <w:rPr>
                <w:sz w:val="20"/>
              </w:rPr>
              <w:t>, 8.2%</w:t>
            </w:r>
          </w:p>
          <w:p w14:paraId="1C0B667D" w14:textId="77777777" w:rsidR="00844952" w:rsidRPr="003875F8" w:rsidRDefault="00844952" w:rsidP="001E56FB">
            <w:pPr>
              <w:spacing w:before="0"/>
              <w:rPr>
                <w:sz w:val="20"/>
              </w:rPr>
            </w:pPr>
            <w:r w:rsidRPr="003875F8">
              <w:rPr>
                <w:sz w:val="20"/>
              </w:rPr>
              <w:t>i-C</w:t>
            </w:r>
            <w:r w:rsidRPr="00B40BCE">
              <w:rPr>
                <w:sz w:val="20"/>
                <w:vertAlign w:val="subscript"/>
              </w:rPr>
              <w:t>4</w:t>
            </w:r>
            <w:r w:rsidRPr="003875F8">
              <w:rPr>
                <w:sz w:val="20"/>
              </w:rPr>
              <w:t>H</w:t>
            </w:r>
            <w:r w:rsidRPr="00B40BCE">
              <w:rPr>
                <w:sz w:val="20"/>
                <w:vertAlign w:val="subscript"/>
              </w:rPr>
              <w:t>10</w:t>
            </w:r>
            <w:r w:rsidRPr="003875F8">
              <w:rPr>
                <w:sz w:val="20"/>
              </w:rPr>
              <w:t>, 91.8%</w:t>
            </w:r>
          </w:p>
        </w:tc>
        <w:tc>
          <w:tcPr>
            <w:tcW w:w="1826" w:type="dxa"/>
            <w:shd w:val="clear" w:color="auto" w:fill="auto"/>
          </w:tcPr>
          <w:p w14:paraId="7C6786A0" w14:textId="77777777" w:rsidR="00844952" w:rsidRPr="003875F8" w:rsidRDefault="00844952" w:rsidP="001E56FB">
            <w:pPr>
              <w:spacing w:before="0"/>
              <w:rPr>
                <w:bCs/>
                <w:sz w:val="20"/>
              </w:rPr>
            </w:pPr>
            <w:r w:rsidRPr="003875F8">
              <w:rPr>
                <w:bCs/>
                <w:sz w:val="20"/>
              </w:rPr>
              <w:t>C</w:t>
            </w:r>
            <w:r w:rsidRPr="00546F88">
              <w:rPr>
                <w:bCs/>
                <w:sz w:val="20"/>
                <w:vertAlign w:val="subscript"/>
              </w:rPr>
              <w:t>2</w:t>
            </w:r>
            <w:r w:rsidRPr="003875F8">
              <w:rPr>
                <w:bCs/>
                <w:sz w:val="20"/>
              </w:rPr>
              <w:t>H</w:t>
            </w:r>
            <w:r w:rsidRPr="00546F88">
              <w:rPr>
                <w:bCs/>
                <w:sz w:val="20"/>
                <w:vertAlign w:val="subscript"/>
              </w:rPr>
              <w:t>4</w:t>
            </w:r>
            <w:r w:rsidRPr="003875F8">
              <w:rPr>
                <w:bCs/>
                <w:sz w:val="20"/>
              </w:rPr>
              <w:t>, 12.5%</w:t>
            </w:r>
          </w:p>
          <w:p w14:paraId="2AA49153" w14:textId="77777777" w:rsidR="00844952" w:rsidRPr="003875F8" w:rsidRDefault="00844952" w:rsidP="001E56FB">
            <w:pPr>
              <w:spacing w:before="0"/>
              <w:rPr>
                <w:bCs/>
                <w:sz w:val="20"/>
              </w:rPr>
            </w:pPr>
            <w:r w:rsidRPr="003875F8">
              <w:rPr>
                <w:bCs/>
                <w:sz w:val="20"/>
              </w:rPr>
              <w:t>Cyclo C</w:t>
            </w:r>
            <w:r w:rsidRPr="00B40BCE">
              <w:rPr>
                <w:bCs/>
                <w:sz w:val="20"/>
                <w:vertAlign w:val="subscript"/>
              </w:rPr>
              <w:t>6</w:t>
            </w:r>
            <w:r w:rsidRPr="003875F8">
              <w:rPr>
                <w:bCs/>
                <w:sz w:val="20"/>
              </w:rPr>
              <w:t>, 87.5%</w:t>
            </w:r>
          </w:p>
        </w:tc>
      </w:tr>
      <w:tr w:rsidR="00844952" w:rsidRPr="003875F8" w14:paraId="079DF6FF" w14:textId="77777777" w:rsidTr="00983F45">
        <w:tc>
          <w:tcPr>
            <w:tcW w:w="9766" w:type="dxa"/>
            <w:gridSpan w:val="8"/>
            <w:shd w:val="clear" w:color="auto" w:fill="auto"/>
          </w:tcPr>
          <w:p w14:paraId="5D9DBE64" w14:textId="77777777" w:rsidR="00844952" w:rsidRPr="003875F8" w:rsidRDefault="00844952" w:rsidP="001E56FB">
            <w:pPr>
              <w:spacing w:before="0"/>
              <w:rPr>
                <w:b/>
                <w:bCs/>
                <w:sz w:val="20"/>
              </w:rPr>
            </w:pPr>
            <w:r w:rsidRPr="003875F8">
              <w:rPr>
                <w:b/>
                <w:bCs/>
                <w:sz w:val="20"/>
              </w:rPr>
              <w:t>Product Analysis %wt.</w:t>
            </w:r>
          </w:p>
        </w:tc>
      </w:tr>
      <w:tr w:rsidR="00844952" w:rsidRPr="003875F8" w14:paraId="6F6B0F9C" w14:textId="77777777" w:rsidTr="00983F45">
        <w:tc>
          <w:tcPr>
            <w:tcW w:w="2293" w:type="dxa"/>
            <w:shd w:val="clear" w:color="auto" w:fill="auto"/>
          </w:tcPr>
          <w:p w14:paraId="521940FE" w14:textId="77777777" w:rsidR="00844952" w:rsidRPr="003875F8" w:rsidRDefault="00844952" w:rsidP="004A561B">
            <w:pPr>
              <w:spacing w:before="0"/>
              <w:jc w:val="left"/>
              <w:rPr>
                <w:sz w:val="20"/>
              </w:rPr>
            </w:pPr>
            <w:r w:rsidRPr="003875F8">
              <w:rPr>
                <w:sz w:val="20"/>
              </w:rPr>
              <w:t>Pentene</w:t>
            </w:r>
            <w:r w:rsidR="000B475B">
              <w:rPr>
                <w:sz w:val="20"/>
              </w:rPr>
              <w:fldChar w:fldCharType="begin"/>
            </w:r>
            <w:r w:rsidR="000B475B">
              <w:instrText xml:space="preserve"> XE "</w:instrText>
            </w:r>
            <w:r w:rsidR="000B475B" w:rsidRPr="00CD43D0">
              <w:rPr>
                <w:sz w:val="20"/>
              </w:rPr>
              <w:instrText>Pentene</w:instrText>
            </w:r>
            <w:r w:rsidR="000B475B">
              <w:instrText xml:space="preserve">" </w:instrText>
            </w:r>
            <w:r w:rsidR="000B475B">
              <w:rPr>
                <w:sz w:val="20"/>
              </w:rPr>
              <w:fldChar w:fldCharType="end"/>
            </w:r>
            <w:r w:rsidRPr="003875F8">
              <w:rPr>
                <w:sz w:val="20"/>
              </w:rPr>
              <w:t xml:space="preserve"> C</w:t>
            </w:r>
            <w:r w:rsidRPr="008F1DD9">
              <w:rPr>
                <w:sz w:val="20"/>
                <w:vertAlign w:val="subscript"/>
              </w:rPr>
              <w:t>5</w:t>
            </w:r>
            <w:r w:rsidRPr="003875F8">
              <w:rPr>
                <w:sz w:val="20"/>
              </w:rPr>
              <w:t>H</w:t>
            </w:r>
            <w:r w:rsidRPr="008F1DD9">
              <w:rPr>
                <w:sz w:val="20"/>
                <w:vertAlign w:val="subscript"/>
              </w:rPr>
              <w:t>10</w:t>
            </w:r>
          </w:p>
        </w:tc>
        <w:tc>
          <w:tcPr>
            <w:tcW w:w="942" w:type="dxa"/>
            <w:shd w:val="clear" w:color="auto" w:fill="auto"/>
          </w:tcPr>
          <w:p w14:paraId="2DDF3E7F" w14:textId="77777777" w:rsidR="00844952" w:rsidRPr="003875F8" w:rsidRDefault="00844952" w:rsidP="001E56FB">
            <w:pPr>
              <w:spacing w:before="0"/>
              <w:rPr>
                <w:sz w:val="20"/>
              </w:rPr>
            </w:pPr>
            <w:r w:rsidRPr="003875F8">
              <w:rPr>
                <w:sz w:val="20"/>
              </w:rPr>
              <w:t>2.6</w:t>
            </w:r>
          </w:p>
        </w:tc>
        <w:tc>
          <w:tcPr>
            <w:tcW w:w="941" w:type="dxa"/>
            <w:shd w:val="clear" w:color="auto" w:fill="auto"/>
          </w:tcPr>
          <w:p w14:paraId="686D4907" w14:textId="77777777" w:rsidR="00844952" w:rsidRPr="003875F8" w:rsidRDefault="00844952" w:rsidP="001E56FB">
            <w:pPr>
              <w:spacing w:before="0"/>
              <w:rPr>
                <w:sz w:val="20"/>
              </w:rPr>
            </w:pPr>
            <w:r w:rsidRPr="003875F8">
              <w:rPr>
                <w:sz w:val="20"/>
              </w:rPr>
              <w:t>3.7</w:t>
            </w:r>
          </w:p>
        </w:tc>
        <w:tc>
          <w:tcPr>
            <w:tcW w:w="941" w:type="dxa"/>
            <w:shd w:val="clear" w:color="auto" w:fill="auto"/>
          </w:tcPr>
          <w:p w14:paraId="439788E7" w14:textId="77777777" w:rsidR="00844952" w:rsidRPr="003875F8" w:rsidRDefault="00844952" w:rsidP="001E56FB">
            <w:pPr>
              <w:spacing w:before="0"/>
              <w:rPr>
                <w:sz w:val="20"/>
              </w:rPr>
            </w:pPr>
            <w:r w:rsidRPr="003875F8">
              <w:rPr>
                <w:sz w:val="20"/>
              </w:rPr>
              <w:t>5.1</w:t>
            </w:r>
          </w:p>
        </w:tc>
        <w:tc>
          <w:tcPr>
            <w:tcW w:w="941" w:type="dxa"/>
            <w:shd w:val="clear" w:color="auto" w:fill="auto"/>
          </w:tcPr>
          <w:p w14:paraId="276BED52" w14:textId="77777777" w:rsidR="00844952" w:rsidRPr="003875F8" w:rsidRDefault="00844952" w:rsidP="001E56FB">
            <w:pPr>
              <w:spacing w:before="0"/>
              <w:rPr>
                <w:sz w:val="20"/>
              </w:rPr>
            </w:pPr>
            <w:r w:rsidRPr="003875F8">
              <w:rPr>
                <w:sz w:val="20"/>
              </w:rPr>
              <w:t>1.9</w:t>
            </w:r>
          </w:p>
        </w:tc>
        <w:tc>
          <w:tcPr>
            <w:tcW w:w="941" w:type="dxa"/>
            <w:shd w:val="clear" w:color="auto" w:fill="auto"/>
          </w:tcPr>
          <w:p w14:paraId="727C2FBD" w14:textId="77777777" w:rsidR="00844952" w:rsidRPr="003875F8" w:rsidRDefault="00844952" w:rsidP="001E56FB">
            <w:pPr>
              <w:spacing w:before="0"/>
              <w:rPr>
                <w:sz w:val="20"/>
              </w:rPr>
            </w:pPr>
            <w:r w:rsidRPr="003875F8">
              <w:rPr>
                <w:sz w:val="20"/>
              </w:rPr>
              <w:t>2.2</w:t>
            </w:r>
          </w:p>
        </w:tc>
        <w:tc>
          <w:tcPr>
            <w:tcW w:w="941" w:type="dxa"/>
            <w:shd w:val="clear" w:color="auto" w:fill="auto"/>
          </w:tcPr>
          <w:p w14:paraId="21405468" w14:textId="77777777" w:rsidR="00844952" w:rsidRPr="003875F8" w:rsidRDefault="00844952" w:rsidP="001E56FB">
            <w:pPr>
              <w:spacing w:before="0"/>
              <w:rPr>
                <w:sz w:val="20"/>
              </w:rPr>
            </w:pPr>
            <w:r w:rsidRPr="003875F8">
              <w:rPr>
                <w:sz w:val="20"/>
              </w:rPr>
              <w:t>6.5</w:t>
            </w:r>
          </w:p>
        </w:tc>
        <w:tc>
          <w:tcPr>
            <w:tcW w:w="1826" w:type="dxa"/>
            <w:vMerge w:val="restart"/>
            <w:shd w:val="clear" w:color="auto" w:fill="auto"/>
          </w:tcPr>
          <w:p w14:paraId="3BF2DF3E" w14:textId="77777777" w:rsidR="00844952" w:rsidRPr="003875F8" w:rsidRDefault="00844952" w:rsidP="001E56FB">
            <w:pPr>
              <w:spacing w:before="0"/>
              <w:rPr>
                <w:bCs/>
                <w:sz w:val="20"/>
              </w:rPr>
            </w:pPr>
            <w:r w:rsidRPr="003875F8">
              <w:rPr>
                <w:bCs/>
                <w:sz w:val="20"/>
              </w:rPr>
              <w:t>2.8</w:t>
            </w:r>
          </w:p>
        </w:tc>
      </w:tr>
      <w:tr w:rsidR="00844952" w:rsidRPr="003875F8" w14:paraId="7F86FF74" w14:textId="77777777" w:rsidTr="00983F45">
        <w:tc>
          <w:tcPr>
            <w:tcW w:w="2293" w:type="dxa"/>
            <w:shd w:val="clear" w:color="auto" w:fill="auto"/>
          </w:tcPr>
          <w:p w14:paraId="7942B573" w14:textId="77777777" w:rsidR="00844952" w:rsidRPr="003875F8" w:rsidRDefault="00844952" w:rsidP="004A561B">
            <w:pPr>
              <w:spacing w:before="0"/>
              <w:jc w:val="left"/>
              <w:rPr>
                <w:sz w:val="20"/>
              </w:rPr>
            </w:pPr>
            <w:r w:rsidRPr="003875F8">
              <w:rPr>
                <w:sz w:val="20"/>
              </w:rPr>
              <w:t>Isopentane</w:t>
            </w:r>
            <w:r w:rsidR="009200ED">
              <w:rPr>
                <w:sz w:val="20"/>
              </w:rPr>
              <w:fldChar w:fldCharType="begin"/>
            </w:r>
            <w:r w:rsidR="009200ED">
              <w:instrText xml:space="preserve"> XE "</w:instrText>
            </w:r>
            <w:r w:rsidR="009200ED" w:rsidRPr="00BA6B96">
              <w:instrText>Isopentane</w:instrText>
            </w:r>
            <w:r w:rsidR="009200ED">
              <w:instrText xml:space="preserve">" </w:instrText>
            </w:r>
            <w:r w:rsidR="009200ED">
              <w:rPr>
                <w:sz w:val="20"/>
              </w:rPr>
              <w:fldChar w:fldCharType="end"/>
            </w:r>
            <w:r w:rsidRPr="003875F8">
              <w:rPr>
                <w:sz w:val="20"/>
              </w:rPr>
              <w:t xml:space="preserve"> C</w:t>
            </w:r>
            <w:r w:rsidRPr="008F1DD9">
              <w:rPr>
                <w:sz w:val="20"/>
                <w:vertAlign w:val="subscript"/>
              </w:rPr>
              <w:t>5</w:t>
            </w:r>
            <w:r w:rsidRPr="003875F8">
              <w:rPr>
                <w:sz w:val="20"/>
              </w:rPr>
              <w:t>H</w:t>
            </w:r>
            <w:r w:rsidRPr="008F1DD9">
              <w:rPr>
                <w:sz w:val="20"/>
                <w:vertAlign w:val="subscript"/>
              </w:rPr>
              <w:t>12</w:t>
            </w:r>
          </w:p>
        </w:tc>
        <w:tc>
          <w:tcPr>
            <w:tcW w:w="942" w:type="dxa"/>
            <w:shd w:val="clear" w:color="auto" w:fill="auto"/>
          </w:tcPr>
          <w:p w14:paraId="0F37FEA2" w14:textId="77777777" w:rsidR="00844952" w:rsidRPr="003875F8" w:rsidRDefault="00844952" w:rsidP="001E56FB">
            <w:pPr>
              <w:spacing w:before="0"/>
              <w:rPr>
                <w:sz w:val="20"/>
              </w:rPr>
            </w:pPr>
            <w:r w:rsidRPr="003875F8">
              <w:rPr>
                <w:sz w:val="20"/>
              </w:rPr>
              <w:t>55.1</w:t>
            </w:r>
          </w:p>
        </w:tc>
        <w:tc>
          <w:tcPr>
            <w:tcW w:w="941" w:type="dxa"/>
            <w:shd w:val="clear" w:color="auto" w:fill="auto"/>
          </w:tcPr>
          <w:p w14:paraId="72303815" w14:textId="77777777" w:rsidR="00844952" w:rsidRPr="003875F8" w:rsidRDefault="00844952" w:rsidP="001E56FB">
            <w:pPr>
              <w:spacing w:before="0"/>
              <w:rPr>
                <w:sz w:val="20"/>
              </w:rPr>
            </w:pPr>
            <w:r w:rsidRPr="003875F8">
              <w:rPr>
                <w:sz w:val="20"/>
              </w:rPr>
              <w:t>28.6</w:t>
            </w:r>
          </w:p>
        </w:tc>
        <w:tc>
          <w:tcPr>
            <w:tcW w:w="941" w:type="dxa"/>
            <w:shd w:val="clear" w:color="auto" w:fill="auto"/>
          </w:tcPr>
          <w:p w14:paraId="3EE4766A" w14:textId="77777777" w:rsidR="00844952" w:rsidRPr="003875F8" w:rsidRDefault="00844952" w:rsidP="001E56FB">
            <w:pPr>
              <w:spacing w:before="0"/>
              <w:rPr>
                <w:sz w:val="20"/>
              </w:rPr>
            </w:pPr>
            <w:r w:rsidRPr="003875F8">
              <w:rPr>
                <w:sz w:val="20"/>
              </w:rPr>
              <w:t>6.7</w:t>
            </w:r>
          </w:p>
        </w:tc>
        <w:tc>
          <w:tcPr>
            <w:tcW w:w="941" w:type="dxa"/>
            <w:vMerge w:val="restart"/>
            <w:shd w:val="clear" w:color="auto" w:fill="auto"/>
          </w:tcPr>
          <w:p w14:paraId="5D9F92DA" w14:textId="77777777" w:rsidR="00844952" w:rsidRPr="003875F8" w:rsidRDefault="00844952" w:rsidP="001E56FB">
            <w:pPr>
              <w:spacing w:before="0"/>
              <w:rPr>
                <w:sz w:val="20"/>
              </w:rPr>
            </w:pPr>
            <w:r w:rsidRPr="003875F8">
              <w:rPr>
                <w:sz w:val="20"/>
              </w:rPr>
              <w:t>5.0</w:t>
            </w:r>
          </w:p>
        </w:tc>
        <w:tc>
          <w:tcPr>
            <w:tcW w:w="941" w:type="dxa"/>
            <w:shd w:val="clear" w:color="auto" w:fill="auto"/>
          </w:tcPr>
          <w:p w14:paraId="4DD1A6F0" w14:textId="77777777" w:rsidR="00844952" w:rsidRPr="003875F8" w:rsidRDefault="00844952" w:rsidP="001E56FB">
            <w:pPr>
              <w:spacing w:before="0"/>
              <w:rPr>
                <w:sz w:val="20"/>
              </w:rPr>
            </w:pPr>
            <w:r w:rsidRPr="003875F8">
              <w:rPr>
                <w:sz w:val="20"/>
              </w:rPr>
              <w:t>3.1</w:t>
            </w:r>
          </w:p>
        </w:tc>
        <w:tc>
          <w:tcPr>
            <w:tcW w:w="941" w:type="dxa"/>
            <w:vMerge w:val="restart"/>
            <w:shd w:val="clear" w:color="auto" w:fill="auto"/>
          </w:tcPr>
          <w:p w14:paraId="7EFE14AF" w14:textId="77777777" w:rsidR="00844952" w:rsidRPr="003875F8" w:rsidRDefault="00844952" w:rsidP="001E56FB">
            <w:pPr>
              <w:spacing w:before="0"/>
              <w:rPr>
                <w:sz w:val="20"/>
              </w:rPr>
            </w:pPr>
            <w:r w:rsidRPr="003875F8">
              <w:rPr>
                <w:sz w:val="20"/>
              </w:rPr>
              <w:t>3.6</w:t>
            </w:r>
          </w:p>
        </w:tc>
        <w:tc>
          <w:tcPr>
            <w:tcW w:w="1826" w:type="dxa"/>
            <w:vMerge/>
            <w:shd w:val="clear" w:color="auto" w:fill="auto"/>
          </w:tcPr>
          <w:p w14:paraId="746C730F" w14:textId="77777777" w:rsidR="00844952" w:rsidRPr="003875F8" w:rsidRDefault="00844952" w:rsidP="001E56FB">
            <w:pPr>
              <w:spacing w:before="0"/>
              <w:rPr>
                <w:bCs/>
                <w:sz w:val="20"/>
              </w:rPr>
            </w:pPr>
          </w:p>
        </w:tc>
      </w:tr>
      <w:tr w:rsidR="00844952" w:rsidRPr="003875F8" w14:paraId="00816175" w14:textId="77777777" w:rsidTr="00983F45">
        <w:tc>
          <w:tcPr>
            <w:tcW w:w="2293" w:type="dxa"/>
            <w:shd w:val="clear" w:color="auto" w:fill="auto"/>
          </w:tcPr>
          <w:p w14:paraId="790312D4" w14:textId="77777777" w:rsidR="00844952" w:rsidRPr="003875F8" w:rsidRDefault="00844952" w:rsidP="004A561B">
            <w:pPr>
              <w:spacing w:before="0"/>
              <w:jc w:val="left"/>
              <w:rPr>
                <w:sz w:val="20"/>
              </w:rPr>
            </w:pPr>
            <w:r w:rsidRPr="003875F8">
              <w:rPr>
                <w:sz w:val="20"/>
              </w:rPr>
              <w:t>n-Pentane</w:t>
            </w:r>
            <w:r w:rsidR="000B475B">
              <w:rPr>
                <w:sz w:val="20"/>
              </w:rPr>
              <w:fldChar w:fldCharType="begin"/>
            </w:r>
            <w:r w:rsidR="000B475B">
              <w:instrText xml:space="preserve"> XE "</w:instrText>
            </w:r>
            <w:r w:rsidR="000B475B" w:rsidRPr="00385F58">
              <w:rPr>
                <w:sz w:val="20"/>
              </w:rPr>
              <w:instrText>n-Pentane</w:instrText>
            </w:r>
            <w:r w:rsidR="000B475B">
              <w:instrText xml:space="preserve">" </w:instrText>
            </w:r>
            <w:r w:rsidR="000B475B">
              <w:rPr>
                <w:sz w:val="20"/>
              </w:rPr>
              <w:fldChar w:fldCharType="end"/>
            </w:r>
            <w:r w:rsidRPr="003875F8">
              <w:rPr>
                <w:sz w:val="20"/>
              </w:rPr>
              <w:t xml:space="preserve"> C</w:t>
            </w:r>
            <w:r w:rsidRPr="008F1DD9">
              <w:rPr>
                <w:sz w:val="20"/>
                <w:vertAlign w:val="subscript"/>
              </w:rPr>
              <w:t>5</w:t>
            </w:r>
            <w:r w:rsidRPr="003875F8">
              <w:rPr>
                <w:sz w:val="20"/>
              </w:rPr>
              <w:t>H</w:t>
            </w:r>
            <w:r w:rsidRPr="008F1DD9">
              <w:rPr>
                <w:sz w:val="20"/>
                <w:vertAlign w:val="subscript"/>
              </w:rPr>
              <w:t>12</w:t>
            </w:r>
          </w:p>
        </w:tc>
        <w:tc>
          <w:tcPr>
            <w:tcW w:w="942" w:type="dxa"/>
            <w:shd w:val="clear" w:color="auto" w:fill="auto"/>
          </w:tcPr>
          <w:p w14:paraId="05F63B71" w14:textId="77777777" w:rsidR="00844952" w:rsidRPr="003875F8" w:rsidRDefault="00844952" w:rsidP="001E56FB">
            <w:pPr>
              <w:spacing w:before="0"/>
              <w:rPr>
                <w:sz w:val="20"/>
              </w:rPr>
            </w:pPr>
            <w:r w:rsidRPr="003875F8">
              <w:rPr>
                <w:sz w:val="20"/>
              </w:rPr>
              <w:t>16.2</w:t>
            </w:r>
          </w:p>
        </w:tc>
        <w:tc>
          <w:tcPr>
            <w:tcW w:w="941" w:type="dxa"/>
            <w:shd w:val="clear" w:color="auto" w:fill="auto"/>
          </w:tcPr>
          <w:p w14:paraId="52530B3B" w14:textId="77777777" w:rsidR="00844952" w:rsidRPr="003875F8" w:rsidRDefault="00844952" w:rsidP="001E56FB">
            <w:pPr>
              <w:spacing w:before="0"/>
              <w:rPr>
                <w:sz w:val="20"/>
              </w:rPr>
            </w:pPr>
            <w:r w:rsidRPr="003875F8">
              <w:rPr>
                <w:sz w:val="20"/>
              </w:rPr>
              <w:t>12.9</w:t>
            </w:r>
          </w:p>
        </w:tc>
        <w:tc>
          <w:tcPr>
            <w:tcW w:w="941" w:type="dxa"/>
            <w:shd w:val="clear" w:color="auto" w:fill="auto"/>
          </w:tcPr>
          <w:p w14:paraId="56E2C494" w14:textId="77777777" w:rsidR="00844952" w:rsidRPr="003875F8" w:rsidRDefault="00844952" w:rsidP="001E56FB">
            <w:pPr>
              <w:spacing w:before="0"/>
              <w:rPr>
                <w:sz w:val="20"/>
              </w:rPr>
            </w:pPr>
            <w:r w:rsidRPr="003875F8">
              <w:rPr>
                <w:sz w:val="20"/>
              </w:rPr>
              <w:t>8.8</w:t>
            </w:r>
          </w:p>
        </w:tc>
        <w:tc>
          <w:tcPr>
            <w:tcW w:w="941" w:type="dxa"/>
            <w:vMerge/>
            <w:shd w:val="clear" w:color="auto" w:fill="auto"/>
          </w:tcPr>
          <w:p w14:paraId="549C3C0E" w14:textId="77777777" w:rsidR="00844952" w:rsidRPr="003875F8" w:rsidRDefault="00844952" w:rsidP="001E56FB">
            <w:pPr>
              <w:spacing w:before="0"/>
              <w:rPr>
                <w:sz w:val="20"/>
              </w:rPr>
            </w:pPr>
          </w:p>
        </w:tc>
        <w:tc>
          <w:tcPr>
            <w:tcW w:w="941" w:type="dxa"/>
            <w:shd w:val="clear" w:color="auto" w:fill="auto"/>
          </w:tcPr>
          <w:p w14:paraId="08B8BA35" w14:textId="77777777" w:rsidR="00844952" w:rsidRPr="003875F8" w:rsidRDefault="00844952" w:rsidP="001E56FB">
            <w:pPr>
              <w:spacing w:before="0"/>
              <w:rPr>
                <w:sz w:val="20"/>
              </w:rPr>
            </w:pPr>
            <w:r w:rsidRPr="003875F8">
              <w:rPr>
                <w:sz w:val="20"/>
              </w:rPr>
              <w:t>2.7</w:t>
            </w:r>
          </w:p>
        </w:tc>
        <w:tc>
          <w:tcPr>
            <w:tcW w:w="941" w:type="dxa"/>
            <w:vMerge/>
            <w:shd w:val="clear" w:color="auto" w:fill="auto"/>
          </w:tcPr>
          <w:p w14:paraId="31CC43EB" w14:textId="77777777" w:rsidR="00844952" w:rsidRPr="003875F8" w:rsidRDefault="00844952" w:rsidP="001E56FB">
            <w:pPr>
              <w:spacing w:before="0"/>
              <w:rPr>
                <w:sz w:val="20"/>
              </w:rPr>
            </w:pPr>
          </w:p>
        </w:tc>
        <w:tc>
          <w:tcPr>
            <w:tcW w:w="1826" w:type="dxa"/>
            <w:vMerge/>
            <w:shd w:val="clear" w:color="auto" w:fill="auto"/>
          </w:tcPr>
          <w:p w14:paraId="04565ED9" w14:textId="77777777" w:rsidR="00844952" w:rsidRPr="003875F8" w:rsidRDefault="00844952" w:rsidP="001E56FB">
            <w:pPr>
              <w:spacing w:before="0"/>
              <w:rPr>
                <w:bCs/>
                <w:sz w:val="20"/>
              </w:rPr>
            </w:pPr>
          </w:p>
        </w:tc>
      </w:tr>
      <w:tr w:rsidR="00844952" w:rsidRPr="003875F8" w14:paraId="04900D1C" w14:textId="77777777" w:rsidTr="00983F45">
        <w:tc>
          <w:tcPr>
            <w:tcW w:w="2293" w:type="dxa"/>
            <w:shd w:val="clear" w:color="auto" w:fill="auto"/>
          </w:tcPr>
          <w:p w14:paraId="7E8488F0" w14:textId="77777777" w:rsidR="00844952" w:rsidRPr="003875F8" w:rsidRDefault="00844952" w:rsidP="004A561B">
            <w:pPr>
              <w:spacing w:before="0"/>
              <w:jc w:val="left"/>
              <w:rPr>
                <w:sz w:val="20"/>
              </w:rPr>
            </w:pPr>
            <w:r w:rsidRPr="003875F8">
              <w:rPr>
                <w:sz w:val="20"/>
              </w:rPr>
              <w:t>Hexene</w:t>
            </w:r>
            <w:r w:rsidR="000B475B">
              <w:rPr>
                <w:sz w:val="20"/>
              </w:rPr>
              <w:fldChar w:fldCharType="begin"/>
            </w:r>
            <w:r w:rsidR="000B475B">
              <w:instrText xml:space="preserve"> XE "</w:instrText>
            </w:r>
            <w:r w:rsidR="000B475B" w:rsidRPr="00B64D03">
              <w:rPr>
                <w:sz w:val="20"/>
              </w:rPr>
              <w:instrText>Hexene</w:instrText>
            </w:r>
            <w:r w:rsidR="000B475B">
              <w:instrText xml:space="preserve">" </w:instrText>
            </w:r>
            <w:r w:rsidR="000B475B">
              <w:rPr>
                <w:sz w:val="20"/>
              </w:rPr>
              <w:fldChar w:fldCharType="end"/>
            </w:r>
            <w:r w:rsidRPr="003875F8">
              <w:rPr>
                <w:sz w:val="20"/>
              </w:rPr>
              <w:t xml:space="preserve"> C</w:t>
            </w:r>
            <w:r w:rsidRPr="008F1DD9">
              <w:rPr>
                <w:sz w:val="20"/>
                <w:vertAlign w:val="subscript"/>
              </w:rPr>
              <w:t>6</w:t>
            </w:r>
            <w:r w:rsidRPr="003875F8">
              <w:rPr>
                <w:sz w:val="20"/>
              </w:rPr>
              <w:t>H</w:t>
            </w:r>
            <w:r w:rsidRPr="008F1DD9">
              <w:rPr>
                <w:sz w:val="20"/>
                <w:vertAlign w:val="subscript"/>
              </w:rPr>
              <w:t>12</w:t>
            </w:r>
          </w:p>
        </w:tc>
        <w:tc>
          <w:tcPr>
            <w:tcW w:w="942" w:type="dxa"/>
            <w:shd w:val="clear" w:color="auto" w:fill="auto"/>
          </w:tcPr>
          <w:p w14:paraId="3D864B50" w14:textId="77777777" w:rsidR="00844952" w:rsidRPr="003875F8" w:rsidRDefault="00844952" w:rsidP="001E56FB">
            <w:pPr>
              <w:spacing w:before="0"/>
              <w:rPr>
                <w:sz w:val="20"/>
              </w:rPr>
            </w:pPr>
            <w:r w:rsidRPr="003875F8">
              <w:rPr>
                <w:sz w:val="20"/>
              </w:rPr>
              <w:t>1.9</w:t>
            </w:r>
          </w:p>
        </w:tc>
        <w:tc>
          <w:tcPr>
            <w:tcW w:w="941" w:type="dxa"/>
            <w:shd w:val="clear" w:color="auto" w:fill="auto"/>
          </w:tcPr>
          <w:p w14:paraId="6403FF45" w14:textId="77777777" w:rsidR="00844952" w:rsidRPr="003875F8" w:rsidRDefault="00844952" w:rsidP="001E56FB">
            <w:pPr>
              <w:spacing w:before="0"/>
              <w:rPr>
                <w:sz w:val="20"/>
              </w:rPr>
            </w:pPr>
            <w:r w:rsidRPr="003875F8">
              <w:rPr>
                <w:sz w:val="20"/>
              </w:rPr>
              <w:t>2.4</w:t>
            </w:r>
          </w:p>
        </w:tc>
        <w:tc>
          <w:tcPr>
            <w:tcW w:w="941" w:type="dxa"/>
            <w:shd w:val="clear" w:color="auto" w:fill="auto"/>
          </w:tcPr>
          <w:p w14:paraId="0864F7A6" w14:textId="77777777" w:rsidR="00844952" w:rsidRPr="003875F8" w:rsidRDefault="00844952" w:rsidP="001E56FB">
            <w:pPr>
              <w:spacing w:before="0"/>
              <w:rPr>
                <w:sz w:val="20"/>
              </w:rPr>
            </w:pPr>
            <w:r w:rsidRPr="003875F8">
              <w:rPr>
                <w:sz w:val="20"/>
              </w:rPr>
              <w:t>4.4</w:t>
            </w:r>
          </w:p>
        </w:tc>
        <w:tc>
          <w:tcPr>
            <w:tcW w:w="941" w:type="dxa"/>
            <w:shd w:val="clear" w:color="auto" w:fill="auto"/>
          </w:tcPr>
          <w:p w14:paraId="247D5F44" w14:textId="77777777" w:rsidR="00844952" w:rsidRPr="003875F8" w:rsidRDefault="00844952" w:rsidP="001E56FB">
            <w:pPr>
              <w:spacing w:before="0"/>
              <w:rPr>
                <w:sz w:val="20"/>
              </w:rPr>
            </w:pPr>
            <w:r w:rsidRPr="003875F8">
              <w:rPr>
                <w:sz w:val="20"/>
              </w:rPr>
              <w:t>5.2</w:t>
            </w:r>
          </w:p>
        </w:tc>
        <w:tc>
          <w:tcPr>
            <w:tcW w:w="941" w:type="dxa"/>
            <w:shd w:val="clear" w:color="auto" w:fill="auto"/>
          </w:tcPr>
          <w:p w14:paraId="78BC83E0" w14:textId="77777777" w:rsidR="00844952" w:rsidRPr="003875F8" w:rsidRDefault="00844952" w:rsidP="001E56FB">
            <w:pPr>
              <w:spacing w:before="0"/>
              <w:rPr>
                <w:sz w:val="20"/>
              </w:rPr>
            </w:pPr>
            <w:r w:rsidRPr="003875F8">
              <w:rPr>
                <w:sz w:val="20"/>
              </w:rPr>
              <w:t>2.7</w:t>
            </w:r>
          </w:p>
        </w:tc>
        <w:tc>
          <w:tcPr>
            <w:tcW w:w="941" w:type="dxa"/>
            <w:shd w:val="clear" w:color="auto" w:fill="auto"/>
          </w:tcPr>
          <w:p w14:paraId="731C0FD9" w14:textId="77777777" w:rsidR="00844952" w:rsidRPr="003875F8" w:rsidRDefault="00844952" w:rsidP="001E56FB">
            <w:pPr>
              <w:spacing w:before="0"/>
              <w:rPr>
                <w:sz w:val="20"/>
              </w:rPr>
            </w:pPr>
            <w:r w:rsidRPr="003875F8">
              <w:rPr>
                <w:sz w:val="20"/>
              </w:rPr>
              <w:t>1.6</w:t>
            </w:r>
          </w:p>
        </w:tc>
        <w:tc>
          <w:tcPr>
            <w:tcW w:w="1826" w:type="dxa"/>
            <w:vMerge/>
            <w:shd w:val="clear" w:color="auto" w:fill="auto"/>
          </w:tcPr>
          <w:p w14:paraId="1698F231" w14:textId="77777777" w:rsidR="00844952" w:rsidRPr="003875F8" w:rsidRDefault="00844952" w:rsidP="001E56FB">
            <w:pPr>
              <w:spacing w:before="0"/>
              <w:rPr>
                <w:bCs/>
                <w:sz w:val="20"/>
              </w:rPr>
            </w:pPr>
          </w:p>
        </w:tc>
      </w:tr>
      <w:tr w:rsidR="00844952" w:rsidRPr="003875F8" w14:paraId="3396B0DC" w14:textId="77777777" w:rsidTr="00983F45">
        <w:tc>
          <w:tcPr>
            <w:tcW w:w="2293" w:type="dxa"/>
            <w:shd w:val="clear" w:color="auto" w:fill="auto"/>
          </w:tcPr>
          <w:p w14:paraId="25538D57" w14:textId="77777777" w:rsidR="00844952" w:rsidRPr="003875F8" w:rsidRDefault="00844952" w:rsidP="004A561B">
            <w:pPr>
              <w:spacing w:before="0"/>
              <w:jc w:val="left"/>
              <w:rPr>
                <w:sz w:val="20"/>
              </w:rPr>
            </w:pPr>
            <w:r w:rsidRPr="003875F8">
              <w:rPr>
                <w:sz w:val="20"/>
              </w:rPr>
              <w:t>2,2 Dimethyl Butane</w:t>
            </w:r>
            <w:r w:rsidR="000B475B">
              <w:rPr>
                <w:sz w:val="20"/>
              </w:rPr>
              <w:fldChar w:fldCharType="begin"/>
            </w:r>
            <w:r w:rsidR="000B475B">
              <w:instrText xml:space="preserve"> XE "</w:instrText>
            </w:r>
            <w:r w:rsidR="000B475B" w:rsidRPr="00B913CA">
              <w:rPr>
                <w:sz w:val="20"/>
              </w:rPr>
              <w:instrText>2,2 Dimethyl Butane</w:instrText>
            </w:r>
            <w:r w:rsidR="000B475B">
              <w:instrText xml:space="preserve">" </w:instrText>
            </w:r>
            <w:r w:rsidR="000B475B">
              <w:rPr>
                <w:sz w:val="20"/>
              </w:rPr>
              <w:fldChar w:fldCharType="end"/>
            </w:r>
          </w:p>
        </w:tc>
        <w:tc>
          <w:tcPr>
            <w:tcW w:w="942" w:type="dxa"/>
            <w:vMerge w:val="restart"/>
            <w:shd w:val="clear" w:color="auto" w:fill="auto"/>
          </w:tcPr>
          <w:p w14:paraId="116215DB" w14:textId="77777777" w:rsidR="00844952" w:rsidRPr="003875F8" w:rsidRDefault="00844952" w:rsidP="001E56FB">
            <w:pPr>
              <w:spacing w:before="0"/>
              <w:rPr>
                <w:sz w:val="20"/>
              </w:rPr>
            </w:pPr>
            <w:r w:rsidRPr="003875F8">
              <w:rPr>
                <w:sz w:val="20"/>
              </w:rPr>
              <w:t>7.1</w:t>
            </w:r>
          </w:p>
        </w:tc>
        <w:tc>
          <w:tcPr>
            <w:tcW w:w="941" w:type="dxa"/>
            <w:vMerge w:val="restart"/>
            <w:shd w:val="clear" w:color="auto" w:fill="auto"/>
          </w:tcPr>
          <w:p w14:paraId="7AED1E77" w14:textId="77777777" w:rsidR="00844952" w:rsidRPr="003875F8" w:rsidRDefault="00844952" w:rsidP="001E56FB">
            <w:pPr>
              <w:spacing w:before="0"/>
              <w:rPr>
                <w:sz w:val="20"/>
              </w:rPr>
            </w:pPr>
            <w:r w:rsidRPr="003875F8">
              <w:rPr>
                <w:sz w:val="20"/>
              </w:rPr>
              <w:t>11.2</w:t>
            </w:r>
          </w:p>
        </w:tc>
        <w:tc>
          <w:tcPr>
            <w:tcW w:w="941" w:type="dxa"/>
            <w:shd w:val="clear" w:color="auto" w:fill="auto"/>
          </w:tcPr>
          <w:p w14:paraId="75B6A600" w14:textId="77777777" w:rsidR="00844952" w:rsidRPr="003875F8" w:rsidRDefault="00844952" w:rsidP="001E56FB">
            <w:pPr>
              <w:spacing w:before="0"/>
              <w:rPr>
                <w:sz w:val="20"/>
              </w:rPr>
            </w:pPr>
            <w:r w:rsidRPr="003875F8">
              <w:rPr>
                <w:sz w:val="20"/>
              </w:rPr>
              <w:t>2.7</w:t>
            </w:r>
          </w:p>
        </w:tc>
        <w:tc>
          <w:tcPr>
            <w:tcW w:w="941" w:type="dxa"/>
            <w:shd w:val="clear" w:color="auto" w:fill="auto"/>
          </w:tcPr>
          <w:p w14:paraId="7B0B480E" w14:textId="77777777" w:rsidR="00844952" w:rsidRPr="003875F8" w:rsidRDefault="00844952" w:rsidP="001E56FB">
            <w:pPr>
              <w:spacing w:before="0"/>
              <w:rPr>
                <w:sz w:val="20"/>
              </w:rPr>
            </w:pPr>
            <w:r w:rsidRPr="003875F8">
              <w:rPr>
                <w:sz w:val="20"/>
              </w:rPr>
              <w:t>42.1</w:t>
            </w:r>
          </w:p>
        </w:tc>
        <w:tc>
          <w:tcPr>
            <w:tcW w:w="941" w:type="dxa"/>
            <w:vMerge w:val="restart"/>
            <w:shd w:val="clear" w:color="auto" w:fill="auto"/>
          </w:tcPr>
          <w:p w14:paraId="7AD83D3D" w14:textId="77777777" w:rsidR="00844952" w:rsidRPr="003875F8" w:rsidRDefault="00844952" w:rsidP="001E56FB">
            <w:pPr>
              <w:spacing w:before="0"/>
              <w:rPr>
                <w:sz w:val="20"/>
              </w:rPr>
            </w:pPr>
            <w:r w:rsidRPr="003875F8">
              <w:rPr>
                <w:sz w:val="20"/>
              </w:rPr>
              <w:t>31.3</w:t>
            </w:r>
          </w:p>
        </w:tc>
        <w:tc>
          <w:tcPr>
            <w:tcW w:w="941" w:type="dxa"/>
            <w:vMerge w:val="restart"/>
            <w:shd w:val="clear" w:color="auto" w:fill="auto"/>
          </w:tcPr>
          <w:p w14:paraId="54B24C9D" w14:textId="77777777" w:rsidR="00844952" w:rsidRPr="003875F8" w:rsidRDefault="00844952" w:rsidP="001E56FB">
            <w:pPr>
              <w:spacing w:before="0"/>
              <w:rPr>
                <w:sz w:val="20"/>
              </w:rPr>
            </w:pPr>
            <w:r w:rsidRPr="003875F8">
              <w:rPr>
                <w:sz w:val="20"/>
              </w:rPr>
              <w:t>2.6</w:t>
            </w:r>
          </w:p>
        </w:tc>
        <w:tc>
          <w:tcPr>
            <w:tcW w:w="1826" w:type="dxa"/>
            <w:vMerge/>
            <w:shd w:val="clear" w:color="auto" w:fill="auto"/>
          </w:tcPr>
          <w:p w14:paraId="5731FBD3" w14:textId="77777777" w:rsidR="00844952" w:rsidRPr="003875F8" w:rsidRDefault="00844952" w:rsidP="001E56FB">
            <w:pPr>
              <w:spacing w:before="0"/>
              <w:rPr>
                <w:bCs/>
                <w:sz w:val="20"/>
              </w:rPr>
            </w:pPr>
          </w:p>
        </w:tc>
      </w:tr>
      <w:tr w:rsidR="00844952" w:rsidRPr="003875F8" w14:paraId="0FEA9869" w14:textId="77777777" w:rsidTr="00983F45">
        <w:tc>
          <w:tcPr>
            <w:tcW w:w="2293" w:type="dxa"/>
            <w:shd w:val="clear" w:color="auto" w:fill="auto"/>
          </w:tcPr>
          <w:p w14:paraId="370BAE48" w14:textId="77777777" w:rsidR="00844952" w:rsidRPr="003875F8" w:rsidRDefault="00844952" w:rsidP="004A561B">
            <w:pPr>
              <w:spacing w:before="0"/>
              <w:jc w:val="left"/>
              <w:rPr>
                <w:sz w:val="20"/>
              </w:rPr>
            </w:pPr>
            <w:r w:rsidRPr="003875F8">
              <w:rPr>
                <w:sz w:val="20"/>
              </w:rPr>
              <w:t>2,3 Dimethyl Butane</w:t>
            </w:r>
            <w:r w:rsidR="000B475B">
              <w:rPr>
                <w:sz w:val="20"/>
              </w:rPr>
              <w:fldChar w:fldCharType="begin"/>
            </w:r>
            <w:r w:rsidR="000B475B">
              <w:instrText xml:space="preserve"> XE "</w:instrText>
            </w:r>
            <w:r w:rsidR="000B475B" w:rsidRPr="00F8452A">
              <w:rPr>
                <w:sz w:val="20"/>
              </w:rPr>
              <w:instrText>2,3 Dimethyl Butane</w:instrText>
            </w:r>
            <w:r w:rsidR="000B475B">
              <w:instrText xml:space="preserve">" </w:instrText>
            </w:r>
            <w:r w:rsidR="000B475B">
              <w:rPr>
                <w:sz w:val="20"/>
              </w:rPr>
              <w:fldChar w:fldCharType="end"/>
            </w:r>
          </w:p>
        </w:tc>
        <w:tc>
          <w:tcPr>
            <w:tcW w:w="942" w:type="dxa"/>
            <w:vMerge/>
            <w:shd w:val="clear" w:color="auto" w:fill="auto"/>
          </w:tcPr>
          <w:p w14:paraId="5629C923" w14:textId="77777777" w:rsidR="00844952" w:rsidRPr="003875F8" w:rsidRDefault="00844952" w:rsidP="001E56FB">
            <w:pPr>
              <w:spacing w:before="0"/>
              <w:rPr>
                <w:sz w:val="20"/>
              </w:rPr>
            </w:pPr>
          </w:p>
        </w:tc>
        <w:tc>
          <w:tcPr>
            <w:tcW w:w="941" w:type="dxa"/>
            <w:vMerge/>
            <w:shd w:val="clear" w:color="auto" w:fill="auto"/>
          </w:tcPr>
          <w:p w14:paraId="1C161A69" w14:textId="77777777" w:rsidR="00844952" w:rsidRPr="003875F8" w:rsidRDefault="00844952" w:rsidP="001E56FB">
            <w:pPr>
              <w:spacing w:before="0"/>
              <w:rPr>
                <w:sz w:val="20"/>
              </w:rPr>
            </w:pPr>
          </w:p>
        </w:tc>
        <w:tc>
          <w:tcPr>
            <w:tcW w:w="941" w:type="dxa"/>
            <w:shd w:val="clear" w:color="auto" w:fill="auto"/>
          </w:tcPr>
          <w:p w14:paraId="16FFE7B1" w14:textId="77777777" w:rsidR="00844952" w:rsidRPr="003875F8" w:rsidRDefault="00844952" w:rsidP="001E56FB">
            <w:pPr>
              <w:spacing w:before="0"/>
              <w:rPr>
                <w:sz w:val="20"/>
              </w:rPr>
            </w:pPr>
            <w:r w:rsidRPr="003875F8">
              <w:rPr>
                <w:sz w:val="20"/>
              </w:rPr>
              <w:t>18.0</w:t>
            </w:r>
          </w:p>
        </w:tc>
        <w:tc>
          <w:tcPr>
            <w:tcW w:w="941" w:type="dxa"/>
            <w:vMerge w:val="restart"/>
            <w:shd w:val="clear" w:color="auto" w:fill="auto"/>
          </w:tcPr>
          <w:p w14:paraId="726837F5" w14:textId="77777777" w:rsidR="00844952" w:rsidRPr="003875F8" w:rsidRDefault="00844952" w:rsidP="001E56FB">
            <w:pPr>
              <w:spacing w:before="0"/>
              <w:rPr>
                <w:sz w:val="20"/>
              </w:rPr>
            </w:pPr>
            <w:r w:rsidRPr="003875F8">
              <w:rPr>
                <w:sz w:val="20"/>
              </w:rPr>
              <w:t>17.5</w:t>
            </w:r>
          </w:p>
        </w:tc>
        <w:tc>
          <w:tcPr>
            <w:tcW w:w="941" w:type="dxa"/>
            <w:vMerge/>
            <w:shd w:val="clear" w:color="auto" w:fill="auto"/>
          </w:tcPr>
          <w:p w14:paraId="233796DC" w14:textId="77777777" w:rsidR="00844952" w:rsidRPr="003875F8" w:rsidRDefault="00844952" w:rsidP="001E56FB">
            <w:pPr>
              <w:spacing w:before="0"/>
              <w:rPr>
                <w:sz w:val="20"/>
              </w:rPr>
            </w:pPr>
          </w:p>
        </w:tc>
        <w:tc>
          <w:tcPr>
            <w:tcW w:w="941" w:type="dxa"/>
            <w:vMerge/>
            <w:shd w:val="clear" w:color="auto" w:fill="auto"/>
          </w:tcPr>
          <w:p w14:paraId="26A33C48" w14:textId="77777777" w:rsidR="00844952" w:rsidRPr="003875F8" w:rsidRDefault="00844952" w:rsidP="001E56FB">
            <w:pPr>
              <w:spacing w:before="0"/>
              <w:rPr>
                <w:sz w:val="20"/>
              </w:rPr>
            </w:pPr>
          </w:p>
        </w:tc>
        <w:tc>
          <w:tcPr>
            <w:tcW w:w="1826" w:type="dxa"/>
            <w:vMerge/>
            <w:shd w:val="clear" w:color="auto" w:fill="auto"/>
          </w:tcPr>
          <w:p w14:paraId="5F4C5F23" w14:textId="77777777" w:rsidR="00844952" w:rsidRPr="003875F8" w:rsidRDefault="00844952" w:rsidP="001E56FB">
            <w:pPr>
              <w:spacing w:before="0"/>
              <w:rPr>
                <w:bCs/>
                <w:sz w:val="20"/>
              </w:rPr>
            </w:pPr>
          </w:p>
        </w:tc>
      </w:tr>
      <w:tr w:rsidR="00844952" w:rsidRPr="003875F8" w14:paraId="55930D0B" w14:textId="77777777" w:rsidTr="00983F45">
        <w:tc>
          <w:tcPr>
            <w:tcW w:w="2293" w:type="dxa"/>
            <w:shd w:val="clear" w:color="auto" w:fill="auto"/>
          </w:tcPr>
          <w:p w14:paraId="35E5ADB1" w14:textId="77777777" w:rsidR="00844952" w:rsidRPr="003875F8" w:rsidRDefault="00844952" w:rsidP="004A561B">
            <w:pPr>
              <w:spacing w:before="0"/>
              <w:jc w:val="left"/>
              <w:rPr>
                <w:sz w:val="20"/>
              </w:rPr>
            </w:pPr>
            <w:r w:rsidRPr="003875F8">
              <w:rPr>
                <w:sz w:val="20"/>
              </w:rPr>
              <w:t>2 Methyl Pentane</w:t>
            </w:r>
            <w:r w:rsidR="001A3E89">
              <w:rPr>
                <w:sz w:val="20"/>
              </w:rPr>
              <w:fldChar w:fldCharType="begin"/>
            </w:r>
            <w:r w:rsidR="001A3E89">
              <w:instrText xml:space="preserve"> XE "</w:instrText>
            </w:r>
            <w:r w:rsidR="001A3E89" w:rsidRPr="000963E7">
              <w:instrText>2 Methyl Pentane</w:instrText>
            </w:r>
            <w:r w:rsidR="001A3E89">
              <w:instrText xml:space="preserve">" </w:instrText>
            </w:r>
            <w:r w:rsidR="001A3E89">
              <w:rPr>
                <w:sz w:val="20"/>
              </w:rPr>
              <w:fldChar w:fldCharType="end"/>
            </w:r>
          </w:p>
        </w:tc>
        <w:tc>
          <w:tcPr>
            <w:tcW w:w="942" w:type="dxa"/>
            <w:vMerge/>
            <w:shd w:val="clear" w:color="auto" w:fill="auto"/>
          </w:tcPr>
          <w:p w14:paraId="474525F5" w14:textId="77777777" w:rsidR="00844952" w:rsidRPr="003875F8" w:rsidRDefault="00844952" w:rsidP="001E56FB">
            <w:pPr>
              <w:spacing w:before="0"/>
              <w:rPr>
                <w:sz w:val="20"/>
              </w:rPr>
            </w:pPr>
          </w:p>
        </w:tc>
        <w:tc>
          <w:tcPr>
            <w:tcW w:w="941" w:type="dxa"/>
            <w:vMerge/>
            <w:shd w:val="clear" w:color="auto" w:fill="auto"/>
          </w:tcPr>
          <w:p w14:paraId="42CE0CDC" w14:textId="77777777" w:rsidR="00844952" w:rsidRPr="003875F8" w:rsidRDefault="00844952" w:rsidP="001E56FB">
            <w:pPr>
              <w:spacing w:before="0"/>
              <w:rPr>
                <w:sz w:val="20"/>
              </w:rPr>
            </w:pPr>
          </w:p>
        </w:tc>
        <w:tc>
          <w:tcPr>
            <w:tcW w:w="941" w:type="dxa"/>
            <w:shd w:val="clear" w:color="auto" w:fill="auto"/>
          </w:tcPr>
          <w:p w14:paraId="75D01A20" w14:textId="77777777" w:rsidR="00844952" w:rsidRPr="003875F8" w:rsidRDefault="00844952" w:rsidP="001E56FB">
            <w:pPr>
              <w:spacing w:before="0"/>
              <w:rPr>
                <w:sz w:val="20"/>
              </w:rPr>
            </w:pPr>
            <w:r w:rsidRPr="003875F8">
              <w:rPr>
                <w:sz w:val="20"/>
              </w:rPr>
              <w:t>17.7</w:t>
            </w:r>
          </w:p>
        </w:tc>
        <w:tc>
          <w:tcPr>
            <w:tcW w:w="941" w:type="dxa"/>
            <w:vMerge/>
            <w:shd w:val="clear" w:color="auto" w:fill="auto"/>
          </w:tcPr>
          <w:p w14:paraId="4B874565" w14:textId="77777777" w:rsidR="00844952" w:rsidRPr="003875F8" w:rsidRDefault="00844952" w:rsidP="001E56FB">
            <w:pPr>
              <w:spacing w:before="0"/>
              <w:rPr>
                <w:sz w:val="20"/>
              </w:rPr>
            </w:pPr>
          </w:p>
        </w:tc>
        <w:tc>
          <w:tcPr>
            <w:tcW w:w="941" w:type="dxa"/>
            <w:vMerge w:val="restart"/>
            <w:shd w:val="clear" w:color="auto" w:fill="auto"/>
          </w:tcPr>
          <w:p w14:paraId="1F7E12A1" w14:textId="77777777" w:rsidR="00844952" w:rsidRPr="003875F8" w:rsidRDefault="00844952" w:rsidP="001E56FB">
            <w:pPr>
              <w:spacing w:before="0"/>
              <w:rPr>
                <w:sz w:val="20"/>
              </w:rPr>
            </w:pPr>
            <w:r w:rsidRPr="003875F8">
              <w:rPr>
                <w:sz w:val="20"/>
              </w:rPr>
              <w:t>9.9</w:t>
            </w:r>
          </w:p>
        </w:tc>
        <w:tc>
          <w:tcPr>
            <w:tcW w:w="941" w:type="dxa"/>
            <w:vMerge/>
            <w:shd w:val="clear" w:color="auto" w:fill="auto"/>
          </w:tcPr>
          <w:p w14:paraId="429D6349" w14:textId="77777777" w:rsidR="00844952" w:rsidRPr="003875F8" w:rsidRDefault="00844952" w:rsidP="001E56FB">
            <w:pPr>
              <w:spacing w:before="0"/>
              <w:rPr>
                <w:sz w:val="20"/>
              </w:rPr>
            </w:pPr>
          </w:p>
        </w:tc>
        <w:tc>
          <w:tcPr>
            <w:tcW w:w="1826" w:type="dxa"/>
            <w:vMerge/>
            <w:shd w:val="clear" w:color="auto" w:fill="auto"/>
          </w:tcPr>
          <w:p w14:paraId="2AF6B539" w14:textId="77777777" w:rsidR="00844952" w:rsidRPr="003875F8" w:rsidRDefault="00844952" w:rsidP="001E56FB">
            <w:pPr>
              <w:spacing w:before="0"/>
              <w:rPr>
                <w:bCs/>
                <w:sz w:val="20"/>
              </w:rPr>
            </w:pPr>
          </w:p>
        </w:tc>
      </w:tr>
      <w:tr w:rsidR="00844952" w:rsidRPr="003875F8" w14:paraId="79877A72" w14:textId="77777777" w:rsidTr="00983F45">
        <w:tc>
          <w:tcPr>
            <w:tcW w:w="2293" w:type="dxa"/>
            <w:shd w:val="clear" w:color="auto" w:fill="auto"/>
          </w:tcPr>
          <w:p w14:paraId="056847D3" w14:textId="77777777" w:rsidR="00844952" w:rsidRPr="003875F8" w:rsidRDefault="00844952" w:rsidP="004A561B">
            <w:pPr>
              <w:spacing w:before="0"/>
              <w:jc w:val="left"/>
              <w:rPr>
                <w:sz w:val="20"/>
              </w:rPr>
            </w:pPr>
            <w:r w:rsidRPr="003875F8">
              <w:rPr>
                <w:sz w:val="20"/>
              </w:rPr>
              <w:t>n-Hexane</w:t>
            </w:r>
            <w:r w:rsidR="000B475B">
              <w:rPr>
                <w:sz w:val="20"/>
              </w:rPr>
              <w:fldChar w:fldCharType="begin"/>
            </w:r>
            <w:r w:rsidR="000B475B">
              <w:instrText xml:space="preserve"> XE "</w:instrText>
            </w:r>
            <w:r w:rsidR="000B475B" w:rsidRPr="00B91D95">
              <w:rPr>
                <w:sz w:val="20"/>
              </w:rPr>
              <w:instrText>n-Hexane</w:instrText>
            </w:r>
            <w:r w:rsidR="000B475B">
              <w:instrText xml:space="preserve">" </w:instrText>
            </w:r>
            <w:r w:rsidR="000B475B">
              <w:rPr>
                <w:sz w:val="20"/>
              </w:rPr>
              <w:fldChar w:fldCharType="end"/>
            </w:r>
            <w:r w:rsidRPr="003875F8">
              <w:rPr>
                <w:sz w:val="20"/>
              </w:rPr>
              <w:t xml:space="preserve"> C</w:t>
            </w:r>
            <w:r w:rsidRPr="008F1DD9">
              <w:rPr>
                <w:sz w:val="20"/>
                <w:vertAlign w:val="subscript"/>
              </w:rPr>
              <w:t>6</w:t>
            </w:r>
            <w:r w:rsidRPr="003875F8">
              <w:rPr>
                <w:sz w:val="20"/>
              </w:rPr>
              <w:t>H</w:t>
            </w:r>
            <w:r w:rsidRPr="008F1DD9">
              <w:rPr>
                <w:sz w:val="20"/>
                <w:vertAlign w:val="subscript"/>
              </w:rPr>
              <w:t>14</w:t>
            </w:r>
          </w:p>
        </w:tc>
        <w:tc>
          <w:tcPr>
            <w:tcW w:w="942" w:type="dxa"/>
            <w:vMerge/>
            <w:shd w:val="clear" w:color="auto" w:fill="auto"/>
          </w:tcPr>
          <w:p w14:paraId="0C98218D" w14:textId="77777777" w:rsidR="00844952" w:rsidRPr="003875F8" w:rsidRDefault="00844952" w:rsidP="001E56FB">
            <w:pPr>
              <w:spacing w:before="0"/>
              <w:rPr>
                <w:sz w:val="20"/>
              </w:rPr>
            </w:pPr>
          </w:p>
        </w:tc>
        <w:tc>
          <w:tcPr>
            <w:tcW w:w="941" w:type="dxa"/>
            <w:vMerge/>
            <w:shd w:val="clear" w:color="auto" w:fill="auto"/>
          </w:tcPr>
          <w:p w14:paraId="434BE508" w14:textId="77777777" w:rsidR="00844952" w:rsidRPr="003875F8" w:rsidRDefault="00844952" w:rsidP="001E56FB">
            <w:pPr>
              <w:spacing w:before="0"/>
              <w:rPr>
                <w:sz w:val="20"/>
              </w:rPr>
            </w:pPr>
          </w:p>
        </w:tc>
        <w:tc>
          <w:tcPr>
            <w:tcW w:w="941" w:type="dxa"/>
            <w:shd w:val="clear" w:color="auto" w:fill="auto"/>
          </w:tcPr>
          <w:p w14:paraId="519E3055" w14:textId="77777777" w:rsidR="00844952" w:rsidRPr="003875F8" w:rsidRDefault="00844952" w:rsidP="001E56FB">
            <w:pPr>
              <w:spacing w:before="0"/>
              <w:rPr>
                <w:sz w:val="20"/>
              </w:rPr>
            </w:pPr>
            <w:r w:rsidRPr="003875F8">
              <w:rPr>
                <w:sz w:val="20"/>
              </w:rPr>
              <w:t>5.4</w:t>
            </w:r>
          </w:p>
        </w:tc>
        <w:tc>
          <w:tcPr>
            <w:tcW w:w="941" w:type="dxa"/>
            <w:vMerge/>
            <w:shd w:val="clear" w:color="auto" w:fill="auto"/>
          </w:tcPr>
          <w:p w14:paraId="3CB11135" w14:textId="77777777" w:rsidR="00844952" w:rsidRPr="003875F8" w:rsidRDefault="00844952" w:rsidP="001E56FB">
            <w:pPr>
              <w:spacing w:before="0"/>
              <w:rPr>
                <w:sz w:val="20"/>
              </w:rPr>
            </w:pPr>
          </w:p>
        </w:tc>
        <w:tc>
          <w:tcPr>
            <w:tcW w:w="941" w:type="dxa"/>
            <w:vMerge/>
            <w:shd w:val="clear" w:color="auto" w:fill="auto"/>
          </w:tcPr>
          <w:p w14:paraId="6FEE0068" w14:textId="77777777" w:rsidR="00844952" w:rsidRPr="003875F8" w:rsidRDefault="00844952" w:rsidP="001E56FB">
            <w:pPr>
              <w:spacing w:before="0"/>
              <w:rPr>
                <w:sz w:val="20"/>
              </w:rPr>
            </w:pPr>
          </w:p>
        </w:tc>
        <w:tc>
          <w:tcPr>
            <w:tcW w:w="941" w:type="dxa"/>
            <w:vMerge/>
            <w:shd w:val="clear" w:color="auto" w:fill="auto"/>
          </w:tcPr>
          <w:p w14:paraId="1892940A" w14:textId="77777777" w:rsidR="00844952" w:rsidRPr="003875F8" w:rsidRDefault="00844952" w:rsidP="001E56FB">
            <w:pPr>
              <w:spacing w:before="0"/>
              <w:rPr>
                <w:sz w:val="20"/>
              </w:rPr>
            </w:pPr>
          </w:p>
        </w:tc>
        <w:tc>
          <w:tcPr>
            <w:tcW w:w="1826" w:type="dxa"/>
            <w:vMerge/>
            <w:shd w:val="clear" w:color="auto" w:fill="auto"/>
          </w:tcPr>
          <w:p w14:paraId="4A45F9A8" w14:textId="77777777" w:rsidR="00844952" w:rsidRPr="003875F8" w:rsidRDefault="00844952" w:rsidP="001E56FB">
            <w:pPr>
              <w:spacing w:before="0"/>
              <w:rPr>
                <w:bCs/>
                <w:sz w:val="20"/>
              </w:rPr>
            </w:pPr>
          </w:p>
        </w:tc>
      </w:tr>
      <w:tr w:rsidR="00844952" w:rsidRPr="003875F8" w14:paraId="7966B886" w14:textId="77777777" w:rsidTr="00983F45">
        <w:tc>
          <w:tcPr>
            <w:tcW w:w="2293" w:type="dxa"/>
            <w:shd w:val="clear" w:color="auto" w:fill="auto"/>
          </w:tcPr>
          <w:p w14:paraId="5D714E24" w14:textId="77777777" w:rsidR="00844952" w:rsidRPr="003875F8" w:rsidRDefault="00844952" w:rsidP="004A561B">
            <w:pPr>
              <w:spacing w:before="0"/>
              <w:jc w:val="left"/>
              <w:rPr>
                <w:sz w:val="20"/>
              </w:rPr>
            </w:pPr>
            <w:r w:rsidRPr="003875F8">
              <w:rPr>
                <w:sz w:val="20"/>
              </w:rPr>
              <w:t>Heptene</w:t>
            </w:r>
            <w:r w:rsidR="00682EAB">
              <w:rPr>
                <w:sz w:val="20"/>
              </w:rPr>
              <w:fldChar w:fldCharType="begin"/>
            </w:r>
            <w:r w:rsidR="00682EAB">
              <w:instrText xml:space="preserve"> XE "</w:instrText>
            </w:r>
            <w:r w:rsidR="00682EAB" w:rsidRPr="00410F0C">
              <w:rPr>
                <w:sz w:val="20"/>
              </w:rPr>
              <w:instrText>Heptene</w:instrText>
            </w:r>
            <w:r w:rsidR="00682EAB">
              <w:instrText xml:space="preserve">" </w:instrText>
            </w:r>
            <w:r w:rsidR="00682EAB">
              <w:rPr>
                <w:sz w:val="20"/>
              </w:rPr>
              <w:fldChar w:fldCharType="end"/>
            </w:r>
            <w:r w:rsidRPr="003875F8">
              <w:rPr>
                <w:sz w:val="20"/>
              </w:rPr>
              <w:t xml:space="preserve"> C</w:t>
            </w:r>
            <w:r w:rsidRPr="008F1DD9">
              <w:rPr>
                <w:sz w:val="20"/>
                <w:vertAlign w:val="subscript"/>
              </w:rPr>
              <w:t>7</w:t>
            </w:r>
            <w:r w:rsidRPr="003875F8">
              <w:rPr>
                <w:sz w:val="20"/>
              </w:rPr>
              <w:t>H</w:t>
            </w:r>
            <w:r w:rsidRPr="008F1DD9">
              <w:rPr>
                <w:sz w:val="20"/>
                <w:vertAlign w:val="subscript"/>
              </w:rPr>
              <w:t>14</w:t>
            </w:r>
          </w:p>
        </w:tc>
        <w:tc>
          <w:tcPr>
            <w:tcW w:w="942" w:type="dxa"/>
            <w:shd w:val="clear" w:color="auto" w:fill="auto"/>
          </w:tcPr>
          <w:p w14:paraId="5ECF961D" w14:textId="77777777" w:rsidR="00844952" w:rsidRPr="003875F8" w:rsidRDefault="00844952" w:rsidP="001E56FB">
            <w:pPr>
              <w:spacing w:before="0"/>
              <w:rPr>
                <w:sz w:val="20"/>
              </w:rPr>
            </w:pPr>
            <w:r w:rsidRPr="003875F8">
              <w:rPr>
                <w:sz w:val="20"/>
              </w:rPr>
              <w:t>1.8</w:t>
            </w:r>
          </w:p>
        </w:tc>
        <w:tc>
          <w:tcPr>
            <w:tcW w:w="941" w:type="dxa"/>
            <w:shd w:val="clear" w:color="auto" w:fill="auto"/>
          </w:tcPr>
          <w:p w14:paraId="5CBECAF9" w14:textId="77777777" w:rsidR="00844952" w:rsidRPr="003875F8" w:rsidRDefault="00844952" w:rsidP="001E56FB">
            <w:pPr>
              <w:spacing w:before="0"/>
              <w:rPr>
                <w:sz w:val="20"/>
              </w:rPr>
            </w:pPr>
            <w:r w:rsidRPr="003875F8">
              <w:rPr>
                <w:sz w:val="20"/>
              </w:rPr>
              <w:t>2.3</w:t>
            </w:r>
          </w:p>
        </w:tc>
        <w:tc>
          <w:tcPr>
            <w:tcW w:w="941" w:type="dxa"/>
            <w:shd w:val="clear" w:color="auto" w:fill="auto"/>
          </w:tcPr>
          <w:p w14:paraId="1E7D96A3" w14:textId="77777777" w:rsidR="00844952" w:rsidRPr="003875F8" w:rsidRDefault="00844952" w:rsidP="001E56FB">
            <w:pPr>
              <w:spacing w:before="0"/>
              <w:rPr>
                <w:sz w:val="20"/>
              </w:rPr>
            </w:pPr>
            <w:r w:rsidRPr="003875F8">
              <w:rPr>
                <w:sz w:val="20"/>
              </w:rPr>
              <w:t>2.4</w:t>
            </w:r>
          </w:p>
        </w:tc>
        <w:tc>
          <w:tcPr>
            <w:tcW w:w="941" w:type="dxa"/>
            <w:shd w:val="clear" w:color="auto" w:fill="auto"/>
          </w:tcPr>
          <w:p w14:paraId="5308BF6F" w14:textId="77777777" w:rsidR="00844952" w:rsidRPr="003875F8" w:rsidRDefault="00844952" w:rsidP="001E56FB">
            <w:pPr>
              <w:spacing w:before="0"/>
              <w:rPr>
                <w:sz w:val="20"/>
              </w:rPr>
            </w:pPr>
            <w:r w:rsidRPr="003875F8">
              <w:rPr>
                <w:sz w:val="20"/>
              </w:rPr>
              <w:t>2.4</w:t>
            </w:r>
          </w:p>
        </w:tc>
        <w:tc>
          <w:tcPr>
            <w:tcW w:w="941" w:type="dxa"/>
            <w:shd w:val="clear" w:color="auto" w:fill="auto"/>
          </w:tcPr>
          <w:p w14:paraId="11A4E576" w14:textId="77777777" w:rsidR="00844952" w:rsidRPr="003875F8" w:rsidRDefault="00844952" w:rsidP="001E56FB">
            <w:pPr>
              <w:spacing w:before="0"/>
              <w:rPr>
                <w:sz w:val="20"/>
              </w:rPr>
            </w:pPr>
            <w:r w:rsidRPr="003875F8">
              <w:rPr>
                <w:sz w:val="20"/>
              </w:rPr>
              <w:t>2.0</w:t>
            </w:r>
          </w:p>
        </w:tc>
        <w:tc>
          <w:tcPr>
            <w:tcW w:w="941" w:type="dxa"/>
            <w:shd w:val="clear" w:color="auto" w:fill="auto"/>
          </w:tcPr>
          <w:p w14:paraId="7E039510" w14:textId="77777777" w:rsidR="00844952" w:rsidRPr="003875F8" w:rsidRDefault="00844952" w:rsidP="001E56FB">
            <w:pPr>
              <w:spacing w:before="0"/>
              <w:rPr>
                <w:sz w:val="20"/>
              </w:rPr>
            </w:pPr>
            <w:r w:rsidRPr="003875F8">
              <w:rPr>
                <w:sz w:val="20"/>
              </w:rPr>
              <w:t>3.2</w:t>
            </w:r>
          </w:p>
        </w:tc>
        <w:tc>
          <w:tcPr>
            <w:tcW w:w="1826" w:type="dxa"/>
            <w:shd w:val="clear" w:color="auto" w:fill="auto"/>
          </w:tcPr>
          <w:p w14:paraId="6A7A85AA" w14:textId="77777777" w:rsidR="00844952" w:rsidRPr="003875F8" w:rsidRDefault="00844952" w:rsidP="001E56FB">
            <w:pPr>
              <w:spacing w:before="0"/>
              <w:rPr>
                <w:bCs/>
                <w:sz w:val="20"/>
              </w:rPr>
            </w:pPr>
            <w:r w:rsidRPr="003875F8">
              <w:rPr>
                <w:bCs/>
                <w:sz w:val="20"/>
              </w:rPr>
              <w:t>Cyclo-C</w:t>
            </w:r>
            <w:r w:rsidRPr="008F1DD9">
              <w:rPr>
                <w:bCs/>
                <w:sz w:val="20"/>
                <w:vertAlign w:val="subscript"/>
              </w:rPr>
              <w:t>6</w:t>
            </w:r>
            <w:r w:rsidRPr="003875F8">
              <w:rPr>
                <w:bCs/>
                <w:sz w:val="20"/>
              </w:rPr>
              <w:t>, 76.7</w:t>
            </w:r>
          </w:p>
        </w:tc>
      </w:tr>
      <w:tr w:rsidR="00844952" w:rsidRPr="003875F8" w14:paraId="3AC1C1FF" w14:textId="77777777" w:rsidTr="00983F45">
        <w:tc>
          <w:tcPr>
            <w:tcW w:w="2293" w:type="dxa"/>
            <w:shd w:val="clear" w:color="auto" w:fill="auto"/>
          </w:tcPr>
          <w:p w14:paraId="74C1F0DA" w14:textId="77777777" w:rsidR="00844952" w:rsidRPr="003875F8" w:rsidRDefault="00844952" w:rsidP="004A561B">
            <w:pPr>
              <w:spacing w:before="0"/>
              <w:jc w:val="left"/>
              <w:rPr>
                <w:sz w:val="20"/>
              </w:rPr>
            </w:pPr>
            <w:r w:rsidRPr="003875F8">
              <w:rPr>
                <w:sz w:val="20"/>
              </w:rPr>
              <w:t>Heptanes</w:t>
            </w:r>
            <w:r w:rsidR="00682EAB">
              <w:rPr>
                <w:sz w:val="20"/>
              </w:rPr>
              <w:fldChar w:fldCharType="begin"/>
            </w:r>
            <w:r w:rsidR="00682EAB">
              <w:instrText xml:space="preserve"> XE "</w:instrText>
            </w:r>
            <w:r w:rsidR="00682EAB" w:rsidRPr="00130E8A">
              <w:rPr>
                <w:sz w:val="20"/>
              </w:rPr>
              <w:instrText>Heptanes</w:instrText>
            </w:r>
            <w:r w:rsidR="00682EAB">
              <w:instrText xml:space="preserve">" </w:instrText>
            </w:r>
            <w:r w:rsidR="00682EAB">
              <w:rPr>
                <w:sz w:val="20"/>
              </w:rPr>
              <w:fldChar w:fldCharType="end"/>
            </w:r>
            <w:r w:rsidRPr="003875F8">
              <w:rPr>
                <w:sz w:val="20"/>
              </w:rPr>
              <w:t xml:space="preserve"> C</w:t>
            </w:r>
            <w:r w:rsidRPr="008F1DD9">
              <w:rPr>
                <w:sz w:val="20"/>
                <w:vertAlign w:val="subscript"/>
              </w:rPr>
              <w:t>7</w:t>
            </w:r>
            <w:r w:rsidRPr="003875F8">
              <w:rPr>
                <w:sz w:val="20"/>
              </w:rPr>
              <w:t>H</w:t>
            </w:r>
            <w:r w:rsidRPr="008F1DD9">
              <w:rPr>
                <w:sz w:val="20"/>
                <w:vertAlign w:val="subscript"/>
              </w:rPr>
              <w:t>16</w:t>
            </w:r>
          </w:p>
        </w:tc>
        <w:tc>
          <w:tcPr>
            <w:tcW w:w="942" w:type="dxa"/>
            <w:shd w:val="clear" w:color="auto" w:fill="auto"/>
          </w:tcPr>
          <w:p w14:paraId="4F41C4EB" w14:textId="77777777" w:rsidR="00844952" w:rsidRPr="003875F8" w:rsidRDefault="00844952" w:rsidP="001E56FB">
            <w:pPr>
              <w:spacing w:before="0"/>
              <w:rPr>
                <w:sz w:val="20"/>
              </w:rPr>
            </w:pPr>
            <w:r w:rsidRPr="003875F8">
              <w:rPr>
                <w:sz w:val="20"/>
              </w:rPr>
              <w:t>10.0</w:t>
            </w:r>
          </w:p>
        </w:tc>
        <w:tc>
          <w:tcPr>
            <w:tcW w:w="941" w:type="dxa"/>
            <w:shd w:val="clear" w:color="auto" w:fill="auto"/>
          </w:tcPr>
          <w:p w14:paraId="292C509A" w14:textId="77777777" w:rsidR="00844952" w:rsidRPr="003875F8" w:rsidRDefault="00844952" w:rsidP="001E56FB">
            <w:pPr>
              <w:spacing w:before="0"/>
              <w:rPr>
                <w:sz w:val="20"/>
              </w:rPr>
            </w:pPr>
            <w:r w:rsidRPr="003875F8">
              <w:rPr>
                <w:sz w:val="20"/>
              </w:rPr>
              <w:t>11.0</w:t>
            </w:r>
          </w:p>
        </w:tc>
        <w:tc>
          <w:tcPr>
            <w:tcW w:w="941" w:type="dxa"/>
            <w:shd w:val="clear" w:color="auto" w:fill="auto"/>
          </w:tcPr>
          <w:p w14:paraId="241CE6A2" w14:textId="77777777" w:rsidR="00844952" w:rsidRPr="003875F8" w:rsidRDefault="00844952" w:rsidP="001E56FB">
            <w:pPr>
              <w:spacing w:before="0"/>
              <w:rPr>
                <w:sz w:val="20"/>
              </w:rPr>
            </w:pPr>
            <w:r w:rsidRPr="003875F8">
              <w:rPr>
                <w:sz w:val="20"/>
              </w:rPr>
              <w:t>7.9</w:t>
            </w:r>
          </w:p>
        </w:tc>
        <w:tc>
          <w:tcPr>
            <w:tcW w:w="941" w:type="dxa"/>
            <w:shd w:val="clear" w:color="auto" w:fill="auto"/>
          </w:tcPr>
          <w:p w14:paraId="03C8A1A8" w14:textId="77777777" w:rsidR="00844952" w:rsidRPr="003875F8" w:rsidRDefault="00844952" w:rsidP="001E56FB">
            <w:pPr>
              <w:spacing w:before="0"/>
              <w:rPr>
                <w:sz w:val="20"/>
              </w:rPr>
            </w:pPr>
            <w:r w:rsidRPr="003875F8">
              <w:rPr>
                <w:sz w:val="20"/>
              </w:rPr>
              <w:t>4.1</w:t>
            </w:r>
          </w:p>
        </w:tc>
        <w:tc>
          <w:tcPr>
            <w:tcW w:w="941" w:type="dxa"/>
            <w:shd w:val="clear" w:color="auto" w:fill="auto"/>
          </w:tcPr>
          <w:p w14:paraId="42EE647A" w14:textId="77777777" w:rsidR="00844952" w:rsidRPr="003875F8" w:rsidRDefault="00844952" w:rsidP="001E56FB">
            <w:pPr>
              <w:spacing w:before="0"/>
              <w:rPr>
                <w:sz w:val="20"/>
              </w:rPr>
            </w:pPr>
            <w:r w:rsidRPr="003875F8">
              <w:rPr>
                <w:sz w:val="20"/>
              </w:rPr>
              <w:t>4.1</w:t>
            </w:r>
          </w:p>
        </w:tc>
        <w:tc>
          <w:tcPr>
            <w:tcW w:w="941" w:type="dxa"/>
            <w:shd w:val="clear" w:color="auto" w:fill="auto"/>
          </w:tcPr>
          <w:p w14:paraId="4E9169DF" w14:textId="77777777" w:rsidR="00844952" w:rsidRPr="003875F8" w:rsidRDefault="00844952" w:rsidP="001E56FB">
            <w:pPr>
              <w:spacing w:before="0"/>
              <w:rPr>
                <w:sz w:val="20"/>
              </w:rPr>
            </w:pPr>
            <w:r w:rsidRPr="003875F8">
              <w:rPr>
                <w:sz w:val="20"/>
              </w:rPr>
              <w:t>4.2</w:t>
            </w:r>
          </w:p>
        </w:tc>
        <w:tc>
          <w:tcPr>
            <w:tcW w:w="1826" w:type="dxa"/>
            <w:shd w:val="clear" w:color="auto" w:fill="auto"/>
          </w:tcPr>
          <w:p w14:paraId="3B9769C7" w14:textId="77777777" w:rsidR="00844952" w:rsidRPr="003875F8" w:rsidRDefault="00844952" w:rsidP="001E56FB">
            <w:pPr>
              <w:spacing w:before="0"/>
              <w:rPr>
                <w:bCs/>
                <w:sz w:val="20"/>
              </w:rPr>
            </w:pPr>
            <w:r w:rsidRPr="003875F8">
              <w:rPr>
                <w:bCs/>
                <w:sz w:val="20"/>
              </w:rPr>
              <w:t>C8, 0.8</w:t>
            </w:r>
          </w:p>
        </w:tc>
      </w:tr>
      <w:tr w:rsidR="00844952" w:rsidRPr="003875F8" w14:paraId="0F746140" w14:textId="77777777" w:rsidTr="00983F45">
        <w:tc>
          <w:tcPr>
            <w:tcW w:w="2293" w:type="dxa"/>
            <w:shd w:val="clear" w:color="auto" w:fill="auto"/>
          </w:tcPr>
          <w:p w14:paraId="363C3126" w14:textId="77777777" w:rsidR="00844952" w:rsidRPr="003875F8" w:rsidRDefault="00844952" w:rsidP="004A561B">
            <w:pPr>
              <w:spacing w:before="0"/>
              <w:jc w:val="left"/>
              <w:rPr>
                <w:sz w:val="20"/>
              </w:rPr>
            </w:pPr>
            <w:r w:rsidRPr="003875F8">
              <w:rPr>
                <w:sz w:val="20"/>
              </w:rPr>
              <w:t>Octenes</w:t>
            </w:r>
            <w:r w:rsidR="00682EAB">
              <w:rPr>
                <w:sz w:val="20"/>
              </w:rPr>
              <w:fldChar w:fldCharType="begin"/>
            </w:r>
            <w:r w:rsidR="00682EAB">
              <w:instrText xml:space="preserve"> XE "</w:instrText>
            </w:r>
            <w:r w:rsidR="00682EAB" w:rsidRPr="006A7399">
              <w:rPr>
                <w:sz w:val="20"/>
              </w:rPr>
              <w:instrText>Octenes</w:instrText>
            </w:r>
            <w:r w:rsidR="00682EAB">
              <w:instrText xml:space="preserve">" </w:instrText>
            </w:r>
            <w:r w:rsidR="00682EAB">
              <w:rPr>
                <w:sz w:val="20"/>
              </w:rPr>
              <w:fldChar w:fldCharType="end"/>
            </w:r>
            <w:r w:rsidRPr="003875F8">
              <w:rPr>
                <w:sz w:val="20"/>
              </w:rPr>
              <w:t xml:space="preserve"> C</w:t>
            </w:r>
            <w:r w:rsidRPr="008F1DD9">
              <w:rPr>
                <w:sz w:val="20"/>
                <w:vertAlign w:val="subscript"/>
              </w:rPr>
              <w:t>8</w:t>
            </w:r>
            <w:r w:rsidRPr="003875F8">
              <w:rPr>
                <w:sz w:val="20"/>
              </w:rPr>
              <w:t>H</w:t>
            </w:r>
            <w:r w:rsidRPr="008F1DD9">
              <w:rPr>
                <w:sz w:val="20"/>
                <w:vertAlign w:val="subscript"/>
              </w:rPr>
              <w:t>16</w:t>
            </w:r>
          </w:p>
        </w:tc>
        <w:tc>
          <w:tcPr>
            <w:tcW w:w="942" w:type="dxa"/>
            <w:shd w:val="clear" w:color="auto" w:fill="auto"/>
          </w:tcPr>
          <w:p w14:paraId="3E364CA8" w14:textId="77777777" w:rsidR="00844952" w:rsidRPr="003875F8" w:rsidRDefault="00844952" w:rsidP="001E56FB">
            <w:pPr>
              <w:spacing w:before="0"/>
              <w:rPr>
                <w:sz w:val="20"/>
              </w:rPr>
            </w:pPr>
            <w:r w:rsidRPr="003875F8">
              <w:rPr>
                <w:sz w:val="20"/>
              </w:rPr>
              <w:t>1.0</w:t>
            </w:r>
          </w:p>
        </w:tc>
        <w:tc>
          <w:tcPr>
            <w:tcW w:w="941" w:type="dxa"/>
            <w:shd w:val="clear" w:color="auto" w:fill="auto"/>
          </w:tcPr>
          <w:p w14:paraId="4427984E" w14:textId="77777777" w:rsidR="00844952" w:rsidRPr="003875F8" w:rsidRDefault="00844952" w:rsidP="001E56FB">
            <w:pPr>
              <w:spacing w:before="0"/>
              <w:rPr>
                <w:sz w:val="20"/>
              </w:rPr>
            </w:pPr>
            <w:r w:rsidRPr="003875F8">
              <w:rPr>
                <w:sz w:val="20"/>
              </w:rPr>
              <w:t>1.9</w:t>
            </w:r>
          </w:p>
        </w:tc>
        <w:tc>
          <w:tcPr>
            <w:tcW w:w="941" w:type="dxa"/>
            <w:shd w:val="clear" w:color="auto" w:fill="auto"/>
          </w:tcPr>
          <w:p w14:paraId="3E0AC8EB" w14:textId="77777777" w:rsidR="00844952" w:rsidRPr="003875F8" w:rsidRDefault="00844952" w:rsidP="001E56FB">
            <w:pPr>
              <w:spacing w:before="0"/>
              <w:rPr>
                <w:sz w:val="20"/>
              </w:rPr>
            </w:pPr>
            <w:r w:rsidRPr="003875F8">
              <w:rPr>
                <w:sz w:val="20"/>
              </w:rPr>
              <w:t>2.4</w:t>
            </w:r>
          </w:p>
        </w:tc>
        <w:tc>
          <w:tcPr>
            <w:tcW w:w="941" w:type="dxa"/>
            <w:shd w:val="clear" w:color="auto" w:fill="auto"/>
          </w:tcPr>
          <w:p w14:paraId="3ECABE61" w14:textId="77777777" w:rsidR="00844952" w:rsidRPr="003875F8" w:rsidRDefault="00844952" w:rsidP="001E56FB">
            <w:pPr>
              <w:spacing w:before="0"/>
              <w:rPr>
                <w:sz w:val="20"/>
              </w:rPr>
            </w:pPr>
            <w:r w:rsidRPr="003875F8">
              <w:rPr>
                <w:sz w:val="20"/>
              </w:rPr>
              <w:t>3.2</w:t>
            </w:r>
          </w:p>
        </w:tc>
        <w:tc>
          <w:tcPr>
            <w:tcW w:w="941" w:type="dxa"/>
            <w:shd w:val="clear" w:color="auto" w:fill="auto"/>
          </w:tcPr>
          <w:p w14:paraId="02F6755F" w14:textId="77777777" w:rsidR="00844952" w:rsidRPr="003875F8" w:rsidRDefault="00844952" w:rsidP="001E56FB">
            <w:pPr>
              <w:spacing w:before="0"/>
              <w:rPr>
                <w:sz w:val="20"/>
              </w:rPr>
            </w:pPr>
            <w:r w:rsidRPr="003875F8">
              <w:rPr>
                <w:sz w:val="20"/>
              </w:rPr>
              <w:t>2.9</w:t>
            </w:r>
          </w:p>
        </w:tc>
        <w:tc>
          <w:tcPr>
            <w:tcW w:w="941" w:type="dxa"/>
            <w:shd w:val="clear" w:color="auto" w:fill="auto"/>
          </w:tcPr>
          <w:p w14:paraId="440160BA" w14:textId="77777777" w:rsidR="00844952" w:rsidRPr="003875F8" w:rsidRDefault="00844952" w:rsidP="001E56FB">
            <w:pPr>
              <w:spacing w:before="0"/>
              <w:rPr>
                <w:sz w:val="20"/>
              </w:rPr>
            </w:pPr>
            <w:r w:rsidRPr="003875F8">
              <w:rPr>
                <w:sz w:val="20"/>
              </w:rPr>
              <w:t>32.7</w:t>
            </w:r>
          </w:p>
        </w:tc>
        <w:tc>
          <w:tcPr>
            <w:tcW w:w="1826" w:type="dxa"/>
            <w:shd w:val="clear" w:color="auto" w:fill="auto"/>
          </w:tcPr>
          <w:p w14:paraId="03E8A7A7" w14:textId="77777777" w:rsidR="00844952" w:rsidRPr="003875F8" w:rsidRDefault="00844952" w:rsidP="001E56FB">
            <w:pPr>
              <w:spacing w:before="0"/>
              <w:rPr>
                <w:bCs/>
                <w:sz w:val="20"/>
              </w:rPr>
            </w:pPr>
            <w:r w:rsidRPr="003875F8">
              <w:rPr>
                <w:bCs/>
                <w:sz w:val="20"/>
              </w:rPr>
              <w:t>Ethyl Cyclo-C</w:t>
            </w:r>
            <w:r w:rsidRPr="008F1DD9">
              <w:rPr>
                <w:bCs/>
                <w:sz w:val="20"/>
                <w:vertAlign w:val="subscript"/>
              </w:rPr>
              <w:t>6</w:t>
            </w:r>
            <w:r w:rsidRPr="003875F8">
              <w:rPr>
                <w:bCs/>
                <w:sz w:val="20"/>
              </w:rPr>
              <w:t>, 10.5</w:t>
            </w:r>
          </w:p>
        </w:tc>
      </w:tr>
      <w:tr w:rsidR="00844952" w:rsidRPr="003875F8" w14:paraId="7263D632" w14:textId="77777777" w:rsidTr="00983F45">
        <w:tc>
          <w:tcPr>
            <w:tcW w:w="2293" w:type="dxa"/>
            <w:shd w:val="clear" w:color="auto" w:fill="auto"/>
          </w:tcPr>
          <w:p w14:paraId="7EC394D6" w14:textId="77777777" w:rsidR="00844952" w:rsidRPr="003875F8" w:rsidRDefault="00844952" w:rsidP="004A561B">
            <w:pPr>
              <w:spacing w:before="0"/>
              <w:jc w:val="left"/>
              <w:rPr>
                <w:sz w:val="20"/>
              </w:rPr>
            </w:pPr>
            <w:r w:rsidRPr="003875F8">
              <w:rPr>
                <w:sz w:val="20"/>
              </w:rPr>
              <w:t>Octanes</w:t>
            </w:r>
            <w:r w:rsidR="00682EAB">
              <w:rPr>
                <w:sz w:val="20"/>
              </w:rPr>
              <w:fldChar w:fldCharType="begin"/>
            </w:r>
            <w:r w:rsidR="00682EAB">
              <w:instrText xml:space="preserve"> XE "</w:instrText>
            </w:r>
            <w:r w:rsidR="00682EAB" w:rsidRPr="004F15E8">
              <w:rPr>
                <w:sz w:val="20"/>
              </w:rPr>
              <w:instrText>Octanes</w:instrText>
            </w:r>
            <w:r w:rsidR="00682EAB">
              <w:instrText xml:space="preserve">" </w:instrText>
            </w:r>
            <w:r w:rsidR="00682EAB">
              <w:rPr>
                <w:sz w:val="20"/>
              </w:rPr>
              <w:fldChar w:fldCharType="end"/>
            </w:r>
            <w:r w:rsidRPr="003875F8">
              <w:rPr>
                <w:sz w:val="20"/>
              </w:rPr>
              <w:t xml:space="preserve"> C</w:t>
            </w:r>
            <w:r w:rsidRPr="008F1DD9">
              <w:rPr>
                <w:sz w:val="20"/>
                <w:vertAlign w:val="subscript"/>
              </w:rPr>
              <w:t>8</w:t>
            </w:r>
            <w:r w:rsidRPr="003875F8">
              <w:rPr>
                <w:sz w:val="20"/>
              </w:rPr>
              <w:t>H</w:t>
            </w:r>
            <w:r w:rsidRPr="008F1DD9">
              <w:rPr>
                <w:sz w:val="20"/>
                <w:vertAlign w:val="subscript"/>
              </w:rPr>
              <w:t>18</w:t>
            </w:r>
          </w:p>
        </w:tc>
        <w:tc>
          <w:tcPr>
            <w:tcW w:w="942" w:type="dxa"/>
            <w:shd w:val="clear" w:color="auto" w:fill="auto"/>
          </w:tcPr>
          <w:p w14:paraId="3031C59D" w14:textId="77777777" w:rsidR="00844952" w:rsidRPr="003875F8" w:rsidRDefault="00844952" w:rsidP="001E56FB">
            <w:pPr>
              <w:spacing w:before="0"/>
              <w:rPr>
                <w:sz w:val="20"/>
              </w:rPr>
            </w:pPr>
            <w:r w:rsidRPr="003875F8">
              <w:rPr>
                <w:sz w:val="20"/>
              </w:rPr>
              <w:t>3.3</w:t>
            </w:r>
          </w:p>
        </w:tc>
        <w:tc>
          <w:tcPr>
            <w:tcW w:w="941" w:type="dxa"/>
            <w:shd w:val="clear" w:color="auto" w:fill="auto"/>
          </w:tcPr>
          <w:p w14:paraId="0076D2DC" w14:textId="77777777" w:rsidR="00844952" w:rsidRPr="003875F8" w:rsidRDefault="00844952" w:rsidP="001E56FB">
            <w:pPr>
              <w:spacing w:before="0"/>
              <w:rPr>
                <w:sz w:val="20"/>
              </w:rPr>
            </w:pPr>
            <w:r w:rsidRPr="003875F8">
              <w:rPr>
                <w:sz w:val="20"/>
              </w:rPr>
              <w:t>6.0</w:t>
            </w:r>
          </w:p>
        </w:tc>
        <w:tc>
          <w:tcPr>
            <w:tcW w:w="941" w:type="dxa"/>
            <w:shd w:val="clear" w:color="auto" w:fill="auto"/>
          </w:tcPr>
          <w:p w14:paraId="6983E596" w14:textId="77777777" w:rsidR="00844952" w:rsidRPr="003875F8" w:rsidRDefault="00844952" w:rsidP="001E56FB">
            <w:pPr>
              <w:spacing w:before="0"/>
              <w:rPr>
                <w:sz w:val="20"/>
              </w:rPr>
            </w:pPr>
            <w:r w:rsidRPr="003875F8">
              <w:rPr>
                <w:sz w:val="20"/>
              </w:rPr>
              <w:t>6.2</w:t>
            </w:r>
          </w:p>
        </w:tc>
        <w:tc>
          <w:tcPr>
            <w:tcW w:w="941" w:type="dxa"/>
            <w:shd w:val="clear" w:color="auto" w:fill="auto"/>
          </w:tcPr>
          <w:p w14:paraId="040B9705" w14:textId="77777777" w:rsidR="00844952" w:rsidRPr="003875F8" w:rsidRDefault="00844952" w:rsidP="001E56FB">
            <w:pPr>
              <w:spacing w:before="0"/>
              <w:rPr>
                <w:sz w:val="20"/>
              </w:rPr>
            </w:pPr>
            <w:r w:rsidRPr="003875F8">
              <w:rPr>
                <w:sz w:val="20"/>
              </w:rPr>
              <w:t>12.7</w:t>
            </w:r>
          </w:p>
        </w:tc>
        <w:tc>
          <w:tcPr>
            <w:tcW w:w="941" w:type="dxa"/>
            <w:shd w:val="clear" w:color="auto" w:fill="auto"/>
          </w:tcPr>
          <w:p w14:paraId="4BAD4C7E" w14:textId="77777777" w:rsidR="00844952" w:rsidRPr="003875F8" w:rsidRDefault="00844952" w:rsidP="001E56FB">
            <w:pPr>
              <w:spacing w:before="0"/>
              <w:rPr>
                <w:sz w:val="20"/>
              </w:rPr>
            </w:pPr>
            <w:r w:rsidRPr="003875F8">
              <w:rPr>
                <w:sz w:val="20"/>
              </w:rPr>
              <w:t>13.7</w:t>
            </w:r>
          </w:p>
        </w:tc>
        <w:tc>
          <w:tcPr>
            <w:tcW w:w="941" w:type="dxa"/>
            <w:shd w:val="clear" w:color="auto" w:fill="auto"/>
          </w:tcPr>
          <w:p w14:paraId="525C6805" w14:textId="77777777" w:rsidR="00844952" w:rsidRPr="003875F8" w:rsidRDefault="00844952" w:rsidP="001E56FB">
            <w:pPr>
              <w:spacing w:before="0"/>
              <w:rPr>
                <w:sz w:val="20"/>
              </w:rPr>
            </w:pPr>
            <w:r w:rsidRPr="003875F8">
              <w:rPr>
                <w:sz w:val="20"/>
              </w:rPr>
              <w:t>34.0</w:t>
            </w:r>
          </w:p>
        </w:tc>
        <w:tc>
          <w:tcPr>
            <w:tcW w:w="1826" w:type="dxa"/>
            <w:shd w:val="clear" w:color="auto" w:fill="auto"/>
          </w:tcPr>
          <w:p w14:paraId="3E0F7763" w14:textId="77777777" w:rsidR="00844952" w:rsidRPr="003875F8" w:rsidRDefault="00844952" w:rsidP="001E56FB">
            <w:pPr>
              <w:spacing w:before="0"/>
              <w:rPr>
                <w:bCs/>
                <w:sz w:val="20"/>
              </w:rPr>
            </w:pPr>
            <w:r w:rsidRPr="003875F8">
              <w:rPr>
                <w:bCs/>
                <w:sz w:val="20"/>
              </w:rPr>
              <w:t>140-180</w:t>
            </w:r>
            <w:r w:rsidR="008F1DD9">
              <w:rPr>
                <w:bCs/>
                <w:sz w:val="20"/>
              </w:rPr>
              <w:t xml:space="preserve"> deg. </w:t>
            </w:r>
            <w:r w:rsidRPr="003875F8">
              <w:rPr>
                <w:bCs/>
                <w:sz w:val="20"/>
              </w:rPr>
              <w:t>C,</w:t>
            </w:r>
            <w:r w:rsidR="00983F45">
              <w:rPr>
                <w:bCs/>
                <w:sz w:val="20"/>
              </w:rPr>
              <w:t xml:space="preserve"> </w:t>
            </w:r>
            <w:r w:rsidRPr="003875F8">
              <w:rPr>
                <w:bCs/>
                <w:sz w:val="20"/>
              </w:rPr>
              <w:t>2.9</w:t>
            </w:r>
          </w:p>
        </w:tc>
      </w:tr>
      <w:tr w:rsidR="00844952" w:rsidRPr="003875F8" w14:paraId="2CB6F179" w14:textId="77777777" w:rsidTr="00983F45">
        <w:tc>
          <w:tcPr>
            <w:tcW w:w="2293" w:type="dxa"/>
            <w:shd w:val="clear" w:color="auto" w:fill="auto"/>
          </w:tcPr>
          <w:p w14:paraId="7B1D3612" w14:textId="77777777" w:rsidR="00844952" w:rsidRPr="003875F8" w:rsidRDefault="00844952" w:rsidP="004A561B">
            <w:pPr>
              <w:spacing w:before="0"/>
              <w:jc w:val="left"/>
              <w:rPr>
                <w:sz w:val="20"/>
              </w:rPr>
            </w:pPr>
            <w:r w:rsidRPr="003875F8">
              <w:rPr>
                <w:sz w:val="20"/>
              </w:rPr>
              <w:t>C</w:t>
            </w:r>
            <w:r w:rsidRPr="008F1DD9">
              <w:rPr>
                <w:sz w:val="20"/>
                <w:vertAlign w:val="subscript"/>
              </w:rPr>
              <w:t>9</w:t>
            </w:r>
            <w:r w:rsidRPr="003875F8">
              <w:rPr>
                <w:sz w:val="20"/>
              </w:rPr>
              <w:t>+ to 200 deg</w:t>
            </w:r>
            <w:r w:rsidR="008F1DD9">
              <w:rPr>
                <w:sz w:val="20"/>
              </w:rPr>
              <w:t>.</w:t>
            </w:r>
            <w:r w:rsidRPr="003875F8">
              <w:rPr>
                <w:sz w:val="20"/>
              </w:rPr>
              <w:t xml:space="preserve"> C</w:t>
            </w:r>
          </w:p>
        </w:tc>
        <w:tc>
          <w:tcPr>
            <w:tcW w:w="942" w:type="dxa"/>
            <w:vMerge w:val="restart"/>
            <w:shd w:val="clear" w:color="auto" w:fill="auto"/>
          </w:tcPr>
          <w:p w14:paraId="2AB03EC3" w14:textId="77777777" w:rsidR="00844952" w:rsidRPr="003875F8" w:rsidRDefault="00844952" w:rsidP="001E56FB">
            <w:pPr>
              <w:spacing w:before="0"/>
              <w:rPr>
                <w:sz w:val="20"/>
              </w:rPr>
            </w:pPr>
            <w:r w:rsidRPr="003875F8">
              <w:rPr>
                <w:sz w:val="20"/>
              </w:rPr>
              <w:t>1.0</w:t>
            </w:r>
          </w:p>
        </w:tc>
        <w:tc>
          <w:tcPr>
            <w:tcW w:w="941" w:type="dxa"/>
            <w:shd w:val="clear" w:color="auto" w:fill="auto"/>
          </w:tcPr>
          <w:p w14:paraId="466479CF" w14:textId="77777777" w:rsidR="00844952" w:rsidRPr="003875F8" w:rsidRDefault="00844952" w:rsidP="001E56FB">
            <w:pPr>
              <w:spacing w:before="0"/>
              <w:rPr>
                <w:sz w:val="20"/>
              </w:rPr>
            </w:pPr>
            <w:r w:rsidRPr="003875F8">
              <w:rPr>
                <w:sz w:val="20"/>
              </w:rPr>
              <w:t>10.6</w:t>
            </w:r>
          </w:p>
        </w:tc>
        <w:tc>
          <w:tcPr>
            <w:tcW w:w="941" w:type="dxa"/>
            <w:vMerge w:val="restart"/>
            <w:shd w:val="clear" w:color="auto" w:fill="auto"/>
          </w:tcPr>
          <w:p w14:paraId="17A1D22B" w14:textId="77777777" w:rsidR="00844952" w:rsidRPr="003875F8" w:rsidRDefault="00844952" w:rsidP="001E56FB">
            <w:pPr>
              <w:spacing w:before="0"/>
              <w:rPr>
                <w:sz w:val="20"/>
              </w:rPr>
            </w:pPr>
            <w:r w:rsidRPr="003875F8">
              <w:rPr>
                <w:sz w:val="20"/>
              </w:rPr>
              <w:t>12.3</w:t>
            </w:r>
          </w:p>
        </w:tc>
        <w:tc>
          <w:tcPr>
            <w:tcW w:w="941" w:type="dxa"/>
            <w:shd w:val="clear" w:color="auto" w:fill="auto"/>
          </w:tcPr>
          <w:p w14:paraId="3608788A" w14:textId="77777777" w:rsidR="00844952" w:rsidRPr="003875F8" w:rsidRDefault="00844952" w:rsidP="001E56FB">
            <w:pPr>
              <w:spacing w:before="0"/>
              <w:rPr>
                <w:sz w:val="20"/>
              </w:rPr>
            </w:pPr>
            <w:r w:rsidRPr="003875F8">
              <w:rPr>
                <w:sz w:val="20"/>
              </w:rPr>
              <w:t>4.8</w:t>
            </w:r>
          </w:p>
        </w:tc>
        <w:tc>
          <w:tcPr>
            <w:tcW w:w="941" w:type="dxa"/>
            <w:shd w:val="clear" w:color="auto" w:fill="auto"/>
          </w:tcPr>
          <w:p w14:paraId="7E051375" w14:textId="77777777" w:rsidR="00844952" w:rsidRPr="003875F8" w:rsidRDefault="00844952" w:rsidP="001E56FB">
            <w:pPr>
              <w:spacing w:before="0"/>
              <w:rPr>
                <w:sz w:val="20"/>
              </w:rPr>
            </w:pPr>
            <w:r w:rsidRPr="003875F8">
              <w:rPr>
                <w:sz w:val="20"/>
              </w:rPr>
              <w:t>17.4</w:t>
            </w:r>
          </w:p>
        </w:tc>
        <w:tc>
          <w:tcPr>
            <w:tcW w:w="941" w:type="dxa"/>
            <w:vMerge w:val="restart"/>
            <w:shd w:val="clear" w:color="auto" w:fill="auto"/>
          </w:tcPr>
          <w:p w14:paraId="23C85ABA" w14:textId="77777777" w:rsidR="00844952" w:rsidRPr="003875F8" w:rsidRDefault="00844952" w:rsidP="001E56FB">
            <w:pPr>
              <w:spacing w:before="0"/>
              <w:rPr>
                <w:sz w:val="20"/>
              </w:rPr>
            </w:pPr>
            <w:r w:rsidRPr="003875F8">
              <w:rPr>
                <w:sz w:val="20"/>
              </w:rPr>
              <w:t>11.6</w:t>
            </w:r>
          </w:p>
        </w:tc>
        <w:tc>
          <w:tcPr>
            <w:tcW w:w="1826" w:type="dxa"/>
            <w:shd w:val="clear" w:color="auto" w:fill="auto"/>
          </w:tcPr>
          <w:p w14:paraId="584D68B6" w14:textId="77777777" w:rsidR="00844952" w:rsidRPr="003875F8" w:rsidRDefault="00844952" w:rsidP="001E56FB">
            <w:pPr>
              <w:spacing w:before="0"/>
              <w:rPr>
                <w:bCs/>
                <w:sz w:val="20"/>
              </w:rPr>
            </w:pPr>
            <w:r w:rsidRPr="003875F8">
              <w:rPr>
                <w:bCs/>
                <w:sz w:val="20"/>
              </w:rPr>
              <w:t>180-210</w:t>
            </w:r>
            <w:r w:rsidR="008F1DD9">
              <w:rPr>
                <w:bCs/>
                <w:sz w:val="20"/>
              </w:rPr>
              <w:t xml:space="preserve"> deg. </w:t>
            </w:r>
            <w:r w:rsidRPr="003875F8">
              <w:rPr>
                <w:bCs/>
                <w:sz w:val="20"/>
              </w:rPr>
              <w:t>C,</w:t>
            </w:r>
            <w:r w:rsidR="00983F45">
              <w:rPr>
                <w:bCs/>
                <w:sz w:val="20"/>
              </w:rPr>
              <w:t xml:space="preserve"> </w:t>
            </w:r>
            <w:r w:rsidRPr="003875F8">
              <w:rPr>
                <w:bCs/>
                <w:sz w:val="20"/>
              </w:rPr>
              <w:t>4.2</w:t>
            </w:r>
          </w:p>
        </w:tc>
      </w:tr>
      <w:tr w:rsidR="00844952" w:rsidRPr="003875F8" w14:paraId="49793236" w14:textId="77777777" w:rsidTr="00983F45">
        <w:tc>
          <w:tcPr>
            <w:tcW w:w="2293" w:type="dxa"/>
            <w:shd w:val="clear" w:color="auto" w:fill="auto"/>
          </w:tcPr>
          <w:p w14:paraId="015A8341" w14:textId="77777777" w:rsidR="00844952" w:rsidRPr="003875F8" w:rsidRDefault="00844952" w:rsidP="004A561B">
            <w:pPr>
              <w:spacing w:before="0"/>
              <w:jc w:val="left"/>
              <w:rPr>
                <w:sz w:val="20"/>
              </w:rPr>
            </w:pPr>
            <w:r w:rsidRPr="003875F8">
              <w:rPr>
                <w:sz w:val="20"/>
              </w:rPr>
              <w:t>Above 200 deg</w:t>
            </w:r>
            <w:r w:rsidR="008F1DD9">
              <w:rPr>
                <w:sz w:val="20"/>
              </w:rPr>
              <w:t>.</w:t>
            </w:r>
            <w:r w:rsidRPr="003875F8">
              <w:rPr>
                <w:sz w:val="20"/>
              </w:rPr>
              <w:t xml:space="preserve"> C</w:t>
            </w:r>
          </w:p>
        </w:tc>
        <w:tc>
          <w:tcPr>
            <w:tcW w:w="942" w:type="dxa"/>
            <w:vMerge/>
            <w:shd w:val="clear" w:color="auto" w:fill="auto"/>
          </w:tcPr>
          <w:p w14:paraId="086A155B" w14:textId="77777777" w:rsidR="00844952" w:rsidRPr="003875F8" w:rsidRDefault="00844952" w:rsidP="001E56FB">
            <w:pPr>
              <w:spacing w:before="0"/>
              <w:rPr>
                <w:sz w:val="20"/>
              </w:rPr>
            </w:pPr>
          </w:p>
        </w:tc>
        <w:tc>
          <w:tcPr>
            <w:tcW w:w="941" w:type="dxa"/>
            <w:shd w:val="clear" w:color="auto" w:fill="auto"/>
          </w:tcPr>
          <w:p w14:paraId="68C1F523" w14:textId="77777777" w:rsidR="00844952" w:rsidRPr="003875F8" w:rsidRDefault="00844952" w:rsidP="001E56FB">
            <w:pPr>
              <w:spacing w:before="0"/>
              <w:rPr>
                <w:sz w:val="20"/>
              </w:rPr>
            </w:pPr>
            <w:r w:rsidRPr="003875F8">
              <w:rPr>
                <w:sz w:val="20"/>
              </w:rPr>
              <w:t>9.4</w:t>
            </w:r>
          </w:p>
        </w:tc>
        <w:tc>
          <w:tcPr>
            <w:tcW w:w="941" w:type="dxa"/>
            <w:vMerge/>
            <w:shd w:val="clear" w:color="auto" w:fill="auto"/>
          </w:tcPr>
          <w:p w14:paraId="73E62414" w14:textId="77777777" w:rsidR="00844952" w:rsidRPr="003875F8" w:rsidRDefault="00844952" w:rsidP="001E56FB">
            <w:pPr>
              <w:spacing w:before="0"/>
              <w:rPr>
                <w:sz w:val="20"/>
              </w:rPr>
            </w:pPr>
          </w:p>
        </w:tc>
        <w:tc>
          <w:tcPr>
            <w:tcW w:w="941" w:type="dxa"/>
            <w:shd w:val="clear" w:color="auto" w:fill="auto"/>
          </w:tcPr>
          <w:p w14:paraId="5F030C0C" w14:textId="77777777" w:rsidR="00844952" w:rsidRPr="003875F8" w:rsidRDefault="00844952" w:rsidP="001E56FB">
            <w:pPr>
              <w:spacing w:before="0"/>
              <w:rPr>
                <w:sz w:val="20"/>
              </w:rPr>
            </w:pPr>
            <w:r w:rsidRPr="003875F8">
              <w:rPr>
                <w:sz w:val="20"/>
              </w:rPr>
              <w:t>1.1</w:t>
            </w:r>
          </w:p>
        </w:tc>
        <w:tc>
          <w:tcPr>
            <w:tcW w:w="941" w:type="dxa"/>
            <w:shd w:val="clear" w:color="auto" w:fill="auto"/>
          </w:tcPr>
          <w:p w14:paraId="12F22112" w14:textId="77777777" w:rsidR="00844952" w:rsidRPr="003875F8" w:rsidRDefault="00844952" w:rsidP="001E56FB">
            <w:pPr>
              <w:spacing w:before="0"/>
              <w:rPr>
                <w:sz w:val="20"/>
              </w:rPr>
            </w:pPr>
            <w:r w:rsidRPr="003875F8">
              <w:rPr>
                <w:sz w:val="20"/>
              </w:rPr>
              <w:t>8.0</w:t>
            </w:r>
          </w:p>
        </w:tc>
        <w:tc>
          <w:tcPr>
            <w:tcW w:w="941" w:type="dxa"/>
            <w:vMerge/>
            <w:shd w:val="clear" w:color="auto" w:fill="auto"/>
          </w:tcPr>
          <w:p w14:paraId="6DEB7AEA" w14:textId="77777777" w:rsidR="00844952" w:rsidRPr="003875F8" w:rsidRDefault="00844952" w:rsidP="001E56FB">
            <w:pPr>
              <w:spacing w:before="0"/>
              <w:rPr>
                <w:sz w:val="20"/>
              </w:rPr>
            </w:pPr>
          </w:p>
        </w:tc>
        <w:tc>
          <w:tcPr>
            <w:tcW w:w="1826" w:type="dxa"/>
            <w:shd w:val="clear" w:color="auto" w:fill="auto"/>
          </w:tcPr>
          <w:p w14:paraId="7DD758DE" w14:textId="77777777" w:rsidR="00844952" w:rsidRPr="003875F8" w:rsidRDefault="00844952" w:rsidP="001E56FB">
            <w:pPr>
              <w:spacing w:before="0"/>
              <w:rPr>
                <w:bCs/>
                <w:sz w:val="20"/>
              </w:rPr>
            </w:pPr>
            <w:r w:rsidRPr="003875F8">
              <w:rPr>
                <w:bCs/>
                <w:sz w:val="20"/>
              </w:rPr>
              <w:t>Heavier, 2.1</w:t>
            </w:r>
          </w:p>
        </w:tc>
      </w:tr>
      <w:tr w:rsidR="00844952" w:rsidRPr="003875F8" w14:paraId="739077ED" w14:textId="77777777" w:rsidTr="00983F45">
        <w:tc>
          <w:tcPr>
            <w:tcW w:w="2293" w:type="dxa"/>
            <w:shd w:val="clear" w:color="auto" w:fill="auto"/>
          </w:tcPr>
          <w:p w14:paraId="49881B4E" w14:textId="77777777" w:rsidR="00844952" w:rsidRPr="003875F8" w:rsidRDefault="00844952" w:rsidP="001E56FB">
            <w:pPr>
              <w:spacing w:before="0"/>
              <w:rPr>
                <w:b/>
                <w:bCs/>
                <w:sz w:val="20"/>
              </w:rPr>
            </w:pPr>
            <w:r w:rsidRPr="003875F8">
              <w:rPr>
                <w:b/>
                <w:bCs/>
                <w:sz w:val="20"/>
              </w:rPr>
              <w:t>Total</w:t>
            </w:r>
          </w:p>
        </w:tc>
        <w:tc>
          <w:tcPr>
            <w:tcW w:w="942" w:type="dxa"/>
            <w:shd w:val="clear" w:color="auto" w:fill="auto"/>
          </w:tcPr>
          <w:p w14:paraId="058C6970" w14:textId="77777777" w:rsidR="00844952" w:rsidRPr="003875F8" w:rsidRDefault="00844952" w:rsidP="001E56FB">
            <w:pPr>
              <w:spacing w:before="0"/>
              <w:rPr>
                <w:b/>
                <w:bCs/>
                <w:sz w:val="20"/>
              </w:rPr>
            </w:pPr>
            <w:r w:rsidRPr="003875F8">
              <w:rPr>
                <w:b/>
                <w:bCs/>
                <w:sz w:val="20"/>
              </w:rPr>
              <w:t>100.00</w:t>
            </w:r>
          </w:p>
        </w:tc>
        <w:tc>
          <w:tcPr>
            <w:tcW w:w="941" w:type="dxa"/>
            <w:shd w:val="clear" w:color="auto" w:fill="auto"/>
          </w:tcPr>
          <w:p w14:paraId="76B5A8F4" w14:textId="77777777" w:rsidR="00844952" w:rsidRPr="003875F8" w:rsidRDefault="00844952" w:rsidP="001E56FB">
            <w:pPr>
              <w:spacing w:before="0"/>
              <w:rPr>
                <w:b/>
                <w:bCs/>
                <w:sz w:val="20"/>
              </w:rPr>
            </w:pPr>
            <w:r w:rsidRPr="003875F8">
              <w:rPr>
                <w:b/>
                <w:bCs/>
                <w:sz w:val="20"/>
              </w:rPr>
              <w:t>100.00</w:t>
            </w:r>
          </w:p>
        </w:tc>
        <w:tc>
          <w:tcPr>
            <w:tcW w:w="941" w:type="dxa"/>
            <w:shd w:val="clear" w:color="auto" w:fill="auto"/>
          </w:tcPr>
          <w:p w14:paraId="321F8C7B" w14:textId="77777777" w:rsidR="00844952" w:rsidRPr="003875F8" w:rsidRDefault="00844952" w:rsidP="001E56FB">
            <w:pPr>
              <w:spacing w:before="0"/>
              <w:rPr>
                <w:b/>
                <w:bCs/>
                <w:sz w:val="20"/>
              </w:rPr>
            </w:pPr>
            <w:r w:rsidRPr="003875F8">
              <w:rPr>
                <w:b/>
                <w:bCs/>
                <w:sz w:val="20"/>
              </w:rPr>
              <w:t>100.00</w:t>
            </w:r>
          </w:p>
        </w:tc>
        <w:tc>
          <w:tcPr>
            <w:tcW w:w="941" w:type="dxa"/>
            <w:shd w:val="clear" w:color="auto" w:fill="auto"/>
          </w:tcPr>
          <w:p w14:paraId="7F5D1DA0" w14:textId="77777777" w:rsidR="00844952" w:rsidRPr="003875F8" w:rsidRDefault="00844952" w:rsidP="001E56FB">
            <w:pPr>
              <w:spacing w:before="0"/>
              <w:rPr>
                <w:b/>
                <w:bCs/>
                <w:sz w:val="20"/>
              </w:rPr>
            </w:pPr>
            <w:r w:rsidRPr="003875F8">
              <w:rPr>
                <w:b/>
                <w:bCs/>
                <w:sz w:val="20"/>
              </w:rPr>
              <w:t>100.00</w:t>
            </w:r>
          </w:p>
        </w:tc>
        <w:tc>
          <w:tcPr>
            <w:tcW w:w="941" w:type="dxa"/>
            <w:shd w:val="clear" w:color="auto" w:fill="auto"/>
          </w:tcPr>
          <w:p w14:paraId="32468640" w14:textId="77777777" w:rsidR="00844952" w:rsidRPr="003875F8" w:rsidRDefault="00844952" w:rsidP="001E56FB">
            <w:pPr>
              <w:spacing w:before="0"/>
              <w:rPr>
                <w:b/>
                <w:bCs/>
                <w:sz w:val="20"/>
              </w:rPr>
            </w:pPr>
            <w:r w:rsidRPr="003875F8">
              <w:rPr>
                <w:b/>
                <w:bCs/>
                <w:sz w:val="20"/>
              </w:rPr>
              <w:t>100.00</w:t>
            </w:r>
          </w:p>
        </w:tc>
        <w:tc>
          <w:tcPr>
            <w:tcW w:w="941" w:type="dxa"/>
            <w:shd w:val="clear" w:color="auto" w:fill="auto"/>
          </w:tcPr>
          <w:p w14:paraId="56991A4B" w14:textId="77777777" w:rsidR="00844952" w:rsidRPr="003875F8" w:rsidRDefault="00844952" w:rsidP="001E56FB">
            <w:pPr>
              <w:spacing w:before="0"/>
              <w:rPr>
                <w:b/>
                <w:bCs/>
                <w:sz w:val="20"/>
              </w:rPr>
            </w:pPr>
            <w:r w:rsidRPr="003875F8">
              <w:rPr>
                <w:b/>
                <w:bCs/>
                <w:sz w:val="20"/>
              </w:rPr>
              <w:t>100.00</w:t>
            </w:r>
          </w:p>
        </w:tc>
        <w:tc>
          <w:tcPr>
            <w:tcW w:w="1826" w:type="dxa"/>
            <w:shd w:val="clear" w:color="auto" w:fill="auto"/>
          </w:tcPr>
          <w:p w14:paraId="4A928F4E" w14:textId="77777777" w:rsidR="00844952" w:rsidRPr="003875F8" w:rsidRDefault="00844952" w:rsidP="001E56FB">
            <w:pPr>
              <w:spacing w:before="0"/>
              <w:rPr>
                <w:b/>
                <w:bCs/>
                <w:sz w:val="20"/>
              </w:rPr>
            </w:pPr>
            <w:r w:rsidRPr="003875F8">
              <w:rPr>
                <w:b/>
                <w:bCs/>
                <w:sz w:val="20"/>
              </w:rPr>
              <w:t>100.00</w:t>
            </w:r>
          </w:p>
        </w:tc>
      </w:tr>
    </w:tbl>
    <w:p w14:paraId="0855C213" w14:textId="77777777" w:rsidR="00844952" w:rsidRDefault="00844952" w:rsidP="001E56FB">
      <w:pPr>
        <w:pStyle w:val="Heading1"/>
      </w:pPr>
      <w:bookmarkStart w:id="17" w:name="_Toc54196731"/>
      <w:r>
        <w:t>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t xml:space="preserve"> Process</w:t>
      </w:r>
      <w:r>
        <w:rPr>
          <w:rStyle w:val="EndnoteReference"/>
        </w:rPr>
        <w:endnoteReference w:id="17"/>
      </w:r>
      <w:bookmarkEnd w:id="17"/>
    </w:p>
    <w:p w14:paraId="5D0319DC" w14:textId="77777777" w:rsidR="00844952" w:rsidRPr="001F4D91" w:rsidRDefault="00844952" w:rsidP="00A808C1">
      <w:pPr>
        <w:pStyle w:val="BodyText"/>
      </w:pPr>
      <w:r w:rsidRPr="001F4D91">
        <w:t>In January 1940, the Phillips Petroleum Company</w:t>
      </w:r>
      <w:r w:rsidR="00682EAB">
        <w:fldChar w:fldCharType="begin"/>
      </w:r>
      <w:r w:rsidR="00682EAB">
        <w:instrText xml:space="preserve"> XE "</w:instrText>
      </w:r>
      <w:r w:rsidR="00682EAB" w:rsidRPr="00B82F6C">
        <w:instrText>Phillips Petroleum Company</w:instrText>
      </w:r>
      <w:r w:rsidR="00682EAB">
        <w:instrText xml:space="preserve">" </w:instrText>
      </w:r>
      <w:r w:rsidR="00682EAB">
        <w:fldChar w:fldCharType="end"/>
      </w:r>
      <w:r w:rsidRPr="001F4D91">
        <w:t xml:space="preserve"> were to commence operation of a plant producing ‘Neohexane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F4D91">
        <w:t>’, a new aviation fuel blending component</w:t>
      </w:r>
      <w:r w:rsidR="005B26DB">
        <w:fldChar w:fldCharType="begin"/>
      </w:r>
      <w:r w:rsidR="005B26DB">
        <w:instrText xml:space="preserve"> XE "</w:instrText>
      </w:r>
      <w:r w:rsidR="005B26DB" w:rsidRPr="00392EC9">
        <w:instrText>aviation fuel blending component</w:instrText>
      </w:r>
      <w:r w:rsidR="005B26DB">
        <w:instrText xml:space="preserve">" </w:instrText>
      </w:r>
      <w:r w:rsidR="005B26DB">
        <w:fldChar w:fldCharType="end"/>
      </w:r>
      <w:r w:rsidRPr="001F4D91">
        <w:t>, by the reaction of ethylene</w:t>
      </w:r>
      <w:r w:rsidR="00682EAB">
        <w:fldChar w:fldCharType="begin"/>
      </w:r>
      <w:r w:rsidR="00682EAB">
        <w:instrText xml:space="preserve"> XE "</w:instrText>
      </w:r>
      <w:r w:rsidR="00682EAB" w:rsidRPr="00BD3224">
        <w:instrText>ethylene</w:instrText>
      </w:r>
      <w:r w:rsidR="00682EAB">
        <w:instrText xml:space="preserve">" </w:instrText>
      </w:r>
      <w:r w:rsidR="00682EAB">
        <w:fldChar w:fldCharType="end"/>
      </w:r>
      <w:r w:rsidRPr="001F4D91">
        <w:t xml:space="preserve"> with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by thermal alkylation</w:t>
      </w:r>
      <w:r w:rsidR="00682EAB">
        <w:fldChar w:fldCharType="begin"/>
      </w:r>
      <w:r w:rsidR="00682EAB">
        <w:instrText xml:space="preserve"> XE "</w:instrText>
      </w:r>
      <w:r w:rsidR="00682EAB" w:rsidRPr="00312C1D">
        <w:instrText>thermal alkylation</w:instrText>
      </w:r>
      <w:r w:rsidR="00682EAB">
        <w:instrText xml:space="preserve">" </w:instrText>
      </w:r>
      <w:r w:rsidR="00682EAB">
        <w:fldChar w:fldCharType="end"/>
      </w:r>
      <w:r w:rsidRPr="001F4D91">
        <w:t>. The process consisted of a cracking step wherein an ethane-propane mixture</w:t>
      </w:r>
      <w:r w:rsidR="00682EAB">
        <w:fldChar w:fldCharType="begin"/>
      </w:r>
      <w:r w:rsidR="00682EAB">
        <w:instrText xml:space="preserve"> XE "</w:instrText>
      </w:r>
      <w:r w:rsidR="00682EAB" w:rsidRPr="007F03E9">
        <w:instrText>ethane-propane mixture</w:instrText>
      </w:r>
      <w:r w:rsidR="00682EAB">
        <w:instrText xml:space="preserve">" </w:instrText>
      </w:r>
      <w:r w:rsidR="00682EAB">
        <w:fldChar w:fldCharType="end"/>
      </w:r>
      <w:r w:rsidRPr="001F4D91">
        <w:t xml:space="preserve"> was cracked to ethylene</w:t>
      </w:r>
      <w:r w:rsidR="00682EAB">
        <w:fldChar w:fldCharType="begin"/>
      </w:r>
      <w:r w:rsidR="00682EAB">
        <w:instrText xml:space="preserve"> XE "</w:instrText>
      </w:r>
      <w:r w:rsidR="00682EAB" w:rsidRPr="00307329">
        <w:instrText>ethylene</w:instrText>
      </w:r>
      <w:r w:rsidR="00682EAB">
        <w:instrText xml:space="preserve">" </w:instrText>
      </w:r>
      <w:r w:rsidR="00682EAB">
        <w:fldChar w:fldCharType="end"/>
      </w:r>
      <w:r w:rsidRPr="001F4D91">
        <w:t xml:space="preserve"> at low pressure (less than 1 bar) and high temperature (775 deg</w:t>
      </w:r>
      <w:r w:rsidR="00682EAB">
        <w:t>.</w:t>
      </w:r>
      <w:r w:rsidRPr="001F4D91">
        <w:t xml:space="preserve"> C), and an alkylation</w:t>
      </w:r>
      <w:r w:rsidR="00682EAB">
        <w:fldChar w:fldCharType="begin"/>
      </w:r>
      <w:r w:rsidR="00682EAB">
        <w:instrText xml:space="preserve"> XE "</w:instrText>
      </w:r>
      <w:r w:rsidR="00682EAB" w:rsidRPr="00D82D56">
        <w:instrText>alkylation</w:instrText>
      </w:r>
      <w:r w:rsidR="00682EAB">
        <w:instrText xml:space="preserve">" </w:instrText>
      </w:r>
      <w:r w:rsidR="00682EAB">
        <w:fldChar w:fldCharType="end"/>
      </w:r>
      <w:r w:rsidRPr="001F4D91">
        <w:t xml:space="preserve"> step wherein ethylene is reacted with isobutane under high pressure (over 200 bar) to produce mostly Neohexane (2,2 Dimethyl Butane</w:t>
      </w:r>
      <w:r w:rsidR="00682EAB">
        <w:fldChar w:fldCharType="begin"/>
      </w:r>
      <w:r w:rsidR="00682EAB">
        <w:instrText xml:space="preserve"> XE "</w:instrText>
      </w:r>
      <w:r w:rsidR="00682EAB" w:rsidRPr="00FC4866">
        <w:instrText>2,2 Dimethyl Butane</w:instrText>
      </w:r>
      <w:r w:rsidR="00682EAB">
        <w:instrText xml:space="preserve">" </w:instrText>
      </w:r>
      <w:r w:rsidR="00682EAB">
        <w:fldChar w:fldCharType="end"/>
      </w:r>
      <w:r w:rsidRPr="001F4D91">
        <w:t>) which has an octane of 93.4 MON, together with some other hexanes (such as 2,3 Dimethyl Butane</w:t>
      </w:r>
      <w:r w:rsidR="00682EAB">
        <w:fldChar w:fldCharType="begin"/>
      </w:r>
      <w:r w:rsidR="00682EAB">
        <w:instrText xml:space="preserve"> XE "</w:instrText>
      </w:r>
      <w:r w:rsidR="00682EAB" w:rsidRPr="006F4259">
        <w:instrText>2,3 Dimethyl Butane</w:instrText>
      </w:r>
      <w:r w:rsidR="00682EAB">
        <w:instrText xml:space="preserve">" </w:instrText>
      </w:r>
      <w:r w:rsidR="00682EAB">
        <w:fldChar w:fldCharType="end"/>
      </w:r>
      <w:r w:rsidRPr="001F4D91">
        <w:t xml:space="preserve"> 94.3 MON, 2</w:t>
      </w:r>
      <w:r w:rsidR="005B26DB">
        <w:t xml:space="preserve"> </w:t>
      </w:r>
      <w:r w:rsidRPr="001F4D91">
        <w:t>Methyl Pentane</w:t>
      </w:r>
      <w:r w:rsidR="00682EAB">
        <w:fldChar w:fldCharType="begin"/>
      </w:r>
      <w:r w:rsidR="00682EAB">
        <w:instrText xml:space="preserve"> XE "</w:instrText>
      </w:r>
      <w:r w:rsidR="00682EAB" w:rsidRPr="00D72815">
        <w:instrText>2</w:instrText>
      </w:r>
      <w:r w:rsidR="005B26DB">
        <w:instrText xml:space="preserve"> </w:instrText>
      </w:r>
      <w:r w:rsidR="00682EAB" w:rsidRPr="00D72815">
        <w:instrText>Methyl Pentane</w:instrText>
      </w:r>
      <w:r w:rsidR="00682EAB">
        <w:instrText xml:space="preserve">" </w:instrText>
      </w:r>
      <w:r w:rsidR="00682EAB">
        <w:fldChar w:fldCharType="end"/>
      </w:r>
      <w:r w:rsidRPr="001F4D91">
        <w:t xml:space="preserve"> 73.5 MON and normal Hexane</w:t>
      </w:r>
      <w:r w:rsidR="00682EAB">
        <w:fldChar w:fldCharType="begin"/>
      </w:r>
      <w:r w:rsidR="00682EAB">
        <w:instrText xml:space="preserve"> XE "</w:instrText>
      </w:r>
      <w:r w:rsidR="00682EAB" w:rsidRPr="00613F44">
        <w:instrText>normal Hexane</w:instrText>
      </w:r>
      <w:r w:rsidR="00682EAB">
        <w:instrText xml:space="preserve">" </w:instrText>
      </w:r>
      <w:r w:rsidR="00682EAB">
        <w:fldChar w:fldCharType="end"/>
      </w:r>
      <w:r w:rsidRPr="001F4D91">
        <w:t xml:space="preserve"> 26 MON), plus lesser quantities of higher boiling hydrocarbons in the Heptane</w:t>
      </w:r>
      <w:r w:rsidR="00682EAB">
        <w:fldChar w:fldCharType="begin"/>
      </w:r>
      <w:r w:rsidR="00682EAB">
        <w:instrText xml:space="preserve"> XE "</w:instrText>
      </w:r>
      <w:r w:rsidR="00682EAB" w:rsidRPr="00D52520">
        <w:instrText>Heptane</w:instrText>
      </w:r>
      <w:r w:rsidR="00682EAB">
        <w:instrText xml:space="preserve">" </w:instrText>
      </w:r>
      <w:r w:rsidR="00682EAB">
        <w:fldChar w:fldCharType="end"/>
      </w:r>
      <w:r w:rsidRPr="001F4D91">
        <w:t>, Octane</w:t>
      </w:r>
      <w:r w:rsidR="00682EAB">
        <w:fldChar w:fldCharType="begin"/>
      </w:r>
      <w:r w:rsidR="00682EAB">
        <w:instrText xml:space="preserve"> XE "</w:instrText>
      </w:r>
      <w:r w:rsidR="00682EAB" w:rsidRPr="00000E81">
        <w:instrText>Octane</w:instrText>
      </w:r>
      <w:r w:rsidR="00682EAB">
        <w:instrText xml:space="preserve">" </w:instrText>
      </w:r>
      <w:r w:rsidR="00682EAB">
        <w:fldChar w:fldCharType="end"/>
      </w:r>
      <w:r w:rsidRPr="001F4D91">
        <w:t>, Nonane</w:t>
      </w:r>
      <w:r w:rsidR="00682EAB">
        <w:fldChar w:fldCharType="begin"/>
      </w:r>
      <w:r w:rsidR="00682EAB">
        <w:instrText xml:space="preserve"> XE "</w:instrText>
      </w:r>
      <w:r w:rsidR="00682EAB" w:rsidRPr="002B2A6B">
        <w:instrText>Nonane</w:instrText>
      </w:r>
      <w:r w:rsidR="00682EAB">
        <w:instrText xml:space="preserve">" </w:instrText>
      </w:r>
      <w:r w:rsidR="00682EAB">
        <w:fldChar w:fldCharType="end"/>
      </w:r>
      <w:r w:rsidRPr="001F4D91">
        <w:t xml:space="preserve"> range up to 200 deg. C and beyond. </w:t>
      </w:r>
    </w:p>
    <w:p w14:paraId="5B03E749" w14:textId="77777777" w:rsidR="00844952" w:rsidRPr="001F4D91" w:rsidRDefault="00844952" w:rsidP="00A808C1">
      <w:pPr>
        <w:pStyle w:val="BodyText"/>
      </w:pPr>
      <w:r w:rsidRPr="001F4D91">
        <w:t>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F4D91">
        <w:t xml:space="preserve"> is only one of five possible isomers of hexane. </w:t>
      </w:r>
    </w:p>
    <w:p w14:paraId="3FCCB79B" w14:textId="77777777" w:rsidR="009F76EF" w:rsidRDefault="009F76EF">
      <w:pPr>
        <w:rPr>
          <w:i/>
          <w:spacing w:val="-5"/>
          <w:sz w:val="22"/>
        </w:rPr>
      </w:pPr>
    </w:p>
    <w:p w14:paraId="0B84C638" w14:textId="77777777" w:rsidR="001E56FB" w:rsidRDefault="001E56FB">
      <w:pPr>
        <w:rPr>
          <w:i/>
          <w:spacing w:val="-5"/>
          <w:sz w:val="22"/>
        </w:rPr>
      </w:pPr>
      <w:r>
        <w:br w:type="page"/>
      </w:r>
    </w:p>
    <w:p w14:paraId="2BAC9837" w14:textId="653A6014" w:rsidR="00844952" w:rsidRDefault="00844952" w:rsidP="001E56FB">
      <w:pPr>
        <w:pStyle w:val="Caption"/>
      </w:pPr>
      <w:r>
        <w:lastRenderedPageBreak/>
        <w:t xml:space="preserve">Figure </w:t>
      </w:r>
      <w:r w:rsidR="008F1DD9">
        <w:t>9</w:t>
      </w:r>
      <w:r>
        <w:t>. Hexane Isomers</w:t>
      </w:r>
    </w:p>
    <w:p w14:paraId="175846D5" w14:textId="77777777" w:rsidR="00844952" w:rsidRPr="001F4D91" w:rsidRDefault="001C45BC" w:rsidP="00A808C1">
      <w:pPr>
        <w:pStyle w:val="Picture"/>
      </w:pPr>
      <w:r w:rsidRPr="001F4D91">
        <w:rPr>
          <w:noProof/>
          <w:lang w:eastAsia="en-AU"/>
        </w:rPr>
        <w:drawing>
          <wp:inline distT="0" distB="0" distL="0" distR="0" wp14:anchorId="67CCF60C" wp14:editId="3D081761">
            <wp:extent cx="4183720" cy="5378124"/>
            <wp:effectExtent l="0" t="0" r="7620" b="0"/>
            <wp:docPr id="15" name="Picture 15" descr="Hexane is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xane isom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3720" cy="5378124"/>
                    </a:xfrm>
                    <a:prstGeom prst="rect">
                      <a:avLst/>
                    </a:prstGeom>
                    <a:noFill/>
                    <a:ln>
                      <a:noFill/>
                    </a:ln>
                  </pic:spPr>
                </pic:pic>
              </a:graphicData>
            </a:graphic>
          </wp:inline>
        </w:drawing>
      </w:r>
    </w:p>
    <w:p w14:paraId="30A20C7B" w14:textId="77777777" w:rsidR="00844952" w:rsidRPr="001F4D91" w:rsidRDefault="00844952" w:rsidP="00A808C1">
      <w:pPr>
        <w:pStyle w:val="BodyText"/>
      </w:pPr>
      <w:r w:rsidRPr="001F4D91">
        <w:t>All but 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F4D91">
        <w:t xml:space="preserve"> have been known for some years to occur in natural gasoline</w:t>
      </w:r>
      <w:r w:rsidR="00682EAB">
        <w:fldChar w:fldCharType="begin"/>
      </w:r>
      <w:r w:rsidR="00682EAB">
        <w:instrText xml:space="preserve"> XE "</w:instrText>
      </w:r>
      <w:r w:rsidR="00682EAB" w:rsidRPr="00621B96">
        <w:instrText>natural gasoline</w:instrText>
      </w:r>
      <w:r w:rsidR="00682EAB">
        <w:instrText xml:space="preserve">" </w:instrText>
      </w:r>
      <w:r w:rsidR="00682EAB">
        <w:fldChar w:fldCharType="end"/>
      </w:r>
      <w:r w:rsidRPr="001F4D91">
        <w:t xml:space="preserve">.  Figure </w:t>
      </w:r>
      <w:r w:rsidR="00D72733">
        <w:t>9</w:t>
      </w:r>
      <w:r w:rsidRPr="001F4D91">
        <w:t>. shows that only two of the hexanes (Neohexane and 2,3 Dimethyl Butane</w:t>
      </w:r>
      <w:r w:rsidR="00682EAB">
        <w:fldChar w:fldCharType="begin"/>
      </w:r>
      <w:r w:rsidR="00682EAB">
        <w:instrText xml:space="preserve"> XE "</w:instrText>
      </w:r>
      <w:r w:rsidR="00682EAB" w:rsidRPr="00C53FFF">
        <w:instrText>2,3 Dimethyl Butane</w:instrText>
      </w:r>
      <w:r w:rsidR="00682EAB">
        <w:instrText xml:space="preserve">" </w:instrText>
      </w:r>
      <w:r w:rsidR="00682EAB">
        <w:fldChar w:fldCharType="end"/>
      </w:r>
      <w:r w:rsidRPr="001F4D91">
        <w:t>) have octane numbers over 90; as aviation fuel components these two isomers are comparable to iso</w:t>
      </w:r>
      <w:r w:rsidR="00E52DA9">
        <w:t>-</w:t>
      </w:r>
      <w:r w:rsidRPr="001F4D91">
        <w:t>octane</w:t>
      </w:r>
      <w:r w:rsidR="009200ED">
        <w:fldChar w:fldCharType="begin"/>
      </w:r>
      <w:r w:rsidR="009200ED">
        <w:instrText xml:space="preserve"> XE "</w:instrText>
      </w:r>
      <w:r w:rsidR="009200ED" w:rsidRPr="00002893">
        <w:instrText>iso-octane</w:instrText>
      </w:r>
      <w:r w:rsidR="009200ED">
        <w:instrText xml:space="preserve">" </w:instrText>
      </w:r>
      <w:r w:rsidR="009200ED">
        <w:fldChar w:fldCharType="end"/>
      </w:r>
      <w:r w:rsidRPr="001F4D91">
        <w:t>, and because of their higher volatility they can be used to provide flexibility in blending high octane rating aviation fuels</w:t>
      </w:r>
    </w:p>
    <w:p w14:paraId="53C59FE0" w14:textId="77777777" w:rsidR="00844952" w:rsidRDefault="00844952" w:rsidP="00A808C1">
      <w:pPr>
        <w:pStyle w:val="BodyText"/>
      </w:pPr>
      <w:r w:rsidRPr="001F4D91">
        <w:t>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F4D91">
        <w:t xml:space="preserve"> is the most volatile (lowest boiling point) of all the hexanes, and therefore can be separated by fractional distillation</w:t>
      </w:r>
      <w:r w:rsidR="00DD608C">
        <w:fldChar w:fldCharType="begin"/>
      </w:r>
      <w:r w:rsidR="00DD608C">
        <w:instrText xml:space="preserve"> XE "</w:instrText>
      </w:r>
      <w:r w:rsidR="00DD608C" w:rsidRPr="00850813">
        <w:instrText>fractional distillation</w:instrText>
      </w:r>
      <w:r w:rsidR="00DD608C">
        <w:instrText xml:space="preserve">" </w:instrText>
      </w:r>
      <w:r w:rsidR="00DD608C">
        <w:fldChar w:fldCharType="end"/>
      </w:r>
      <w:r w:rsidRPr="001F4D91">
        <w:t xml:space="preserve"> from the other hexanes which have poor octane ratings – particularly normal hexane</w:t>
      </w:r>
      <w:r w:rsidR="00682EAB">
        <w:fldChar w:fldCharType="begin"/>
      </w:r>
      <w:r w:rsidR="00682EAB">
        <w:instrText xml:space="preserve"> XE "</w:instrText>
      </w:r>
      <w:r w:rsidR="00682EAB" w:rsidRPr="007575B4">
        <w:instrText>normal hexane</w:instrText>
      </w:r>
      <w:r w:rsidR="00682EAB">
        <w:instrText xml:space="preserve">" </w:instrText>
      </w:r>
      <w:r w:rsidR="00682EAB">
        <w:fldChar w:fldCharType="end"/>
      </w:r>
      <w:r w:rsidRPr="001F4D91">
        <w:t xml:space="preserve">. </w:t>
      </w:r>
    </w:p>
    <w:p w14:paraId="5F93425E" w14:textId="77777777" w:rsidR="009F76EF" w:rsidRDefault="009F76EF">
      <w:pPr>
        <w:rPr>
          <w:i/>
          <w:spacing w:val="-5"/>
          <w:sz w:val="22"/>
        </w:rPr>
      </w:pPr>
    </w:p>
    <w:p w14:paraId="2F6602DD" w14:textId="77777777" w:rsidR="009F76EF" w:rsidRDefault="009F76EF">
      <w:pPr>
        <w:rPr>
          <w:i/>
          <w:spacing w:val="-5"/>
          <w:sz w:val="22"/>
        </w:rPr>
      </w:pPr>
      <w:r>
        <w:br w:type="page"/>
      </w:r>
    </w:p>
    <w:p w14:paraId="7788B5A5" w14:textId="77777777" w:rsidR="00E52DA9" w:rsidRDefault="00E52DA9" w:rsidP="001E56FB">
      <w:pPr>
        <w:pStyle w:val="StyleCaptionBefore6ptAfter6pt"/>
      </w:pPr>
      <w:r>
        <w:lastRenderedPageBreak/>
        <w:t xml:space="preserve">Figure </w:t>
      </w:r>
      <w:r w:rsidR="008F1DD9">
        <w:t>10</w:t>
      </w:r>
      <w:r>
        <w:t>. Neohexane Process</w:t>
      </w:r>
      <w:r w:rsidR="00682EAB">
        <w:fldChar w:fldCharType="begin"/>
      </w:r>
      <w:r w:rsidR="00682EAB">
        <w:instrText xml:space="preserve"> XE "</w:instrText>
      </w:r>
      <w:r w:rsidR="00682EAB" w:rsidRPr="005E3B49">
        <w:instrText>Neohexane Process</w:instrText>
      </w:r>
      <w:r w:rsidR="00682EAB">
        <w:instrText xml:space="preserve">" </w:instrText>
      </w:r>
      <w:r w:rsidR="00682EAB">
        <w:fldChar w:fldCharType="end"/>
      </w:r>
    </w:p>
    <w:p w14:paraId="52AD6138" w14:textId="77777777" w:rsidR="00E52DA9" w:rsidRPr="00E52DA9" w:rsidRDefault="001C45BC" w:rsidP="00A808C1">
      <w:pPr>
        <w:pStyle w:val="Picture"/>
      </w:pPr>
      <w:r>
        <w:rPr>
          <w:noProof/>
          <w:lang w:eastAsia="en-AU"/>
        </w:rPr>
        <w:drawing>
          <wp:inline distT="0" distB="0" distL="0" distR="0" wp14:anchorId="7A75C917" wp14:editId="0132F9D3">
            <wp:extent cx="4477103" cy="3508189"/>
            <wp:effectExtent l="0" t="0" r="0" b="0"/>
            <wp:docPr id="16" name="Picture 16" descr="Neohexane Process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ohexane Process 19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5442" cy="3514724"/>
                    </a:xfrm>
                    <a:prstGeom prst="rect">
                      <a:avLst/>
                    </a:prstGeom>
                    <a:noFill/>
                    <a:ln>
                      <a:noFill/>
                    </a:ln>
                  </pic:spPr>
                </pic:pic>
              </a:graphicData>
            </a:graphic>
          </wp:inline>
        </w:drawing>
      </w:r>
    </w:p>
    <w:p w14:paraId="607778EF" w14:textId="77777777" w:rsidR="00844952" w:rsidRPr="001F4D91" w:rsidRDefault="00844952" w:rsidP="00A808C1">
      <w:pPr>
        <w:pStyle w:val="BodyText"/>
      </w:pPr>
      <w:r w:rsidRPr="001F4D91">
        <w:t>By selecting Ethylene</w:t>
      </w:r>
      <w:r w:rsidR="00682EAB">
        <w:fldChar w:fldCharType="begin"/>
      </w:r>
      <w:r w:rsidR="00682EAB">
        <w:instrText xml:space="preserve"> XE "</w:instrText>
      </w:r>
      <w:r w:rsidR="00682EAB" w:rsidRPr="0033270B">
        <w:instrText>Ethylene</w:instrText>
      </w:r>
      <w:r w:rsidR="00682EAB">
        <w:instrText xml:space="preserve">" </w:instrText>
      </w:r>
      <w:r w:rsidR="00682EAB">
        <w:fldChar w:fldCharType="end"/>
      </w:r>
      <w:r w:rsidRPr="001F4D91">
        <w:t xml:space="preserve"> and 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1F4D91">
        <w:t xml:space="preserve"> as reactants, thermal alkylation</w:t>
      </w:r>
      <w:r w:rsidR="00682EAB">
        <w:fldChar w:fldCharType="begin"/>
      </w:r>
      <w:r w:rsidR="00682EAB">
        <w:instrText xml:space="preserve"> XE "</w:instrText>
      </w:r>
      <w:r w:rsidR="00682EAB" w:rsidRPr="00D86897">
        <w:instrText>thermal alkylation</w:instrText>
      </w:r>
      <w:r w:rsidR="00682EAB">
        <w:instrText xml:space="preserve">" </w:instrText>
      </w:r>
      <w:r w:rsidR="00682EAB">
        <w:fldChar w:fldCharType="end"/>
      </w:r>
      <w:r w:rsidRPr="001F4D91">
        <w:t xml:space="preserve"> at high pressures will produce 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F4D91">
        <w:t>, an isoparaffin of high octane number suitable for aviation fuel, but higher in volatility than Iso-Octane. Neohexane has high lead susceptibility</w:t>
      </w:r>
      <w:r w:rsidR="009200ED">
        <w:fldChar w:fldCharType="begin"/>
      </w:r>
      <w:r w:rsidR="009200ED">
        <w:instrText xml:space="preserve"> XE "</w:instrText>
      </w:r>
      <w:r w:rsidR="009200ED" w:rsidRPr="00A87C22">
        <w:instrText>lead susceptibility</w:instrText>
      </w:r>
      <w:r w:rsidR="009200ED">
        <w:instrText xml:space="preserve">" </w:instrText>
      </w:r>
      <w:r w:rsidR="009200ED">
        <w:fldChar w:fldCharType="end"/>
      </w:r>
      <w:r w:rsidRPr="001F4D91">
        <w:t xml:space="preserve">, for example at 3.0 ml TEL/USG (0.792 ml TEL per litre) it is comparable in anti-knock rating to chemically pure Iso-Octane with 3 ml TEL/USG. </w:t>
      </w:r>
    </w:p>
    <w:p w14:paraId="62674FA0" w14:textId="77777777" w:rsidR="00844952" w:rsidRPr="001F4D91" w:rsidRDefault="00844952" w:rsidP="00A808C1">
      <w:pPr>
        <w:pStyle w:val="BodyText"/>
      </w:pPr>
      <w:r w:rsidRPr="001F4D91">
        <w:t>When the aviation gasoline ordinarily used in blending to high octane number fuels is replaced by suitable mixtures of 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F4D91">
        <w:t xml:space="preserve"> and Iso-octane, finished aviation gasolines of balanced volatility with much higher octane numbers can be produced.</w:t>
      </w:r>
    </w:p>
    <w:p w14:paraId="30668F0F" w14:textId="77777777" w:rsidR="00844952" w:rsidRPr="001F4D91" w:rsidRDefault="00844952" w:rsidP="00A808C1">
      <w:pPr>
        <w:pStyle w:val="BodyText"/>
      </w:pPr>
      <w:r w:rsidRPr="001F4D91">
        <w:t>For example – for the same 50% distillation point</w:t>
      </w:r>
      <w:r w:rsidR="005B26DB">
        <w:fldChar w:fldCharType="begin"/>
      </w:r>
      <w:r w:rsidR="005B26DB">
        <w:instrText xml:space="preserve"> XE "</w:instrText>
      </w:r>
      <w:r w:rsidR="005B26DB" w:rsidRPr="00016507">
        <w:instrText>distillation point</w:instrText>
      </w:r>
      <w:r w:rsidR="005B26DB">
        <w:instrText xml:space="preserve">" </w:instrText>
      </w:r>
      <w:r w:rsidR="005B26DB">
        <w:fldChar w:fldCharType="end"/>
      </w:r>
      <w:r w:rsidRPr="001F4D91">
        <w:t xml:space="preserve"> 95</w:t>
      </w:r>
      <w:r w:rsidRPr="00682EAB">
        <w:rPr>
          <w:vertAlign w:val="superscript"/>
        </w:rPr>
        <w:t>O</w:t>
      </w:r>
      <w:r w:rsidRPr="001F4D91">
        <w:t>C and a vapour pressure</w:t>
      </w:r>
      <w:r w:rsidR="005B26DB">
        <w:fldChar w:fldCharType="begin"/>
      </w:r>
      <w:r w:rsidR="005B26DB">
        <w:instrText xml:space="preserve"> XE "</w:instrText>
      </w:r>
      <w:r w:rsidR="005B26DB" w:rsidRPr="00E378E1">
        <w:instrText>vapour pressure</w:instrText>
      </w:r>
      <w:r w:rsidR="005B26DB">
        <w:instrText xml:space="preserve">" </w:instrText>
      </w:r>
      <w:r w:rsidR="005B26DB">
        <w:fldChar w:fldCharType="end"/>
      </w:r>
      <w:r w:rsidRPr="001F4D91">
        <w:t xml:space="preserve"> of 7psi, the theoretical blends show that inclusion of 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rsidRPr="001F4D91">
        <w:t xml:space="preserve"> has a marked impact on the octane rating. Isopentane</w:t>
      </w:r>
      <w:r w:rsidR="009200ED">
        <w:fldChar w:fldCharType="begin"/>
      </w:r>
      <w:r w:rsidR="009200ED">
        <w:instrText xml:space="preserve"> XE "</w:instrText>
      </w:r>
      <w:r w:rsidR="009200ED" w:rsidRPr="00BA6B96">
        <w:instrText>Isopentane</w:instrText>
      </w:r>
      <w:r w:rsidR="009200ED">
        <w:instrText xml:space="preserve">" </w:instrText>
      </w:r>
      <w:r w:rsidR="009200ED">
        <w:fldChar w:fldCharType="end"/>
      </w:r>
      <w:r w:rsidRPr="001F4D91">
        <w:t xml:space="preserve"> is primarily present to achieve the desired vapour pressure</w:t>
      </w:r>
    </w:p>
    <w:p w14:paraId="698AF56F" w14:textId="77777777" w:rsidR="00844952" w:rsidRDefault="00844952" w:rsidP="001E56FB">
      <w:pPr>
        <w:pStyle w:val="Caption"/>
      </w:pPr>
      <w:r>
        <w:t xml:space="preserve">Table </w:t>
      </w:r>
      <w:r w:rsidR="00A82CC8">
        <w:rPr>
          <w:noProof/>
        </w:rPr>
        <w:fldChar w:fldCharType="begin"/>
      </w:r>
      <w:r w:rsidR="00A82CC8">
        <w:rPr>
          <w:noProof/>
        </w:rPr>
        <w:instrText xml:space="preserve"> SEQ Table \* ARABIC </w:instrText>
      </w:r>
      <w:r w:rsidR="00A82CC8">
        <w:rPr>
          <w:noProof/>
        </w:rPr>
        <w:fldChar w:fldCharType="separate"/>
      </w:r>
      <w:r w:rsidR="00DB10F2">
        <w:rPr>
          <w:noProof/>
        </w:rPr>
        <w:t>23</w:t>
      </w:r>
      <w:r w:rsidR="00A82CC8">
        <w:rPr>
          <w:noProof/>
        </w:rPr>
        <w:fldChar w:fldCharType="end"/>
      </w:r>
      <w:r w:rsidR="00AD7C15">
        <w:rPr>
          <w:noProof/>
        </w:rPr>
        <w:t>.</w:t>
      </w:r>
      <w:r>
        <w:t xml:space="preserve"> 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r>
        <w:t xml:space="preserve"> theoretical blends – Blend 1(0% neoC</w:t>
      </w:r>
      <w:r w:rsidRPr="00682EAB">
        <w:rPr>
          <w:vertAlign w:val="subscript"/>
        </w:rPr>
        <w:t>6</w:t>
      </w:r>
      <w:r>
        <w:t>), Blend 2 (0% Naphtha)</w:t>
      </w:r>
    </w:p>
    <w:tbl>
      <w:tblPr>
        <w:tblW w:w="6345" w:type="dxa"/>
        <w:tblInd w:w="13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085"/>
        <w:gridCol w:w="1134"/>
        <w:gridCol w:w="1134"/>
        <w:gridCol w:w="992"/>
      </w:tblGrid>
      <w:tr w:rsidR="00844952" w14:paraId="1292F70D" w14:textId="77777777" w:rsidTr="00605941">
        <w:tc>
          <w:tcPr>
            <w:tcW w:w="3085" w:type="dxa"/>
            <w:tcBorders>
              <w:bottom w:val="single" w:sz="12" w:space="0" w:color="000000"/>
            </w:tcBorders>
          </w:tcPr>
          <w:p w14:paraId="12F68C01" w14:textId="77777777" w:rsidR="00844952" w:rsidRPr="00E52DA9" w:rsidRDefault="00605941" w:rsidP="00A808C1">
            <w:pPr>
              <w:pStyle w:val="BodyText"/>
            </w:pPr>
            <w:r w:rsidRPr="00E52DA9">
              <w:t>Component</w:t>
            </w:r>
          </w:p>
        </w:tc>
        <w:tc>
          <w:tcPr>
            <w:tcW w:w="1134" w:type="dxa"/>
            <w:tcBorders>
              <w:bottom w:val="single" w:sz="12" w:space="0" w:color="000000"/>
            </w:tcBorders>
          </w:tcPr>
          <w:p w14:paraId="1765AC53" w14:textId="77777777" w:rsidR="00844952" w:rsidRPr="00E52DA9" w:rsidRDefault="00844952" w:rsidP="00A808C1">
            <w:pPr>
              <w:pStyle w:val="BodyText"/>
            </w:pPr>
            <w:r w:rsidRPr="00E52DA9">
              <w:t>MON</w:t>
            </w:r>
          </w:p>
        </w:tc>
        <w:tc>
          <w:tcPr>
            <w:tcW w:w="1134" w:type="dxa"/>
            <w:tcBorders>
              <w:bottom w:val="single" w:sz="12" w:space="0" w:color="000000"/>
            </w:tcBorders>
          </w:tcPr>
          <w:p w14:paraId="3290BB34" w14:textId="77777777" w:rsidR="00844952" w:rsidRPr="00E52DA9" w:rsidRDefault="00844952" w:rsidP="00A808C1">
            <w:pPr>
              <w:pStyle w:val="BodyText"/>
            </w:pPr>
            <w:r w:rsidRPr="00E52DA9">
              <w:t xml:space="preserve">Blend 1 </w:t>
            </w:r>
          </w:p>
        </w:tc>
        <w:tc>
          <w:tcPr>
            <w:tcW w:w="992" w:type="dxa"/>
            <w:tcBorders>
              <w:bottom w:val="single" w:sz="12" w:space="0" w:color="000000"/>
            </w:tcBorders>
          </w:tcPr>
          <w:p w14:paraId="756A8591" w14:textId="77777777" w:rsidR="00844952" w:rsidRPr="00E52DA9" w:rsidRDefault="00844952" w:rsidP="00A808C1">
            <w:pPr>
              <w:pStyle w:val="BodyText"/>
            </w:pPr>
            <w:r w:rsidRPr="00E52DA9">
              <w:t>Blend 2</w:t>
            </w:r>
          </w:p>
        </w:tc>
      </w:tr>
      <w:tr w:rsidR="00844952" w14:paraId="27BC3F8E" w14:textId="77777777" w:rsidTr="00605941">
        <w:tc>
          <w:tcPr>
            <w:tcW w:w="3085" w:type="dxa"/>
            <w:tcBorders>
              <w:top w:val="single" w:sz="12" w:space="0" w:color="000000"/>
            </w:tcBorders>
          </w:tcPr>
          <w:p w14:paraId="2B1C6C70" w14:textId="77777777" w:rsidR="00844952" w:rsidRPr="00E52DA9" w:rsidRDefault="00844952" w:rsidP="00A808C1">
            <w:pPr>
              <w:pStyle w:val="BodyText"/>
            </w:pPr>
            <w:r w:rsidRPr="00E52DA9">
              <w:t>Isopentane</w:t>
            </w:r>
            <w:r w:rsidR="009200ED">
              <w:fldChar w:fldCharType="begin"/>
            </w:r>
            <w:r w:rsidR="009200ED">
              <w:instrText xml:space="preserve"> XE "</w:instrText>
            </w:r>
            <w:r w:rsidR="009200ED" w:rsidRPr="00BA6B96">
              <w:instrText>Isopentane</w:instrText>
            </w:r>
            <w:r w:rsidR="009200ED">
              <w:instrText xml:space="preserve">" </w:instrText>
            </w:r>
            <w:r w:rsidR="009200ED">
              <w:fldChar w:fldCharType="end"/>
            </w:r>
            <w:r w:rsidRPr="00E52DA9">
              <w:t xml:space="preserve"> (balance)</w:t>
            </w:r>
          </w:p>
        </w:tc>
        <w:tc>
          <w:tcPr>
            <w:tcW w:w="1134" w:type="dxa"/>
            <w:tcBorders>
              <w:top w:val="single" w:sz="12" w:space="0" w:color="000000"/>
            </w:tcBorders>
          </w:tcPr>
          <w:p w14:paraId="7C78DFCC" w14:textId="77777777" w:rsidR="00844952" w:rsidRPr="00E52DA9" w:rsidRDefault="00844952" w:rsidP="001E56FB">
            <w:pPr>
              <w:spacing w:before="0"/>
              <w:rPr>
                <w:sz w:val="22"/>
                <w:szCs w:val="22"/>
              </w:rPr>
            </w:pPr>
            <w:r w:rsidRPr="00E52DA9">
              <w:rPr>
                <w:sz w:val="22"/>
                <w:szCs w:val="22"/>
              </w:rPr>
              <w:t>90</w:t>
            </w:r>
          </w:p>
        </w:tc>
        <w:tc>
          <w:tcPr>
            <w:tcW w:w="1134" w:type="dxa"/>
            <w:tcBorders>
              <w:top w:val="single" w:sz="12" w:space="0" w:color="000000"/>
            </w:tcBorders>
          </w:tcPr>
          <w:p w14:paraId="442E9084" w14:textId="77777777" w:rsidR="00844952" w:rsidRPr="00E52DA9" w:rsidRDefault="00844952" w:rsidP="001E56FB">
            <w:pPr>
              <w:spacing w:before="0"/>
              <w:rPr>
                <w:sz w:val="22"/>
                <w:szCs w:val="22"/>
              </w:rPr>
            </w:pPr>
            <w:r w:rsidRPr="00E52DA9">
              <w:rPr>
                <w:sz w:val="22"/>
                <w:szCs w:val="22"/>
              </w:rPr>
              <w:t>21.3%</w:t>
            </w:r>
          </w:p>
        </w:tc>
        <w:tc>
          <w:tcPr>
            <w:tcW w:w="992" w:type="dxa"/>
            <w:tcBorders>
              <w:top w:val="single" w:sz="12" w:space="0" w:color="000000"/>
            </w:tcBorders>
          </w:tcPr>
          <w:p w14:paraId="496AF816" w14:textId="77777777" w:rsidR="00844952" w:rsidRPr="00E52DA9" w:rsidRDefault="00844952" w:rsidP="001E56FB">
            <w:pPr>
              <w:spacing w:before="0"/>
              <w:rPr>
                <w:sz w:val="22"/>
                <w:szCs w:val="22"/>
              </w:rPr>
            </w:pPr>
            <w:r w:rsidRPr="00E52DA9">
              <w:rPr>
                <w:sz w:val="22"/>
                <w:szCs w:val="22"/>
              </w:rPr>
              <w:t>15.6%</w:t>
            </w:r>
          </w:p>
        </w:tc>
      </w:tr>
      <w:tr w:rsidR="00844952" w14:paraId="00FFA233" w14:textId="77777777" w:rsidTr="00605941">
        <w:tc>
          <w:tcPr>
            <w:tcW w:w="3085" w:type="dxa"/>
          </w:tcPr>
          <w:p w14:paraId="7BDF0313" w14:textId="77777777" w:rsidR="00844952" w:rsidRPr="00E52DA9" w:rsidRDefault="00844952" w:rsidP="00A808C1">
            <w:pPr>
              <w:pStyle w:val="BodyText"/>
            </w:pPr>
            <w:r w:rsidRPr="00E52DA9">
              <w:t>Neohexane</w:t>
            </w:r>
            <w:r w:rsidR="00586359">
              <w:fldChar w:fldCharType="begin"/>
            </w:r>
            <w:r w:rsidR="00586359">
              <w:instrText xml:space="preserve"> XE "</w:instrText>
            </w:r>
            <w:r w:rsidR="00586359" w:rsidRPr="002004A1">
              <w:rPr>
                <w:sz w:val="20"/>
              </w:rPr>
              <w:instrText>Neohexane</w:instrText>
            </w:r>
            <w:r w:rsidR="00586359">
              <w:instrText xml:space="preserve">" </w:instrText>
            </w:r>
            <w:r w:rsidR="00586359">
              <w:fldChar w:fldCharType="end"/>
            </w:r>
          </w:p>
        </w:tc>
        <w:tc>
          <w:tcPr>
            <w:tcW w:w="1134" w:type="dxa"/>
          </w:tcPr>
          <w:p w14:paraId="3585DD99" w14:textId="77777777" w:rsidR="00844952" w:rsidRPr="00E52DA9" w:rsidRDefault="00844952" w:rsidP="001E56FB">
            <w:pPr>
              <w:spacing w:before="0"/>
              <w:rPr>
                <w:sz w:val="22"/>
                <w:szCs w:val="22"/>
              </w:rPr>
            </w:pPr>
            <w:r w:rsidRPr="00E52DA9">
              <w:rPr>
                <w:sz w:val="22"/>
                <w:szCs w:val="22"/>
              </w:rPr>
              <w:t>94</w:t>
            </w:r>
          </w:p>
        </w:tc>
        <w:tc>
          <w:tcPr>
            <w:tcW w:w="1134" w:type="dxa"/>
          </w:tcPr>
          <w:p w14:paraId="6B930D6C" w14:textId="77777777" w:rsidR="00844952" w:rsidRPr="00E52DA9" w:rsidRDefault="00844952" w:rsidP="001E56FB">
            <w:pPr>
              <w:spacing w:before="0"/>
              <w:rPr>
                <w:sz w:val="22"/>
                <w:szCs w:val="22"/>
              </w:rPr>
            </w:pPr>
            <w:r w:rsidRPr="00E52DA9">
              <w:rPr>
                <w:sz w:val="22"/>
                <w:szCs w:val="22"/>
              </w:rPr>
              <w:t>0.0%</w:t>
            </w:r>
          </w:p>
        </w:tc>
        <w:tc>
          <w:tcPr>
            <w:tcW w:w="992" w:type="dxa"/>
          </w:tcPr>
          <w:p w14:paraId="0376D615" w14:textId="77777777" w:rsidR="00844952" w:rsidRPr="00E52DA9" w:rsidRDefault="00844952" w:rsidP="001E56FB">
            <w:pPr>
              <w:spacing w:before="0"/>
              <w:rPr>
                <w:sz w:val="22"/>
                <w:szCs w:val="22"/>
              </w:rPr>
            </w:pPr>
            <w:r w:rsidRPr="00E52DA9">
              <w:rPr>
                <w:sz w:val="22"/>
                <w:szCs w:val="22"/>
              </w:rPr>
              <w:t>25.8%</w:t>
            </w:r>
          </w:p>
        </w:tc>
      </w:tr>
      <w:tr w:rsidR="00844952" w14:paraId="4F80A46D" w14:textId="77777777" w:rsidTr="00605941">
        <w:tc>
          <w:tcPr>
            <w:tcW w:w="3085" w:type="dxa"/>
          </w:tcPr>
          <w:p w14:paraId="69FE2557" w14:textId="77777777" w:rsidR="00844952" w:rsidRPr="00E52DA9" w:rsidRDefault="00844952" w:rsidP="00A808C1">
            <w:pPr>
              <w:pStyle w:val="BodyText"/>
            </w:pPr>
            <w:r w:rsidRPr="00E52DA9">
              <w:t>Straight Run Naphtha</w:t>
            </w:r>
            <w:r w:rsidR="00682EAB">
              <w:fldChar w:fldCharType="begin"/>
            </w:r>
            <w:r w:rsidR="00682EAB">
              <w:instrText xml:space="preserve"> XE "</w:instrText>
            </w:r>
            <w:r w:rsidR="00682EAB" w:rsidRPr="00E4530E">
              <w:instrText>Straight Run Naphtha</w:instrText>
            </w:r>
            <w:r w:rsidR="00682EAB">
              <w:instrText xml:space="preserve">" </w:instrText>
            </w:r>
            <w:r w:rsidR="00682EAB">
              <w:fldChar w:fldCharType="end"/>
            </w:r>
          </w:p>
        </w:tc>
        <w:tc>
          <w:tcPr>
            <w:tcW w:w="1134" w:type="dxa"/>
          </w:tcPr>
          <w:p w14:paraId="55EB57E4" w14:textId="77777777" w:rsidR="00844952" w:rsidRPr="00E52DA9" w:rsidRDefault="00844952" w:rsidP="001E56FB">
            <w:pPr>
              <w:spacing w:before="0"/>
              <w:rPr>
                <w:sz w:val="22"/>
                <w:szCs w:val="22"/>
              </w:rPr>
            </w:pPr>
            <w:r w:rsidRPr="00E52DA9">
              <w:rPr>
                <w:sz w:val="22"/>
                <w:szCs w:val="22"/>
              </w:rPr>
              <w:t>75</w:t>
            </w:r>
          </w:p>
        </w:tc>
        <w:tc>
          <w:tcPr>
            <w:tcW w:w="1134" w:type="dxa"/>
          </w:tcPr>
          <w:p w14:paraId="4097B09A" w14:textId="77777777" w:rsidR="00844952" w:rsidRPr="00E52DA9" w:rsidRDefault="00844952" w:rsidP="001E56FB">
            <w:pPr>
              <w:spacing w:before="0"/>
              <w:rPr>
                <w:sz w:val="22"/>
                <w:szCs w:val="22"/>
              </w:rPr>
            </w:pPr>
            <w:r w:rsidRPr="00E52DA9">
              <w:rPr>
                <w:sz w:val="22"/>
                <w:szCs w:val="22"/>
              </w:rPr>
              <w:t>53.2%</w:t>
            </w:r>
          </w:p>
        </w:tc>
        <w:tc>
          <w:tcPr>
            <w:tcW w:w="992" w:type="dxa"/>
          </w:tcPr>
          <w:p w14:paraId="165ED791" w14:textId="77777777" w:rsidR="00844952" w:rsidRPr="00E52DA9" w:rsidRDefault="00844952" w:rsidP="001E56FB">
            <w:pPr>
              <w:spacing w:before="0"/>
              <w:rPr>
                <w:sz w:val="22"/>
                <w:szCs w:val="22"/>
              </w:rPr>
            </w:pPr>
            <w:r w:rsidRPr="00E52DA9">
              <w:rPr>
                <w:sz w:val="22"/>
                <w:szCs w:val="22"/>
              </w:rPr>
              <w:t>0.0%</w:t>
            </w:r>
          </w:p>
        </w:tc>
      </w:tr>
      <w:tr w:rsidR="00844952" w14:paraId="6CFCB40D" w14:textId="77777777" w:rsidTr="00605941">
        <w:tc>
          <w:tcPr>
            <w:tcW w:w="3085" w:type="dxa"/>
          </w:tcPr>
          <w:p w14:paraId="1530BFC5" w14:textId="77777777" w:rsidR="00844952" w:rsidRPr="00E52DA9" w:rsidRDefault="00844952" w:rsidP="00A808C1">
            <w:pPr>
              <w:pStyle w:val="BodyText"/>
            </w:pPr>
            <w:r w:rsidRPr="00E52DA9">
              <w:t>Iso</w:t>
            </w:r>
            <w:r w:rsidR="00E52DA9">
              <w:t>-</w:t>
            </w:r>
            <w:r w:rsidRPr="00E52DA9">
              <w:t>Octane</w:t>
            </w:r>
            <w:r w:rsidR="00682EAB">
              <w:fldChar w:fldCharType="begin"/>
            </w:r>
            <w:r w:rsidR="00682EAB">
              <w:instrText xml:space="preserve"> XE "</w:instrText>
            </w:r>
            <w:r w:rsidR="00682EAB" w:rsidRPr="009A46D9">
              <w:instrText>Iso-Octane</w:instrText>
            </w:r>
            <w:r w:rsidR="00682EAB">
              <w:instrText xml:space="preserve">" </w:instrText>
            </w:r>
            <w:r w:rsidR="00682EAB">
              <w:fldChar w:fldCharType="end"/>
            </w:r>
            <w:r w:rsidRPr="00E52DA9">
              <w:t xml:space="preserve"> (2</w:t>
            </w:r>
            <w:r w:rsidR="00495E5E" w:rsidRPr="00E52DA9">
              <w:t>,</w:t>
            </w:r>
            <w:r w:rsidRPr="00E52DA9">
              <w:t>2</w:t>
            </w:r>
            <w:r w:rsidR="00495E5E" w:rsidRPr="00E52DA9">
              <w:t>,</w:t>
            </w:r>
            <w:r w:rsidRPr="00E52DA9">
              <w:t>4 TMP)</w:t>
            </w:r>
          </w:p>
        </w:tc>
        <w:tc>
          <w:tcPr>
            <w:tcW w:w="1134" w:type="dxa"/>
          </w:tcPr>
          <w:p w14:paraId="0A3997B3" w14:textId="77777777" w:rsidR="00844952" w:rsidRPr="00E52DA9" w:rsidRDefault="00844952" w:rsidP="001E56FB">
            <w:pPr>
              <w:spacing w:before="0"/>
              <w:rPr>
                <w:sz w:val="22"/>
                <w:szCs w:val="22"/>
              </w:rPr>
            </w:pPr>
            <w:r w:rsidRPr="00E52DA9">
              <w:rPr>
                <w:sz w:val="22"/>
                <w:szCs w:val="22"/>
              </w:rPr>
              <w:t>94</w:t>
            </w:r>
          </w:p>
        </w:tc>
        <w:tc>
          <w:tcPr>
            <w:tcW w:w="1134" w:type="dxa"/>
          </w:tcPr>
          <w:p w14:paraId="5E7D6B2B" w14:textId="77777777" w:rsidR="00844952" w:rsidRPr="00E52DA9" w:rsidRDefault="00844952" w:rsidP="001E56FB">
            <w:pPr>
              <w:spacing w:before="0"/>
              <w:rPr>
                <w:sz w:val="22"/>
                <w:szCs w:val="22"/>
              </w:rPr>
            </w:pPr>
            <w:r w:rsidRPr="00E52DA9">
              <w:rPr>
                <w:sz w:val="22"/>
                <w:szCs w:val="22"/>
              </w:rPr>
              <w:t>25.5%</w:t>
            </w:r>
          </w:p>
        </w:tc>
        <w:tc>
          <w:tcPr>
            <w:tcW w:w="992" w:type="dxa"/>
          </w:tcPr>
          <w:p w14:paraId="0C8532DB" w14:textId="77777777" w:rsidR="00844952" w:rsidRPr="00E52DA9" w:rsidRDefault="00844952" w:rsidP="001E56FB">
            <w:pPr>
              <w:spacing w:before="0"/>
              <w:rPr>
                <w:sz w:val="22"/>
                <w:szCs w:val="22"/>
              </w:rPr>
            </w:pPr>
            <w:r w:rsidRPr="00E52DA9">
              <w:rPr>
                <w:sz w:val="22"/>
                <w:szCs w:val="22"/>
              </w:rPr>
              <w:t>58.6%</w:t>
            </w:r>
          </w:p>
        </w:tc>
      </w:tr>
      <w:tr w:rsidR="00844952" w14:paraId="2D0A9BA9" w14:textId="77777777" w:rsidTr="00605941">
        <w:trPr>
          <w:cantSplit/>
        </w:trPr>
        <w:tc>
          <w:tcPr>
            <w:tcW w:w="4219" w:type="dxa"/>
            <w:gridSpan w:val="2"/>
          </w:tcPr>
          <w:p w14:paraId="35945547" w14:textId="77777777" w:rsidR="00844952" w:rsidRPr="00E52DA9" w:rsidRDefault="00844952" w:rsidP="001E56FB">
            <w:pPr>
              <w:spacing w:before="0"/>
              <w:rPr>
                <w:b/>
                <w:bCs/>
                <w:sz w:val="22"/>
                <w:szCs w:val="22"/>
              </w:rPr>
            </w:pPr>
            <w:r w:rsidRPr="00E52DA9">
              <w:rPr>
                <w:sz w:val="22"/>
                <w:szCs w:val="22"/>
              </w:rPr>
              <w:t>Octane Number MON</w:t>
            </w:r>
            <w:r w:rsidR="00904F5F">
              <w:rPr>
                <w:sz w:val="22"/>
                <w:szCs w:val="22"/>
              </w:rPr>
              <w:fldChar w:fldCharType="begin"/>
            </w:r>
            <w:r w:rsidR="00904F5F">
              <w:instrText xml:space="preserve"> XE "</w:instrText>
            </w:r>
            <w:r w:rsidR="00904F5F" w:rsidRPr="00762E89">
              <w:rPr>
                <w:sz w:val="22"/>
                <w:szCs w:val="22"/>
              </w:rPr>
              <w:instrText>Octane Number MON</w:instrText>
            </w:r>
            <w:r w:rsidR="00904F5F">
              <w:instrText xml:space="preserve">" </w:instrText>
            </w:r>
            <w:r w:rsidR="00904F5F">
              <w:rPr>
                <w:sz w:val="22"/>
                <w:szCs w:val="22"/>
              </w:rPr>
              <w:fldChar w:fldCharType="end"/>
            </w:r>
            <w:r w:rsidRPr="00E52DA9">
              <w:rPr>
                <w:sz w:val="22"/>
                <w:szCs w:val="22"/>
              </w:rPr>
              <w:t xml:space="preserve"> Clear</w:t>
            </w:r>
          </w:p>
        </w:tc>
        <w:tc>
          <w:tcPr>
            <w:tcW w:w="1134" w:type="dxa"/>
          </w:tcPr>
          <w:p w14:paraId="169856B1" w14:textId="77777777" w:rsidR="00844952" w:rsidRPr="00E52DA9" w:rsidRDefault="00844952" w:rsidP="001E56FB">
            <w:pPr>
              <w:spacing w:before="0"/>
              <w:rPr>
                <w:b/>
                <w:bCs/>
                <w:sz w:val="22"/>
                <w:szCs w:val="22"/>
              </w:rPr>
            </w:pPr>
            <w:r w:rsidRPr="00E52DA9">
              <w:rPr>
                <w:b/>
                <w:bCs/>
                <w:sz w:val="22"/>
                <w:szCs w:val="22"/>
              </w:rPr>
              <w:t>82.8</w:t>
            </w:r>
          </w:p>
        </w:tc>
        <w:tc>
          <w:tcPr>
            <w:tcW w:w="992" w:type="dxa"/>
          </w:tcPr>
          <w:p w14:paraId="6D428C3B" w14:textId="77777777" w:rsidR="00844952" w:rsidRPr="00E52DA9" w:rsidRDefault="00844952" w:rsidP="001E56FB">
            <w:pPr>
              <w:spacing w:before="0"/>
              <w:rPr>
                <w:b/>
                <w:bCs/>
                <w:sz w:val="22"/>
                <w:szCs w:val="22"/>
              </w:rPr>
            </w:pPr>
            <w:r w:rsidRPr="00E52DA9">
              <w:rPr>
                <w:b/>
                <w:bCs/>
                <w:sz w:val="22"/>
                <w:szCs w:val="22"/>
              </w:rPr>
              <w:t>93.4</w:t>
            </w:r>
          </w:p>
        </w:tc>
      </w:tr>
    </w:tbl>
    <w:p w14:paraId="0B026F59" w14:textId="2B17F116" w:rsidR="00844952" w:rsidRDefault="00844952" w:rsidP="00A808C1">
      <w:pPr>
        <w:pStyle w:val="BodyText"/>
      </w:pPr>
      <w:r w:rsidRPr="001F4D91">
        <w:t xml:space="preserve">Initially some criticism was made of the practical vapourisation characteristics of such blends since they are essentially a </w:t>
      </w:r>
      <w:r w:rsidR="000B57E1" w:rsidRPr="001F4D91">
        <w:t>three-component</w:t>
      </w:r>
      <w:r w:rsidRPr="001F4D91">
        <w:t xml:space="preserve"> mixture and the ASTM distillation</w:t>
      </w:r>
      <w:r w:rsidR="00682EAB">
        <w:fldChar w:fldCharType="begin"/>
      </w:r>
      <w:r w:rsidR="00682EAB">
        <w:instrText xml:space="preserve"> XE "</w:instrText>
      </w:r>
      <w:r w:rsidR="00682EAB" w:rsidRPr="004B6EE1">
        <w:instrText>ASTM distillation</w:instrText>
      </w:r>
      <w:r w:rsidR="00682EAB">
        <w:instrText xml:space="preserve">" </w:instrText>
      </w:r>
      <w:r w:rsidR="00682EAB">
        <w:fldChar w:fldCharType="end"/>
      </w:r>
      <w:r w:rsidRPr="001F4D91">
        <w:t xml:space="preserve"> may not adequately represent the conditions expected in engine tests. Some preliminary engine test work was undertaken and the initial findings indicated that the conventional volatility specification</w:t>
      </w:r>
      <w:r w:rsidR="005B26DB">
        <w:fldChar w:fldCharType="begin"/>
      </w:r>
      <w:r w:rsidR="005B26DB">
        <w:instrText xml:space="preserve"> XE "</w:instrText>
      </w:r>
      <w:r w:rsidR="005B26DB" w:rsidRPr="00E26593">
        <w:instrText>volatility specification</w:instrText>
      </w:r>
      <w:r w:rsidR="005B26DB">
        <w:instrText xml:space="preserve">" </w:instrText>
      </w:r>
      <w:r w:rsidR="005B26DB">
        <w:fldChar w:fldCharType="end"/>
      </w:r>
      <w:r w:rsidRPr="001F4D91">
        <w:t>s for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were applicable even to the three component blends.</w:t>
      </w:r>
    </w:p>
    <w:p w14:paraId="777671B6" w14:textId="7A5D8D22" w:rsidR="00844952" w:rsidRDefault="00844952" w:rsidP="001E56FB">
      <w:pPr>
        <w:pStyle w:val="Heading1"/>
      </w:pPr>
      <w:bookmarkStart w:id="18" w:name="_Toc54196732"/>
      <w:r>
        <w:lastRenderedPageBreak/>
        <w:t>Butane Dehydrogenation Process</w:t>
      </w:r>
      <w:bookmarkEnd w:id="18"/>
    </w:p>
    <w:p w14:paraId="15F53ECB" w14:textId="77777777" w:rsidR="00844952" w:rsidRPr="001F4D91" w:rsidRDefault="00844952" w:rsidP="00A808C1">
      <w:pPr>
        <w:pStyle w:val="BodyText"/>
      </w:pPr>
      <w:r w:rsidRPr="001F4D91">
        <w:t>Butylenes are important raw materials in the manufacture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butadiene</w:t>
      </w:r>
      <w:r w:rsidR="00A352EB">
        <w:fldChar w:fldCharType="begin"/>
      </w:r>
      <w:r w:rsidR="00A352EB">
        <w:instrText xml:space="preserve"> XE "</w:instrText>
      </w:r>
      <w:r w:rsidR="00A352EB" w:rsidRPr="006125E3">
        <w:instrText>butadiene</w:instrText>
      </w:r>
      <w:r w:rsidR="00A352EB">
        <w:instrText xml:space="preserve">" </w:instrText>
      </w:r>
      <w:r w:rsidR="00A352EB">
        <w:fldChar w:fldCharType="end"/>
      </w:r>
      <w:r w:rsidRPr="001F4D91">
        <w:t xml:space="preserve">, and </w:t>
      </w:r>
      <w:r w:rsidR="00A352EB">
        <w:t>b</w:t>
      </w:r>
      <w:r w:rsidRPr="001F4D91">
        <w:t>utyl rubber</w:t>
      </w:r>
      <w:r w:rsidR="00A352EB">
        <w:fldChar w:fldCharType="begin"/>
      </w:r>
      <w:r w:rsidR="00A352EB">
        <w:instrText xml:space="preserve"> XE "</w:instrText>
      </w:r>
      <w:r w:rsidR="00A352EB" w:rsidRPr="00A338BD">
        <w:instrText>butyl rubber</w:instrText>
      </w:r>
      <w:r w:rsidR="00A352EB">
        <w:instrText xml:space="preserve">" </w:instrText>
      </w:r>
      <w:r w:rsidR="00A352EB">
        <w:fldChar w:fldCharType="end"/>
      </w:r>
      <w:r w:rsidRPr="001F4D91">
        <w:t>. The major portion of the butylene</w:t>
      </w:r>
      <w:r w:rsidR="00E44698">
        <w:fldChar w:fldCharType="begin"/>
      </w:r>
      <w:r w:rsidR="00E44698">
        <w:instrText xml:space="preserve"> XE "</w:instrText>
      </w:r>
      <w:r w:rsidR="00E44698" w:rsidRPr="007B6FAB">
        <w:instrText>butylene</w:instrText>
      </w:r>
      <w:r w:rsidR="00E44698">
        <w:instrText xml:space="preserve">" </w:instrText>
      </w:r>
      <w:r w:rsidR="00E44698">
        <w:fldChar w:fldCharType="end"/>
      </w:r>
      <w:r w:rsidRPr="001F4D91">
        <w:t xml:space="preserve"> supplies is obtained from catalytic and thermal cracking operations; but these supplies have been supplemented by the dehydrogenation</w:t>
      </w:r>
      <w:r w:rsidR="00A352EB">
        <w:fldChar w:fldCharType="begin"/>
      </w:r>
      <w:r w:rsidR="00A352EB">
        <w:instrText xml:space="preserve"> XE "</w:instrText>
      </w:r>
      <w:r w:rsidR="00A352EB" w:rsidRPr="00536443">
        <w:instrText>dehydrogenation</w:instrText>
      </w:r>
      <w:r w:rsidR="00A352EB">
        <w:instrText xml:space="preserve">" </w:instrText>
      </w:r>
      <w:r w:rsidR="00A352EB">
        <w:fldChar w:fldCharType="end"/>
      </w:r>
      <w:r w:rsidRPr="001F4D91">
        <w:t xml:space="preserve"> of normal butane</w:t>
      </w:r>
      <w:r w:rsidR="00A352EB">
        <w:fldChar w:fldCharType="begin"/>
      </w:r>
      <w:r w:rsidR="00A352EB">
        <w:instrText xml:space="preserve"> XE "</w:instrText>
      </w:r>
      <w:r w:rsidR="00A352EB" w:rsidRPr="003F47E0">
        <w:instrText>normal butane</w:instrText>
      </w:r>
      <w:r w:rsidR="00A352EB">
        <w:instrText xml:space="preserve">" </w:instrText>
      </w:r>
      <w:r w:rsidR="00A352EB">
        <w:fldChar w:fldCharType="end"/>
      </w:r>
      <w:r w:rsidRPr="001F4D91">
        <w:t>.</w:t>
      </w:r>
    </w:p>
    <w:p w14:paraId="7C76A5F8" w14:textId="77777777" w:rsidR="00844952" w:rsidRDefault="001C45BC" w:rsidP="001E56FB">
      <w:pPr>
        <w:pStyle w:val="Caption"/>
      </w:pPr>
      <w:r>
        <w:rPr>
          <w:noProof/>
          <w:lang w:eastAsia="en-AU"/>
        </w:rPr>
        <w:drawing>
          <wp:anchor distT="0" distB="0" distL="114300" distR="114300" simplePos="0" relativeHeight="251653120" behindDoc="0" locked="0" layoutInCell="1" allowOverlap="1" wp14:anchorId="70F65C94" wp14:editId="171C3CDD">
            <wp:simplePos x="0" y="0"/>
            <wp:positionH relativeFrom="column">
              <wp:posOffset>314325</wp:posOffset>
            </wp:positionH>
            <wp:positionV relativeFrom="paragraph">
              <wp:posOffset>259715</wp:posOffset>
            </wp:positionV>
            <wp:extent cx="5106035" cy="3493135"/>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6035" cy="349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952">
        <w:t xml:space="preserve">Figure </w:t>
      </w:r>
      <w:r w:rsidR="00AD7C15">
        <w:rPr>
          <w:noProof/>
        </w:rPr>
        <w:t>11</w:t>
      </w:r>
      <w:r w:rsidR="00844952">
        <w:t>. Butane Dehydrogenation Process</w:t>
      </w:r>
      <w:r w:rsidR="00A352EB">
        <w:fldChar w:fldCharType="begin"/>
      </w:r>
      <w:r w:rsidR="00A352EB">
        <w:instrText xml:space="preserve"> XE "</w:instrText>
      </w:r>
      <w:r w:rsidR="00A352EB" w:rsidRPr="00091DC5">
        <w:instrText>Butane Dehydrogenation Process</w:instrText>
      </w:r>
      <w:r w:rsidR="00A352EB">
        <w:instrText xml:space="preserve">" </w:instrText>
      </w:r>
      <w:r w:rsidR="00A352EB">
        <w:fldChar w:fldCharType="end"/>
      </w:r>
    </w:p>
    <w:p w14:paraId="6ECA0C15" w14:textId="77777777" w:rsidR="00844952" w:rsidRPr="001F4D91" w:rsidRDefault="00844952" w:rsidP="00A808C1">
      <w:pPr>
        <w:pStyle w:val="BodyText"/>
      </w:pPr>
      <w:r w:rsidRPr="001F4D91">
        <w:t>In this process, normal butane</w:t>
      </w:r>
      <w:r w:rsidR="00A352EB">
        <w:fldChar w:fldCharType="begin"/>
      </w:r>
      <w:r w:rsidR="00A352EB">
        <w:instrText xml:space="preserve"> XE "</w:instrText>
      </w:r>
      <w:r w:rsidR="00A352EB" w:rsidRPr="00B106CB">
        <w:instrText>normal butane</w:instrText>
      </w:r>
      <w:r w:rsidR="00A352EB">
        <w:instrText xml:space="preserve">" </w:instrText>
      </w:r>
      <w:r w:rsidR="00A352EB">
        <w:fldChar w:fldCharType="end"/>
      </w:r>
      <w:r w:rsidRPr="001F4D91">
        <w:t xml:space="preserve"> is heated to a temperature in the range of 1,000 to 1,100 deg. F. (537 to 593 </w:t>
      </w:r>
      <w:r w:rsidR="009553B9">
        <w:t>d</w:t>
      </w:r>
      <w:r w:rsidRPr="001F4D91">
        <w:t>eg</w:t>
      </w:r>
      <w:r w:rsidR="009553B9">
        <w:t>.</w:t>
      </w:r>
      <w:r w:rsidRPr="001F4D91">
        <w:t xml:space="preserve"> C.) and is fed to the reactors consisting of a large number of parallel tubes filled with catalyst. Substantial quantities of heat are absorbed during reaction, and the proper temperature is maintained by circulating hot flue gas around the exterior of the catalyst tubes. Since the catalyst becomes inactive with use because of the formation of carbonaceous deposits on, the catalyst, it is periodically regenerated by burning with a properly controlled air-flue gas mixture. Reactors in multiple groups of two are provided in order that one may be on-stream while the other is being regenerated. Electrical timing devices automatically control the sequence of operations in the reactors. The hydrocarbon mixture leaving the reactors is cooled and compressed prior to delivery to a purification system wherein hydrogen a</w:t>
      </w:r>
      <w:r w:rsidR="005B26DB">
        <w:t>n</w:t>
      </w:r>
      <w:r w:rsidRPr="001F4D91">
        <w:t>d undesirable reaction products are removed.</w:t>
      </w:r>
    </w:p>
    <w:p w14:paraId="583E7E89" w14:textId="77777777" w:rsidR="00844952" w:rsidRPr="001F4D91" w:rsidRDefault="00844952" w:rsidP="00A808C1">
      <w:pPr>
        <w:pStyle w:val="BodyText"/>
      </w:pPr>
      <w:r w:rsidRPr="001F4D91">
        <w:t>The butylene</w:t>
      </w:r>
      <w:r w:rsidR="00E44698">
        <w:fldChar w:fldCharType="begin"/>
      </w:r>
      <w:r w:rsidR="00E44698">
        <w:instrText xml:space="preserve"> XE "</w:instrText>
      </w:r>
      <w:r w:rsidR="00E44698" w:rsidRPr="007B6FAB">
        <w:instrText>butylene</w:instrText>
      </w:r>
      <w:r w:rsidR="00E44698">
        <w:instrText xml:space="preserve">" </w:instrText>
      </w:r>
      <w:r w:rsidR="00E44698">
        <w:fldChar w:fldCharType="end"/>
      </w:r>
      <w:r w:rsidRPr="001F4D91">
        <w:t xml:space="preserve"> molecule contains two less hydrogen atom than does the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xml:space="preserve"> molecule. In essence this process therefore converts butane to butylene by removing two hydrogen</w:t>
      </w:r>
      <w:r w:rsidR="00A352EB">
        <w:fldChar w:fldCharType="begin"/>
      </w:r>
      <w:r w:rsidR="00A352EB">
        <w:instrText xml:space="preserve"> XE "</w:instrText>
      </w:r>
      <w:r w:rsidR="00A352EB" w:rsidRPr="00CC06F1">
        <w:instrText>hydrogen</w:instrText>
      </w:r>
      <w:r w:rsidR="00A352EB">
        <w:instrText xml:space="preserve">" </w:instrText>
      </w:r>
      <w:r w:rsidR="00A352EB">
        <w:fldChar w:fldCharType="end"/>
      </w:r>
      <w:r w:rsidRPr="001F4D91">
        <w:t xml:space="preserve"> atoms from each butane molecule.</w:t>
      </w:r>
    </w:p>
    <w:p w14:paraId="70891FD0" w14:textId="77777777" w:rsidR="00844952" w:rsidRPr="001F4D91" w:rsidRDefault="00844952" w:rsidP="00A808C1">
      <w:pPr>
        <w:pStyle w:val="BodyText"/>
      </w:pPr>
      <w:r w:rsidRPr="001F4D91">
        <w:t>The butylenes in the product a</w:t>
      </w:r>
      <w:r w:rsidR="00A215A7">
        <w:t>re</w:t>
      </w:r>
      <w:r w:rsidRPr="001F4D91">
        <w:t xml:space="preserve"> used to make alkylate or copolymer for use in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00A215A7">
        <w:t>.</w:t>
      </w:r>
      <w:r w:rsidRPr="001F4D91">
        <w:t xml:space="preserve"> The hydrogen obtained as </w:t>
      </w:r>
      <w:r w:rsidR="00A215A7" w:rsidRPr="001F4D91">
        <w:t>a by-product</w:t>
      </w:r>
      <w:r w:rsidRPr="001F4D91">
        <w:t xml:space="preserve"> in about 80 per seat purity is suitable for many hydrogenation</w:t>
      </w:r>
      <w:r w:rsidR="00B86DE3">
        <w:fldChar w:fldCharType="begin"/>
      </w:r>
      <w:r w:rsidR="00B86DE3">
        <w:instrText xml:space="preserve"> XE "</w:instrText>
      </w:r>
      <w:r w:rsidR="00B86DE3" w:rsidRPr="00AB504B">
        <w:instrText>hydrogenation</w:instrText>
      </w:r>
      <w:r w:rsidR="00B86DE3">
        <w:instrText xml:space="preserve">" </w:instrText>
      </w:r>
      <w:r w:rsidR="00B86DE3">
        <w:fldChar w:fldCharType="end"/>
      </w:r>
      <w:r w:rsidRPr="001F4D91">
        <w:t xml:space="preserve"> purposes, such as the hydrogenation of copolymer.</w:t>
      </w:r>
    </w:p>
    <w:p w14:paraId="57966ACB" w14:textId="50D6F058" w:rsidR="00844952" w:rsidRDefault="00844952" w:rsidP="001E56FB">
      <w:pPr>
        <w:pStyle w:val="Heading1"/>
      </w:pPr>
      <w:bookmarkStart w:id="19" w:name="_Toc54196733"/>
      <w:r w:rsidRPr="001E56FB">
        <w:t>Isomerization</w:t>
      </w:r>
      <w:bookmarkEnd w:id="19"/>
      <w:r>
        <w:t xml:space="preserve"> </w:t>
      </w:r>
    </w:p>
    <w:p w14:paraId="408BCDE1" w14:textId="77777777" w:rsidR="00844952" w:rsidRPr="001F4D91" w:rsidRDefault="00844952" w:rsidP="00A808C1">
      <w:pPr>
        <w:pStyle w:val="BodyText"/>
      </w:pPr>
      <w:r w:rsidRPr="001F4D91">
        <w:t>The isomerization</w:t>
      </w:r>
      <w:r w:rsidR="009200ED">
        <w:fldChar w:fldCharType="begin"/>
      </w:r>
      <w:r w:rsidR="009200ED">
        <w:instrText xml:space="preserve"> XE "</w:instrText>
      </w:r>
      <w:r w:rsidR="009200ED" w:rsidRPr="00055F60">
        <w:instrText>isomerization</w:instrText>
      </w:r>
      <w:r w:rsidR="009200ED">
        <w:instrText xml:space="preserve">" </w:instrText>
      </w:r>
      <w:r w:rsidR="009200ED">
        <w:fldChar w:fldCharType="end"/>
      </w:r>
      <w:r w:rsidRPr="001F4D91">
        <w:t xml:space="preserve"> process was used principally for converting normal butane</w:t>
      </w:r>
      <w:r w:rsidR="00A352EB">
        <w:fldChar w:fldCharType="begin"/>
      </w:r>
      <w:r w:rsidR="00A352EB">
        <w:instrText xml:space="preserve"> XE "</w:instrText>
      </w:r>
      <w:r w:rsidR="00A352EB" w:rsidRPr="00AB3EAF">
        <w:instrText>normal butane</w:instrText>
      </w:r>
      <w:r w:rsidR="00A352EB">
        <w:instrText xml:space="preserve">" </w:instrText>
      </w:r>
      <w:r w:rsidR="00A352EB">
        <w:fldChar w:fldCharType="end"/>
      </w:r>
      <w:r w:rsidRPr="001F4D91">
        <w:t xml:space="preserve"> to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a material which was an essential raw stock in the manufacture of alkylates</w:t>
      </w:r>
      <w:r w:rsidR="00DD608C">
        <w:fldChar w:fldCharType="begin"/>
      </w:r>
      <w:r w:rsidR="00DD608C">
        <w:instrText xml:space="preserve"> XE "</w:instrText>
      </w:r>
      <w:r w:rsidR="00DD608C" w:rsidRPr="00567EFC">
        <w:instrText>alkylates</w:instrText>
      </w:r>
      <w:r w:rsidR="00DD608C">
        <w:instrText xml:space="preserve">" </w:instrText>
      </w:r>
      <w:r w:rsidR="00DD608C">
        <w:fldChar w:fldCharType="end"/>
      </w:r>
      <w:r w:rsidRPr="001F4D91">
        <w:t xml:space="preserve"> for the high octane gasoline program</w:t>
      </w:r>
      <w:r w:rsidR="00A352EB">
        <w:fldChar w:fldCharType="begin"/>
      </w:r>
      <w:r w:rsidR="00A352EB">
        <w:instrText xml:space="preserve"> XE "</w:instrText>
      </w:r>
      <w:r w:rsidR="00A352EB" w:rsidRPr="00C62EFD">
        <w:instrText>high octane gasoline program</w:instrText>
      </w:r>
      <w:r w:rsidR="00A352EB">
        <w:instrText xml:space="preserve">" </w:instrText>
      </w:r>
      <w:r w:rsidR="00A352EB">
        <w:fldChar w:fldCharType="end"/>
      </w:r>
      <w:r w:rsidRPr="001F4D91">
        <w:t xml:space="preserve">. </w:t>
      </w:r>
      <w:r w:rsidRPr="001F4D91">
        <w:lastRenderedPageBreak/>
        <w:t>Isobutane</w:t>
      </w:r>
      <w:r w:rsidR="008C5DF3">
        <w:fldChar w:fldCharType="begin"/>
      </w:r>
      <w:r w:rsidR="008C5DF3">
        <w:instrText xml:space="preserve"> XE "</w:instrText>
      </w:r>
      <w:r w:rsidR="008C5DF3" w:rsidRPr="005509C1">
        <w:instrText>Isobutane</w:instrText>
      </w:r>
      <w:r w:rsidR="008C5DF3">
        <w:instrText xml:space="preserve">" </w:instrText>
      </w:r>
      <w:r w:rsidR="008C5DF3">
        <w:fldChar w:fldCharType="end"/>
      </w:r>
      <w:r w:rsidRPr="001F4D91">
        <w:t xml:space="preserve"> produced by isomerization with both Government and privately owned facilities accounted for about one-fourth of the total used for alkylation. Normal butane and isobutane differ only it the arrangement of the carbon</w:t>
      </w:r>
      <w:r w:rsidR="008C5DF3">
        <w:fldChar w:fldCharType="begin"/>
      </w:r>
      <w:r w:rsidR="008C5DF3">
        <w:instrText xml:space="preserve"> XE "</w:instrText>
      </w:r>
      <w:r w:rsidR="008C5DF3" w:rsidRPr="003F1A15">
        <w:instrText>carbon</w:instrText>
      </w:r>
      <w:r w:rsidR="008C5DF3">
        <w:instrText xml:space="preserve">" </w:instrText>
      </w:r>
      <w:r w:rsidR="008C5DF3">
        <w:fldChar w:fldCharType="end"/>
      </w:r>
      <w:r w:rsidRPr="001F4D91">
        <w:t xml:space="preserve"> and hydrogen</w:t>
      </w:r>
      <w:r w:rsidR="00A352EB">
        <w:fldChar w:fldCharType="begin"/>
      </w:r>
      <w:r w:rsidR="00A352EB">
        <w:instrText xml:space="preserve"> XE "</w:instrText>
      </w:r>
      <w:r w:rsidR="00A352EB" w:rsidRPr="007707D6">
        <w:instrText>hydrogen</w:instrText>
      </w:r>
      <w:r w:rsidR="00A352EB">
        <w:instrText xml:space="preserve">" </w:instrText>
      </w:r>
      <w:r w:rsidR="00A352EB">
        <w:fldChar w:fldCharType="end"/>
      </w:r>
      <w:r w:rsidRPr="001F4D91">
        <w:t xml:space="preserve"> atoms. Isomerization serves to change the arrangement of the normal butane</w:t>
      </w:r>
      <w:r w:rsidR="009200ED">
        <w:fldChar w:fldCharType="begin"/>
      </w:r>
      <w:r w:rsidR="009200ED">
        <w:instrText xml:space="preserve"> XE "</w:instrText>
      </w:r>
      <w:r w:rsidR="009200ED" w:rsidRPr="00F6580C">
        <w:instrText>normal butane</w:instrText>
      </w:r>
      <w:r w:rsidR="009200ED">
        <w:instrText xml:space="preserve">" </w:instrText>
      </w:r>
      <w:r w:rsidR="009200ED">
        <w:fldChar w:fldCharType="end"/>
      </w:r>
      <w:r w:rsidRPr="001F4D91">
        <w:t xml:space="preserve"> molecule. This equipment was necessary in order to provide additional supplies of isobutane above the quantities that could be obtained from normal operations and from privately owned isomerization equipment. During World War II the </w:t>
      </w:r>
      <w:r w:rsidR="00567A71" w:rsidRPr="001F4D91">
        <w:t xml:space="preserve">US </w:t>
      </w:r>
      <w:r w:rsidRPr="001F4D91">
        <w:t>Government financed Butane Isomerization units</w:t>
      </w:r>
      <w:r w:rsidR="000D5467">
        <w:fldChar w:fldCharType="begin"/>
      </w:r>
      <w:r w:rsidR="000D5467">
        <w:instrText xml:space="preserve"> XE "</w:instrText>
      </w:r>
      <w:r w:rsidR="000D5467" w:rsidRPr="0046366A">
        <w:instrText>Butane Isomerization units</w:instrText>
      </w:r>
      <w:r w:rsidR="000D5467">
        <w:instrText xml:space="preserve">" </w:instrText>
      </w:r>
      <w:r w:rsidR="000D5467">
        <w:fldChar w:fldCharType="end"/>
      </w:r>
      <w:r w:rsidRPr="001F4D91">
        <w:t xml:space="preserve"> at 13 plants with only Pentane Isom</w:t>
      </w:r>
      <w:r w:rsidR="00C42B3A">
        <w:t xml:space="preserve">erization </w:t>
      </w:r>
      <w:r w:rsidRPr="001F4D91">
        <w:t>unit</w:t>
      </w:r>
      <w:r w:rsidR="00C42B3A">
        <w:fldChar w:fldCharType="begin"/>
      </w:r>
      <w:r w:rsidR="00C42B3A">
        <w:instrText xml:space="preserve"> XE "</w:instrText>
      </w:r>
      <w:r w:rsidR="00C42B3A" w:rsidRPr="008E4023">
        <w:instrText>Pentane Isomerization unit</w:instrText>
      </w:r>
      <w:r w:rsidR="00C42B3A">
        <w:instrText xml:space="preserve">" </w:instrText>
      </w:r>
      <w:r w:rsidR="00C42B3A">
        <w:fldChar w:fldCharType="end"/>
      </w:r>
      <w:r w:rsidRPr="001F4D91">
        <w:t xml:space="preserve"> at one plant.</w:t>
      </w:r>
    </w:p>
    <w:p w14:paraId="4E660C4D" w14:textId="77777777" w:rsidR="004E0DE2" w:rsidRDefault="00844952" w:rsidP="001E56FB">
      <w:pPr>
        <w:pStyle w:val="Caption"/>
      </w:pPr>
      <w:r>
        <w:t xml:space="preserve">Figure </w:t>
      </w:r>
      <w:r w:rsidR="008F1DD9">
        <w:t>12</w:t>
      </w:r>
      <w:r>
        <w:t>. Butane Isomerisation Process</w:t>
      </w:r>
    </w:p>
    <w:p w14:paraId="3BF2BE77" w14:textId="77777777" w:rsidR="00844952" w:rsidRDefault="004E0DE2" w:rsidP="001E56FB">
      <w:pPr>
        <w:pStyle w:val="Caption"/>
      </w:pPr>
      <w:r w:rsidRPr="004E0DE2">
        <w:rPr>
          <w:noProof/>
          <w:lang w:eastAsia="en-AU"/>
        </w:rPr>
        <w:drawing>
          <wp:inline distT="0" distB="0" distL="0" distR="0" wp14:anchorId="63109E28" wp14:editId="0F9058F9">
            <wp:extent cx="4041854" cy="27835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8829" cy="2788345"/>
                    </a:xfrm>
                    <a:prstGeom prst="rect">
                      <a:avLst/>
                    </a:prstGeom>
                  </pic:spPr>
                </pic:pic>
              </a:graphicData>
            </a:graphic>
          </wp:inline>
        </w:drawing>
      </w:r>
      <w:r w:rsidR="000D5467">
        <w:fldChar w:fldCharType="begin"/>
      </w:r>
      <w:r w:rsidR="000D5467">
        <w:instrText xml:space="preserve"> XE "</w:instrText>
      </w:r>
      <w:r w:rsidR="000D5467" w:rsidRPr="00BE030B">
        <w:instrText>Butane Isomerisation Process</w:instrText>
      </w:r>
      <w:r w:rsidR="000D5467">
        <w:instrText xml:space="preserve">" </w:instrText>
      </w:r>
      <w:r w:rsidR="000D5467">
        <w:fldChar w:fldCharType="end"/>
      </w:r>
    </w:p>
    <w:p w14:paraId="6A81A28F" w14:textId="51717A33" w:rsidR="00844952" w:rsidRPr="001F4D91" w:rsidRDefault="00844952" w:rsidP="00A808C1">
      <w:pPr>
        <w:pStyle w:val="BodyText"/>
      </w:pPr>
      <w:r w:rsidRPr="001F4D91">
        <w:t xml:space="preserve">The liquid-phase process </w:t>
      </w:r>
      <w:r w:rsidR="00907A44" w:rsidRPr="001F4D91">
        <w:t>needs</w:t>
      </w:r>
      <w:r w:rsidRPr="001F4D91">
        <w:t xml:space="preserve"> in most defence plants charges</w:t>
      </w:r>
      <w:r w:rsidR="00907A44">
        <w:t>,</w:t>
      </w:r>
      <w:r w:rsidRPr="001F4D91">
        <w:t xml:space="preserve"> part of the normal butane</w:t>
      </w:r>
      <w:r w:rsidR="000D5467">
        <w:fldChar w:fldCharType="begin"/>
      </w:r>
      <w:r w:rsidR="000D5467">
        <w:instrText xml:space="preserve"> XE "</w:instrText>
      </w:r>
      <w:r w:rsidR="000D5467" w:rsidRPr="00EB31ED">
        <w:instrText>normal butane</w:instrText>
      </w:r>
      <w:r w:rsidR="000D5467">
        <w:instrText xml:space="preserve">" </w:instrText>
      </w:r>
      <w:r w:rsidR="000D5467">
        <w:fldChar w:fldCharType="end"/>
      </w:r>
      <w:r w:rsidRPr="001F4D91">
        <w:t xml:space="preserve"> feed directly to the reactor and part to an Aluminium Chloride saturator wherein this portion of the feed dissolves the desired amount of Aluminium Chloride</w:t>
      </w:r>
      <w:r w:rsidR="000D5467">
        <w:fldChar w:fldCharType="begin"/>
      </w:r>
      <w:r w:rsidR="000D5467">
        <w:instrText xml:space="preserve"> XE "</w:instrText>
      </w:r>
      <w:r w:rsidR="000D5467" w:rsidRPr="00092B44">
        <w:instrText>Aluminium Chloride</w:instrText>
      </w:r>
      <w:r w:rsidR="000D5467">
        <w:instrText xml:space="preserve">" </w:instrText>
      </w:r>
      <w:r w:rsidR="000D5467">
        <w:fldChar w:fldCharType="end"/>
      </w:r>
      <w:r w:rsidRPr="001F4D91">
        <w:t xml:space="preserve"> (AlCl</w:t>
      </w:r>
      <w:r w:rsidRPr="008F1DD9">
        <w:rPr>
          <w:vertAlign w:val="subscript"/>
        </w:rPr>
        <w:t>3</w:t>
      </w:r>
      <w:r w:rsidRPr="001F4D91">
        <w:t>) before it reaches the reactor. Anhydrous hydrochloric acid</w:t>
      </w:r>
      <w:r w:rsidR="000D5467">
        <w:fldChar w:fldCharType="begin"/>
      </w:r>
      <w:r w:rsidR="000D5467">
        <w:instrText xml:space="preserve"> XE "</w:instrText>
      </w:r>
      <w:r w:rsidR="000D5467" w:rsidRPr="00BA420F">
        <w:instrText>hydrochloric acid</w:instrText>
      </w:r>
      <w:r w:rsidR="000D5467">
        <w:instrText xml:space="preserve">" </w:instrText>
      </w:r>
      <w:r w:rsidR="000D5467">
        <w:fldChar w:fldCharType="end"/>
      </w:r>
      <w:r w:rsidRPr="001F4D91">
        <w:t xml:space="preserve"> (HCl) is introduced into the reactor and serves as a promoter to expedite the reaction. Sludge formed in the reactor is settled out to the bottom and the rest of the material is passed to a tower for removal of Aluminium Chloride for recycling to the reactor. The product stream from this operation passes to an HCl stripper, for separation of HCl which is recycled in the desired amount and a bottoms product consisting of an iso/normal butane mixture</w:t>
      </w:r>
      <w:r w:rsidR="000D5467">
        <w:fldChar w:fldCharType="begin"/>
      </w:r>
      <w:r w:rsidR="000D5467">
        <w:instrText xml:space="preserve"> XE "</w:instrText>
      </w:r>
      <w:r w:rsidR="000D5467" w:rsidRPr="00E124B4">
        <w:instrText>iso/normal butane mixture</w:instrText>
      </w:r>
      <w:r w:rsidR="000D5467">
        <w:instrText xml:space="preserve">" </w:instrText>
      </w:r>
      <w:r w:rsidR="000D5467">
        <w:fldChar w:fldCharType="end"/>
      </w:r>
      <w:r w:rsidRPr="001F4D91">
        <w:t>. After caustic washing</w:t>
      </w:r>
      <w:r w:rsidR="000D5467">
        <w:fldChar w:fldCharType="begin"/>
      </w:r>
      <w:r w:rsidR="000D5467">
        <w:instrText xml:space="preserve"> XE "</w:instrText>
      </w:r>
      <w:r w:rsidR="000D5467" w:rsidRPr="00AB0E9F">
        <w:instrText>caustic washing</w:instrText>
      </w:r>
      <w:r w:rsidR="000D5467">
        <w:instrText xml:space="preserve">" </w:instrText>
      </w:r>
      <w:r w:rsidR="000D5467">
        <w:fldChar w:fldCharType="end"/>
      </w:r>
      <w:r w:rsidRPr="001F4D91">
        <w:t xml:space="preserve"> to remove residual HCl the mixed butane product is charged to other fractionation</w:t>
      </w:r>
      <w:r w:rsidR="009200ED">
        <w:fldChar w:fldCharType="begin"/>
      </w:r>
      <w:r w:rsidR="009200ED">
        <w:instrText xml:space="preserve"> XE "</w:instrText>
      </w:r>
      <w:r w:rsidR="009200ED" w:rsidRPr="002218AA">
        <w:instrText>fractionation</w:instrText>
      </w:r>
      <w:r w:rsidR="009200ED">
        <w:instrText xml:space="preserve">" </w:instrText>
      </w:r>
      <w:r w:rsidR="009200ED">
        <w:fldChar w:fldCharType="end"/>
      </w:r>
      <w:r w:rsidRPr="001F4D91">
        <w:t xml:space="preserve"> facilities for recovery of the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produced.</w:t>
      </w:r>
    </w:p>
    <w:p w14:paraId="0A464528" w14:textId="77777777" w:rsidR="00844952" w:rsidRPr="001F4D91" w:rsidRDefault="00844952" w:rsidP="00A808C1">
      <w:pPr>
        <w:pStyle w:val="BodyText"/>
      </w:pPr>
      <w:r w:rsidRPr="001F4D91">
        <w:t>Processes quite similar to the liquid-phase isomerization</w:t>
      </w:r>
      <w:r w:rsidR="009200ED">
        <w:fldChar w:fldCharType="begin"/>
      </w:r>
      <w:r w:rsidR="009200ED">
        <w:instrText xml:space="preserve"> XE "</w:instrText>
      </w:r>
      <w:r w:rsidR="009200ED" w:rsidRPr="00055F60">
        <w:instrText>isomerization</w:instrText>
      </w:r>
      <w:r w:rsidR="009200ED">
        <w:instrText xml:space="preserve">" </w:instrText>
      </w:r>
      <w:r w:rsidR="009200ED">
        <w:fldChar w:fldCharType="end"/>
      </w:r>
      <w:r w:rsidRPr="001F4D91">
        <w:t xml:space="preserve"> process described above were employed for the production of isopentane</w:t>
      </w:r>
      <w:r w:rsidR="00B86DE3">
        <w:fldChar w:fldCharType="begin"/>
      </w:r>
      <w:r w:rsidR="00B86DE3">
        <w:instrText xml:space="preserve"> XE "</w:instrText>
      </w:r>
      <w:r w:rsidR="00B86DE3" w:rsidRPr="00B96D9F">
        <w:instrText>isopentane</w:instrText>
      </w:r>
      <w:r w:rsidR="00B86DE3">
        <w:instrText xml:space="preserve">" </w:instrText>
      </w:r>
      <w:r w:rsidR="00B86DE3">
        <w:fldChar w:fldCharType="end"/>
      </w:r>
      <w:r w:rsidRPr="001F4D91">
        <w:t xml:space="preserve"> from normal pentane</w:t>
      </w:r>
      <w:r w:rsidR="000D5467">
        <w:fldChar w:fldCharType="begin"/>
      </w:r>
      <w:r w:rsidR="000D5467">
        <w:instrText xml:space="preserve"> XE "</w:instrText>
      </w:r>
      <w:r w:rsidR="000D5467" w:rsidRPr="00D51FCC">
        <w:instrText>normal pentane</w:instrText>
      </w:r>
      <w:r w:rsidR="000D5467">
        <w:instrText xml:space="preserve">" </w:instrText>
      </w:r>
      <w:r w:rsidR="000D5467">
        <w:fldChar w:fldCharType="end"/>
      </w:r>
      <w:r w:rsidRPr="001F4D91">
        <w:t>, and isomerized naphthas</w:t>
      </w:r>
      <w:r w:rsidR="000D5467">
        <w:fldChar w:fldCharType="begin"/>
      </w:r>
      <w:r w:rsidR="000D5467">
        <w:instrText xml:space="preserve"> XE "</w:instrText>
      </w:r>
      <w:r w:rsidR="000D5467" w:rsidRPr="003D46F9">
        <w:instrText>isomerized naphthas</w:instrText>
      </w:r>
      <w:r w:rsidR="000D5467">
        <w:instrText xml:space="preserve">" </w:instrText>
      </w:r>
      <w:r w:rsidR="000D5467">
        <w:fldChar w:fldCharType="end"/>
      </w:r>
      <w:r w:rsidRPr="001F4D91">
        <w:t xml:space="preserve"> from light virgin naphthas</w:t>
      </w:r>
      <w:r w:rsidR="000D5467">
        <w:fldChar w:fldCharType="begin"/>
      </w:r>
      <w:r w:rsidR="000D5467">
        <w:instrText xml:space="preserve"> XE "</w:instrText>
      </w:r>
      <w:r w:rsidR="000D5467" w:rsidRPr="00192CC9">
        <w:instrText>light virgin naphthas</w:instrText>
      </w:r>
      <w:r w:rsidR="000D5467">
        <w:instrText xml:space="preserve">" </w:instrText>
      </w:r>
      <w:r w:rsidR="000D5467">
        <w:fldChar w:fldCharType="end"/>
      </w:r>
      <w:r w:rsidRPr="001F4D91">
        <w:t>.</w:t>
      </w:r>
    </w:p>
    <w:p w14:paraId="44D7D703" w14:textId="7AE338C9" w:rsidR="00844952" w:rsidRDefault="00844952" w:rsidP="001E56FB">
      <w:pPr>
        <w:pStyle w:val="Heading1"/>
      </w:pPr>
      <w:bookmarkStart w:id="20" w:name="_Toc54196734"/>
      <w:r>
        <w:t>Thermal Reforming</w:t>
      </w:r>
      <w:bookmarkEnd w:id="20"/>
    </w:p>
    <w:p w14:paraId="276072DF" w14:textId="77777777" w:rsidR="00844952" w:rsidRPr="001F4D91" w:rsidRDefault="00844952" w:rsidP="00A808C1">
      <w:pPr>
        <w:pStyle w:val="BodyText"/>
      </w:pPr>
      <w:r w:rsidRPr="001F4D91">
        <w:t>Thermal reforming</w:t>
      </w:r>
      <w:r w:rsidR="000D5467">
        <w:fldChar w:fldCharType="begin"/>
      </w:r>
      <w:r w:rsidR="000D5467">
        <w:instrText xml:space="preserve"> XE "</w:instrText>
      </w:r>
      <w:r w:rsidR="000D5467" w:rsidRPr="00EE51B7">
        <w:instrText>Thermal reforming</w:instrText>
      </w:r>
      <w:r w:rsidR="000D5467">
        <w:instrText xml:space="preserve">" </w:instrText>
      </w:r>
      <w:r w:rsidR="000D5467">
        <w:fldChar w:fldCharType="end"/>
      </w:r>
      <w:r w:rsidRPr="001F4D91">
        <w:t xml:space="preserve"> is used primarily to improve the octane quality of heavy virgin naphthas</w:t>
      </w:r>
      <w:r w:rsidR="000D5467">
        <w:fldChar w:fldCharType="begin"/>
      </w:r>
      <w:r w:rsidR="000D5467">
        <w:instrText xml:space="preserve"> XE "</w:instrText>
      </w:r>
      <w:r w:rsidR="000D5467" w:rsidRPr="00B0435D">
        <w:instrText>heavy virgin naphthas</w:instrText>
      </w:r>
      <w:r w:rsidR="000D5467">
        <w:instrText xml:space="preserve">" </w:instrText>
      </w:r>
      <w:r w:rsidR="000D5467">
        <w:fldChar w:fldCharType="end"/>
      </w:r>
      <w:r w:rsidRPr="001F4D91">
        <w:t>. The process has the further advantage that the yield of butylenes</w:t>
      </w:r>
      <w:r w:rsidR="00B86DE3">
        <w:fldChar w:fldCharType="begin"/>
      </w:r>
      <w:r w:rsidR="00B86DE3">
        <w:instrText xml:space="preserve"> XE "</w:instrText>
      </w:r>
      <w:r w:rsidR="00B86DE3" w:rsidRPr="001E720D">
        <w:instrText>butylenes</w:instrText>
      </w:r>
      <w:r w:rsidR="00B86DE3">
        <w:instrText xml:space="preserve">" </w:instrText>
      </w:r>
      <w:r w:rsidR="00B86DE3">
        <w:fldChar w:fldCharType="end"/>
      </w:r>
      <w:r w:rsidRPr="001F4D91">
        <w:t>, required for the high octane program, is appreciably higher than usually obtained in other thermal-cracking operations</w:t>
      </w:r>
      <w:r w:rsidR="000D5467">
        <w:fldChar w:fldCharType="begin"/>
      </w:r>
      <w:r w:rsidR="000D5467">
        <w:instrText xml:space="preserve"> XE "</w:instrText>
      </w:r>
      <w:r w:rsidR="000D5467" w:rsidRPr="00E0408E">
        <w:instrText>thermal-cracking operations</w:instrText>
      </w:r>
      <w:r w:rsidR="000D5467">
        <w:instrText xml:space="preserve">" </w:instrText>
      </w:r>
      <w:r w:rsidR="000D5467">
        <w:fldChar w:fldCharType="end"/>
      </w:r>
      <w:r w:rsidRPr="001F4D91">
        <w:t>. Although the actual designs of thermal-reforming installations vary widely, the basic principles may be set forth rather simply as shown in the accompanying flow diagram.</w:t>
      </w:r>
    </w:p>
    <w:p w14:paraId="3A239440" w14:textId="77777777" w:rsidR="00844952" w:rsidRPr="001F4D91" w:rsidRDefault="00844952" w:rsidP="00A808C1">
      <w:pPr>
        <w:pStyle w:val="BodyText"/>
      </w:pPr>
      <w:r w:rsidRPr="001F4D91">
        <w:t>The feed stock for this equipment is a heavy naphtha</w:t>
      </w:r>
      <w:r w:rsidR="000D5467">
        <w:fldChar w:fldCharType="begin"/>
      </w:r>
      <w:r w:rsidR="000D5467">
        <w:instrText xml:space="preserve"> XE "</w:instrText>
      </w:r>
      <w:r w:rsidR="000D5467" w:rsidRPr="00730E39">
        <w:instrText>heavy naphtha</w:instrText>
      </w:r>
      <w:r w:rsidR="000D5467">
        <w:instrText xml:space="preserve">" </w:instrText>
      </w:r>
      <w:r w:rsidR="000D5467">
        <w:fldChar w:fldCharType="end"/>
      </w:r>
      <w:r w:rsidRPr="001F4D91">
        <w:t xml:space="preserve"> obtained in the distillation</w:t>
      </w:r>
      <w:r w:rsidR="000D5467">
        <w:fldChar w:fldCharType="begin"/>
      </w:r>
      <w:r w:rsidR="000D5467">
        <w:instrText xml:space="preserve"> XE "</w:instrText>
      </w:r>
      <w:r w:rsidR="000D5467" w:rsidRPr="00163861">
        <w:instrText>distillation</w:instrText>
      </w:r>
      <w:r w:rsidR="000D5467">
        <w:instrText xml:space="preserve">" </w:instrText>
      </w:r>
      <w:r w:rsidR="000D5467">
        <w:fldChar w:fldCharType="end"/>
      </w:r>
      <w:r w:rsidRPr="001F4D91">
        <w:t xml:space="preserve"> of crude oil</w:t>
      </w:r>
      <w:r w:rsidR="000D5467">
        <w:fldChar w:fldCharType="begin"/>
      </w:r>
      <w:r w:rsidR="000D5467">
        <w:instrText xml:space="preserve"> XE "</w:instrText>
      </w:r>
      <w:r w:rsidR="000D5467" w:rsidRPr="00865B14">
        <w:instrText>crude oil</w:instrText>
      </w:r>
      <w:r w:rsidR="000D5467">
        <w:instrText xml:space="preserve">" </w:instrText>
      </w:r>
      <w:r w:rsidR="000D5467">
        <w:fldChar w:fldCharType="end"/>
      </w:r>
      <w:r w:rsidRPr="001F4D91">
        <w:t xml:space="preserve">. The feed charged to a furnace and heated to high temperatures so that extensive reforming or cracking occurs. </w:t>
      </w:r>
      <w:r w:rsidRPr="001F4D91">
        <w:lastRenderedPageBreak/>
        <w:t>As the material leaves the furnace, pressure is released and a heavy oil</w:t>
      </w:r>
      <w:r w:rsidR="000D5467">
        <w:fldChar w:fldCharType="begin"/>
      </w:r>
      <w:r w:rsidR="000D5467">
        <w:instrText xml:space="preserve"> XE "</w:instrText>
      </w:r>
      <w:r w:rsidR="000D5467" w:rsidRPr="00131B5E">
        <w:instrText>heavy oil</w:instrText>
      </w:r>
      <w:r w:rsidR="000D5467">
        <w:instrText xml:space="preserve">" </w:instrText>
      </w:r>
      <w:r w:rsidR="000D5467">
        <w:fldChar w:fldCharType="end"/>
      </w:r>
      <w:r w:rsidRPr="001F4D91">
        <w:t xml:space="preserve"> is introduced for partial quenching and reduction in temperature. The tar separator</w:t>
      </w:r>
      <w:r w:rsidR="000D5467">
        <w:fldChar w:fldCharType="begin"/>
      </w:r>
      <w:r w:rsidR="000D5467">
        <w:instrText xml:space="preserve"> XE "</w:instrText>
      </w:r>
      <w:r w:rsidR="000D5467" w:rsidRPr="005E1430">
        <w:instrText>tar separator</w:instrText>
      </w:r>
      <w:r w:rsidR="000D5467">
        <w:instrText xml:space="preserve">" </w:instrText>
      </w:r>
      <w:r w:rsidR="000D5467">
        <w:fldChar w:fldCharType="end"/>
      </w:r>
      <w:r w:rsidRPr="001F4D91">
        <w:t xml:space="preserve"> serves to remove the heavier fractions. The overhead products from the separator pass to a fractionating tower</w:t>
      </w:r>
      <w:r w:rsidR="000D5467">
        <w:fldChar w:fldCharType="begin"/>
      </w:r>
      <w:r w:rsidR="000D5467">
        <w:instrText xml:space="preserve"> XE "</w:instrText>
      </w:r>
      <w:r w:rsidR="000D5467" w:rsidRPr="00A60F23">
        <w:instrText>fractionating tower</w:instrText>
      </w:r>
      <w:r w:rsidR="000D5467">
        <w:instrText xml:space="preserve">" </w:instrText>
      </w:r>
      <w:r w:rsidR="000D5467">
        <w:fldChar w:fldCharType="end"/>
      </w:r>
      <w:r w:rsidRPr="001F4D91">
        <w:t xml:space="preserve"> where the heavier portion of the material is segregated as a recycling stock. The lighter material then passes through a gas separator</w:t>
      </w:r>
      <w:r w:rsidR="000D5467">
        <w:fldChar w:fldCharType="begin"/>
      </w:r>
      <w:r w:rsidR="000D5467">
        <w:instrText xml:space="preserve"> XE "</w:instrText>
      </w:r>
      <w:r w:rsidR="000D5467" w:rsidRPr="00E4437F">
        <w:instrText>gas separator</w:instrText>
      </w:r>
      <w:r w:rsidR="000D5467">
        <w:instrText xml:space="preserve">" </w:instrText>
      </w:r>
      <w:r w:rsidR="000D5467">
        <w:fldChar w:fldCharType="end"/>
      </w:r>
      <w:r w:rsidRPr="001F4D91">
        <w:t>, at which point the reformed naphtha</w:t>
      </w:r>
      <w:r w:rsidR="000D5467">
        <w:fldChar w:fldCharType="begin"/>
      </w:r>
      <w:r w:rsidR="000D5467">
        <w:instrText xml:space="preserve"> XE "</w:instrText>
      </w:r>
      <w:r w:rsidR="000D5467" w:rsidRPr="00571184">
        <w:instrText>reformed naphtha</w:instrText>
      </w:r>
      <w:r w:rsidR="000D5467">
        <w:instrText xml:space="preserve">" </w:instrText>
      </w:r>
      <w:r w:rsidR="000D5467">
        <w:fldChar w:fldCharType="end"/>
      </w:r>
      <w:r w:rsidRPr="001F4D91">
        <w:t xml:space="preserve"> is recovered. The wet gas from the separator is subjected to further processing for the recovery of butylenes</w:t>
      </w:r>
      <w:r w:rsidR="00B86DE3">
        <w:fldChar w:fldCharType="begin"/>
      </w:r>
      <w:r w:rsidR="00B86DE3">
        <w:instrText xml:space="preserve"> XE "</w:instrText>
      </w:r>
      <w:r w:rsidR="00B86DE3" w:rsidRPr="001E720D">
        <w:instrText>butylenes</w:instrText>
      </w:r>
      <w:r w:rsidR="00B86DE3">
        <w:instrText xml:space="preserve">" </w:instrText>
      </w:r>
      <w:r w:rsidR="00B86DE3">
        <w:fldChar w:fldCharType="end"/>
      </w:r>
      <w:r w:rsidRPr="001F4D91">
        <w:t xml:space="preserve"> and other light hydrocarbons.</w:t>
      </w:r>
    </w:p>
    <w:p w14:paraId="01FB40C8" w14:textId="430AEB64" w:rsidR="00844952" w:rsidRDefault="00844952" w:rsidP="001E56FB">
      <w:pPr>
        <w:pStyle w:val="Heading1"/>
      </w:pPr>
      <w:bookmarkStart w:id="21" w:name="_Toc54196735"/>
      <w:r>
        <w:t>Low Pressure Catalytic Hydrogenation</w:t>
      </w:r>
      <w:bookmarkEnd w:id="21"/>
    </w:p>
    <w:p w14:paraId="1EF0F0DB" w14:textId="77777777" w:rsidR="00844952" w:rsidRPr="001F4D91" w:rsidRDefault="00844952" w:rsidP="00A808C1">
      <w:pPr>
        <w:pStyle w:val="BodyText"/>
      </w:pPr>
      <w:r w:rsidRPr="001F4D91">
        <w:t>The naphthas produced by catalytic cracking</w:t>
      </w:r>
      <w:r w:rsidR="000D5467">
        <w:fldChar w:fldCharType="begin"/>
      </w:r>
      <w:r w:rsidR="000D5467">
        <w:instrText xml:space="preserve"> XE "</w:instrText>
      </w:r>
      <w:r w:rsidR="000D5467" w:rsidRPr="00C656BA">
        <w:instrText>catalytic cracking</w:instrText>
      </w:r>
      <w:r w:rsidR="000D5467">
        <w:instrText xml:space="preserve">" </w:instrText>
      </w:r>
      <w:r w:rsidR="000D5467">
        <w:fldChar w:fldCharType="end"/>
      </w:r>
      <w:r w:rsidRPr="001F4D91">
        <w:t xml:space="preserve"> of gas oils</w:t>
      </w:r>
      <w:r w:rsidR="00A26763">
        <w:fldChar w:fldCharType="begin"/>
      </w:r>
      <w:r w:rsidR="00A26763">
        <w:instrText xml:space="preserve"> XE "</w:instrText>
      </w:r>
      <w:r w:rsidR="00A26763" w:rsidRPr="005F7FDF">
        <w:rPr>
          <w:szCs w:val="24"/>
        </w:rPr>
        <w:instrText>gas oils</w:instrText>
      </w:r>
      <w:r w:rsidR="00A26763">
        <w:instrText xml:space="preserve">" </w:instrText>
      </w:r>
      <w:r w:rsidR="00A26763">
        <w:fldChar w:fldCharType="end"/>
      </w:r>
      <w:r w:rsidRPr="001F4D91">
        <w:t xml:space="preserve"> are generally not suitable for direct inclusion in 100 octane either because of a tendency to form gummy substances</w:t>
      </w:r>
      <w:r w:rsidR="000D5467">
        <w:fldChar w:fldCharType="begin"/>
      </w:r>
      <w:r w:rsidR="000D5467">
        <w:instrText xml:space="preserve"> XE "</w:instrText>
      </w:r>
      <w:r w:rsidR="000D5467" w:rsidRPr="007324C4">
        <w:instrText>gummy substances</w:instrText>
      </w:r>
      <w:r w:rsidR="000D5467">
        <w:instrText xml:space="preserve">" </w:instrText>
      </w:r>
      <w:r w:rsidR="000D5467">
        <w:fldChar w:fldCharType="end"/>
      </w:r>
      <w:r w:rsidRPr="001F4D91">
        <w:t xml:space="preserve"> or because of low octane and hence the necessity for further processing arises. One of the methods employed for this purpose, particularly on the light fractions of the catalytic naphthas</w:t>
      </w:r>
      <w:r w:rsidR="000D5467">
        <w:fldChar w:fldCharType="begin"/>
      </w:r>
      <w:r w:rsidR="000D5467">
        <w:instrText xml:space="preserve"> XE "</w:instrText>
      </w:r>
      <w:r w:rsidR="000D5467" w:rsidRPr="00011658">
        <w:instrText>catalytic naphthas</w:instrText>
      </w:r>
      <w:r w:rsidR="000D5467">
        <w:instrText xml:space="preserve">" </w:instrText>
      </w:r>
      <w:r w:rsidR="000D5467">
        <w:fldChar w:fldCharType="end"/>
      </w:r>
      <w:r w:rsidRPr="001F4D91">
        <w:t>, is hydrogenation</w:t>
      </w:r>
      <w:r w:rsidR="00B86DE3">
        <w:fldChar w:fldCharType="begin"/>
      </w:r>
      <w:r w:rsidR="00B86DE3">
        <w:instrText xml:space="preserve"> XE "</w:instrText>
      </w:r>
      <w:r w:rsidR="00B86DE3" w:rsidRPr="00AB504B">
        <w:instrText>hydrogenation</w:instrText>
      </w:r>
      <w:r w:rsidR="00B86DE3">
        <w:instrText xml:space="preserve">" </w:instrText>
      </w:r>
      <w:r w:rsidR="00B86DE3">
        <w:fldChar w:fldCharType="end"/>
      </w:r>
      <w:r w:rsidRPr="001F4D91">
        <w:t>. The hydrogenation process accomplishes the conversion of olefinic</w:t>
      </w:r>
      <w:r w:rsidR="000D5467">
        <w:fldChar w:fldCharType="begin"/>
      </w:r>
      <w:r w:rsidR="000D5467">
        <w:instrText xml:space="preserve"> XE "</w:instrText>
      </w:r>
      <w:r w:rsidR="000D5467" w:rsidRPr="00DA6AD7">
        <w:instrText>olefinic</w:instrText>
      </w:r>
      <w:r w:rsidR="000D5467">
        <w:instrText xml:space="preserve">" </w:instrText>
      </w:r>
      <w:r w:rsidR="000D5467">
        <w:fldChar w:fldCharType="end"/>
      </w:r>
      <w:r w:rsidRPr="001F4D91">
        <w:t xml:space="preserve"> constituents to paraffinic</w:t>
      </w:r>
      <w:r w:rsidR="000D5467">
        <w:fldChar w:fldCharType="begin"/>
      </w:r>
      <w:r w:rsidR="000D5467">
        <w:instrText xml:space="preserve"> XE "</w:instrText>
      </w:r>
      <w:r w:rsidR="000D5467" w:rsidRPr="000034BE">
        <w:instrText>paraffinic</w:instrText>
      </w:r>
      <w:r w:rsidR="000D5467">
        <w:instrText xml:space="preserve">" </w:instrText>
      </w:r>
      <w:r w:rsidR="000D5467">
        <w:fldChar w:fldCharType="end"/>
      </w:r>
      <w:r w:rsidRPr="001F4D91">
        <w:t xml:space="preserve"> constituents by reaction with hydrogen</w:t>
      </w:r>
      <w:r w:rsidR="000D5467">
        <w:fldChar w:fldCharType="begin"/>
      </w:r>
      <w:r w:rsidR="000D5467">
        <w:instrText xml:space="preserve"> XE "</w:instrText>
      </w:r>
      <w:r w:rsidR="000D5467" w:rsidRPr="006417C3">
        <w:instrText>hydrogen</w:instrText>
      </w:r>
      <w:r w:rsidR="000D5467">
        <w:instrText xml:space="preserve">" </w:instrText>
      </w:r>
      <w:r w:rsidR="000D5467">
        <w:fldChar w:fldCharType="end"/>
      </w:r>
      <w:r w:rsidRPr="001F4D91">
        <w:t>. Copolymers</w:t>
      </w:r>
      <w:r w:rsidR="000D5467">
        <w:fldChar w:fldCharType="begin"/>
      </w:r>
      <w:r w:rsidR="000D5467">
        <w:instrText xml:space="preserve"> XE "</w:instrText>
      </w:r>
      <w:r w:rsidR="000D5467" w:rsidRPr="00784282">
        <w:instrText>Copolymers</w:instrText>
      </w:r>
      <w:r w:rsidR="000D5467">
        <w:instrText xml:space="preserve">" </w:instrText>
      </w:r>
      <w:r w:rsidR="000D5467">
        <w:fldChar w:fldCharType="end"/>
      </w:r>
      <w:r w:rsidRPr="001F4D91">
        <w:t xml:space="preserve"> produced from butylenes</w:t>
      </w:r>
      <w:r w:rsidR="00B86DE3">
        <w:fldChar w:fldCharType="begin"/>
      </w:r>
      <w:r w:rsidR="00B86DE3">
        <w:instrText xml:space="preserve"> XE "</w:instrText>
      </w:r>
      <w:r w:rsidR="00B86DE3" w:rsidRPr="001E720D">
        <w:instrText>butylenes</w:instrText>
      </w:r>
      <w:r w:rsidR="00B86DE3">
        <w:instrText xml:space="preserve">" </w:instrText>
      </w:r>
      <w:r w:rsidR="00B86DE3">
        <w:fldChar w:fldCharType="end"/>
      </w:r>
      <w:r w:rsidRPr="001F4D91">
        <w:t xml:space="preserve"> are also charged to hydrogenation plants</w:t>
      </w:r>
      <w:r w:rsidR="000D5467">
        <w:fldChar w:fldCharType="begin"/>
      </w:r>
      <w:r w:rsidR="000D5467">
        <w:instrText xml:space="preserve"> XE "</w:instrText>
      </w:r>
      <w:r w:rsidR="000D5467" w:rsidRPr="000D2635">
        <w:instrText>hydrogenation plants</w:instrText>
      </w:r>
      <w:r w:rsidR="000D5467">
        <w:instrText xml:space="preserve">" </w:instrText>
      </w:r>
      <w:r w:rsidR="000D5467">
        <w:fldChar w:fldCharType="end"/>
      </w:r>
      <w:r w:rsidRPr="001F4D91">
        <w:t xml:space="preserve"> for conversion to high quality blending agents for use in 100-octane manufacture</w:t>
      </w:r>
      <w:r w:rsidR="000D5467">
        <w:fldChar w:fldCharType="begin"/>
      </w:r>
      <w:r w:rsidR="000D5467">
        <w:instrText xml:space="preserve"> XE "</w:instrText>
      </w:r>
      <w:r w:rsidR="000D5467" w:rsidRPr="00D11EA1">
        <w:instrText>100-octane manufacture</w:instrText>
      </w:r>
      <w:r w:rsidR="000D5467">
        <w:instrText xml:space="preserve">" </w:instrText>
      </w:r>
      <w:r w:rsidR="000D5467">
        <w:fldChar w:fldCharType="end"/>
      </w:r>
      <w:r w:rsidRPr="001F4D91">
        <w:t>. A number of different hydrogenation processes are employed for this purpose. However, the two Government owned plants employed a relatively low-pressure process. This process is illustrated in simplified form in the accompanying diagram.</w:t>
      </w:r>
    </w:p>
    <w:p w14:paraId="1C54BDE1" w14:textId="77777777" w:rsidR="006A3091" w:rsidRDefault="00844952" w:rsidP="001E56FB">
      <w:pPr>
        <w:pStyle w:val="Caption"/>
      </w:pPr>
      <w:r w:rsidRPr="00605941">
        <w:t xml:space="preserve">Figure </w:t>
      </w:r>
      <w:r w:rsidR="008F1DD9">
        <w:t>13</w:t>
      </w:r>
      <w:r w:rsidRPr="00605941">
        <w:t>. Catalytic Hydrogenation Process</w:t>
      </w:r>
      <w:r w:rsidR="006A3091">
        <w:fldChar w:fldCharType="begin"/>
      </w:r>
      <w:r w:rsidR="006A3091">
        <w:instrText xml:space="preserve"> XE "</w:instrText>
      </w:r>
      <w:r w:rsidR="006A3091" w:rsidRPr="00685B2A">
        <w:instrText>Catalytic Hydrogenation Process</w:instrText>
      </w:r>
      <w:r w:rsidR="006A3091">
        <w:instrText xml:space="preserve">" </w:instrText>
      </w:r>
      <w:r w:rsidR="006A3091">
        <w:fldChar w:fldCharType="end"/>
      </w:r>
    </w:p>
    <w:p w14:paraId="7A0533AE" w14:textId="77777777" w:rsidR="006A3091" w:rsidRPr="006A3091" w:rsidRDefault="006A3091" w:rsidP="00A808C1">
      <w:pPr>
        <w:pStyle w:val="Picture"/>
      </w:pPr>
      <w:r>
        <w:rPr>
          <w:noProof/>
          <w:lang w:eastAsia="en-AU"/>
        </w:rPr>
        <w:drawing>
          <wp:inline distT="0" distB="0" distL="0" distR="0" wp14:anchorId="2FB20646" wp14:editId="7D1CFC79">
            <wp:extent cx="4171185" cy="3156960"/>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4938" cy="3197643"/>
                    </a:xfrm>
                    <a:prstGeom prst="rect">
                      <a:avLst/>
                    </a:prstGeom>
                    <a:noFill/>
                  </pic:spPr>
                </pic:pic>
              </a:graphicData>
            </a:graphic>
          </wp:inline>
        </w:drawing>
      </w:r>
    </w:p>
    <w:p w14:paraId="349C9D56" w14:textId="77777777" w:rsidR="00D51AF1" w:rsidRDefault="00D51AF1" w:rsidP="00A808C1">
      <w:pPr>
        <w:pStyle w:val="BodyText"/>
      </w:pPr>
    </w:p>
    <w:p w14:paraId="774CC148" w14:textId="77777777" w:rsidR="00844952" w:rsidRPr="001F4D91" w:rsidRDefault="00844952" w:rsidP="00A808C1">
      <w:pPr>
        <w:pStyle w:val="BodyText"/>
      </w:pPr>
      <w:r w:rsidRPr="001F4D91">
        <w:t>In the operation of this process, feed stock consisting of light catalytically cracked naphtha</w:t>
      </w:r>
      <w:r w:rsidR="00960256">
        <w:fldChar w:fldCharType="begin"/>
      </w:r>
      <w:r w:rsidR="00960256">
        <w:instrText xml:space="preserve"> XE "</w:instrText>
      </w:r>
      <w:r w:rsidR="00960256" w:rsidRPr="00405216">
        <w:instrText>light catalytically cracked naphtha</w:instrText>
      </w:r>
      <w:r w:rsidR="00960256">
        <w:instrText xml:space="preserve">" </w:instrText>
      </w:r>
      <w:r w:rsidR="00960256">
        <w:fldChar w:fldCharType="end"/>
      </w:r>
      <w:r w:rsidRPr="001F4D91">
        <w:t xml:space="preserve"> and/or copolymer</w:t>
      </w:r>
      <w:r w:rsidR="00960256">
        <w:fldChar w:fldCharType="begin"/>
      </w:r>
      <w:r w:rsidR="00960256">
        <w:instrText xml:space="preserve"> XE "</w:instrText>
      </w:r>
      <w:r w:rsidR="00960256" w:rsidRPr="00335981">
        <w:instrText>copolymer</w:instrText>
      </w:r>
      <w:r w:rsidR="00960256">
        <w:instrText xml:space="preserve">" </w:instrText>
      </w:r>
      <w:r w:rsidR="00960256">
        <w:fldChar w:fldCharType="end"/>
      </w:r>
      <w:r w:rsidRPr="001F4D91">
        <w:t xml:space="preserve"> is charged to a feed preparation tower</w:t>
      </w:r>
      <w:r w:rsidR="00960256">
        <w:fldChar w:fldCharType="begin"/>
      </w:r>
      <w:r w:rsidR="00960256">
        <w:instrText xml:space="preserve"> XE "</w:instrText>
      </w:r>
      <w:r w:rsidR="00960256" w:rsidRPr="00940415">
        <w:instrText>feed preparation tower</w:instrText>
      </w:r>
      <w:r w:rsidR="00960256">
        <w:instrText xml:space="preserve">" </w:instrText>
      </w:r>
      <w:r w:rsidR="00960256">
        <w:fldChar w:fldCharType="end"/>
      </w:r>
      <w:r w:rsidRPr="001F4D91">
        <w:t xml:space="preserve"> where a relatively small amount of heavy material is removed. The distilled feed stock is vapo</w:t>
      </w:r>
      <w:r w:rsidR="00960256">
        <w:t>u</w:t>
      </w:r>
      <w:r w:rsidRPr="001F4D91">
        <w:t>rized in a furnace and, together with hydrogen-bearing gases that have been heated to the proper temperature, is charged at a pressure in the range of 200-300 pounds per square inch (1</w:t>
      </w:r>
      <w:r w:rsidR="00E63FA6">
        <w:t>,</w:t>
      </w:r>
      <w:r w:rsidRPr="001F4D91">
        <w:t>378 to 2</w:t>
      </w:r>
      <w:r w:rsidR="00E63FA6">
        <w:t>,</w:t>
      </w:r>
      <w:r w:rsidRPr="001F4D91">
        <w:t>068 kilopascals) to a number of reactors operating in series. These reactors are packed with a suitable catalyst in pellet form. A large amount at heat is liberated during the reaction and as the reaction temperature must be carefully controlled, the heat is removed by circulating a cooling liquid through tubes located in the catalyst beds.</w:t>
      </w:r>
    </w:p>
    <w:p w14:paraId="569FED94" w14:textId="0969C462" w:rsidR="00844952" w:rsidRPr="001F4D91" w:rsidRDefault="00844952" w:rsidP="00A808C1">
      <w:pPr>
        <w:pStyle w:val="BodyText"/>
      </w:pPr>
      <w:r w:rsidRPr="001F4D91">
        <w:lastRenderedPageBreak/>
        <w:t>The mixture leaving the reactor, is cooled and partially condensed and passes to a vessel wherein the liquid and gaseous products are separated. A portion of the gaseous product (containing hydrogen</w:t>
      </w:r>
      <w:r w:rsidR="00960256">
        <w:fldChar w:fldCharType="begin"/>
      </w:r>
      <w:r w:rsidR="00960256">
        <w:instrText xml:space="preserve"> XE "</w:instrText>
      </w:r>
      <w:r w:rsidR="00960256" w:rsidRPr="00505BE8">
        <w:instrText>hydrogen</w:instrText>
      </w:r>
      <w:r w:rsidR="00960256">
        <w:instrText xml:space="preserve">" </w:instrText>
      </w:r>
      <w:r w:rsidR="00960256">
        <w:fldChar w:fldCharType="end"/>
      </w:r>
      <w:r w:rsidRPr="001F4D91">
        <w:t xml:space="preserve"> not consumed in the reactors) is returned to the reactors to supplement the fresh hydrogen-bearing gas. The remainder of the gaseous product passes to an absorption and stripping system for the recovery of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xml:space="preserve"> and header hydrocarbons. The liquid product from the separator and the butane and heavier hydrocarbons recovered at the stripper</w:t>
      </w:r>
      <w:r w:rsidR="00C42B3A">
        <w:fldChar w:fldCharType="begin"/>
      </w:r>
      <w:r w:rsidR="00C42B3A">
        <w:instrText xml:space="preserve"> XE "</w:instrText>
      </w:r>
      <w:r w:rsidR="00C42B3A" w:rsidRPr="00673623">
        <w:instrText>stripper</w:instrText>
      </w:r>
      <w:r w:rsidR="00C42B3A">
        <w:instrText xml:space="preserve">" </w:instrText>
      </w:r>
      <w:r w:rsidR="00C42B3A">
        <w:fldChar w:fldCharType="end"/>
      </w:r>
      <w:r w:rsidRPr="001F4D91">
        <w:t xml:space="preserve"> are charged to a stabilizer</w:t>
      </w:r>
      <w:r w:rsidR="00C42B3A">
        <w:fldChar w:fldCharType="begin"/>
      </w:r>
      <w:r w:rsidR="00C42B3A">
        <w:instrText xml:space="preserve"> XE "</w:instrText>
      </w:r>
      <w:r w:rsidR="00C42B3A" w:rsidRPr="00C2230D">
        <w:instrText>stabilizer</w:instrText>
      </w:r>
      <w:r w:rsidR="00C42B3A">
        <w:instrText xml:space="preserve">" </w:instrText>
      </w:r>
      <w:r w:rsidR="00C42B3A">
        <w:fldChar w:fldCharType="end"/>
      </w:r>
      <w:r w:rsidRPr="001F4D91">
        <w:t xml:space="preserve"> for the removal of light materials</w:t>
      </w:r>
      <w:r w:rsidR="00907A44">
        <w:t>.</w:t>
      </w:r>
      <w:r w:rsidRPr="001F4D91">
        <w:t xml:space="preserve"> The product is caustic washed</w:t>
      </w:r>
      <w:r w:rsidR="00C42B3A">
        <w:fldChar w:fldCharType="begin"/>
      </w:r>
      <w:r w:rsidR="00C42B3A">
        <w:instrText xml:space="preserve"> XE "</w:instrText>
      </w:r>
      <w:r w:rsidR="00C42B3A" w:rsidRPr="003813AB">
        <w:instrText>caustic washed</w:instrText>
      </w:r>
      <w:r w:rsidR="00C42B3A">
        <w:instrText xml:space="preserve">" </w:instrText>
      </w:r>
      <w:r w:rsidR="00C42B3A">
        <w:fldChar w:fldCharType="end"/>
      </w:r>
      <w:r w:rsidRPr="001F4D91">
        <w:t xml:space="preserve"> and is then suitable for direct use in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w:t>
      </w:r>
    </w:p>
    <w:p w14:paraId="506A1B82" w14:textId="605319AA" w:rsidR="00844952" w:rsidRDefault="005A43A4" w:rsidP="001E56FB">
      <w:pPr>
        <w:pStyle w:val="Heading1"/>
      </w:pPr>
      <w:bookmarkStart w:id="22" w:name="_Toc54196736"/>
      <w:r>
        <w:t>The Problem of Location</w:t>
      </w:r>
      <w:r w:rsidR="00290AE5">
        <w:t xml:space="preserve"> of Refining Capacity</w:t>
      </w:r>
      <w:r w:rsidR="00290AE5">
        <w:rPr>
          <w:rStyle w:val="EndnoteReference"/>
        </w:rPr>
        <w:endnoteReference w:id="18"/>
      </w:r>
      <w:bookmarkEnd w:id="22"/>
    </w:p>
    <w:p w14:paraId="11AE34C7" w14:textId="77777777" w:rsidR="005A43A4" w:rsidRPr="001F4D91" w:rsidRDefault="005A43A4" w:rsidP="00A808C1">
      <w:pPr>
        <w:pStyle w:val="BodyText"/>
      </w:pPr>
      <w:r w:rsidRPr="001F4D91">
        <w:t>When measured by crude oil runs to stills, the US industry’s total operating refining capacity in 1941 was divided among the major refinery districts as follows:</w:t>
      </w:r>
    </w:p>
    <w:p w14:paraId="632B7502" w14:textId="77777777" w:rsidR="009041F4" w:rsidRPr="001F4D91" w:rsidRDefault="009041F4" w:rsidP="004A561B">
      <w:pPr>
        <w:pStyle w:val="BodyText"/>
        <w:ind w:left="720"/>
      </w:pPr>
      <w:r w:rsidRPr="001F4D91">
        <w:t>Texas-Gulf</w:t>
      </w:r>
      <w:r w:rsidR="004A3474">
        <w:fldChar w:fldCharType="begin"/>
      </w:r>
      <w:r w:rsidR="004A3474">
        <w:instrText xml:space="preserve"> XE "</w:instrText>
      </w:r>
      <w:r w:rsidR="004A3474" w:rsidRPr="00AA69A0">
        <w:instrText>Texas-Gulf</w:instrText>
      </w:r>
      <w:r w:rsidR="004A3474">
        <w:instrText xml:space="preserve">" </w:instrText>
      </w:r>
      <w:r w:rsidR="004A3474">
        <w:fldChar w:fldCharType="end"/>
      </w:r>
      <w:r w:rsidRPr="001F4D91">
        <w:t xml:space="preserve"> 34%, </w:t>
      </w:r>
    </w:p>
    <w:p w14:paraId="1534A8D8" w14:textId="77777777" w:rsidR="009041F4" w:rsidRPr="001F4D91" w:rsidRDefault="009041F4" w:rsidP="004A561B">
      <w:pPr>
        <w:pStyle w:val="BodyText"/>
        <w:ind w:left="720"/>
      </w:pPr>
      <w:r w:rsidRPr="001F4D91">
        <w:t>Indiana-Illinois-Kentucky</w:t>
      </w:r>
      <w:r w:rsidR="004A3474">
        <w:fldChar w:fldCharType="begin"/>
      </w:r>
      <w:r w:rsidR="004A3474">
        <w:instrText xml:space="preserve"> XE "</w:instrText>
      </w:r>
      <w:r w:rsidR="004A3474" w:rsidRPr="004031B8">
        <w:instrText>Indiana-Illinois-Kentucky</w:instrText>
      </w:r>
      <w:r w:rsidR="004A3474">
        <w:instrText xml:space="preserve">" </w:instrText>
      </w:r>
      <w:r w:rsidR="004A3474">
        <w:fldChar w:fldCharType="end"/>
      </w:r>
      <w:r w:rsidRPr="001F4D91">
        <w:t xml:space="preserve"> 18%, </w:t>
      </w:r>
    </w:p>
    <w:p w14:paraId="203E1527" w14:textId="77777777" w:rsidR="009041F4" w:rsidRPr="001F4D91" w:rsidRDefault="009041F4" w:rsidP="004A561B">
      <w:pPr>
        <w:pStyle w:val="BodyText"/>
        <w:ind w:left="720"/>
      </w:pPr>
      <w:r w:rsidRPr="001F4D91">
        <w:t>US East Coast</w:t>
      </w:r>
      <w:r w:rsidR="004A3474">
        <w:fldChar w:fldCharType="begin"/>
      </w:r>
      <w:r w:rsidR="004A3474">
        <w:instrText xml:space="preserve"> XE "</w:instrText>
      </w:r>
      <w:r w:rsidR="004A3474" w:rsidRPr="00A674B3">
        <w:instrText>US East Coast</w:instrText>
      </w:r>
      <w:r w:rsidR="004A3474">
        <w:instrText xml:space="preserve">" </w:instrText>
      </w:r>
      <w:r w:rsidR="004A3474">
        <w:fldChar w:fldCharType="end"/>
      </w:r>
      <w:r w:rsidRPr="001F4D91">
        <w:t xml:space="preserve"> 15%, </w:t>
      </w:r>
    </w:p>
    <w:p w14:paraId="08BE32DE" w14:textId="77777777" w:rsidR="009041F4" w:rsidRPr="001F4D91" w:rsidRDefault="009041F4" w:rsidP="004A561B">
      <w:pPr>
        <w:pStyle w:val="BodyText"/>
        <w:ind w:left="720"/>
      </w:pPr>
      <w:r w:rsidRPr="001F4D91">
        <w:t>US West Coast</w:t>
      </w:r>
      <w:r w:rsidR="004A3474">
        <w:fldChar w:fldCharType="begin"/>
      </w:r>
      <w:r w:rsidR="004A3474">
        <w:instrText xml:space="preserve"> XE "</w:instrText>
      </w:r>
      <w:r w:rsidR="004A3474" w:rsidRPr="00FC5910">
        <w:instrText>US West Coast</w:instrText>
      </w:r>
      <w:r w:rsidR="004A3474">
        <w:instrText xml:space="preserve">" </w:instrText>
      </w:r>
      <w:r w:rsidR="004A3474">
        <w:fldChar w:fldCharType="end"/>
      </w:r>
      <w:r w:rsidRPr="001F4D91">
        <w:t xml:space="preserve"> 15%, </w:t>
      </w:r>
    </w:p>
    <w:p w14:paraId="03B21CE2" w14:textId="77777777" w:rsidR="009041F4" w:rsidRPr="001F4D91" w:rsidRDefault="009041F4" w:rsidP="004A561B">
      <w:pPr>
        <w:pStyle w:val="BodyText"/>
        <w:ind w:left="720"/>
      </w:pPr>
      <w:r w:rsidRPr="001F4D91">
        <w:t>Oklahoma-Kansas-Missouri</w:t>
      </w:r>
      <w:r w:rsidR="004A3474">
        <w:fldChar w:fldCharType="begin"/>
      </w:r>
      <w:r w:rsidR="004A3474">
        <w:instrText xml:space="preserve"> XE "</w:instrText>
      </w:r>
      <w:r w:rsidR="004A3474" w:rsidRPr="001E1BCF">
        <w:instrText>Oklahoma-Kansas-Missouri</w:instrText>
      </w:r>
      <w:r w:rsidR="004A3474">
        <w:instrText xml:space="preserve">" </w:instrText>
      </w:r>
      <w:r w:rsidR="004A3474">
        <w:fldChar w:fldCharType="end"/>
      </w:r>
      <w:r w:rsidRPr="001F4D91">
        <w:t xml:space="preserve"> 9%. </w:t>
      </w:r>
    </w:p>
    <w:p w14:paraId="630AC059" w14:textId="291F09C7" w:rsidR="005862CD" w:rsidRPr="001F4D91" w:rsidRDefault="009041F4" w:rsidP="00A808C1">
      <w:pPr>
        <w:pStyle w:val="BodyText"/>
      </w:pPr>
      <w:r w:rsidRPr="001F4D91">
        <w:t>With processing facilities far in excess of demand in their district, Gu</w:t>
      </w:r>
      <w:r w:rsidR="00290AE5" w:rsidRPr="001F4D91">
        <w:t>l</w:t>
      </w:r>
      <w:r w:rsidRPr="001F4D91">
        <w:t>f-Texas refiners shipped a large portion of their output, principally by tanker, to the East Coast, where demand exceeded refining capacity (due to large shipments of petroleum products to Britain</w:t>
      </w:r>
      <w:r w:rsidR="00C14690">
        <w:fldChar w:fldCharType="begin"/>
      </w:r>
      <w:r w:rsidR="00C14690">
        <w:instrText xml:space="preserve"> XE "</w:instrText>
      </w:r>
      <w:r w:rsidR="00C14690" w:rsidRPr="00E522B1">
        <w:instrText>Britain</w:instrText>
      </w:r>
      <w:r w:rsidR="00C14690">
        <w:instrText xml:space="preserve">" </w:instrText>
      </w:r>
      <w:r w:rsidR="00C14690">
        <w:fldChar w:fldCharType="end"/>
      </w:r>
      <w:r w:rsidRPr="001F4D91">
        <w:t xml:space="preserve">). </w:t>
      </w:r>
      <w:r w:rsidR="000B57E1" w:rsidRPr="001F4D91">
        <w:t>Thus,</w:t>
      </w:r>
      <w:r w:rsidRPr="001F4D91">
        <w:t xml:space="preserve"> when the German U-boats</w:t>
      </w:r>
      <w:r w:rsidR="00C14690">
        <w:fldChar w:fldCharType="begin"/>
      </w:r>
      <w:r w:rsidR="00C14690">
        <w:instrText xml:space="preserve"> XE "</w:instrText>
      </w:r>
      <w:r w:rsidR="00C14690" w:rsidRPr="00C033EA">
        <w:instrText>German U-boats</w:instrText>
      </w:r>
      <w:r w:rsidR="00C14690">
        <w:instrText xml:space="preserve">" </w:instrText>
      </w:r>
      <w:r w:rsidR="00C14690">
        <w:fldChar w:fldCharType="end"/>
      </w:r>
      <w:r w:rsidRPr="001F4D91">
        <w:t xml:space="preserve"> began sinking tankers, there was a serious decline in the quantity of refined products, as well as crude, reaching the Atlantic seaboard</w:t>
      </w:r>
      <w:r w:rsidR="00C14690">
        <w:fldChar w:fldCharType="begin"/>
      </w:r>
      <w:r w:rsidR="00C14690">
        <w:instrText xml:space="preserve"> XE "</w:instrText>
      </w:r>
      <w:r w:rsidR="00C14690" w:rsidRPr="0048625A">
        <w:instrText>Atlantic seaboard</w:instrText>
      </w:r>
      <w:r w:rsidR="00C14690">
        <w:instrText xml:space="preserve">" </w:instrText>
      </w:r>
      <w:r w:rsidR="00C14690">
        <w:fldChar w:fldCharType="end"/>
      </w:r>
      <w:r w:rsidRPr="001F4D91">
        <w:t xml:space="preserve"> particularly during 1942 -43. </w:t>
      </w:r>
      <w:r w:rsidR="00290AE5" w:rsidRPr="001F4D91">
        <w:t>Given the shortage of strategic materials for the construction of new refining capacity, the problem of supplying the East Coast (District 1)</w:t>
      </w:r>
      <w:r w:rsidR="00C14690">
        <w:fldChar w:fldCharType="begin"/>
      </w:r>
      <w:r w:rsidR="00C14690">
        <w:instrText xml:space="preserve"> XE "</w:instrText>
      </w:r>
      <w:r w:rsidR="00C14690" w:rsidRPr="008D0D00">
        <w:instrText>East Coast (District 1)</w:instrText>
      </w:r>
      <w:r w:rsidR="00C14690">
        <w:instrText xml:space="preserve">" </w:instrText>
      </w:r>
      <w:r w:rsidR="00C14690">
        <w:fldChar w:fldCharType="end"/>
      </w:r>
      <w:r w:rsidR="00290AE5" w:rsidRPr="001F4D91">
        <w:t xml:space="preserve"> was partly solved by the construction of a pipeline</w:t>
      </w:r>
      <w:r w:rsidR="00631538">
        <w:fldChar w:fldCharType="begin"/>
      </w:r>
      <w:r w:rsidR="00631538">
        <w:instrText xml:space="preserve"> XE "</w:instrText>
      </w:r>
      <w:r w:rsidR="00631538" w:rsidRPr="007D55DF">
        <w:instrText>pipeline</w:instrText>
      </w:r>
      <w:r w:rsidR="00631538">
        <w:instrText xml:space="preserve">" </w:instrText>
      </w:r>
      <w:r w:rsidR="00631538">
        <w:fldChar w:fldCharType="end"/>
      </w:r>
      <w:r w:rsidR="00290AE5" w:rsidRPr="001F4D91">
        <w:t xml:space="preserve"> (“Big Inch</w:t>
      </w:r>
      <w:r w:rsidR="00C14690">
        <w:fldChar w:fldCharType="begin"/>
      </w:r>
      <w:r w:rsidR="00C14690">
        <w:instrText xml:space="preserve"> XE "</w:instrText>
      </w:r>
      <w:r w:rsidR="00C14690" w:rsidRPr="004769E3">
        <w:instrText>Big Inch</w:instrText>
      </w:r>
      <w:r w:rsidR="00C14690">
        <w:instrText xml:space="preserve">" </w:instrText>
      </w:r>
      <w:r w:rsidR="00C14690">
        <w:fldChar w:fldCharType="end"/>
      </w:r>
      <w:r w:rsidR="00290AE5" w:rsidRPr="001F4D91">
        <w:t>”) to deliver crude</w:t>
      </w:r>
      <w:r w:rsidR="00631538">
        <w:fldChar w:fldCharType="begin"/>
      </w:r>
      <w:r w:rsidR="00631538">
        <w:instrText xml:space="preserve"> XE "</w:instrText>
      </w:r>
      <w:r w:rsidR="00631538" w:rsidRPr="00F84D7D">
        <w:instrText>crude</w:instrText>
      </w:r>
      <w:r w:rsidR="00631538">
        <w:instrText xml:space="preserve">" </w:instrText>
      </w:r>
      <w:r w:rsidR="00631538">
        <w:fldChar w:fldCharType="end"/>
      </w:r>
      <w:r w:rsidR="00290AE5" w:rsidRPr="001F4D91">
        <w:t xml:space="preserve"> to these east coast refiners</w:t>
      </w:r>
      <w:r w:rsidR="00631538">
        <w:fldChar w:fldCharType="begin"/>
      </w:r>
      <w:r w:rsidR="00631538">
        <w:instrText xml:space="preserve"> XE "</w:instrText>
      </w:r>
      <w:r w:rsidR="00631538" w:rsidRPr="007A081E">
        <w:instrText>east coast refiners</w:instrText>
      </w:r>
      <w:r w:rsidR="00631538">
        <w:instrText xml:space="preserve">" </w:instrText>
      </w:r>
      <w:r w:rsidR="00631538">
        <w:fldChar w:fldCharType="end"/>
      </w:r>
      <w:r w:rsidR="00290AE5" w:rsidRPr="001F4D91">
        <w:t>. The supply problem was finally solved by the construction of a second pipeline (“Little Big Inch</w:t>
      </w:r>
      <w:r w:rsidR="00C14690">
        <w:fldChar w:fldCharType="begin"/>
      </w:r>
      <w:r w:rsidR="00C14690">
        <w:instrText xml:space="preserve"> XE "</w:instrText>
      </w:r>
      <w:r w:rsidR="00C14690" w:rsidRPr="007E4FDC">
        <w:instrText>Little Big Inch</w:instrText>
      </w:r>
      <w:r w:rsidR="00C14690">
        <w:instrText xml:space="preserve">" </w:instrText>
      </w:r>
      <w:r w:rsidR="00C14690">
        <w:fldChar w:fldCharType="end"/>
      </w:r>
      <w:r w:rsidR="00290AE5" w:rsidRPr="001F4D91">
        <w:t>”) for refined products.</w:t>
      </w:r>
      <w:r w:rsidR="00592E2D" w:rsidRPr="001F4D91">
        <w:t xml:space="preserve"> </w:t>
      </w:r>
    </w:p>
    <w:p w14:paraId="2E8203A7" w14:textId="77777777" w:rsidR="002758B8" w:rsidRPr="00592E2D" w:rsidRDefault="002758B8" w:rsidP="00592E2D">
      <w:pPr>
        <w:pStyle w:val="Heading7"/>
        <w:framePr w:wrap="around"/>
        <w:rPr>
          <w:sz w:val="24"/>
        </w:rPr>
      </w:pPr>
      <w:r w:rsidRPr="002758B8">
        <w:t>Big Inch and Little Big Inch Crude Pipelines</w:t>
      </w:r>
    </w:p>
    <w:p w14:paraId="4CD2F808" w14:textId="384300DA" w:rsidR="002758B8" w:rsidRPr="001F4D91" w:rsidRDefault="002758B8" w:rsidP="00A808C1">
      <w:pPr>
        <w:pStyle w:val="BodyText"/>
      </w:pPr>
      <w:r w:rsidRPr="001F4D91">
        <w:t xml:space="preserve">In 1941, a time when oil was transported mostly by tankers and railcars, the threat of German submarines along the east coast of the United States created the need for a more efficient and safer means of transporting United States oil. Following considerable debate among high-ranking </w:t>
      </w:r>
      <w:r w:rsidR="000B57E1" w:rsidRPr="001F4D91">
        <w:t>defence</w:t>
      </w:r>
      <w:r w:rsidRPr="001F4D91">
        <w:t xml:space="preserve"> and administration officials, the famous 300-Mbpd, 24-inch Big Inch and the 190-Mbpd, 20-inch Little Big Inch War Emergency Pipelines</w:t>
      </w:r>
      <w:r w:rsidR="00904F5F">
        <w:fldChar w:fldCharType="begin"/>
      </w:r>
      <w:r w:rsidR="00904F5F">
        <w:instrText xml:space="preserve"> XE "</w:instrText>
      </w:r>
      <w:r w:rsidR="00904F5F" w:rsidRPr="002B60BD">
        <w:instrText>Little Big Inch War Emergency Pipeline</w:instrText>
      </w:r>
      <w:r w:rsidR="00904F5F">
        <w:instrText xml:space="preserve">" </w:instrText>
      </w:r>
      <w:r w:rsidR="00904F5F">
        <w:fldChar w:fldCharType="end"/>
      </w:r>
      <w:r w:rsidRPr="001F4D91">
        <w:t xml:space="preserve"> were programmed for construction by the government in June 1942. They were to be built to meet the urgent need for Gulf Coast</w:t>
      </w:r>
      <w:r w:rsidR="00631538">
        <w:fldChar w:fldCharType="begin"/>
      </w:r>
      <w:r w:rsidR="00631538">
        <w:instrText xml:space="preserve"> XE "</w:instrText>
      </w:r>
      <w:r w:rsidR="00631538" w:rsidRPr="005971A5">
        <w:instrText>Gulf Coast</w:instrText>
      </w:r>
      <w:r w:rsidR="00631538">
        <w:instrText xml:space="preserve">" </w:instrText>
      </w:r>
      <w:r w:rsidR="00631538">
        <w:fldChar w:fldCharType="end"/>
      </w:r>
      <w:r w:rsidRPr="001F4D91">
        <w:t xml:space="preserve"> and East Texas crude</w:t>
      </w:r>
      <w:r w:rsidR="00631538">
        <w:fldChar w:fldCharType="begin"/>
      </w:r>
      <w:r w:rsidR="00631538">
        <w:instrText xml:space="preserve"> XE "</w:instrText>
      </w:r>
      <w:r w:rsidR="00631538" w:rsidRPr="007E25B0">
        <w:instrText>East Texas crude</w:instrText>
      </w:r>
      <w:r w:rsidR="00631538">
        <w:instrText xml:space="preserve">" </w:instrText>
      </w:r>
      <w:r w:rsidR="00631538">
        <w:fldChar w:fldCharType="end"/>
      </w:r>
      <w:r w:rsidRPr="001F4D91">
        <w:t xml:space="preserve"> on the Eastern Seaboard</w:t>
      </w:r>
      <w:r w:rsidR="00631538">
        <w:fldChar w:fldCharType="begin"/>
      </w:r>
      <w:r w:rsidR="00631538">
        <w:instrText xml:space="preserve"> XE "</w:instrText>
      </w:r>
      <w:r w:rsidR="00631538" w:rsidRPr="0001373E">
        <w:instrText>Eastern Seaboard</w:instrText>
      </w:r>
      <w:r w:rsidR="00631538">
        <w:instrText xml:space="preserve">" </w:instrText>
      </w:r>
      <w:r w:rsidR="00631538">
        <w:fldChar w:fldCharType="end"/>
      </w:r>
      <w:r w:rsidRPr="001F4D91">
        <w:t xml:space="preserve"> and thereby eliminate the submarine menace to coastal operations.</w:t>
      </w:r>
    </w:p>
    <w:p w14:paraId="548226FE" w14:textId="77777777" w:rsidR="002758B8" w:rsidRPr="001F4D91" w:rsidRDefault="002758B8" w:rsidP="00A808C1">
      <w:pPr>
        <w:pStyle w:val="BodyText"/>
      </w:pPr>
      <w:r w:rsidRPr="001F4D91">
        <w:t>Willbros</w:t>
      </w:r>
      <w:r w:rsidR="00904F5F">
        <w:fldChar w:fldCharType="begin"/>
      </w:r>
      <w:r w:rsidR="00904F5F">
        <w:instrText xml:space="preserve"> XE "</w:instrText>
      </w:r>
      <w:r w:rsidR="00904F5F" w:rsidRPr="00122BDC">
        <w:instrText>Willbros</w:instrText>
      </w:r>
      <w:r w:rsidR="00904F5F">
        <w:instrText xml:space="preserve">" </w:instrText>
      </w:r>
      <w:r w:rsidR="00904F5F">
        <w:fldChar w:fldCharType="end"/>
      </w:r>
      <w:r w:rsidRPr="001F4D91">
        <w:t>, one of the few contractors with the experience required for lines this size, was named principal construction contractor for the Big Inch and Little Big Inch pipelines. The pipelines were 2,897 km (1,800 miles) long, extending from the Texas and Louisiana oil fields</w:t>
      </w:r>
      <w:r w:rsidR="00904F5F">
        <w:fldChar w:fldCharType="begin"/>
      </w:r>
      <w:r w:rsidR="00904F5F">
        <w:instrText xml:space="preserve"> XE "</w:instrText>
      </w:r>
      <w:r w:rsidR="00904F5F" w:rsidRPr="00122260">
        <w:instrText>Louisiana oil fields</w:instrText>
      </w:r>
      <w:r w:rsidR="00904F5F">
        <w:instrText xml:space="preserve">" </w:instrText>
      </w:r>
      <w:r w:rsidR="00904F5F">
        <w:fldChar w:fldCharType="end"/>
      </w:r>
      <w:r w:rsidRPr="001F4D91">
        <w:t>, and were capable of bringing 250</w:t>
      </w:r>
      <w:r w:rsidR="008F1DD9">
        <w:t>,000</w:t>
      </w:r>
      <w:r w:rsidRPr="001F4D91">
        <w:t xml:space="preserve"> </w:t>
      </w:r>
      <w:r w:rsidR="008F1DD9">
        <w:t>barrels per day</w:t>
      </w:r>
      <w:r w:rsidRPr="001F4D91">
        <w:t xml:space="preserve"> to the East Coast</w:t>
      </w:r>
      <w:r w:rsidR="00904F5F">
        <w:fldChar w:fldCharType="begin"/>
      </w:r>
      <w:r w:rsidR="00904F5F">
        <w:instrText xml:space="preserve"> XE "</w:instrText>
      </w:r>
      <w:r w:rsidR="00904F5F" w:rsidRPr="00265136">
        <w:instrText>East Coast</w:instrText>
      </w:r>
      <w:r w:rsidR="00904F5F">
        <w:instrText xml:space="preserve">" </w:instrText>
      </w:r>
      <w:r w:rsidR="00904F5F">
        <w:fldChar w:fldCharType="end"/>
      </w:r>
      <w:r w:rsidRPr="001F4D91">
        <w:t>— considerably more than the estimates of the daily shortage. Willbros laid approximately 966 km (600 miles) of crude oil pipeline</w:t>
      </w:r>
      <w:r w:rsidR="00C42B3A">
        <w:fldChar w:fldCharType="begin"/>
      </w:r>
      <w:r w:rsidR="00C42B3A">
        <w:instrText xml:space="preserve"> XE "</w:instrText>
      </w:r>
      <w:r w:rsidR="00C42B3A" w:rsidRPr="00566DBB">
        <w:instrText>crude oil pipeline</w:instrText>
      </w:r>
      <w:r w:rsidR="00C42B3A">
        <w:instrText xml:space="preserve">" </w:instrText>
      </w:r>
      <w:r w:rsidR="00C42B3A">
        <w:fldChar w:fldCharType="end"/>
      </w:r>
      <w:r w:rsidRPr="001F4D91">
        <w:t xml:space="preserve"> and constructed 15 pump stations</w:t>
      </w:r>
      <w:r w:rsidR="00C42B3A">
        <w:fldChar w:fldCharType="begin"/>
      </w:r>
      <w:r w:rsidR="00C42B3A">
        <w:instrText xml:space="preserve"> XE "</w:instrText>
      </w:r>
      <w:r w:rsidR="00C42B3A" w:rsidRPr="00BC516A">
        <w:instrText>pump stations</w:instrText>
      </w:r>
      <w:r w:rsidR="00C42B3A">
        <w:instrText xml:space="preserve">" </w:instrText>
      </w:r>
      <w:r w:rsidR="00C42B3A">
        <w:fldChar w:fldCharType="end"/>
      </w:r>
      <w:r w:rsidRPr="001F4D91">
        <w:t>. Willbros also installed all the river crossings from Texas to New Jersey because of the company’s previous experience installing pipeline river crossings on nearly every major river in North America.</w:t>
      </w:r>
    </w:p>
    <w:p w14:paraId="49EADD25" w14:textId="77777777" w:rsidR="001E56FB" w:rsidRDefault="001E56FB">
      <w:pPr>
        <w:rPr>
          <w:i/>
          <w:spacing w:val="-5"/>
          <w:sz w:val="22"/>
        </w:rPr>
      </w:pPr>
      <w:r>
        <w:br w:type="page"/>
      </w:r>
    </w:p>
    <w:p w14:paraId="201EC12E" w14:textId="62BD5E1F" w:rsidR="00B6237C" w:rsidRPr="00B6237C" w:rsidRDefault="00B6237C" w:rsidP="001E56FB">
      <w:pPr>
        <w:pStyle w:val="StyleCaptionBefore6ptAfter6pt"/>
        <w:rPr>
          <w:rStyle w:val="Heading7Char"/>
          <w:iCs/>
          <w:sz w:val="24"/>
        </w:rPr>
      </w:pPr>
      <w:r w:rsidRPr="00B6237C">
        <w:lastRenderedPageBreak/>
        <w:t xml:space="preserve">Photo </w:t>
      </w:r>
      <w:r w:rsidR="00931F7A">
        <w:t>24</w:t>
      </w:r>
      <w:r>
        <w:t>. Welder at work on the construction of Big Inch pipeline</w:t>
      </w:r>
      <w:r w:rsidR="00C42B3A">
        <w:fldChar w:fldCharType="begin"/>
      </w:r>
      <w:r w:rsidR="00C42B3A">
        <w:instrText xml:space="preserve"> XE "</w:instrText>
      </w:r>
      <w:r w:rsidR="00C42B3A" w:rsidRPr="00537F19">
        <w:instrText>Big Inch pipeline</w:instrText>
      </w:r>
      <w:r w:rsidR="00C42B3A">
        <w:instrText xml:space="preserve">" </w:instrText>
      </w:r>
      <w:r w:rsidR="00C42B3A">
        <w:fldChar w:fldCharType="end"/>
      </w:r>
      <w:r>
        <w:t xml:space="preserve"> 1942</w:t>
      </w:r>
    </w:p>
    <w:p w14:paraId="56E5D28F" w14:textId="77777777" w:rsidR="00B6237C" w:rsidRPr="001F4D91" w:rsidRDefault="001C45BC" w:rsidP="00A808C1">
      <w:pPr>
        <w:pStyle w:val="Picture"/>
      </w:pPr>
      <w:r>
        <w:rPr>
          <w:noProof/>
          <w:lang w:eastAsia="en-AU"/>
        </w:rPr>
        <w:drawing>
          <wp:inline distT="0" distB="0" distL="0" distR="0" wp14:anchorId="43D8E370" wp14:editId="4BAA63CE">
            <wp:extent cx="5623858" cy="3806588"/>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712" cy="3836271"/>
                    </a:xfrm>
                    <a:prstGeom prst="rect">
                      <a:avLst/>
                    </a:prstGeom>
                    <a:noFill/>
                  </pic:spPr>
                </pic:pic>
              </a:graphicData>
            </a:graphic>
          </wp:inline>
        </w:drawing>
      </w:r>
    </w:p>
    <w:p w14:paraId="219664B4" w14:textId="77777777" w:rsidR="002758B8" w:rsidRPr="001F4D91" w:rsidRDefault="002758B8" w:rsidP="00A808C1">
      <w:pPr>
        <w:pStyle w:val="BodyText"/>
      </w:pPr>
      <w:r w:rsidRPr="001F4D91">
        <w:t>Oil began flowing out of the pipeline in December 1942 at Norris City, Illinois</w:t>
      </w:r>
      <w:r w:rsidR="00904F5F">
        <w:fldChar w:fldCharType="begin"/>
      </w:r>
      <w:r w:rsidR="00904F5F">
        <w:instrText xml:space="preserve"> XE "</w:instrText>
      </w:r>
      <w:r w:rsidR="00904F5F" w:rsidRPr="00342D53">
        <w:instrText>Norris City, Illinois</w:instrText>
      </w:r>
      <w:r w:rsidR="00904F5F">
        <w:instrText xml:space="preserve">" </w:instrText>
      </w:r>
      <w:r w:rsidR="00904F5F">
        <w:fldChar w:fldCharType="end"/>
      </w:r>
      <w:r w:rsidRPr="001F4D91">
        <w:t>, at substantial savings over tanker or rail transport. A few months later, the final extension to Pennsylvania and New York was completed.</w:t>
      </w:r>
    </w:p>
    <w:p w14:paraId="21A21506" w14:textId="77777777" w:rsidR="002758B8" w:rsidRPr="001F4D91" w:rsidRDefault="002758B8" w:rsidP="00A808C1">
      <w:pPr>
        <w:pStyle w:val="BodyText"/>
      </w:pPr>
      <w:r w:rsidRPr="001F4D91">
        <w:t>After the war, Willbros</w:t>
      </w:r>
      <w:r w:rsidR="00904F5F">
        <w:fldChar w:fldCharType="begin"/>
      </w:r>
      <w:r w:rsidR="00904F5F">
        <w:instrText xml:space="preserve"> XE "</w:instrText>
      </w:r>
      <w:r w:rsidR="00904F5F" w:rsidRPr="00E431DA">
        <w:instrText>Willbros</w:instrText>
      </w:r>
      <w:r w:rsidR="00904F5F">
        <w:instrText xml:space="preserve">" </w:instrText>
      </w:r>
      <w:r w:rsidR="00904F5F">
        <w:fldChar w:fldCharType="end"/>
      </w:r>
      <w:r w:rsidRPr="001F4D91">
        <w:t xml:space="preserve"> was appointed custodian of both the Big Inch</w:t>
      </w:r>
      <w:r w:rsidR="00380411">
        <w:fldChar w:fldCharType="begin"/>
      </w:r>
      <w:r w:rsidR="00380411">
        <w:instrText xml:space="preserve"> XE "</w:instrText>
      </w:r>
      <w:r w:rsidR="00380411" w:rsidRPr="000C2862">
        <w:instrText>Big Inch</w:instrText>
      </w:r>
      <w:r w:rsidR="00380411">
        <w:instrText xml:space="preserve">" </w:instrText>
      </w:r>
      <w:r w:rsidR="00380411">
        <w:fldChar w:fldCharType="end"/>
      </w:r>
      <w:r w:rsidRPr="001F4D91">
        <w:t xml:space="preserve"> and the Little Big Inch pipeline</w:t>
      </w:r>
      <w:r w:rsidR="00380411">
        <w:fldChar w:fldCharType="begin"/>
      </w:r>
      <w:r w:rsidR="00380411">
        <w:instrText xml:space="preserve"> XE "</w:instrText>
      </w:r>
      <w:r w:rsidR="00380411" w:rsidRPr="00281983">
        <w:instrText>Little Big Inch pipeline</w:instrText>
      </w:r>
      <w:r w:rsidR="00380411">
        <w:instrText xml:space="preserve">" </w:instrText>
      </w:r>
      <w:r w:rsidR="00380411">
        <w:fldChar w:fldCharType="end"/>
      </w:r>
      <w:r w:rsidRPr="001F4D91">
        <w:t>s. As an agent of the government, the company later converted these lines to natural gas</w:t>
      </w:r>
      <w:r w:rsidR="00380411">
        <w:fldChar w:fldCharType="begin"/>
      </w:r>
      <w:r w:rsidR="00380411">
        <w:instrText xml:space="preserve"> XE "</w:instrText>
      </w:r>
      <w:r w:rsidR="00380411" w:rsidRPr="00C72C85">
        <w:instrText>natural gas</w:instrText>
      </w:r>
      <w:r w:rsidR="00380411">
        <w:instrText xml:space="preserve">" </w:instrText>
      </w:r>
      <w:r w:rsidR="00380411">
        <w:fldChar w:fldCharType="end"/>
      </w:r>
      <w:r w:rsidRPr="001F4D91">
        <w:t xml:space="preserve"> and, until their eventual sale, operated them while they were under lease to a private company.</w:t>
      </w:r>
    </w:p>
    <w:p w14:paraId="620D5388" w14:textId="77777777" w:rsidR="002758B8" w:rsidRDefault="00592E2D" w:rsidP="00592E2D">
      <w:pPr>
        <w:pStyle w:val="Heading7"/>
        <w:framePr w:wrap="around"/>
      </w:pPr>
      <w:r>
        <w:t>Change of Refinery Product Mix</w:t>
      </w:r>
    </w:p>
    <w:p w14:paraId="344A65C5" w14:textId="77777777" w:rsidR="00592E2D" w:rsidRPr="001F4D91" w:rsidRDefault="00592E2D" w:rsidP="00A808C1">
      <w:pPr>
        <w:pStyle w:val="BodyText"/>
      </w:pPr>
      <w:r w:rsidRPr="001F4D91">
        <w:t>With the outbreak of war, a major change was required in the refined product output of refineries. Conversion by refiners from a basis of producing motor fuel</w:t>
      </w:r>
      <w:r w:rsidR="00380411">
        <w:fldChar w:fldCharType="begin"/>
      </w:r>
      <w:r w:rsidR="00380411">
        <w:instrText xml:space="preserve"> XE "</w:instrText>
      </w:r>
      <w:r w:rsidR="00380411" w:rsidRPr="00FA3B3E">
        <w:instrText>motor fuel</w:instrText>
      </w:r>
      <w:r w:rsidR="00380411">
        <w:instrText xml:space="preserve">" </w:instrText>
      </w:r>
      <w:r w:rsidR="00380411">
        <w:fldChar w:fldCharType="end"/>
      </w:r>
      <w:r w:rsidRPr="001F4D91">
        <w:t xml:space="preserve"> for cars as their principal output to the production </w:t>
      </w:r>
      <w:r w:rsidR="00B6237C" w:rsidRPr="001F4D91">
        <w:t xml:space="preserve">larger proportions </w:t>
      </w:r>
      <w:r w:rsidRPr="001F4D91">
        <w:t>of fuel oils</w:t>
      </w:r>
      <w:r w:rsidR="00904F5F">
        <w:fldChar w:fldCharType="begin"/>
      </w:r>
      <w:r w:rsidR="00904F5F">
        <w:instrText xml:space="preserve"> XE "</w:instrText>
      </w:r>
      <w:r w:rsidR="00904F5F" w:rsidRPr="001706AC">
        <w:instrText>fuel oils</w:instrText>
      </w:r>
      <w:r w:rsidR="00904F5F">
        <w:instrText xml:space="preserve">" </w:instrText>
      </w:r>
      <w:r w:rsidR="00904F5F">
        <w:fldChar w:fldCharType="end"/>
      </w:r>
      <w:r w:rsidRPr="001F4D91">
        <w:t xml:space="preserve"> for ships</w:t>
      </w:r>
      <w:r w:rsidR="00B6237C" w:rsidRPr="001F4D91">
        <w:t>, high octane gasoline</w:t>
      </w:r>
      <w:r w:rsidR="00904F5F">
        <w:fldChar w:fldCharType="begin"/>
      </w:r>
      <w:r w:rsidR="00904F5F">
        <w:instrText xml:space="preserve"> XE "</w:instrText>
      </w:r>
      <w:r w:rsidR="00904F5F" w:rsidRPr="005D64A8">
        <w:instrText>high octane gasoline</w:instrText>
      </w:r>
      <w:r w:rsidR="00904F5F">
        <w:instrText xml:space="preserve">" </w:instrText>
      </w:r>
      <w:r w:rsidR="00904F5F">
        <w:fldChar w:fldCharType="end"/>
      </w:r>
      <w:r w:rsidR="00B6237C" w:rsidRPr="001F4D91">
        <w:t xml:space="preserve"> for aviation fuel, butadiene</w:t>
      </w:r>
      <w:r w:rsidR="00904F5F">
        <w:fldChar w:fldCharType="begin"/>
      </w:r>
      <w:r w:rsidR="00904F5F">
        <w:instrText xml:space="preserve"> XE "</w:instrText>
      </w:r>
      <w:r w:rsidR="00904F5F" w:rsidRPr="0088138E">
        <w:instrText>butadiene</w:instrText>
      </w:r>
      <w:r w:rsidR="00904F5F">
        <w:instrText xml:space="preserve">" </w:instrText>
      </w:r>
      <w:r w:rsidR="00904F5F">
        <w:fldChar w:fldCharType="end"/>
      </w:r>
      <w:r w:rsidR="00B6237C" w:rsidRPr="001F4D91">
        <w:t xml:space="preserve"> for rubber</w:t>
      </w:r>
      <w:r w:rsidR="00B86DE3">
        <w:fldChar w:fldCharType="begin"/>
      </w:r>
      <w:r w:rsidR="00B86DE3">
        <w:instrText xml:space="preserve"> XE "</w:instrText>
      </w:r>
      <w:r w:rsidR="00B86DE3" w:rsidRPr="00D8356F">
        <w:instrText>rubber</w:instrText>
      </w:r>
      <w:r w:rsidR="00B86DE3">
        <w:instrText xml:space="preserve">" </w:instrText>
      </w:r>
      <w:r w:rsidR="00B86DE3">
        <w:fldChar w:fldCharType="end"/>
      </w:r>
      <w:r w:rsidR="00B6237C" w:rsidRPr="001F4D91">
        <w:t>, and aromatics</w:t>
      </w:r>
      <w:r w:rsidR="00904F5F">
        <w:fldChar w:fldCharType="begin"/>
      </w:r>
      <w:r w:rsidR="00904F5F">
        <w:instrText xml:space="preserve"> XE "</w:instrText>
      </w:r>
      <w:r w:rsidR="00904F5F" w:rsidRPr="000B1B1F">
        <w:instrText>aromatics</w:instrText>
      </w:r>
      <w:r w:rsidR="00904F5F">
        <w:instrText xml:space="preserve">" </w:instrText>
      </w:r>
      <w:r w:rsidR="00904F5F">
        <w:fldChar w:fldCharType="end"/>
      </w:r>
      <w:r w:rsidR="00B6237C" w:rsidRPr="001F4D91">
        <w:t xml:space="preserve"> for toluene</w:t>
      </w:r>
      <w:r w:rsidR="00904F5F">
        <w:fldChar w:fldCharType="begin"/>
      </w:r>
      <w:r w:rsidR="00904F5F">
        <w:instrText xml:space="preserve"> XE "</w:instrText>
      </w:r>
      <w:r w:rsidR="00904F5F" w:rsidRPr="00E80DDE">
        <w:instrText>toluene</w:instrText>
      </w:r>
      <w:r w:rsidR="00904F5F">
        <w:instrText xml:space="preserve">" </w:instrText>
      </w:r>
      <w:r w:rsidR="00904F5F">
        <w:fldChar w:fldCharType="end"/>
      </w:r>
      <w:r w:rsidR="00B6237C" w:rsidRPr="001F4D91">
        <w:t>, Cumene</w:t>
      </w:r>
      <w:r w:rsidR="00DD608C">
        <w:fldChar w:fldCharType="begin"/>
      </w:r>
      <w:r w:rsidR="00DD608C">
        <w:instrText xml:space="preserve"> XE "</w:instrText>
      </w:r>
      <w:r w:rsidR="00DD608C" w:rsidRPr="00B205FB">
        <w:rPr>
          <w:szCs w:val="24"/>
        </w:rPr>
        <w:instrText>Cumene</w:instrText>
      </w:r>
      <w:r w:rsidR="00DD608C">
        <w:instrText xml:space="preserve">" </w:instrText>
      </w:r>
      <w:r w:rsidR="00DD608C">
        <w:fldChar w:fldCharType="end"/>
      </w:r>
      <w:r w:rsidR="00B6237C" w:rsidRPr="001F4D91">
        <w:t>, and styrene</w:t>
      </w:r>
      <w:r w:rsidR="00904F5F">
        <w:fldChar w:fldCharType="begin"/>
      </w:r>
      <w:r w:rsidR="00904F5F">
        <w:instrText xml:space="preserve"> XE "</w:instrText>
      </w:r>
      <w:r w:rsidR="00904F5F" w:rsidRPr="008646C7">
        <w:instrText>styrene</w:instrText>
      </w:r>
      <w:r w:rsidR="00904F5F">
        <w:instrText xml:space="preserve">" </w:instrText>
      </w:r>
      <w:r w:rsidR="00904F5F">
        <w:fldChar w:fldCharType="end"/>
      </w:r>
      <w:r w:rsidR="00B6237C" w:rsidRPr="001F4D91">
        <w:t>; and to the construction of alcohol plants</w:t>
      </w:r>
      <w:r w:rsidR="00904F5F">
        <w:fldChar w:fldCharType="begin"/>
      </w:r>
      <w:r w:rsidR="00904F5F">
        <w:instrText xml:space="preserve"> XE "</w:instrText>
      </w:r>
      <w:r w:rsidR="00904F5F" w:rsidRPr="00B56961">
        <w:instrText>alcohol plants</w:instrText>
      </w:r>
      <w:r w:rsidR="00904F5F">
        <w:instrText xml:space="preserve">" </w:instrText>
      </w:r>
      <w:r w:rsidR="00904F5F">
        <w:fldChar w:fldCharType="end"/>
      </w:r>
      <w:r w:rsidR="00B6237C" w:rsidRPr="001F4D91">
        <w:t xml:space="preserve"> for the manufacture of rubber and explosives</w:t>
      </w:r>
      <w:r w:rsidR="00904F5F">
        <w:fldChar w:fldCharType="begin"/>
      </w:r>
      <w:r w:rsidR="00904F5F">
        <w:instrText xml:space="preserve"> XE "</w:instrText>
      </w:r>
      <w:r w:rsidR="00904F5F" w:rsidRPr="00460099">
        <w:instrText>explosives</w:instrText>
      </w:r>
      <w:r w:rsidR="00904F5F">
        <w:instrText xml:space="preserve">" </w:instrText>
      </w:r>
      <w:r w:rsidR="00904F5F">
        <w:fldChar w:fldCharType="end"/>
      </w:r>
      <w:r w:rsidR="00B6237C" w:rsidRPr="001F4D91">
        <w:t xml:space="preserve">. The changes required entirely new sections of some refineries, whereas others had to be used with minimum changes because of material shortages. </w:t>
      </w:r>
    </w:p>
    <w:p w14:paraId="252EF67B" w14:textId="5D0AF548" w:rsidR="004424AE" w:rsidRDefault="004424AE" w:rsidP="001E56FB">
      <w:pPr>
        <w:pStyle w:val="Heading1"/>
      </w:pPr>
      <w:bookmarkStart w:id="23" w:name="_Toc54196737"/>
      <w:r>
        <w:t>Production of Aviation Gasoline</w:t>
      </w:r>
      <w:bookmarkEnd w:id="23"/>
    </w:p>
    <w:p w14:paraId="15B2A434" w14:textId="77777777" w:rsidR="004424AE" w:rsidRDefault="004424AE" w:rsidP="00A808C1">
      <w:pPr>
        <w:pStyle w:val="BodyText"/>
      </w:pPr>
      <w:r>
        <w:t>The production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t xml:space="preserve"> is discussed in Chapter 11 </w:t>
      </w:r>
      <w:r w:rsidRPr="004424AE">
        <w:t>U.S. Petroleum Administration for War</w:t>
      </w:r>
      <w:r w:rsidR="00380411">
        <w:fldChar w:fldCharType="begin"/>
      </w:r>
      <w:r w:rsidR="00380411">
        <w:instrText xml:space="preserve"> XE "</w:instrText>
      </w:r>
      <w:r w:rsidR="00380411" w:rsidRPr="006E2900">
        <w:instrText>U.S. Petroleum Administration for War</w:instrText>
      </w:r>
      <w:r w:rsidR="00380411">
        <w:instrText xml:space="preserve">" </w:instrText>
      </w:r>
      <w:r w:rsidR="00380411">
        <w:fldChar w:fldCharType="end"/>
      </w:r>
      <w:r>
        <w:t xml:space="preserve">, however a summary of the situation over the next nine years can be summarised by </w:t>
      </w:r>
      <w:r w:rsidR="00561007">
        <w:t xml:space="preserve">excerpts from </w:t>
      </w:r>
      <w:r>
        <w:t>the reports in the Minerals Yearbook</w:t>
      </w:r>
      <w:r w:rsidR="00904F5F">
        <w:fldChar w:fldCharType="begin"/>
      </w:r>
      <w:r w:rsidR="00904F5F">
        <w:instrText xml:space="preserve"> XE "</w:instrText>
      </w:r>
      <w:r w:rsidR="00904F5F" w:rsidRPr="00C61018">
        <w:instrText>Minerals Yearbook</w:instrText>
      </w:r>
      <w:r w:rsidR="00904F5F">
        <w:instrText xml:space="preserve">" </w:instrText>
      </w:r>
      <w:r w:rsidR="00904F5F">
        <w:fldChar w:fldCharType="end"/>
      </w:r>
      <w:r w:rsidR="00561007">
        <w:t>, Reviews</w:t>
      </w:r>
      <w:r>
        <w:t xml:space="preserve"> f</w:t>
      </w:r>
      <w:r w:rsidR="00561007">
        <w:t>r</w:t>
      </w:r>
      <w:r>
        <w:t xml:space="preserve">om </w:t>
      </w:r>
      <w:r w:rsidR="00561007">
        <w:t xml:space="preserve">the years </w:t>
      </w:r>
      <w:r>
        <w:t>1940 to 1948</w:t>
      </w:r>
      <w:r w:rsidRPr="004424AE">
        <w:t xml:space="preserve"> </w:t>
      </w:r>
      <w:r>
        <w:rPr>
          <w:rStyle w:val="EndnoteReference"/>
        </w:rPr>
        <w:endnoteReference w:id="19"/>
      </w:r>
    </w:p>
    <w:p w14:paraId="0152185D" w14:textId="77777777" w:rsidR="00AE2A98" w:rsidRDefault="00AE2A98" w:rsidP="00A808C1">
      <w:pPr>
        <w:pStyle w:val="BodyText"/>
      </w:pPr>
      <w:r>
        <w:t>While the number of US refineries declined due to the shutdown of plants of small capacity, however the overall capacity increased due to new construction and expansion of existing plants.</w:t>
      </w:r>
    </w:p>
    <w:p w14:paraId="0048CFD2" w14:textId="77777777" w:rsidR="001E56FB" w:rsidRDefault="001E56FB">
      <w:pPr>
        <w:rPr>
          <w:i/>
          <w:spacing w:val="-5"/>
          <w:sz w:val="22"/>
        </w:rPr>
      </w:pPr>
      <w:r>
        <w:br w:type="page"/>
      </w:r>
    </w:p>
    <w:p w14:paraId="457D6779" w14:textId="5232C1FC" w:rsidR="00AE2A98" w:rsidRDefault="00AE2A98" w:rsidP="001E56FB">
      <w:pPr>
        <w:pStyle w:val="StyleCaptionBefore6ptAfter6pt"/>
      </w:pPr>
      <w:r>
        <w:lastRenderedPageBreak/>
        <w:t xml:space="preserve">Graph </w:t>
      </w:r>
      <w:r w:rsidR="00A82CC8">
        <w:rPr>
          <w:noProof/>
        </w:rPr>
        <w:fldChar w:fldCharType="begin"/>
      </w:r>
      <w:r w:rsidR="00A82CC8">
        <w:rPr>
          <w:noProof/>
        </w:rPr>
        <w:instrText xml:space="preserve"> SEQ Graph \* ARABIC </w:instrText>
      </w:r>
      <w:r w:rsidR="00A82CC8">
        <w:rPr>
          <w:noProof/>
        </w:rPr>
        <w:fldChar w:fldCharType="separate"/>
      </w:r>
      <w:r w:rsidR="00DB10F2">
        <w:rPr>
          <w:noProof/>
        </w:rPr>
        <w:t>1</w:t>
      </w:r>
      <w:r w:rsidR="00A82CC8">
        <w:rPr>
          <w:noProof/>
        </w:rPr>
        <w:fldChar w:fldCharType="end"/>
      </w:r>
      <w:r>
        <w:t>. The number of US Refineries from 1940 to 1948</w:t>
      </w:r>
    </w:p>
    <w:p w14:paraId="76F775EE" w14:textId="77777777" w:rsidR="00AE2A98" w:rsidRPr="00AE2A98" w:rsidRDefault="001C45BC" w:rsidP="00A808C1">
      <w:pPr>
        <w:pStyle w:val="Picture"/>
      </w:pPr>
      <w:r w:rsidRPr="009622B5">
        <w:rPr>
          <w:noProof/>
          <w:lang w:eastAsia="en-AU"/>
        </w:rPr>
        <w:drawing>
          <wp:inline distT="0" distB="0" distL="0" distR="0" wp14:anchorId="1D143EBE" wp14:editId="4269ADE1">
            <wp:extent cx="5271420" cy="377454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8895" cy="3801377"/>
                    </a:xfrm>
                    <a:prstGeom prst="rect">
                      <a:avLst/>
                    </a:prstGeom>
                    <a:noFill/>
                    <a:ln>
                      <a:noFill/>
                    </a:ln>
                  </pic:spPr>
                </pic:pic>
              </a:graphicData>
            </a:graphic>
          </wp:inline>
        </w:drawing>
      </w:r>
    </w:p>
    <w:p w14:paraId="0E742320" w14:textId="77777777" w:rsidR="00AE2A98" w:rsidRDefault="00AE2A98" w:rsidP="001E56FB">
      <w:pPr>
        <w:pStyle w:val="Caption"/>
      </w:pPr>
      <w:r>
        <w:t xml:space="preserve">Graph </w:t>
      </w:r>
      <w:r w:rsidR="00A82CC8">
        <w:rPr>
          <w:noProof/>
        </w:rPr>
        <w:fldChar w:fldCharType="begin"/>
      </w:r>
      <w:r w:rsidR="00A82CC8">
        <w:rPr>
          <w:noProof/>
        </w:rPr>
        <w:instrText xml:space="preserve"> SEQ Graph \* ARABIC </w:instrText>
      </w:r>
      <w:r w:rsidR="00A82CC8">
        <w:rPr>
          <w:noProof/>
        </w:rPr>
        <w:fldChar w:fldCharType="separate"/>
      </w:r>
      <w:r w:rsidR="00DB10F2">
        <w:rPr>
          <w:noProof/>
        </w:rPr>
        <w:t>2</w:t>
      </w:r>
      <w:r w:rsidR="00A82CC8">
        <w:rPr>
          <w:noProof/>
        </w:rPr>
        <w:fldChar w:fldCharType="end"/>
      </w:r>
      <w:r>
        <w:t>. Capacity of US refineries 1940 to 1948.</w:t>
      </w:r>
    </w:p>
    <w:p w14:paraId="18743940" w14:textId="77777777" w:rsidR="00AE2A98" w:rsidRDefault="00EB4A05" w:rsidP="00A808C1">
      <w:pPr>
        <w:pStyle w:val="Picture"/>
      </w:pPr>
      <w:r>
        <w:rPr>
          <w:noProof/>
          <w:lang w:eastAsia="en-AU"/>
        </w:rPr>
        <w:drawing>
          <wp:inline distT="0" distB="0" distL="0" distR="0" wp14:anchorId="214447C6" wp14:editId="706C91A5">
            <wp:extent cx="5121323" cy="3915508"/>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0996" cy="3961131"/>
                    </a:xfrm>
                    <a:prstGeom prst="rect">
                      <a:avLst/>
                    </a:prstGeom>
                    <a:noFill/>
                  </pic:spPr>
                </pic:pic>
              </a:graphicData>
            </a:graphic>
          </wp:inline>
        </w:drawing>
      </w:r>
    </w:p>
    <w:p w14:paraId="3DC50FB0" w14:textId="678D1024" w:rsidR="00D51AF1" w:rsidRDefault="00D51AF1">
      <w:pPr>
        <w:rPr>
          <w:rFonts w:ascii="Arial Black" w:hAnsi="Arial Black"/>
          <w:color w:val="808080"/>
          <w:spacing w:val="-25"/>
          <w:kern w:val="28"/>
          <w:sz w:val="32"/>
        </w:rPr>
      </w:pPr>
    </w:p>
    <w:p w14:paraId="4BF798B2" w14:textId="77777777" w:rsidR="00D45651" w:rsidRDefault="00D45651" w:rsidP="001E56FB">
      <w:pPr>
        <w:pStyle w:val="Heading1"/>
      </w:pPr>
      <w:bookmarkStart w:id="24" w:name="_Toc54196738"/>
      <w:r>
        <w:lastRenderedPageBreak/>
        <w:t xml:space="preserve">1940 </w:t>
      </w:r>
      <w:r w:rsidR="00822C3D">
        <w:t xml:space="preserve">US </w:t>
      </w:r>
      <w:r>
        <w:t>Statistics</w:t>
      </w:r>
      <w:bookmarkEnd w:id="24"/>
    </w:p>
    <w:p w14:paraId="74A9C29F" w14:textId="77777777" w:rsidR="00F034FC" w:rsidRDefault="00F034FC" w:rsidP="00FE0252">
      <w:pPr>
        <w:pStyle w:val="Heading7"/>
        <w:framePr w:wrap="around"/>
      </w:pPr>
      <w:r>
        <w:t>1940 Aviation Gasoline</w:t>
      </w:r>
      <w:r w:rsidR="00D45651">
        <w:t xml:space="preserve"> Production</w:t>
      </w:r>
    </w:p>
    <w:p w14:paraId="2F9C456C" w14:textId="77777777" w:rsidR="00F034FC" w:rsidRPr="001F4D91" w:rsidRDefault="00F034FC" w:rsidP="00A808C1">
      <w:pPr>
        <w:pStyle w:val="BodyText"/>
      </w:pPr>
      <w:r w:rsidRPr="001F4D91">
        <w:t>The production of finished and unfinished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in 1940 was 14,736,000 barrels</w:t>
      </w:r>
      <w:r w:rsidR="00FE0252" w:rsidRPr="001F4D91">
        <w:t xml:space="preserve"> (2,343 MLitres)</w:t>
      </w:r>
      <w:r w:rsidRPr="001F4D91">
        <w:t xml:space="preserve">, estimated to be gain of 40% on 1939 production.  </w:t>
      </w:r>
    </w:p>
    <w:p w14:paraId="19201D39" w14:textId="77777777" w:rsidR="00F034FC" w:rsidRPr="001F4D91" w:rsidRDefault="00F034FC" w:rsidP="00A808C1">
      <w:pPr>
        <w:pStyle w:val="BodyText"/>
      </w:pPr>
      <w:r w:rsidRPr="001F4D91">
        <w:t>Exports</w:t>
      </w:r>
      <w:r w:rsidR="00380411">
        <w:fldChar w:fldCharType="begin"/>
      </w:r>
      <w:r w:rsidR="00380411">
        <w:instrText xml:space="preserve"> XE "</w:instrText>
      </w:r>
      <w:r w:rsidR="00380411" w:rsidRPr="00D0206D">
        <w:instrText>Exports</w:instrText>
      </w:r>
      <w:r w:rsidR="00380411">
        <w:instrText xml:space="preserve">" </w:instrText>
      </w:r>
      <w:r w:rsidR="00380411">
        <w:fldChar w:fldCharType="end"/>
      </w:r>
      <w:r w:rsidRPr="001F4D91">
        <w:t xml:space="preserve"> of aviation gasoline, including antiknock compounds</w:t>
      </w:r>
      <w:r w:rsidR="00904F5F">
        <w:fldChar w:fldCharType="begin"/>
      </w:r>
      <w:r w:rsidR="00904F5F">
        <w:instrText xml:space="preserve"> XE "</w:instrText>
      </w:r>
      <w:r w:rsidR="00904F5F" w:rsidRPr="004D4547">
        <w:instrText>antiknock compounds</w:instrText>
      </w:r>
      <w:r w:rsidR="00904F5F">
        <w:instrText xml:space="preserve">" </w:instrText>
      </w:r>
      <w:r w:rsidR="00904F5F">
        <w:fldChar w:fldCharType="end"/>
      </w:r>
      <w:r w:rsidRPr="001F4D91">
        <w:t xml:space="preserve"> amounted to 4,649,00</w:t>
      </w:r>
      <w:r w:rsidR="00D45651" w:rsidRPr="001F4D91">
        <w:t>0</w:t>
      </w:r>
      <w:r w:rsidRPr="001F4D91">
        <w:t xml:space="preserve"> barrels </w:t>
      </w:r>
      <w:r w:rsidR="00FE0252" w:rsidRPr="001F4D91">
        <w:t>(7</w:t>
      </w:r>
      <w:r w:rsidR="00D45651" w:rsidRPr="001F4D91">
        <w:t>39</w:t>
      </w:r>
      <w:r w:rsidR="00FE0252" w:rsidRPr="001F4D91">
        <w:t xml:space="preserve"> MLitres) </w:t>
      </w:r>
      <w:r w:rsidRPr="001F4D91">
        <w:t xml:space="preserve">in 1940, this </w:t>
      </w:r>
      <w:r w:rsidR="00FE0252" w:rsidRPr="001F4D91">
        <w:t>was</w:t>
      </w:r>
      <w:r w:rsidRPr="001F4D91">
        <w:t xml:space="preserve"> higher than the 1939 total (4,234,000 barrels)</w:t>
      </w:r>
      <w:r w:rsidR="00D45651" w:rsidRPr="001F4D91">
        <w:t xml:space="preserve"> (673 MLitres)</w:t>
      </w:r>
      <w:r w:rsidR="00380411">
        <w:t>,</w:t>
      </w:r>
      <w:r w:rsidRPr="001F4D91">
        <w:t xml:space="preserve"> but the figures are not comparable as data on exports of antiknock compounds were not available before Jan 1, 1940.</w:t>
      </w:r>
    </w:p>
    <w:p w14:paraId="000DD726" w14:textId="77777777" w:rsidR="00F034FC" w:rsidRPr="001F4D91" w:rsidRDefault="00F034FC" w:rsidP="00A808C1">
      <w:pPr>
        <w:pStyle w:val="BodyText"/>
      </w:pPr>
      <w:r w:rsidRPr="001F4D91">
        <w:t>Up to the time of its collapse France</w:t>
      </w:r>
      <w:r w:rsidR="00904F5F">
        <w:fldChar w:fldCharType="begin"/>
      </w:r>
      <w:r w:rsidR="00904F5F">
        <w:instrText xml:space="preserve"> XE "</w:instrText>
      </w:r>
      <w:r w:rsidR="00904F5F" w:rsidRPr="00F5705D">
        <w:instrText>France</w:instrText>
      </w:r>
      <w:r w:rsidR="00904F5F">
        <w:instrText xml:space="preserve">" </w:instrText>
      </w:r>
      <w:r w:rsidR="00904F5F">
        <w:fldChar w:fldCharType="end"/>
      </w:r>
      <w:r w:rsidRPr="001F4D91">
        <w:t xml:space="preserve"> led in the receipts of this product. Shipments to France were 514,000 barrels </w:t>
      </w:r>
      <w:r w:rsidR="00D45651" w:rsidRPr="001F4D91">
        <w:t xml:space="preserve">(82 MLitres) </w:t>
      </w:r>
      <w:r w:rsidRPr="001F4D91">
        <w:t xml:space="preserve">in the first 6 months of the year compared with 504,000 barrels </w:t>
      </w:r>
      <w:r w:rsidR="00D45651" w:rsidRPr="001F4D91">
        <w:t xml:space="preserve">(82 MLitres) </w:t>
      </w:r>
      <w:r w:rsidRPr="001F4D91">
        <w:t>shipped to the United Kingdom</w:t>
      </w:r>
      <w:r w:rsidR="00904F5F">
        <w:fldChar w:fldCharType="begin"/>
      </w:r>
      <w:r w:rsidR="00904F5F">
        <w:instrText xml:space="preserve"> XE "</w:instrText>
      </w:r>
      <w:r w:rsidR="00904F5F" w:rsidRPr="00701C3A">
        <w:instrText>United Kingdom</w:instrText>
      </w:r>
      <w:r w:rsidR="00904F5F">
        <w:instrText xml:space="preserve">" </w:instrText>
      </w:r>
      <w:r w:rsidR="00904F5F">
        <w:fldChar w:fldCharType="end"/>
      </w:r>
      <w:r w:rsidRPr="001F4D91">
        <w:t xml:space="preserve"> in the same period. </w:t>
      </w:r>
    </w:p>
    <w:p w14:paraId="2E036C33" w14:textId="77777777" w:rsidR="00F034FC" w:rsidRPr="001F4D91" w:rsidRDefault="00F034FC" w:rsidP="00A808C1">
      <w:pPr>
        <w:pStyle w:val="BodyText"/>
      </w:pPr>
      <w:r w:rsidRPr="001F4D91">
        <w:t>The most important shipments for the year (1940) were United Kingdom 1,525,000 barrels</w:t>
      </w:r>
      <w:r w:rsidR="00D45651" w:rsidRPr="001F4D91">
        <w:t xml:space="preserve"> (243 MLitres)</w:t>
      </w:r>
      <w:r w:rsidRPr="001F4D91">
        <w:t>, Netherlands Indies</w:t>
      </w:r>
      <w:r w:rsidR="00904F5F">
        <w:fldChar w:fldCharType="begin"/>
      </w:r>
      <w:r w:rsidR="00904F5F">
        <w:instrText xml:space="preserve"> XE "</w:instrText>
      </w:r>
      <w:r w:rsidR="00904F5F" w:rsidRPr="00F0342B">
        <w:instrText>Netherlands Indies</w:instrText>
      </w:r>
      <w:r w:rsidR="00904F5F">
        <w:instrText xml:space="preserve">" </w:instrText>
      </w:r>
      <w:r w:rsidR="00904F5F">
        <w:fldChar w:fldCharType="end"/>
      </w:r>
      <w:r w:rsidRPr="001F4D91">
        <w:t xml:space="preserve"> 578,000 </w:t>
      </w:r>
      <w:r w:rsidR="00FE0252" w:rsidRPr="001F4D91">
        <w:t>barrels</w:t>
      </w:r>
      <w:r w:rsidR="00D45651" w:rsidRPr="001F4D91">
        <w:t xml:space="preserve"> (92 MLitres)</w:t>
      </w:r>
      <w:r w:rsidRPr="001F4D91">
        <w:t xml:space="preserve">, </w:t>
      </w:r>
      <w:r w:rsidRPr="00561007">
        <w:rPr>
          <w:b/>
        </w:rPr>
        <w:t>Japan</w:t>
      </w:r>
      <w:r w:rsidR="00904F5F">
        <w:rPr>
          <w:b/>
        </w:rPr>
        <w:fldChar w:fldCharType="begin"/>
      </w:r>
      <w:r w:rsidR="00904F5F">
        <w:instrText xml:space="preserve"> XE "</w:instrText>
      </w:r>
      <w:r w:rsidR="00904F5F" w:rsidRPr="000A30D3">
        <w:rPr>
          <w:b/>
        </w:rPr>
        <w:instrText>Japan</w:instrText>
      </w:r>
      <w:r w:rsidR="00904F5F">
        <w:instrText xml:space="preserve">" </w:instrText>
      </w:r>
      <w:r w:rsidR="00904F5F">
        <w:rPr>
          <w:b/>
        </w:rPr>
        <w:fldChar w:fldCharType="end"/>
      </w:r>
      <w:r w:rsidRPr="00561007">
        <w:rPr>
          <w:b/>
        </w:rPr>
        <w:t xml:space="preserve"> 528,000 Bbls</w:t>
      </w:r>
      <w:r w:rsidR="00D45651" w:rsidRPr="001F4D91">
        <w:t xml:space="preserve"> (84 MLitres),</w:t>
      </w:r>
      <w:r w:rsidRPr="001F4D91">
        <w:t xml:space="preserve"> and France 514,000 </w:t>
      </w:r>
      <w:r w:rsidR="00FE0252" w:rsidRPr="001F4D91">
        <w:t>barrels</w:t>
      </w:r>
      <w:r w:rsidR="00D45651" w:rsidRPr="001F4D91">
        <w:t xml:space="preserve"> (82 MLitres)</w:t>
      </w:r>
      <w:r w:rsidR="00FE0252" w:rsidRPr="001F4D91">
        <w:t>.</w:t>
      </w:r>
      <w:r w:rsidR="00E63FA6">
        <w:t xml:space="preserve"> [Note Japan was stockpiling petroleum products particularly aviation gasoline for its forthcoming war with the United States.]</w:t>
      </w:r>
    </w:p>
    <w:p w14:paraId="545ABE7D" w14:textId="48224B32" w:rsidR="00822C3D" w:rsidRDefault="00822C3D" w:rsidP="001E56FB">
      <w:pPr>
        <w:pStyle w:val="Heading1"/>
      </w:pPr>
      <w:bookmarkStart w:id="25" w:name="_Toc54196739"/>
      <w:r>
        <w:t>1941 US Statistics</w:t>
      </w:r>
      <w:bookmarkEnd w:id="25"/>
    </w:p>
    <w:p w14:paraId="384AA058" w14:textId="77777777" w:rsidR="00F034FC" w:rsidRDefault="00F034FC" w:rsidP="00822C3D">
      <w:pPr>
        <w:pStyle w:val="Heading7"/>
        <w:framePr w:wrap="around"/>
      </w:pPr>
      <w:r>
        <w:t>1941 Refinery Capacity</w:t>
      </w:r>
    </w:p>
    <w:p w14:paraId="21F62F21" w14:textId="77777777" w:rsidR="00F034FC" w:rsidRPr="001F4D91" w:rsidRDefault="00F034FC" w:rsidP="00A808C1">
      <w:pPr>
        <w:pStyle w:val="BodyText"/>
      </w:pPr>
      <w:r w:rsidRPr="001F4D91">
        <w:t>A huge program of refinery construction was initiated in 1941, but little of it was destined to increase crude oil capacity</w:t>
      </w:r>
      <w:r w:rsidR="002F317B">
        <w:fldChar w:fldCharType="begin"/>
      </w:r>
      <w:r w:rsidR="002F317B">
        <w:instrText xml:space="preserve"> XE "</w:instrText>
      </w:r>
      <w:r w:rsidR="002F317B" w:rsidRPr="0028783B">
        <w:instrText>crude oil capacity</w:instrText>
      </w:r>
      <w:r w:rsidR="002F317B">
        <w:instrText xml:space="preserve">" </w:instrText>
      </w:r>
      <w:r w:rsidR="002F317B">
        <w:fldChar w:fldCharType="end"/>
      </w:r>
      <w:r w:rsidRPr="001F4D91">
        <w:t>, as it was mostly ear marked for the production of such special commodities as butadiene</w:t>
      </w:r>
      <w:r w:rsidR="00904F5F">
        <w:fldChar w:fldCharType="begin"/>
      </w:r>
      <w:r w:rsidR="00904F5F">
        <w:instrText xml:space="preserve"> XE "</w:instrText>
      </w:r>
      <w:r w:rsidR="00904F5F" w:rsidRPr="00253664">
        <w:instrText>butadiene</w:instrText>
      </w:r>
      <w:r w:rsidR="00904F5F">
        <w:instrText xml:space="preserve">" </w:instrText>
      </w:r>
      <w:r w:rsidR="00904F5F">
        <w:fldChar w:fldCharType="end"/>
      </w:r>
      <w:r w:rsidRPr="001F4D91">
        <w:t>,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and toluene</w:t>
      </w:r>
      <w:r w:rsidR="00904F5F">
        <w:fldChar w:fldCharType="begin"/>
      </w:r>
      <w:r w:rsidR="00904F5F">
        <w:instrText xml:space="preserve"> XE "</w:instrText>
      </w:r>
      <w:r w:rsidR="00904F5F" w:rsidRPr="00C01E2F">
        <w:instrText>toluene</w:instrText>
      </w:r>
      <w:r w:rsidR="00904F5F">
        <w:instrText xml:space="preserve">" </w:instrText>
      </w:r>
      <w:r w:rsidR="00904F5F">
        <w:fldChar w:fldCharType="end"/>
      </w:r>
      <w:r w:rsidRPr="001F4D91">
        <w:t>. Only one new plant of 4,000 Bbls (BSD) crude oil capacity was being built on Jan 1, 1942 and additional crude oil capacity of 39,400 Bbls was under construction at existing refineries.</w:t>
      </w:r>
    </w:p>
    <w:p w14:paraId="7C7AD2B0" w14:textId="77777777" w:rsidR="00F034FC" w:rsidRDefault="00822C3D" w:rsidP="00822C3D">
      <w:pPr>
        <w:pStyle w:val="Heading7"/>
        <w:framePr w:wrap="around"/>
      </w:pPr>
      <w:r>
        <w:t xml:space="preserve">1941 </w:t>
      </w:r>
      <w:r w:rsidR="00F034FC">
        <w:t>Crude Capacity</w:t>
      </w:r>
    </w:p>
    <w:p w14:paraId="0EF191A4" w14:textId="77777777" w:rsidR="00F034FC" w:rsidRPr="001F4D91" w:rsidRDefault="00F034FC" w:rsidP="00A808C1">
      <w:pPr>
        <w:pStyle w:val="BodyText"/>
      </w:pPr>
      <w:r w:rsidRPr="001F4D91">
        <w:t xml:space="preserve">Total number of </w:t>
      </w:r>
      <w:r w:rsidR="00822C3D" w:rsidRPr="001F4D91">
        <w:t xml:space="preserve">(US) </w:t>
      </w:r>
      <w:r w:rsidRPr="001F4D91">
        <w:t>refineries dropped from 562 to 523, their daily capacity rose from 4,860,194 Bbls to 4,999,999 due largely to elimination of shutdown plants of small capacity, which declined in number from 136 to 92 and additional capacity completed for existing plants. The number of operating plants increased f</w:t>
      </w:r>
      <w:r w:rsidR="00D72733">
        <w:t>r</w:t>
      </w:r>
      <w:r w:rsidRPr="001F4D91">
        <w:t>om 420 to 430 and their daily capacity rose from 4,180,588 to 4,496,843 Bbls (BSD). The largest increases in capacity were in the Texas Gulf Coast</w:t>
      </w:r>
      <w:r w:rsidR="00904F5F">
        <w:fldChar w:fldCharType="begin"/>
      </w:r>
      <w:r w:rsidR="00904F5F">
        <w:instrText xml:space="preserve"> XE "</w:instrText>
      </w:r>
      <w:r w:rsidR="00904F5F" w:rsidRPr="001B3DB8">
        <w:instrText>Texas Gulf Coast</w:instrText>
      </w:r>
      <w:r w:rsidR="00904F5F">
        <w:instrText xml:space="preserve">" </w:instrText>
      </w:r>
      <w:r w:rsidR="00904F5F">
        <w:fldChar w:fldCharType="end"/>
      </w:r>
      <w:r w:rsidRPr="001F4D91">
        <w:t>, California</w:t>
      </w:r>
      <w:r w:rsidR="00904F5F">
        <w:fldChar w:fldCharType="begin"/>
      </w:r>
      <w:r w:rsidR="00904F5F">
        <w:instrText xml:space="preserve"> XE "</w:instrText>
      </w:r>
      <w:r w:rsidR="00904F5F" w:rsidRPr="002A3545">
        <w:instrText>California</w:instrText>
      </w:r>
      <w:r w:rsidR="00904F5F">
        <w:instrText xml:space="preserve">" </w:instrText>
      </w:r>
      <w:r w:rsidR="00904F5F">
        <w:fldChar w:fldCharType="end"/>
      </w:r>
      <w:r w:rsidRPr="001F4D91">
        <w:t xml:space="preserve"> and Indiana</w:t>
      </w:r>
      <w:r w:rsidR="00904F5F">
        <w:fldChar w:fldCharType="begin"/>
      </w:r>
      <w:r w:rsidR="00904F5F">
        <w:instrText xml:space="preserve"> XE "</w:instrText>
      </w:r>
      <w:r w:rsidR="00904F5F" w:rsidRPr="00D03399">
        <w:instrText>Indiana</w:instrText>
      </w:r>
      <w:r w:rsidR="00904F5F">
        <w:instrText xml:space="preserve">" </w:instrText>
      </w:r>
      <w:r w:rsidR="00904F5F">
        <w:fldChar w:fldCharType="end"/>
      </w:r>
      <w:r w:rsidRPr="001F4D91">
        <w:t>, Illinois</w:t>
      </w:r>
      <w:r w:rsidR="00904F5F">
        <w:fldChar w:fldCharType="begin"/>
      </w:r>
      <w:r w:rsidR="00904F5F">
        <w:instrText xml:space="preserve"> XE "</w:instrText>
      </w:r>
      <w:r w:rsidR="00904F5F" w:rsidRPr="00FD768E">
        <w:instrText>Illinois</w:instrText>
      </w:r>
      <w:r w:rsidR="00904F5F">
        <w:instrText xml:space="preserve">" </w:instrText>
      </w:r>
      <w:r w:rsidR="00904F5F">
        <w:fldChar w:fldCharType="end"/>
      </w:r>
      <w:r w:rsidRPr="001F4D91">
        <w:t>, Kentucky</w:t>
      </w:r>
      <w:r w:rsidR="00904F5F">
        <w:fldChar w:fldCharType="begin"/>
      </w:r>
      <w:r w:rsidR="00904F5F">
        <w:instrText xml:space="preserve"> XE "</w:instrText>
      </w:r>
      <w:r w:rsidR="00904F5F" w:rsidRPr="00E06739">
        <w:instrText>Kentucky</w:instrText>
      </w:r>
      <w:r w:rsidR="00904F5F">
        <w:instrText xml:space="preserve">" </w:instrText>
      </w:r>
      <w:r w:rsidR="00904F5F">
        <w:fldChar w:fldCharType="end"/>
      </w:r>
      <w:r w:rsidRPr="001F4D91">
        <w:t>, etc., districts where the gains were 163,000, 157,000 and 149,000 Bbls respectively.</w:t>
      </w:r>
    </w:p>
    <w:p w14:paraId="646D030A" w14:textId="77777777" w:rsidR="00F034FC" w:rsidRDefault="00822C3D" w:rsidP="00822C3D">
      <w:pPr>
        <w:pStyle w:val="Heading7"/>
        <w:framePr w:wrap="around"/>
      </w:pPr>
      <w:r>
        <w:t xml:space="preserve">1941 </w:t>
      </w:r>
      <w:r w:rsidR="00F034FC">
        <w:t>Cracking Capacity</w:t>
      </w:r>
    </w:p>
    <w:p w14:paraId="451A74E5" w14:textId="77777777" w:rsidR="00F034FC" w:rsidRPr="001F4D91" w:rsidRDefault="00F034FC" w:rsidP="00A808C1">
      <w:pPr>
        <w:pStyle w:val="BodyText"/>
      </w:pPr>
      <w:r w:rsidRPr="001F4D91">
        <w:t>Cracking capacity</w:t>
      </w:r>
      <w:r w:rsidR="002F317B">
        <w:fldChar w:fldCharType="begin"/>
      </w:r>
      <w:r w:rsidR="002F317B">
        <w:instrText xml:space="preserve"> XE "</w:instrText>
      </w:r>
      <w:r w:rsidR="002F317B" w:rsidRPr="009C2461">
        <w:instrText>Cracking capacity</w:instrText>
      </w:r>
      <w:r w:rsidR="002F317B">
        <w:instrText xml:space="preserve">" </w:instrText>
      </w:r>
      <w:r w:rsidR="002F317B">
        <w:fldChar w:fldCharType="end"/>
      </w:r>
      <w:r w:rsidRPr="001F4D91">
        <w:t xml:space="preserve"> rose from 1,15</w:t>
      </w:r>
      <w:r w:rsidR="00552A36" w:rsidRPr="001F4D91">
        <w:t>1</w:t>
      </w:r>
      <w:r w:rsidRPr="001F4D91">
        <w:t>,193 Bbls of gasoline output (BSD) on Jan 1, 1941 to 1,222,684 BSD on Jan 1, 1942. A decline in both capacity shut-down and that under construction made the operating capacity 1,144,594 BSD compared with 1,021,006 BSD on Jan 1, 1941</w:t>
      </w:r>
      <w:r w:rsidR="00FD27F8">
        <w:t xml:space="preserve">. </w:t>
      </w:r>
      <w:r w:rsidRPr="001F4D91">
        <w:t>Emphasis in refinery construction during 1941 centred on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refineries, but interest in synthetic rubber</w:t>
      </w:r>
      <w:r w:rsidR="00DD608C">
        <w:fldChar w:fldCharType="begin"/>
      </w:r>
      <w:r w:rsidR="00DD608C">
        <w:instrText xml:space="preserve"> XE "</w:instrText>
      </w:r>
      <w:r w:rsidR="00DD608C" w:rsidRPr="00922FE8">
        <w:rPr>
          <w:szCs w:val="24"/>
        </w:rPr>
        <w:instrText>synthetic rubber</w:instrText>
      </w:r>
      <w:r w:rsidR="00DD608C">
        <w:instrText xml:space="preserve">" </w:instrText>
      </w:r>
      <w:r w:rsidR="00DD608C">
        <w:fldChar w:fldCharType="end"/>
      </w:r>
      <w:r w:rsidRPr="001F4D91">
        <w:t xml:space="preserve"> plants developed at the end of the year. These included catalytic cracking plants</w:t>
      </w:r>
      <w:r w:rsidR="002F317B">
        <w:fldChar w:fldCharType="begin"/>
      </w:r>
      <w:r w:rsidR="002F317B">
        <w:instrText xml:space="preserve"> XE "</w:instrText>
      </w:r>
      <w:r w:rsidR="002F317B" w:rsidRPr="006670FF">
        <w:instrText>catalytic cracking plants</w:instrText>
      </w:r>
      <w:r w:rsidR="002F317B">
        <w:instrText xml:space="preserve">" </w:instrText>
      </w:r>
      <w:r w:rsidR="002F317B">
        <w:fldChar w:fldCharType="end"/>
      </w:r>
      <w:r w:rsidRPr="001F4D91">
        <w:t>, polymerisation plants</w:t>
      </w:r>
      <w:r w:rsidR="002F317B">
        <w:fldChar w:fldCharType="begin"/>
      </w:r>
      <w:r w:rsidR="002F317B">
        <w:instrText xml:space="preserve"> XE "</w:instrText>
      </w:r>
      <w:r w:rsidR="002F317B" w:rsidRPr="00C56C70">
        <w:instrText>polymerisation plants</w:instrText>
      </w:r>
      <w:r w:rsidR="002F317B">
        <w:instrText xml:space="preserve">" </w:instrText>
      </w:r>
      <w:r w:rsidR="002F317B">
        <w:fldChar w:fldCharType="end"/>
      </w:r>
      <w:r w:rsidRPr="001F4D91">
        <w:t>, alkylation plants</w:t>
      </w:r>
      <w:r w:rsidR="002F317B">
        <w:fldChar w:fldCharType="begin"/>
      </w:r>
      <w:r w:rsidR="002F317B">
        <w:instrText xml:space="preserve"> XE "</w:instrText>
      </w:r>
      <w:r w:rsidR="002F317B" w:rsidRPr="009612C9">
        <w:instrText>alkylation plants</w:instrText>
      </w:r>
      <w:r w:rsidR="002F317B">
        <w:instrText xml:space="preserve">" </w:instrText>
      </w:r>
      <w:r w:rsidR="002F317B">
        <w:fldChar w:fldCharType="end"/>
      </w:r>
      <w:r w:rsidRPr="001F4D91">
        <w:t>, isobutane</w:t>
      </w:r>
      <w:r w:rsidR="00E44698">
        <w:fldChar w:fldCharType="begin"/>
      </w:r>
      <w:r w:rsidR="00E44698">
        <w:instrText xml:space="preserve"> XE "</w:instrText>
      </w:r>
      <w:r w:rsidR="00E44698" w:rsidRPr="00925033">
        <w:instrText>isobutane</w:instrText>
      </w:r>
      <w:r w:rsidR="00E44698">
        <w:instrText xml:space="preserve">" </w:instrText>
      </w:r>
      <w:r w:rsidR="00E44698">
        <w:fldChar w:fldCharType="end"/>
      </w:r>
      <w:r w:rsidRPr="001F4D91">
        <w:t xml:space="preserve"> and isopentane plants</w:t>
      </w:r>
      <w:r w:rsidR="002F317B">
        <w:fldChar w:fldCharType="begin"/>
      </w:r>
      <w:r w:rsidR="002F317B">
        <w:instrText xml:space="preserve"> XE "</w:instrText>
      </w:r>
      <w:r w:rsidR="002F317B" w:rsidRPr="006677E7">
        <w:instrText>isopentane plants</w:instrText>
      </w:r>
      <w:r w:rsidR="002F317B">
        <w:instrText xml:space="preserve">" </w:instrText>
      </w:r>
      <w:r w:rsidR="002F317B">
        <w:fldChar w:fldCharType="end"/>
      </w:r>
      <w:r w:rsidRPr="001F4D91">
        <w:t xml:space="preserve"> and aviation-base stocks plants</w:t>
      </w:r>
      <w:r w:rsidR="002F317B">
        <w:fldChar w:fldCharType="begin"/>
      </w:r>
      <w:r w:rsidR="002F317B">
        <w:instrText xml:space="preserve"> XE "</w:instrText>
      </w:r>
      <w:r w:rsidR="002F317B" w:rsidRPr="004F499A">
        <w:instrText>aviation-base stocks plants</w:instrText>
      </w:r>
      <w:r w:rsidR="002F317B">
        <w:instrText xml:space="preserve">" </w:instrText>
      </w:r>
      <w:r w:rsidR="002F317B">
        <w:fldChar w:fldCharType="end"/>
      </w:r>
      <w:r w:rsidRPr="001F4D91">
        <w:t xml:space="preserve">. </w:t>
      </w:r>
    </w:p>
    <w:p w14:paraId="23033C00" w14:textId="77777777" w:rsidR="00F034FC" w:rsidRDefault="00822C3D" w:rsidP="00822C3D">
      <w:pPr>
        <w:pStyle w:val="Heading7"/>
        <w:framePr w:wrap="around"/>
      </w:pPr>
      <w:r>
        <w:t xml:space="preserve">1941 </w:t>
      </w:r>
      <w:r w:rsidR="00F034FC">
        <w:t>Av</w:t>
      </w:r>
      <w:r>
        <w:t>iation Gasoline</w:t>
      </w:r>
      <w:r w:rsidR="00885DD5">
        <w:t xml:space="preserve"> Production</w:t>
      </w:r>
    </w:p>
    <w:p w14:paraId="4E21986D" w14:textId="77777777" w:rsidR="00F034FC" w:rsidRPr="001F4D91" w:rsidRDefault="00F034FC" w:rsidP="00A808C1">
      <w:pPr>
        <w:pStyle w:val="BodyText"/>
      </w:pPr>
      <w:r w:rsidRPr="001F4D91">
        <w:t>Production of high octane blending agents</w:t>
      </w:r>
      <w:r w:rsidR="00380411">
        <w:fldChar w:fldCharType="begin"/>
      </w:r>
      <w:r w:rsidR="00380411">
        <w:instrText xml:space="preserve"> XE "</w:instrText>
      </w:r>
      <w:r w:rsidR="00380411" w:rsidRPr="00582AFD">
        <w:instrText>high octane blending agents</w:instrText>
      </w:r>
      <w:r w:rsidR="00380411">
        <w:instrText xml:space="preserve">" </w:instrText>
      </w:r>
      <w:r w:rsidR="00380411">
        <w:fldChar w:fldCharType="end"/>
      </w:r>
      <w:r w:rsidRPr="001F4D91">
        <w:t xml:space="preserve"> by the alkylation method</w:t>
      </w:r>
      <w:r w:rsidR="002F317B">
        <w:fldChar w:fldCharType="begin"/>
      </w:r>
      <w:r w:rsidR="002F317B">
        <w:instrText xml:space="preserve"> XE "</w:instrText>
      </w:r>
      <w:r w:rsidR="002F317B" w:rsidRPr="002E7E03">
        <w:instrText>alkylation method</w:instrText>
      </w:r>
      <w:r w:rsidR="002F317B">
        <w:instrText xml:space="preserve">" </w:instrText>
      </w:r>
      <w:r w:rsidR="002F317B">
        <w:fldChar w:fldCharType="end"/>
      </w:r>
      <w:r w:rsidRPr="001F4D91">
        <w:t xml:space="preserve"> was rapidly supplanting the method of polymerising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xml:space="preserve"> to iso-octene</w:t>
      </w:r>
      <w:r w:rsidR="002F317B">
        <w:fldChar w:fldCharType="begin"/>
      </w:r>
      <w:r w:rsidR="002F317B">
        <w:instrText xml:space="preserve"> XE "</w:instrText>
      </w:r>
      <w:r w:rsidR="002F317B" w:rsidRPr="00517610">
        <w:instrText>iso-octene</w:instrText>
      </w:r>
      <w:r w:rsidR="002F317B">
        <w:instrText xml:space="preserve">" </w:instrText>
      </w:r>
      <w:r w:rsidR="002F317B">
        <w:fldChar w:fldCharType="end"/>
      </w:r>
      <w:r w:rsidRPr="001F4D91">
        <w:t xml:space="preserve"> followed by hydrogenation</w:t>
      </w:r>
      <w:r w:rsidR="00B86DE3">
        <w:fldChar w:fldCharType="begin"/>
      </w:r>
      <w:r w:rsidR="00B86DE3">
        <w:instrText xml:space="preserve"> XE "</w:instrText>
      </w:r>
      <w:r w:rsidR="00B86DE3" w:rsidRPr="00AB504B">
        <w:instrText>hydrogenation</w:instrText>
      </w:r>
      <w:r w:rsidR="00B86DE3">
        <w:instrText xml:space="preserve">" </w:instrText>
      </w:r>
      <w:r w:rsidR="00B86DE3">
        <w:fldChar w:fldCharType="end"/>
      </w:r>
      <w:r w:rsidRPr="001F4D91">
        <w:t xml:space="preserve"> of the codimer</w:t>
      </w:r>
      <w:r w:rsidR="002F317B">
        <w:fldChar w:fldCharType="begin"/>
      </w:r>
      <w:r w:rsidR="002F317B">
        <w:instrText xml:space="preserve"> XE "</w:instrText>
      </w:r>
      <w:r w:rsidR="002F317B" w:rsidRPr="009944CB">
        <w:instrText>codimer</w:instrText>
      </w:r>
      <w:r w:rsidR="002F317B">
        <w:instrText xml:space="preserve">" </w:instrText>
      </w:r>
      <w:r w:rsidR="002F317B">
        <w:fldChar w:fldCharType="end"/>
      </w:r>
      <w:r w:rsidRPr="001F4D91">
        <w:t xml:space="preserve"> obtained. The principal reason was that the alkylation process</w:t>
      </w:r>
      <w:r w:rsidR="002F317B">
        <w:fldChar w:fldCharType="begin"/>
      </w:r>
      <w:r w:rsidR="002F317B">
        <w:instrText xml:space="preserve"> XE "</w:instrText>
      </w:r>
      <w:r w:rsidR="002F317B" w:rsidRPr="00AE1F43">
        <w:instrText>alkylation process</w:instrText>
      </w:r>
      <w:r w:rsidR="002F317B">
        <w:instrText xml:space="preserve">" </w:instrText>
      </w:r>
      <w:r w:rsidR="002F317B">
        <w:fldChar w:fldCharType="end"/>
      </w:r>
      <w:r w:rsidRPr="001F4D91">
        <w:t xml:space="preserve"> required less investment and ran at lower operating costs.</w:t>
      </w:r>
    </w:p>
    <w:p w14:paraId="79E171EC" w14:textId="77777777" w:rsidR="00F034FC" w:rsidRPr="001F4D91" w:rsidRDefault="00F034FC" w:rsidP="00A808C1">
      <w:pPr>
        <w:pStyle w:val="BodyText"/>
      </w:pPr>
      <w:r w:rsidRPr="001F4D91">
        <w:lastRenderedPageBreak/>
        <w:t>In addition to the thermal alkylation</w:t>
      </w:r>
      <w:r w:rsidR="002F317B">
        <w:fldChar w:fldCharType="begin"/>
      </w:r>
      <w:r w:rsidR="002F317B">
        <w:instrText xml:space="preserve"> XE "</w:instrText>
      </w:r>
      <w:r w:rsidR="002F317B" w:rsidRPr="00C939F4">
        <w:instrText>thermal alkylation</w:instrText>
      </w:r>
      <w:r w:rsidR="002F317B">
        <w:instrText xml:space="preserve">" </w:instrText>
      </w:r>
      <w:r w:rsidR="002F317B">
        <w:fldChar w:fldCharType="end"/>
      </w:r>
      <w:r w:rsidRPr="001F4D91">
        <w:t xml:space="preserve"> and low-temperature sulphuric acid catalytic methods</w:t>
      </w:r>
      <w:r w:rsidR="002F317B">
        <w:fldChar w:fldCharType="begin"/>
      </w:r>
      <w:r w:rsidR="002F317B">
        <w:instrText xml:space="preserve"> XE "</w:instrText>
      </w:r>
      <w:r w:rsidR="002F317B" w:rsidRPr="003939BA">
        <w:instrText>low-temperature sulphuric acid catalytic methods</w:instrText>
      </w:r>
      <w:r w:rsidR="002F317B">
        <w:instrText xml:space="preserve">" </w:instrText>
      </w:r>
      <w:r w:rsidR="002F317B">
        <w:fldChar w:fldCharType="end"/>
      </w:r>
      <w:r w:rsidRPr="001F4D91">
        <w:t>, a patent was granted late in 1941 covering alkylation method using hydrofluoric acid</w:t>
      </w:r>
      <w:r w:rsidR="002F317B">
        <w:fldChar w:fldCharType="begin"/>
      </w:r>
      <w:r w:rsidR="002F317B">
        <w:instrText xml:space="preserve"> XE "</w:instrText>
      </w:r>
      <w:r w:rsidR="002F317B" w:rsidRPr="00CC3B5D">
        <w:instrText>hydrofluoric acid</w:instrText>
      </w:r>
      <w:r w:rsidR="002F317B">
        <w:instrText xml:space="preserve">" </w:instrText>
      </w:r>
      <w:r w:rsidR="002F317B">
        <w:fldChar w:fldCharType="end"/>
      </w:r>
      <w:r w:rsidRPr="001F4D91">
        <w:t xml:space="preserve"> as a catalyst. One of the advantages claimed for this method was the ability to use propane</w:t>
      </w:r>
      <w:r w:rsidR="00B86DE3">
        <w:fldChar w:fldCharType="begin"/>
      </w:r>
      <w:r w:rsidR="00B86DE3">
        <w:instrText xml:space="preserve"> XE "</w:instrText>
      </w:r>
      <w:r w:rsidR="00B86DE3" w:rsidRPr="009A3F6C">
        <w:instrText>propane</w:instrText>
      </w:r>
      <w:r w:rsidR="00B86DE3">
        <w:instrText xml:space="preserve">" </w:instrText>
      </w:r>
      <w:r w:rsidR="00B86DE3">
        <w:fldChar w:fldCharType="end"/>
      </w:r>
      <w:r w:rsidR="00FD27F8">
        <w:t xml:space="preserve"> (?)</w:t>
      </w:r>
      <w:r w:rsidRPr="001F4D91">
        <w:t xml:space="preserve"> </w:t>
      </w:r>
      <w:r w:rsidR="00FD27F8" w:rsidRPr="00FD27F8">
        <w:rPr>
          <w:i/>
        </w:rPr>
        <w:t>(propene was probably intended)</w:t>
      </w:r>
      <w:r w:rsidR="00FD27F8">
        <w:t xml:space="preserve"> </w:t>
      </w:r>
      <w:r w:rsidRPr="001F4D91">
        <w:t>as well as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xml:space="preserve"> </w:t>
      </w:r>
      <w:r w:rsidR="00FD27F8">
        <w:t xml:space="preserve">(?) </w:t>
      </w:r>
      <w:r w:rsidR="00FD27F8" w:rsidRPr="00FD27F8">
        <w:rPr>
          <w:i/>
        </w:rPr>
        <w:t>(but</w:t>
      </w:r>
      <w:r w:rsidR="00D72733">
        <w:rPr>
          <w:i/>
        </w:rPr>
        <w:t>e</w:t>
      </w:r>
      <w:r w:rsidR="00FD27F8" w:rsidRPr="00FD27F8">
        <w:rPr>
          <w:i/>
        </w:rPr>
        <w:t>ne</w:t>
      </w:r>
      <w:r w:rsidR="00B86DE3">
        <w:rPr>
          <w:i/>
        </w:rPr>
        <w:fldChar w:fldCharType="begin"/>
      </w:r>
      <w:r w:rsidR="00B86DE3">
        <w:instrText xml:space="preserve"> XE "</w:instrText>
      </w:r>
      <w:r w:rsidR="00B86DE3" w:rsidRPr="00482B19">
        <w:instrText>butene</w:instrText>
      </w:r>
      <w:r w:rsidR="00B86DE3">
        <w:instrText xml:space="preserve">" </w:instrText>
      </w:r>
      <w:r w:rsidR="00B86DE3">
        <w:rPr>
          <w:i/>
        </w:rPr>
        <w:fldChar w:fldCharType="end"/>
      </w:r>
      <w:r w:rsidR="00FD27F8" w:rsidRPr="00FD27F8">
        <w:rPr>
          <w:i/>
        </w:rPr>
        <w:t xml:space="preserve"> was probably intended)</w:t>
      </w:r>
      <w:r w:rsidR="00FD27F8">
        <w:t xml:space="preserve"> </w:t>
      </w:r>
      <w:r w:rsidRPr="001F4D91">
        <w:t>for the charging stock in addition to the advantage of operating at normal temperatures, thus eliminating the need for refrigeration.</w:t>
      </w:r>
    </w:p>
    <w:p w14:paraId="58DC7341" w14:textId="77777777" w:rsidR="00F034FC" w:rsidRPr="001F4D91" w:rsidRDefault="00F034FC" w:rsidP="00A808C1">
      <w:pPr>
        <w:pStyle w:val="BodyText"/>
      </w:pPr>
      <w:r w:rsidRPr="001F4D91">
        <w:t xml:space="preserve">One plant </w:t>
      </w:r>
      <w:r w:rsidR="00822C3D" w:rsidRPr="001F4D91">
        <w:t xml:space="preserve">planned </w:t>
      </w:r>
      <w:r w:rsidRPr="001F4D91">
        <w:t>to be completed early in 1942 will produce a new aviation gasoline blending agent – Cumene</w:t>
      </w:r>
      <w:r w:rsidR="00DD608C">
        <w:fldChar w:fldCharType="begin"/>
      </w:r>
      <w:r w:rsidR="00DD608C">
        <w:instrText xml:space="preserve"> XE "</w:instrText>
      </w:r>
      <w:r w:rsidR="00DD608C" w:rsidRPr="00B205FB">
        <w:rPr>
          <w:szCs w:val="24"/>
        </w:rPr>
        <w:instrText>Cumene</w:instrText>
      </w:r>
      <w:r w:rsidR="00DD608C">
        <w:instrText xml:space="preserve">" </w:instrText>
      </w:r>
      <w:r w:rsidR="00DD608C">
        <w:fldChar w:fldCharType="end"/>
      </w:r>
      <w:r w:rsidRPr="001F4D91">
        <w:t xml:space="preserve"> or isopropyl benzene</w:t>
      </w:r>
      <w:r w:rsidR="002F317B">
        <w:fldChar w:fldCharType="begin"/>
      </w:r>
      <w:r w:rsidR="002F317B">
        <w:instrText xml:space="preserve"> XE "</w:instrText>
      </w:r>
      <w:r w:rsidR="002F317B" w:rsidRPr="003D1FEE">
        <w:instrText>isopropyl benzene</w:instrText>
      </w:r>
      <w:r w:rsidR="002F317B">
        <w:instrText xml:space="preserve">" </w:instrText>
      </w:r>
      <w:r w:rsidR="002F317B">
        <w:fldChar w:fldCharType="end"/>
      </w:r>
      <w:r w:rsidRPr="001F4D91">
        <w:t>.</w:t>
      </w:r>
    </w:p>
    <w:p w14:paraId="1C3E5CA8" w14:textId="77777777" w:rsidR="00F034FC" w:rsidRPr="001F4D91" w:rsidRDefault="00F034FC" w:rsidP="00A808C1">
      <w:pPr>
        <w:pStyle w:val="BodyText"/>
      </w:pPr>
      <w:r w:rsidRPr="001F4D91">
        <w:t>The increase in production of 100-Octane aviation gasoline</w:t>
      </w:r>
      <w:r w:rsidR="002F317B">
        <w:fldChar w:fldCharType="begin"/>
      </w:r>
      <w:r w:rsidR="002F317B">
        <w:instrText xml:space="preserve"> XE "</w:instrText>
      </w:r>
      <w:r w:rsidR="002F317B" w:rsidRPr="002D0AE2">
        <w:instrText>100-Octane aviation gasoline</w:instrText>
      </w:r>
      <w:r w:rsidR="002F317B">
        <w:instrText xml:space="preserve">" </w:instrText>
      </w:r>
      <w:r w:rsidR="002F317B">
        <w:fldChar w:fldCharType="end"/>
      </w:r>
      <w:r w:rsidRPr="001F4D91">
        <w:t xml:space="preserve"> from 40,000 BSD to 120,000 BSD was one of the most important defence projects initiated in 1941. Efforts in this direction included concentration of crude oils</w:t>
      </w:r>
      <w:r w:rsidR="002F317B">
        <w:fldChar w:fldCharType="begin"/>
      </w:r>
      <w:r w:rsidR="002F317B">
        <w:instrText xml:space="preserve"> XE "</w:instrText>
      </w:r>
      <w:r w:rsidR="002F317B" w:rsidRPr="003B6BB0">
        <w:instrText>crude oils</w:instrText>
      </w:r>
      <w:r w:rsidR="002F317B">
        <w:instrText xml:space="preserve">" </w:instrText>
      </w:r>
      <w:r w:rsidR="002F317B">
        <w:fldChar w:fldCharType="end"/>
      </w:r>
      <w:r w:rsidRPr="001F4D91">
        <w:t xml:space="preserve"> yielding high-octane gasoline</w:t>
      </w:r>
      <w:r w:rsidR="002F317B">
        <w:fldChar w:fldCharType="begin"/>
      </w:r>
      <w:r w:rsidR="002F317B">
        <w:instrText xml:space="preserve"> XE "</w:instrText>
      </w:r>
      <w:r w:rsidR="002F317B" w:rsidRPr="0044338E">
        <w:instrText>high-octane gasoline</w:instrText>
      </w:r>
      <w:r w:rsidR="002F317B">
        <w:instrText xml:space="preserve">" </w:instrText>
      </w:r>
      <w:r w:rsidR="002F317B">
        <w:fldChar w:fldCharType="end"/>
      </w:r>
      <w:r w:rsidRPr="001F4D91">
        <w:t>, increasing the production of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diversion of butane from other uses to serve as a source of iso-octane</w:t>
      </w:r>
      <w:r w:rsidR="009200ED">
        <w:fldChar w:fldCharType="begin"/>
      </w:r>
      <w:r w:rsidR="009200ED">
        <w:instrText xml:space="preserve"> XE "</w:instrText>
      </w:r>
      <w:r w:rsidR="009200ED" w:rsidRPr="00002893">
        <w:instrText>iso-octane</w:instrText>
      </w:r>
      <w:r w:rsidR="009200ED">
        <w:instrText xml:space="preserve">" </w:instrText>
      </w:r>
      <w:r w:rsidR="009200ED">
        <w:fldChar w:fldCharType="end"/>
      </w:r>
      <w:r w:rsidRPr="001F4D91">
        <w:t>, isomerisation</w:t>
      </w:r>
      <w:r w:rsidR="002F317B">
        <w:fldChar w:fldCharType="begin"/>
      </w:r>
      <w:r w:rsidR="002F317B">
        <w:instrText xml:space="preserve"> XE "</w:instrText>
      </w:r>
      <w:r w:rsidR="002F317B" w:rsidRPr="00382C6F">
        <w:instrText>isomerisation</w:instrText>
      </w:r>
      <w:r w:rsidR="002F317B">
        <w:instrText xml:space="preserve">" </w:instrText>
      </w:r>
      <w:r w:rsidR="002F317B">
        <w:fldChar w:fldCharType="end"/>
      </w:r>
      <w:r w:rsidRPr="001F4D91">
        <w:t xml:space="preserve"> of butane, and raising the tolerance of tetra-ethyl lead</w:t>
      </w:r>
      <w:r w:rsidR="002F317B">
        <w:fldChar w:fldCharType="begin"/>
      </w:r>
      <w:r w:rsidR="002F317B">
        <w:instrText xml:space="preserve"> XE "</w:instrText>
      </w:r>
      <w:r w:rsidR="002F317B" w:rsidRPr="004F18FF">
        <w:instrText>tetra-ethyl lead</w:instrText>
      </w:r>
      <w:r w:rsidR="002F317B">
        <w:instrText xml:space="preserve">" </w:instrText>
      </w:r>
      <w:r w:rsidR="002F317B">
        <w:fldChar w:fldCharType="end"/>
      </w:r>
      <w:r w:rsidRPr="001F4D91">
        <w:t xml:space="preserve"> from 3</w:t>
      </w:r>
      <w:r w:rsidR="00885DD5" w:rsidRPr="001F4D91">
        <w:t xml:space="preserve"> </w:t>
      </w:r>
      <w:r w:rsidRPr="001F4D91">
        <w:t>cc to 4</w:t>
      </w:r>
      <w:r w:rsidR="00885DD5" w:rsidRPr="001F4D91">
        <w:t xml:space="preserve"> </w:t>
      </w:r>
      <w:r w:rsidRPr="001F4D91">
        <w:t>cc per US gallon.</w:t>
      </w:r>
    </w:p>
    <w:p w14:paraId="1F755CEB" w14:textId="77777777" w:rsidR="00F034FC" w:rsidRPr="001F4D91" w:rsidRDefault="00F034FC" w:rsidP="00A808C1">
      <w:pPr>
        <w:pStyle w:val="BodyText"/>
      </w:pPr>
      <w:r w:rsidRPr="001F4D91">
        <w:t>The high boiling range of iso-octane</w:t>
      </w:r>
      <w:r w:rsidR="009200ED">
        <w:fldChar w:fldCharType="begin"/>
      </w:r>
      <w:r w:rsidR="009200ED">
        <w:instrText xml:space="preserve"> XE "</w:instrText>
      </w:r>
      <w:r w:rsidR="009200ED" w:rsidRPr="00002893">
        <w:instrText>iso-octane</w:instrText>
      </w:r>
      <w:r w:rsidR="009200ED">
        <w:instrText xml:space="preserve">" </w:instrText>
      </w:r>
      <w:r w:rsidR="009200ED">
        <w:fldChar w:fldCharType="end"/>
      </w:r>
      <w:r w:rsidRPr="001F4D91">
        <w:t xml:space="preserve"> (blend) 225-263 </w:t>
      </w:r>
      <w:r w:rsidR="002F317B">
        <w:t xml:space="preserve">deg. </w:t>
      </w:r>
      <w:r w:rsidRPr="001F4D91">
        <w:t>F (107</w:t>
      </w:r>
      <w:r w:rsidR="00885DD5" w:rsidRPr="001F4D91">
        <w:t>-</w:t>
      </w:r>
      <w:r w:rsidRPr="001F4D91">
        <w:t>128 deg</w:t>
      </w:r>
      <w:r w:rsidR="008F1DD9">
        <w:t>.</w:t>
      </w:r>
      <w:r w:rsidRPr="001F4D91">
        <w:t xml:space="preserve"> C) necessitated blending with other agents to produce an aviation fuel</w:t>
      </w:r>
      <w:r w:rsidR="002F317B">
        <w:fldChar w:fldCharType="begin"/>
      </w:r>
      <w:r w:rsidR="002F317B">
        <w:instrText xml:space="preserve"> XE "</w:instrText>
      </w:r>
      <w:r w:rsidR="002F317B" w:rsidRPr="00484FD0">
        <w:instrText>aviation fuel</w:instrText>
      </w:r>
      <w:r w:rsidR="002F317B">
        <w:instrText xml:space="preserve">" </w:instrText>
      </w:r>
      <w:r w:rsidR="002F317B">
        <w:fldChar w:fldCharType="end"/>
      </w:r>
      <w:r w:rsidRPr="001F4D91">
        <w:t xml:space="preserve"> of required volatility</w:t>
      </w:r>
      <w:r w:rsidR="002F317B">
        <w:fldChar w:fldCharType="begin"/>
      </w:r>
      <w:r w:rsidR="002F317B">
        <w:instrText xml:space="preserve"> XE "</w:instrText>
      </w:r>
      <w:r w:rsidR="002F317B" w:rsidRPr="00963593">
        <w:instrText>volatility</w:instrText>
      </w:r>
      <w:r w:rsidR="002F317B">
        <w:instrText xml:space="preserve">" </w:instrText>
      </w:r>
      <w:r w:rsidR="002F317B">
        <w:fldChar w:fldCharType="end"/>
      </w:r>
      <w:r w:rsidRPr="001F4D91">
        <w:t>. These blending agents usually were a light gravity cut</w:t>
      </w:r>
      <w:r w:rsidR="002F317B">
        <w:fldChar w:fldCharType="begin"/>
      </w:r>
      <w:r w:rsidR="002F317B">
        <w:instrText xml:space="preserve"> XE "</w:instrText>
      </w:r>
      <w:r w:rsidR="002F317B" w:rsidRPr="00C13DB0">
        <w:instrText>light gravity cut</w:instrText>
      </w:r>
      <w:r w:rsidR="002F317B">
        <w:instrText xml:space="preserve">" </w:instrText>
      </w:r>
      <w:r w:rsidR="002F317B">
        <w:fldChar w:fldCharType="end"/>
      </w:r>
      <w:r w:rsidRPr="001F4D91">
        <w:t xml:space="preserve"> of straight run gasoline</w:t>
      </w:r>
      <w:r w:rsidR="002F317B">
        <w:fldChar w:fldCharType="begin"/>
      </w:r>
      <w:r w:rsidR="002F317B">
        <w:instrText xml:space="preserve"> XE "</w:instrText>
      </w:r>
      <w:r w:rsidR="002F317B" w:rsidRPr="00DF6188">
        <w:instrText>straight run gasoline</w:instrText>
      </w:r>
      <w:r w:rsidR="002F317B">
        <w:instrText xml:space="preserve">" </w:instrText>
      </w:r>
      <w:r w:rsidR="002F317B">
        <w:fldChar w:fldCharType="end"/>
      </w:r>
      <w:r w:rsidRPr="001F4D91">
        <w:t xml:space="preserve"> of high octane or a catalytically cracked gasoline</w:t>
      </w:r>
      <w:r w:rsidR="002F317B">
        <w:fldChar w:fldCharType="begin"/>
      </w:r>
      <w:r w:rsidR="002F317B">
        <w:instrText xml:space="preserve"> XE "</w:instrText>
      </w:r>
      <w:r w:rsidR="002F317B" w:rsidRPr="00F22618">
        <w:instrText>catalytically cracked gasoline</w:instrText>
      </w:r>
      <w:r w:rsidR="002F317B">
        <w:instrText xml:space="preserve">" </w:instrText>
      </w:r>
      <w:r w:rsidR="002F317B">
        <w:fldChar w:fldCharType="end"/>
      </w:r>
      <w:r w:rsidRPr="001F4D91">
        <w:t xml:space="preserve"> with isopentane</w:t>
      </w:r>
      <w:r w:rsidR="00B86DE3">
        <w:fldChar w:fldCharType="begin"/>
      </w:r>
      <w:r w:rsidR="00B86DE3">
        <w:instrText xml:space="preserve"> XE "</w:instrText>
      </w:r>
      <w:r w:rsidR="00B86DE3" w:rsidRPr="00B96D9F">
        <w:instrText>isopentane</w:instrText>
      </w:r>
      <w:r w:rsidR="00B86DE3">
        <w:instrText xml:space="preserve">" </w:instrText>
      </w:r>
      <w:r w:rsidR="00B86DE3">
        <w:fldChar w:fldCharType="end"/>
      </w:r>
      <w:r w:rsidRPr="001F4D91">
        <w:t>. The naphthenic-base crude oils</w:t>
      </w:r>
      <w:r w:rsidR="002F317B">
        <w:fldChar w:fldCharType="begin"/>
      </w:r>
      <w:r w:rsidR="002F317B">
        <w:instrText xml:space="preserve"> XE "</w:instrText>
      </w:r>
      <w:r w:rsidR="002F317B" w:rsidRPr="00FB01E8">
        <w:instrText>naphthenic-base crude oils</w:instrText>
      </w:r>
      <w:r w:rsidR="002F317B">
        <w:instrText xml:space="preserve">" </w:instrText>
      </w:r>
      <w:r w:rsidR="002F317B">
        <w:fldChar w:fldCharType="end"/>
      </w:r>
      <w:r w:rsidRPr="001F4D91">
        <w:t>, which traditionally have been considered less desirable because of their low gasoline content, make the highest octane gasoline, although the cut suitable for use as an aviation fuel blending agent usually is very small. Texas</w:t>
      </w:r>
      <w:r w:rsidR="002F317B">
        <w:fldChar w:fldCharType="begin"/>
      </w:r>
      <w:r w:rsidR="002F317B">
        <w:instrText xml:space="preserve"> XE "</w:instrText>
      </w:r>
      <w:r w:rsidR="002F317B" w:rsidRPr="000C3ED6">
        <w:instrText>Texas</w:instrText>
      </w:r>
      <w:r w:rsidR="002F317B">
        <w:instrText xml:space="preserve">" </w:instrText>
      </w:r>
      <w:r w:rsidR="002F317B">
        <w:fldChar w:fldCharType="end"/>
      </w:r>
      <w:r w:rsidR="009622B5">
        <w:t>,</w:t>
      </w:r>
      <w:r w:rsidRPr="001F4D91">
        <w:t xml:space="preserve"> California</w:t>
      </w:r>
      <w:r w:rsidR="002F317B">
        <w:fldChar w:fldCharType="begin"/>
      </w:r>
      <w:r w:rsidR="002F317B">
        <w:instrText xml:space="preserve"> XE "</w:instrText>
      </w:r>
      <w:r w:rsidR="002F317B" w:rsidRPr="002A010A">
        <w:instrText>California</w:instrText>
      </w:r>
      <w:r w:rsidR="002F317B">
        <w:instrText xml:space="preserve">" </w:instrText>
      </w:r>
      <w:r w:rsidR="002F317B">
        <w:fldChar w:fldCharType="end"/>
      </w:r>
      <w:r w:rsidRPr="001F4D91">
        <w:t>, and Louisiana</w:t>
      </w:r>
      <w:r w:rsidR="002F317B">
        <w:fldChar w:fldCharType="begin"/>
      </w:r>
      <w:r w:rsidR="002F317B">
        <w:instrText xml:space="preserve"> XE "</w:instrText>
      </w:r>
      <w:r w:rsidR="002F317B" w:rsidRPr="000A39AB">
        <w:instrText>Louisiana</w:instrText>
      </w:r>
      <w:r w:rsidR="002F317B">
        <w:instrText xml:space="preserve">" </w:instrText>
      </w:r>
      <w:r w:rsidR="002F317B">
        <w:fldChar w:fldCharType="end"/>
      </w:r>
      <w:r w:rsidRPr="001F4D91">
        <w:t xml:space="preserve"> are the sources of most crude oils</w:t>
      </w:r>
      <w:r w:rsidR="002F317B">
        <w:fldChar w:fldCharType="begin"/>
      </w:r>
      <w:r w:rsidR="002F317B">
        <w:instrText xml:space="preserve"> XE "</w:instrText>
      </w:r>
      <w:r w:rsidR="002F317B" w:rsidRPr="00031932">
        <w:instrText>crude oils</w:instrText>
      </w:r>
      <w:r w:rsidR="002F317B">
        <w:instrText xml:space="preserve">" </w:instrText>
      </w:r>
      <w:r w:rsidR="002F317B">
        <w:fldChar w:fldCharType="end"/>
      </w:r>
      <w:r w:rsidRPr="001F4D91">
        <w:t xml:space="preserve"> of this type.</w:t>
      </w:r>
    </w:p>
    <w:p w14:paraId="747A6C93" w14:textId="77777777" w:rsidR="00F034FC" w:rsidRPr="001F4D91" w:rsidRDefault="00F034FC" w:rsidP="00A808C1">
      <w:pPr>
        <w:pStyle w:val="BodyText"/>
      </w:pPr>
      <w:r w:rsidRPr="001F4D91">
        <w:t>The need for increasing the production of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xml:space="preserve"> was most essential both for the production of 100-Octane gasoline</w:t>
      </w:r>
      <w:r w:rsidR="002F317B">
        <w:fldChar w:fldCharType="begin"/>
      </w:r>
      <w:r w:rsidR="002F317B">
        <w:instrText xml:space="preserve"> XE "</w:instrText>
      </w:r>
      <w:r w:rsidR="002F317B" w:rsidRPr="005B6544">
        <w:instrText>100-Octane gasoline</w:instrText>
      </w:r>
      <w:r w:rsidR="002F317B">
        <w:instrText xml:space="preserve">" </w:instrText>
      </w:r>
      <w:r w:rsidR="002F317B">
        <w:fldChar w:fldCharType="end"/>
      </w:r>
      <w:r w:rsidRPr="001F4D91">
        <w:t xml:space="preserve"> and for the synthesis of rubber</w:t>
      </w:r>
      <w:r w:rsidR="00B86DE3">
        <w:fldChar w:fldCharType="begin"/>
      </w:r>
      <w:r w:rsidR="00B86DE3">
        <w:instrText xml:space="preserve"> XE "</w:instrText>
      </w:r>
      <w:r w:rsidR="00B86DE3" w:rsidRPr="00D8356F">
        <w:instrText>rubber</w:instrText>
      </w:r>
      <w:r w:rsidR="00B86DE3">
        <w:instrText xml:space="preserve">" </w:instrText>
      </w:r>
      <w:r w:rsidR="00B86DE3">
        <w:fldChar w:fldCharType="end"/>
      </w:r>
      <w:r w:rsidRPr="001F4D91">
        <w:t>. Greater efficiency in its recovery and the use of more absorber oil</w:t>
      </w:r>
      <w:r w:rsidR="002F317B">
        <w:fldChar w:fldCharType="begin"/>
      </w:r>
      <w:r w:rsidR="002F317B">
        <w:instrText xml:space="preserve"> XE "</w:instrText>
      </w:r>
      <w:r w:rsidR="002F317B" w:rsidRPr="00FF5572">
        <w:instrText>absorber oil</w:instrText>
      </w:r>
      <w:r w:rsidR="002F317B">
        <w:instrText xml:space="preserve">" </w:instrText>
      </w:r>
      <w:r w:rsidR="002F317B">
        <w:fldChar w:fldCharType="end"/>
      </w:r>
      <w:r w:rsidRPr="001F4D91">
        <w:t xml:space="preserve"> should supply a quantity that heretofore has been wasted, estimated by one authority at 15,000</w:t>
      </w:r>
      <w:r w:rsidR="009622B5">
        <w:t xml:space="preserve"> </w:t>
      </w:r>
      <w:r w:rsidRPr="001F4D91">
        <w:t xml:space="preserve">BSD compared with 40,000 BSD used. An addition amount probably will have to be produced from the cracking of oils. </w:t>
      </w:r>
    </w:p>
    <w:p w14:paraId="17A42F01" w14:textId="77777777" w:rsidR="00F034FC" w:rsidRDefault="00F034FC" w:rsidP="00605941">
      <w:pPr>
        <w:pStyle w:val="Heading7"/>
        <w:framePr w:wrap="around"/>
      </w:pPr>
      <w:r>
        <w:t>T</w:t>
      </w:r>
      <w:r w:rsidR="00605941">
        <w:t>etraethyl Lead (TEL)</w:t>
      </w:r>
      <w:r w:rsidR="00234391">
        <w:fldChar w:fldCharType="begin"/>
      </w:r>
      <w:r w:rsidR="00234391">
        <w:instrText xml:space="preserve"> XE "</w:instrText>
      </w:r>
      <w:r w:rsidR="00234391" w:rsidRPr="00420973">
        <w:instrText>Tetraethyl Lead (TEL)</w:instrText>
      </w:r>
      <w:r w:rsidR="00234391">
        <w:instrText xml:space="preserve">" </w:instrText>
      </w:r>
      <w:r w:rsidR="00234391">
        <w:fldChar w:fldCharType="end"/>
      </w:r>
    </w:p>
    <w:p w14:paraId="10ABE68C" w14:textId="77777777" w:rsidR="00F034FC" w:rsidRPr="001F4D91" w:rsidRDefault="00F034FC" w:rsidP="00A808C1">
      <w:pPr>
        <w:pStyle w:val="BodyText"/>
      </w:pPr>
      <w:r w:rsidRPr="001F4D91">
        <w:t>Although the US Navy</w:t>
      </w:r>
      <w:r w:rsidR="002F317B">
        <w:fldChar w:fldCharType="begin"/>
      </w:r>
      <w:r w:rsidR="002F317B">
        <w:instrText xml:space="preserve"> XE "</w:instrText>
      </w:r>
      <w:r w:rsidR="002F317B" w:rsidRPr="00790FCC">
        <w:instrText>US Navy</w:instrText>
      </w:r>
      <w:r w:rsidR="002F317B">
        <w:instrText xml:space="preserve">" </w:instrText>
      </w:r>
      <w:r w:rsidR="002F317B">
        <w:fldChar w:fldCharType="end"/>
      </w:r>
      <w:r w:rsidRPr="001F4D91">
        <w:t xml:space="preserve"> ha</w:t>
      </w:r>
      <w:r w:rsidR="002F317B">
        <w:t>d</w:t>
      </w:r>
      <w:r w:rsidRPr="001F4D91">
        <w:t xml:space="preserve"> permitted </w:t>
      </w:r>
      <w:r w:rsidR="00D6370D" w:rsidRPr="001F4D91">
        <w:t xml:space="preserve">the </w:t>
      </w:r>
      <w:r w:rsidR="00605941" w:rsidRPr="001F4D91">
        <w:t>TEL content</w:t>
      </w:r>
      <w:r w:rsidR="008C07A7">
        <w:fldChar w:fldCharType="begin"/>
      </w:r>
      <w:r w:rsidR="008C07A7">
        <w:instrText xml:space="preserve"> XE "</w:instrText>
      </w:r>
      <w:r w:rsidR="008C07A7" w:rsidRPr="00B93196">
        <w:instrText>TEL content</w:instrText>
      </w:r>
      <w:r w:rsidR="008C07A7">
        <w:instrText xml:space="preserve">" </w:instrText>
      </w:r>
      <w:r w:rsidR="008C07A7">
        <w:fldChar w:fldCharType="end"/>
      </w:r>
      <w:r w:rsidR="00605941" w:rsidRPr="001F4D91">
        <w:t xml:space="preserve"> </w:t>
      </w:r>
      <w:r w:rsidRPr="001F4D91">
        <w:t>as much as 6</w:t>
      </w:r>
      <w:r w:rsidR="00885DD5" w:rsidRPr="001F4D91">
        <w:t xml:space="preserve"> </w:t>
      </w:r>
      <w:r w:rsidRPr="001F4D91">
        <w:t>cc/US</w:t>
      </w:r>
      <w:r w:rsidR="00FC2A4E">
        <w:t xml:space="preserve"> </w:t>
      </w:r>
      <w:r w:rsidRPr="001F4D91">
        <w:t>G</w:t>
      </w:r>
      <w:r w:rsidR="00FC2A4E">
        <w:t>allon</w:t>
      </w:r>
      <w:r w:rsidRPr="001F4D91">
        <w:t xml:space="preserve"> </w:t>
      </w:r>
      <w:r w:rsidR="00FC2A4E">
        <w:t xml:space="preserve">(7.21 cc/Imp. Gallon, 1.58 cc/L) </w:t>
      </w:r>
      <w:r w:rsidRPr="001F4D91">
        <w:t>to be used in its aviation fuel, specifications for all military gasoline in the recent past ha</w:t>
      </w:r>
      <w:r w:rsidR="002F317B">
        <w:t>d been</w:t>
      </w:r>
      <w:r w:rsidRPr="001F4D91">
        <w:t xml:space="preserve"> set t</w:t>
      </w:r>
      <w:r w:rsidR="00234391">
        <w:t>o a</w:t>
      </w:r>
      <w:r w:rsidRPr="001F4D91">
        <w:t xml:space="preserve"> limit </w:t>
      </w:r>
      <w:r w:rsidR="00234391">
        <w:t>of</w:t>
      </w:r>
      <w:r w:rsidRPr="001F4D91">
        <w:t xml:space="preserve"> 3</w:t>
      </w:r>
      <w:r w:rsidR="00885DD5" w:rsidRPr="001F4D91">
        <w:t xml:space="preserve"> </w:t>
      </w:r>
      <w:r w:rsidRPr="001F4D91">
        <w:t>cc/US</w:t>
      </w:r>
      <w:r w:rsidR="007F74E5">
        <w:t xml:space="preserve"> </w:t>
      </w:r>
      <w:r w:rsidRPr="001F4D91">
        <w:t>G</w:t>
      </w:r>
      <w:r w:rsidR="007F74E5">
        <w:t>allon</w:t>
      </w:r>
      <w:r w:rsidR="00FC2A4E">
        <w:t xml:space="preserve"> (3.6 cc/Imp. Gallon, 0.79 cc/L). I</w:t>
      </w:r>
      <w:r w:rsidRPr="001F4D91">
        <w:t>n December 1941</w:t>
      </w:r>
      <w:r w:rsidR="00885DD5" w:rsidRPr="001F4D91">
        <w:t>,</w:t>
      </w:r>
      <w:r w:rsidRPr="001F4D91">
        <w:t xml:space="preserve"> the maximum lead level was raised to 4</w:t>
      </w:r>
      <w:r w:rsidR="00885DD5" w:rsidRPr="001F4D91">
        <w:t xml:space="preserve"> </w:t>
      </w:r>
      <w:r w:rsidRPr="001F4D91">
        <w:t>cc/US</w:t>
      </w:r>
      <w:r w:rsidR="007F74E5">
        <w:t xml:space="preserve"> </w:t>
      </w:r>
      <w:r w:rsidRPr="001F4D91">
        <w:t>G</w:t>
      </w:r>
      <w:r w:rsidR="007F74E5">
        <w:t>allon</w:t>
      </w:r>
      <w:r w:rsidR="00FC2A4E">
        <w:t xml:space="preserve"> (4.8 cc/Imp. Gallon 1.06 cc/L)</w:t>
      </w:r>
      <w:r w:rsidRPr="001F4D91">
        <w:t>.</w:t>
      </w:r>
    </w:p>
    <w:p w14:paraId="2DB850A4" w14:textId="77777777" w:rsidR="00F034FC" w:rsidRDefault="00F034FC" w:rsidP="00D6370D">
      <w:pPr>
        <w:pStyle w:val="Heading7"/>
        <w:framePr w:wrap="around"/>
      </w:pPr>
      <w:r>
        <w:t>Hydroforming</w:t>
      </w:r>
    </w:p>
    <w:p w14:paraId="12FA7DDF" w14:textId="77777777" w:rsidR="00F034FC" w:rsidRPr="001F4D91" w:rsidRDefault="00F034FC" w:rsidP="00A808C1">
      <w:pPr>
        <w:pStyle w:val="BodyText"/>
      </w:pPr>
      <w:r w:rsidRPr="001F4D91">
        <w:t>Several hydroforming plants</w:t>
      </w:r>
      <w:r w:rsidR="00234391">
        <w:fldChar w:fldCharType="begin"/>
      </w:r>
      <w:r w:rsidR="00234391">
        <w:instrText xml:space="preserve"> XE "</w:instrText>
      </w:r>
      <w:r w:rsidR="00234391" w:rsidRPr="005D5861">
        <w:instrText>hydroforming plants</w:instrText>
      </w:r>
      <w:r w:rsidR="00234391">
        <w:instrText xml:space="preserve">" </w:instrText>
      </w:r>
      <w:r w:rsidR="00234391">
        <w:fldChar w:fldCharType="end"/>
      </w:r>
      <w:r w:rsidRPr="001F4D91">
        <w:t xml:space="preserve"> for the aromatisation</w:t>
      </w:r>
      <w:r w:rsidR="00234391">
        <w:fldChar w:fldCharType="begin"/>
      </w:r>
      <w:r w:rsidR="00234391">
        <w:instrText xml:space="preserve"> XE "</w:instrText>
      </w:r>
      <w:r w:rsidR="00234391" w:rsidRPr="003827F6">
        <w:instrText>aromatisation</w:instrText>
      </w:r>
      <w:r w:rsidR="00234391">
        <w:instrText xml:space="preserve">" </w:instrText>
      </w:r>
      <w:r w:rsidR="00234391">
        <w:fldChar w:fldCharType="end"/>
      </w:r>
      <w:r w:rsidRPr="001F4D91">
        <w:t xml:space="preserve"> of the non-aromatic constituents of naphtha</w:t>
      </w:r>
      <w:r w:rsidR="00E44698">
        <w:fldChar w:fldCharType="begin"/>
      </w:r>
      <w:r w:rsidR="00E44698">
        <w:instrText xml:space="preserve"> XE "</w:instrText>
      </w:r>
      <w:r w:rsidR="00E44698" w:rsidRPr="00C041DC">
        <w:instrText>naphtha</w:instrText>
      </w:r>
      <w:r w:rsidR="00E44698">
        <w:instrText xml:space="preserve">" </w:instrText>
      </w:r>
      <w:r w:rsidR="00E44698">
        <w:fldChar w:fldCharType="end"/>
      </w:r>
      <w:r w:rsidRPr="001F4D91">
        <w:t xml:space="preserve"> were either put in operation or were under construction in 1941. One such plant was designed to produce a new solvent</w:t>
      </w:r>
      <w:r w:rsidR="00380411">
        <w:fldChar w:fldCharType="begin"/>
      </w:r>
      <w:r w:rsidR="00380411">
        <w:instrText xml:space="preserve"> XE "</w:instrText>
      </w:r>
      <w:r w:rsidR="00380411" w:rsidRPr="00CF0FD6">
        <w:instrText>solvent</w:instrText>
      </w:r>
      <w:r w:rsidR="00380411">
        <w:instrText xml:space="preserve">" </w:instrText>
      </w:r>
      <w:r w:rsidR="00380411">
        <w:fldChar w:fldCharType="end"/>
      </w:r>
      <w:r w:rsidRPr="001F4D91">
        <w:t xml:space="preserve"> claimed to be superior in many ways to present solvents. Hydroforming</w:t>
      </w:r>
      <w:r w:rsidR="00234391">
        <w:fldChar w:fldCharType="begin"/>
      </w:r>
      <w:r w:rsidR="00234391">
        <w:instrText xml:space="preserve"> XE "</w:instrText>
      </w:r>
      <w:r w:rsidR="00234391" w:rsidRPr="00242DFF">
        <w:instrText>Hydroforming</w:instrText>
      </w:r>
      <w:r w:rsidR="00234391">
        <w:instrText xml:space="preserve">" </w:instrText>
      </w:r>
      <w:r w:rsidR="00234391">
        <w:fldChar w:fldCharType="end"/>
      </w:r>
      <w:r w:rsidRPr="001F4D91">
        <w:t>, though, is of even more immediate importance in the production of toluene</w:t>
      </w:r>
      <w:r w:rsidR="00234391">
        <w:fldChar w:fldCharType="begin"/>
      </w:r>
      <w:r w:rsidR="00234391">
        <w:instrText xml:space="preserve"> XE "</w:instrText>
      </w:r>
      <w:r w:rsidR="00234391" w:rsidRPr="00A05126">
        <w:instrText>toluene</w:instrText>
      </w:r>
      <w:r w:rsidR="00234391">
        <w:instrText xml:space="preserve">" </w:instrText>
      </w:r>
      <w:r w:rsidR="00234391">
        <w:fldChar w:fldCharType="end"/>
      </w:r>
      <w:r w:rsidRPr="001F4D91">
        <w:t>, essential in the manufacture of explosives</w:t>
      </w:r>
      <w:r w:rsidR="00234391">
        <w:fldChar w:fldCharType="begin"/>
      </w:r>
      <w:r w:rsidR="00234391">
        <w:instrText xml:space="preserve"> XE "</w:instrText>
      </w:r>
      <w:r w:rsidR="00234391" w:rsidRPr="00A3634A">
        <w:instrText>explosives</w:instrText>
      </w:r>
      <w:r w:rsidR="00234391">
        <w:instrText xml:space="preserve">" </w:instrText>
      </w:r>
      <w:r w:rsidR="00234391">
        <w:fldChar w:fldCharType="end"/>
      </w:r>
      <w:r w:rsidRPr="001F4D91">
        <w:t>. The proportion obtainable through aromatisation of crude oil</w:t>
      </w:r>
      <w:r w:rsidR="00234391">
        <w:fldChar w:fldCharType="begin"/>
      </w:r>
      <w:r w:rsidR="00234391">
        <w:instrText xml:space="preserve"> XE "</w:instrText>
      </w:r>
      <w:r w:rsidR="00234391" w:rsidRPr="00860A32">
        <w:instrText>crude oil</w:instrText>
      </w:r>
      <w:r w:rsidR="00234391">
        <w:instrText xml:space="preserve">" </w:instrText>
      </w:r>
      <w:r w:rsidR="00234391">
        <w:fldChar w:fldCharType="end"/>
      </w:r>
      <w:r w:rsidRPr="001F4D91">
        <w:t xml:space="preserve"> is very small, and the aromatic naphtha</w:t>
      </w:r>
      <w:r w:rsidR="00234391">
        <w:fldChar w:fldCharType="begin"/>
      </w:r>
      <w:r w:rsidR="00234391">
        <w:instrText xml:space="preserve"> XE "</w:instrText>
      </w:r>
      <w:r w:rsidR="00234391" w:rsidRPr="00834AE8">
        <w:instrText>aromatic naphtha</w:instrText>
      </w:r>
      <w:r w:rsidR="00234391">
        <w:instrText xml:space="preserve">" </w:instrText>
      </w:r>
      <w:r w:rsidR="00234391">
        <w:fldChar w:fldCharType="end"/>
      </w:r>
      <w:r w:rsidRPr="001F4D91">
        <w:t xml:space="preserve"> produced by the hydroforming process</w:t>
      </w:r>
      <w:r w:rsidR="00234391">
        <w:fldChar w:fldCharType="begin"/>
      </w:r>
      <w:r w:rsidR="00234391">
        <w:instrText xml:space="preserve"> XE "</w:instrText>
      </w:r>
      <w:r w:rsidR="00234391" w:rsidRPr="00A34B13">
        <w:instrText>hydroforming process</w:instrText>
      </w:r>
      <w:r w:rsidR="00234391">
        <w:instrText xml:space="preserve">" </w:instrText>
      </w:r>
      <w:r w:rsidR="00234391">
        <w:fldChar w:fldCharType="end"/>
      </w:r>
      <w:r w:rsidRPr="001F4D91">
        <w:t xml:space="preserve"> must go through several highly complicated operations for separation and purification of the toluene.</w:t>
      </w:r>
    </w:p>
    <w:p w14:paraId="2EBB82C5" w14:textId="261D5D78" w:rsidR="001E56FB" w:rsidRDefault="00F034FC" w:rsidP="00A808C1">
      <w:pPr>
        <w:pStyle w:val="BodyText"/>
      </w:pPr>
      <w:r w:rsidRPr="001F4D91">
        <w:t>It was estimated that war needs would require about 1,500,00 Bbls/year of toluene. Although production f</w:t>
      </w:r>
      <w:r w:rsidR="00FC2A4E">
        <w:t>r</w:t>
      </w:r>
      <w:r w:rsidRPr="001F4D91">
        <w:t>om coking operations</w:t>
      </w:r>
      <w:r w:rsidR="00234391">
        <w:fldChar w:fldCharType="begin"/>
      </w:r>
      <w:r w:rsidR="00234391">
        <w:instrText xml:space="preserve"> XE "</w:instrText>
      </w:r>
      <w:r w:rsidR="00234391" w:rsidRPr="006479A9">
        <w:instrText>coking operations</w:instrText>
      </w:r>
      <w:r w:rsidR="00234391">
        <w:instrText xml:space="preserve">" </w:instrText>
      </w:r>
      <w:r w:rsidR="00234391">
        <w:fldChar w:fldCharType="end"/>
      </w:r>
      <w:r w:rsidRPr="001F4D91">
        <w:t xml:space="preserve"> amounted to approximately 700,000 Bbls</w:t>
      </w:r>
      <w:r w:rsidR="00FC2A4E">
        <w:t xml:space="preserve"> </w:t>
      </w:r>
      <w:r w:rsidRPr="001F4D91">
        <w:t>in 1941, most of this was required in the chemical industry</w:t>
      </w:r>
      <w:r w:rsidR="00234391">
        <w:fldChar w:fldCharType="begin"/>
      </w:r>
      <w:r w:rsidR="00234391">
        <w:instrText xml:space="preserve"> XE "</w:instrText>
      </w:r>
      <w:r w:rsidR="00234391" w:rsidRPr="00FA5A2E">
        <w:instrText>chemical industry</w:instrText>
      </w:r>
      <w:r w:rsidR="00234391">
        <w:instrText xml:space="preserve">" </w:instrText>
      </w:r>
      <w:r w:rsidR="00234391">
        <w:fldChar w:fldCharType="end"/>
      </w:r>
      <w:r w:rsidRPr="001F4D91">
        <w:t xml:space="preserve"> and could be diverted only at a serious loss. The hydroforming plants under construction probably w</w:t>
      </w:r>
      <w:r w:rsidR="00234391">
        <w:t>ould</w:t>
      </w:r>
      <w:r w:rsidRPr="001F4D91">
        <w:t xml:space="preserve"> be able to supply the needs for this product, although not all of these plants have provided for production of toluene.</w:t>
      </w:r>
    </w:p>
    <w:p w14:paraId="6A94803A" w14:textId="77777777" w:rsidR="00F034FC" w:rsidRDefault="00F034FC" w:rsidP="00D6370D">
      <w:pPr>
        <w:pStyle w:val="Heading7"/>
        <w:framePr w:wrap="around"/>
      </w:pPr>
      <w:r>
        <w:t>Synthetic Rubber</w:t>
      </w:r>
    </w:p>
    <w:p w14:paraId="5E0827E8" w14:textId="77777777" w:rsidR="00F034FC" w:rsidRPr="001F4D91" w:rsidRDefault="00F034FC" w:rsidP="00A808C1">
      <w:pPr>
        <w:pStyle w:val="BodyText"/>
      </w:pPr>
      <w:r w:rsidRPr="001F4D91">
        <w:t>The synthetic rubber</w:t>
      </w:r>
      <w:r w:rsidR="00DD608C">
        <w:fldChar w:fldCharType="begin"/>
      </w:r>
      <w:r w:rsidR="00DD608C">
        <w:instrText xml:space="preserve"> XE "</w:instrText>
      </w:r>
      <w:r w:rsidR="00DD608C" w:rsidRPr="00922FE8">
        <w:rPr>
          <w:szCs w:val="24"/>
        </w:rPr>
        <w:instrText>synthetic rubber</w:instrText>
      </w:r>
      <w:r w:rsidR="00DD608C">
        <w:instrText xml:space="preserve">" </w:instrText>
      </w:r>
      <w:r w:rsidR="00DD608C">
        <w:fldChar w:fldCharType="end"/>
      </w:r>
      <w:r w:rsidRPr="001F4D91">
        <w:t xml:space="preserve"> industry competed with 100-Octane gasoline</w:t>
      </w:r>
      <w:r w:rsidR="00234391">
        <w:fldChar w:fldCharType="begin"/>
      </w:r>
      <w:r w:rsidR="00234391">
        <w:instrText xml:space="preserve"> XE "</w:instrText>
      </w:r>
      <w:r w:rsidR="00234391" w:rsidRPr="005F14E7">
        <w:instrText>100-Octane gasoline</w:instrText>
      </w:r>
      <w:r w:rsidR="00234391">
        <w:instrText xml:space="preserve">" </w:instrText>
      </w:r>
      <w:r w:rsidR="00234391">
        <w:fldChar w:fldCharType="end"/>
      </w:r>
      <w:r w:rsidRPr="001F4D91">
        <w:t xml:space="preserve"> for the supply of butane</w:t>
      </w:r>
      <w:r w:rsidR="00B86DE3">
        <w:fldChar w:fldCharType="begin"/>
      </w:r>
      <w:r w:rsidR="00B86DE3">
        <w:instrText xml:space="preserve"> XE "</w:instrText>
      </w:r>
      <w:r w:rsidR="00B86DE3" w:rsidRPr="00B00955">
        <w:instrText>butane</w:instrText>
      </w:r>
      <w:r w:rsidR="00B86DE3">
        <w:instrText xml:space="preserve">" </w:instrText>
      </w:r>
      <w:r w:rsidR="00B86DE3">
        <w:fldChar w:fldCharType="end"/>
      </w:r>
      <w:r w:rsidRPr="001F4D91">
        <w:t>. Because almost all natural rubber</w:t>
      </w:r>
      <w:r w:rsidR="00234391">
        <w:fldChar w:fldCharType="begin"/>
      </w:r>
      <w:r w:rsidR="00234391">
        <w:instrText xml:space="preserve"> XE "</w:instrText>
      </w:r>
      <w:r w:rsidR="00234391" w:rsidRPr="0063633D">
        <w:instrText>natural rubber</w:instrText>
      </w:r>
      <w:r w:rsidR="00234391">
        <w:instrText xml:space="preserve">" </w:instrText>
      </w:r>
      <w:r w:rsidR="00234391">
        <w:fldChar w:fldCharType="end"/>
      </w:r>
      <w:r w:rsidRPr="001F4D91">
        <w:t xml:space="preserve"> came for the East Indies</w:t>
      </w:r>
      <w:r w:rsidR="00234391">
        <w:fldChar w:fldCharType="begin"/>
      </w:r>
      <w:r w:rsidR="00234391">
        <w:instrText xml:space="preserve"> XE "</w:instrText>
      </w:r>
      <w:r w:rsidR="00234391" w:rsidRPr="00974F8E">
        <w:instrText>East Indies</w:instrText>
      </w:r>
      <w:r w:rsidR="00234391">
        <w:instrText xml:space="preserve">" </w:instrText>
      </w:r>
      <w:r w:rsidR="00234391">
        <w:fldChar w:fldCharType="end"/>
      </w:r>
      <w:r w:rsidRPr="001F4D91">
        <w:t xml:space="preserve">, </w:t>
      </w:r>
      <w:r w:rsidRPr="001F4D91">
        <w:lastRenderedPageBreak/>
        <w:t>Japan</w:t>
      </w:r>
      <w:r w:rsidR="00234391">
        <w:fldChar w:fldCharType="begin"/>
      </w:r>
      <w:r w:rsidR="00234391">
        <w:instrText xml:space="preserve"> XE "</w:instrText>
      </w:r>
      <w:r w:rsidR="00234391" w:rsidRPr="0087015A">
        <w:instrText>Japan</w:instrText>
      </w:r>
      <w:r w:rsidR="00234391">
        <w:instrText xml:space="preserve">" </w:instrText>
      </w:r>
      <w:r w:rsidR="00234391">
        <w:fldChar w:fldCharType="end"/>
      </w:r>
      <w:r w:rsidRPr="001F4D91">
        <w:t>’s declaration of war</w:t>
      </w:r>
      <w:r w:rsidR="00234391">
        <w:fldChar w:fldCharType="begin"/>
      </w:r>
      <w:r w:rsidR="00234391">
        <w:instrText xml:space="preserve"> XE "</w:instrText>
      </w:r>
      <w:r w:rsidR="00234391" w:rsidRPr="00DA4933">
        <w:instrText>declaration of war</w:instrText>
      </w:r>
      <w:r w:rsidR="00234391">
        <w:instrText xml:space="preserve">" </w:instrText>
      </w:r>
      <w:r w:rsidR="00234391">
        <w:fldChar w:fldCharType="end"/>
      </w:r>
      <w:r w:rsidRPr="001F4D91">
        <w:t xml:space="preserve"> precipitated a problem that had previously been considered only as a long term project – that of manufacturing rubber. Of all the major countries at war, the United States was best situated to meet this problem. Although Germany</w:t>
      </w:r>
      <w:r w:rsidR="00234391">
        <w:fldChar w:fldCharType="begin"/>
      </w:r>
      <w:r w:rsidR="00234391">
        <w:instrText xml:space="preserve"> XE "</w:instrText>
      </w:r>
      <w:r w:rsidR="00234391" w:rsidRPr="00065C72">
        <w:instrText>Germany</w:instrText>
      </w:r>
      <w:r w:rsidR="00234391">
        <w:instrText xml:space="preserve">" </w:instrText>
      </w:r>
      <w:r w:rsidR="00234391">
        <w:fldChar w:fldCharType="end"/>
      </w:r>
      <w:r w:rsidRPr="001F4D91">
        <w:t xml:space="preserve"> and Russia</w:t>
      </w:r>
      <w:r w:rsidR="00234391">
        <w:fldChar w:fldCharType="begin"/>
      </w:r>
      <w:r w:rsidR="00234391">
        <w:instrText xml:space="preserve"> XE "</w:instrText>
      </w:r>
      <w:r w:rsidR="00234391" w:rsidRPr="00576FCD">
        <w:instrText>Russia</w:instrText>
      </w:r>
      <w:r w:rsidR="00234391">
        <w:instrText xml:space="preserve">" </w:instrText>
      </w:r>
      <w:r w:rsidR="00234391">
        <w:fldChar w:fldCharType="end"/>
      </w:r>
      <w:r w:rsidRPr="001F4D91">
        <w:t xml:space="preserve"> had more experience in producing synthetic rubber</w:t>
      </w:r>
      <w:r w:rsidR="00234391">
        <w:fldChar w:fldCharType="begin"/>
      </w:r>
      <w:r w:rsidR="00234391">
        <w:instrText xml:space="preserve"> XE "</w:instrText>
      </w:r>
      <w:r w:rsidR="00234391" w:rsidRPr="00DC7866">
        <w:instrText>synthetic rubber</w:instrText>
      </w:r>
      <w:r w:rsidR="00234391">
        <w:instrText xml:space="preserve">" </w:instrText>
      </w:r>
      <w:r w:rsidR="00234391">
        <w:fldChar w:fldCharType="end"/>
      </w:r>
      <w:r w:rsidRPr="001F4D91">
        <w:t xml:space="preserve"> for practical use, they particularly Germany, did not have the petroleum resources available in the US.</w:t>
      </w:r>
    </w:p>
    <w:p w14:paraId="79EFCC44" w14:textId="572C1CB7" w:rsidR="00011B96" w:rsidRDefault="00011B96" w:rsidP="001E56FB">
      <w:pPr>
        <w:pStyle w:val="Heading1"/>
      </w:pPr>
      <w:bookmarkStart w:id="26" w:name="_Toc54196740"/>
      <w:r>
        <w:t>1942 US Statistics</w:t>
      </w:r>
      <w:bookmarkEnd w:id="26"/>
    </w:p>
    <w:p w14:paraId="7F7C3680" w14:textId="77777777" w:rsidR="00F034FC" w:rsidRDefault="00F034FC" w:rsidP="00D6370D">
      <w:pPr>
        <w:pStyle w:val="Heading7"/>
        <w:framePr w:wrap="around"/>
      </w:pPr>
      <w:r>
        <w:t>1942 Aviation Gasoline</w:t>
      </w:r>
    </w:p>
    <w:p w14:paraId="5B43B89F" w14:textId="77777777" w:rsidR="00F034FC" w:rsidRPr="001F4D91" w:rsidRDefault="00F034FC" w:rsidP="00A808C1">
      <w:pPr>
        <w:pStyle w:val="BodyText"/>
      </w:pPr>
      <w:r w:rsidRPr="001F4D91">
        <w:t>The program for the production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launched in 1941 was well under way by the end of 1942, when approximately 16 times as much 100-Octane gasoline</w:t>
      </w:r>
      <w:r w:rsidR="00234391">
        <w:fldChar w:fldCharType="begin"/>
      </w:r>
      <w:r w:rsidR="00234391">
        <w:instrText xml:space="preserve"> XE "</w:instrText>
      </w:r>
      <w:r w:rsidR="00234391" w:rsidRPr="00743A57">
        <w:instrText>100-Octane gasoline</w:instrText>
      </w:r>
      <w:r w:rsidR="00234391">
        <w:instrText xml:space="preserve">" </w:instrText>
      </w:r>
      <w:r w:rsidR="00234391">
        <w:fldChar w:fldCharType="end"/>
      </w:r>
      <w:r w:rsidRPr="001F4D91">
        <w:t xml:space="preserve"> was being produced as at the beginning of 1941. With the largest part of the proposed plants yet unfinished, however, that production was still considerably short of the goal of 250,000 BSD.</w:t>
      </w:r>
    </w:p>
    <w:p w14:paraId="500E89CC" w14:textId="77777777" w:rsidR="00011B96" w:rsidRPr="001F4D91" w:rsidRDefault="00D6370D" w:rsidP="00A808C1">
      <w:pPr>
        <w:pStyle w:val="BodyText"/>
      </w:pPr>
      <w:r w:rsidRPr="001F4D91">
        <w:t xml:space="preserve">In </w:t>
      </w:r>
      <w:r w:rsidR="00011B96" w:rsidRPr="001F4D91">
        <w:t xml:space="preserve">1942 </w:t>
      </w:r>
      <w:r w:rsidRPr="001F4D91">
        <w:t>the following c</w:t>
      </w:r>
      <w:r w:rsidR="00011B96" w:rsidRPr="001F4D91">
        <w:t xml:space="preserve">ompanies </w:t>
      </w:r>
      <w:r w:rsidRPr="001F4D91">
        <w:t xml:space="preserve">across the USA were </w:t>
      </w:r>
      <w:r w:rsidR="00011B96" w:rsidRPr="001F4D91">
        <w:t>manufacturing 100 Octane</w:t>
      </w:r>
      <w:r w:rsidR="009200ED">
        <w:fldChar w:fldCharType="begin"/>
      </w:r>
      <w:r w:rsidR="009200ED">
        <w:instrText xml:space="preserve"> XE "</w:instrText>
      </w:r>
      <w:r w:rsidR="009200ED" w:rsidRPr="00CB09BC">
        <w:rPr>
          <w:b/>
          <w:bCs/>
        </w:rPr>
        <w:instrText>100 Octane</w:instrText>
      </w:r>
      <w:r w:rsidR="009200ED">
        <w:instrText xml:space="preserve">" </w:instrText>
      </w:r>
      <w:r w:rsidR="009200ED">
        <w:fldChar w:fldCharType="end"/>
      </w:r>
      <w:r w:rsidR="00011B96" w:rsidRPr="001F4D91">
        <w:t xml:space="preserve"> </w:t>
      </w:r>
      <w:r w:rsidRPr="001F4D91">
        <w:t>g</w:t>
      </w:r>
      <w:r w:rsidR="00011B96" w:rsidRPr="001F4D91">
        <w:t>asoline</w:t>
      </w:r>
      <w:r w:rsidR="00196F55">
        <w:rPr>
          <w:rStyle w:val="EndnoteReference"/>
        </w:rPr>
        <w:endnoteReference w:id="20"/>
      </w:r>
    </w:p>
    <w:p w14:paraId="58C92F60" w14:textId="77777777" w:rsidR="00196F55" w:rsidRDefault="00196F55" w:rsidP="00A808C1">
      <w:pPr>
        <w:pStyle w:val="BodyText"/>
        <w:sectPr w:rsidR="00196F55" w:rsidSect="00605941">
          <w:endnotePr>
            <w:numFmt w:val="decimal"/>
          </w:endnotePr>
          <w:pgSz w:w="11907" w:h="16839" w:code="9"/>
          <w:pgMar w:top="1701" w:right="1134" w:bottom="1701" w:left="1701" w:header="567" w:footer="851" w:gutter="0"/>
          <w:cols w:space="360"/>
          <w:titlePg/>
        </w:sectPr>
      </w:pPr>
    </w:p>
    <w:p w14:paraId="392B4EAA" w14:textId="77777777" w:rsidR="00011B96" w:rsidRPr="00196F55" w:rsidRDefault="00011B96" w:rsidP="00A808C1">
      <w:pPr>
        <w:pStyle w:val="BodyTextBefore0pt"/>
      </w:pPr>
      <w:r w:rsidRPr="00196F55">
        <w:t>Continental Oil Company</w:t>
      </w:r>
      <w:r w:rsidR="00A26763">
        <w:fldChar w:fldCharType="begin"/>
      </w:r>
      <w:r w:rsidR="00A26763">
        <w:instrText xml:space="preserve"> XE "</w:instrText>
      </w:r>
      <w:r w:rsidR="00A26763" w:rsidRPr="00CF058F">
        <w:instrText>Continental Oil Company</w:instrText>
      </w:r>
      <w:r w:rsidR="00A26763">
        <w:instrText xml:space="preserve">" </w:instrText>
      </w:r>
      <w:r w:rsidR="00A26763">
        <w:fldChar w:fldCharType="end"/>
      </w:r>
    </w:p>
    <w:p w14:paraId="4D75B2F6" w14:textId="77777777" w:rsidR="00011B96" w:rsidRPr="00196F55" w:rsidRDefault="00011B96" w:rsidP="00A808C1">
      <w:pPr>
        <w:pStyle w:val="BodyTextBefore0pt"/>
      </w:pPr>
      <w:r w:rsidRPr="00196F55">
        <w:t>Gulf Refining Company</w:t>
      </w:r>
      <w:r w:rsidR="00234391">
        <w:fldChar w:fldCharType="begin"/>
      </w:r>
      <w:r w:rsidR="00234391">
        <w:instrText xml:space="preserve"> XE "</w:instrText>
      </w:r>
      <w:r w:rsidR="00234391" w:rsidRPr="00FB3662">
        <w:instrText>Gulf Refining Company</w:instrText>
      </w:r>
      <w:r w:rsidR="00234391">
        <w:instrText xml:space="preserve">" </w:instrText>
      </w:r>
      <w:r w:rsidR="00234391">
        <w:fldChar w:fldCharType="end"/>
      </w:r>
    </w:p>
    <w:p w14:paraId="375F7417" w14:textId="77777777" w:rsidR="00011B96" w:rsidRPr="00196F55" w:rsidRDefault="00011B96" w:rsidP="00A808C1">
      <w:pPr>
        <w:pStyle w:val="BodyTextBefore0pt"/>
      </w:pPr>
      <w:r w:rsidRPr="00196F55">
        <w:t>Humble Oil and Refining Company</w:t>
      </w:r>
      <w:r w:rsidR="00B86DE3">
        <w:fldChar w:fldCharType="begin"/>
      </w:r>
      <w:r w:rsidR="00B86DE3">
        <w:instrText xml:space="preserve"> XE "</w:instrText>
      </w:r>
      <w:r w:rsidR="00B86DE3" w:rsidRPr="00F72770">
        <w:instrText>Humble Oil and Refining Company</w:instrText>
      </w:r>
      <w:r w:rsidR="00B86DE3">
        <w:instrText xml:space="preserve">" </w:instrText>
      </w:r>
      <w:r w:rsidR="00B86DE3">
        <w:fldChar w:fldCharType="end"/>
      </w:r>
    </w:p>
    <w:p w14:paraId="63F55F55" w14:textId="77777777" w:rsidR="00011B96" w:rsidRPr="00196F55" w:rsidRDefault="00011B96" w:rsidP="00A808C1">
      <w:pPr>
        <w:pStyle w:val="BodyTextBefore0pt"/>
      </w:pPr>
      <w:r w:rsidRPr="00196F55">
        <w:t>Magnolia Refining Company</w:t>
      </w:r>
      <w:r w:rsidR="00234391">
        <w:fldChar w:fldCharType="begin"/>
      </w:r>
      <w:r w:rsidR="00234391">
        <w:instrText xml:space="preserve"> XE "</w:instrText>
      </w:r>
      <w:r w:rsidR="00234391" w:rsidRPr="00DD55F7">
        <w:instrText>Magnolia Refining Company</w:instrText>
      </w:r>
      <w:r w:rsidR="00234391">
        <w:instrText xml:space="preserve">" </w:instrText>
      </w:r>
      <w:r w:rsidR="00234391">
        <w:fldChar w:fldCharType="end"/>
      </w:r>
    </w:p>
    <w:p w14:paraId="57573CEF" w14:textId="77777777" w:rsidR="00011B96" w:rsidRPr="00196F55" w:rsidRDefault="00011B96" w:rsidP="00A808C1">
      <w:pPr>
        <w:pStyle w:val="BodyTextBefore0pt"/>
      </w:pPr>
      <w:r w:rsidRPr="00196F55">
        <w:t>Phillips Petroleum Company</w:t>
      </w:r>
      <w:r w:rsidR="00234391">
        <w:fldChar w:fldCharType="begin"/>
      </w:r>
      <w:r w:rsidR="00234391">
        <w:instrText xml:space="preserve"> XE "</w:instrText>
      </w:r>
      <w:r w:rsidR="00234391" w:rsidRPr="00483924">
        <w:instrText>Phillips Petroleum Company</w:instrText>
      </w:r>
      <w:r w:rsidR="00234391">
        <w:instrText xml:space="preserve">" </w:instrText>
      </w:r>
      <w:r w:rsidR="00234391">
        <w:fldChar w:fldCharType="end"/>
      </w:r>
    </w:p>
    <w:p w14:paraId="48C97CBB" w14:textId="77777777" w:rsidR="00011B96" w:rsidRPr="00196F55" w:rsidRDefault="00011B96" w:rsidP="00A808C1">
      <w:pPr>
        <w:pStyle w:val="BodyTextBefore0pt"/>
      </w:pPr>
      <w:r w:rsidRPr="00196F55">
        <w:t>Richfield Oil Company</w:t>
      </w:r>
      <w:r w:rsidR="00A26763">
        <w:fldChar w:fldCharType="begin"/>
      </w:r>
      <w:r w:rsidR="00A26763">
        <w:instrText xml:space="preserve"> XE "</w:instrText>
      </w:r>
      <w:r w:rsidR="00A26763" w:rsidRPr="00AA60C6">
        <w:instrText>Richfield Oil Company</w:instrText>
      </w:r>
      <w:r w:rsidR="00A26763">
        <w:instrText xml:space="preserve">" </w:instrText>
      </w:r>
      <w:r w:rsidR="00A26763">
        <w:fldChar w:fldCharType="end"/>
      </w:r>
    </w:p>
    <w:p w14:paraId="74C2FEF4" w14:textId="77777777" w:rsidR="00011B96" w:rsidRPr="00196F55" w:rsidRDefault="00011B96" w:rsidP="00A808C1">
      <w:pPr>
        <w:pStyle w:val="BodyTextBefore0pt"/>
      </w:pPr>
      <w:r w:rsidRPr="00196F55">
        <w:t>Shell Eastern Petroleum Company</w:t>
      </w:r>
      <w:r w:rsidR="00234391">
        <w:fldChar w:fldCharType="begin"/>
      </w:r>
      <w:r w:rsidR="00234391">
        <w:instrText xml:space="preserve"> XE "</w:instrText>
      </w:r>
      <w:r w:rsidR="00234391" w:rsidRPr="002B1022">
        <w:instrText>Shell Eastern Petroleum Company</w:instrText>
      </w:r>
      <w:r w:rsidR="00234391">
        <w:instrText xml:space="preserve">" </w:instrText>
      </w:r>
      <w:r w:rsidR="00234391">
        <w:fldChar w:fldCharType="end"/>
      </w:r>
    </w:p>
    <w:p w14:paraId="77BBBB7E" w14:textId="77777777" w:rsidR="00011B96" w:rsidRPr="00196F55" w:rsidRDefault="00011B96" w:rsidP="00A808C1">
      <w:pPr>
        <w:pStyle w:val="BodyTextBefore0pt"/>
      </w:pPr>
      <w:r w:rsidRPr="00196F55">
        <w:t>Shell Union Oil Company</w:t>
      </w:r>
      <w:r w:rsidR="00234391">
        <w:fldChar w:fldCharType="begin"/>
      </w:r>
      <w:r w:rsidR="00234391">
        <w:instrText xml:space="preserve"> XE "</w:instrText>
      </w:r>
      <w:r w:rsidR="00234391" w:rsidRPr="00185B22">
        <w:instrText>Shell Union Oil Company</w:instrText>
      </w:r>
      <w:r w:rsidR="00234391">
        <w:instrText xml:space="preserve">" </w:instrText>
      </w:r>
      <w:r w:rsidR="00234391">
        <w:fldChar w:fldCharType="end"/>
      </w:r>
    </w:p>
    <w:p w14:paraId="7814BD7E" w14:textId="77777777" w:rsidR="00011B96" w:rsidRPr="00196F55" w:rsidRDefault="00011B96" w:rsidP="00A808C1">
      <w:pPr>
        <w:pStyle w:val="BodyTextBefore0pt"/>
      </w:pPr>
      <w:r w:rsidRPr="00196F55">
        <w:t>Sinclair Refining Company</w:t>
      </w:r>
      <w:r w:rsidR="00A26763">
        <w:fldChar w:fldCharType="begin"/>
      </w:r>
      <w:r w:rsidR="00A26763">
        <w:instrText xml:space="preserve"> XE "</w:instrText>
      </w:r>
      <w:r w:rsidR="00A26763" w:rsidRPr="00EE7A97">
        <w:instrText>Sinclair Refining Company</w:instrText>
      </w:r>
      <w:r w:rsidR="00A26763">
        <w:instrText xml:space="preserve">" </w:instrText>
      </w:r>
      <w:r w:rsidR="00A26763">
        <w:fldChar w:fldCharType="end"/>
      </w:r>
    </w:p>
    <w:p w14:paraId="4EB67A31" w14:textId="77777777" w:rsidR="00011B96" w:rsidRPr="00196F55" w:rsidRDefault="00011B96" w:rsidP="00A808C1">
      <w:pPr>
        <w:pStyle w:val="BodyTextBefore0pt"/>
      </w:pPr>
      <w:r w:rsidRPr="00196F55">
        <w:t>Standard Oil Company of California</w:t>
      </w:r>
      <w:r w:rsidR="00A26763">
        <w:fldChar w:fldCharType="begin"/>
      </w:r>
      <w:r w:rsidR="00A26763">
        <w:instrText xml:space="preserve"> XE "</w:instrText>
      </w:r>
      <w:r w:rsidR="00A26763" w:rsidRPr="00E835C9">
        <w:instrText>Standard Oil Company of California</w:instrText>
      </w:r>
      <w:r w:rsidR="00A26763">
        <w:instrText xml:space="preserve">" </w:instrText>
      </w:r>
      <w:r w:rsidR="00A26763">
        <w:fldChar w:fldCharType="end"/>
      </w:r>
    </w:p>
    <w:p w14:paraId="497A8789" w14:textId="77777777" w:rsidR="00011B96" w:rsidRPr="00196F55" w:rsidRDefault="00011B96" w:rsidP="00A808C1">
      <w:pPr>
        <w:pStyle w:val="BodyTextBefore0pt"/>
      </w:pPr>
      <w:r w:rsidRPr="00196F55">
        <w:t>Standard Oil Company of New Jersey</w:t>
      </w:r>
      <w:r w:rsidR="00DD608C">
        <w:fldChar w:fldCharType="begin"/>
      </w:r>
      <w:r w:rsidR="00DD608C">
        <w:instrText xml:space="preserve"> XE "</w:instrText>
      </w:r>
      <w:r w:rsidR="00DD608C" w:rsidRPr="00697A80">
        <w:instrText>Standard Oil Company of New Jersey</w:instrText>
      </w:r>
      <w:r w:rsidR="00DD608C">
        <w:instrText xml:space="preserve">" </w:instrText>
      </w:r>
      <w:r w:rsidR="00DD608C">
        <w:fldChar w:fldCharType="end"/>
      </w:r>
    </w:p>
    <w:p w14:paraId="7CAE7586" w14:textId="77777777" w:rsidR="00011B96" w:rsidRPr="00196F55" w:rsidRDefault="00011B96" w:rsidP="00A808C1">
      <w:pPr>
        <w:pStyle w:val="BodyTextBefore0pt"/>
      </w:pPr>
      <w:r w:rsidRPr="00196F55">
        <w:t>Standard Oil Company of Indiana</w:t>
      </w:r>
      <w:r w:rsidR="00234391">
        <w:fldChar w:fldCharType="begin"/>
      </w:r>
      <w:r w:rsidR="00234391">
        <w:instrText xml:space="preserve"> XE "</w:instrText>
      </w:r>
      <w:r w:rsidR="00234391" w:rsidRPr="00E50FF7">
        <w:instrText>Standard Oil Company of Indiana</w:instrText>
      </w:r>
      <w:r w:rsidR="00234391">
        <w:instrText xml:space="preserve">" </w:instrText>
      </w:r>
      <w:r w:rsidR="00234391">
        <w:fldChar w:fldCharType="end"/>
      </w:r>
    </w:p>
    <w:p w14:paraId="4BDF7EF4" w14:textId="77777777" w:rsidR="00011B96" w:rsidRPr="00196F55" w:rsidRDefault="00011B96" w:rsidP="00A808C1">
      <w:pPr>
        <w:pStyle w:val="BodyTextBefore0pt"/>
      </w:pPr>
      <w:r w:rsidRPr="00196F55">
        <w:t>Standard Oil Company of Louisiana</w:t>
      </w:r>
      <w:r w:rsidR="00234391">
        <w:fldChar w:fldCharType="begin"/>
      </w:r>
      <w:r w:rsidR="00234391">
        <w:instrText xml:space="preserve"> XE "</w:instrText>
      </w:r>
      <w:r w:rsidR="00234391" w:rsidRPr="002D7E32">
        <w:instrText>Standard Oil Company of Louisiana</w:instrText>
      </w:r>
      <w:r w:rsidR="00234391">
        <w:instrText xml:space="preserve">" </w:instrText>
      </w:r>
      <w:r w:rsidR="00234391">
        <w:fldChar w:fldCharType="end"/>
      </w:r>
    </w:p>
    <w:p w14:paraId="5816386C" w14:textId="77777777" w:rsidR="00011B96" w:rsidRPr="00196F55" w:rsidRDefault="00011B96" w:rsidP="00A808C1">
      <w:pPr>
        <w:pStyle w:val="BodyTextBefore0pt"/>
      </w:pPr>
      <w:r w:rsidRPr="00196F55">
        <w:t>Standard Oil Company of Ohio</w:t>
      </w:r>
      <w:r w:rsidR="00234391">
        <w:fldChar w:fldCharType="begin"/>
      </w:r>
      <w:r w:rsidR="00234391">
        <w:instrText xml:space="preserve"> XE "</w:instrText>
      </w:r>
      <w:r w:rsidR="00234391" w:rsidRPr="00715D72">
        <w:instrText>Standard Oil Company of Ohio</w:instrText>
      </w:r>
      <w:r w:rsidR="00234391">
        <w:instrText xml:space="preserve">" </w:instrText>
      </w:r>
      <w:r w:rsidR="00234391">
        <w:fldChar w:fldCharType="end"/>
      </w:r>
    </w:p>
    <w:p w14:paraId="677F62A5" w14:textId="77777777" w:rsidR="00011B96" w:rsidRPr="00196F55" w:rsidRDefault="00011B96" w:rsidP="00A808C1">
      <w:pPr>
        <w:pStyle w:val="BodyTextBefore0pt"/>
      </w:pPr>
      <w:r w:rsidRPr="00196F55">
        <w:t>The Texas Company</w:t>
      </w:r>
      <w:r w:rsidR="00234391">
        <w:fldChar w:fldCharType="begin"/>
      </w:r>
      <w:r w:rsidR="00234391">
        <w:instrText xml:space="preserve"> XE "</w:instrText>
      </w:r>
      <w:r w:rsidR="00234391" w:rsidRPr="00152E53">
        <w:instrText>The Texas Company</w:instrText>
      </w:r>
      <w:r w:rsidR="00234391">
        <w:instrText xml:space="preserve">" </w:instrText>
      </w:r>
      <w:r w:rsidR="00234391">
        <w:fldChar w:fldCharType="end"/>
      </w:r>
    </w:p>
    <w:p w14:paraId="1CF844DC" w14:textId="77777777" w:rsidR="00011B96" w:rsidRPr="00196F55" w:rsidRDefault="00011B96" w:rsidP="00A808C1">
      <w:pPr>
        <w:pStyle w:val="BodyTextBefore0pt"/>
      </w:pPr>
      <w:r w:rsidRPr="00196F55">
        <w:t>Union Oil Company of California</w:t>
      </w:r>
      <w:r w:rsidR="00A26763">
        <w:fldChar w:fldCharType="begin"/>
      </w:r>
      <w:r w:rsidR="00A26763">
        <w:instrText xml:space="preserve"> XE "</w:instrText>
      </w:r>
      <w:r w:rsidR="00A26763" w:rsidRPr="00A214B3">
        <w:instrText>Union Oil Company of California</w:instrText>
      </w:r>
      <w:r w:rsidR="00A26763">
        <w:instrText xml:space="preserve">" </w:instrText>
      </w:r>
      <w:r w:rsidR="00A26763">
        <w:fldChar w:fldCharType="end"/>
      </w:r>
    </w:p>
    <w:p w14:paraId="7B767B7E" w14:textId="77777777" w:rsidR="00196F55" w:rsidRDefault="00196F55" w:rsidP="001E56FB">
      <w:pPr>
        <w:pStyle w:val="Heading1"/>
        <w:sectPr w:rsidR="00196F55" w:rsidSect="00196F55">
          <w:endnotePr>
            <w:numFmt w:val="decimal"/>
          </w:endnotePr>
          <w:type w:val="continuous"/>
          <w:pgSz w:w="11907" w:h="16839" w:code="9"/>
          <w:pgMar w:top="1701" w:right="1134" w:bottom="1701" w:left="1701" w:header="567" w:footer="851" w:gutter="0"/>
          <w:cols w:num="2" w:space="720"/>
          <w:titlePg/>
        </w:sectPr>
      </w:pPr>
    </w:p>
    <w:p w14:paraId="0B6C8D3C" w14:textId="77777777" w:rsidR="00011B96" w:rsidRDefault="00011B96" w:rsidP="001E56FB">
      <w:pPr>
        <w:pStyle w:val="Heading1"/>
      </w:pPr>
      <w:bookmarkStart w:id="27" w:name="_Toc54196741"/>
      <w:r>
        <w:t>1943 US Statistics</w:t>
      </w:r>
      <w:bookmarkEnd w:id="27"/>
    </w:p>
    <w:p w14:paraId="5E72DF08" w14:textId="77777777" w:rsidR="00F034FC" w:rsidRDefault="00F034FC" w:rsidP="00D6370D">
      <w:pPr>
        <w:pStyle w:val="Heading7"/>
        <w:framePr w:wrap="around"/>
      </w:pPr>
      <w:r>
        <w:t>1943 Aviation Gasoline</w:t>
      </w:r>
    </w:p>
    <w:p w14:paraId="666D80A0" w14:textId="40B0FC67" w:rsidR="00F034FC" w:rsidRPr="001F4D91" w:rsidRDefault="00F034FC" w:rsidP="00A808C1">
      <w:pPr>
        <w:pStyle w:val="BodyText"/>
      </w:pPr>
      <w:r w:rsidRPr="001F4D91">
        <w:t>The continued upward revision of estimated requirements necessitated construction of new plants and the use of short-cut methods of expanding the output of essential constituents. Even with new plants coming into operation, it was necessary to relax the specifications early in 1944 to obtain enough high octane aviation fuel. TEL content</w:t>
      </w:r>
      <w:r w:rsidR="00234391">
        <w:fldChar w:fldCharType="begin"/>
      </w:r>
      <w:r w:rsidR="00234391">
        <w:instrText xml:space="preserve"> XE "</w:instrText>
      </w:r>
      <w:r w:rsidR="00234391" w:rsidRPr="00544AA2">
        <w:instrText>TEL content</w:instrText>
      </w:r>
      <w:r w:rsidR="00234391">
        <w:instrText xml:space="preserve">" </w:instrText>
      </w:r>
      <w:r w:rsidR="00234391">
        <w:fldChar w:fldCharType="end"/>
      </w:r>
      <w:r w:rsidRPr="001F4D91">
        <w:t xml:space="preserve"> was increased from 4</w:t>
      </w:r>
      <w:r w:rsidR="00D6370D" w:rsidRPr="001F4D91">
        <w:t xml:space="preserve"> </w:t>
      </w:r>
      <w:r w:rsidRPr="001F4D91">
        <w:t xml:space="preserve">cc/USG </w:t>
      </w:r>
      <w:r w:rsidR="00FC2A4E">
        <w:t>(</w:t>
      </w:r>
      <w:r w:rsidR="00823C70">
        <w:t>4.8 cc/IG, 1.06 cc/L)</w:t>
      </w:r>
      <w:r w:rsidR="00823C70" w:rsidRPr="001F4D91">
        <w:t xml:space="preserve"> </w:t>
      </w:r>
      <w:r w:rsidRPr="001F4D91">
        <w:t>to 4.6</w:t>
      </w:r>
      <w:r w:rsidR="00D6370D" w:rsidRPr="001F4D91">
        <w:t xml:space="preserve"> </w:t>
      </w:r>
      <w:r w:rsidRPr="001F4D91">
        <w:t>cc/USG</w:t>
      </w:r>
      <w:r w:rsidR="00FC2A4E">
        <w:t xml:space="preserve"> (5.22 cc/IG, 1.22 cc/L)</w:t>
      </w:r>
      <w:r w:rsidRPr="001F4D91">
        <w:t>. On January 5, 1944, distillation points</w:t>
      </w:r>
      <w:r w:rsidR="00234391">
        <w:fldChar w:fldCharType="begin"/>
      </w:r>
      <w:r w:rsidR="00234391">
        <w:instrText xml:space="preserve"> XE "</w:instrText>
      </w:r>
      <w:r w:rsidR="00234391" w:rsidRPr="00245784">
        <w:instrText>distillation points</w:instrText>
      </w:r>
      <w:r w:rsidR="00234391">
        <w:instrText xml:space="preserve">" </w:instrText>
      </w:r>
      <w:r w:rsidR="00234391">
        <w:fldChar w:fldCharType="end"/>
      </w:r>
      <w:r w:rsidRPr="001F4D91">
        <w:t xml:space="preserve"> also were raised to expand production.</w:t>
      </w:r>
      <w:r w:rsidR="00132831">
        <w:t xml:space="preserve"> </w:t>
      </w:r>
      <w:r w:rsidRPr="001F4D91">
        <w:t>Thirty-two (32) of the new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1F4D91">
        <w:t xml:space="preserve"> plants were supplying 100-Octane gasoline</w:t>
      </w:r>
      <w:r w:rsidR="00234391">
        <w:fldChar w:fldCharType="begin"/>
      </w:r>
      <w:r w:rsidR="00234391">
        <w:instrText xml:space="preserve"> XE "</w:instrText>
      </w:r>
      <w:r w:rsidR="00234391" w:rsidRPr="00714861">
        <w:instrText>100-Octane gasoline</w:instrText>
      </w:r>
      <w:r w:rsidR="00234391">
        <w:instrText xml:space="preserve">" </w:instrText>
      </w:r>
      <w:r w:rsidR="00234391">
        <w:fldChar w:fldCharType="end"/>
      </w:r>
      <w:r w:rsidRPr="001F4D91">
        <w:t xml:space="preserve"> by the end of 1943, and 40 more were scheduled for completion early in 1944.</w:t>
      </w:r>
      <w:r w:rsidR="00132831">
        <w:t xml:space="preserve"> </w:t>
      </w:r>
      <w:r w:rsidRPr="001F4D91">
        <w:t>War requirements necessitated a double octane index to describe the antiknock quality of aviation fuel; a rich mixture (3-C)</w:t>
      </w:r>
      <w:r w:rsidR="00234391">
        <w:fldChar w:fldCharType="begin"/>
      </w:r>
      <w:r w:rsidR="00234391">
        <w:instrText xml:space="preserve"> XE "</w:instrText>
      </w:r>
      <w:r w:rsidR="00234391" w:rsidRPr="000E2C15">
        <w:instrText>rich mixture (3-C)</w:instrText>
      </w:r>
      <w:r w:rsidR="00234391">
        <w:instrText xml:space="preserve">" </w:instrText>
      </w:r>
      <w:r w:rsidR="00234391">
        <w:fldChar w:fldCharType="end"/>
      </w:r>
      <w:r w:rsidRPr="001F4D91">
        <w:t xml:space="preserve"> rating in addition to the lean mixture (1-C)</w:t>
      </w:r>
      <w:r w:rsidR="00234391">
        <w:fldChar w:fldCharType="begin"/>
      </w:r>
      <w:r w:rsidR="00234391">
        <w:instrText xml:space="preserve"> XE "</w:instrText>
      </w:r>
      <w:r w:rsidR="00234391" w:rsidRPr="000D576A">
        <w:instrText>lean mixture (1-C)</w:instrText>
      </w:r>
      <w:r w:rsidR="00234391">
        <w:instrText xml:space="preserve">" </w:instrText>
      </w:r>
      <w:r w:rsidR="00234391">
        <w:fldChar w:fldCharType="end"/>
      </w:r>
      <w:r w:rsidRPr="001F4D91">
        <w:t xml:space="preserve"> rating previously in use. The rich mixture rating described the superior quality of the fuel for take-offs, climbing, sudden loads, and similar circumstances extremely important under combat conditions and not indicated by the ordinary octane rating. The rich-mixture rating is determined in a supercharged knock test engine</w:t>
      </w:r>
      <w:r w:rsidR="00234391">
        <w:fldChar w:fldCharType="begin"/>
      </w:r>
      <w:r w:rsidR="00234391">
        <w:instrText xml:space="preserve"> XE "</w:instrText>
      </w:r>
      <w:r w:rsidR="00234391" w:rsidRPr="006D3F0F">
        <w:instrText>supercharged knock test engine</w:instrText>
      </w:r>
      <w:r w:rsidR="00234391">
        <w:instrText xml:space="preserve">" </w:instrText>
      </w:r>
      <w:r w:rsidR="00234391">
        <w:fldChar w:fldCharType="end"/>
      </w:r>
      <w:r w:rsidRPr="001F4D91">
        <w:t xml:space="preserve"> by comparing the fuel to be tested with a standard reference fuel. Thus a 130 rich mixture number indicates that the fuel is 30% better than the reference fuel. Specifications for the two upper grades of aviation fuel were 100/130</w:t>
      </w:r>
      <w:r w:rsidR="002225A8">
        <w:fldChar w:fldCharType="begin"/>
      </w:r>
      <w:r w:rsidR="002225A8">
        <w:instrText xml:space="preserve"> XE "</w:instrText>
      </w:r>
      <w:r w:rsidR="002225A8" w:rsidRPr="009905F5">
        <w:instrText>100/130</w:instrText>
      </w:r>
      <w:r w:rsidR="002225A8">
        <w:instrText xml:space="preserve">" </w:instrText>
      </w:r>
      <w:r w:rsidR="002225A8">
        <w:fldChar w:fldCharType="end"/>
      </w:r>
      <w:r w:rsidRPr="001F4D91">
        <w:t xml:space="preserve"> and 91/96</w:t>
      </w:r>
      <w:r w:rsidR="002225A8">
        <w:fldChar w:fldCharType="begin"/>
      </w:r>
      <w:r w:rsidR="002225A8">
        <w:instrText xml:space="preserve"> XE "</w:instrText>
      </w:r>
      <w:r w:rsidR="002225A8" w:rsidRPr="0058000D">
        <w:instrText>91/96</w:instrText>
      </w:r>
      <w:r w:rsidR="002225A8">
        <w:instrText xml:space="preserve">" </w:instrText>
      </w:r>
      <w:r w:rsidR="002225A8">
        <w:fldChar w:fldCharType="end"/>
      </w:r>
      <w:r w:rsidRPr="001F4D91">
        <w:t>.</w:t>
      </w:r>
    </w:p>
    <w:p w14:paraId="11EC6A5F" w14:textId="77777777" w:rsidR="00F034FC" w:rsidRDefault="00F034FC" w:rsidP="00D6370D">
      <w:pPr>
        <w:pStyle w:val="Heading7"/>
        <w:framePr w:wrap="around"/>
      </w:pPr>
      <w:r>
        <w:t>Cumene</w:t>
      </w:r>
      <w:r w:rsidR="00DD608C">
        <w:fldChar w:fldCharType="begin"/>
      </w:r>
      <w:r w:rsidR="00DD608C">
        <w:instrText xml:space="preserve"> XE "</w:instrText>
      </w:r>
      <w:r w:rsidR="00DD608C" w:rsidRPr="00B205FB">
        <w:rPr>
          <w:sz w:val="24"/>
          <w:szCs w:val="24"/>
        </w:rPr>
        <w:instrText>Cumene</w:instrText>
      </w:r>
      <w:r w:rsidR="00DD608C">
        <w:instrText xml:space="preserve">" </w:instrText>
      </w:r>
      <w:r w:rsidR="00DD608C">
        <w:fldChar w:fldCharType="end"/>
      </w:r>
    </w:p>
    <w:p w14:paraId="35B975BC" w14:textId="77777777" w:rsidR="00844952" w:rsidRPr="001F4D91" w:rsidRDefault="00F034FC" w:rsidP="00A808C1">
      <w:pPr>
        <w:pStyle w:val="BodyText"/>
      </w:pPr>
      <w:r w:rsidRPr="001F4D91">
        <w:t>Cumene</w:t>
      </w:r>
      <w:r w:rsidR="00DD608C">
        <w:fldChar w:fldCharType="begin"/>
      </w:r>
      <w:r w:rsidR="00DD608C">
        <w:instrText xml:space="preserve"> XE "</w:instrText>
      </w:r>
      <w:r w:rsidR="00DD608C" w:rsidRPr="00B205FB">
        <w:rPr>
          <w:szCs w:val="24"/>
        </w:rPr>
        <w:instrText>Cumene</w:instrText>
      </w:r>
      <w:r w:rsidR="00DD608C">
        <w:instrText xml:space="preserve">" </w:instrText>
      </w:r>
      <w:r w:rsidR="00DD608C">
        <w:fldChar w:fldCharType="end"/>
      </w:r>
      <w:r w:rsidRPr="001F4D91">
        <w:t>, first produced for aviation fuel blending in 1942 has been the principal rich mixture additive</w:t>
      </w:r>
      <w:r w:rsidR="002225A8">
        <w:fldChar w:fldCharType="begin"/>
      </w:r>
      <w:r w:rsidR="002225A8">
        <w:instrText xml:space="preserve"> XE "</w:instrText>
      </w:r>
      <w:r w:rsidR="002225A8" w:rsidRPr="00EE54C3">
        <w:instrText>rich mixture additive</w:instrText>
      </w:r>
      <w:r w:rsidR="002225A8">
        <w:instrText xml:space="preserve">" </w:instrText>
      </w:r>
      <w:r w:rsidR="002225A8">
        <w:fldChar w:fldCharType="end"/>
      </w:r>
      <w:r w:rsidRPr="001F4D91">
        <w:t>. It was being manufactured in substantial quantities in 18 plants in 1943. Other additives about five times as potent as Cumene came into used during 1943, and together mad</w:t>
      </w:r>
      <w:r w:rsidR="008C07A7">
        <w:t>e</w:t>
      </w:r>
      <w:r w:rsidRPr="001F4D91">
        <w:t xml:space="preserve"> possible a surplus rich-mixture fuel, with the result that by the end of 1943 the emphasis was on the production of lean-mixture rather than rich-mixture fuel.</w:t>
      </w:r>
    </w:p>
    <w:p w14:paraId="26E6821E" w14:textId="059EE55E" w:rsidR="00D6370D" w:rsidRDefault="00D6370D" w:rsidP="001E56FB">
      <w:pPr>
        <w:pStyle w:val="Heading1"/>
      </w:pPr>
      <w:bookmarkStart w:id="28" w:name="_Toc54196742"/>
      <w:r>
        <w:lastRenderedPageBreak/>
        <w:t>1944 US Statistics</w:t>
      </w:r>
      <w:bookmarkEnd w:id="28"/>
    </w:p>
    <w:p w14:paraId="741A840C" w14:textId="77777777" w:rsidR="00F034FC" w:rsidRDefault="00F034FC" w:rsidP="00D6370D">
      <w:pPr>
        <w:pStyle w:val="Heading7"/>
        <w:framePr w:wrap="around"/>
      </w:pPr>
      <w:r>
        <w:t>1944 Aviation Gasoline</w:t>
      </w:r>
    </w:p>
    <w:p w14:paraId="3848C7AE" w14:textId="77777777" w:rsidR="00D6370D" w:rsidRDefault="00D855BE" w:rsidP="00A808C1">
      <w:pPr>
        <w:pStyle w:val="BodyText"/>
      </w:pPr>
      <w:r w:rsidRPr="00D855BE">
        <w:t>In 1943 and 1944 the production of all grades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rsidRPr="00D855BE">
        <w:t xml:space="preserve"> in the United States expanded rapidly and according to published estimates materially exceeded an average of 500,000 barrels daily in 1944. The production of 100-Octane </w:t>
      </w:r>
      <w:r w:rsidR="002225A8">
        <w:t>gasoline</w:t>
      </w:r>
      <w:r w:rsidR="002225A8">
        <w:fldChar w:fldCharType="begin"/>
      </w:r>
      <w:r w:rsidR="002225A8">
        <w:instrText xml:space="preserve"> XE "</w:instrText>
      </w:r>
      <w:r w:rsidR="002225A8" w:rsidRPr="003D6493">
        <w:instrText>100-Octane gasoline</w:instrText>
      </w:r>
      <w:r w:rsidR="002225A8">
        <w:instrText xml:space="preserve">" </w:instrText>
      </w:r>
      <w:r w:rsidR="002225A8">
        <w:fldChar w:fldCharType="end"/>
      </w:r>
      <w:r w:rsidR="002225A8">
        <w:t xml:space="preserve"> </w:t>
      </w:r>
      <w:r w:rsidRPr="00D855BE">
        <w:t>or above constituted to about two</w:t>
      </w:r>
      <w:r w:rsidR="008C07A7">
        <w:t xml:space="preserve"> </w:t>
      </w:r>
      <w:r w:rsidRPr="00D855BE">
        <w:t>thirds of the total in 1944. The expansion in the production of aviation gasoline was so great in 1944 as to offset the war decline in the civilian consumption of motor fuel and to raise the total production and demand for motor fuel to new record levels.</w:t>
      </w:r>
    </w:p>
    <w:p w14:paraId="5B2139D9" w14:textId="77777777" w:rsidR="00F52F30" w:rsidRPr="00F52F30" w:rsidRDefault="00F52F30" w:rsidP="00A808C1">
      <w:pPr>
        <w:pStyle w:val="BodyText"/>
      </w:pPr>
      <w:r w:rsidRPr="00F52F30">
        <w:t>In 1942 a program for the construction of new plants initiated by the Petroleum Administration for War</w:t>
      </w:r>
      <w:r w:rsidR="002225A8">
        <w:fldChar w:fldCharType="begin"/>
      </w:r>
      <w:r w:rsidR="002225A8">
        <w:instrText xml:space="preserve"> XE "</w:instrText>
      </w:r>
      <w:r w:rsidR="002225A8" w:rsidRPr="004868DC">
        <w:instrText>Petroleum Administration for War</w:instrText>
      </w:r>
      <w:r w:rsidR="002225A8">
        <w:instrText xml:space="preserve">" </w:instrText>
      </w:r>
      <w:r w:rsidR="002225A8">
        <w:fldChar w:fldCharType="end"/>
      </w:r>
      <w:r w:rsidRPr="00F52F30">
        <w:t xml:space="preserve">, and the objectives </w:t>
      </w:r>
      <w:r w:rsidR="005B74E5">
        <w:t xml:space="preserve">of that program </w:t>
      </w:r>
      <w:r w:rsidRPr="00F52F30">
        <w:t>as to quantity and quality continued to rise</w:t>
      </w:r>
      <w:r w:rsidR="005B74E5">
        <w:t xml:space="preserve"> throughout 1944</w:t>
      </w:r>
      <w:r>
        <w:t>.</w:t>
      </w:r>
    </w:p>
    <w:p w14:paraId="24B5194B" w14:textId="49502737" w:rsidR="00D6370D" w:rsidRDefault="00D6370D" w:rsidP="001E56FB">
      <w:pPr>
        <w:pStyle w:val="Heading1"/>
      </w:pPr>
      <w:bookmarkStart w:id="29" w:name="_Toc54196743"/>
      <w:r>
        <w:t>1945 US Statistics</w:t>
      </w:r>
      <w:bookmarkEnd w:id="29"/>
    </w:p>
    <w:p w14:paraId="52981575" w14:textId="77777777" w:rsidR="00F034FC" w:rsidRDefault="00F034FC" w:rsidP="00D6370D">
      <w:pPr>
        <w:pStyle w:val="Heading7"/>
        <w:framePr w:wrap="around"/>
      </w:pPr>
      <w:r>
        <w:t>1945 Aviation Gasoline</w:t>
      </w:r>
    </w:p>
    <w:p w14:paraId="2F7C00B9" w14:textId="77777777" w:rsidR="005B74E5" w:rsidRDefault="005B74E5" w:rsidP="00A808C1">
      <w:pPr>
        <w:pStyle w:val="BodyText"/>
      </w:pPr>
      <w:r>
        <w:t>The wartime expansion in the production and use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t xml:space="preserve"> was much greater than the increase in demand for other petroleum products because of the growth of the use of air power</w:t>
      </w:r>
      <w:r w:rsidR="008C07A7">
        <w:fldChar w:fldCharType="begin"/>
      </w:r>
      <w:r w:rsidR="008C07A7">
        <w:instrText xml:space="preserve"> XE "</w:instrText>
      </w:r>
      <w:r w:rsidR="008C07A7" w:rsidRPr="00326478">
        <w:instrText>air power</w:instrText>
      </w:r>
      <w:r w:rsidR="008C07A7">
        <w:instrText xml:space="preserve">" </w:instrText>
      </w:r>
      <w:r w:rsidR="008C07A7">
        <w:fldChar w:fldCharType="end"/>
      </w:r>
      <w:r>
        <w:t xml:space="preserve"> in war. The total demand for aviation gasoline (domestic plus exports) rose daily from an average of 49,000 barrels in 1941 to a peak of 701,000 barrels daily in April 1945. Since the requirements follow wartime use pattern, it is necessary to divide the months on 1945 into two parts to get a picture of the changes within the year. Total demand dropped from a daily average of 560,000 barrels for the first 8 months to 123,000 barrels for the last 4 months, with 37,000 barrels daily in December 1945.</w:t>
      </w:r>
    </w:p>
    <w:p w14:paraId="43347D2B" w14:textId="77777777" w:rsidR="005B74E5" w:rsidRDefault="005B74E5" w:rsidP="00A808C1">
      <w:pPr>
        <w:pStyle w:val="BodyText"/>
      </w:pPr>
      <w:r>
        <w:t>The production of all aviation grades increased from an average of 58,000 barrels daily in 1941 to an average of 537,000 barrels daily in 1944 and 620,000 barrels daily in the peak month of March 1945. The average production for the first 8 months of 1945 was 578,000 barrels daily compared with 99,000 barrels daily for the last 4 months. The greatest monthly decrease came between the August daily average production of 425,000 barrels and the 133,000 barrels average in September. As a result of the abrupt curtailment of military demand in the last 4 months of 1945, the total quantity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t xml:space="preserve"> including components, transferred to other products was abnormally large, amounting to 57% of production compared with 3% in the first 8 months. There was a substantial drop in stocks from 15 million barrels </w:t>
      </w:r>
      <w:r w:rsidR="005862CD">
        <w:t xml:space="preserve">on August 31 </w:t>
      </w:r>
      <w:r>
        <w:t xml:space="preserve">to 5 million barrels at the end of the year. </w:t>
      </w:r>
    </w:p>
    <w:p w14:paraId="4FB2AACB" w14:textId="77777777" w:rsidR="006605F7" w:rsidRPr="001F4D91" w:rsidRDefault="005B74E5" w:rsidP="00A808C1">
      <w:pPr>
        <w:pStyle w:val="BodyText"/>
      </w:pPr>
      <w:r>
        <w:t>Exports</w:t>
      </w:r>
      <w:r w:rsidR="00F05A05">
        <w:fldChar w:fldCharType="begin"/>
      </w:r>
      <w:r w:rsidR="00F05A05">
        <w:instrText xml:space="preserve"> XE "</w:instrText>
      </w:r>
      <w:r w:rsidR="00F05A05" w:rsidRPr="007D1F35">
        <w:instrText>Exports</w:instrText>
      </w:r>
      <w:r w:rsidR="00F05A05">
        <w:instrText xml:space="preserve">" </w:instrText>
      </w:r>
      <w:r w:rsidR="00F05A05">
        <w:fldChar w:fldCharType="end"/>
      </w:r>
      <w:r>
        <w:t xml:space="preserve"> of all grades of aviation gasoline</w:t>
      </w:r>
      <w:r w:rsidR="00E44698">
        <w:fldChar w:fldCharType="begin"/>
      </w:r>
      <w:r w:rsidR="00E44698">
        <w:instrText xml:space="preserve"> XE "</w:instrText>
      </w:r>
      <w:r w:rsidR="00E44698" w:rsidRPr="00257579">
        <w:instrText>aviation gasoline</w:instrText>
      </w:r>
      <w:r w:rsidR="00E44698">
        <w:instrText xml:space="preserve">" </w:instrText>
      </w:r>
      <w:r w:rsidR="00E44698">
        <w:fldChar w:fldCharType="end"/>
      </w:r>
      <w:r>
        <w:t xml:space="preserve"> averaged 135,000 barrels daily in the first 8 months of 1945 with 244,000 barrels daily in April, and dropped to an average of 7,000 barrels in the last 4 months of the year, with a low of only 2,000 barrels daily in September (1% of the April demand). Almost all the wartime exports went to other Allied Nations.  </w:t>
      </w:r>
    </w:p>
    <w:p w14:paraId="144F153A" w14:textId="77777777" w:rsidR="005B74E5" w:rsidRDefault="005B74E5" w:rsidP="00A808C1">
      <w:pPr>
        <w:pStyle w:val="BodyText"/>
      </w:pPr>
      <w:r>
        <w:t xml:space="preserve">The production of 100-Octane </w:t>
      </w:r>
      <w:r w:rsidR="002225A8">
        <w:t>gasoline</w:t>
      </w:r>
      <w:r w:rsidR="002225A8">
        <w:fldChar w:fldCharType="begin"/>
      </w:r>
      <w:r w:rsidR="002225A8">
        <w:instrText xml:space="preserve"> XE "</w:instrText>
      </w:r>
      <w:r w:rsidR="002225A8" w:rsidRPr="00FA4E54">
        <w:instrText>100-Octane gasoline</w:instrText>
      </w:r>
      <w:r w:rsidR="002225A8">
        <w:instrText xml:space="preserve">" </w:instrText>
      </w:r>
      <w:r w:rsidR="002225A8">
        <w:fldChar w:fldCharType="end"/>
      </w:r>
      <w:r w:rsidR="002225A8">
        <w:t xml:space="preserve"> </w:t>
      </w:r>
      <w:r>
        <w:t>or above constituted about 85% of the total produced in the first 8 months of 1945.</w:t>
      </w:r>
    </w:p>
    <w:p w14:paraId="38EDFFA1" w14:textId="2DA9A0CA" w:rsidR="00844952" w:rsidRDefault="00844952" w:rsidP="001E56FB">
      <w:pPr>
        <w:pStyle w:val="Heading1"/>
      </w:pPr>
      <w:bookmarkStart w:id="30" w:name="_Toc54196744"/>
      <w:r>
        <w:t>Epilogue for 1945</w:t>
      </w:r>
      <w:bookmarkEnd w:id="30"/>
    </w:p>
    <w:p w14:paraId="1D7487C0" w14:textId="4143E96A" w:rsidR="00844952" w:rsidRPr="001F4D91" w:rsidRDefault="00844952" w:rsidP="00A808C1">
      <w:pPr>
        <w:pStyle w:val="BodyText"/>
      </w:pPr>
      <w:r w:rsidRPr="001F4D91">
        <w:t xml:space="preserve">The need for more and more avgas for the war effort saw new technical and process achievements by the refiners focused on two objectives – More avgas, </w:t>
      </w:r>
      <w:r w:rsidR="00011B96" w:rsidRPr="001F4D91">
        <w:t>h</w:t>
      </w:r>
      <w:r w:rsidRPr="001F4D91">
        <w:t xml:space="preserve">igher </w:t>
      </w:r>
      <w:r w:rsidR="00011B96" w:rsidRPr="001F4D91">
        <w:t>o</w:t>
      </w:r>
      <w:r w:rsidRPr="001F4D91">
        <w:t xml:space="preserve">ctane. </w:t>
      </w:r>
      <w:r w:rsidR="000B57E1" w:rsidRPr="001F4D91">
        <w:t>However,</w:t>
      </w:r>
      <w:r w:rsidRPr="001F4D91">
        <w:t xml:space="preserve"> when the war was won by the Allies</w:t>
      </w:r>
      <w:r w:rsidR="00F05A05">
        <w:fldChar w:fldCharType="begin"/>
      </w:r>
      <w:r w:rsidR="00F05A05">
        <w:instrText xml:space="preserve"> XE "</w:instrText>
      </w:r>
      <w:r w:rsidR="00F05A05" w:rsidRPr="00DB0FD3">
        <w:instrText>Allies</w:instrText>
      </w:r>
      <w:r w:rsidR="00F05A05">
        <w:instrText xml:space="preserve">" </w:instrText>
      </w:r>
      <w:r w:rsidR="00F05A05">
        <w:fldChar w:fldCharType="end"/>
      </w:r>
      <w:r w:rsidRPr="001F4D91">
        <w:t xml:space="preserve"> and peace returned, the attention of the refiners would turn to motor gasoline</w:t>
      </w:r>
      <w:r w:rsidR="00B86DE3">
        <w:fldChar w:fldCharType="begin"/>
      </w:r>
      <w:r w:rsidR="00B86DE3">
        <w:instrText xml:space="preserve"> XE "</w:instrText>
      </w:r>
      <w:r w:rsidR="00B86DE3" w:rsidRPr="00012FBE">
        <w:instrText>motor gasoline</w:instrText>
      </w:r>
      <w:r w:rsidR="00B86DE3">
        <w:instrText xml:space="preserve">" </w:instrText>
      </w:r>
      <w:r w:rsidR="00B86DE3">
        <w:fldChar w:fldCharType="end"/>
      </w:r>
      <w:r w:rsidRPr="001F4D91">
        <w:t>.</w:t>
      </w:r>
    </w:p>
    <w:p w14:paraId="1A889670" w14:textId="77777777" w:rsidR="00844952" w:rsidRPr="001F4D91" w:rsidRDefault="00844952" w:rsidP="00A808C1">
      <w:pPr>
        <w:pStyle w:val="BodyText"/>
      </w:pPr>
    </w:p>
    <w:p w14:paraId="04FFF752" w14:textId="77777777" w:rsidR="00844952" w:rsidRPr="001F4D91" w:rsidRDefault="00844952" w:rsidP="00A808C1">
      <w:pPr>
        <w:pStyle w:val="BodyText"/>
        <w:sectPr w:rsidR="00844952" w:rsidRPr="001F4D91" w:rsidSect="00196F55">
          <w:endnotePr>
            <w:numFmt w:val="decimal"/>
          </w:endnotePr>
          <w:type w:val="continuous"/>
          <w:pgSz w:w="11907" w:h="16839" w:code="9"/>
          <w:pgMar w:top="1701" w:right="1134" w:bottom="1701" w:left="1701" w:header="567" w:footer="851" w:gutter="0"/>
          <w:cols w:space="360"/>
          <w:titlePg/>
        </w:sectPr>
      </w:pPr>
    </w:p>
    <w:p w14:paraId="6ABFB3D7" w14:textId="025C1520" w:rsidR="00844952" w:rsidRDefault="00844952" w:rsidP="001E56FB">
      <w:pPr>
        <w:pStyle w:val="Heading1"/>
      </w:pPr>
      <w:bookmarkStart w:id="31" w:name="_Toc54196745"/>
      <w:r>
        <w:lastRenderedPageBreak/>
        <w:t>Index</w:t>
      </w:r>
      <w:bookmarkEnd w:id="31"/>
      <w:r>
        <w:t xml:space="preserve"> </w:t>
      </w:r>
    </w:p>
    <w:p w14:paraId="19886C6F" w14:textId="77777777" w:rsidR="004A561B" w:rsidRPr="004A561B" w:rsidRDefault="002225A8" w:rsidP="002225A8">
      <w:pPr>
        <w:pStyle w:val="Index1"/>
        <w:rPr>
          <w:rFonts w:ascii="Garamond" w:hAnsi="Garamond"/>
          <w:b/>
          <w:bCs/>
          <w:noProof/>
        </w:rPr>
        <w:sectPr w:rsidR="004A561B" w:rsidRPr="004A561B" w:rsidSect="004A561B">
          <w:headerReference w:type="default" r:id="rId40"/>
          <w:footerReference w:type="default" r:id="rId41"/>
          <w:headerReference w:type="first" r:id="rId42"/>
          <w:endnotePr>
            <w:numFmt w:val="decimal"/>
          </w:endnotePr>
          <w:type w:val="continuous"/>
          <w:pgSz w:w="11907" w:h="16839" w:code="1"/>
          <w:pgMar w:top="1800" w:right="2040" w:bottom="1800" w:left="2280" w:header="960" w:footer="960" w:gutter="0"/>
          <w:cols w:num="4" w:space="240"/>
        </w:sectPr>
      </w:pPr>
      <w:r w:rsidRPr="004A561B">
        <w:rPr>
          <w:rFonts w:ascii="Garamond" w:hAnsi="Garamond"/>
          <w:b/>
          <w:bCs/>
        </w:rPr>
        <w:fldChar w:fldCharType="begin"/>
      </w:r>
      <w:r w:rsidRPr="004A561B">
        <w:rPr>
          <w:rFonts w:ascii="Garamond" w:hAnsi="Garamond"/>
          <w:b/>
          <w:bCs/>
        </w:rPr>
        <w:instrText xml:space="preserve"> INDEX \e "</w:instrText>
      </w:r>
      <w:r w:rsidRPr="004A561B">
        <w:rPr>
          <w:rFonts w:ascii="Garamond" w:hAnsi="Garamond"/>
          <w:b/>
          <w:bCs/>
        </w:rPr>
        <w:tab/>
        <w:instrText xml:space="preserve">" \h "A" \c "2" \z "3081" </w:instrText>
      </w:r>
      <w:r w:rsidRPr="004A561B">
        <w:rPr>
          <w:rFonts w:ascii="Garamond" w:hAnsi="Garamond"/>
          <w:b/>
          <w:bCs/>
        </w:rPr>
        <w:fldChar w:fldCharType="separate"/>
      </w:r>
    </w:p>
    <w:p w14:paraId="21B49746"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1</w:t>
      </w:r>
    </w:p>
    <w:p w14:paraId="281C0DB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100 Octane</w:t>
      </w:r>
      <w:r w:rsidRPr="004A561B">
        <w:rPr>
          <w:rFonts w:ascii="Garamond" w:hAnsi="Garamond"/>
          <w:noProof/>
        </w:rPr>
        <w:tab/>
        <w:t>18, 19, 49</w:t>
      </w:r>
    </w:p>
    <w:p w14:paraId="574691D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100 octane avgas</w:t>
      </w:r>
      <w:r w:rsidRPr="004A561B">
        <w:rPr>
          <w:rFonts w:ascii="Garamond" w:hAnsi="Garamond"/>
          <w:noProof/>
        </w:rPr>
        <w:tab/>
        <w:t>10</w:t>
      </w:r>
    </w:p>
    <w:p w14:paraId="49561B6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100 Octane Aviation Fuel</w:t>
      </w:r>
      <w:r w:rsidRPr="004A561B">
        <w:rPr>
          <w:rFonts w:ascii="Garamond" w:hAnsi="Garamond"/>
          <w:noProof/>
        </w:rPr>
        <w:tab/>
        <w:t>17</w:t>
      </w:r>
    </w:p>
    <w:p w14:paraId="78188FF5" w14:textId="3A1EC1C4" w:rsidR="004A561B" w:rsidRPr="004A561B" w:rsidRDefault="004A561B">
      <w:pPr>
        <w:pStyle w:val="Index1"/>
        <w:tabs>
          <w:tab w:val="right" w:leader="dot" w:pos="3423"/>
        </w:tabs>
        <w:rPr>
          <w:rFonts w:ascii="Garamond" w:hAnsi="Garamond"/>
          <w:noProof/>
        </w:rPr>
      </w:pPr>
      <w:r w:rsidRPr="004A561B">
        <w:rPr>
          <w:rFonts w:ascii="Garamond" w:hAnsi="Garamond"/>
          <w:noProof/>
        </w:rPr>
        <w:t>100 Octane aviation gasoline</w:t>
      </w:r>
      <w:r w:rsidRPr="004A561B">
        <w:rPr>
          <w:rFonts w:ascii="Garamond" w:hAnsi="Garamond"/>
          <w:noProof/>
        </w:rPr>
        <w:tab/>
        <w:t xml:space="preserve">5, 13, </w:t>
      </w:r>
      <w:r>
        <w:rPr>
          <w:rFonts w:ascii="Garamond" w:hAnsi="Garamond"/>
          <w:noProof/>
        </w:rPr>
        <w:t xml:space="preserve">16, </w:t>
      </w:r>
      <w:r w:rsidRPr="004A561B">
        <w:rPr>
          <w:rFonts w:ascii="Garamond" w:hAnsi="Garamond"/>
          <w:noProof/>
        </w:rPr>
        <w:t>31</w:t>
      </w:r>
    </w:p>
    <w:p w14:paraId="6157A08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100/130</w:t>
      </w:r>
      <w:r w:rsidRPr="004A561B">
        <w:rPr>
          <w:rFonts w:ascii="Garamond" w:hAnsi="Garamond"/>
          <w:noProof/>
        </w:rPr>
        <w:tab/>
        <w:t>49</w:t>
      </w:r>
    </w:p>
    <w:p w14:paraId="32A46069" w14:textId="3364EC0E" w:rsidR="004A561B" w:rsidRPr="004A561B" w:rsidRDefault="004A561B">
      <w:pPr>
        <w:pStyle w:val="Index1"/>
        <w:tabs>
          <w:tab w:val="right" w:leader="dot" w:pos="3423"/>
        </w:tabs>
        <w:rPr>
          <w:rFonts w:ascii="Garamond" w:hAnsi="Garamond"/>
          <w:noProof/>
        </w:rPr>
      </w:pPr>
      <w:r w:rsidRPr="004A561B">
        <w:rPr>
          <w:rFonts w:ascii="Garamond" w:hAnsi="Garamond"/>
          <w:noProof/>
        </w:rPr>
        <w:t>100-Octane aviation gasoline</w:t>
      </w:r>
      <w:r w:rsidRPr="004A561B">
        <w:rPr>
          <w:rFonts w:ascii="Garamond" w:hAnsi="Garamond"/>
          <w:noProof/>
        </w:rPr>
        <w:tab/>
      </w:r>
      <w:r>
        <w:rPr>
          <w:rFonts w:ascii="Garamond" w:hAnsi="Garamond"/>
          <w:noProof/>
        </w:rPr>
        <w:t xml:space="preserve">19, </w:t>
      </w:r>
      <w:r w:rsidRPr="004A561B">
        <w:rPr>
          <w:rFonts w:ascii="Garamond" w:hAnsi="Garamond"/>
          <w:noProof/>
        </w:rPr>
        <w:t>48</w:t>
      </w:r>
      <w:r>
        <w:rPr>
          <w:rFonts w:ascii="Garamond" w:hAnsi="Garamond"/>
          <w:noProof/>
        </w:rPr>
        <w:t>, 49, 50</w:t>
      </w:r>
    </w:p>
    <w:p w14:paraId="6713709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100-octane manufacture</w:t>
      </w:r>
      <w:r w:rsidRPr="004A561B">
        <w:rPr>
          <w:rFonts w:ascii="Garamond" w:hAnsi="Garamond"/>
          <w:noProof/>
        </w:rPr>
        <w:tab/>
        <w:t>43</w:t>
      </w:r>
    </w:p>
    <w:p w14:paraId="6FD31F8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1-C</w:t>
      </w:r>
      <w:r w:rsidRPr="004A561B">
        <w:rPr>
          <w:rFonts w:ascii="Garamond" w:hAnsi="Garamond"/>
          <w:noProof/>
        </w:rPr>
        <w:tab/>
        <w:t>29</w:t>
      </w:r>
    </w:p>
    <w:p w14:paraId="116D739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1-Pentene</w:t>
      </w:r>
      <w:r w:rsidRPr="004A561B">
        <w:rPr>
          <w:rFonts w:ascii="Garamond" w:hAnsi="Garamond"/>
          <w:noProof/>
        </w:rPr>
        <w:tab/>
        <w:t>34</w:t>
      </w:r>
    </w:p>
    <w:p w14:paraId="2EF8DB00"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2</w:t>
      </w:r>
    </w:p>
    <w:p w14:paraId="1BF652B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 Methyl Hexane</w:t>
      </w:r>
      <w:r w:rsidRPr="004A561B">
        <w:rPr>
          <w:rFonts w:ascii="Garamond" w:hAnsi="Garamond"/>
          <w:noProof/>
        </w:rPr>
        <w:tab/>
        <w:t>23, 24, 25, 27, 28</w:t>
      </w:r>
    </w:p>
    <w:p w14:paraId="0DF892F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 Methyl Pentane</w:t>
      </w:r>
      <w:r w:rsidRPr="004A561B">
        <w:rPr>
          <w:rFonts w:ascii="Garamond" w:hAnsi="Garamond"/>
          <w:noProof/>
        </w:rPr>
        <w:tab/>
        <w:t>23, 24, 25, 27, 28, 37, 38</w:t>
      </w:r>
    </w:p>
    <w:p w14:paraId="23B6396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 Dimethyl Butane</w:t>
      </w:r>
      <w:r w:rsidRPr="004A561B">
        <w:rPr>
          <w:rFonts w:ascii="Garamond" w:hAnsi="Garamond"/>
          <w:noProof/>
        </w:rPr>
        <w:tab/>
        <w:t>23, 24, 25, 27, 28, 36, 37, 38</w:t>
      </w:r>
    </w:p>
    <w:p w14:paraId="20C3CEA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spacing w:val="-8"/>
        </w:rPr>
        <w:t>2,2 Dimethyl Hexane</w:t>
      </w:r>
      <w:r w:rsidRPr="004A561B">
        <w:rPr>
          <w:rFonts w:ascii="Garamond" w:hAnsi="Garamond"/>
          <w:noProof/>
        </w:rPr>
        <w:tab/>
        <w:t>24, 25, 27, 28, 32</w:t>
      </w:r>
    </w:p>
    <w:p w14:paraId="12DB87A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 Dimethyl Pentane</w:t>
      </w:r>
      <w:r w:rsidRPr="004A561B">
        <w:rPr>
          <w:rFonts w:ascii="Garamond" w:hAnsi="Garamond"/>
          <w:noProof/>
        </w:rPr>
        <w:tab/>
        <w:t>23, 24, 27, 28</w:t>
      </w:r>
    </w:p>
    <w:p w14:paraId="0AF0DBB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2,2,3 Trimethyl Butane</w:t>
      </w:r>
      <w:r w:rsidRPr="004A561B">
        <w:rPr>
          <w:rFonts w:ascii="Garamond" w:hAnsi="Garamond"/>
          <w:noProof/>
        </w:rPr>
        <w:tab/>
        <w:t>23, 24, 25, 28</w:t>
      </w:r>
    </w:p>
    <w:p w14:paraId="552A4D4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2,2,3 Trimethyl Hexane</w:t>
      </w:r>
      <w:r w:rsidRPr="004A561B">
        <w:rPr>
          <w:rFonts w:ascii="Garamond" w:hAnsi="Garamond"/>
          <w:noProof/>
        </w:rPr>
        <w:tab/>
        <w:t>35</w:t>
      </w:r>
    </w:p>
    <w:p w14:paraId="52E38D6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2,2,3 Trimethyl Pentane</w:t>
      </w:r>
      <w:r w:rsidRPr="004A561B">
        <w:rPr>
          <w:rFonts w:ascii="Garamond" w:hAnsi="Garamond"/>
          <w:noProof/>
        </w:rPr>
        <w:tab/>
        <w:t>23, 24, 25, 27, 28, 29, 30, 31</w:t>
      </w:r>
    </w:p>
    <w:p w14:paraId="797E0AD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2,2,4 Trimethyl Hexane</w:t>
      </w:r>
      <w:r w:rsidRPr="004A561B">
        <w:rPr>
          <w:rFonts w:ascii="Garamond" w:hAnsi="Garamond"/>
          <w:noProof/>
        </w:rPr>
        <w:tab/>
        <w:t>35</w:t>
      </w:r>
    </w:p>
    <w:p w14:paraId="73725A7A" w14:textId="01E03665" w:rsidR="004A561B" w:rsidRPr="004A561B" w:rsidRDefault="004A561B">
      <w:pPr>
        <w:pStyle w:val="Index1"/>
        <w:tabs>
          <w:tab w:val="right" w:leader="dot" w:pos="3423"/>
        </w:tabs>
        <w:rPr>
          <w:rFonts w:ascii="Garamond" w:hAnsi="Garamond"/>
          <w:noProof/>
        </w:rPr>
      </w:pPr>
      <w:r w:rsidRPr="004A561B">
        <w:rPr>
          <w:rFonts w:ascii="Garamond" w:hAnsi="Garamond"/>
          <w:noProof/>
        </w:rPr>
        <w:t>2,2,4 Trimethyl Pentane</w:t>
      </w:r>
      <w:r w:rsidRPr="004A561B">
        <w:rPr>
          <w:rFonts w:ascii="Garamond" w:hAnsi="Garamond"/>
          <w:noProof/>
        </w:rPr>
        <w:tab/>
        <w:t xml:space="preserve">23, 24, 25, </w:t>
      </w:r>
      <w:r w:rsidR="000A1D43">
        <w:rPr>
          <w:rFonts w:ascii="Garamond" w:hAnsi="Garamond"/>
          <w:noProof/>
        </w:rPr>
        <w:t xml:space="preserve">26, </w:t>
      </w:r>
      <w:r w:rsidRPr="004A561B">
        <w:rPr>
          <w:rFonts w:ascii="Garamond" w:hAnsi="Garamond"/>
          <w:noProof/>
        </w:rPr>
        <w:t>27, 28, 29, 30, 33</w:t>
      </w:r>
    </w:p>
    <w:p w14:paraId="0505F71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2,2,5 Trimethyl Hexane</w:t>
      </w:r>
      <w:r w:rsidRPr="004A561B">
        <w:rPr>
          <w:rFonts w:ascii="Garamond" w:hAnsi="Garamond"/>
          <w:noProof/>
        </w:rPr>
        <w:tab/>
        <w:t>23, 24, 25, 28, 35</w:t>
      </w:r>
    </w:p>
    <w:p w14:paraId="68D106F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2,3 Dimethyl Butane</w:t>
      </w:r>
      <w:r w:rsidRPr="004A561B">
        <w:rPr>
          <w:rFonts w:ascii="Garamond" w:hAnsi="Garamond"/>
          <w:noProof/>
        </w:rPr>
        <w:tab/>
        <w:t>24, 25, 27, 28, 36, 37, 38, 39</w:t>
      </w:r>
    </w:p>
    <w:p w14:paraId="3605D0C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2,3 Dimethyl Hexane</w:t>
      </w:r>
      <w:r w:rsidRPr="004A561B">
        <w:rPr>
          <w:rFonts w:ascii="Garamond" w:hAnsi="Garamond"/>
          <w:noProof/>
        </w:rPr>
        <w:tab/>
        <w:t>23, 24, 25, 27, 28, 32</w:t>
      </w:r>
    </w:p>
    <w:p w14:paraId="18275D5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2,3 Dimethyl Pentane</w:t>
      </w:r>
      <w:r w:rsidRPr="004A561B">
        <w:rPr>
          <w:rFonts w:ascii="Garamond" w:hAnsi="Garamond"/>
          <w:noProof/>
        </w:rPr>
        <w:tab/>
        <w:t>23, 24, 25, 27, 28</w:t>
      </w:r>
    </w:p>
    <w:p w14:paraId="39341CB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2,3,3 Trimethyl Hexane</w:t>
      </w:r>
      <w:r w:rsidRPr="004A561B">
        <w:rPr>
          <w:rFonts w:ascii="Garamond" w:hAnsi="Garamond"/>
          <w:noProof/>
        </w:rPr>
        <w:tab/>
        <w:t>35</w:t>
      </w:r>
    </w:p>
    <w:p w14:paraId="1F3F1B2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2,3,3 Trimethyl Pentane</w:t>
      </w:r>
      <w:r w:rsidRPr="004A561B">
        <w:rPr>
          <w:rFonts w:ascii="Garamond" w:hAnsi="Garamond"/>
          <w:noProof/>
        </w:rPr>
        <w:tab/>
        <w:t>23, 24, 25, 27, 28, 29</w:t>
      </w:r>
    </w:p>
    <w:p w14:paraId="5F22C4E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2,3,4 Trimethyl Hexane</w:t>
      </w:r>
      <w:r w:rsidRPr="004A561B">
        <w:rPr>
          <w:rFonts w:ascii="Garamond" w:hAnsi="Garamond"/>
          <w:noProof/>
        </w:rPr>
        <w:tab/>
        <w:t>35</w:t>
      </w:r>
    </w:p>
    <w:p w14:paraId="53E96009" w14:textId="33792912" w:rsidR="004A561B" w:rsidRPr="004A561B" w:rsidRDefault="004A561B">
      <w:pPr>
        <w:pStyle w:val="Index1"/>
        <w:tabs>
          <w:tab w:val="right" w:leader="dot" w:pos="3423"/>
        </w:tabs>
        <w:rPr>
          <w:rFonts w:ascii="Garamond" w:hAnsi="Garamond"/>
          <w:noProof/>
        </w:rPr>
      </w:pPr>
      <w:r w:rsidRPr="004A561B">
        <w:rPr>
          <w:rFonts w:ascii="Garamond" w:hAnsi="Garamond"/>
          <w:noProof/>
        </w:rPr>
        <w:t>2,3,4 Trimethyl Pentane</w:t>
      </w:r>
      <w:r w:rsidRPr="004A561B">
        <w:rPr>
          <w:rFonts w:ascii="Garamond" w:hAnsi="Garamond"/>
          <w:noProof/>
        </w:rPr>
        <w:tab/>
        <w:t xml:space="preserve">23, 24, 25, </w:t>
      </w:r>
      <w:r w:rsidR="000A1D43">
        <w:rPr>
          <w:rFonts w:ascii="Garamond" w:hAnsi="Garamond"/>
          <w:noProof/>
        </w:rPr>
        <w:t xml:space="preserve">26, </w:t>
      </w:r>
      <w:r w:rsidRPr="004A561B">
        <w:rPr>
          <w:rFonts w:ascii="Garamond" w:hAnsi="Garamond"/>
          <w:noProof/>
        </w:rPr>
        <w:t>27, 28, 29, 30</w:t>
      </w:r>
    </w:p>
    <w:p w14:paraId="3B160BF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2,3,5 Trimethyl Hexane</w:t>
      </w:r>
      <w:r w:rsidRPr="004A561B">
        <w:rPr>
          <w:rFonts w:ascii="Garamond" w:hAnsi="Garamond"/>
          <w:noProof/>
        </w:rPr>
        <w:tab/>
        <w:t>23, 24, 26, 35</w:t>
      </w:r>
    </w:p>
    <w:p w14:paraId="57D6D72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2,4 Dimethyl Hexane</w:t>
      </w:r>
      <w:r w:rsidRPr="004A561B">
        <w:rPr>
          <w:rFonts w:ascii="Garamond" w:hAnsi="Garamond"/>
          <w:noProof/>
        </w:rPr>
        <w:tab/>
        <w:t>23, 24, 25, 27, 28, 32</w:t>
      </w:r>
    </w:p>
    <w:p w14:paraId="6807EE3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2,4 Dimethyl Pentane</w:t>
      </w:r>
      <w:r w:rsidRPr="004A561B">
        <w:rPr>
          <w:rFonts w:ascii="Garamond" w:hAnsi="Garamond"/>
          <w:noProof/>
        </w:rPr>
        <w:tab/>
        <w:t>23, 24, 25, 27, 28</w:t>
      </w:r>
    </w:p>
    <w:p w14:paraId="134BB7E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2,4,4 Trimethyl Hexane</w:t>
      </w:r>
      <w:r w:rsidRPr="004A561B">
        <w:rPr>
          <w:rFonts w:ascii="Garamond" w:hAnsi="Garamond"/>
          <w:noProof/>
        </w:rPr>
        <w:tab/>
        <w:t>35</w:t>
      </w:r>
    </w:p>
    <w:p w14:paraId="5ADA408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2,4,5 Trimethyl Hexane</w:t>
      </w:r>
      <w:r w:rsidRPr="004A561B">
        <w:rPr>
          <w:rFonts w:ascii="Garamond" w:hAnsi="Garamond"/>
          <w:noProof/>
        </w:rPr>
        <w:tab/>
        <w:t>35</w:t>
      </w:r>
    </w:p>
    <w:p w14:paraId="01E961D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2,5 Dimethyl Hexane</w:t>
      </w:r>
      <w:r w:rsidRPr="004A561B">
        <w:rPr>
          <w:rFonts w:ascii="Garamond" w:hAnsi="Garamond"/>
          <w:noProof/>
        </w:rPr>
        <w:tab/>
        <w:t>23, 24, 25, 27, 28, 32</w:t>
      </w:r>
    </w:p>
    <w:p w14:paraId="715A574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2.2 Dimethyl Pentane</w:t>
      </w:r>
      <w:r w:rsidRPr="004A561B">
        <w:rPr>
          <w:rFonts w:ascii="Garamond" w:hAnsi="Garamond"/>
          <w:noProof/>
        </w:rPr>
        <w:tab/>
        <w:t>25</w:t>
      </w:r>
    </w:p>
    <w:p w14:paraId="31D4370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2-tert-Butyl Butane</w:t>
      </w:r>
      <w:r w:rsidRPr="004A561B">
        <w:rPr>
          <w:rFonts w:ascii="Garamond" w:hAnsi="Garamond"/>
          <w:noProof/>
        </w:rPr>
        <w:tab/>
        <w:t>23, 28</w:t>
      </w:r>
    </w:p>
    <w:p w14:paraId="354F393E"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3</w:t>
      </w:r>
    </w:p>
    <w:p w14:paraId="3B53E07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3 Methyl Hexane</w:t>
      </w:r>
      <w:r w:rsidRPr="004A561B">
        <w:rPr>
          <w:rFonts w:ascii="Garamond" w:hAnsi="Garamond"/>
          <w:noProof/>
        </w:rPr>
        <w:tab/>
        <w:t>23, 24, 25, 27, 28</w:t>
      </w:r>
    </w:p>
    <w:p w14:paraId="3BA82B82" w14:textId="465D44FC" w:rsidR="004A561B" w:rsidRPr="004A561B" w:rsidRDefault="004A561B">
      <w:pPr>
        <w:pStyle w:val="Index1"/>
        <w:tabs>
          <w:tab w:val="right" w:leader="dot" w:pos="3423"/>
        </w:tabs>
        <w:rPr>
          <w:rFonts w:ascii="Garamond" w:hAnsi="Garamond"/>
          <w:noProof/>
        </w:rPr>
      </w:pPr>
      <w:r w:rsidRPr="004A561B">
        <w:rPr>
          <w:rFonts w:ascii="Garamond" w:hAnsi="Garamond"/>
          <w:noProof/>
        </w:rPr>
        <w:t>3 Methyl Pentane</w:t>
      </w:r>
      <w:r w:rsidRPr="004A561B">
        <w:rPr>
          <w:rFonts w:ascii="Garamond" w:hAnsi="Garamond"/>
          <w:noProof/>
        </w:rPr>
        <w:tab/>
        <w:t>23, 24, 25, 27, 28</w:t>
      </w:r>
      <w:r w:rsidR="000A1D43">
        <w:rPr>
          <w:rFonts w:ascii="Garamond" w:hAnsi="Garamond"/>
          <w:noProof/>
        </w:rPr>
        <w:t>, 37</w:t>
      </w:r>
    </w:p>
    <w:p w14:paraId="3D99E5A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3,3 Dimethyl Hexane</w:t>
      </w:r>
      <w:r w:rsidRPr="004A561B">
        <w:rPr>
          <w:rFonts w:ascii="Garamond" w:hAnsi="Garamond"/>
          <w:noProof/>
        </w:rPr>
        <w:tab/>
        <w:t>32</w:t>
      </w:r>
    </w:p>
    <w:p w14:paraId="540D1AA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3,3,4 Trimethyl Hexane</w:t>
      </w:r>
      <w:r w:rsidRPr="004A561B">
        <w:rPr>
          <w:rFonts w:ascii="Garamond" w:hAnsi="Garamond"/>
          <w:noProof/>
        </w:rPr>
        <w:tab/>
        <w:t>35</w:t>
      </w:r>
    </w:p>
    <w:p w14:paraId="15C5503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spacing w:val="-8"/>
        </w:rPr>
        <w:t>3,4 Dimethyl Hexane</w:t>
      </w:r>
      <w:r w:rsidRPr="004A561B">
        <w:rPr>
          <w:rFonts w:ascii="Garamond" w:hAnsi="Garamond"/>
          <w:noProof/>
        </w:rPr>
        <w:tab/>
        <w:t>24, 25, 27, 28, 32</w:t>
      </w:r>
    </w:p>
    <w:p w14:paraId="4DA3210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398th Bombardment Group</w:t>
      </w:r>
      <w:r w:rsidRPr="004A561B">
        <w:rPr>
          <w:rFonts w:ascii="Garamond" w:hAnsi="Garamond"/>
          <w:noProof/>
        </w:rPr>
        <w:tab/>
        <w:t>1</w:t>
      </w:r>
    </w:p>
    <w:p w14:paraId="0635E0B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3-C</w:t>
      </w:r>
      <w:r w:rsidRPr="004A561B">
        <w:rPr>
          <w:rFonts w:ascii="Garamond" w:hAnsi="Garamond"/>
          <w:noProof/>
        </w:rPr>
        <w:tab/>
        <w:t>29</w:t>
      </w:r>
    </w:p>
    <w:p w14:paraId="5BFB36B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3-Methyl-1-butene</w:t>
      </w:r>
      <w:r w:rsidRPr="004A561B">
        <w:rPr>
          <w:rFonts w:ascii="Garamond" w:hAnsi="Garamond"/>
          <w:noProof/>
        </w:rPr>
        <w:tab/>
        <w:t>34</w:t>
      </w:r>
    </w:p>
    <w:p w14:paraId="4F6E9040"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8</w:t>
      </w:r>
    </w:p>
    <w:p w14:paraId="5FA0C09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80 Octane all-purpose gasoline</w:t>
      </w:r>
      <w:r w:rsidRPr="004A561B">
        <w:rPr>
          <w:rFonts w:ascii="Garamond" w:hAnsi="Garamond"/>
          <w:noProof/>
        </w:rPr>
        <w:tab/>
        <w:t>13</w:t>
      </w:r>
    </w:p>
    <w:p w14:paraId="350841E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87 Octane</w:t>
      </w:r>
      <w:r w:rsidRPr="004A561B">
        <w:rPr>
          <w:rFonts w:ascii="Garamond" w:hAnsi="Garamond"/>
          <w:noProof/>
        </w:rPr>
        <w:tab/>
        <w:t>18</w:t>
      </w:r>
    </w:p>
    <w:p w14:paraId="18D63DB3"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9</w:t>
      </w:r>
    </w:p>
    <w:p w14:paraId="6E09C7A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91 Octane Avgas</w:t>
      </w:r>
      <w:r w:rsidRPr="004A561B">
        <w:rPr>
          <w:rFonts w:ascii="Garamond" w:hAnsi="Garamond"/>
          <w:noProof/>
        </w:rPr>
        <w:tab/>
        <w:t>13</w:t>
      </w:r>
    </w:p>
    <w:p w14:paraId="083C4FE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91/96</w:t>
      </w:r>
      <w:r w:rsidRPr="004A561B">
        <w:rPr>
          <w:rFonts w:ascii="Garamond" w:hAnsi="Garamond"/>
          <w:noProof/>
        </w:rPr>
        <w:tab/>
        <w:t>49</w:t>
      </w:r>
    </w:p>
    <w:p w14:paraId="0CD1C6F5"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A</w:t>
      </w:r>
    </w:p>
    <w:p w14:paraId="66CA526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Abadan, Iran</w:t>
      </w:r>
      <w:r w:rsidRPr="004A561B">
        <w:rPr>
          <w:rFonts w:ascii="Garamond" w:hAnsi="Garamond"/>
          <w:noProof/>
        </w:rPr>
        <w:tab/>
        <w:t>20</w:t>
      </w:r>
    </w:p>
    <w:p w14:paraId="7AC862D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absorber oil</w:t>
      </w:r>
      <w:r w:rsidRPr="004A561B">
        <w:rPr>
          <w:rFonts w:ascii="Garamond" w:hAnsi="Garamond"/>
          <w:noProof/>
        </w:rPr>
        <w:tab/>
        <w:t>48</w:t>
      </w:r>
    </w:p>
    <w:p w14:paraId="7484534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Acid Heat</w:t>
      </w:r>
      <w:r w:rsidRPr="004A561B">
        <w:rPr>
          <w:rFonts w:ascii="Garamond" w:hAnsi="Garamond"/>
          <w:noProof/>
        </w:rPr>
        <w:tab/>
        <w:t>10, 16</w:t>
      </w:r>
    </w:p>
    <w:p w14:paraId="137CAD9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Acid Strength (Sulphuric Acid)</w:t>
      </w:r>
      <w:r w:rsidRPr="004A561B">
        <w:rPr>
          <w:rFonts w:ascii="Garamond" w:hAnsi="Garamond"/>
          <w:noProof/>
        </w:rPr>
        <w:tab/>
        <w:t>31</w:t>
      </w:r>
    </w:p>
    <w:p w14:paraId="311BE34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acid treated</w:t>
      </w:r>
      <w:r w:rsidRPr="004A561B">
        <w:rPr>
          <w:rFonts w:ascii="Garamond" w:hAnsi="Garamond"/>
          <w:noProof/>
        </w:rPr>
        <w:tab/>
        <w:t>15</w:t>
      </w:r>
    </w:p>
    <w:p w14:paraId="15EBE75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acid treatment</w:t>
      </w:r>
      <w:r w:rsidRPr="004A561B">
        <w:rPr>
          <w:rFonts w:ascii="Garamond" w:hAnsi="Garamond"/>
          <w:noProof/>
        </w:rPr>
        <w:tab/>
        <w:t>18</w:t>
      </w:r>
    </w:p>
    <w:p w14:paraId="161639A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acid-treating</w:t>
      </w:r>
      <w:r w:rsidRPr="004A561B">
        <w:rPr>
          <w:rFonts w:ascii="Garamond" w:hAnsi="Garamond"/>
          <w:noProof/>
        </w:rPr>
        <w:tab/>
        <w:t>15</w:t>
      </w:r>
    </w:p>
    <w:p w14:paraId="6DADFDE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air power</w:t>
      </w:r>
      <w:r w:rsidRPr="004A561B">
        <w:rPr>
          <w:rFonts w:ascii="Garamond" w:hAnsi="Garamond"/>
          <w:noProof/>
        </w:rPr>
        <w:tab/>
        <w:t>50</w:t>
      </w:r>
    </w:p>
    <w:p w14:paraId="46F3538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alcohol plants</w:t>
      </w:r>
      <w:r w:rsidRPr="004A561B">
        <w:rPr>
          <w:rFonts w:ascii="Garamond" w:hAnsi="Garamond"/>
          <w:noProof/>
        </w:rPr>
        <w:tab/>
        <w:t>45</w:t>
      </w:r>
    </w:p>
    <w:p w14:paraId="7FD8213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Alice Springs Aerodrome</w:t>
      </w:r>
      <w:r w:rsidRPr="004A561B">
        <w:rPr>
          <w:rFonts w:ascii="Garamond" w:hAnsi="Garamond"/>
          <w:noProof/>
        </w:rPr>
        <w:tab/>
        <w:t>3</w:t>
      </w:r>
    </w:p>
    <w:p w14:paraId="18842A65" w14:textId="3E37AD0E" w:rsidR="004A561B" w:rsidRPr="004A561B" w:rsidRDefault="004A561B">
      <w:pPr>
        <w:pStyle w:val="Index1"/>
        <w:tabs>
          <w:tab w:val="right" w:leader="dot" w:pos="3423"/>
        </w:tabs>
        <w:rPr>
          <w:rFonts w:ascii="Garamond" w:hAnsi="Garamond"/>
          <w:noProof/>
        </w:rPr>
      </w:pPr>
      <w:r>
        <w:rPr>
          <w:rFonts w:ascii="Garamond" w:hAnsi="Garamond"/>
          <w:noProof/>
        </w:rPr>
        <w:t>a</w:t>
      </w:r>
      <w:r w:rsidRPr="004A561B">
        <w:rPr>
          <w:rFonts w:ascii="Garamond" w:hAnsi="Garamond"/>
          <w:noProof/>
        </w:rPr>
        <w:t>lkylate</w:t>
      </w:r>
      <w:r w:rsidRPr="004A561B">
        <w:rPr>
          <w:rFonts w:ascii="Garamond" w:hAnsi="Garamond"/>
          <w:noProof/>
        </w:rPr>
        <w:tab/>
        <w:t xml:space="preserve">5, 9, </w:t>
      </w:r>
      <w:r>
        <w:rPr>
          <w:rFonts w:ascii="Garamond" w:hAnsi="Garamond"/>
          <w:noProof/>
        </w:rPr>
        <w:t xml:space="preserve">15, 17, </w:t>
      </w:r>
      <w:r w:rsidRPr="004A561B">
        <w:rPr>
          <w:rFonts w:ascii="Garamond" w:hAnsi="Garamond"/>
          <w:noProof/>
        </w:rPr>
        <w:t>18, 19</w:t>
      </w:r>
      <w:r>
        <w:rPr>
          <w:rFonts w:ascii="Garamond" w:hAnsi="Garamond"/>
          <w:noProof/>
        </w:rPr>
        <w:t>, 29</w:t>
      </w:r>
    </w:p>
    <w:p w14:paraId="215B2E9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alkylates</w:t>
      </w:r>
      <w:r w:rsidRPr="004A561B">
        <w:rPr>
          <w:rFonts w:ascii="Garamond" w:hAnsi="Garamond"/>
          <w:noProof/>
        </w:rPr>
        <w:tab/>
        <w:t>5, 31, 34, 41</w:t>
      </w:r>
    </w:p>
    <w:p w14:paraId="421674A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alkylation</w:t>
      </w:r>
      <w:r w:rsidRPr="004A561B">
        <w:rPr>
          <w:rFonts w:ascii="Garamond" w:hAnsi="Garamond"/>
          <w:noProof/>
        </w:rPr>
        <w:tab/>
        <w:t>5, 17, 38</w:t>
      </w:r>
    </w:p>
    <w:p w14:paraId="7168F91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alkylation method</w:t>
      </w:r>
      <w:r w:rsidRPr="004A561B">
        <w:rPr>
          <w:rFonts w:ascii="Garamond" w:hAnsi="Garamond"/>
          <w:noProof/>
        </w:rPr>
        <w:tab/>
        <w:t>47</w:t>
      </w:r>
    </w:p>
    <w:p w14:paraId="6327E235" w14:textId="37CBD9CC" w:rsidR="004A561B" w:rsidRPr="004A561B" w:rsidRDefault="004A561B">
      <w:pPr>
        <w:pStyle w:val="Index1"/>
        <w:tabs>
          <w:tab w:val="right" w:leader="dot" w:pos="3423"/>
        </w:tabs>
        <w:rPr>
          <w:rFonts w:ascii="Garamond" w:hAnsi="Garamond"/>
          <w:noProof/>
        </w:rPr>
      </w:pPr>
      <w:r w:rsidRPr="004A561B">
        <w:rPr>
          <w:rFonts w:ascii="Garamond" w:hAnsi="Garamond"/>
          <w:noProof/>
        </w:rPr>
        <w:t>Alkylation plant</w:t>
      </w:r>
      <w:r w:rsidRPr="004A561B">
        <w:rPr>
          <w:rFonts w:ascii="Garamond" w:hAnsi="Garamond"/>
          <w:noProof/>
        </w:rPr>
        <w:tab/>
        <w:t>3</w:t>
      </w:r>
      <w:r w:rsidR="000A1D43">
        <w:rPr>
          <w:rFonts w:ascii="Garamond" w:hAnsi="Garamond"/>
          <w:noProof/>
        </w:rPr>
        <w:t>, 47</w:t>
      </w:r>
    </w:p>
    <w:p w14:paraId="73380C63" w14:textId="511248E1" w:rsidR="004A561B" w:rsidRPr="004A561B" w:rsidRDefault="004A561B">
      <w:pPr>
        <w:pStyle w:val="Index1"/>
        <w:tabs>
          <w:tab w:val="right" w:leader="dot" w:pos="3423"/>
        </w:tabs>
        <w:rPr>
          <w:rFonts w:ascii="Garamond" w:hAnsi="Garamond"/>
          <w:noProof/>
        </w:rPr>
      </w:pPr>
      <w:r w:rsidRPr="004A561B">
        <w:rPr>
          <w:rFonts w:ascii="Garamond" w:hAnsi="Garamond"/>
          <w:noProof/>
        </w:rPr>
        <w:t>alkylation process</w:t>
      </w:r>
      <w:r w:rsidRPr="004A561B">
        <w:rPr>
          <w:rFonts w:ascii="Garamond" w:hAnsi="Garamond"/>
          <w:noProof/>
        </w:rPr>
        <w:tab/>
        <w:t xml:space="preserve">7, 9, </w:t>
      </w:r>
      <w:r w:rsidR="000A1D43">
        <w:rPr>
          <w:rFonts w:ascii="Garamond" w:hAnsi="Garamond"/>
          <w:noProof/>
        </w:rPr>
        <w:t xml:space="preserve">10, </w:t>
      </w:r>
      <w:r w:rsidRPr="004A561B">
        <w:rPr>
          <w:rFonts w:ascii="Garamond" w:hAnsi="Garamond"/>
          <w:noProof/>
        </w:rPr>
        <w:t>47</w:t>
      </w:r>
    </w:p>
    <w:p w14:paraId="5F19CCAA" w14:textId="20711169" w:rsidR="004A561B" w:rsidRPr="004A561B" w:rsidRDefault="004A561B">
      <w:pPr>
        <w:pStyle w:val="Index1"/>
        <w:tabs>
          <w:tab w:val="right" w:leader="dot" w:pos="3423"/>
        </w:tabs>
        <w:rPr>
          <w:rFonts w:ascii="Garamond" w:hAnsi="Garamond"/>
          <w:noProof/>
        </w:rPr>
      </w:pPr>
      <w:r w:rsidRPr="004A561B">
        <w:rPr>
          <w:rFonts w:ascii="Garamond" w:hAnsi="Garamond"/>
          <w:noProof/>
        </w:rPr>
        <w:t>alkylation unit</w:t>
      </w:r>
      <w:r w:rsidRPr="004A561B">
        <w:rPr>
          <w:rFonts w:ascii="Garamond" w:hAnsi="Garamond"/>
          <w:noProof/>
        </w:rPr>
        <w:tab/>
        <w:t>10, 17</w:t>
      </w:r>
      <w:r w:rsidR="000A1D43">
        <w:rPr>
          <w:rFonts w:ascii="Garamond" w:hAnsi="Garamond"/>
          <w:noProof/>
        </w:rPr>
        <w:t>, 20</w:t>
      </w:r>
    </w:p>
    <w:p w14:paraId="1433674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Alkylation Unit Re-Run Tower</w:t>
      </w:r>
      <w:r w:rsidRPr="004A561B">
        <w:rPr>
          <w:rFonts w:ascii="Garamond" w:hAnsi="Garamond"/>
          <w:noProof/>
        </w:rPr>
        <w:tab/>
        <w:t>10</w:t>
      </w:r>
    </w:p>
    <w:p w14:paraId="130D49C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allied air forces</w:t>
      </w:r>
      <w:r w:rsidRPr="004A561B">
        <w:rPr>
          <w:rFonts w:ascii="Garamond" w:hAnsi="Garamond"/>
          <w:noProof/>
        </w:rPr>
        <w:tab/>
        <w:t>29</w:t>
      </w:r>
    </w:p>
    <w:p w14:paraId="7FD472B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Allies</w:t>
      </w:r>
      <w:r w:rsidRPr="004A561B">
        <w:rPr>
          <w:rFonts w:ascii="Garamond" w:hAnsi="Garamond"/>
          <w:noProof/>
        </w:rPr>
        <w:tab/>
        <w:t>29, 33, 50</w:t>
      </w:r>
    </w:p>
    <w:p w14:paraId="1440E5D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Allies wartime synthetic rubber program</w:t>
      </w:r>
      <w:r w:rsidRPr="004A561B">
        <w:rPr>
          <w:rFonts w:ascii="Garamond" w:hAnsi="Garamond"/>
          <w:noProof/>
        </w:rPr>
        <w:tab/>
        <w:t>35</w:t>
      </w:r>
    </w:p>
    <w:p w14:paraId="18BF28F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Aluminium Chloride</w:t>
      </w:r>
      <w:r w:rsidRPr="004A561B">
        <w:rPr>
          <w:rFonts w:ascii="Garamond" w:hAnsi="Garamond"/>
          <w:noProof/>
        </w:rPr>
        <w:tab/>
        <w:t>42</w:t>
      </w:r>
    </w:p>
    <w:p w14:paraId="7893C28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American specification AN-100</w:t>
      </w:r>
      <w:r w:rsidRPr="004A561B">
        <w:rPr>
          <w:rFonts w:ascii="Garamond" w:hAnsi="Garamond"/>
          <w:noProof/>
        </w:rPr>
        <w:tab/>
        <w:t>29</w:t>
      </w:r>
    </w:p>
    <w:p w14:paraId="579BA337" w14:textId="3761632B" w:rsidR="004A561B" w:rsidRPr="004A561B" w:rsidRDefault="004A561B">
      <w:pPr>
        <w:pStyle w:val="Index1"/>
        <w:tabs>
          <w:tab w:val="right" w:leader="dot" w:pos="3423"/>
        </w:tabs>
        <w:rPr>
          <w:rFonts w:ascii="Garamond" w:hAnsi="Garamond"/>
          <w:noProof/>
        </w:rPr>
      </w:pPr>
      <w:r w:rsidRPr="004A561B">
        <w:rPr>
          <w:rFonts w:ascii="Garamond" w:hAnsi="Garamond"/>
          <w:noProof/>
        </w:rPr>
        <w:t>amylenes</w:t>
      </w:r>
      <w:r w:rsidRPr="004A561B">
        <w:rPr>
          <w:rFonts w:ascii="Garamond" w:hAnsi="Garamond"/>
          <w:noProof/>
        </w:rPr>
        <w:tab/>
      </w:r>
      <w:r w:rsidR="000A1D43">
        <w:rPr>
          <w:rFonts w:ascii="Garamond" w:hAnsi="Garamond"/>
          <w:noProof/>
        </w:rPr>
        <w:t xml:space="preserve">14, </w:t>
      </w:r>
      <w:r w:rsidRPr="004A561B">
        <w:rPr>
          <w:rFonts w:ascii="Garamond" w:hAnsi="Garamond"/>
          <w:noProof/>
        </w:rPr>
        <w:t>21</w:t>
      </w:r>
    </w:p>
    <w:p w14:paraId="64B1F2F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Anglo-Iranian Oil Company Ltd</w:t>
      </w:r>
      <w:r w:rsidRPr="004A561B">
        <w:rPr>
          <w:rFonts w:ascii="Garamond" w:hAnsi="Garamond"/>
          <w:noProof/>
        </w:rPr>
        <w:tab/>
        <w:t>14</w:t>
      </w:r>
    </w:p>
    <w:p w14:paraId="19C26BB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antiknock compounds</w:t>
      </w:r>
      <w:r w:rsidRPr="004A561B">
        <w:rPr>
          <w:rFonts w:ascii="Garamond" w:hAnsi="Garamond"/>
          <w:noProof/>
        </w:rPr>
        <w:tab/>
        <w:t>47</w:t>
      </w:r>
    </w:p>
    <w:p w14:paraId="52AADC4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API Project No. 6</w:t>
      </w:r>
      <w:r w:rsidRPr="004A561B">
        <w:rPr>
          <w:rFonts w:ascii="Garamond" w:hAnsi="Garamond"/>
          <w:noProof/>
        </w:rPr>
        <w:tab/>
        <w:t>5, 23, 24, 25</w:t>
      </w:r>
    </w:p>
    <w:p w14:paraId="7FD0EA8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aromatic aviation base stock</w:t>
      </w:r>
      <w:r w:rsidRPr="004A561B">
        <w:rPr>
          <w:rFonts w:ascii="Garamond" w:hAnsi="Garamond"/>
          <w:noProof/>
        </w:rPr>
        <w:tab/>
        <w:t>11</w:t>
      </w:r>
    </w:p>
    <w:p w14:paraId="0CC318D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aromatic naphtha</w:t>
      </w:r>
      <w:r w:rsidRPr="004A561B">
        <w:rPr>
          <w:rFonts w:ascii="Garamond" w:hAnsi="Garamond"/>
          <w:noProof/>
        </w:rPr>
        <w:tab/>
        <w:t>48</w:t>
      </w:r>
    </w:p>
    <w:p w14:paraId="3EC3439D" w14:textId="337975D9" w:rsidR="004A561B" w:rsidRPr="004A561B" w:rsidRDefault="000A1D43">
      <w:pPr>
        <w:pStyle w:val="Index1"/>
        <w:tabs>
          <w:tab w:val="right" w:leader="dot" w:pos="3423"/>
        </w:tabs>
        <w:rPr>
          <w:rFonts w:ascii="Garamond" w:hAnsi="Garamond"/>
          <w:noProof/>
        </w:rPr>
      </w:pPr>
      <w:r>
        <w:rPr>
          <w:rFonts w:ascii="Garamond" w:hAnsi="Garamond"/>
          <w:noProof/>
        </w:rPr>
        <w:t>a</w:t>
      </w:r>
      <w:r w:rsidR="004A561B" w:rsidRPr="004A561B">
        <w:rPr>
          <w:rFonts w:ascii="Garamond" w:hAnsi="Garamond"/>
          <w:noProof/>
        </w:rPr>
        <w:t>romatics</w:t>
      </w:r>
      <w:r w:rsidR="004A561B" w:rsidRPr="004A561B">
        <w:rPr>
          <w:rFonts w:ascii="Garamond" w:hAnsi="Garamond"/>
          <w:noProof/>
        </w:rPr>
        <w:tab/>
        <w:t>23, 27</w:t>
      </w:r>
      <w:r>
        <w:rPr>
          <w:rFonts w:ascii="Garamond" w:hAnsi="Garamond"/>
          <w:noProof/>
        </w:rPr>
        <w:t>, 45</w:t>
      </w:r>
    </w:p>
    <w:p w14:paraId="6405BBE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aromatisation</w:t>
      </w:r>
      <w:r w:rsidRPr="004A561B">
        <w:rPr>
          <w:rFonts w:ascii="Garamond" w:hAnsi="Garamond"/>
          <w:noProof/>
        </w:rPr>
        <w:tab/>
        <w:t>48</w:t>
      </w:r>
    </w:p>
    <w:p w14:paraId="6A0CA1D8" w14:textId="00C6846A" w:rsidR="004A561B" w:rsidRPr="004A561B" w:rsidRDefault="004A561B">
      <w:pPr>
        <w:pStyle w:val="Index1"/>
        <w:tabs>
          <w:tab w:val="right" w:leader="dot" w:pos="3423"/>
        </w:tabs>
        <w:rPr>
          <w:rFonts w:ascii="Garamond" w:hAnsi="Garamond"/>
          <w:noProof/>
        </w:rPr>
      </w:pPr>
      <w:r w:rsidRPr="004A561B">
        <w:rPr>
          <w:rFonts w:ascii="Garamond" w:hAnsi="Garamond"/>
          <w:noProof/>
        </w:rPr>
        <w:t>Ashland Oil &amp; Refining Company</w:t>
      </w:r>
      <w:r w:rsidRPr="004A561B">
        <w:rPr>
          <w:rFonts w:ascii="Garamond" w:hAnsi="Garamond"/>
          <w:noProof/>
        </w:rPr>
        <w:tab/>
        <w:t>9</w:t>
      </w:r>
      <w:r w:rsidR="000A1D43">
        <w:rPr>
          <w:rFonts w:ascii="Garamond" w:hAnsi="Garamond"/>
          <w:noProof/>
        </w:rPr>
        <w:t>, 22</w:t>
      </w:r>
    </w:p>
    <w:p w14:paraId="01A9BDE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Asphalt</w:t>
      </w:r>
      <w:r w:rsidRPr="004A561B">
        <w:rPr>
          <w:rFonts w:ascii="Garamond" w:hAnsi="Garamond"/>
          <w:noProof/>
        </w:rPr>
        <w:tab/>
        <w:t>17</w:t>
      </w:r>
    </w:p>
    <w:p w14:paraId="67E7FA7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Associated Refiners Inc.</w:t>
      </w:r>
      <w:r w:rsidRPr="004A561B">
        <w:rPr>
          <w:rFonts w:ascii="Garamond" w:hAnsi="Garamond"/>
          <w:noProof/>
        </w:rPr>
        <w:tab/>
        <w:t>22</w:t>
      </w:r>
    </w:p>
    <w:p w14:paraId="4981CC5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ASTM distillation</w:t>
      </w:r>
      <w:r w:rsidRPr="004A561B">
        <w:rPr>
          <w:rFonts w:ascii="Garamond" w:hAnsi="Garamond"/>
          <w:noProof/>
        </w:rPr>
        <w:tab/>
        <w:t>40</w:t>
      </w:r>
    </w:p>
    <w:p w14:paraId="138890EE" w14:textId="6DB1B61A" w:rsidR="004A561B" w:rsidRPr="004A561B" w:rsidRDefault="004A561B">
      <w:pPr>
        <w:pStyle w:val="Index1"/>
        <w:tabs>
          <w:tab w:val="right" w:leader="dot" w:pos="3423"/>
        </w:tabs>
        <w:rPr>
          <w:rFonts w:ascii="Garamond" w:hAnsi="Garamond"/>
          <w:noProof/>
        </w:rPr>
      </w:pPr>
      <w:r w:rsidRPr="004A561B">
        <w:rPr>
          <w:rFonts w:ascii="Garamond" w:hAnsi="Garamond"/>
          <w:noProof/>
        </w:rPr>
        <w:t>Atlantic Refining Co.</w:t>
      </w:r>
      <w:r w:rsidRPr="004A561B">
        <w:rPr>
          <w:rFonts w:ascii="Garamond" w:hAnsi="Garamond"/>
          <w:noProof/>
        </w:rPr>
        <w:tab/>
        <w:t>20</w:t>
      </w:r>
      <w:r w:rsidR="000A1D43">
        <w:rPr>
          <w:rFonts w:ascii="Garamond" w:hAnsi="Garamond"/>
          <w:noProof/>
        </w:rPr>
        <w:t>, 25</w:t>
      </w:r>
    </w:p>
    <w:p w14:paraId="41562AA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Atlantic seaboard</w:t>
      </w:r>
      <w:r w:rsidRPr="004A561B">
        <w:rPr>
          <w:rFonts w:ascii="Garamond" w:hAnsi="Garamond"/>
          <w:noProof/>
        </w:rPr>
        <w:tab/>
        <w:t>44</w:t>
      </w:r>
    </w:p>
    <w:p w14:paraId="21AF2DE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Australia</w:t>
      </w:r>
      <w:r w:rsidRPr="004A561B">
        <w:rPr>
          <w:rFonts w:ascii="Garamond" w:hAnsi="Garamond"/>
          <w:noProof/>
        </w:rPr>
        <w:tab/>
        <w:t>3</w:t>
      </w:r>
    </w:p>
    <w:p w14:paraId="5880933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Avgas 100</w:t>
      </w:r>
      <w:r w:rsidRPr="004A561B">
        <w:rPr>
          <w:rFonts w:ascii="Garamond" w:hAnsi="Garamond"/>
          <w:noProof/>
        </w:rPr>
        <w:tab/>
        <w:t>5, 13</w:t>
      </w:r>
    </w:p>
    <w:p w14:paraId="579D7E5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alkylate</w:t>
      </w:r>
      <w:r w:rsidRPr="004A561B">
        <w:rPr>
          <w:rFonts w:ascii="Garamond" w:hAnsi="Garamond"/>
          <w:noProof/>
        </w:rPr>
        <w:tab/>
        <w:t>21</w:t>
      </w:r>
    </w:p>
    <w:p w14:paraId="500416F6" w14:textId="3C49E265" w:rsidR="004A561B" w:rsidRPr="004A561B" w:rsidRDefault="004A561B">
      <w:pPr>
        <w:pStyle w:val="Index1"/>
        <w:tabs>
          <w:tab w:val="right" w:leader="dot" w:pos="3423"/>
        </w:tabs>
        <w:rPr>
          <w:rFonts w:ascii="Garamond" w:hAnsi="Garamond"/>
          <w:noProof/>
        </w:rPr>
      </w:pPr>
      <w:r w:rsidRPr="004A561B">
        <w:rPr>
          <w:rFonts w:ascii="Garamond" w:hAnsi="Garamond"/>
          <w:noProof/>
        </w:rPr>
        <w:t>aviation base stock</w:t>
      </w:r>
      <w:r w:rsidRPr="004A561B">
        <w:rPr>
          <w:rFonts w:ascii="Garamond" w:hAnsi="Garamond"/>
          <w:noProof/>
        </w:rPr>
        <w:tab/>
      </w:r>
      <w:r w:rsidR="000A1D43">
        <w:rPr>
          <w:rFonts w:ascii="Garamond" w:hAnsi="Garamond"/>
          <w:noProof/>
        </w:rPr>
        <w:t xml:space="preserve">9, </w:t>
      </w:r>
      <w:r w:rsidRPr="004A561B">
        <w:rPr>
          <w:rFonts w:ascii="Garamond" w:hAnsi="Garamond"/>
          <w:noProof/>
        </w:rPr>
        <w:t>17</w:t>
      </w:r>
    </w:p>
    <w:p w14:paraId="1CEA192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blending agent</w:t>
      </w:r>
      <w:r w:rsidRPr="004A561B">
        <w:rPr>
          <w:rFonts w:ascii="Garamond" w:hAnsi="Garamond"/>
          <w:noProof/>
        </w:rPr>
        <w:tab/>
        <w:t>35</w:t>
      </w:r>
    </w:p>
    <w:p w14:paraId="5BD31E6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fuel</w:t>
      </w:r>
      <w:r w:rsidRPr="004A561B">
        <w:rPr>
          <w:rFonts w:ascii="Garamond" w:hAnsi="Garamond"/>
          <w:noProof/>
        </w:rPr>
        <w:tab/>
        <w:t>48</w:t>
      </w:r>
    </w:p>
    <w:p w14:paraId="4D42CC6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fuel blending component</w:t>
      </w:r>
      <w:r w:rsidRPr="004A561B">
        <w:rPr>
          <w:rFonts w:ascii="Garamond" w:hAnsi="Garamond"/>
          <w:noProof/>
        </w:rPr>
        <w:tab/>
        <w:t>38</w:t>
      </w:r>
    </w:p>
    <w:p w14:paraId="16A79974" w14:textId="431B89EC" w:rsidR="004A561B" w:rsidRPr="004A561B" w:rsidRDefault="004A561B">
      <w:pPr>
        <w:pStyle w:val="Index1"/>
        <w:tabs>
          <w:tab w:val="right" w:leader="dot" w:pos="3423"/>
        </w:tabs>
        <w:rPr>
          <w:rFonts w:ascii="Garamond" w:hAnsi="Garamond"/>
          <w:noProof/>
        </w:rPr>
      </w:pPr>
      <w:r w:rsidRPr="004A561B">
        <w:rPr>
          <w:rFonts w:ascii="Garamond" w:hAnsi="Garamond"/>
          <w:noProof/>
        </w:rPr>
        <w:t>aviation gasoline</w:t>
      </w:r>
      <w:r w:rsidRPr="004A561B">
        <w:rPr>
          <w:rFonts w:ascii="Garamond" w:hAnsi="Garamond"/>
          <w:noProof/>
        </w:rPr>
        <w:tab/>
      </w:r>
      <w:r w:rsidR="000A1D43">
        <w:rPr>
          <w:rFonts w:ascii="Garamond" w:hAnsi="Garamond"/>
          <w:noProof/>
        </w:rPr>
        <w:t xml:space="preserve">3, </w:t>
      </w:r>
      <w:r w:rsidRPr="004A561B">
        <w:rPr>
          <w:rFonts w:ascii="Garamond" w:hAnsi="Garamond"/>
          <w:noProof/>
        </w:rPr>
        <w:t>7, 10, 11, 15, 18, 20, 29, 35, 40, 41, 44, 45, 47, 49, 50</w:t>
      </w:r>
    </w:p>
    <w:p w14:paraId="1CE6B11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gasoline blending agents</w:t>
      </w:r>
      <w:r w:rsidRPr="004A561B">
        <w:rPr>
          <w:rFonts w:ascii="Garamond" w:hAnsi="Garamond"/>
          <w:noProof/>
        </w:rPr>
        <w:tab/>
        <w:t>29</w:t>
      </w:r>
    </w:p>
    <w:p w14:paraId="59249E5D" w14:textId="02183A89" w:rsidR="004A561B" w:rsidRPr="004A561B" w:rsidRDefault="004A561B">
      <w:pPr>
        <w:pStyle w:val="Index1"/>
        <w:tabs>
          <w:tab w:val="right" w:leader="dot" w:pos="3423"/>
        </w:tabs>
        <w:rPr>
          <w:rFonts w:ascii="Garamond" w:hAnsi="Garamond"/>
          <w:noProof/>
        </w:rPr>
      </w:pPr>
      <w:r w:rsidRPr="004A561B">
        <w:rPr>
          <w:rFonts w:ascii="Garamond" w:hAnsi="Garamond"/>
          <w:noProof/>
        </w:rPr>
        <w:t>aviation gasoline blendstock</w:t>
      </w:r>
      <w:r w:rsidRPr="004A561B">
        <w:rPr>
          <w:rFonts w:ascii="Garamond" w:hAnsi="Garamond"/>
          <w:noProof/>
        </w:rPr>
        <w:tab/>
      </w:r>
      <w:r w:rsidR="000A1D43">
        <w:rPr>
          <w:rFonts w:ascii="Garamond" w:hAnsi="Garamond"/>
          <w:noProof/>
        </w:rPr>
        <w:t xml:space="preserve">5, </w:t>
      </w:r>
      <w:r w:rsidRPr="004A561B">
        <w:rPr>
          <w:rFonts w:ascii="Garamond" w:hAnsi="Garamond"/>
          <w:noProof/>
        </w:rPr>
        <w:t>10</w:t>
      </w:r>
    </w:p>
    <w:p w14:paraId="57F3499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gasoline program</w:t>
      </w:r>
      <w:r w:rsidRPr="004A561B">
        <w:rPr>
          <w:rFonts w:ascii="Garamond" w:hAnsi="Garamond"/>
          <w:noProof/>
        </w:rPr>
        <w:tab/>
        <w:t>30, 33, 35</w:t>
      </w:r>
    </w:p>
    <w:p w14:paraId="2B5AE7B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gasoline specifications</w:t>
      </w:r>
      <w:r w:rsidRPr="004A561B">
        <w:rPr>
          <w:rFonts w:ascii="Garamond" w:hAnsi="Garamond"/>
          <w:noProof/>
        </w:rPr>
        <w:tab/>
        <w:t>9</w:t>
      </w:r>
    </w:p>
    <w:p w14:paraId="59784AB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gasoline stocks</w:t>
      </w:r>
      <w:r w:rsidRPr="004A561B">
        <w:rPr>
          <w:rFonts w:ascii="Garamond" w:hAnsi="Garamond"/>
          <w:noProof/>
        </w:rPr>
        <w:tab/>
        <w:t>15</w:t>
      </w:r>
    </w:p>
    <w:p w14:paraId="76D75C9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 Motor Method 1-C</w:t>
      </w:r>
      <w:r w:rsidRPr="004A561B">
        <w:rPr>
          <w:rFonts w:ascii="Garamond" w:hAnsi="Garamond"/>
          <w:noProof/>
        </w:rPr>
        <w:tab/>
        <w:t>9</w:t>
      </w:r>
    </w:p>
    <w:p w14:paraId="3F09093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aviation-base stocks plants</w:t>
      </w:r>
      <w:r w:rsidRPr="004A561B">
        <w:rPr>
          <w:rFonts w:ascii="Garamond" w:hAnsi="Garamond"/>
          <w:noProof/>
        </w:rPr>
        <w:tab/>
        <w:t>47</w:t>
      </w:r>
    </w:p>
    <w:p w14:paraId="58B276F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Axis forces</w:t>
      </w:r>
      <w:r w:rsidRPr="004A561B">
        <w:rPr>
          <w:rFonts w:ascii="Garamond" w:hAnsi="Garamond"/>
          <w:noProof/>
        </w:rPr>
        <w:tab/>
        <w:t>3</w:t>
      </w:r>
    </w:p>
    <w:p w14:paraId="5189C2B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Axis powers</w:t>
      </w:r>
      <w:r w:rsidRPr="004A561B">
        <w:rPr>
          <w:rFonts w:ascii="Garamond" w:hAnsi="Garamond"/>
          <w:noProof/>
        </w:rPr>
        <w:tab/>
        <w:t>29</w:t>
      </w:r>
    </w:p>
    <w:p w14:paraId="2D006F34"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B</w:t>
      </w:r>
    </w:p>
    <w:p w14:paraId="04B6ED9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B-17 Flying Fortress</w:t>
      </w:r>
      <w:r w:rsidRPr="004A561B">
        <w:rPr>
          <w:rFonts w:ascii="Garamond" w:hAnsi="Garamond"/>
          <w:noProof/>
        </w:rPr>
        <w:tab/>
        <w:t>1, 3</w:t>
      </w:r>
    </w:p>
    <w:p w14:paraId="78C6841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Bakersfield, California</w:t>
      </w:r>
      <w:r w:rsidRPr="004A561B">
        <w:rPr>
          <w:rFonts w:ascii="Garamond" w:hAnsi="Garamond"/>
          <w:noProof/>
        </w:rPr>
        <w:tab/>
        <w:t>22</w:t>
      </w:r>
    </w:p>
    <w:p w14:paraId="72C5467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Base Stock</w:t>
      </w:r>
      <w:r w:rsidRPr="004A561B">
        <w:rPr>
          <w:rFonts w:ascii="Garamond" w:hAnsi="Garamond"/>
          <w:noProof/>
        </w:rPr>
        <w:tab/>
        <w:t>5, 18, 19</w:t>
      </w:r>
    </w:p>
    <w:p w14:paraId="152CDF0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lastRenderedPageBreak/>
        <w:t>Baton Rouge Refinery</w:t>
      </w:r>
      <w:r w:rsidRPr="004A561B">
        <w:rPr>
          <w:rFonts w:ascii="Garamond" w:hAnsi="Garamond"/>
          <w:noProof/>
        </w:rPr>
        <w:tab/>
        <w:t>11</w:t>
      </w:r>
    </w:p>
    <w:p w14:paraId="7574F85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Baton Rouge, Louisiana</w:t>
      </w:r>
      <w:r w:rsidRPr="004A561B">
        <w:rPr>
          <w:rFonts w:ascii="Garamond" w:hAnsi="Garamond"/>
          <w:noProof/>
        </w:rPr>
        <w:tab/>
        <w:t>20</w:t>
      </w:r>
    </w:p>
    <w:p w14:paraId="23690C6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Baytown Ordnance Works</w:t>
      </w:r>
      <w:r w:rsidRPr="004A561B">
        <w:rPr>
          <w:rFonts w:ascii="Garamond" w:hAnsi="Garamond"/>
          <w:noProof/>
        </w:rPr>
        <w:tab/>
        <w:t>13</w:t>
      </w:r>
    </w:p>
    <w:p w14:paraId="100DDF1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Baytown Refinery, Texas</w:t>
      </w:r>
      <w:r w:rsidRPr="004A561B">
        <w:rPr>
          <w:rFonts w:ascii="Garamond" w:hAnsi="Garamond"/>
          <w:noProof/>
        </w:rPr>
        <w:tab/>
        <w:t>13</w:t>
      </w:r>
    </w:p>
    <w:p w14:paraId="26225B4A" w14:textId="6FFECF9E" w:rsidR="004A561B" w:rsidRPr="004A561B" w:rsidRDefault="004A561B">
      <w:pPr>
        <w:pStyle w:val="Index1"/>
        <w:tabs>
          <w:tab w:val="right" w:leader="dot" w:pos="3423"/>
        </w:tabs>
        <w:rPr>
          <w:rFonts w:ascii="Garamond" w:hAnsi="Garamond"/>
          <w:noProof/>
        </w:rPr>
      </w:pPr>
      <w:r w:rsidRPr="004A561B">
        <w:rPr>
          <w:rFonts w:ascii="Garamond" w:hAnsi="Garamond"/>
          <w:noProof/>
        </w:rPr>
        <w:t>Baytown, Texas</w:t>
      </w:r>
      <w:r w:rsidRPr="004A561B">
        <w:rPr>
          <w:rFonts w:ascii="Garamond" w:hAnsi="Garamond"/>
          <w:noProof/>
        </w:rPr>
        <w:tab/>
      </w:r>
      <w:r w:rsidR="000A1D43">
        <w:rPr>
          <w:rFonts w:ascii="Garamond" w:hAnsi="Garamond"/>
          <w:noProof/>
        </w:rPr>
        <w:t xml:space="preserve">11, </w:t>
      </w:r>
      <w:r w:rsidRPr="004A561B">
        <w:rPr>
          <w:rFonts w:ascii="Garamond" w:hAnsi="Garamond"/>
          <w:noProof/>
        </w:rPr>
        <w:t>20</w:t>
      </w:r>
    </w:p>
    <w:p w14:paraId="0F14E28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Bayway, New Jersey</w:t>
      </w:r>
      <w:r w:rsidRPr="004A561B">
        <w:rPr>
          <w:rFonts w:ascii="Garamond" w:hAnsi="Garamond"/>
          <w:noProof/>
        </w:rPr>
        <w:tab/>
        <w:t>11, 20</w:t>
      </w:r>
    </w:p>
    <w:p w14:paraId="2F42205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bead catalyst</w:t>
      </w:r>
      <w:r w:rsidRPr="004A561B">
        <w:rPr>
          <w:rFonts w:ascii="Garamond" w:hAnsi="Garamond"/>
          <w:noProof/>
        </w:rPr>
        <w:tab/>
        <w:t>8</w:t>
      </w:r>
    </w:p>
    <w:p w14:paraId="16DE98C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Beaumont Refinery</w:t>
      </w:r>
      <w:r w:rsidRPr="004A561B">
        <w:rPr>
          <w:rFonts w:ascii="Garamond" w:hAnsi="Garamond"/>
          <w:noProof/>
        </w:rPr>
        <w:tab/>
        <w:t>7</w:t>
      </w:r>
    </w:p>
    <w:p w14:paraId="7497932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Beaumont, Texas</w:t>
      </w:r>
      <w:r w:rsidRPr="004A561B">
        <w:rPr>
          <w:rFonts w:ascii="Garamond" w:hAnsi="Garamond"/>
          <w:noProof/>
        </w:rPr>
        <w:tab/>
        <w:t>7</w:t>
      </w:r>
    </w:p>
    <w:p w14:paraId="75F469D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Beckett, Oklahoma</w:t>
      </w:r>
      <w:r w:rsidRPr="004A561B">
        <w:rPr>
          <w:rFonts w:ascii="Garamond" w:hAnsi="Garamond"/>
          <w:noProof/>
        </w:rPr>
        <w:tab/>
        <w:t>22</w:t>
      </w:r>
    </w:p>
    <w:p w14:paraId="3C8CA1D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Benzene</w:t>
      </w:r>
      <w:r w:rsidRPr="004A561B">
        <w:rPr>
          <w:rFonts w:ascii="Garamond" w:hAnsi="Garamond"/>
          <w:noProof/>
        </w:rPr>
        <w:tab/>
        <w:t>27</w:t>
      </w:r>
    </w:p>
    <w:p w14:paraId="7A29750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Big Inch</w:t>
      </w:r>
      <w:r w:rsidRPr="004A561B">
        <w:rPr>
          <w:rFonts w:ascii="Garamond" w:hAnsi="Garamond"/>
          <w:noProof/>
        </w:rPr>
        <w:tab/>
        <w:t>44, 45</w:t>
      </w:r>
    </w:p>
    <w:p w14:paraId="237B185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Big Inch pipeline</w:t>
      </w:r>
      <w:r w:rsidRPr="004A561B">
        <w:rPr>
          <w:rFonts w:ascii="Garamond" w:hAnsi="Garamond"/>
          <w:noProof/>
        </w:rPr>
        <w:tab/>
        <w:t>45</w:t>
      </w:r>
    </w:p>
    <w:p w14:paraId="446154B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BP</w:t>
      </w:r>
      <w:r w:rsidRPr="004A561B">
        <w:rPr>
          <w:rFonts w:ascii="Garamond" w:hAnsi="Garamond"/>
          <w:noProof/>
        </w:rPr>
        <w:tab/>
        <w:t>14, 20</w:t>
      </w:r>
    </w:p>
    <w:p w14:paraId="64FBB02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branched paraffins</w:t>
      </w:r>
      <w:r w:rsidRPr="004A561B">
        <w:rPr>
          <w:rFonts w:ascii="Garamond" w:hAnsi="Garamond"/>
          <w:noProof/>
        </w:rPr>
        <w:tab/>
        <w:t>22</w:t>
      </w:r>
    </w:p>
    <w:p w14:paraId="26A24A9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Brewster F2A-3 Buffalo</w:t>
      </w:r>
      <w:r w:rsidRPr="004A561B">
        <w:rPr>
          <w:rFonts w:ascii="Garamond" w:hAnsi="Garamond"/>
          <w:noProof/>
        </w:rPr>
        <w:tab/>
        <w:t>4</w:t>
      </w:r>
    </w:p>
    <w:p w14:paraId="3B14956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Britain</w:t>
      </w:r>
      <w:r w:rsidRPr="004A561B">
        <w:rPr>
          <w:rFonts w:ascii="Garamond" w:hAnsi="Garamond"/>
          <w:noProof/>
        </w:rPr>
        <w:tab/>
        <w:t>3, 44</w:t>
      </w:r>
    </w:p>
    <w:p w14:paraId="1FB4E87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British specification (BAM-100)</w:t>
      </w:r>
      <w:r w:rsidRPr="004A561B">
        <w:rPr>
          <w:rFonts w:ascii="Garamond" w:hAnsi="Garamond"/>
          <w:noProof/>
        </w:rPr>
        <w:tab/>
        <w:t>29</w:t>
      </w:r>
    </w:p>
    <w:p w14:paraId="7A45DDD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Buffalo, New York</w:t>
      </w:r>
      <w:r w:rsidRPr="004A561B">
        <w:rPr>
          <w:rFonts w:ascii="Garamond" w:hAnsi="Garamond"/>
          <w:noProof/>
        </w:rPr>
        <w:tab/>
        <w:t>7</w:t>
      </w:r>
    </w:p>
    <w:p w14:paraId="655D449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Burton Process</w:t>
      </w:r>
      <w:r w:rsidRPr="004A561B">
        <w:rPr>
          <w:rFonts w:ascii="Garamond" w:hAnsi="Garamond"/>
          <w:noProof/>
        </w:rPr>
        <w:tab/>
        <w:t>6</w:t>
      </w:r>
    </w:p>
    <w:p w14:paraId="461C746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butadiene</w:t>
      </w:r>
      <w:r w:rsidRPr="004A561B">
        <w:rPr>
          <w:rFonts w:ascii="Garamond" w:hAnsi="Garamond"/>
          <w:noProof/>
        </w:rPr>
        <w:tab/>
        <w:t>41, 45, 47</w:t>
      </w:r>
    </w:p>
    <w:p w14:paraId="4CAB35D7" w14:textId="596B4508" w:rsidR="004A561B" w:rsidRPr="004A561B" w:rsidRDefault="004A561B">
      <w:pPr>
        <w:pStyle w:val="Index1"/>
        <w:tabs>
          <w:tab w:val="right" w:leader="dot" w:pos="3423"/>
        </w:tabs>
        <w:rPr>
          <w:rFonts w:ascii="Garamond" w:hAnsi="Garamond"/>
          <w:noProof/>
        </w:rPr>
      </w:pPr>
      <w:r w:rsidRPr="004A561B">
        <w:rPr>
          <w:rFonts w:ascii="Garamond" w:hAnsi="Garamond"/>
          <w:noProof/>
        </w:rPr>
        <w:t>butadiene plant</w:t>
      </w:r>
      <w:r w:rsidRPr="004A561B">
        <w:rPr>
          <w:rFonts w:ascii="Garamond" w:hAnsi="Garamond"/>
          <w:noProof/>
        </w:rPr>
        <w:tab/>
        <w:t>13</w:t>
      </w:r>
      <w:r w:rsidR="000A1D43">
        <w:rPr>
          <w:rFonts w:ascii="Garamond" w:hAnsi="Garamond"/>
          <w:noProof/>
        </w:rPr>
        <w:t>, 35</w:t>
      </w:r>
    </w:p>
    <w:p w14:paraId="4EDD5D0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butadiene purification plants</w:t>
      </w:r>
      <w:r w:rsidRPr="004A561B">
        <w:rPr>
          <w:rFonts w:ascii="Garamond" w:hAnsi="Garamond"/>
          <w:noProof/>
        </w:rPr>
        <w:tab/>
        <w:t>35</w:t>
      </w:r>
    </w:p>
    <w:p w14:paraId="1D459CB3" w14:textId="4399A477" w:rsidR="004A561B" w:rsidRPr="004A561B" w:rsidRDefault="000A1D43">
      <w:pPr>
        <w:pStyle w:val="Index1"/>
        <w:tabs>
          <w:tab w:val="right" w:leader="dot" w:pos="3423"/>
        </w:tabs>
        <w:rPr>
          <w:rFonts w:ascii="Garamond" w:hAnsi="Garamond"/>
          <w:noProof/>
        </w:rPr>
      </w:pPr>
      <w:r>
        <w:rPr>
          <w:rFonts w:ascii="Garamond" w:hAnsi="Garamond"/>
          <w:noProof/>
        </w:rPr>
        <w:t>B</w:t>
      </w:r>
      <w:r w:rsidR="004A561B" w:rsidRPr="004A561B">
        <w:rPr>
          <w:rFonts w:ascii="Garamond" w:hAnsi="Garamond"/>
          <w:noProof/>
        </w:rPr>
        <w:t>utane</w:t>
      </w:r>
      <w:r w:rsidR="004A561B" w:rsidRPr="004A561B">
        <w:rPr>
          <w:rFonts w:ascii="Garamond" w:hAnsi="Garamond"/>
          <w:noProof/>
        </w:rPr>
        <w:tab/>
        <w:t xml:space="preserve">11, </w:t>
      </w:r>
      <w:r w:rsidRPr="004A561B">
        <w:rPr>
          <w:rFonts w:ascii="Garamond" w:hAnsi="Garamond"/>
          <w:noProof/>
        </w:rPr>
        <w:t xml:space="preserve">18, 23, 24, 25, </w:t>
      </w:r>
      <w:r w:rsidR="004A561B" w:rsidRPr="004A561B">
        <w:rPr>
          <w:rFonts w:ascii="Garamond" w:hAnsi="Garamond"/>
          <w:noProof/>
        </w:rPr>
        <w:t>36, 41, 44, 47, 48</w:t>
      </w:r>
    </w:p>
    <w:p w14:paraId="199537A7" w14:textId="35DC65E1" w:rsidR="004A561B" w:rsidRPr="004A561B" w:rsidRDefault="004A561B">
      <w:pPr>
        <w:pStyle w:val="Index1"/>
        <w:tabs>
          <w:tab w:val="right" w:leader="dot" w:pos="3423"/>
        </w:tabs>
        <w:rPr>
          <w:rFonts w:ascii="Garamond" w:hAnsi="Garamond"/>
          <w:noProof/>
        </w:rPr>
      </w:pPr>
      <w:r w:rsidRPr="004A561B">
        <w:rPr>
          <w:rFonts w:ascii="Garamond" w:hAnsi="Garamond"/>
          <w:noProof/>
        </w:rPr>
        <w:t>Butane Dehydrogenation</w:t>
      </w:r>
      <w:r w:rsidRPr="004A561B">
        <w:rPr>
          <w:rFonts w:ascii="Garamond" w:hAnsi="Garamond"/>
          <w:noProof/>
        </w:rPr>
        <w:tab/>
        <w:t>41</w:t>
      </w:r>
    </w:p>
    <w:p w14:paraId="598DC4F7" w14:textId="4A90F38E" w:rsidR="004A561B" w:rsidRPr="004A561B" w:rsidRDefault="004A561B">
      <w:pPr>
        <w:pStyle w:val="Index1"/>
        <w:tabs>
          <w:tab w:val="right" w:leader="dot" w:pos="3423"/>
        </w:tabs>
        <w:rPr>
          <w:rFonts w:ascii="Garamond" w:hAnsi="Garamond"/>
          <w:noProof/>
        </w:rPr>
      </w:pPr>
      <w:r w:rsidRPr="004A561B">
        <w:rPr>
          <w:rFonts w:ascii="Garamond" w:hAnsi="Garamond"/>
          <w:noProof/>
        </w:rPr>
        <w:t>Butane Isomerisation</w:t>
      </w:r>
      <w:r w:rsidRPr="004A561B">
        <w:rPr>
          <w:rFonts w:ascii="Garamond" w:hAnsi="Garamond"/>
          <w:noProof/>
        </w:rPr>
        <w:tab/>
      </w:r>
      <w:r w:rsidR="000A1D43">
        <w:rPr>
          <w:rFonts w:ascii="Garamond" w:hAnsi="Garamond"/>
          <w:noProof/>
        </w:rPr>
        <w:t xml:space="preserve">33, </w:t>
      </w:r>
      <w:r w:rsidRPr="004A561B">
        <w:rPr>
          <w:rFonts w:ascii="Garamond" w:hAnsi="Garamond"/>
          <w:noProof/>
        </w:rPr>
        <w:t>42</w:t>
      </w:r>
    </w:p>
    <w:p w14:paraId="7038FA37" w14:textId="0A52E3DA" w:rsidR="004A561B" w:rsidRPr="004A561B" w:rsidRDefault="004A561B">
      <w:pPr>
        <w:pStyle w:val="Index1"/>
        <w:tabs>
          <w:tab w:val="right" w:leader="dot" w:pos="3423"/>
        </w:tabs>
        <w:rPr>
          <w:rFonts w:ascii="Garamond" w:hAnsi="Garamond"/>
          <w:noProof/>
        </w:rPr>
      </w:pPr>
      <w:r w:rsidRPr="004A561B">
        <w:rPr>
          <w:rFonts w:ascii="Garamond" w:hAnsi="Garamond"/>
          <w:noProof/>
        </w:rPr>
        <w:t>Butene</w:t>
      </w:r>
      <w:r w:rsidRPr="004A561B">
        <w:rPr>
          <w:rFonts w:ascii="Garamond" w:hAnsi="Garamond"/>
          <w:noProof/>
        </w:rPr>
        <w:tab/>
      </w:r>
      <w:r w:rsidR="000A1D43">
        <w:rPr>
          <w:rFonts w:ascii="Garamond" w:hAnsi="Garamond"/>
          <w:noProof/>
        </w:rPr>
        <w:t xml:space="preserve">11, </w:t>
      </w:r>
      <w:r w:rsidRPr="004A561B">
        <w:rPr>
          <w:rFonts w:ascii="Garamond" w:hAnsi="Garamond"/>
          <w:noProof/>
        </w:rPr>
        <w:t>22, 34</w:t>
      </w:r>
      <w:r w:rsidR="000A1D43">
        <w:rPr>
          <w:rFonts w:ascii="Garamond" w:hAnsi="Garamond"/>
          <w:noProof/>
        </w:rPr>
        <w:t>, 48</w:t>
      </w:r>
    </w:p>
    <w:p w14:paraId="54E400A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Butene Alkylates</w:t>
      </w:r>
      <w:r w:rsidRPr="004A561B">
        <w:rPr>
          <w:rFonts w:ascii="Garamond" w:hAnsi="Garamond"/>
          <w:noProof/>
        </w:rPr>
        <w:tab/>
        <w:t>24</w:t>
      </w:r>
    </w:p>
    <w:p w14:paraId="2FF95569" w14:textId="6212A434" w:rsidR="004A561B" w:rsidRPr="004A561B" w:rsidRDefault="000A1D43">
      <w:pPr>
        <w:pStyle w:val="Index1"/>
        <w:tabs>
          <w:tab w:val="right" w:leader="dot" w:pos="3423"/>
        </w:tabs>
        <w:rPr>
          <w:rFonts w:ascii="Garamond" w:hAnsi="Garamond"/>
          <w:noProof/>
        </w:rPr>
      </w:pPr>
      <w:r>
        <w:rPr>
          <w:rFonts w:ascii="Garamond" w:hAnsi="Garamond"/>
          <w:noProof/>
        </w:rPr>
        <w:t>B</w:t>
      </w:r>
      <w:r w:rsidR="004A561B" w:rsidRPr="004A561B">
        <w:rPr>
          <w:rFonts w:ascii="Garamond" w:hAnsi="Garamond"/>
          <w:noProof/>
        </w:rPr>
        <w:t>utene alkylation</w:t>
      </w:r>
      <w:r w:rsidR="004A561B" w:rsidRPr="004A561B">
        <w:rPr>
          <w:rFonts w:ascii="Garamond" w:hAnsi="Garamond"/>
          <w:noProof/>
        </w:rPr>
        <w:tab/>
        <w:t>34, 35</w:t>
      </w:r>
    </w:p>
    <w:p w14:paraId="0B4E6A8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Butene/Pentene mix</w:t>
      </w:r>
      <w:r w:rsidRPr="004A561B">
        <w:rPr>
          <w:rFonts w:ascii="Garamond" w:hAnsi="Garamond"/>
          <w:noProof/>
        </w:rPr>
        <w:tab/>
        <w:t>22</w:t>
      </w:r>
    </w:p>
    <w:p w14:paraId="54A35AE2" w14:textId="0B571F6B" w:rsidR="004A561B" w:rsidRPr="004A561B" w:rsidRDefault="004A561B">
      <w:pPr>
        <w:pStyle w:val="Index1"/>
        <w:tabs>
          <w:tab w:val="right" w:leader="dot" w:pos="3423"/>
        </w:tabs>
        <w:rPr>
          <w:rFonts w:ascii="Garamond" w:hAnsi="Garamond"/>
          <w:noProof/>
        </w:rPr>
      </w:pPr>
      <w:r w:rsidRPr="004A561B">
        <w:rPr>
          <w:rFonts w:ascii="Garamond" w:hAnsi="Garamond"/>
          <w:noProof/>
        </w:rPr>
        <w:t>Butenes</w:t>
      </w:r>
      <w:r w:rsidRPr="004A561B">
        <w:rPr>
          <w:rFonts w:ascii="Garamond" w:hAnsi="Garamond"/>
          <w:noProof/>
        </w:rPr>
        <w:tab/>
        <w:t xml:space="preserve">9, </w:t>
      </w:r>
      <w:r w:rsidR="000A1D43">
        <w:rPr>
          <w:rFonts w:ascii="Garamond" w:hAnsi="Garamond"/>
          <w:noProof/>
        </w:rPr>
        <w:t xml:space="preserve">21, 33, </w:t>
      </w:r>
      <w:r w:rsidRPr="004A561B">
        <w:rPr>
          <w:rFonts w:ascii="Garamond" w:hAnsi="Garamond"/>
          <w:noProof/>
        </w:rPr>
        <w:t>34</w:t>
      </w:r>
    </w:p>
    <w:p w14:paraId="19E26CDE" w14:textId="4D3F7BF0" w:rsidR="004A561B" w:rsidRPr="004A561B" w:rsidRDefault="000A1D43">
      <w:pPr>
        <w:pStyle w:val="Index1"/>
        <w:tabs>
          <w:tab w:val="right" w:leader="dot" w:pos="3423"/>
        </w:tabs>
        <w:rPr>
          <w:rFonts w:ascii="Garamond" w:hAnsi="Garamond"/>
          <w:noProof/>
        </w:rPr>
      </w:pPr>
      <w:r>
        <w:rPr>
          <w:rFonts w:ascii="Garamond" w:hAnsi="Garamond"/>
          <w:noProof/>
        </w:rPr>
        <w:t>B</w:t>
      </w:r>
      <w:r w:rsidR="004A561B" w:rsidRPr="004A561B">
        <w:rPr>
          <w:rFonts w:ascii="Garamond" w:hAnsi="Garamond"/>
          <w:noProof/>
        </w:rPr>
        <w:t>utyl rubber</w:t>
      </w:r>
      <w:r w:rsidR="004A561B" w:rsidRPr="004A561B">
        <w:rPr>
          <w:rFonts w:ascii="Garamond" w:hAnsi="Garamond"/>
          <w:noProof/>
        </w:rPr>
        <w:tab/>
        <w:t xml:space="preserve">7, </w:t>
      </w:r>
      <w:r>
        <w:rPr>
          <w:rFonts w:ascii="Garamond" w:hAnsi="Garamond"/>
          <w:noProof/>
        </w:rPr>
        <w:t xml:space="preserve">13, </w:t>
      </w:r>
      <w:r w:rsidR="004A561B" w:rsidRPr="004A561B">
        <w:rPr>
          <w:rFonts w:ascii="Garamond" w:hAnsi="Garamond"/>
          <w:noProof/>
        </w:rPr>
        <w:t>41</w:t>
      </w:r>
    </w:p>
    <w:p w14:paraId="5D59C9D5" w14:textId="03A76788" w:rsidR="004A561B" w:rsidRPr="004A561B" w:rsidRDefault="000A1D43">
      <w:pPr>
        <w:pStyle w:val="Index1"/>
        <w:tabs>
          <w:tab w:val="right" w:leader="dot" w:pos="3423"/>
        </w:tabs>
        <w:rPr>
          <w:rFonts w:ascii="Garamond" w:hAnsi="Garamond"/>
          <w:noProof/>
        </w:rPr>
      </w:pPr>
      <w:r>
        <w:rPr>
          <w:rFonts w:ascii="Garamond" w:hAnsi="Garamond"/>
          <w:noProof/>
        </w:rPr>
        <w:t>B</w:t>
      </w:r>
      <w:r w:rsidR="004A561B" w:rsidRPr="004A561B">
        <w:rPr>
          <w:rFonts w:ascii="Garamond" w:hAnsi="Garamond"/>
          <w:noProof/>
        </w:rPr>
        <w:t>utylene</w:t>
      </w:r>
      <w:r w:rsidR="004A561B" w:rsidRPr="004A561B">
        <w:rPr>
          <w:rFonts w:ascii="Garamond" w:hAnsi="Garamond"/>
          <w:noProof/>
        </w:rPr>
        <w:tab/>
        <w:t>7, 31, 41</w:t>
      </w:r>
    </w:p>
    <w:p w14:paraId="2BED92D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butylene alkylate</w:t>
      </w:r>
      <w:r w:rsidRPr="004A561B">
        <w:rPr>
          <w:rFonts w:ascii="Garamond" w:hAnsi="Garamond"/>
          <w:noProof/>
        </w:rPr>
        <w:tab/>
        <w:t>31</w:t>
      </w:r>
    </w:p>
    <w:p w14:paraId="54273678" w14:textId="1D648A86" w:rsidR="004A561B" w:rsidRPr="004A561B" w:rsidRDefault="000A1D43">
      <w:pPr>
        <w:pStyle w:val="Index1"/>
        <w:tabs>
          <w:tab w:val="right" w:leader="dot" w:pos="3423"/>
        </w:tabs>
        <w:rPr>
          <w:rFonts w:ascii="Garamond" w:hAnsi="Garamond"/>
          <w:noProof/>
        </w:rPr>
      </w:pPr>
      <w:r>
        <w:rPr>
          <w:rFonts w:ascii="Garamond" w:hAnsi="Garamond"/>
          <w:noProof/>
        </w:rPr>
        <w:t>B</w:t>
      </w:r>
      <w:r w:rsidR="004A561B" w:rsidRPr="004A561B">
        <w:rPr>
          <w:rFonts w:ascii="Garamond" w:hAnsi="Garamond"/>
          <w:noProof/>
        </w:rPr>
        <w:t>utylenes</w:t>
      </w:r>
      <w:r w:rsidR="004A561B" w:rsidRPr="004A561B">
        <w:rPr>
          <w:rFonts w:ascii="Garamond" w:hAnsi="Garamond"/>
          <w:noProof/>
        </w:rPr>
        <w:tab/>
        <w:t xml:space="preserve">11, </w:t>
      </w:r>
      <w:r>
        <w:rPr>
          <w:rFonts w:ascii="Garamond" w:hAnsi="Garamond"/>
          <w:noProof/>
        </w:rPr>
        <w:t xml:space="preserve">14, </w:t>
      </w:r>
      <w:r w:rsidR="004A561B" w:rsidRPr="004A561B">
        <w:rPr>
          <w:rFonts w:ascii="Garamond" w:hAnsi="Garamond"/>
          <w:noProof/>
        </w:rPr>
        <w:t xml:space="preserve">15, </w:t>
      </w:r>
      <w:r>
        <w:rPr>
          <w:rFonts w:ascii="Garamond" w:hAnsi="Garamond"/>
          <w:noProof/>
        </w:rPr>
        <w:t xml:space="preserve">18, </w:t>
      </w:r>
      <w:r w:rsidR="004A561B" w:rsidRPr="004A561B">
        <w:rPr>
          <w:rFonts w:ascii="Garamond" w:hAnsi="Garamond"/>
          <w:noProof/>
        </w:rPr>
        <w:t>19, 42, 43</w:t>
      </w:r>
    </w:p>
    <w:p w14:paraId="5917952D"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C</w:t>
      </w:r>
    </w:p>
    <w:p w14:paraId="78C2BF2E" w14:textId="77777777" w:rsidR="004A561B" w:rsidRPr="004A561B" w:rsidRDefault="004A561B">
      <w:pPr>
        <w:pStyle w:val="Index1"/>
        <w:tabs>
          <w:tab w:val="right" w:leader="dot" w:pos="3423"/>
        </w:tabs>
        <w:rPr>
          <w:rFonts w:ascii="Garamond" w:hAnsi="Garamond"/>
          <w:noProof/>
        </w:rPr>
      </w:pPr>
      <w:r w:rsidRPr="004A561B">
        <w:rPr>
          <w:rFonts w:ascii="Garamond" w:hAnsi="Garamond"/>
          <w:bCs/>
          <w:noProof/>
        </w:rPr>
        <w:t>C</w:t>
      </w:r>
      <w:r w:rsidRPr="004A561B">
        <w:rPr>
          <w:rFonts w:ascii="Garamond" w:hAnsi="Garamond"/>
          <w:bCs/>
          <w:noProof/>
          <w:vertAlign w:val="subscript"/>
        </w:rPr>
        <w:t>4</w:t>
      </w:r>
      <w:r w:rsidRPr="004A561B">
        <w:rPr>
          <w:rFonts w:ascii="Garamond" w:hAnsi="Garamond"/>
          <w:bCs/>
          <w:noProof/>
        </w:rPr>
        <w:t xml:space="preserve"> Hydropolymer</w:t>
      </w:r>
      <w:r w:rsidRPr="004A561B">
        <w:rPr>
          <w:rFonts w:ascii="Garamond" w:hAnsi="Garamond"/>
          <w:noProof/>
        </w:rPr>
        <w:tab/>
        <w:t>30</w:t>
      </w:r>
    </w:p>
    <w:p w14:paraId="622D2DC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C-47 ‘Skytrains’</w:t>
      </w:r>
      <w:r w:rsidRPr="004A561B">
        <w:rPr>
          <w:rFonts w:ascii="Garamond" w:hAnsi="Garamond"/>
          <w:noProof/>
        </w:rPr>
        <w:tab/>
        <w:t>4</w:t>
      </w:r>
    </w:p>
    <w:p w14:paraId="7A417AF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spacing w:val="-8"/>
        </w:rPr>
        <w:t>C</w:t>
      </w:r>
      <w:r w:rsidRPr="004A561B">
        <w:rPr>
          <w:rFonts w:ascii="Garamond" w:hAnsi="Garamond"/>
          <w:noProof/>
          <w:spacing w:val="-8"/>
          <w:vertAlign w:val="subscript"/>
        </w:rPr>
        <w:t>4</w:t>
      </w:r>
      <w:r w:rsidRPr="004A561B">
        <w:rPr>
          <w:rFonts w:ascii="Garamond" w:hAnsi="Garamond"/>
          <w:noProof/>
          <w:spacing w:val="-8"/>
        </w:rPr>
        <w:t>-C</w:t>
      </w:r>
      <w:r w:rsidRPr="004A561B">
        <w:rPr>
          <w:rFonts w:ascii="Garamond" w:hAnsi="Garamond"/>
          <w:noProof/>
          <w:spacing w:val="-8"/>
          <w:vertAlign w:val="subscript"/>
        </w:rPr>
        <w:t>5</w:t>
      </w:r>
      <w:r w:rsidRPr="004A561B">
        <w:rPr>
          <w:rFonts w:ascii="Garamond" w:hAnsi="Garamond"/>
          <w:noProof/>
          <w:spacing w:val="-8"/>
        </w:rPr>
        <w:t xml:space="preserve"> Alkylates (HF)</w:t>
      </w:r>
      <w:r w:rsidRPr="004A561B">
        <w:rPr>
          <w:rFonts w:ascii="Garamond" w:hAnsi="Garamond"/>
          <w:noProof/>
        </w:rPr>
        <w:tab/>
        <w:t>25</w:t>
      </w:r>
    </w:p>
    <w:p w14:paraId="3D17298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California</w:t>
      </w:r>
      <w:r w:rsidRPr="004A561B">
        <w:rPr>
          <w:rFonts w:ascii="Garamond" w:hAnsi="Garamond"/>
          <w:noProof/>
        </w:rPr>
        <w:tab/>
        <w:t>47, 48</w:t>
      </w:r>
    </w:p>
    <w:p w14:paraId="3C9FF05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carbon</w:t>
      </w:r>
      <w:r w:rsidRPr="004A561B">
        <w:rPr>
          <w:rFonts w:ascii="Garamond" w:hAnsi="Garamond"/>
          <w:noProof/>
        </w:rPr>
        <w:tab/>
        <w:t>15, 42</w:t>
      </w:r>
    </w:p>
    <w:p w14:paraId="5ED3EF1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catalyst granules</w:t>
      </w:r>
      <w:r w:rsidRPr="004A561B">
        <w:rPr>
          <w:rFonts w:ascii="Garamond" w:hAnsi="Garamond"/>
          <w:noProof/>
        </w:rPr>
        <w:tab/>
        <w:t>7</w:t>
      </w:r>
    </w:p>
    <w:p w14:paraId="0388ACD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alkylation</w:t>
      </w:r>
      <w:r w:rsidRPr="004A561B">
        <w:rPr>
          <w:rFonts w:ascii="Garamond" w:hAnsi="Garamond"/>
          <w:noProof/>
        </w:rPr>
        <w:tab/>
        <w:t>36</w:t>
      </w:r>
    </w:p>
    <w:p w14:paraId="7EE4BA7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cracking</w:t>
      </w:r>
      <w:r w:rsidRPr="004A561B">
        <w:rPr>
          <w:rFonts w:ascii="Garamond" w:hAnsi="Garamond"/>
          <w:noProof/>
        </w:rPr>
        <w:tab/>
        <w:t>43</w:t>
      </w:r>
    </w:p>
    <w:p w14:paraId="27D306C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cracking capacity</w:t>
      </w:r>
      <w:r w:rsidRPr="004A561B">
        <w:rPr>
          <w:rFonts w:ascii="Garamond" w:hAnsi="Garamond"/>
          <w:noProof/>
        </w:rPr>
        <w:tab/>
        <w:t>6</w:t>
      </w:r>
    </w:p>
    <w:p w14:paraId="65B8EC1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cracking plants</w:t>
      </w:r>
      <w:r w:rsidRPr="004A561B">
        <w:rPr>
          <w:rFonts w:ascii="Garamond" w:hAnsi="Garamond"/>
          <w:noProof/>
        </w:rPr>
        <w:tab/>
        <w:t>47</w:t>
      </w:r>
    </w:p>
    <w:p w14:paraId="0245433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cracking process</w:t>
      </w:r>
      <w:r w:rsidRPr="004A561B">
        <w:rPr>
          <w:rFonts w:ascii="Garamond" w:hAnsi="Garamond"/>
          <w:noProof/>
        </w:rPr>
        <w:tab/>
        <w:t>17</w:t>
      </w:r>
    </w:p>
    <w:p w14:paraId="36302BD6" w14:textId="64E649CF" w:rsidR="004A561B" w:rsidRPr="004A561B" w:rsidRDefault="004A561B">
      <w:pPr>
        <w:pStyle w:val="Index1"/>
        <w:tabs>
          <w:tab w:val="right" w:leader="dot" w:pos="3423"/>
        </w:tabs>
        <w:rPr>
          <w:rFonts w:ascii="Garamond" w:hAnsi="Garamond"/>
          <w:noProof/>
        </w:rPr>
      </w:pPr>
      <w:r w:rsidRPr="004A561B">
        <w:rPr>
          <w:rFonts w:ascii="Garamond" w:hAnsi="Garamond"/>
          <w:noProof/>
        </w:rPr>
        <w:t>catalytic cracking unit</w:t>
      </w:r>
      <w:r w:rsidRPr="004A561B">
        <w:rPr>
          <w:rFonts w:ascii="Garamond" w:hAnsi="Garamond"/>
          <w:noProof/>
        </w:rPr>
        <w:tab/>
        <w:t>17</w:t>
      </w:r>
      <w:r w:rsidR="003662E4">
        <w:rPr>
          <w:rFonts w:ascii="Garamond" w:hAnsi="Garamond"/>
          <w:noProof/>
        </w:rPr>
        <w:t>, 33</w:t>
      </w:r>
    </w:p>
    <w:p w14:paraId="5274E68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dehydrogenation</w:t>
      </w:r>
      <w:r w:rsidRPr="004A561B">
        <w:rPr>
          <w:rFonts w:ascii="Garamond" w:hAnsi="Garamond"/>
          <w:noProof/>
        </w:rPr>
        <w:tab/>
        <w:t>36</w:t>
      </w:r>
    </w:p>
    <w:p w14:paraId="69BBD8E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heavy aromatic fraction</w:t>
      </w:r>
      <w:r w:rsidRPr="004A561B">
        <w:rPr>
          <w:rFonts w:ascii="Garamond" w:hAnsi="Garamond"/>
          <w:noProof/>
        </w:rPr>
        <w:tab/>
        <w:t>15</w:t>
      </w:r>
    </w:p>
    <w:p w14:paraId="667BE66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Hydrogenation Process</w:t>
      </w:r>
      <w:r w:rsidRPr="004A561B">
        <w:rPr>
          <w:rFonts w:ascii="Garamond" w:hAnsi="Garamond"/>
          <w:noProof/>
        </w:rPr>
        <w:tab/>
        <w:t>43</w:t>
      </w:r>
    </w:p>
    <w:p w14:paraId="3A44211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naphthas</w:t>
      </w:r>
      <w:r w:rsidRPr="004A561B">
        <w:rPr>
          <w:rFonts w:ascii="Garamond" w:hAnsi="Garamond"/>
          <w:noProof/>
        </w:rPr>
        <w:tab/>
        <w:t>43</w:t>
      </w:r>
    </w:p>
    <w:p w14:paraId="62B6575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 reforming</w:t>
      </w:r>
      <w:r w:rsidRPr="004A561B">
        <w:rPr>
          <w:rFonts w:ascii="Garamond" w:hAnsi="Garamond"/>
          <w:noProof/>
        </w:rPr>
        <w:tab/>
        <w:t>9</w:t>
      </w:r>
    </w:p>
    <w:p w14:paraId="08421C6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catalytically cracked gasoline</w:t>
      </w:r>
      <w:r w:rsidRPr="004A561B">
        <w:rPr>
          <w:rFonts w:ascii="Garamond" w:hAnsi="Garamond"/>
          <w:noProof/>
        </w:rPr>
        <w:tab/>
        <w:t>11, 48</w:t>
      </w:r>
    </w:p>
    <w:p w14:paraId="6B481C7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Catalytically Cracked Heavy Naphtha</w:t>
      </w:r>
      <w:r w:rsidRPr="004A561B">
        <w:rPr>
          <w:rFonts w:ascii="Garamond" w:hAnsi="Garamond"/>
          <w:noProof/>
        </w:rPr>
        <w:tab/>
        <w:t>18</w:t>
      </w:r>
    </w:p>
    <w:p w14:paraId="4878EFE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Catalytically Cracked Light Naphtha</w:t>
      </w:r>
      <w:r w:rsidRPr="004A561B">
        <w:rPr>
          <w:rFonts w:ascii="Garamond" w:hAnsi="Garamond"/>
          <w:noProof/>
        </w:rPr>
        <w:tab/>
        <w:t>18</w:t>
      </w:r>
    </w:p>
    <w:p w14:paraId="62982F5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Catlettsburg, Kentucky</w:t>
      </w:r>
      <w:r w:rsidRPr="004A561B">
        <w:rPr>
          <w:rFonts w:ascii="Garamond" w:hAnsi="Garamond"/>
          <w:noProof/>
        </w:rPr>
        <w:tab/>
        <w:t>22</w:t>
      </w:r>
    </w:p>
    <w:p w14:paraId="035CB57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caustic washed</w:t>
      </w:r>
      <w:r w:rsidRPr="004A561B">
        <w:rPr>
          <w:rFonts w:ascii="Garamond" w:hAnsi="Garamond"/>
          <w:noProof/>
        </w:rPr>
        <w:tab/>
        <w:t>44</w:t>
      </w:r>
    </w:p>
    <w:p w14:paraId="16AB153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caustic washing</w:t>
      </w:r>
      <w:r w:rsidRPr="004A561B">
        <w:rPr>
          <w:rFonts w:ascii="Garamond" w:hAnsi="Garamond"/>
          <w:noProof/>
        </w:rPr>
        <w:tab/>
        <w:t>42</w:t>
      </w:r>
    </w:p>
    <w:p w14:paraId="3C59972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Champlin Refining Co.</w:t>
      </w:r>
      <w:r w:rsidRPr="004A561B">
        <w:rPr>
          <w:rFonts w:ascii="Garamond" w:hAnsi="Garamond"/>
          <w:noProof/>
        </w:rPr>
        <w:tab/>
        <w:t>22</w:t>
      </w:r>
    </w:p>
    <w:p w14:paraId="54097C0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chemical industry</w:t>
      </w:r>
      <w:r w:rsidRPr="004A561B">
        <w:rPr>
          <w:rFonts w:ascii="Garamond" w:hAnsi="Garamond"/>
          <w:noProof/>
        </w:rPr>
        <w:tab/>
        <w:t>48</w:t>
      </w:r>
    </w:p>
    <w:p w14:paraId="0AE7FAD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Chevron</w:t>
      </w:r>
      <w:r w:rsidRPr="004A561B">
        <w:rPr>
          <w:rFonts w:ascii="Garamond" w:hAnsi="Garamond"/>
          <w:noProof/>
        </w:rPr>
        <w:tab/>
        <w:t>9, 22, 58</w:t>
      </w:r>
    </w:p>
    <w:p w14:paraId="008F3CA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Cheyenne, Wyoming</w:t>
      </w:r>
      <w:r w:rsidRPr="004A561B">
        <w:rPr>
          <w:rFonts w:ascii="Garamond" w:hAnsi="Garamond"/>
          <w:noProof/>
        </w:rPr>
        <w:tab/>
        <w:t>22</w:t>
      </w:r>
    </w:p>
    <w:p w14:paraId="1216F37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Cities Service Oil Co.</w:t>
      </w:r>
      <w:r w:rsidRPr="004A561B">
        <w:rPr>
          <w:rFonts w:ascii="Garamond" w:hAnsi="Garamond"/>
          <w:noProof/>
        </w:rPr>
        <w:tab/>
        <w:t>20</w:t>
      </w:r>
    </w:p>
    <w:p w14:paraId="1586EE6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clay catalyst</w:t>
      </w:r>
      <w:r w:rsidRPr="004A561B">
        <w:rPr>
          <w:rFonts w:ascii="Garamond" w:hAnsi="Garamond"/>
          <w:noProof/>
        </w:rPr>
        <w:tab/>
        <w:t>7</w:t>
      </w:r>
    </w:p>
    <w:p w14:paraId="7475BAE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codimer</w:t>
      </w:r>
      <w:r w:rsidRPr="004A561B">
        <w:rPr>
          <w:rFonts w:ascii="Garamond" w:hAnsi="Garamond"/>
          <w:noProof/>
        </w:rPr>
        <w:tab/>
        <w:t>30, 33, 47</w:t>
      </w:r>
    </w:p>
    <w:p w14:paraId="6390164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Coffeyville, Kansas</w:t>
      </w:r>
      <w:r w:rsidRPr="004A561B">
        <w:rPr>
          <w:rFonts w:ascii="Garamond" w:hAnsi="Garamond"/>
          <w:noProof/>
        </w:rPr>
        <w:tab/>
        <w:t>22</w:t>
      </w:r>
    </w:p>
    <w:p w14:paraId="29B4A39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Coke</w:t>
      </w:r>
      <w:r w:rsidRPr="004A561B">
        <w:rPr>
          <w:rFonts w:ascii="Garamond" w:hAnsi="Garamond"/>
          <w:noProof/>
        </w:rPr>
        <w:tab/>
        <w:t>7</w:t>
      </w:r>
    </w:p>
    <w:p w14:paraId="11F508B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coking operations</w:t>
      </w:r>
      <w:r w:rsidRPr="004A561B">
        <w:rPr>
          <w:rFonts w:ascii="Garamond" w:hAnsi="Garamond"/>
          <w:noProof/>
        </w:rPr>
        <w:tab/>
        <w:t>48</w:t>
      </w:r>
    </w:p>
    <w:p w14:paraId="005B153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cold acid</w:t>
      </w:r>
      <w:r w:rsidRPr="004A561B">
        <w:rPr>
          <w:rFonts w:ascii="Garamond" w:hAnsi="Garamond"/>
          <w:noProof/>
        </w:rPr>
        <w:tab/>
        <w:t>28</w:t>
      </w:r>
    </w:p>
    <w:p w14:paraId="4148B6B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colour</w:t>
      </w:r>
      <w:r w:rsidRPr="004A561B">
        <w:rPr>
          <w:rFonts w:ascii="Garamond" w:hAnsi="Garamond"/>
          <w:noProof/>
        </w:rPr>
        <w:tab/>
        <w:t>7</w:t>
      </w:r>
    </w:p>
    <w:p w14:paraId="1D957F7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combat fuel</w:t>
      </w:r>
      <w:r w:rsidRPr="004A561B">
        <w:rPr>
          <w:rFonts w:ascii="Garamond" w:hAnsi="Garamond"/>
          <w:noProof/>
        </w:rPr>
        <w:tab/>
        <w:t>29</w:t>
      </w:r>
    </w:p>
    <w:p w14:paraId="024C8458" w14:textId="2A0A8876" w:rsidR="004A561B" w:rsidRPr="004A561B" w:rsidRDefault="004A561B">
      <w:pPr>
        <w:pStyle w:val="Index1"/>
        <w:tabs>
          <w:tab w:val="right" w:leader="dot" w:pos="3423"/>
        </w:tabs>
        <w:rPr>
          <w:rFonts w:ascii="Garamond" w:hAnsi="Garamond"/>
          <w:noProof/>
        </w:rPr>
      </w:pPr>
      <w:r w:rsidRPr="004A561B">
        <w:rPr>
          <w:rFonts w:ascii="Garamond" w:hAnsi="Garamond"/>
          <w:noProof/>
        </w:rPr>
        <w:t>Continental Oil Company</w:t>
      </w:r>
      <w:r w:rsidRPr="004A561B">
        <w:rPr>
          <w:rFonts w:ascii="Garamond" w:hAnsi="Garamond"/>
          <w:noProof/>
        </w:rPr>
        <w:tab/>
        <w:t xml:space="preserve">9, </w:t>
      </w:r>
      <w:r w:rsidR="003662E4">
        <w:rPr>
          <w:rFonts w:ascii="Garamond" w:hAnsi="Garamond"/>
          <w:noProof/>
        </w:rPr>
        <w:t xml:space="preserve">22, </w:t>
      </w:r>
      <w:r w:rsidRPr="004A561B">
        <w:rPr>
          <w:rFonts w:ascii="Garamond" w:hAnsi="Garamond"/>
          <w:noProof/>
        </w:rPr>
        <w:t>49</w:t>
      </w:r>
    </w:p>
    <w:p w14:paraId="4C7DE0F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Cooperative Refining Co.</w:t>
      </w:r>
      <w:r w:rsidRPr="004A561B">
        <w:rPr>
          <w:rFonts w:ascii="Garamond" w:hAnsi="Garamond"/>
          <w:noProof/>
        </w:rPr>
        <w:tab/>
        <w:t>22</w:t>
      </w:r>
    </w:p>
    <w:p w14:paraId="79AE7E7F" w14:textId="5847B6A8" w:rsidR="004A561B" w:rsidRPr="004A561B" w:rsidRDefault="004A561B">
      <w:pPr>
        <w:pStyle w:val="Index1"/>
        <w:tabs>
          <w:tab w:val="right" w:leader="dot" w:pos="3423"/>
        </w:tabs>
        <w:rPr>
          <w:rFonts w:ascii="Garamond" w:hAnsi="Garamond"/>
          <w:noProof/>
        </w:rPr>
      </w:pPr>
      <w:r w:rsidRPr="004A561B">
        <w:rPr>
          <w:rFonts w:ascii="Garamond" w:hAnsi="Garamond"/>
          <w:noProof/>
        </w:rPr>
        <w:t>Copolymer</w:t>
      </w:r>
      <w:r w:rsidRPr="004A561B">
        <w:rPr>
          <w:rFonts w:ascii="Garamond" w:hAnsi="Garamond"/>
          <w:noProof/>
        </w:rPr>
        <w:tab/>
        <w:t>17</w:t>
      </w:r>
      <w:r w:rsidR="003662E4">
        <w:rPr>
          <w:rFonts w:ascii="Garamond" w:hAnsi="Garamond"/>
          <w:noProof/>
        </w:rPr>
        <w:t>, 43</w:t>
      </w:r>
    </w:p>
    <w:p w14:paraId="143BE53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Corpus Christi, Texas</w:t>
      </w:r>
      <w:r w:rsidRPr="004A561B">
        <w:rPr>
          <w:rFonts w:ascii="Garamond" w:hAnsi="Garamond"/>
          <w:noProof/>
        </w:rPr>
        <w:tab/>
        <w:t>22</w:t>
      </w:r>
    </w:p>
    <w:p w14:paraId="58D540A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Cotton Valley Louisiana</w:t>
      </w:r>
      <w:r w:rsidRPr="004A561B">
        <w:rPr>
          <w:rFonts w:ascii="Garamond" w:hAnsi="Garamond"/>
          <w:noProof/>
        </w:rPr>
        <w:tab/>
        <w:t>22</w:t>
      </w:r>
    </w:p>
    <w:p w14:paraId="081E201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cracked products</w:t>
      </w:r>
      <w:r w:rsidRPr="004A561B">
        <w:rPr>
          <w:rFonts w:ascii="Garamond" w:hAnsi="Garamond"/>
          <w:noProof/>
        </w:rPr>
        <w:tab/>
        <w:t>7, 15</w:t>
      </w:r>
    </w:p>
    <w:p w14:paraId="06C0ADA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Cracking capacity</w:t>
      </w:r>
      <w:r w:rsidRPr="004A561B">
        <w:rPr>
          <w:rFonts w:ascii="Garamond" w:hAnsi="Garamond"/>
          <w:noProof/>
        </w:rPr>
        <w:tab/>
        <w:t>47</w:t>
      </w:r>
    </w:p>
    <w:p w14:paraId="28D3919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cracking range</w:t>
      </w:r>
      <w:r w:rsidRPr="004A561B">
        <w:rPr>
          <w:rFonts w:ascii="Garamond" w:hAnsi="Garamond"/>
          <w:noProof/>
        </w:rPr>
        <w:tab/>
        <w:t>36</w:t>
      </w:r>
    </w:p>
    <w:p w14:paraId="57858CE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Cross Process</w:t>
      </w:r>
      <w:r w:rsidRPr="004A561B">
        <w:rPr>
          <w:rFonts w:ascii="Garamond" w:hAnsi="Garamond"/>
          <w:noProof/>
        </w:rPr>
        <w:tab/>
        <w:t>6</w:t>
      </w:r>
    </w:p>
    <w:p w14:paraId="6915F3EA" w14:textId="3507F9B5" w:rsidR="004A561B" w:rsidRPr="004A561B" w:rsidRDefault="004A561B">
      <w:pPr>
        <w:pStyle w:val="Index1"/>
        <w:tabs>
          <w:tab w:val="right" w:leader="dot" w:pos="3423"/>
        </w:tabs>
        <w:rPr>
          <w:rFonts w:ascii="Garamond" w:hAnsi="Garamond"/>
          <w:noProof/>
        </w:rPr>
      </w:pPr>
      <w:r w:rsidRPr="004A561B">
        <w:rPr>
          <w:rFonts w:ascii="Garamond" w:hAnsi="Garamond"/>
          <w:noProof/>
        </w:rPr>
        <w:t>Crown Central Petroleum Corporation</w:t>
      </w:r>
      <w:r w:rsidRPr="004A561B">
        <w:rPr>
          <w:rFonts w:ascii="Garamond" w:hAnsi="Garamond"/>
          <w:noProof/>
        </w:rPr>
        <w:tab/>
        <w:t>9</w:t>
      </w:r>
      <w:r w:rsidR="003662E4">
        <w:rPr>
          <w:rFonts w:ascii="Garamond" w:hAnsi="Garamond"/>
          <w:noProof/>
        </w:rPr>
        <w:t>, 22</w:t>
      </w:r>
    </w:p>
    <w:p w14:paraId="0A3B540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crude</w:t>
      </w:r>
      <w:r w:rsidRPr="004A561B">
        <w:rPr>
          <w:rFonts w:ascii="Garamond" w:hAnsi="Garamond"/>
          <w:noProof/>
        </w:rPr>
        <w:tab/>
        <w:t>44</w:t>
      </w:r>
    </w:p>
    <w:p w14:paraId="2112E889" w14:textId="5FD4399E" w:rsidR="004A561B" w:rsidRPr="004A561B" w:rsidRDefault="004A561B">
      <w:pPr>
        <w:pStyle w:val="Index1"/>
        <w:tabs>
          <w:tab w:val="right" w:leader="dot" w:pos="3423"/>
        </w:tabs>
        <w:rPr>
          <w:rFonts w:ascii="Garamond" w:hAnsi="Garamond"/>
          <w:noProof/>
        </w:rPr>
      </w:pPr>
      <w:r w:rsidRPr="004A561B">
        <w:rPr>
          <w:rFonts w:ascii="Garamond" w:hAnsi="Garamond"/>
          <w:noProof/>
        </w:rPr>
        <w:t>crude oil</w:t>
      </w:r>
      <w:r w:rsidRPr="004A561B">
        <w:rPr>
          <w:rFonts w:ascii="Garamond" w:hAnsi="Garamond"/>
          <w:noProof/>
        </w:rPr>
        <w:tab/>
        <w:t xml:space="preserve">15, </w:t>
      </w:r>
      <w:r w:rsidR="003662E4">
        <w:rPr>
          <w:rFonts w:ascii="Garamond" w:hAnsi="Garamond"/>
          <w:noProof/>
        </w:rPr>
        <w:t xml:space="preserve">17, </w:t>
      </w:r>
      <w:r w:rsidRPr="004A561B">
        <w:rPr>
          <w:rFonts w:ascii="Garamond" w:hAnsi="Garamond"/>
          <w:noProof/>
        </w:rPr>
        <w:t>42, 48</w:t>
      </w:r>
    </w:p>
    <w:p w14:paraId="6A10994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crude oil capacity</w:t>
      </w:r>
      <w:r w:rsidRPr="004A561B">
        <w:rPr>
          <w:rFonts w:ascii="Garamond" w:hAnsi="Garamond"/>
          <w:noProof/>
        </w:rPr>
        <w:tab/>
        <w:t>47</w:t>
      </w:r>
    </w:p>
    <w:p w14:paraId="19D5F01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crude oil pipeline</w:t>
      </w:r>
      <w:r w:rsidRPr="004A561B">
        <w:rPr>
          <w:rFonts w:ascii="Garamond" w:hAnsi="Garamond"/>
          <w:noProof/>
        </w:rPr>
        <w:tab/>
        <w:t>44</w:t>
      </w:r>
    </w:p>
    <w:p w14:paraId="52CE7CD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Cumene</w:t>
      </w:r>
      <w:r w:rsidRPr="004A561B">
        <w:rPr>
          <w:rFonts w:ascii="Garamond" w:hAnsi="Garamond"/>
          <w:noProof/>
        </w:rPr>
        <w:tab/>
        <w:t>5, 20, 34, 45, 48, 49</w:t>
      </w:r>
    </w:p>
    <w:p w14:paraId="56994024" w14:textId="77777777" w:rsidR="004A561B" w:rsidRPr="004A561B" w:rsidRDefault="004A561B">
      <w:pPr>
        <w:pStyle w:val="Index1"/>
        <w:tabs>
          <w:tab w:val="right" w:leader="dot" w:pos="3423"/>
        </w:tabs>
        <w:rPr>
          <w:rFonts w:ascii="Garamond" w:hAnsi="Garamond"/>
          <w:noProof/>
        </w:rPr>
      </w:pPr>
      <w:r w:rsidRPr="004A561B">
        <w:rPr>
          <w:rFonts w:ascii="Garamond" w:hAnsi="Garamond"/>
          <w:bCs/>
          <w:noProof/>
        </w:rPr>
        <w:t>Cyclo-C</w:t>
      </w:r>
      <w:r w:rsidRPr="004A561B">
        <w:rPr>
          <w:rFonts w:ascii="Garamond" w:hAnsi="Garamond"/>
          <w:bCs/>
          <w:noProof/>
          <w:vertAlign w:val="subscript"/>
        </w:rPr>
        <w:t>6</w:t>
      </w:r>
      <w:r w:rsidRPr="004A561B">
        <w:rPr>
          <w:rFonts w:ascii="Garamond" w:hAnsi="Garamond"/>
          <w:noProof/>
        </w:rPr>
        <w:tab/>
        <w:t>37</w:t>
      </w:r>
    </w:p>
    <w:p w14:paraId="503E89B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Cyclohexane</w:t>
      </w:r>
      <w:r w:rsidRPr="004A561B">
        <w:rPr>
          <w:rFonts w:ascii="Garamond" w:hAnsi="Garamond"/>
          <w:noProof/>
        </w:rPr>
        <w:tab/>
        <w:t>37</w:t>
      </w:r>
    </w:p>
    <w:p w14:paraId="0A35BC6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spacing w:val="-8"/>
        </w:rPr>
        <w:t>Cyclopentane</w:t>
      </w:r>
      <w:r w:rsidRPr="004A561B">
        <w:rPr>
          <w:rFonts w:ascii="Garamond" w:hAnsi="Garamond"/>
          <w:noProof/>
        </w:rPr>
        <w:tab/>
        <w:t>25, 27</w:t>
      </w:r>
    </w:p>
    <w:p w14:paraId="4A8A42A4"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D</w:t>
      </w:r>
    </w:p>
    <w:p w14:paraId="352B6B6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declaration of war</w:t>
      </w:r>
      <w:r w:rsidRPr="004A561B">
        <w:rPr>
          <w:rFonts w:ascii="Garamond" w:hAnsi="Garamond"/>
          <w:noProof/>
        </w:rPr>
        <w:tab/>
        <w:t>49</w:t>
      </w:r>
    </w:p>
    <w:p w14:paraId="5DC39EB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dehydrogenated</w:t>
      </w:r>
      <w:r w:rsidRPr="004A561B">
        <w:rPr>
          <w:rFonts w:ascii="Garamond" w:hAnsi="Garamond"/>
          <w:noProof/>
        </w:rPr>
        <w:tab/>
        <w:t>36</w:t>
      </w:r>
    </w:p>
    <w:p w14:paraId="38CF7370" w14:textId="5E0AAE07" w:rsidR="004A561B" w:rsidRPr="004A561B" w:rsidRDefault="004A561B">
      <w:pPr>
        <w:pStyle w:val="Index1"/>
        <w:tabs>
          <w:tab w:val="right" w:leader="dot" w:pos="3423"/>
        </w:tabs>
        <w:rPr>
          <w:rFonts w:ascii="Garamond" w:hAnsi="Garamond"/>
          <w:noProof/>
        </w:rPr>
      </w:pPr>
      <w:r w:rsidRPr="004A561B">
        <w:rPr>
          <w:rFonts w:ascii="Garamond" w:hAnsi="Garamond"/>
          <w:noProof/>
        </w:rPr>
        <w:t>Dehydrogenation</w:t>
      </w:r>
      <w:r w:rsidRPr="004A561B">
        <w:rPr>
          <w:rFonts w:ascii="Garamond" w:hAnsi="Garamond"/>
          <w:noProof/>
        </w:rPr>
        <w:tab/>
        <w:t>5</w:t>
      </w:r>
      <w:r w:rsidR="003662E4">
        <w:rPr>
          <w:rFonts w:ascii="Garamond" w:hAnsi="Garamond"/>
          <w:noProof/>
        </w:rPr>
        <w:t>, 41</w:t>
      </w:r>
    </w:p>
    <w:p w14:paraId="098C609D" w14:textId="5AC31915" w:rsidR="004A561B" w:rsidRPr="004A561B" w:rsidRDefault="004A561B">
      <w:pPr>
        <w:pStyle w:val="Index1"/>
        <w:tabs>
          <w:tab w:val="right" w:leader="dot" w:pos="3423"/>
        </w:tabs>
        <w:rPr>
          <w:rFonts w:ascii="Garamond" w:hAnsi="Garamond"/>
          <w:noProof/>
        </w:rPr>
      </w:pPr>
      <w:r w:rsidRPr="004A561B">
        <w:rPr>
          <w:rFonts w:ascii="Garamond" w:hAnsi="Garamond"/>
          <w:noProof/>
        </w:rPr>
        <w:t>di</w:t>
      </w:r>
      <w:r w:rsidR="003662E4">
        <w:rPr>
          <w:rFonts w:ascii="Garamond" w:hAnsi="Garamond"/>
          <w:noProof/>
        </w:rPr>
        <w:t>-</w:t>
      </w:r>
      <w:r w:rsidRPr="004A561B">
        <w:rPr>
          <w:rFonts w:ascii="Garamond" w:hAnsi="Garamond"/>
          <w:noProof/>
        </w:rPr>
        <w:t>isobutylene</w:t>
      </w:r>
      <w:r w:rsidRPr="004A561B">
        <w:rPr>
          <w:rFonts w:ascii="Garamond" w:hAnsi="Garamond"/>
          <w:noProof/>
        </w:rPr>
        <w:tab/>
        <w:t>35</w:t>
      </w:r>
    </w:p>
    <w:p w14:paraId="1AF9D9E2" w14:textId="03A4E479" w:rsidR="004A561B" w:rsidRPr="004A561B" w:rsidRDefault="004A561B">
      <w:pPr>
        <w:pStyle w:val="Index1"/>
        <w:tabs>
          <w:tab w:val="right" w:leader="dot" w:pos="3423"/>
        </w:tabs>
        <w:rPr>
          <w:rFonts w:ascii="Garamond" w:hAnsi="Garamond"/>
          <w:noProof/>
        </w:rPr>
      </w:pPr>
      <w:r w:rsidRPr="004A561B">
        <w:rPr>
          <w:rFonts w:ascii="Garamond" w:hAnsi="Garamond"/>
          <w:noProof/>
        </w:rPr>
        <w:t>Dimer</w:t>
      </w:r>
      <w:r w:rsidRPr="004A561B">
        <w:rPr>
          <w:rFonts w:ascii="Garamond" w:hAnsi="Garamond"/>
          <w:noProof/>
        </w:rPr>
        <w:tab/>
        <w:t>28</w:t>
      </w:r>
      <w:r w:rsidR="003662E4">
        <w:rPr>
          <w:rFonts w:ascii="Garamond" w:hAnsi="Garamond"/>
          <w:noProof/>
        </w:rPr>
        <w:t>, 35</w:t>
      </w:r>
    </w:p>
    <w:p w14:paraId="7E287B1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Dimer/Hot acid/Sulphuric acid</w:t>
      </w:r>
      <w:r w:rsidRPr="004A561B">
        <w:rPr>
          <w:rFonts w:ascii="Garamond" w:hAnsi="Garamond"/>
          <w:noProof/>
        </w:rPr>
        <w:tab/>
        <w:t>28</w:t>
      </w:r>
    </w:p>
    <w:p w14:paraId="2B11B11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Dimethyl Hexanes</w:t>
      </w:r>
      <w:r w:rsidRPr="004A561B">
        <w:rPr>
          <w:rFonts w:ascii="Garamond" w:hAnsi="Garamond"/>
          <w:noProof/>
        </w:rPr>
        <w:tab/>
        <w:t>32</w:t>
      </w:r>
    </w:p>
    <w:p w14:paraId="60C4B41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distillation</w:t>
      </w:r>
      <w:r w:rsidRPr="004A561B">
        <w:rPr>
          <w:rFonts w:ascii="Garamond" w:hAnsi="Garamond"/>
          <w:noProof/>
        </w:rPr>
        <w:tab/>
        <w:t>42</w:t>
      </w:r>
    </w:p>
    <w:p w14:paraId="753EFC80" w14:textId="77777777" w:rsidR="004A561B" w:rsidRPr="004A561B" w:rsidRDefault="004A561B">
      <w:pPr>
        <w:pStyle w:val="Index1"/>
        <w:tabs>
          <w:tab w:val="right" w:leader="dot" w:pos="3423"/>
        </w:tabs>
        <w:rPr>
          <w:rFonts w:ascii="Garamond" w:hAnsi="Garamond"/>
          <w:noProof/>
        </w:rPr>
      </w:pPr>
      <w:r w:rsidRPr="004A561B">
        <w:rPr>
          <w:rFonts w:ascii="Garamond" w:hAnsi="Garamond" w:cs="Garamond"/>
          <w:noProof/>
        </w:rPr>
        <w:t>Distillation ASTM</w:t>
      </w:r>
      <w:r w:rsidRPr="004A561B">
        <w:rPr>
          <w:rFonts w:ascii="Garamond" w:hAnsi="Garamond"/>
          <w:noProof/>
        </w:rPr>
        <w:tab/>
        <w:t>16</w:t>
      </w:r>
    </w:p>
    <w:p w14:paraId="0C69A247" w14:textId="6DDFD58D" w:rsidR="004A561B" w:rsidRPr="004A561B" w:rsidRDefault="004A561B">
      <w:pPr>
        <w:pStyle w:val="Index1"/>
        <w:tabs>
          <w:tab w:val="right" w:leader="dot" w:pos="3423"/>
        </w:tabs>
        <w:rPr>
          <w:rFonts w:ascii="Garamond" w:hAnsi="Garamond"/>
          <w:noProof/>
        </w:rPr>
      </w:pPr>
      <w:r w:rsidRPr="004A561B">
        <w:rPr>
          <w:rFonts w:ascii="Garamond" w:hAnsi="Garamond"/>
          <w:noProof/>
        </w:rPr>
        <w:t>distillation point</w:t>
      </w:r>
      <w:r w:rsidRPr="004A561B">
        <w:rPr>
          <w:rFonts w:ascii="Garamond" w:hAnsi="Garamond"/>
          <w:noProof/>
        </w:rPr>
        <w:tab/>
        <w:t>40</w:t>
      </w:r>
      <w:r w:rsidR="003662E4">
        <w:rPr>
          <w:rFonts w:ascii="Garamond" w:hAnsi="Garamond"/>
          <w:noProof/>
        </w:rPr>
        <w:t>, 49</w:t>
      </w:r>
    </w:p>
    <w:p w14:paraId="06530FB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dodecanes</w:t>
      </w:r>
      <w:r w:rsidRPr="004A561B">
        <w:rPr>
          <w:rFonts w:ascii="Garamond" w:hAnsi="Garamond"/>
          <w:noProof/>
        </w:rPr>
        <w:tab/>
        <w:t>35</w:t>
      </w:r>
    </w:p>
    <w:p w14:paraId="3B8EC8E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Dominguez, California</w:t>
      </w:r>
      <w:r w:rsidRPr="004A561B">
        <w:rPr>
          <w:rFonts w:ascii="Garamond" w:hAnsi="Garamond"/>
          <w:noProof/>
        </w:rPr>
        <w:tab/>
        <w:t>20</w:t>
      </w:r>
    </w:p>
    <w:p w14:paraId="6FBE358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Dubbs Process</w:t>
      </w:r>
      <w:r w:rsidRPr="004A561B">
        <w:rPr>
          <w:rFonts w:ascii="Garamond" w:hAnsi="Garamond"/>
          <w:noProof/>
        </w:rPr>
        <w:tab/>
        <w:t>6</w:t>
      </w:r>
    </w:p>
    <w:p w14:paraId="6F19A183" w14:textId="77777777" w:rsidR="004A561B" w:rsidRPr="004A561B" w:rsidRDefault="004A561B" w:rsidP="003662E4">
      <w:pPr>
        <w:pStyle w:val="Index1"/>
        <w:tabs>
          <w:tab w:val="right" w:leader="dot" w:pos="3423"/>
        </w:tabs>
        <w:jc w:val="left"/>
        <w:rPr>
          <w:rFonts w:ascii="Garamond" w:hAnsi="Garamond"/>
          <w:noProof/>
        </w:rPr>
      </w:pPr>
      <w:r w:rsidRPr="004A561B">
        <w:rPr>
          <w:rFonts w:ascii="Garamond" w:hAnsi="Garamond"/>
          <w:noProof/>
        </w:rPr>
        <w:t>Dubbs Thermal Cracking Unit Lloyd Refinery, Port Credit, Toronto</w:t>
      </w:r>
      <w:r w:rsidRPr="004A561B">
        <w:rPr>
          <w:rFonts w:ascii="Garamond" w:hAnsi="Garamond"/>
          <w:noProof/>
        </w:rPr>
        <w:tab/>
        <w:t>6</w:t>
      </w:r>
    </w:p>
    <w:p w14:paraId="45561474"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E</w:t>
      </w:r>
    </w:p>
    <w:p w14:paraId="125B755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 Asia</w:t>
      </w:r>
      <w:r w:rsidRPr="004A561B">
        <w:rPr>
          <w:rFonts w:ascii="Garamond" w:hAnsi="Garamond"/>
          <w:noProof/>
        </w:rPr>
        <w:tab/>
        <w:t>3</w:t>
      </w:r>
    </w:p>
    <w:p w14:paraId="59B1643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 Chicago, Indiana</w:t>
      </w:r>
      <w:r w:rsidRPr="004A561B">
        <w:rPr>
          <w:rFonts w:ascii="Garamond" w:hAnsi="Garamond"/>
          <w:noProof/>
        </w:rPr>
        <w:tab/>
        <w:t>20</w:t>
      </w:r>
    </w:p>
    <w:p w14:paraId="055E9B7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 Coast</w:t>
      </w:r>
      <w:r w:rsidRPr="004A561B">
        <w:rPr>
          <w:rFonts w:ascii="Garamond" w:hAnsi="Garamond"/>
          <w:noProof/>
        </w:rPr>
        <w:tab/>
        <w:t>44</w:t>
      </w:r>
    </w:p>
    <w:p w14:paraId="197F56B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 Coast (District 1)</w:t>
      </w:r>
      <w:r w:rsidRPr="004A561B">
        <w:rPr>
          <w:rFonts w:ascii="Garamond" w:hAnsi="Garamond"/>
          <w:noProof/>
        </w:rPr>
        <w:tab/>
        <w:t>44</w:t>
      </w:r>
    </w:p>
    <w:p w14:paraId="452E513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 coast refiners</w:t>
      </w:r>
      <w:r w:rsidRPr="004A561B">
        <w:rPr>
          <w:rFonts w:ascii="Garamond" w:hAnsi="Garamond"/>
          <w:noProof/>
        </w:rPr>
        <w:tab/>
        <w:t>44</w:t>
      </w:r>
    </w:p>
    <w:p w14:paraId="1CEEA7A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 Indies</w:t>
      </w:r>
      <w:r w:rsidRPr="004A561B">
        <w:rPr>
          <w:rFonts w:ascii="Garamond" w:hAnsi="Garamond"/>
          <w:noProof/>
        </w:rPr>
        <w:tab/>
        <w:t>48</w:t>
      </w:r>
    </w:p>
    <w:p w14:paraId="0AA2E1D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 Texas crude</w:t>
      </w:r>
      <w:r w:rsidRPr="004A561B">
        <w:rPr>
          <w:rFonts w:ascii="Garamond" w:hAnsi="Garamond"/>
          <w:noProof/>
        </w:rPr>
        <w:tab/>
        <w:t>44</w:t>
      </w:r>
    </w:p>
    <w:p w14:paraId="25BE36E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Eastern Seaboard</w:t>
      </w:r>
      <w:r w:rsidRPr="004A561B">
        <w:rPr>
          <w:rFonts w:ascii="Garamond" w:hAnsi="Garamond"/>
          <w:noProof/>
        </w:rPr>
        <w:tab/>
        <w:t>44</w:t>
      </w:r>
    </w:p>
    <w:p w14:paraId="0D4D91F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Eastern States Petroleum Co. Inc.</w:t>
      </w:r>
      <w:r w:rsidRPr="004A561B">
        <w:rPr>
          <w:rFonts w:ascii="Garamond" w:hAnsi="Garamond"/>
          <w:noProof/>
        </w:rPr>
        <w:tab/>
        <w:t>22</w:t>
      </w:r>
    </w:p>
    <w:p w14:paraId="73E66EB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El Dorado, Arkansas</w:t>
      </w:r>
      <w:r w:rsidRPr="004A561B">
        <w:rPr>
          <w:rFonts w:ascii="Garamond" w:hAnsi="Garamond"/>
          <w:noProof/>
        </w:rPr>
        <w:tab/>
        <w:t>22</w:t>
      </w:r>
    </w:p>
    <w:p w14:paraId="6A32AAE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Enid Oklahoma</w:t>
      </w:r>
      <w:r w:rsidRPr="004A561B">
        <w:rPr>
          <w:rFonts w:ascii="Garamond" w:hAnsi="Garamond"/>
          <w:noProof/>
        </w:rPr>
        <w:tab/>
        <w:t>22</w:t>
      </w:r>
    </w:p>
    <w:p w14:paraId="34D3A8A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Esso</w:t>
      </w:r>
      <w:r w:rsidRPr="004A561B">
        <w:rPr>
          <w:rFonts w:ascii="Garamond" w:hAnsi="Garamond"/>
          <w:noProof/>
        </w:rPr>
        <w:tab/>
        <w:t>14, 20, 26</w:t>
      </w:r>
    </w:p>
    <w:p w14:paraId="2A234E6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Ethane</w:t>
      </w:r>
      <w:r w:rsidRPr="004A561B">
        <w:rPr>
          <w:rFonts w:ascii="Garamond" w:hAnsi="Garamond"/>
          <w:noProof/>
        </w:rPr>
        <w:tab/>
        <w:t>36, 37</w:t>
      </w:r>
    </w:p>
    <w:p w14:paraId="2782987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ethane-propane mixture</w:t>
      </w:r>
      <w:r w:rsidRPr="004A561B">
        <w:rPr>
          <w:rFonts w:ascii="Garamond" w:hAnsi="Garamond"/>
          <w:noProof/>
        </w:rPr>
        <w:tab/>
        <w:t>38</w:t>
      </w:r>
    </w:p>
    <w:p w14:paraId="58209E31" w14:textId="77777777" w:rsidR="004A561B" w:rsidRPr="004A561B" w:rsidRDefault="004A561B">
      <w:pPr>
        <w:pStyle w:val="Index1"/>
        <w:tabs>
          <w:tab w:val="right" w:leader="dot" w:pos="3423"/>
        </w:tabs>
        <w:rPr>
          <w:rFonts w:ascii="Garamond" w:hAnsi="Garamond"/>
          <w:noProof/>
        </w:rPr>
      </w:pPr>
      <w:r w:rsidRPr="004A561B">
        <w:rPr>
          <w:rFonts w:ascii="Garamond" w:hAnsi="Garamond"/>
          <w:bCs/>
          <w:noProof/>
        </w:rPr>
        <w:t>Ethyl Cyclo-C</w:t>
      </w:r>
      <w:r w:rsidRPr="004A561B">
        <w:rPr>
          <w:rFonts w:ascii="Garamond" w:hAnsi="Garamond"/>
          <w:bCs/>
          <w:noProof/>
          <w:vertAlign w:val="subscript"/>
        </w:rPr>
        <w:t>6</w:t>
      </w:r>
      <w:r w:rsidRPr="004A561B">
        <w:rPr>
          <w:rFonts w:ascii="Garamond" w:hAnsi="Garamond"/>
          <w:noProof/>
        </w:rPr>
        <w:tab/>
        <w:t>37</w:t>
      </w:r>
    </w:p>
    <w:p w14:paraId="7661B32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Ethyl Cyclohexane</w:t>
      </w:r>
      <w:r w:rsidRPr="004A561B">
        <w:rPr>
          <w:rFonts w:ascii="Garamond" w:hAnsi="Garamond"/>
          <w:noProof/>
        </w:rPr>
        <w:tab/>
        <w:t>37</w:t>
      </w:r>
    </w:p>
    <w:p w14:paraId="43B67E96" w14:textId="41E9EBF6" w:rsidR="004A561B" w:rsidRPr="004A561B" w:rsidRDefault="004A561B">
      <w:pPr>
        <w:pStyle w:val="Index1"/>
        <w:tabs>
          <w:tab w:val="right" w:leader="dot" w:pos="3423"/>
        </w:tabs>
        <w:rPr>
          <w:rFonts w:ascii="Garamond" w:hAnsi="Garamond"/>
          <w:noProof/>
        </w:rPr>
      </w:pPr>
      <w:r w:rsidRPr="004A561B">
        <w:rPr>
          <w:rFonts w:ascii="Garamond" w:hAnsi="Garamond"/>
          <w:noProof/>
        </w:rPr>
        <w:t>Ethylene</w:t>
      </w:r>
      <w:r w:rsidRPr="004A561B">
        <w:rPr>
          <w:rFonts w:ascii="Garamond" w:hAnsi="Garamond"/>
          <w:noProof/>
        </w:rPr>
        <w:tab/>
        <w:t xml:space="preserve">36, 37, </w:t>
      </w:r>
      <w:r w:rsidR="003662E4">
        <w:rPr>
          <w:rFonts w:ascii="Garamond" w:hAnsi="Garamond"/>
          <w:noProof/>
        </w:rPr>
        <w:t xml:space="preserve">38, </w:t>
      </w:r>
      <w:r w:rsidRPr="004A561B">
        <w:rPr>
          <w:rFonts w:ascii="Garamond" w:hAnsi="Garamond"/>
          <w:noProof/>
        </w:rPr>
        <w:t>40</w:t>
      </w:r>
    </w:p>
    <w:p w14:paraId="4B232C1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Eugene Houdry</w:t>
      </w:r>
      <w:r w:rsidRPr="004A561B">
        <w:rPr>
          <w:rFonts w:ascii="Garamond" w:hAnsi="Garamond"/>
          <w:noProof/>
        </w:rPr>
        <w:tab/>
        <w:t>15</w:t>
      </w:r>
    </w:p>
    <w:p w14:paraId="1F5F41E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explosives</w:t>
      </w:r>
      <w:r w:rsidRPr="004A561B">
        <w:rPr>
          <w:rFonts w:ascii="Garamond" w:hAnsi="Garamond"/>
          <w:noProof/>
        </w:rPr>
        <w:tab/>
        <w:t>45, 48</w:t>
      </w:r>
    </w:p>
    <w:p w14:paraId="247002B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Exports</w:t>
      </w:r>
      <w:r w:rsidRPr="004A561B">
        <w:rPr>
          <w:rFonts w:ascii="Garamond" w:hAnsi="Garamond"/>
          <w:noProof/>
        </w:rPr>
        <w:tab/>
        <w:t>47, 50</w:t>
      </w:r>
    </w:p>
    <w:p w14:paraId="78246750"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lastRenderedPageBreak/>
        <w:t>F</w:t>
      </w:r>
    </w:p>
    <w:p w14:paraId="279C638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F-3 Aviation Motor Method</w:t>
      </w:r>
      <w:r w:rsidRPr="004A561B">
        <w:rPr>
          <w:rFonts w:ascii="Garamond" w:hAnsi="Garamond"/>
          <w:noProof/>
        </w:rPr>
        <w:tab/>
        <w:t>29</w:t>
      </w:r>
    </w:p>
    <w:p w14:paraId="35A3B28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F-4 Supercharge Performance Index</w:t>
      </w:r>
      <w:r w:rsidRPr="004A561B">
        <w:rPr>
          <w:rFonts w:ascii="Garamond" w:hAnsi="Garamond"/>
          <w:noProof/>
        </w:rPr>
        <w:tab/>
        <w:t>31</w:t>
      </w:r>
    </w:p>
    <w:p w14:paraId="64048F27" w14:textId="43F33653" w:rsidR="004A561B" w:rsidRPr="004A561B" w:rsidRDefault="004A561B">
      <w:pPr>
        <w:pStyle w:val="Index1"/>
        <w:tabs>
          <w:tab w:val="right" w:leader="dot" w:pos="3423"/>
        </w:tabs>
        <w:rPr>
          <w:rFonts w:ascii="Garamond" w:hAnsi="Garamond"/>
          <w:noProof/>
        </w:rPr>
      </w:pPr>
      <w:r w:rsidRPr="004A561B">
        <w:rPr>
          <w:rFonts w:ascii="Garamond" w:hAnsi="Garamond"/>
          <w:noProof/>
        </w:rPr>
        <w:t>F-4 Supercharge Performance Number</w:t>
      </w:r>
      <w:r w:rsidRPr="004A561B">
        <w:rPr>
          <w:rFonts w:ascii="Garamond" w:hAnsi="Garamond"/>
          <w:noProof/>
        </w:rPr>
        <w:tab/>
      </w:r>
      <w:r w:rsidR="003662E4">
        <w:rPr>
          <w:rFonts w:ascii="Garamond" w:hAnsi="Garamond"/>
          <w:noProof/>
        </w:rPr>
        <w:t xml:space="preserve">28, </w:t>
      </w:r>
      <w:r w:rsidRPr="004A561B">
        <w:rPr>
          <w:rFonts w:ascii="Garamond" w:hAnsi="Garamond"/>
          <w:noProof/>
        </w:rPr>
        <w:t>29</w:t>
      </w:r>
    </w:p>
    <w:p w14:paraId="4DE3C9F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FCC Gasoline</w:t>
      </w:r>
      <w:r w:rsidRPr="004A561B">
        <w:rPr>
          <w:rFonts w:ascii="Garamond" w:hAnsi="Garamond"/>
          <w:noProof/>
        </w:rPr>
        <w:tab/>
        <w:t>11, 18</w:t>
      </w:r>
    </w:p>
    <w:p w14:paraId="36C7F4D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feed preparation tower</w:t>
      </w:r>
      <w:r w:rsidRPr="004A561B">
        <w:rPr>
          <w:rFonts w:ascii="Garamond" w:hAnsi="Garamond"/>
          <w:noProof/>
        </w:rPr>
        <w:tab/>
        <w:t>43</w:t>
      </w:r>
    </w:p>
    <w:p w14:paraId="6B1628D3" w14:textId="2A165E5F" w:rsidR="004A561B" w:rsidRPr="004A561B" w:rsidRDefault="004A561B">
      <w:pPr>
        <w:pStyle w:val="Index1"/>
        <w:tabs>
          <w:tab w:val="right" w:leader="dot" w:pos="3423"/>
        </w:tabs>
        <w:rPr>
          <w:rFonts w:ascii="Garamond" w:hAnsi="Garamond"/>
          <w:noProof/>
        </w:rPr>
      </w:pPr>
      <w:r w:rsidRPr="004A561B">
        <w:rPr>
          <w:rFonts w:ascii="Garamond" w:hAnsi="Garamond"/>
          <w:noProof/>
        </w:rPr>
        <w:t>Fluidised Catalytic Cracking (FCC)</w:t>
      </w:r>
      <w:r w:rsidRPr="004A561B">
        <w:rPr>
          <w:rFonts w:ascii="Garamond" w:hAnsi="Garamond"/>
          <w:noProof/>
        </w:rPr>
        <w:tab/>
        <w:t>3</w:t>
      </w:r>
      <w:r w:rsidR="003662E4">
        <w:rPr>
          <w:rFonts w:ascii="Garamond" w:hAnsi="Garamond"/>
          <w:noProof/>
        </w:rPr>
        <w:t>, 5, 11, 14</w:t>
      </w:r>
    </w:p>
    <w:p w14:paraId="623A4BE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fractional distillation</w:t>
      </w:r>
      <w:r w:rsidRPr="004A561B">
        <w:rPr>
          <w:rFonts w:ascii="Garamond" w:hAnsi="Garamond"/>
          <w:noProof/>
        </w:rPr>
        <w:tab/>
        <w:t>5, 39</w:t>
      </w:r>
    </w:p>
    <w:p w14:paraId="717FB35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fractionating tower</w:t>
      </w:r>
      <w:r w:rsidRPr="004A561B">
        <w:rPr>
          <w:rFonts w:ascii="Garamond" w:hAnsi="Garamond"/>
          <w:noProof/>
        </w:rPr>
        <w:tab/>
        <w:t>43</w:t>
      </w:r>
    </w:p>
    <w:p w14:paraId="4B0FEE3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fractionation</w:t>
      </w:r>
      <w:r w:rsidRPr="004A561B">
        <w:rPr>
          <w:rFonts w:ascii="Garamond" w:hAnsi="Garamond"/>
          <w:noProof/>
        </w:rPr>
        <w:tab/>
        <w:t>15, 17, 18, 42</w:t>
      </w:r>
    </w:p>
    <w:p w14:paraId="3D31A2B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fractionator</w:t>
      </w:r>
      <w:r w:rsidRPr="004A561B">
        <w:rPr>
          <w:rFonts w:ascii="Garamond" w:hAnsi="Garamond"/>
          <w:noProof/>
        </w:rPr>
        <w:tab/>
        <w:t>7, 11, 15</w:t>
      </w:r>
    </w:p>
    <w:p w14:paraId="343B58C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France</w:t>
      </w:r>
      <w:r w:rsidRPr="004A561B">
        <w:rPr>
          <w:rFonts w:ascii="Garamond" w:hAnsi="Garamond"/>
          <w:noProof/>
        </w:rPr>
        <w:tab/>
        <w:t>4, 15, 47</w:t>
      </w:r>
    </w:p>
    <w:p w14:paraId="63C9F3D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Fuel Gas</w:t>
      </w:r>
      <w:r w:rsidRPr="004A561B">
        <w:rPr>
          <w:rFonts w:ascii="Garamond" w:hAnsi="Garamond"/>
          <w:noProof/>
        </w:rPr>
        <w:tab/>
        <w:t>17</w:t>
      </w:r>
    </w:p>
    <w:p w14:paraId="559CF46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fuel oils</w:t>
      </w:r>
      <w:r w:rsidRPr="004A561B">
        <w:rPr>
          <w:rFonts w:ascii="Garamond" w:hAnsi="Garamond"/>
          <w:noProof/>
        </w:rPr>
        <w:tab/>
        <w:t>45</w:t>
      </w:r>
    </w:p>
    <w:p w14:paraId="0159A13D"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G</w:t>
      </w:r>
    </w:p>
    <w:p w14:paraId="668B5801" w14:textId="40348D73" w:rsidR="004A561B" w:rsidRPr="004A561B" w:rsidRDefault="004A561B">
      <w:pPr>
        <w:pStyle w:val="Index1"/>
        <w:tabs>
          <w:tab w:val="right" w:leader="dot" w:pos="3423"/>
        </w:tabs>
        <w:rPr>
          <w:rFonts w:ascii="Garamond" w:hAnsi="Garamond"/>
          <w:noProof/>
        </w:rPr>
      </w:pPr>
      <w:r w:rsidRPr="004A561B">
        <w:rPr>
          <w:rFonts w:ascii="Garamond" w:hAnsi="Garamond"/>
          <w:noProof/>
        </w:rPr>
        <w:t>gas oil</w:t>
      </w:r>
      <w:r w:rsidRPr="004A561B">
        <w:rPr>
          <w:rFonts w:ascii="Garamond" w:hAnsi="Garamond"/>
          <w:noProof/>
        </w:rPr>
        <w:tab/>
        <w:t xml:space="preserve">7, </w:t>
      </w:r>
      <w:r w:rsidR="003662E4">
        <w:rPr>
          <w:rFonts w:ascii="Garamond" w:hAnsi="Garamond"/>
          <w:noProof/>
        </w:rPr>
        <w:t xml:space="preserve">8, </w:t>
      </w:r>
      <w:r w:rsidRPr="004A561B">
        <w:rPr>
          <w:rFonts w:ascii="Garamond" w:hAnsi="Garamond"/>
          <w:noProof/>
        </w:rPr>
        <w:t>9, 11, 15</w:t>
      </w:r>
      <w:r w:rsidR="003662E4">
        <w:rPr>
          <w:rFonts w:ascii="Garamond" w:hAnsi="Garamond"/>
          <w:noProof/>
        </w:rPr>
        <w:t>, 16, 43</w:t>
      </w:r>
    </w:p>
    <w:p w14:paraId="6DB4006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gas polymerisation</w:t>
      </w:r>
      <w:r w:rsidRPr="004A561B">
        <w:rPr>
          <w:rFonts w:ascii="Garamond" w:hAnsi="Garamond"/>
          <w:noProof/>
        </w:rPr>
        <w:tab/>
        <w:t>36</w:t>
      </w:r>
    </w:p>
    <w:p w14:paraId="2D80201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gas separator</w:t>
      </w:r>
      <w:r w:rsidRPr="004A561B">
        <w:rPr>
          <w:rFonts w:ascii="Garamond" w:hAnsi="Garamond"/>
          <w:noProof/>
        </w:rPr>
        <w:tab/>
        <w:t>43</w:t>
      </w:r>
    </w:p>
    <w:p w14:paraId="275D21C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gasoline</w:t>
      </w:r>
      <w:r w:rsidRPr="004A561B">
        <w:rPr>
          <w:rFonts w:ascii="Garamond" w:hAnsi="Garamond"/>
          <w:noProof/>
        </w:rPr>
        <w:tab/>
        <w:t>15</w:t>
      </w:r>
    </w:p>
    <w:p w14:paraId="3AE6757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gasoline blendstocks</w:t>
      </w:r>
      <w:r w:rsidRPr="004A561B">
        <w:rPr>
          <w:rFonts w:ascii="Garamond" w:hAnsi="Garamond"/>
          <w:noProof/>
        </w:rPr>
        <w:tab/>
        <w:t>29</w:t>
      </w:r>
    </w:p>
    <w:p w14:paraId="36350E5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General Grade Fuel Oil</w:t>
      </w:r>
      <w:r w:rsidRPr="004A561B">
        <w:rPr>
          <w:rFonts w:ascii="Garamond" w:hAnsi="Garamond"/>
          <w:noProof/>
        </w:rPr>
        <w:tab/>
        <w:t>17</w:t>
      </w:r>
    </w:p>
    <w:p w14:paraId="2C746E6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General Petroleum Corporation</w:t>
      </w:r>
      <w:r w:rsidRPr="004A561B">
        <w:rPr>
          <w:rFonts w:ascii="Garamond" w:hAnsi="Garamond"/>
          <w:noProof/>
        </w:rPr>
        <w:tab/>
        <w:t>9</w:t>
      </w:r>
    </w:p>
    <w:p w14:paraId="09BC723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German U-boats</w:t>
      </w:r>
      <w:r w:rsidRPr="004A561B">
        <w:rPr>
          <w:rFonts w:ascii="Garamond" w:hAnsi="Garamond"/>
          <w:noProof/>
        </w:rPr>
        <w:tab/>
        <w:t>44</w:t>
      </w:r>
    </w:p>
    <w:p w14:paraId="1D7640B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Germany</w:t>
      </w:r>
      <w:r w:rsidRPr="004A561B">
        <w:rPr>
          <w:rFonts w:ascii="Garamond" w:hAnsi="Garamond"/>
          <w:noProof/>
        </w:rPr>
        <w:tab/>
        <w:t>35, 49</w:t>
      </w:r>
    </w:p>
    <w:p w14:paraId="5C9D3758" w14:textId="77777777" w:rsidR="004A561B" w:rsidRPr="004A561B" w:rsidRDefault="004A561B">
      <w:pPr>
        <w:pStyle w:val="Index1"/>
        <w:tabs>
          <w:tab w:val="right" w:leader="dot" w:pos="3423"/>
        </w:tabs>
        <w:rPr>
          <w:rFonts w:ascii="Garamond" w:hAnsi="Garamond"/>
          <w:noProof/>
        </w:rPr>
      </w:pPr>
      <w:r w:rsidRPr="004A561B">
        <w:rPr>
          <w:rFonts w:ascii="Garamond" w:hAnsi="Garamond" w:cs="Garamond"/>
          <w:noProof/>
        </w:rPr>
        <w:t>Gravity API</w:t>
      </w:r>
      <w:r w:rsidRPr="004A561B">
        <w:rPr>
          <w:rFonts w:ascii="Garamond" w:hAnsi="Garamond"/>
          <w:noProof/>
        </w:rPr>
        <w:tab/>
        <w:t>16</w:t>
      </w:r>
    </w:p>
    <w:p w14:paraId="166111C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Great Southern Corp.</w:t>
      </w:r>
      <w:r w:rsidRPr="004A561B">
        <w:rPr>
          <w:rFonts w:ascii="Garamond" w:hAnsi="Garamond"/>
          <w:noProof/>
        </w:rPr>
        <w:tab/>
        <w:t>22</w:t>
      </w:r>
    </w:p>
    <w:p w14:paraId="24F3948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Gulf Coast</w:t>
      </w:r>
      <w:r w:rsidRPr="004A561B">
        <w:rPr>
          <w:rFonts w:ascii="Garamond" w:hAnsi="Garamond"/>
          <w:noProof/>
        </w:rPr>
        <w:tab/>
        <w:t>44</w:t>
      </w:r>
    </w:p>
    <w:p w14:paraId="2F94B57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Gulf Oil Corporation</w:t>
      </w:r>
      <w:r w:rsidRPr="004A561B">
        <w:rPr>
          <w:rFonts w:ascii="Garamond" w:hAnsi="Garamond"/>
          <w:noProof/>
        </w:rPr>
        <w:tab/>
        <w:t>9</w:t>
      </w:r>
    </w:p>
    <w:p w14:paraId="77033EB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Gulf Refining Company</w:t>
      </w:r>
      <w:r w:rsidRPr="004A561B">
        <w:rPr>
          <w:rFonts w:ascii="Garamond" w:hAnsi="Garamond"/>
          <w:noProof/>
        </w:rPr>
        <w:tab/>
        <w:t>49</w:t>
      </w:r>
    </w:p>
    <w:p w14:paraId="528A0F8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gum</w:t>
      </w:r>
      <w:r w:rsidRPr="004A561B">
        <w:rPr>
          <w:rFonts w:ascii="Garamond" w:hAnsi="Garamond"/>
          <w:noProof/>
        </w:rPr>
        <w:tab/>
        <w:t>7</w:t>
      </w:r>
    </w:p>
    <w:p w14:paraId="1582A37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Gum Accelerated</w:t>
      </w:r>
      <w:r w:rsidRPr="004A561B">
        <w:rPr>
          <w:rFonts w:ascii="Garamond" w:hAnsi="Garamond"/>
          <w:noProof/>
        </w:rPr>
        <w:tab/>
        <w:t>10</w:t>
      </w:r>
    </w:p>
    <w:p w14:paraId="4FC58B2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gummy substances</w:t>
      </w:r>
      <w:r w:rsidRPr="004A561B">
        <w:rPr>
          <w:rFonts w:ascii="Garamond" w:hAnsi="Garamond"/>
          <w:noProof/>
        </w:rPr>
        <w:tab/>
        <w:t>43</w:t>
      </w:r>
    </w:p>
    <w:p w14:paraId="68794F15"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H</w:t>
      </w:r>
    </w:p>
    <w:p w14:paraId="10DBBDA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H.C. Weiss</w:t>
      </w:r>
      <w:r w:rsidRPr="004A561B">
        <w:rPr>
          <w:rFonts w:ascii="Garamond" w:hAnsi="Garamond"/>
          <w:noProof/>
        </w:rPr>
        <w:tab/>
        <w:t>13</w:t>
      </w:r>
    </w:p>
    <w:p w14:paraId="5906C3FF" w14:textId="77777777" w:rsidR="004A561B" w:rsidRPr="004A561B" w:rsidRDefault="004A561B">
      <w:pPr>
        <w:pStyle w:val="Index1"/>
        <w:tabs>
          <w:tab w:val="right" w:leader="dot" w:pos="3423"/>
        </w:tabs>
        <w:rPr>
          <w:rFonts w:ascii="Garamond" w:hAnsi="Garamond"/>
          <w:noProof/>
        </w:rPr>
      </w:pPr>
      <w:r w:rsidRPr="004A561B">
        <w:rPr>
          <w:rFonts w:ascii="Garamond" w:hAnsi="Garamond"/>
          <w:bCs/>
          <w:noProof/>
        </w:rPr>
        <w:t>H</w:t>
      </w:r>
      <w:r w:rsidRPr="004A561B">
        <w:rPr>
          <w:rFonts w:ascii="Garamond" w:hAnsi="Garamond"/>
          <w:bCs/>
          <w:noProof/>
          <w:vertAlign w:val="subscript"/>
        </w:rPr>
        <w:t>2</w:t>
      </w:r>
      <w:r w:rsidRPr="004A561B">
        <w:rPr>
          <w:rFonts w:ascii="Garamond" w:hAnsi="Garamond"/>
          <w:bCs/>
          <w:noProof/>
        </w:rPr>
        <w:t>SO</w:t>
      </w:r>
      <w:r w:rsidRPr="004A561B">
        <w:rPr>
          <w:rFonts w:ascii="Garamond" w:hAnsi="Garamond"/>
          <w:bCs/>
          <w:noProof/>
          <w:vertAlign w:val="subscript"/>
        </w:rPr>
        <w:t>4</w:t>
      </w:r>
      <w:r w:rsidRPr="004A561B">
        <w:rPr>
          <w:rFonts w:ascii="Garamond" w:hAnsi="Garamond"/>
          <w:bCs/>
          <w:noProof/>
        </w:rPr>
        <w:t xml:space="preserve"> - C</w:t>
      </w:r>
      <w:r w:rsidRPr="004A561B">
        <w:rPr>
          <w:rFonts w:ascii="Garamond" w:hAnsi="Garamond"/>
          <w:bCs/>
          <w:noProof/>
          <w:vertAlign w:val="subscript"/>
        </w:rPr>
        <w:t>4</w:t>
      </w:r>
      <w:r w:rsidRPr="004A561B">
        <w:rPr>
          <w:rFonts w:ascii="Garamond" w:hAnsi="Garamond"/>
          <w:bCs/>
          <w:noProof/>
        </w:rPr>
        <w:t xml:space="preserve"> Alkylate</w:t>
      </w:r>
      <w:r w:rsidRPr="004A561B">
        <w:rPr>
          <w:rFonts w:ascii="Garamond" w:hAnsi="Garamond"/>
          <w:noProof/>
        </w:rPr>
        <w:tab/>
        <w:t>30</w:t>
      </w:r>
    </w:p>
    <w:p w14:paraId="7399E6C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Heating Oil</w:t>
      </w:r>
      <w:r w:rsidRPr="004A561B">
        <w:rPr>
          <w:rFonts w:ascii="Garamond" w:hAnsi="Garamond"/>
          <w:noProof/>
        </w:rPr>
        <w:tab/>
        <w:t>17</w:t>
      </w:r>
    </w:p>
    <w:p w14:paraId="7238262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heavy alkylate</w:t>
      </w:r>
      <w:r w:rsidRPr="004A561B">
        <w:rPr>
          <w:rFonts w:ascii="Garamond" w:hAnsi="Garamond"/>
          <w:noProof/>
        </w:rPr>
        <w:tab/>
        <w:t>21</w:t>
      </w:r>
    </w:p>
    <w:p w14:paraId="6F1CA4B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heavy aromatic aviation gasoline components</w:t>
      </w:r>
      <w:r w:rsidRPr="004A561B">
        <w:rPr>
          <w:rFonts w:ascii="Garamond" w:hAnsi="Garamond"/>
          <w:noProof/>
        </w:rPr>
        <w:tab/>
        <w:t>11</w:t>
      </w:r>
    </w:p>
    <w:p w14:paraId="38E81F1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heavy fuel oils</w:t>
      </w:r>
      <w:r w:rsidRPr="004A561B">
        <w:rPr>
          <w:rFonts w:ascii="Garamond" w:hAnsi="Garamond"/>
          <w:noProof/>
        </w:rPr>
        <w:tab/>
        <w:t>11</w:t>
      </w:r>
    </w:p>
    <w:p w14:paraId="3BFE16D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Heavy Gas Oil</w:t>
      </w:r>
      <w:r w:rsidRPr="004A561B">
        <w:rPr>
          <w:rFonts w:ascii="Garamond" w:hAnsi="Garamond"/>
          <w:noProof/>
        </w:rPr>
        <w:tab/>
        <w:t>14</w:t>
      </w:r>
    </w:p>
    <w:p w14:paraId="1DBE18C2" w14:textId="30EF43F1" w:rsidR="004A561B" w:rsidRPr="004A561B" w:rsidRDefault="004A561B">
      <w:pPr>
        <w:pStyle w:val="Index1"/>
        <w:tabs>
          <w:tab w:val="right" w:leader="dot" w:pos="3423"/>
        </w:tabs>
        <w:rPr>
          <w:rFonts w:ascii="Garamond" w:hAnsi="Garamond"/>
          <w:noProof/>
        </w:rPr>
      </w:pPr>
      <w:r w:rsidRPr="004A561B">
        <w:rPr>
          <w:rFonts w:ascii="Garamond" w:hAnsi="Garamond"/>
          <w:noProof/>
        </w:rPr>
        <w:t>heavy naphtha</w:t>
      </w:r>
      <w:r w:rsidRPr="004A561B">
        <w:rPr>
          <w:rFonts w:ascii="Garamond" w:hAnsi="Garamond"/>
          <w:noProof/>
        </w:rPr>
        <w:tab/>
      </w:r>
      <w:r w:rsidR="008C5ADB">
        <w:rPr>
          <w:rFonts w:ascii="Garamond" w:hAnsi="Garamond"/>
          <w:noProof/>
        </w:rPr>
        <w:t xml:space="preserve">9, 14, </w:t>
      </w:r>
      <w:r w:rsidRPr="004A561B">
        <w:rPr>
          <w:rFonts w:ascii="Garamond" w:hAnsi="Garamond"/>
          <w:noProof/>
        </w:rPr>
        <w:t>15, 42</w:t>
      </w:r>
    </w:p>
    <w:p w14:paraId="2B660E6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heavy oil</w:t>
      </w:r>
      <w:r w:rsidRPr="004A561B">
        <w:rPr>
          <w:rFonts w:ascii="Garamond" w:hAnsi="Garamond"/>
          <w:noProof/>
        </w:rPr>
        <w:tab/>
        <w:t>43</w:t>
      </w:r>
    </w:p>
    <w:p w14:paraId="05434AF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heavy paraffinic gas oil</w:t>
      </w:r>
      <w:r w:rsidRPr="004A561B">
        <w:rPr>
          <w:rFonts w:ascii="Garamond" w:hAnsi="Garamond"/>
          <w:noProof/>
        </w:rPr>
        <w:tab/>
        <w:t>14</w:t>
      </w:r>
    </w:p>
    <w:p w14:paraId="019F3BB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heavy virgin naphthas</w:t>
      </w:r>
      <w:r w:rsidRPr="004A561B">
        <w:rPr>
          <w:rFonts w:ascii="Garamond" w:hAnsi="Garamond"/>
          <w:noProof/>
        </w:rPr>
        <w:tab/>
        <w:t>42</w:t>
      </w:r>
    </w:p>
    <w:p w14:paraId="3086C0F1" w14:textId="660E3031" w:rsidR="004A561B" w:rsidRPr="004A561B" w:rsidRDefault="004A561B">
      <w:pPr>
        <w:pStyle w:val="Index1"/>
        <w:tabs>
          <w:tab w:val="right" w:leader="dot" w:pos="3423"/>
        </w:tabs>
        <w:rPr>
          <w:rFonts w:ascii="Garamond" w:hAnsi="Garamond"/>
          <w:noProof/>
        </w:rPr>
      </w:pPr>
      <w:r w:rsidRPr="004A561B">
        <w:rPr>
          <w:rFonts w:ascii="Garamond" w:hAnsi="Garamond"/>
          <w:noProof/>
        </w:rPr>
        <w:t>Heptane</w:t>
      </w:r>
      <w:r w:rsidRPr="004A561B">
        <w:rPr>
          <w:rFonts w:ascii="Garamond" w:hAnsi="Garamond"/>
          <w:noProof/>
        </w:rPr>
        <w:tab/>
        <w:t>27, 37, 38</w:t>
      </w:r>
    </w:p>
    <w:p w14:paraId="3CA4B00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Heptene</w:t>
      </w:r>
      <w:r w:rsidRPr="004A561B">
        <w:rPr>
          <w:rFonts w:ascii="Garamond" w:hAnsi="Garamond"/>
          <w:noProof/>
        </w:rPr>
        <w:tab/>
        <w:t>37, 38</w:t>
      </w:r>
    </w:p>
    <w:p w14:paraId="150295A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Hexene</w:t>
      </w:r>
      <w:r w:rsidRPr="004A561B">
        <w:rPr>
          <w:rFonts w:ascii="Garamond" w:hAnsi="Garamond"/>
          <w:noProof/>
        </w:rPr>
        <w:tab/>
        <w:t>37, 38</w:t>
      </w:r>
    </w:p>
    <w:p w14:paraId="48E03CAF" w14:textId="495BB81E" w:rsidR="004A561B" w:rsidRPr="004A561B" w:rsidRDefault="004A561B">
      <w:pPr>
        <w:pStyle w:val="Index1"/>
        <w:tabs>
          <w:tab w:val="right" w:leader="dot" w:pos="3423"/>
        </w:tabs>
        <w:rPr>
          <w:rFonts w:ascii="Garamond" w:hAnsi="Garamond"/>
          <w:noProof/>
        </w:rPr>
      </w:pPr>
      <w:r w:rsidRPr="004A561B">
        <w:rPr>
          <w:rFonts w:ascii="Garamond" w:hAnsi="Garamond"/>
          <w:noProof/>
        </w:rPr>
        <w:t>Heysham, UK</w:t>
      </w:r>
      <w:r w:rsidRPr="004A561B">
        <w:rPr>
          <w:rFonts w:ascii="Garamond" w:hAnsi="Garamond"/>
          <w:noProof/>
        </w:rPr>
        <w:tab/>
      </w:r>
      <w:r w:rsidR="008C5ADB">
        <w:rPr>
          <w:rFonts w:ascii="Garamond" w:hAnsi="Garamond"/>
          <w:noProof/>
        </w:rPr>
        <w:t xml:space="preserve">26, </w:t>
      </w:r>
      <w:r w:rsidRPr="004A561B">
        <w:rPr>
          <w:rFonts w:ascii="Garamond" w:hAnsi="Garamond"/>
          <w:noProof/>
        </w:rPr>
        <w:t>31</w:t>
      </w:r>
    </w:p>
    <w:p w14:paraId="4B598FC0" w14:textId="5EB33B73" w:rsidR="004A561B" w:rsidRPr="004A561B" w:rsidRDefault="004A561B">
      <w:pPr>
        <w:pStyle w:val="Index1"/>
        <w:tabs>
          <w:tab w:val="right" w:leader="dot" w:pos="3423"/>
        </w:tabs>
        <w:rPr>
          <w:rFonts w:ascii="Garamond" w:hAnsi="Garamond"/>
          <w:noProof/>
        </w:rPr>
      </w:pPr>
      <w:r w:rsidRPr="004A561B">
        <w:rPr>
          <w:rFonts w:ascii="Garamond" w:hAnsi="Garamond"/>
          <w:noProof/>
        </w:rPr>
        <w:t>HF alkylates</w:t>
      </w:r>
      <w:r w:rsidRPr="004A561B">
        <w:rPr>
          <w:rFonts w:ascii="Garamond" w:hAnsi="Garamond"/>
          <w:noProof/>
        </w:rPr>
        <w:tab/>
        <w:t>21, 33</w:t>
      </w:r>
      <w:r w:rsidR="008C5ADB">
        <w:rPr>
          <w:rFonts w:ascii="Garamond" w:hAnsi="Garamond"/>
          <w:noProof/>
        </w:rPr>
        <w:t>, 34</w:t>
      </w:r>
    </w:p>
    <w:p w14:paraId="45ECA1E0" w14:textId="1CFCA1D7" w:rsidR="004A561B" w:rsidRPr="004A561B" w:rsidRDefault="004A561B">
      <w:pPr>
        <w:pStyle w:val="Index1"/>
        <w:tabs>
          <w:tab w:val="right" w:leader="dot" w:pos="3423"/>
        </w:tabs>
        <w:rPr>
          <w:rFonts w:ascii="Garamond" w:hAnsi="Garamond"/>
          <w:noProof/>
        </w:rPr>
      </w:pPr>
      <w:r w:rsidRPr="004A561B">
        <w:rPr>
          <w:rFonts w:ascii="Garamond" w:hAnsi="Garamond"/>
          <w:noProof/>
        </w:rPr>
        <w:t>HF alkylation</w:t>
      </w:r>
      <w:r w:rsidRPr="004A561B">
        <w:rPr>
          <w:rFonts w:ascii="Garamond" w:hAnsi="Garamond"/>
          <w:noProof/>
        </w:rPr>
        <w:tab/>
        <w:t>33</w:t>
      </w:r>
      <w:r w:rsidR="008C5ADB">
        <w:rPr>
          <w:rFonts w:ascii="Garamond" w:hAnsi="Garamond"/>
          <w:noProof/>
        </w:rPr>
        <w:t>, 34</w:t>
      </w:r>
    </w:p>
    <w:p w14:paraId="1692822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HF Alkylation process</w:t>
      </w:r>
      <w:r w:rsidRPr="004A561B">
        <w:rPr>
          <w:rFonts w:ascii="Garamond" w:hAnsi="Garamond"/>
          <w:noProof/>
        </w:rPr>
        <w:tab/>
        <w:t>21</w:t>
      </w:r>
    </w:p>
    <w:p w14:paraId="0D96F9E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high octane blending agents</w:t>
      </w:r>
      <w:r w:rsidRPr="004A561B">
        <w:rPr>
          <w:rFonts w:ascii="Garamond" w:hAnsi="Garamond"/>
          <w:noProof/>
        </w:rPr>
        <w:tab/>
        <w:t>47</w:t>
      </w:r>
    </w:p>
    <w:p w14:paraId="73FE5C3F" w14:textId="0D28A44A" w:rsidR="004A561B" w:rsidRPr="004A561B" w:rsidRDefault="004A561B">
      <w:pPr>
        <w:pStyle w:val="Index1"/>
        <w:tabs>
          <w:tab w:val="right" w:leader="dot" w:pos="3423"/>
        </w:tabs>
        <w:rPr>
          <w:rFonts w:ascii="Garamond" w:hAnsi="Garamond"/>
          <w:noProof/>
        </w:rPr>
      </w:pPr>
      <w:r w:rsidRPr="004A561B">
        <w:rPr>
          <w:rFonts w:ascii="Garamond" w:hAnsi="Garamond"/>
          <w:noProof/>
        </w:rPr>
        <w:t>high octane gasoline</w:t>
      </w:r>
      <w:r w:rsidRPr="004A561B">
        <w:rPr>
          <w:rFonts w:ascii="Garamond" w:hAnsi="Garamond"/>
          <w:noProof/>
        </w:rPr>
        <w:tab/>
      </w:r>
      <w:r w:rsidR="008C5ADB">
        <w:rPr>
          <w:rFonts w:ascii="Garamond" w:hAnsi="Garamond"/>
          <w:noProof/>
        </w:rPr>
        <w:t xml:space="preserve">41, </w:t>
      </w:r>
      <w:r w:rsidRPr="004A561B">
        <w:rPr>
          <w:rFonts w:ascii="Garamond" w:hAnsi="Garamond"/>
          <w:noProof/>
        </w:rPr>
        <w:t>45</w:t>
      </w:r>
      <w:r w:rsidR="008C5ADB">
        <w:rPr>
          <w:rFonts w:ascii="Garamond" w:hAnsi="Garamond"/>
          <w:noProof/>
        </w:rPr>
        <w:t>, 48</w:t>
      </w:r>
    </w:p>
    <w:p w14:paraId="629858D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Holmes-Manley Process</w:t>
      </w:r>
      <w:r w:rsidRPr="004A561B">
        <w:rPr>
          <w:rFonts w:ascii="Garamond" w:hAnsi="Garamond"/>
          <w:noProof/>
        </w:rPr>
        <w:tab/>
        <w:t>6</w:t>
      </w:r>
    </w:p>
    <w:p w14:paraId="09955E5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hot acid</w:t>
      </w:r>
      <w:r w:rsidRPr="004A561B">
        <w:rPr>
          <w:rFonts w:ascii="Garamond" w:hAnsi="Garamond"/>
          <w:noProof/>
        </w:rPr>
        <w:tab/>
        <w:t>28</w:t>
      </w:r>
    </w:p>
    <w:p w14:paraId="425008F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Houdry (Catalytic) Process</w:t>
      </w:r>
      <w:r w:rsidRPr="004A561B">
        <w:rPr>
          <w:rFonts w:ascii="Garamond" w:hAnsi="Garamond"/>
          <w:noProof/>
        </w:rPr>
        <w:tab/>
        <w:t>6</w:t>
      </w:r>
    </w:p>
    <w:p w14:paraId="1374C6C5" w14:textId="31B4B0DE" w:rsidR="004A561B" w:rsidRPr="004A561B" w:rsidRDefault="004A561B">
      <w:pPr>
        <w:pStyle w:val="Index1"/>
        <w:tabs>
          <w:tab w:val="right" w:leader="dot" w:pos="3423"/>
        </w:tabs>
        <w:rPr>
          <w:rFonts w:ascii="Garamond" w:hAnsi="Garamond"/>
          <w:noProof/>
        </w:rPr>
      </w:pPr>
      <w:r w:rsidRPr="004A561B">
        <w:rPr>
          <w:rFonts w:ascii="Garamond" w:hAnsi="Garamond"/>
          <w:noProof/>
        </w:rPr>
        <w:t>Houdry catalytic cracking unit</w:t>
      </w:r>
      <w:r w:rsidRPr="004A561B">
        <w:rPr>
          <w:rFonts w:ascii="Garamond" w:hAnsi="Garamond"/>
          <w:noProof/>
        </w:rPr>
        <w:tab/>
        <w:t>15</w:t>
      </w:r>
      <w:r w:rsidR="00322F9F">
        <w:rPr>
          <w:rFonts w:ascii="Garamond" w:hAnsi="Garamond"/>
          <w:noProof/>
        </w:rPr>
        <w:t>, 17</w:t>
      </w:r>
    </w:p>
    <w:p w14:paraId="55EA2AB3" w14:textId="7BF1F7C8" w:rsidR="004A561B" w:rsidRPr="004A561B" w:rsidRDefault="004A561B">
      <w:pPr>
        <w:pStyle w:val="Index1"/>
        <w:tabs>
          <w:tab w:val="right" w:leader="dot" w:pos="3423"/>
        </w:tabs>
        <w:rPr>
          <w:rFonts w:ascii="Garamond" w:hAnsi="Garamond"/>
          <w:noProof/>
        </w:rPr>
      </w:pPr>
      <w:r w:rsidRPr="004A561B">
        <w:rPr>
          <w:rFonts w:ascii="Garamond" w:hAnsi="Garamond"/>
          <w:noProof/>
        </w:rPr>
        <w:t>Houdry Cracking</w:t>
      </w:r>
      <w:r w:rsidRPr="004A561B">
        <w:rPr>
          <w:rFonts w:ascii="Garamond" w:hAnsi="Garamond"/>
          <w:noProof/>
        </w:rPr>
        <w:tab/>
        <w:t>6</w:t>
      </w:r>
      <w:r w:rsidR="00322F9F">
        <w:rPr>
          <w:rFonts w:ascii="Garamond" w:hAnsi="Garamond"/>
          <w:noProof/>
        </w:rPr>
        <w:t>, 7, 16</w:t>
      </w:r>
    </w:p>
    <w:p w14:paraId="4D9E5C4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Houston, Texas</w:t>
      </w:r>
      <w:r w:rsidRPr="004A561B">
        <w:rPr>
          <w:rFonts w:ascii="Garamond" w:hAnsi="Garamond"/>
          <w:noProof/>
        </w:rPr>
        <w:tab/>
        <w:t>22</w:t>
      </w:r>
    </w:p>
    <w:p w14:paraId="4F47BD9A" w14:textId="47504A47" w:rsidR="004A561B" w:rsidRPr="004A561B" w:rsidRDefault="004A561B">
      <w:pPr>
        <w:pStyle w:val="Index1"/>
        <w:tabs>
          <w:tab w:val="right" w:leader="dot" w:pos="3423"/>
        </w:tabs>
        <w:rPr>
          <w:rFonts w:ascii="Garamond" w:hAnsi="Garamond"/>
          <w:noProof/>
        </w:rPr>
      </w:pPr>
      <w:r w:rsidRPr="004A561B">
        <w:rPr>
          <w:rFonts w:ascii="Garamond" w:hAnsi="Garamond"/>
          <w:noProof/>
        </w:rPr>
        <w:t>Humble Oil &amp; Refining Co.</w:t>
      </w:r>
      <w:r w:rsidRPr="004A561B">
        <w:rPr>
          <w:rFonts w:ascii="Garamond" w:hAnsi="Garamond"/>
          <w:noProof/>
        </w:rPr>
        <w:tab/>
      </w:r>
      <w:r w:rsidR="00322F9F">
        <w:rPr>
          <w:rFonts w:ascii="Garamond" w:hAnsi="Garamond"/>
          <w:noProof/>
        </w:rPr>
        <w:t xml:space="preserve">3, 11, </w:t>
      </w:r>
      <w:r w:rsidRPr="004A561B">
        <w:rPr>
          <w:rFonts w:ascii="Garamond" w:hAnsi="Garamond"/>
          <w:noProof/>
        </w:rPr>
        <w:t>13,</w:t>
      </w:r>
      <w:r w:rsidR="00322F9F">
        <w:rPr>
          <w:rFonts w:ascii="Garamond" w:hAnsi="Garamond"/>
          <w:noProof/>
        </w:rPr>
        <w:t xml:space="preserve"> 14,</w:t>
      </w:r>
      <w:r w:rsidRPr="004A561B">
        <w:rPr>
          <w:rFonts w:ascii="Garamond" w:hAnsi="Garamond"/>
          <w:noProof/>
        </w:rPr>
        <w:t xml:space="preserve"> 20</w:t>
      </w:r>
      <w:r w:rsidR="00322F9F">
        <w:rPr>
          <w:rFonts w:ascii="Garamond" w:hAnsi="Garamond"/>
          <w:noProof/>
        </w:rPr>
        <w:t>, 49</w:t>
      </w:r>
    </w:p>
    <w:p w14:paraId="55E538D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Hydrocarbon extraction</w:t>
      </w:r>
      <w:r w:rsidRPr="004A561B">
        <w:rPr>
          <w:rFonts w:ascii="Garamond" w:hAnsi="Garamond"/>
          <w:noProof/>
        </w:rPr>
        <w:tab/>
        <w:t>5</w:t>
      </w:r>
    </w:p>
    <w:p w14:paraId="55C2964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hydrochloric acid</w:t>
      </w:r>
      <w:r w:rsidRPr="004A561B">
        <w:rPr>
          <w:rFonts w:ascii="Garamond" w:hAnsi="Garamond"/>
          <w:noProof/>
        </w:rPr>
        <w:tab/>
        <w:t>42</w:t>
      </w:r>
    </w:p>
    <w:p w14:paraId="250CEE0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hydrocodimer blendstocks</w:t>
      </w:r>
      <w:r w:rsidRPr="004A561B">
        <w:rPr>
          <w:rFonts w:ascii="Garamond" w:hAnsi="Garamond"/>
          <w:noProof/>
        </w:rPr>
        <w:tab/>
        <w:t>31</w:t>
      </w:r>
    </w:p>
    <w:p w14:paraId="7C14452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Hydrocodimer process</w:t>
      </w:r>
      <w:r w:rsidRPr="004A561B">
        <w:rPr>
          <w:rFonts w:ascii="Garamond" w:hAnsi="Garamond"/>
          <w:noProof/>
        </w:rPr>
        <w:tab/>
        <w:t>26</w:t>
      </w:r>
    </w:p>
    <w:p w14:paraId="30ADD55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hydrocodimers</w:t>
      </w:r>
      <w:r w:rsidRPr="004A561B">
        <w:rPr>
          <w:rFonts w:ascii="Garamond" w:hAnsi="Garamond"/>
          <w:noProof/>
        </w:rPr>
        <w:tab/>
        <w:t>5</w:t>
      </w:r>
    </w:p>
    <w:p w14:paraId="691C7AA8" w14:textId="4F0B19ED" w:rsidR="004A561B" w:rsidRPr="004A561B" w:rsidRDefault="004A561B">
      <w:pPr>
        <w:pStyle w:val="Index1"/>
        <w:tabs>
          <w:tab w:val="right" w:leader="dot" w:pos="3423"/>
        </w:tabs>
        <w:rPr>
          <w:rFonts w:ascii="Garamond" w:hAnsi="Garamond"/>
          <w:noProof/>
        </w:rPr>
      </w:pPr>
      <w:r w:rsidRPr="004A561B">
        <w:rPr>
          <w:rFonts w:ascii="Garamond" w:hAnsi="Garamond"/>
          <w:noProof/>
        </w:rPr>
        <w:t>Hydrofluoric Acid</w:t>
      </w:r>
      <w:r w:rsidRPr="004A561B">
        <w:rPr>
          <w:rFonts w:ascii="Garamond" w:hAnsi="Garamond"/>
          <w:noProof/>
        </w:rPr>
        <w:tab/>
      </w:r>
      <w:r w:rsidR="00322F9F">
        <w:rPr>
          <w:rFonts w:ascii="Garamond" w:hAnsi="Garamond"/>
          <w:noProof/>
        </w:rPr>
        <w:t xml:space="preserve">19, 21, </w:t>
      </w:r>
      <w:r w:rsidRPr="004A561B">
        <w:rPr>
          <w:rFonts w:ascii="Garamond" w:hAnsi="Garamond"/>
          <w:noProof/>
        </w:rPr>
        <w:t>33, 34</w:t>
      </w:r>
      <w:r w:rsidR="00322F9F">
        <w:rPr>
          <w:rFonts w:ascii="Garamond" w:hAnsi="Garamond"/>
          <w:noProof/>
        </w:rPr>
        <w:t>, 48</w:t>
      </w:r>
    </w:p>
    <w:p w14:paraId="04B06D22" w14:textId="139F1D23" w:rsidR="004A561B" w:rsidRPr="004A561B" w:rsidRDefault="004A561B">
      <w:pPr>
        <w:pStyle w:val="Index1"/>
        <w:tabs>
          <w:tab w:val="right" w:leader="dot" w:pos="3423"/>
        </w:tabs>
        <w:rPr>
          <w:rFonts w:ascii="Garamond" w:hAnsi="Garamond"/>
          <w:noProof/>
        </w:rPr>
      </w:pPr>
      <w:r w:rsidRPr="004A561B">
        <w:rPr>
          <w:rFonts w:ascii="Garamond" w:hAnsi="Garamond"/>
          <w:noProof/>
        </w:rPr>
        <w:t>hydroforming</w:t>
      </w:r>
      <w:r w:rsidRPr="004A561B">
        <w:rPr>
          <w:rFonts w:ascii="Garamond" w:hAnsi="Garamond"/>
          <w:noProof/>
        </w:rPr>
        <w:tab/>
      </w:r>
      <w:r w:rsidR="00322F9F">
        <w:rPr>
          <w:rFonts w:ascii="Garamond" w:hAnsi="Garamond"/>
          <w:noProof/>
        </w:rPr>
        <w:t xml:space="preserve">9, </w:t>
      </w:r>
      <w:r w:rsidRPr="004A561B">
        <w:rPr>
          <w:rFonts w:ascii="Garamond" w:hAnsi="Garamond"/>
          <w:noProof/>
        </w:rPr>
        <w:t>48</w:t>
      </w:r>
    </w:p>
    <w:p w14:paraId="5551325D" w14:textId="5A2D7917" w:rsidR="004A561B" w:rsidRPr="004A561B" w:rsidRDefault="004A561B">
      <w:pPr>
        <w:pStyle w:val="Index1"/>
        <w:tabs>
          <w:tab w:val="right" w:leader="dot" w:pos="3423"/>
        </w:tabs>
        <w:rPr>
          <w:rFonts w:ascii="Garamond" w:hAnsi="Garamond"/>
          <w:noProof/>
        </w:rPr>
      </w:pPr>
      <w:r w:rsidRPr="004A561B">
        <w:rPr>
          <w:rFonts w:ascii="Garamond" w:hAnsi="Garamond"/>
          <w:noProof/>
        </w:rPr>
        <w:t>hydrogen</w:t>
      </w:r>
      <w:r w:rsidRPr="004A561B">
        <w:rPr>
          <w:rFonts w:ascii="Garamond" w:hAnsi="Garamond"/>
          <w:noProof/>
        </w:rPr>
        <w:tab/>
      </w:r>
      <w:r w:rsidR="00322F9F">
        <w:rPr>
          <w:rFonts w:ascii="Garamond" w:hAnsi="Garamond"/>
          <w:noProof/>
        </w:rPr>
        <w:t xml:space="preserve">37, </w:t>
      </w:r>
      <w:r w:rsidRPr="004A561B">
        <w:rPr>
          <w:rFonts w:ascii="Garamond" w:hAnsi="Garamond"/>
          <w:noProof/>
        </w:rPr>
        <w:t>41, 42, 43, 44</w:t>
      </w:r>
    </w:p>
    <w:p w14:paraId="2B9C449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hydrogenate</w:t>
      </w:r>
      <w:r w:rsidRPr="004A561B">
        <w:rPr>
          <w:rFonts w:ascii="Garamond" w:hAnsi="Garamond"/>
          <w:noProof/>
        </w:rPr>
        <w:tab/>
        <w:t>35</w:t>
      </w:r>
    </w:p>
    <w:p w14:paraId="24FF757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hydrogenated codimer</w:t>
      </w:r>
      <w:r w:rsidRPr="004A561B">
        <w:rPr>
          <w:rFonts w:ascii="Garamond" w:hAnsi="Garamond"/>
          <w:noProof/>
        </w:rPr>
        <w:tab/>
        <w:t>30</w:t>
      </w:r>
    </w:p>
    <w:p w14:paraId="774A7407" w14:textId="04787D95" w:rsidR="004A561B" w:rsidRPr="004A561B" w:rsidRDefault="004A561B">
      <w:pPr>
        <w:pStyle w:val="Index1"/>
        <w:tabs>
          <w:tab w:val="right" w:leader="dot" w:pos="3423"/>
        </w:tabs>
        <w:rPr>
          <w:rFonts w:ascii="Garamond" w:hAnsi="Garamond"/>
          <w:noProof/>
        </w:rPr>
      </w:pPr>
      <w:r w:rsidRPr="004A561B">
        <w:rPr>
          <w:rFonts w:ascii="Garamond" w:hAnsi="Garamond"/>
          <w:noProof/>
        </w:rPr>
        <w:t>hydrogenation</w:t>
      </w:r>
      <w:r w:rsidRPr="004A561B">
        <w:rPr>
          <w:rFonts w:ascii="Garamond" w:hAnsi="Garamond"/>
          <w:noProof/>
        </w:rPr>
        <w:tab/>
      </w:r>
      <w:r w:rsidR="00322F9F">
        <w:rPr>
          <w:rFonts w:ascii="Garamond" w:hAnsi="Garamond"/>
          <w:noProof/>
        </w:rPr>
        <w:t xml:space="preserve">5, </w:t>
      </w:r>
      <w:r w:rsidRPr="004A561B">
        <w:rPr>
          <w:rFonts w:ascii="Garamond" w:hAnsi="Garamond"/>
          <w:noProof/>
        </w:rPr>
        <w:t xml:space="preserve">11, </w:t>
      </w:r>
      <w:r w:rsidR="00322F9F">
        <w:rPr>
          <w:rFonts w:ascii="Garamond" w:hAnsi="Garamond"/>
          <w:noProof/>
        </w:rPr>
        <w:t xml:space="preserve">31, </w:t>
      </w:r>
      <w:r w:rsidRPr="004A561B">
        <w:rPr>
          <w:rFonts w:ascii="Garamond" w:hAnsi="Garamond"/>
          <w:noProof/>
        </w:rPr>
        <w:t>35, 41, 43, 47</w:t>
      </w:r>
    </w:p>
    <w:p w14:paraId="466743C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hydropolymer gasoline</w:t>
      </w:r>
      <w:r w:rsidRPr="004A561B">
        <w:rPr>
          <w:rFonts w:ascii="Garamond" w:hAnsi="Garamond"/>
          <w:noProof/>
        </w:rPr>
        <w:tab/>
        <w:t>29, 30</w:t>
      </w:r>
    </w:p>
    <w:p w14:paraId="02A120D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hydrotreating</w:t>
      </w:r>
      <w:r w:rsidRPr="004A561B">
        <w:rPr>
          <w:rFonts w:ascii="Garamond" w:hAnsi="Garamond"/>
          <w:noProof/>
        </w:rPr>
        <w:tab/>
        <w:t>15</w:t>
      </w:r>
    </w:p>
    <w:p w14:paraId="7A7573E7"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I</w:t>
      </w:r>
    </w:p>
    <w:p w14:paraId="06EC4DA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Illinois</w:t>
      </w:r>
      <w:r w:rsidRPr="004A561B">
        <w:rPr>
          <w:rFonts w:ascii="Garamond" w:hAnsi="Garamond"/>
          <w:noProof/>
        </w:rPr>
        <w:tab/>
        <w:t>47</w:t>
      </w:r>
    </w:p>
    <w:p w14:paraId="326C877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Indiana</w:t>
      </w:r>
      <w:r w:rsidRPr="004A561B">
        <w:rPr>
          <w:rFonts w:ascii="Garamond" w:hAnsi="Garamond"/>
          <w:noProof/>
        </w:rPr>
        <w:tab/>
        <w:t>47</w:t>
      </w:r>
    </w:p>
    <w:p w14:paraId="0896B59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Indiana-Illinois-Kentucky</w:t>
      </w:r>
      <w:r w:rsidRPr="004A561B">
        <w:rPr>
          <w:rFonts w:ascii="Garamond" w:hAnsi="Garamond"/>
          <w:noProof/>
        </w:rPr>
        <w:tab/>
        <w:t>44</w:t>
      </w:r>
    </w:p>
    <w:p w14:paraId="18C1C41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Ingleside Refinery, Texas</w:t>
      </w:r>
      <w:r w:rsidRPr="004A561B">
        <w:rPr>
          <w:rFonts w:ascii="Garamond" w:hAnsi="Garamond"/>
          <w:noProof/>
        </w:rPr>
        <w:tab/>
        <w:t>13</w:t>
      </w:r>
    </w:p>
    <w:p w14:paraId="5C8B81F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iso/normal butane mixture</w:t>
      </w:r>
      <w:r w:rsidRPr="004A561B">
        <w:rPr>
          <w:rFonts w:ascii="Garamond" w:hAnsi="Garamond"/>
          <w:noProof/>
        </w:rPr>
        <w:tab/>
        <w:t>42</w:t>
      </w:r>
    </w:p>
    <w:p w14:paraId="6F05A6A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Iso-amylene</w:t>
      </w:r>
      <w:r w:rsidRPr="004A561B">
        <w:rPr>
          <w:rFonts w:ascii="Garamond" w:hAnsi="Garamond"/>
          <w:noProof/>
        </w:rPr>
        <w:tab/>
        <w:t>34</w:t>
      </w:r>
    </w:p>
    <w:p w14:paraId="46D6A71D" w14:textId="71A114FD" w:rsidR="004A561B" w:rsidRPr="004A561B" w:rsidRDefault="004A561B">
      <w:pPr>
        <w:pStyle w:val="Index1"/>
        <w:tabs>
          <w:tab w:val="right" w:leader="dot" w:pos="3423"/>
        </w:tabs>
        <w:rPr>
          <w:rFonts w:ascii="Garamond" w:hAnsi="Garamond"/>
          <w:noProof/>
        </w:rPr>
      </w:pPr>
      <w:r w:rsidRPr="004A561B">
        <w:rPr>
          <w:rFonts w:ascii="Garamond" w:hAnsi="Garamond"/>
          <w:noProof/>
        </w:rPr>
        <w:t>isobutane</w:t>
      </w:r>
      <w:r w:rsidRPr="004A561B">
        <w:rPr>
          <w:rFonts w:ascii="Garamond" w:hAnsi="Garamond"/>
          <w:noProof/>
        </w:rPr>
        <w:tab/>
        <w:t xml:space="preserve">7, 11, </w:t>
      </w:r>
      <w:r w:rsidR="00322F9F">
        <w:rPr>
          <w:rFonts w:ascii="Garamond" w:hAnsi="Garamond"/>
          <w:noProof/>
        </w:rPr>
        <w:t xml:space="preserve">13, </w:t>
      </w:r>
      <w:r w:rsidRPr="004A561B">
        <w:rPr>
          <w:rFonts w:ascii="Garamond" w:hAnsi="Garamond"/>
          <w:noProof/>
        </w:rPr>
        <w:t xml:space="preserve">15, </w:t>
      </w:r>
      <w:r w:rsidR="00322F9F">
        <w:rPr>
          <w:rFonts w:ascii="Garamond" w:hAnsi="Garamond"/>
          <w:noProof/>
        </w:rPr>
        <w:t xml:space="preserve">18, </w:t>
      </w:r>
      <w:r w:rsidRPr="004A561B">
        <w:rPr>
          <w:rFonts w:ascii="Garamond" w:hAnsi="Garamond"/>
          <w:noProof/>
        </w:rPr>
        <w:t xml:space="preserve">19, 21, </w:t>
      </w:r>
      <w:r w:rsidR="00322F9F">
        <w:rPr>
          <w:rFonts w:ascii="Garamond" w:hAnsi="Garamond"/>
          <w:noProof/>
        </w:rPr>
        <w:t xml:space="preserve">22, </w:t>
      </w:r>
      <w:r w:rsidRPr="004A561B">
        <w:rPr>
          <w:rFonts w:ascii="Garamond" w:hAnsi="Garamond"/>
          <w:noProof/>
        </w:rPr>
        <w:t xml:space="preserve">31, </w:t>
      </w:r>
      <w:r w:rsidR="00322F9F">
        <w:rPr>
          <w:rFonts w:ascii="Garamond" w:hAnsi="Garamond"/>
          <w:noProof/>
        </w:rPr>
        <w:t xml:space="preserve">32, </w:t>
      </w:r>
      <w:r w:rsidRPr="004A561B">
        <w:rPr>
          <w:rFonts w:ascii="Garamond" w:hAnsi="Garamond"/>
          <w:noProof/>
        </w:rPr>
        <w:t xml:space="preserve">33, 34, </w:t>
      </w:r>
      <w:r w:rsidR="00322F9F">
        <w:rPr>
          <w:rFonts w:ascii="Garamond" w:hAnsi="Garamond"/>
          <w:noProof/>
        </w:rPr>
        <w:t xml:space="preserve">35, </w:t>
      </w:r>
      <w:r w:rsidRPr="004A561B">
        <w:rPr>
          <w:rFonts w:ascii="Garamond" w:hAnsi="Garamond"/>
          <w:noProof/>
        </w:rPr>
        <w:t xml:space="preserve">36, </w:t>
      </w:r>
      <w:r w:rsidR="00322F9F">
        <w:rPr>
          <w:rFonts w:ascii="Garamond" w:hAnsi="Garamond"/>
          <w:noProof/>
        </w:rPr>
        <w:t xml:space="preserve">37, </w:t>
      </w:r>
      <w:r w:rsidRPr="004A561B">
        <w:rPr>
          <w:rFonts w:ascii="Garamond" w:hAnsi="Garamond"/>
          <w:noProof/>
        </w:rPr>
        <w:t>38, 41, 42, 47</w:t>
      </w:r>
    </w:p>
    <w:p w14:paraId="7A3295B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isobutane fractionation</w:t>
      </w:r>
      <w:r w:rsidRPr="004A561B">
        <w:rPr>
          <w:rFonts w:ascii="Garamond" w:hAnsi="Garamond"/>
          <w:noProof/>
        </w:rPr>
        <w:tab/>
        <w:t>32</w:t>
      </w:r>
    </w:p>
    <w:p w14:paraId="01A7610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isobutane-butene alkylation</w:t>
      </w:r>
      <w:r w:rsidRPr="004A561B">
        <w:rPr>
          <w:rFonts w:ascii="Garamond" w:hAnsi="Garamond"/>
          <w:noProof/>
        </w:rPr>
        <w:tab/>
        <w:t>31, 33</w:t>
      </w:r>
    </w:p>
    <w:p w14:paraId="0D43376C" w14:textId="21FBBBA7" w:rsidR="004A561B" w:rsidRPr="004A561B" w:rsidRDefault="004A561B">
      <w:pPr>
        <w:pStyle w:val="Index1"/>
        <w:tabs>
          <w:tab w:val="right" w:leader="dot" w:pos="3423"/>
        </w:tabs>
        <w:rPr>
          <w:rFonts w:ascii="Garamond" w:hAnsi="Garamond"/>
          <w:noProof/>
        </w:rPr>
      </w:pPr>
      <w:r w:rsidRPr="004A561B">
        <w:rPr>
          <w:rFonts w:ascii="Garamond" w:hAnsi="Garamond"/>
          <w:noProof/>
        </w:rPr>
        <w:t>isobutene</w:t>
      </w:r>
      <w:r w:rsidRPr="004A561B">
        <w:rPr>
          <w:rFonts w:ascii="Garamond" w:hAnsi="Garamond"/>
          <w:noProof/>
        </w:rPr>
        <w:tab/>
        <w:t>11</w:t>
      </w:r>
      <w:r w:rsidR="00322F9F">
        <w:rPr>
          <w:rFonts w:ascii="Garamond" w:hAnsi="Garamond"/>
          <w:noProof/>
        </w:rPr>
        <w:t>, 36, 37</w:t>
      </w:r>
    </w:p>
    <w:p w14:paraId="7DCDE3B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isobutylene polymers</w:t>
      </w:r>
      <w:r w:rsidRPr="004A561B">
        <w:rPr>
          <w:rFonts w:ascii="Garamond" w:hAnsi="Garamond"/>
          <w:noProof/>
        </w:rPr>
        <w:tab/>
        <w:t>35</w:t>
      </w:r>
    </w:p>
    <w:p w14:paraId="752ECE33" w14:textId="515AC458" w:rsidR="004A561B" w:rsidRPr="004A561B" w:rsidRDefault="004A561B">
      <w:pPr>
        <w:pStyle w:val="Index1"/>
        <w:tabs>
          <w:tab w:val="right" w:leader="dot" w:pos="3423"/>
        </w:tabs>
        <w:rPr>
          <w:rFonts w:ascii="Garamond" w:hAnsi="Garamond"/>
          <w:noProof/>
        </w:rPr>
      </w:pPr>
      <w:r w:rsidRPr="004A561B">
        <w:rPr>
          <w:rFonts w:ascii="Garamond" w:hAnsi="Garamond"/>
          <w:noProof/>
        </w:rPr>
        <w:t>Isoheptane</w:t>
      </w:r>
      <w:r w:rsidRPr="004A561B">
        <w:rPr>
          <w:rFonts w:ascii="Garamond" w:hAnsi="Garamond"/>
          <w:noProof/>
        </w:rPr>
        <w:tab/>
        <w:t>23, 24, 25, 28</w:t>
      </w:r>
      <w:r w:rsidR="00322F9F">
        <w:rPr>
          <w:rFonts w:ascii="Garamond" w:hAnsi="Garamond"/>
          <w:noProof/>
        </w:rPr>
        <w:t>, 31</w:t>
      </w:r>
    </w:p>
    <w:p w14:paraId="1FA980F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Isohexane</w:t>
      </w:r>
      <w:r w:rsidRPr="004A561B">
        <w:rPr>
          <w:rFonts w:ascii="Garamond" w:hAnsi="Garamond"/>
          <w:noProof/>
        </w:rPr>
        <w:tab/>
        <w:t>23, 24, 25, 28</w:t>
      </w:r>
    </w:p>
    <w:p w14:paraId="44C4BF05" w14:textId="6E56D23C" w:rsidR="004A561B" w:rsidRPr="004A561B" w:rsidRDefault="004A561B">
      <w:pPr>
        <w:pStyle w:val="Index1"/>
        <w:tabs>
          <w:tab w:val="right" w:leader="dot" w:pos="3423"/>
        </w:tabs>
        <w:rPr>
          <w:rFonts w:ascii="Garamond" w:hAnsi="Garamond"/>
          <w:noProof/>
        </w:rPr>
      </w:pPr>
      <w:r w:rsidRPr="004A561B">
        <w:rPr>
          <w:rFonts w:ascii="Garamond" w:hAnsi="Garamond"/>
          <w:noProof/>
        </w:rPr>
        <w:t>isomerisation</w:t>
      </w:r>
      <w:r w:rsidRPr="004A561B">
        <w:rPr>
          <w:rFonts w:ascii="Garamond" w:hAnsi="Garamond"/>
          <w:noProof/>
        </w:rPr>
        <w:tab/>
      </w:r>
      <w:r w:rsidR="00322F9F">
        <w:rPr>
          <w:rFonts w:ascii="Garamond" w:hAnsi="Garamond"/>
          <w:noProof/>
        </w:rPr>
        <w:t xml:space="preserve">5, 19, 20, 41, 42, </w:t>
      </w:r>
      <w:r w:rsidRPr="004A561B">
        <w:rPr>
          <w:rFonts w:ascii="Garamond" w:hAnsi="Garamond"/>
          <w:noProof/>
        </w:rPr>
        <w:t>48</w:t>
      </w:r>
    </w:p>
    <w:p w14:paraId="0FE7481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isomerized naphthas</w:t>
      </w:r>
      <w:r w:rsidRPr="004A561B">
        <w:rPr>
          <w:rFonts w:ascii="Garamond" w:hAnsi="Garamond"/>
          <w:noProof/>
        </w:rPr>
        <w:tab/>
        <w:t>42</w:t>
      </w:r>
    </w:p>
    <w:p w14:paraId="36C5C72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Isononanes</w:t>
      </w:r>
      <w:r w:rsidRPr="004A561B">
        <w:rPr>
          <w:rFonts w:ascii="Garamond" w:hAnsi="Garamond"/>
          <w:noProof/>
        </w:rPr>
        <w:tab/>
        <w:t>23, 24, 26, 27, 29</w:t>
      </w:r>
    </w:p>
    <w:p w14:paraId="5C7584AC" w14:textId="18077ED2" w:rsidR="004A561B" w:rsidRPr="004A561B" w:rsidRDefault="00322F9F">
      <w:pPr>
        <w:pStyle w:val="Index1"/>
        <w:tabs>
          <w:tab w:val="right" w:leader="dot" w:pos="3423"/>
        </w:tabs>
        <w:rPr>
          <w:rFonts w:ascii="Garamond" w:hAnsi="Garamond"/>
          <w:noProof/>
        </w:rPr>
      </w:pPr>
      <w:r>
        <w:rPr>
          <w:rFonts w:ascii="Garamond" w:hAnsi="Garamond"/>
          <w:noProof/>
        </w:rPr>
        <w:t>I</w:t>
      </w:r>
      <w:r w:rsidR="004A561B" w:rsidRPr="004A561B">
        <w:rPr>
          <w:rFonts w:ascii="Garamond" w:hAnsi="Garamond"/>
          <w:noProof/>
        </w:rPr>
        <w:t>so-octane</w:t>
      </w:r>
      <w:r w:rsidR="004A561B" w:rsidRPr="004A561B">
        <w:rPr>
          <w:rFonts w:ascii="Garamond" w:hAnsi="Garamond"/>
          <w:noProof/>
        </w:rPr>
        <w:tab/>
        <w:t xml:space="preserve">16, 19, </w:t>
      </w:r>
      <w:r>
        <w:rPr>
          <w:rFonts w:ascii="Garamond" w:hAnsi="Garamond"/>
          <w:noProof/>
        </w:rPr>
        <w:t xml:space="preserve">22, 25, </w:t>
      </w:r>
      <w:r w:rsidR="004A561B" w:rsidRPr="004A561B">
        <w:rPr>
          <w:rFonts w:ascii="Garamond" w:hAnsi="Garamond"/>
          <w:noProof/>
        </w:rPr>
        <w:t xml:space="preserve">29, 31, 39, </w:t>
      </w:r>
      <w:r>
        <w:rPr>
          <w:rFonts w:ascii="Garamond" w:hAnsi="Garamond"/>
          <w:noProof/>
        </w:rPr>
        <w:t xml:space="preserve">40, </w:t>
      </w:r>
      <w:r w:rsidR="004A561B" w:rsidRPr="004A561B">
        <w:rPr>
          <w:rFonts w:ascii="Garamond" w:hAnsi="Garamond"/>
          <w:noProof/>
        </w:rPr>
        <w:t>48</w:t>
      </w:r>
    </w:p>
    <w:p w14:paraId="0B04610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iso-octene</w:t>
      </w:r>
      <w:r w:rsidRPr="004A561B">
        <w:rPr>
          <w:rFonts w:ascii="Garamond" w:hAnsi="Garamond"/>
          <w:noProof/>
        </w:rPr>
        <w:tab/>
        <w:t>47</w:t>
      </w:r>
    </w:p>
    <w:p w14:paraId="420B96F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isoparaffinic fuels</w:t>
      </w:r>
      <w:r w:rsidRPr="004A561B">
        <w:rPr>
          <w:rFonts w:ascii="Garamond" w:hAnsi="Garamond"/>
          <w:noProof/>
        </w:rPr>
        <w:tab/>
        <w:t>36</w:t>
      </w:r>
    </w:p>
    <w:p w14:paraId="51AC90B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Isoparaffins</w:t>
      </w:r>
      <w:r w:rsidRPr="004A561B">
        <w:rPr>
          <w:rFonts w:ascii="Garamond" w:hAnsi="Garamond"/>
          <w:noProof/>
        </w:rPr>
        <w:tab/>
        <w:t>23, 24, 26, 27, 29</w:t>
      </w:r>
    </w:p>
    <w:p w14:paraId="76C6E561" w14:textId="79B19BA4" w:rsidR="004A561B" w:rsidRPr="004A561B" w:rsidRDefault="004A561B">
      <w:pPr>
        <w:pStyle w:val="Index1"/>
        <w:tabs>
          <w:tab w:val="right" w:leader="dot" w:pos="3423"/>
        </w:tabs>
        <w:rPr>
          <w:rFonts w:ascii="Garamond" w:hAnsi="Garamond"/>
          <w:noProof/>
        </w:rPr>
      </w:pPr>
      <w:r w:rsidRPr="004A561B">
        <w:rPr>
          <w:rFonts w:ascii="Garamond" w:hAnsi="Garamond"/>
          <w:noProof/>
        </w:rPr>
        <w:t>Isopentane</w:t>
      </w:r>
      <w:r w:rsidRPr="004A561B">
        <w:rPr>
          <w:rFonts w:ascii="Garamond" w:hAnsi="Garamond"/>
          <w:noProof/>
        </w:rPr>
        <w:tab/>
      </w:r>
      <w:r w:rsidR="00322F9F">
        <w:rPr>
          <w:rFonts w:ascii="Garamond" w:hAnsi="Garamond"/>
          <w:noProof/>
        </w:rPr>
        <w:t xml:space="preserve">11, </w:t>
      </w:r>
      <w:r w:rsidRPr="004A561B">
        <w:rPr>
          <w:rFonts w:ascii="Garamond" w:hAnsi="Garamond"/>
          <w:noProof/>
        </w:rPr>
        <w:t xml:space="preserve">18, 19, </w:t>
      </w:r>
      <w:r w:rsidR="00322F9F">
        <w:rPr>
          <w:rFonts w:ascii="Garamond" w:hAnsi="Garamond"/>
          <w:noProof/>
        </w:rPr>
        <w:t xml:space="preserve">36, </w:t>
      </w:r>
      <w:r w:rsidRPr="004A561B">
        <w:rPr>
          <w:rFonts w:ascii="Garamond" w:hAnsi="Garamond"/>
          <w:noProof/>
        </w:rPr>
        <w:t>37, 38, 40</w:t>
      </w:r>
      <w:r w:rsidR="00322F9F">
        <w:rPr>
          <w:rFonts w:ascii="Garamond" w:hAnsi="Garamond"/>
          <w:noProof/>
        </w:rPr>
        <w:t>, 42</w:t>
      </w:r>
      <w:r w:rsidR="000B358C">
        <w:rPr>
          <w:rFonts w:ascii="Garamond" w:hAnsi="Garamond"/>
          <w:noProof/>
        </w:rPr>
        <w:t>, 47, 48</w:t>
      </w:r>
    </w:p>
    <w:p w14:paraId="7EA0F38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isopropyl benzene</w:t>
      </w:r>
      <w:r w:rsidRPr="004A561B">
        <w:rPr>
          <w:rFonts w:ascii="Garamond" w:hAnsi="Garamond"/>
          <w:noProof/>
        </w:rPr>
        <w:tab/>
        <w:t>48</w:t>
      </w:r>
    </w:p>
    <w:p w14:paraId="7FAB0AE2" w14:textId="77777777" w:rsidR="004A561B" w:rsidRPr="00322F9F" w:rsidRDefault="004A561B">
      <w:pPr>
        <w:pStyle w:val="IndexHeading"/>
        <w:keepNext/>
        <w:tabs>
          <w:tab w:val="right" w:leader="dot" w:pos="3423"/>
        </w:tabs>
        <w:rPr>
          <w:rFonts w:ascii="Garamond" w:eastAsiaTheme="minorEastAsia" w:hAnsi="Garamond" w:cstheme="minorBidi"/>
          <w:b w:val="0"/>
          <w:bCs w:val="0"/>
          <w:noProof/>
          <w:sz w:val="18"/>
          <w:szCs w:val="18"/>
        </w:rPr>
      </w:pPr>
      <w:r w:rsidRPr="00322F9F">
        <w:rPr>
          <w:rFonts w:ascii="Garamond" w:hAnsi="Garamond"/>
          <w:b w:val="0"/>
          <w:noProof/>
          <w:sz w:val="18"/>
          <w:szCs w:val="18"/>
        </w:rPr>
        <w:t>J</w:t>
      </w:r>
    </w:p>
    <w:p w14:paraId="5FCD6AB9" w14:textId="77777777" w:rsidR="004A561B" w:rsidRPr="004A561B" w:rsidRDefault="004A561B">
      <w:pPr>
        <w:pStyle w:val="Index1"/>
        <w:tabs>
          <w:tab w:val="right" w:leader="dot" w:pos="3423"/>
        </w:tabs>
        <w:rPr>
          <w:rFonts w:ascii="Garamond" w:hAnsi="Garamond"/>
          <w:noProof/>
        </w:rPr>
      </w:pPr>
      <w:r w:rsidRPr="00322F9F">
        <w:rPr>
          <w:rFonts w:ascii="Garamond" w:hAnsi="Garamond"/>
          <w:noProof/>
        </w:rPr>
        <w:t>Japan</w:t>
      </w:r>
      <w:r w:rsidRPr="004A561B">
        <w:rPr>
          <w:rFonts w:ascii="Garamond" w:hAnsi="Garamond"/>
          <w:noProof/>
        </w:rPr>
        <w:tab/>
        <w:t>47, 49</w:t>
      </w:r>
    </w:p>
    <w:p w14:paraId="6684275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Japanese</w:t>
      </w:r>
      <w:r w:rsidRPr="004A561B">
        <w:rPr>
          <w:rFonts w:ascii="Garamond" w:hAnsi="Garamond"/>
          <w:noProof/>
        </w:rPr>
        <w:tab/>
        <w:t>35</w:t>
      </w:r>
    </w:p>
    <w:p w14:paraId="76E59F79"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K</w:t>
      </w:r>
    </w:p>
    <w:p w14:paraId="6223DC9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Kentucky</w:t>
      </w:r>
      <w:r w:rsidRPr="004A561B">
        <w:rPr>
          <w:rFonts w:ascii="Garamond" w:hAnsi="Garamond"/>
          <w:noProof/>
        </w:rPr>
        <w:tab/>
        <w:t>47</w:t>
      </w:r>
    </w:p>
    <w:p w14:paraId="14D3766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Kerosene</w:t>
      </w:r>
      <w:r w:rsidRPr="004A561B">
        <w:rPr>
          <w:rFonts w:ascii="Garamond" w:hAnsi="Garamond"/>
          <w:noProof/>
        </w:rPr>
        <w:tab/>
        <w:t>17</w:t>
      </w:r>
    </w:p>
    <w:p w14:paraId="0F717767"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L</w:t>
      </w:r>
    </w:p>
    <w:p w14:paraId="0EFE702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Lawrenceville</w:t>
      </w:r>
      <w:r w:rsidRPr="004A561B">
        <w:rPr>
          <w:rFonts w:ascii="Garamond" w:hAnsi="Garamond"/>
          <w:noProof/>
        </w:rPr>
        <w:tab/>
        <w:t>26, 27</w:t>
      </w:r>
    </w:p>
    <w:p w14:paraId="52224C4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lead susceptibility</w:t>
      </w:r>
      <w:r w:rsidRPr="004A561B">
        <w:rPr>
          <w:rFonts w:ascii="Garamond" w:hAnsi="Garamond"/>
          <w:noProof/>
        </w:rPr>
        <w:tab/>
        <w:t>16, 40</w:t>
      </w:r>
    </w:p>
    <w:p w14:paraId="08D6440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lean mixture (1-C)</w:t>
      </w:r>
      <w:r w:rsidRPr="004A561B">
        <w:rPr>
          <w:rFonts w:ascii="Garamond" w:hAnsi="Garamond"/>
          <w:noProof/>
        </w:rPr>
        <w:tab/>
        <w:t>49</w:t>
      </w:r>
    </w:p>
    <w:p w14:paraId="1EFB6A8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lean mixture octane (F-3)</w:t>
      </w:r>
      <w:r w:rsidRPr="004A561B">
        <w:rPr>
          <w:rFonts w:ascii="Garamond" w:hAnsi="Garamond"/>
          <w:noProof/>
        </w:rPr>
        <w:tab/>
        <w:t>30</w:t>
      </w:r>
    </w:p>
    <w:p w14:paraId="2E335FB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lean mixture octane rating</w:t>
      </w:r>
      <w:r w:rsidRPr="004A561B">
        <w:rPr>
          <w:rFonts w:ascii="Garamond" w:hAnsi="Garamond"/>
          <w:noProof/>
        </w:rPr>
        <w:tab/>
        <w:t>29</w:t>
      </w:r>
    </w:p>
    <w:p w14:paraId="03EAD32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light catalytic naphtha</w:t>
      </w:r>
      <w:r w:rsidRPr="004A561B">
        <w:rPr>
          <w:rFonts w:ascii="Garamond" w:hAnsi="Garamond"/>
          <w:noProof/>
        </w:rPr>
        <w:tab/>
        <w:t>15</w:t>
      </w:r>
    </w:p>
    <w:p w14:paraId="62B4694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light catalytically cracked naphtha</w:t>
      </w:r>
      <w:r w:rsidRPr="004A561B">
        <w:rPr>
          <w:rFonts w:ascii="Garamond" w:hAnsi="Garamond"/>
          <w:noProof/>
        </w:rPr>
        <w:tab/>
        <w:t>43</w:t>
      </w:r>
    </w:p>
    <w:p w14:paraId="3E385D6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light gas oil</w:t>
      </w:r>
      <w:r w:rsidRPr="004A561B">
        <w:rPr>
          <w:rFonts w:ascii="Garamond" w:hAnsi="Garamond"/>
          <w:noProof/>
        </w:rPr>
        <w:tab/>
        <w:t>7</w:t>
      </w:r>
    </w:p>
    <w:p w14:paraId="1365101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light gravity cut</w:t>
      </w:r>
      <w:r w:rsidRPr="004A561B">
        <w:rPr>
          <w:rFonts w:ascii="Garamond" w:hAnsi="Garamond"/>
          <w:noProof/>
        </w:rPr>
        <w:tab/>
        <w:t>48</w:t>
      </w:r>
    </w:p>
    <w:p w14:paraId="2728097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light hydrocarbons</w:t>
      </w:r>
      <w:r w:rsidRPr="004A561B">
        <w:rPr>
          <w:rFonts w:ascii="Garamond" w:hAnsi="Garamond"/>
          <w:noProof/>
        </w:rPr>
        <w:tab/>
        <w:t>7</w:t>
      </w:r>
    </w:p>
    <w:p w14:paraId="4601024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light naphtha</w:t>
      </w:r>
      <w:r w:rsidRPr="004A561B">
        <w:rPr>
          <w:rFonts w:ascii="Garamond" w:hAnsi="Garamond"/>
          <w:noProof/>
        </w:rPr>
        <w:tab/>
        <w:t>7</w:t>
      </w:r>
    </w:p>
    <w:p w14:paraId="2FC095DD" w14:textId="77777777" w:rsidR="004A561B" w:rsidRPr="004A561B" w:rsidRDefault="004A561B">
      <w:pPr>
        <w:pStyle w:val="Index1"/>
        <w:tabs>
          <w:tab w:val="right" w:leader="dot" w:pos="3423"/>
        </w:tabs>
        <w:rPr>
          <w:rFonts w:ascii="Garamond" w:hAnsi="Garamond"/>
          <w:noProof/>
        </w:rPr>
      </w:pPr>
      <w:r w:rsidRPr="000B358C">
        <w:rPr>
          <w:rFonts w:ascii="Garamond" w:hAnsi="Garamond"/>
          <w:noProof/>
        </w:rPr>
        <w:t>Light Pentene</w:t>
      </w:r>
      <w:r w:rsidRPr="004A561B">
        <w:rPr>
          <w:rFonts w:ascii="Garamond" w:hAnsi="Garamond"/>
          <w:noProof/>
        </w:rPr>
        <w:tab/>
        <w:t>34</w:t>
      </w:r>
    </w:p>
    <w:p w14:paraId="0A420AB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light virgin naphthas</w:t>
      </w:r>
      <w:r w:rsidRPr="004A561B">
        <w:rPr>
          <w:rFonts w:ascii="Garamond" w:hAnsi="Garamond"/>
          <w:noProof/>
        </w:rPr>
        <w:tab/>
        <w:t>42</w:t>
      </w:r>
    </w:p>
    <w:p w14:paraId="22A2CB2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Lima 6</w:t>
      </w:r>
      <w:r w:rsidRPr="004A561B">
        <w:rPr>
          <w:rFonts w:ascii="Garamond" w:hAnsi="Garamond"/>
          <w:noProof/>
        </w:rPr>
        <w:tab/>
        <w:t>26, 27</w:t>
      </w:r>
    </w:p>
    <w:p w14:paraId="5A577BF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Lima 7</w:t>
      </w:r>
      <w:r w:rsidRPr="004A561B">
        <w:rPr>
          <w:rFonts w:ascii="Garamond" w:hAnsi="Garamond"/>
          <w:noProof/>
        </w:rPr>
        <w:tab/>
        <w:t>26, 27</w:t>
      </w:r>
    </w:p>
    <w:p w14:paraId="693C924B" w14:textId="2DACD838" w:rsidR="004A561B" w:rsidRPr="004A561B" w:rsidRDefault="004A561B">
      <w:pPr>
        <w:pStyle w:val="Index1"/>
        <w:tabs>
          <w:tab w:val="right" w:leader="dot" w:pos="3423"/>
        </w:tabs>
        <w:rPr>
          <w:rFonts w:ascii="Garamond" w:hAnsi="Garamond"/>
          <w:noProof/>
        </w:rPr>
      </w:pPr>
      <w:r w:rsidRPr="004A561B">
        <w:rPr>
          <w:rFonts w:ascii="Garamond" w:hAnsi="Garamond"/>
          <w:noProof/>
        </w:rPr>
        <w:t>Little Big Inch</w:t>
      </w:r>
      <w:r w:rsidRPr="004A561B">
        <w:rPr>
          <w:rFonts w:ascii="Garamond" w:hAnsi="Garamond"/>
          <w:noProof/>
        </w:rPr>
        <w:tab/>
        <w:t>44</w:t>
      </w:r>
      <w:r w:rsidR="000B358C">
        <w:rPr>
          <w:rFonts w:ascii="Garamond" w:hAnsi="Garamond"/>
          <w:noProof/>
        </w:rPr>
        <w:t>, 45</w:t>
      </w:r>
    </w:p>
    <w:p w14:paraId="4E0E899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Little Big Inch War Emergency Pipeline</w:t>
      </w:r>
      <w:r w:rsidRPr="004A561B">
        <w:rPr>
          <w:rFonts w:ascii="Garamond" w:hAnsi="Garamond"/>
          <w:noProof/>
        </w:rPr>
        <w:tab/>
        <w:t>44</w:t>
      </w:r>
    </w:p>
    <w:p w14:paraId="1EC15EB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Lou Evans</w:t>
      </w:r>
      <w:r w:rsidRPr="004A561B">
        <w:rPr>
          <w:rFonts w:ascii="Garamond" w:hAnsi="Garamond"/>
          <w:noProof/>
        </w:rPr>
        <w:tab/>
        <w:t>7</w:t>
      </w:r>
    </w:p>
    <w:p w14:paraId="7B5B6BC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Louisiana</w:t>
      </w:r>
      <w:r w:rsidRPr="004A561B">
        <w:rPr>
          <w:rFonts w:ascii="Garamond" w:hAnsi="Garamond"/>
          <w:noProof/>
        </w:rPr>
        <w:tab/>
        <w:t>48</w:t>
      </w:r>
    </w:p>
    <w:p w14:paraId="7D43385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lastRenderedPageBreak/>
        <w:t>Louisiana oil fields</w:t>
      </w:r>
      <w:r w:rsidRPr="004A561B">
        <w:rPr>
          <w:rFonts w:ascii="Garamond" w:hAnsi="Garamond"/>
          <w:noProof/>
        </w:rPr>
        <w:tab/>
        <w:t>44</w:t>
      </w:r>
    </w:p>
    <w:p w14:paraId="16D63E1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low-temperature sulphuric acid catalytic methods</w:t>
      </w:r>
      <w:r w:rsidRPr="004A561B">
        <w:rPr>
          <w:rFonts w:ascii="Garamond" w:hAnsi="Garamond"/>
          <w:noProof/>
        </w:rPr>
        <w:tab/>
        <w:t>48</w:t>
      </w:r>
    </w:p>
    <w:p w14:paraId="341917B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Lubes</w:t>
      </w:r>
      <w:r w:rsidRPr="004A561B">
        <w:rPr>
          <w:rFonts w:ascii="Garamond" w:hAnsi="Garamond"/>
          <w:noProof/>
        </w:rPr>
        <w:tab/>
        <w:t>17</w:t>
      </w:r>
    </w:p>
    <w:p w14:paraId="41B021D2"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M</w:t>
      </w:r>
    </w:p>
    <w:p w14:paraId="1D0E5AAB" w14:textId="5AEF9690" w:rsidR="004A561B" w:rsidRPr="004A561B" w:rsidRDefault="004A561B">
      <w:pPr>
        <w:pStyle w:val="Index1"/>
        <w:tabs>
          <w:tab w:val="right" w:leader="dot" w:pos="3423"/>
        </w:tabs>
        <w:rPr>
          <w:rFonts w:ascii="Garamond" w:hAnsi="Garamond"/>
          <w:noProof/>
        </w:rPr>
      </w:pPr>
      <w:r w:rsidRPr="004A561B">
        <w:rPr>
          <w:rFonts w:ascii="Garamond" w:hAnsi="Garamond"/>
          <w:noProof/>
        </w:rPr>
        <w:t>M.W.Kellogg</w:t>
      </w:r>
      <w:r w:rsidRPr="004A561B">
        <w:rPr>
          <w:rFonts w:ascii="Garamond" w:hAnsi="Garamond"/>
          <w:noProof/>
        </w:rPr>
        <w:tab/>
      </w:r>
      <w:r w:rsidR="000B358C">
        <w:rPr>
          <w:rFonts w:ascii="Garamond" w:hAnsi="Garamond"/>
          <w:noProof/>
        </w:rPr>
        <w:t xml:space="preserve">11, </w:t>
      </w:r>
      <w:r w:rsidRPr="004A561B">
        <w:rPr>
          <w:rFonts w:ascii="Garamond" w:hAnsi="Garamond"/>
          <w:noProof/>
        </w:rPr>
        <w:t>14, 19</w:t>
      </w:r>
    </w:p>
    <w:p w14:paraId="5561CE78" w14:textId="346FF153" w:rsidR="004A561B" w:rsidRPr="004A561B" w:rsidRDefault="004A561B">
      <w:pPr>
        <w:pStyle w:val="Index1"/>
        <w:tabs>
          <w:tab w:val="right" w:leader="dot" w:pos="3423"/>
        </w:tabs>
        <w:rPr>
          <w:rFonts w:ascii="Garamond" w:hAnsi="Garamond"/>
          <w:noProof/>
        </w:rPr>
      </w:pPr>
      <w:r w:rsidRPr="004A561B">
        <w:rPr>
          <w:rFonts w:ascii="Garamond" w:hAnsi="Garamond"/>
          <w:noProof/>
        </w:rPr>
        <w:t>Magnolia Petroleum Company</w:t>
      </w:r>
      <w:r w:rsidRPr="004A561B">
        <w:rPr>
          <w:rFonts w:ascii="Garamond" w:hAnsi="Garamond"/>
          <w:noProof/>
        </w:rPr>
        <w:tab/>
        <w:t>9</w:t>
      </w:r>
      <w:r w:rsidR="000B358C">
        <w:rPr>
          <w:rFonts w:ascii="Garamond" w:hAnsi="Garamond"/>
          <w:noProof/>
        </w:rPr>
        <w:t>, 22</w:t>
      </w:r>
    </w:p>
    <w:p w14:paraId="243ABE7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Magnolia Refining Company</w:t>
      </w:r>
      <w:r w:rsidRPr="004A561B">
        <w:rPr>
          <w:rFonts w:ascii="Garamond" w:hAnsi="Garamond"/>
          <w:noProof/>
        </w:rPr>
        <w:tab/>
        <w:t>49</w:t>
      </w:r>
    </w:p>
    <w:p w14:paraId="7CA9B22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Malaya</w:t>
      </w:r>
      <w:r w:rsidRPr="004A561B">
        <w:rPr>
          <w:rFonts w:ascii="Garamond" w:hAnsi="Garamond"/>
          <w:noProof/>
        </w:rPr>
        <w:tab/>
        <w:t>35</w:t>
      </w:r>
    </w:p>
    <w:p w14:paraId="15242A4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Martinez, California</w:t>
      </w:r>
      <w:r w:rsidRPr="004A561B">
        <w:rPr>
          <w:rFonts w:ascii="Garamond" w:hAnsi="Garamond"/>
          <w:noProof/>
        </w:rPr>
        <w:tab/>
        <w:t>20</w:t>
      </w:r>
    </w:p>
    <w:p w14:paraId="2775E05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Mediterranean</w:t>
      </w:r>
      <w:r w:rsidRPr="004A561B">
        <w:rPr>
          <w:rFonts w:ascii="Garamond" w:hAnsi="Garamond"/>
          <w:noProof/>
        </w:rPr>
        <w:tab/>
        <w:t>3</w:t>
      </w:r>
    </w:p>
    <w:p w14:paraId="75C0FAE4" w14:textId="4589BCEB" w:rsidR="004A561B" w:rsidRPr="004A561B" w:rsidRDefault="004A561B">
      <w:pPr>
        <w:pStyle w:val="Index1"/>
        <w:tabs>
          <w:tab w:val="right" w:leader="dot" w:pos="3423"/>
        </w:tabs>
        <w:rPr>
          <w:rFonts w:ascii="Garamond" w:hAnsi="Garamond"/>
          <w:noProof/>
        </w:rPr>
      </w:pPr>
      <w:r w:rsidRPr="004A561B">
        <w:rPr>
          <w:rFonts w:ascii="Garamond" w:hAnsi="Garamond"/>
          <w:noProof/>
        </w:rPr>
        <w:t>Methane</w:t>
      </w:r>
      <w:r w:rsidRPr="004A561B">
        <w:rPr>
          <w:rFonts w:ascii="Garamond" w:hAnsi="Garamond"/>
          <w:noProof/>
        </w:rPr>
        <w:tab/>
      </w:r>
      <w:r w:rsidR="000B358C">
        <w:rPr>
          <w:rFonts w:ascii="Garamond" w:hAnsi="Garamond"/>
          <w:noProof/>
        </w:rPr>
        <w:t xml:space="preserve">36, </w:t>
      </w:r>
      <w:r w:rsidRPr="004A561B">
        <w:rPr>
          <w:rFonts w:ascii="Garamond" w:hAnsi="Garamond"/>
          <w:noProof/>
        </w:rPr>
        <w:t>37</w:t>
      </w:r>
    </w:p>
    <w:p w14:paraId="0765ED9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Methyl Cyclopentane</w:t>
      </w:r>
      <w:r w:rsidRPr="004A561B">
        <w:rPr>
          <w:rFonts w:ascii="Garamond" w:hAnsi="Garamond"/>
          <w:noProof/>
        </w:rPr>
        <w:tab/>
        <w:t>27</w:t>
      </w:r>
    </w:p>
    <w:p w14:paraId="6C58C84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Minerals Yearbook</w:t>
      </w:r>
      <w:r w:rsidRPr="004A561B">
        <w:rPr>
          <w:rFonts w:ascii="Garamond" w:hAnsi="Garamond"/>
          <w:noProof/>
        </w:rPr>
        <w:tab/>
        <w:t>45</w:t>
      </w:r>
    </w:p>
    <w:p w14:paraId="2508CA8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Mixed Butene/Pentene Alkylate</w:t>
      </w:r>
      <w:r w:rsidRPr="004A561B">
        <w:rPr>
          <w:rFonts w:ascii="Garamond" w:hAnsi="Garamond"/>
          <w:noProof/>
        </w:rPr>
        <w:tab/>
        <w:t>25</w:t>
      </w:r>
    </w:p>
    <w:p w14:paraId="5D4F4CE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Mixed C</w:t>
      </w:r>
      <w:r w:rsidRPr="004A561B">
        <w:rPr>
          <w:rFonts w:ascii="Garamond" w:hAnsi="Garamond"/>
          <w:noProof/>
          <w:vertAlign w:val="subscript"/>
        </w:rPr>
        <w:t>3</w:t>
      </w:r>
      <w:r w:rsidRPr="004A561B">
        <w:rPr>
          <w:rFonts w:ascii="Garamond" w:hAnsi="Garamond"/>
          <w:noProof/>
        </w:rPr>
        <w:t>/C</w:t>
      </w:r>
      <w:r w:rsidRPr="004A561B">
        <w:rPr>
          <w:rFonts w:ascii="Garamond" w:hAnsi="Garamond"/>
          <w:noProof/>
          <w:vertAlign w:val="subscript"/>
        </w:rPr>
        <w:t>4</w:t>
      </w:r>
      <w:r w:rsidRPr="004A561B">
        <w:rPr>
          <w:rFonts w:ascii="Garamond" w:hAnsi="Garamond"/>
          <w:noProof/>
        </w:rPr>
        <w:t xml:space="preserve"> Alkylate (HF)</w:t>
      </w:r>
      <w:r w:rsidRPr="004A561B">
        <w:rPr>
          <w:rFonts w:ascii="Garamond" w:hAnsi="Garamond"/>
          <w:noProof/>
        </w:rPr>
        <w:tab/>
        <w:t>23</w:t>
      </w:r>
    </w:p>
    <w:p w14:paraId="46451C6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Mixed Propylene/Butene Alkylate</w:t>
      </w:r>
      <w:r w:rsidRPr="004A561B">
        <w:rPr>
          <w:rFonts w:ascii="Garamond" w:hAnsi="Garamond"/>
          <w:noProof/>
        </w:rPr>
        <w:tab/>
        <w:t>23</w:t>
      </w:r>
    </w:p>
    <w:p w14:paraId="6460160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Mobil</w:t>
      </w:r>
      <w:r w:rsidRPr="004A561B">
        <w:rPr>
          <w:rFonts w:ascii="Garamond" w:hAnsi="Garamond"/>
          <w:noProof/>
        </w:rPr>
        <w:tab/>
        <w:t>7, 9, 58</w:t>
      </w:r>
    </w:p>
    <w:p w14:paraId="553AE11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Mobil Altona Refinery</w:t>
      </w:r>
      <w:r w:rsidRPr="004A561B">
        <w:rPr>
          <w:rFonts w:ascii="Garamond" w:hAnsi="Garamond"/>
          <w:noProof/>
        </w:rPr>
        <w:tab/>
        <w:t>10, 14</w:t>
      </w:r>
    </w:p>
    <w:p w14:paraId="4EDB010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Mohawk Petroleum Corp.</w:t>
      </w:r>
      <w:r w:rsidRPr="004A561B">
        <w:rPr>
          <w:rFonts w:ascii="Garamond" w:hAnsi="Garamond"/>
          <w:noProof/>
        </w:rPr>
        <w:tab/>
        <w:t>22</w:t>
      </w:r>
    </w:p>
    <w:p w14:paraId="42C4690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monomer</w:t>
      </w:r>
      <w:r w:rsidRPr="004A561B">
        <w:rPr>
          <w:rFonts w:ascii="Garamond" w:hAnsi="Garamond"/>
          <w:noProof/>
        </w:rPr>
        <w:tab/>
        <w:t>35</w:t>
      </w:r>
    </w:p>
    <w:p w14:paraId="03FDFD7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motor fuel</w:t>
      </w:r>
      <w:r w:rsidRPr="004A561B">
        <w:rPr>
          <w:rFonts w:ascii="Garamond" w:hAnsi="Garamond"/>
          <w:noProof/>
        </w:rPr>
        <w:tab/>
        <w:t>36, 45</w:t>
      </w:r>
    </w:p>
    <w:p w14:paraId="41F0D854" w14:textId="2891EE5B" w:rsidR="004A561B" w:rsidRPr="004A561B" w:rsidRDefault="004A561B">
      <w:pPr>
        <w:pStyle w:val="Index1"/>
        <w:tabs>
          <w:tab w:val="right" w:leader="dot" w:pos="3423"/>
        </w:tabs>
        <w:rPr>
          <w:rFonts w:ascii="Garamond" w:hAnsi="Garamond"/>
          <w:noProof/>
        </w:rPr>
      </w:pPr>
      <w:r w:rsidRPr="004A561B">
        <w:rPr>
          <w:rFonts w:ascii="Garamond" w:hAnsi="Garamond"/>
          <w:noProof/>
        </w:rPr>
        <w:t>motor gasoline</w:t>
      </w:r>
      <w:r w:rsidRPr="004A561B">
        <w:rPr>
          <w:rFonts w:ascii="Garamond" w:hAnsi="Garamond"/>
          <w:noProof/>
        </w:rPr>
        <w:tab/>
      </w:r>
      <w:r w:rsidR="000B358C">
        <w:rPr>
          <w:rFonts w:ascii="Garamond" w:hAnsi="Garamond"/>
          <w:noProof/>
        </w:rPr>
        <w:t xml:space="preserve">10, </w:t>
      </w:r>
      <w:r w:rsidRPr="004A561B">
        <w:rPr>
          <w:rFonts w:ascii="Garamond" w:hAnsi="Garamond"/>
          <w:noProof/>
        </w:rPr>
        <w:t xml:space="preserve">11, </w:t>
      </w:r>
      <w:r w:rsidR="000B358C">
        <w:rPr>
          <w:rFonts w:ascii="Garamond" w:hAnsi="Garamond"/>
          <w:noProof/>
        </w:rPr>
        <w:t xml:space="preserve">17, </w:t>
      </w:r>
      <w:r w:rsidRPr="004A561B">
        <w:rPr>
          <w:rFonts w:ascii="Garamond" w:hAnsi="Garamond"/>
          <w:noProof/>
        </w:rPr>
        <w:t>50</w:t>
      </w:r>
    </w:p>
    <w:p w14:paraId="15B38D13" w14:textId="0171D801" w:rsidR="004A561B" w:rsidRPr="004A561B" w:rsidRDefault="004A561B">
      <w:pPr>
        <w:pStyle w:val="Index1"/>
        <w:tabs>
          <w:tab w:val="right" w:leader="dot" w:pos="3423"/>
        </w:tabs>
        <w:rPr>
          <w:rFonts w:ascii="Garamond" w:hAnsi="Garamond"/>
          <w:noProof/>
        </w:rPr>
      </w:pPr>
      <w:r w:rsidRPr="004A561B">
        <w:rPr>
          <w:rFonts w:ascii="Garamond" w:hAnsi="Garamond"/>
          <w:noProof/>
        </w:rPr>
        <w:t>Motor Octane Number</w:t>
      </w:r>
      <w:r w:rsidRPr="004A561B">
        <w:rPr>
          <w:rFonts w:ascii="Garamond" w:hAnsi="Garamond"/>
          <w:noProof/>
        </w:rPr>
        <w:tab/>
      </w:r>
      <w:r w:rsidR="000B358C">
        <w:rPr>
          <w:rFonts w:ascii="Garamond" w:hAnsi="Garamond"/>
          <w:noProof/>
        </w:rPr>
        <w:t xml:space="preserve">16, </w:t>
      </w:r>
      <w:r w:rsidRPr="004A561B">
        <w:rPr>
          <w:rFonts w:ascii="Garamond" w:hAnsi="Garamond"/>
          <w:noProof/>
        </w:rPr>
        <w:t>23</w:t>
      </w:r>
    </w:p>
    <w:p w14:paraId="0DBB07F6"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N</w:t>
      </w:r>
    </w:p>
    <w:p w14:paraId="5B2D20A3" w14:textId="3D015D27" w:rsidR="004A561B" w:rsidRPr="004A561B" w:rsidRDefault="004A561B">
      <w:pPr>
        <w:pStyle w:val="Index1"/>
        <w:tabs>
          <w:tab w:val="right" w:leader="dot" w:pos="3423"/>
        </w:tabs>
        <w:rPr>
          <w:rFonts w:ascii="Garamond" w:hAnsi="Garamond"/>
          <w:noProof/>
        </w:rPr>
      </w:pPr>
      <w:r w:rsidRPr="004A561B">
        <w:rPr>
          <w:rFonts w:ascii="Garamond" w:hAnsi="Garamond"/>
          <w:noProof/>
        </w:rPr>
        <w:t>naphtha</w:t>
      </w:r>
      <w:r w:rsidRPr="004A561B">
        <w:rPr>
          <w:rFonts w:ascii="Garamond" w:hAnsi="Garamond"/>
          <w:noProof/>
        </w:rPr>
        <w:tab/>
        <w:t>5, 7, 11,</w:t>
      </w:r>
      <w:r w:rsidR="000B358C">
        <w:rPr>
          <w:rFonts w:ascii="Garamond" w:hAnsi="Garamond"/>
          <w:noProof/>
        </w:rPr>
        <w:t xml:space="preserve">15, 16, 17, </w:t>
      </w:r>
      <w:r w:rsidRPr="004A561B">
        <w:rPr>
          <w:rFonts w:ascii="Garamond" w:hAnsi="Garamond"/>
          <w:noProof/>
        </w:rPr>
        <w:t>48</w:t>
      </w:r>
    </w:p>
    <w:p w14:paraId="41EB93D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naphthenic-base crude oils</w:t>
      </w:r>
      <w:r w:rsidRPr="004A561B">
        <w:rPr>
          <w:rFonts w:ascii="Garamond" w:hAnsi="Garamond"/>
          <w:noProof/>
        </w:rPr>
        <w:tab/>
        <w:t>48</w:t>
      </w:r>
    </w:p>
    <w:p w14:paraId="0594A98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National Advisory Committee for Aeronautics,</w:t>
      </w:r>
      <w:r w:rsidRPr="004A561B">
        <w:rPr>
          <w:rFonts w:ascii="Garamond" w:hAnsi="Garamond"/>
          <w:noProof/>
        </w:rPr>
        <w:tab/>
        <w:t>5</w:t>
      </w:r>
    </w:p>
    <w:p w14:paraId="33387FE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natural clay catalysts</w:t>
      </w:r>
      <w:r w:rsidRPr="004A561B">
        <w:rPr>
          <w:rFonts w:ascii="Garamond" w:hAnsi="Garamond"/>
          <w:noProof/>
        </w:rPr>
        <w:tab/>
        <w:t>11</w:t>
      </w:r>
    </w:p>
    <w:p w14:paraId="198E9A6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natural gas</w:t>
      </w:r>
      <w:r w:rsidRPr="004A561B">
        <w:rPr>
          <w:rFonts w:ascii="Garamond" w:hAnsi="Garamond"/>
          <w:noProof/>
        </w:rPr>
        <w:tab/>
        <w:t>45</w:t>
      </w:r>
    </w:p>
    <w:p w14:paraId="0EC73093" w14:textId="785F66C6" w:rsidR="004A561B" w:rsidRPr="004A561B" w:rsidRDefault="004A561B">
      <w:pPr>
        <w:pStyle w:val="Index1"/>
        <w:tabs>
          <w:tab w:val="right" w:leader="dot" w:pos="3423"/>
        </w:tabs>
        <w:rPr>
          <w:rFonts w:ascii="Garamond" w:hAnsi="Garamond"/>
          <w:noProof/>
        </w:rPr>
      </w:pPr>
      <w:r w:rsidRPr="004A561B">
        <w:rPr>
          <w:rFonts w:ascii="Garamond" w:hAnsi="Garamond"/>
          <w:noProof/>
        </w:rPr>
        <w:t>natural gasoline</w:t>
      </w:r>
      <w:r w:rsidRPr="004A561B">
        <w:rPr>
          <w:rFonts w:ascii="Garamond" w:hAnsi="Garamond"/>
          <w:noProof/>
        </w:rPr>
        <w:tab/>
      </w:r>
      <w:r w:rsidR="000B358C">
        <w:rPr>
          <w:rFonts w:ascii="Garamond" w:hAnsi="Garamond"/>
          <w:noProof/>
        </w:rPr>
        <w:t xml:space="preserve">18, </w:t>
      </w:r>
      <w:r w:rsidRPr="004A561B">
        <w:rPr>
          <w:rFonts w:ascii="Garamond" w:hAnsi="Garamond"/>
          <w:noProof/>
        </w:rPr>
        <w:t>39</w:t>
      </w:r>
    </w:p>
    <w:p w14:paraId="19FD0BB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natural rubber</w:t>
      </w:r>
      <w:r w:rsidRPr="004A561B">
        <w:rPr>
          <w:rFonts w:ascii="Garamond" w:hAnsi="Garamond"/>
          <w:noProof/>
        </w:rPr>
        <w:tab/>
        <w:t>48</w:t>
      </w:r>
    </w:p>
    <w:p w14:paraId="1BB7ABC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natural rubber plantations</w:t>
      </w:r>
      <w:r w:rsidRPr="004A561B">
        <w:rPr>
          <w:rFonts w:ascii="Garamond" w:hAnsi="Garamond"/>
          <w:noProof/>
        </w:rPr>
        <w:tab/>
        <w:t>35</w:t>
      </w:r>
    </w:p>
    <w:p w14:paraId="70449BA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Navy Fuel Oil</w:t>
      </w:r>
      <w:r w:rsidRPr="004A561B">
        <w:rPr>
          <w:rFonts w:ascii="Garamond" w:hAnsi="Garamond"/>
          <w:noProof/>
        </w:rPr>
        <w:tab/>
        <w:t>17</w:t>
      </w:r>
    </w:p>
    <w:p w14:paraId="1314F4C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n-Butane</w:t>
      </w:r>
      <w:r w:rsidRPr="004A561B">
        <w:rPr>
          <w:rFonts w:ascii="Garamond" w:hAnsi="Garamond"/>
          <w:noProof/>
        </w:rPr>
        <w:tab/>
        <w:t>37</w:t>
      </w:r>
    </w:p>
    <w:p w14:paraId="25FFEB6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n-Butene</w:t>
      </w:r>
      <w:r w:rsidRPr="004A561B">
        <w:rPr>
          <w:rFonts w:ascii="Garamond" w:hAnsi="Garamond"/>
          <w:noProof/>
        </w:rPr>
        <w:tab/>
        <w:t>37</w:t>
      </w:r>
    </w:p>
    <w:p w14:paraId="65F5EE0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Neohexane</w:t>
      </w:r>
      <w:r w:rsidRPr="004A561B">
        <w:rPr>
          <w:rFonts w:ascii="Garamond" w:hAnsi="Garamond"/>
          <w:noProof/>
        </w:rPr>
        <w:tab/>
        <w:t>23, 24, 25, 28, 37, 38, 39, 40</w:t>
      </w:r>
    </w:p>
    <w:p w14:paraId="26BA9F0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Neohexane Process</w:t>
      </w:r>
      <w:r w:rsidRPr="004A561B">
        <w:rPr>
          <w:rFonts w:ascii="Garamond" w:hAnsi="Garamond"/>
          <w:noProof/>
        </w:rPr>
        <w:tab/>
        <w:t>40</w:t>
      </w:r>
    </w:p>
    <w:p w14:paraId="6073806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Netherlands Indies</w:t>
      </w:r>
      <w:r w:rsidRPr="004A561B">
        <w:rPr>
          <w:rFonts w:ascii="Garamond" w:hAnsi="Garamond"/>
          <w:noProof/>
        </w:rPr>
        <w:tab/>
        <w:t>47</w:t>
      </w:r>
    </w:p>
    <w:p w14:paraId="4A118D0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Neumunster, Germany</w:t>
      </w:r>
      <w:r w:rsidRPr="004A561B">
        <w:rPr>
          <w:rFonts w:ascii="Garamond" w:hAnsi="Garamond"/>
          <w:noProof/>
        </w:rPr>
        <w:tab/>
        <w:t>1</w:t>
      </w:r>
    </w:p>
    <w:p w14:paraId="1E5BA2A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n-Hexane</w:t>
      </w:r>
      <w:r w:rsidRPr="004A561B">
        <w:rPr>
          <w:rFonts w:ascii="Garamond" w:hAnsi="Garamond"/>
          <w:noProof/>
        </w:rPr>
        <w:tab/>
        <w:t>27, 37, 38</w:t>
      </w:r>
    </w:p>
    <w:p w14:paraId="3C7ABB9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No. 2 Fuel oil</w:t>
      </w:r>
      <w:r w:rsidRPr="004A561B">
        <w:rPr>
          <w:rFonts w:ascii="Garamond" w:hAnsi="Garamond"/>
          <w:noProof/>
        </w:rPr>
        <w:tab/>
        <w:t>14</w:t>
      </w:r>
    </w:p>
    <w:p w14:paraId="4B7BD6D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Nonane</w:t>
      </w:r>
      <w:r w:rsidRPr="004A561B">
        <w:rPr>
          <w:rFonts w:ascii="Garamond" w:hAnsi="Garamond"/>
          <w:noProof/>
        </w:rPr>
        <w:tab/>
        <w:t>38</w:t>
      </w:r>
    </w:p>
    <w:p w14:paraId="68EEC6E8" w14:textId="58D6ECF7" w:rsidR="004A561B" w:rsidRPr="004A561B" w:rsidRDefault="004A561B">
      <w:pPr>
        <w:pStyle w:val="Index1"/>
        <w:tabs>
          <w:tab w:val="right" w:leader="dot" w:pos="3423"/>
        </w:tabs>
        <w:rPr>
          <w:rFonts w:ascii="Garamond" w:hAnsi="Garamond"/>
          <w:noProof/>
        </w:rPr>
      </w:pPr>
      <w:r w:rsidRPr="004A561B">
        <w:rPr>
          <w:rFonts w:ascii="Garamond" w:hAnsi="Garamond"/>
          <w:noProof/>
        </w:rPr>
        <w:t>normal butane</w:t>
      </w:r>
      <w:r w:rsidRPr="004A561B">
        <w:rPr>
          <w:rFonts w:ascii="Garamond" w:hAnsi="Garamond"/>
          <w:noProof/>
        </w:rPr>
        <w:tab/>
        <w:t xml:space="preserve">19, </w:t>
      </w:r>
      <w:r w:rsidR="000B358C">
        <w:rPr>
          <w:rFonts w:ascii="Garamond" w:hAnsi="Garamond"/>
          <w:noProof/>
        </w:rPr>
        <w:t xml:space="preserve">15, </w:t>
      </w:r>
      <w:r w:rsidRPr="004A561B">
        <w:rPr>
          <w:rFonts w:ascii="Garamond" w:hAnsi="Garamond"/>
          <w:noProof/>
        </w:rPr>
        <w:t xml:space="preserve">21, 36, </w:t>
      </w:r>
      <w:r w:rsidR="000B358C">
        <w:rPr>
          <w:rFonts w:ascii="Garamond" w:hAnsi="Garamond"/>
          <w:noProof/>
        </w:rPr>
        <w:t xml:space="preserve">37, </w:t>
      </w:r>
      <w:r w:rsidRPr="004A561B">
        <w:rPr>
          <w:rFonts w:ascii="Garamond" w:hAnsi="Garamond"/>
          <w:noProof/>
        </w:rPr>
        <w:t>41, 42</w:t>
      </w:r>
    </w:p>
    <w:p w14:paraId="7533D38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normal butenes</w:t>
      </w:r>
      <w:r w:rsidRPr="004A561B">
        <w:rPr>
          <w:rFonts w:ascii="Garamond" w:hAnsi="Garamond"/>
          <w:noProof/>
        </w:rPr>
        <w:tab/>
        <w:t>36</w:t>
      </w:r>
    </w:p>
    <w:p w14:paraId="6045F7A5" w14:textId="484D9BF8" w:rsidR="004A561B" w:rsidRPr="004A561B" w:rsidRDefault="004A561B">
      <w:pPr>
        <w:pStyle w:val="Index1"/>
        <w:tabs>
          <w:tab w:val="right" w:leader="dot" w:pos="3423"/>
        </w:tabs>
        <w:rPr>
          <w:rFonts w:ascii="Garamond" w:hAnsi="Garamond"/>
          <w:noProof/>
        </w:rPr>
      </w:pPr>
      <w:r w:rsidRPr="004A561B">
        <w:rPr>
          <w:rFonts w:ascii="Garamond" w:hAnsi="Garamond"/>
          <w:noProof/>
        </w:rPr>
        <w:t>normal hexane</w:t>
      </w:r>
      <w:r w:rsidRPr="004A561B">
        <w:rPr>
          <w:rFonts w:ascii="Garamond" w:hAnsi="Garamond"/>
          <w:noProof/>
        </w:rPr>
        <w:tab/>
      </w:r>
      <w:r w:rsidR="000B358C">
        <w:rPr>
          <w:rFonts w:ascii="Garamond" w:hAnsi="Garamond"/>
          <w:noProof/>
        </w:rPr>
        <w:t xml:space="preserve">38, </w:t>
      </w:r>
      <w:r w:rsidRPr="004A561B">
        <w:rPr>
          <w:rFonts w:ascii="Garamond" w:hAnsi="Garamond"/>
          <w:noProof/>
        </w:rPr>
        <w:t>39</w:t>
      </w:r>
    </w:p>
    <w:p w14:paraId="13549BA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normal pentane</w:t>
      </w:r>
      <w:r w:rsidRPr="004A561B">
        <w:rPr>
          <w:rFonts w:ascii="Garamond" w:hAnsi="Garamond"/>
          <w:noProof/>
        </w:rPr>
        <w:tab/>
        <w:t>36, 37, 42</w:t>
      </w:r>
    </w:p>
    <w:p w14:paraId="2FE4F41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Norris City, Illinois</w:t>
      </w:r>
      <w:r w:rsidRPr="004A561B">
        <w:rPr>
          <w:rFonts w:ascii="Garamond" w:hAnsi="Garamond"/>
          <w:noProof/>
        </w:rPr>
        <w:tab/>
        <w:t>45</w:t>
      </w:r>
    </w:p>
    <w:p w14:paraId="7D760C8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North Africa</w:t>
      </w:r>
      <w:r w:rsidRPr="004A561B">
        <w:rPr>
          <w:rFonts w:ascii="Garamond" w:hAnsi="Garamond"/>
          <w:noProof/>
        </w:rPr>
        <w:tab/>
        <w:t>3</w:t>
      </w:r>
    </w:p>
    <w:p w14:paraId="34CC350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Norwalk, California</w:t>
      </w:r>
      <w:r w:rsidRPr="004A561B">
        <w:rPr>
          <w:rFonts w:ascii="Garamond" w:hAnsi="Garamond"/>
          <w:noProof/>
        </w:rPr>
        <w:tab/>
        <w:t>22</w:t>
      </w:r>
    </w:p>
    <w:p w14:paraId="191BCD4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n-Pentane</w:t>
      </w:r>
      <w:r w:rsidRPr="004A561B">
        <w:rPr>
          <w:rFonts w:ascii="Garamond" w:hAnsi="Garamond"/>
          <w:noProof/>
        </w:rPr>
        <w:tab/>
        <w:t>37, 38</w:t>
      </w:r>
    </w:p>
    <w:p w14:paraId="5A9ECDF2"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O</w:t>
      </w:r>
    </w:p>
    <w:p w14:paraId="194F9CC0" w14:textId="776D9DAE" w:rsidR="004A561B" w:rsidRPr="004A561B" w:rsidRDefault="004A561B">
      <w:pPr>
        <w:pStyle w:val="Index1"/>
        <w:tabs>
          <w:tab w:val="right" w:leader="dot" w:pos="3423"/>
        </w:tabs>
        <w:rPr>
          <w:rFonts w:ascii="Garamond" w:hAnsi="Garamond"/>
          <w:noProof/>
        </w:rPr>
      </w:pPr>
      <w:r w:rsidRPr="004A561B">
        <w:rPr>
          <w:rFonts w:ascii="Garamond" w:hAnsi="Garamond"/>
          <w:noProof/>
        </w:rPr>
        <w:t>Octane</w:t>
      </w:r>
      <w:r w:rsidRPr="004A561B">
        <w:rPr>
          <w:rFonts w:ascii="Garamond" w:hAnsi="Garamond"/>
          <w:noProof/>
        </w:rPr>
        <w:tab/>
      </w:r>
      <w:r w:rsidR="008E6571">
        <w:rPr>
          <w:rFonts w:ascii="Garamond" w:hAnsi="Garamond"/>
          <w:noProof/>
        </w:rPr>
        <w:t xml:space="preserve">37, </w:t>
      </w:r>
      <w:r w:rsidRPr="004A561B">
        <w:rPr>
          <w:rFonts w:ascii="Garamond" w:hAnsi="Garamond"/>
          <w:noProof/>
        </w:rPr>
        <w:t>38</w:t>
      </w:r>
    </w:p>
    <w:p w14:paraId="1E3D317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Octane Number MON</w:t>
      </w:r>
      <w:r w:rsidRPr="004A561B">
        <w:rPr>
          <w:rFonts w:ascii="Garamond" w:hAnsi="Garamond"/>
          <w:noProof/>
        </w:rPr>
        <w:tab/>
        <w:t>40</w:t>
      </w:r>
    </w:p>
    <w:p w14:paraId="576E059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Octenes</w:t>
      </w:r>
      <w:r w:rsidRPr="004A561B">
        <w:rPr>
          <w:rFonts w:ascii="Garamond" w:hAnsi="Garamond"/>
          <w:noProof/>
        </w:rPr>
        <w:tab/>
        <w:t>37, 38</w:t>
      </w:r>
    </w:p>
    <w:p w14:paraId="32D956C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Oil City, Pennsylvania</w:t>
      </w:r>
      <w:r w:rsidRPr="004A561B">
        <w:rPr>
          <w:rFonts w:ascii="Garamond" w:hAnsi="Garamond"/>
          <w:noProof/>
        </w:rPr>
        <w:tab/>
        <w:t>22</w:t>
      </w:r>
    </w:p>
    <w:p w14:paraId="56E32A3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Oklahoma-Kansas-Missouri</w:t>
      </w:r>
      <w:r w:rsidRPr="004A561B">
        <w:rPr>
          <w:rFonts w:ascii="Garamond" w:hAnsi="Garamond"/>
          <w:noProof/>
        </w:rPr>
        <w:tab/>
        <w:t>44</w:t>
      </w:r>
    </w:p>
    <w:p w14:paraId="63D69D7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Olean Refinery</w:t>
      </w:r>
      <w:r w:rsidRPr="004A561B">
        <w:rPr>
          <w:rFonts w:ascii="Garamond" w:hAnsi="Garamond"/>
          <w:noProof/>
        </w:rPr>
        <w:tab/>
        <w:t>7</w:t>
      </w:r>
    </w:p>
    <w:p w14:paraId="656C3BA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olefin feed</w:t>
      </w:r>
      <w:r w:rsidRPr="004A561B">
        <w:rPr>
          <w:rFonts w:ascii="Garamond" w:hAnsi="Garamond"/>
          <w:noProof/>
        </w:rPr>
        <w:tab/>
        <w:t>34</w:t>
      </w:r>
    </w:p>
    <w:p w14:paraId="04386EF3" w14:textId="64654392" w:rsidR="004A561B" w:rsidRPr="004A561B" w:rsidRDefault="004A561B">
      <w:pPr>
        <w:pStyle w:val="Index1"/>
        <w:tabs>
          <w:tab w:val="right" w:leader="dot" w:pos="3423"/>
        </w:tabs>
        <w:rPr>
          <w:rFonts w:ascii="Garamond" w:hAnsi="Garamond"/>
          <w:noProof/>
        </w:rPr>
      </w:pPr>
      <w:r w:rsidRPr="004A561B">
        <w:rPr>
          <w:rFonts w:ascii="Garamond" w:hAnsi="Garamond"/>
          <w:noProof/>
        </w:rPr>
        <w:t>olefinic</w:t>
      </w:r>
      <w:r w:rsidRPr="004A561B">
        <w:rPr>
          <w:rFonts w:ascii="Garamond" w:hAnsi="Garamond"/>
          <w:noProof/>
        </w:rPr>
        <w:tab/>
      </w:r>
      <w:r w:rsidR="000B358C">
        <w:rPr>
          <w:rFonts w:ascii="Garamond" w:hAnsi="Garamond"/>
          <w:noProof/>
        </w:rPr>
        <w:t xml:space="preserve">11, </w:t>
      </w:r>
      <w:r w:rsidRPr="004A561B">
        <w:rPr>
          <w:rFonts w:ascii="Garamond" w:hAnsi="Garamond"/>
          <w:noProof/>
        </w:rPr>
        <w:t>43</w:t>
      </w:r>
    </w:p>
    <w:p w14:paraId="542F49A0" w14:textId="49FEB62D" w:rsidR="004A561B" w:rsidRPr="004A561B" w:rsidRDefault="004A561B">
      <w:pPr>
        <w:pStyle w:val="Index1"/>
        <w:tabs>
          <w:tab w:val="right" w:leader="dot" w:pos="3423"/>
        </w:tabs>
        <w:rPr>
          <w:rFonts w:ascii="Garamond" w:hAnsi="Garamond"/>
          <w:noProof/>
        </w:rPr>
      </w:pPr>
      <w:r w:rsidRPr="004A561B">
        <w:rPr>
          <w:rFonts w:ascii="Garamond" w:hAnsi="Garamond"/>
          <w:noProof/>
        </w:rPr>
        <w:t>olefins</w:t>
      </w:r>
      <w:r w:rsidRPr="004A561B">
        <w:rPr>
          <w:rFonts w:ascii="Garamond" w:hAnsi="Garamond"/>
          <w:noProof/>
        </w:rPr>
        <w:tab/>
        <w:t xml:space="preserve">9, 15, 19, 21, </w:t>
      </w:r>
      <w:r w:rsidR="000B358C">
        <w:rPr>
          <w:rFonts w:ascii="Garamond" w:hAnsi="Garamond"/>
          <w:noProof/>
        </w:rPr>
        <w:t xml:space="preserve">23, 26, 27, </w:t>
      </w:r>
      <w:r w:rsidRPr="004A561B">
        <w:rPr>
          <w:rFonts w:ascii="Garamond" w:hAnsi="Garamond"/>
          <w:noProof/>
        </w:rPr>
        <w:t xml:space="preserve">31, 33, </w:t>
      </w:r>
      <w:r w:rsidR="000B358C">
        <w:rPr>
          <w:rFonts w:ascii="Garamond" w:hAnsi="Garamond"/>
          <w:noProof/>
        </w:rPr>
        <w:t xml:space="preserve">, 34, </w:t>
      </w:r>
      <w:r w:rsidRPr="004A561B">
        <w:rPr>
          <w:rFonts w:ascii="Garamond" w:hAnsi="Garamond"/>
          <w:noProof/>
        </w:rPr>
        <w:t>35, 36</w:t>
      </w:r>
    </w:p>
    <w:p w14:paraId="6A6230F3"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P</w:t>
      </w:r>
    </w:p>
    <w:p w14:paraId="53FCC1C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Pacific</w:t>
      </w:r>
      <w:r w:rsidRPr="004A561B">
        <w:rPr>
          <w:rFonts w:ascii="Garamond" w:hAnsi="Garamond"/>
          <w:noProof/>
        </w:rPr>
        <w:tab/>
        <w:t>3</w:t>
      </w:r>
    </w:p>
    <w:p w14:paraId="22A1DD0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Paraffin Distillate</w:t>
      </w:r>
      <w:r w:rsidRPr="004A561B">
        <w:rPr>
          <w:rFonts w:ascii="Garamond" w:hAnsi="Garamond"/>
          <w:noProof/>
        </w:rPr>
        <w:tab/>
        <w:t>17</w:t>
      </w:r>
    </w:p>
    <w:p w14:paraId="36A9668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paraffinic</w:t>
      </w:r>
      <w:r w:rsidRPr="004A561B">
        <w:rPr>
          <w:rFonts w:ascii="Garamond" w:hAnsi="Garamond"/>
          <w:noProof/>
        </w:rPr>
        <w:tab/>
        <w:t>43</w:t>
      </w:r>
    </w:p>
    <w:p w14:paraId="1BCF351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paraffins</w:t>
      </w:r>
      <w:r w:rsidRPr="004A561B">
        <w:rPr>
          <w:rFonts w:ascii="Garamond" w:hAnsi="Garamond"/>
          <w:noProof/>
        </w:rPr>
        <w:tab/>
        <w:t>36</w:t>
      </w:r>
    </w:p>
    <w:p w14:paraId="77348A5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Pasadena, Texas</w:t>
      </w:r>
      <w:r w:rsidRPr="004A561B">
        <w:rPr>
          <w:rFonts w:ascii="Garamond" w:hAnsi="Garamond"/>
          <w:noProof/>
        </w:rPr>
        <w:tab/>
        <w:t>22</w:t>
      </w:r>
    </w:p>
    <w:p w14:paraId="35AC4DC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Paulsboro</w:t>
      </w:r>
      <w:r w:rsidRPr="004A561B">
        <w:rPr>
          <w:rFonts w:ascii="Garamond" w:hAnsi="Garamond"/>
          <w:noProof/>
        </w:rPr>
        <w:tab/>
        <w:t>7</w:t>
      </w:r>
    </w:p>
    <w:p w14:paraId="736525D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Pentane Isomerization unit</w:t>
      </w:r>
      <w:r w:rsidRPr="004A561B">
        <w:rPr>
          <w:rFonts w:ascii="Garamond" w:hAnsi="Garamond"/>
          <w:noProof/>
        </w:rPr>
        <w:tab/>
        <w:t>42</w:t>
      </w:r>
    </w:p>
    <w:p w14:paraId="0A6ABA8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Pentanes</w:t>
      </w:r>
      <w:r w:rsidRPr="004A561B">
        <w:rPr>
          <w:rFonts w:ascii="Garamond" w:hAnsi="Garamond"/>
          <w:noProof/>
        </w:rPr>
        <w:tab/>
        <w:t>18</w:t>
      </w:r>
    </w:p>
    <w:p w14:paraId="3B8175E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Pentene</w:t>
      </w:r>
      <w:r w:rsidRPr="004A561B">
        <w:rPr>
          <w:rFonts w:ascii="Garamond" w:hAnsi="Garamond"/>
          <w:noProof/>
        </w:rPr>
        <w:tab/>
        <w:t>33, 34, 37, 38</w:t>
      </w:r>
    </w:p>
    <w:p w14:paraId="7095CC21" w14:textId="4B9FAC72" w:rsidR="004A561B" w:rsidRPr="004A561B" w:rsidRDefault="004A561B">
      <w:pPr>
        <w:pStyle w:val="Index1"/>
        <w:tabs>
          <w:tab w:val="right" w:leader="dot" w:pos="3423"/>
        </w:tabs>
        <w:rPr>
          <w:rFonts w:ascii="Garamond" w:hAnsi="Garamond"/>
          <w:noProof/>
        </w:rPr>
      </w:pPr>
      <w:r w:rsidRPr="004A561B">
        <w:rPr>
          <w:rFonts w:ascii="Garamond" w:hAnsi="Garamond"/>
          <w:noProof/>
          <w:spacing w:val="-8"/>
        </w:rPr>
        <w:t>Pentene Alkylate</w:t>
      </w:r>
      <w:r w:rsidRPr="004A561B">
        <w:rPr>
          <w:rFonts w:ascii="Garamond" w:hAnsi="Garamond"/>
          <w:noProof/>
        </w:rPr>
        <w:tab/>
        <w:t>25</w:t>
      </w:r>
    </w:p>
    <w:p w14:paraId="1BF520E9" w14:textId="47A771EC" w:rsidR="004A561B" w:rsidRPr="004A561B" w:rsidRDefault="004A561B">
      <w:pPr>
        <w:pStyle w:val="Index1"/>
        <w:tabs>
          <w:tab w:val="right" w:leader="dot" w:pos="3423"/>
        </w:tabs>
        <w:rPr>
          <w:rFonts w:ascii="Garamond" w:hAnsi="Garamond"/>
          <w:noProof/>
        </w:rPr>
      </w:pPr>
      <w:r w:rsidRPr="004A561B">
        <w:rPr>
          <w:rFonts w:ascii="Garamond" w:hAnsi="Garamond"/>
          <w:noProof/>
        </w:rPr>
        <w:t>Pentenes</w:t>
      </w:r>
      <w:r w:rsidRPr="004A561B">
        <w:rPr>
          <w:rFonts w:ascii="Garamond" w:hAnsi="Garamond"/>
          <w:noProof/>
        </w:rPr>
        <w:tab/>
        <w:t>22</w:t>
      </w:r>
      <w:r w:rsidR="000B358C">
        <w:rPr>
          <w:rFonts w:ascii="Garamond" w:hAnsi="Garamond"/>
          <w:noProof/>
        </w:rPr>
        <w:t>, 34</w:t>
      </w:r>
    </w:p>
    <w:p w14:paraId="25FC4FE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pentylenes</w:t>
      </w:r>
      <w:r w:rsidRPr="004A561B">
        <w:rPr>
          <w:rFonts w:ascii="Garamond" w:hAnsi="Garamond"/>
          <w:noProof/>
        </w:rPr>
        <w:tab/>
        <w:t>19</w:t>
      </w:r>
    </w:p>
    <w:p w14:paraId="5B913E4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Petroleum Administration for War</w:t>
      </w:r>
      <w:r w:rsidRPr="004A561B">
        <w:rPr>
          <w:rFonts w:ascii="Garamond" w:hAnsi="Garamond"/>
          <w:noProof/>
        </w:rPr>
        <w:tab/>
        <w:t>50</w:t>
      </w:r>
    </w:p>
    <w:p w14:paraId="6E0F3E4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Petroleum Industry War Council</w:t>
      </w:r>
      <w:r w:rsidRPr="004A561B">
        <w:rPr>
          <w:rFonts w:ascii="Garamond" w:hAnsi="Garamond"/>
          <w:noProof/>
        </w:rPr>
        <w:tab/>
        <w:t>5</w:t>
      </w:r>
    </w:p>
    <w:p w14:paraId="59D5EA4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Philadelphia</w:t>
      </w:r>
      <w:r w:rsidRPr="004A561B">
        <w:rPr>
          <w:rFonts w:ascii="Garamond" w:hAnsi="Garamond"/>
          <w:noProof/>
        </w:rPr>
        <w:tab/>
        <w:t>20</w:t>
      </w:r>
    </w:p>
    <w:p w14:paraId="7E88E18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Phillips Petroleum Company</w:t>
      </w:r>
      <w:r w:rsidRPr="004A561B">
        <w:rPr>
          <w:rFonts w:ascii="Garamond" w:hAnsi="Garamond"/>
          <w:noProof/>
        </w:rPr>
        <w:tab/>
        <w:t>38, 49</w:t>
      </w:r>
    </w:p>
    <w:p w14:paraId="64410C66" w14:textId="7DCA42C6" w:rsidR="004A561B" w:rsidRPr="004A561B" w:rsidRDefault="004A561B">
      <w:pPr>
        <w:pStyle w:val="Index1"/>
        <w:tabs>
          <w:tab w:val="right" w:leader="dot" w:pos="3423"/>
        </w:tabs>
        <w:rPr>
          <w:rFonts w:ascii="Garamond" w:hAnsi="Garamond"/>
          <w:noProof/>
        </w:rPr>
      </w:pPr>
      <w:r w:rsidRPr="004A561B">
        <w:rPr>
          <w:rFonts w:ascii="Garamond" w:hAnsi="Garamond"/>
          <w:noProof/>
        </w:rPr>
        <w:t>Phosphoric acid</w:t>
      </w:r>
      <w:r w:rsidRPr="004A561B">
        <w:rPr>
          <w:rFonts w:ascii="Garamond" w:hAnsi="Garamond"/>
          <w:noProof/>
        </w:rPr>
        <w:tab/>
        <w:t>26</w:t>
      </w:r>
    </w:p>
    <w:p w14:paraId="2E8597C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Phosphoric Acid Hydrocodimers</w:t>
      </w:r>
      <w:r w:rsidRPr="004A561B">
        <w:rPr>
          <w:rFonts w:ascii="Garamond" w:hAnsi="Garamond"/>
          <w:noProof/>
        </w:rPr>
        <w:tab/>
        <w:t>5</w:t>
      </w:r>
    </w:p>
    <w:p w14:paraId="561C3DE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Phosphoric-Acid catalytic polymerisation</w:t>
      </w:r>
      <w:r w:rsidRPr="004A561B">
        <w:rPr>
          <w:rFonts w:ascii="Garamond" w:hAnsi="Garamond"/>
          <w:noProof/>
        </w:rPr>
        <w:tab/>
        <w:t>30</w:t>
      </w:r>
    </w:p>
    <w:p w14:paraId="1480936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pipeline</w:t>
      </w:r>
      <w:r w:rsidRPr="004A561B">
        <w:rPr>
          <w:rFonts w:ascii="Garamond" w:hAnsi="Garamond"/>
          <w:noProof/>
        </w:rPr>
        <w:tab/>
        <w:t>44</w:t>
      </w:r>
    </w:p>
    <w:p w14:paraId="23A2A16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polyforming</w:t>
      </w:r>
      <w:r w:rsidRPr="004A561B">
        <w:rPr>
          <w:rFonts w:ascii="Garamond" w:hAnsi="Garamond"/>
          <w:noProof/>
        </w:rPr>
        <w:tab/>
        <w:t>9</w:t>
      </w:r>
    </w:p>
    <w:p w14:paraId="3116592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polymer gasolines</w:t>
      </w:r>
      <w:r w:rsidRPr="004A561B">
        <w:rPr>
          <w:rFonts w:ascii="Garamond" w:hAnsi="Garamond"/>
          <w:noProof/>
        </w:rPr>
        <w:tab/>
        <w:t>30</w:t>
      </w:r>
    </w:p>
    <w:p w14:paraId="41675FF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polymer plants</w:t>
      </w:r>
      <w:r w:rsidRPr="004A561B">
        <w:rPr>
          <w:rFonts w:ascii="Garamond" w:hAnsi="Garamond"/>
          <w:noProof/>
        </w:rPr>
        <w:tab/>
        <w:t>30, 33</w:t>
      </w:r>
    </w:p>
    <w:p w14:paraId="35D8AFE4" w14:textId="2057FDEB" w:rsidR="004A561B" w:rsidRPr="004A561B" w:rsidRDefault="004A561B">
      <w:pPr>
        <w:pStyle w:val="Index1"/>
        <w:tabs>
          <w:tab w:val="right" w:leader="dot" w:pos="3423"/>
        </w:tabs>
        <w:rPr>
          <w:rFonts w:ascii="Garamond" w:hAnsi="Garamond"/>
          <w:noProof/>
        </w:rPr>
      </w:pPr>
      <w:r w:rsidRPr="004A561B">
        <w:rPr>
          <w:rFonts w:ascii="Garamond" w:hAnsi="Garamond"/>
          <w:noProof/>
        </w:rPr>
        <w:t>polymerisation</w:t>
      </w:r>
      <w:r w:rsidRPr="004A561B">
        <w:rPr>
          <w:rFonts w:ascii="Garamond" w:hAnsi="Garamond"/>
          <w:noProof/>
        </w:rPr>
        <w:tab/>
        <w:t xml:space="preserve">11, </w:t>
      </w:r>
      <w:r w:rsidR="000B358C">
        <w:rPr>
          <w:rFonts w:ascii="Garamond" w:hAnsi="Garamond"/>
          <w:noProof/>
        </w:rPr>
        <w:t xml:space="preserve">20, </w:t>
      </w:r>
      <w:r w:rsidRPr="004A561B">
        <w:rPr>
          <w:rFonts w:ascii="Garamond" w:hAnsi="Garamond"/>
          <w:noProof/>
        </w:rPr>
        <w:t>31, 36</w:t>
      </w:r>
      <w:r w:rsidR="000B358C">
        <w:rPr>
          <w:rFonts w:ascii="Garamond" w:hAnsi="Garamond"/>
          <w:noProof/>
        </w:rPr>
        <w:t>, 47</w:t>
      </w:r>
    </w:p>
    <w:p w14:paraId="4649705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Ponca City, Oklahoma</w:t>
      </w:r>
      <w:r w:rsidRPr="004A561B">
        <w:rPr>
          <w:rFonts w:ascii="Garamond" w:hAnsi="Garamond"/>
          <w:noProof/>
        </w:rPr>
        <w:tab/>
        <w:t>22</w:t>
      </w:r>
    </w:p>
    <w:p w14:paraId="0A6723C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Port Arthur, Texas</w:t>
      </w:r>
      <w:r w:rsidRPr="004A561B">
        <w:rPr>
          <w:rFonts w:ascii="Garamond" w:hAnsi="Garamond"/>
          <w:noProof/>
        </w:rPr>
        <w:tab/>
        <w:t>20</w:t>
      </w:r>
    </w:p>
    <w:p w14:paraId="31D54EC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prefractionation</w:t>
      </w:r>
      <w:r w:rsidRPr="004A561B">
        <w:rPr>
          <w:rFonts w:ascii="Garamond" w:hAnsi="Garamond"/>
          <w:noProof/>
        </w:rPr>
        <w:tab/>
        <w:t>34</w:t>
      </w:r>
    </w:p>
    <w:p w14:paraId="5F3C2A4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Premier Oil Refining Co.</w:t>
      </w:r>
      <w:r w:rsidRPr="004A561B">
        <w:rPr>
          <w:rFonts w:ascii="Garamond" w:hAnsi="Garamond"/>
          <w:noProof/>
        </w:rPr>
        <w:tab/>
        <w:t>22</w:t>
      </w:r>
    </w:p>
    <w:p w14:paraId="222F5EB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propane</w:t>
      </w:r>
      <w:r w:rsidRPr="004A561B">
        <w:rPr>
          <w:rFonts w:ascii="Garamond" w:hAnsi="Garamond"/>
          <w:noProof/>
        </w:rPr>
        <w:tab/>
        <w:t>11, 19, 21, 36, 48</w:t>
      </w:r>
    </w:p>
    <w:p w14:paraId="0E5108F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Propane</w:t>
      </w:r>
      <w:r w:rsidRPr="004A561B">
        <w:rPr>
          <w:rFonts w:ascii="Garamond" w:hAnsi="Garamond"/>
          <w:noProof/>
        </w:rPr>
        <w:tab/>
        <w:t>17, 36, 37</w:t>
      </w:r>
    </w:p>
    <w:p w14:paraId="55D1C2F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propylene</w:t>
      </w:r>
      <w:r w:rsidRPr="004A561B">
        <w:rPr>
          <w:rFonts w:ascii="Garamond" w:hAnsi="Garamond"/>
          <w:noProof/>
        </w:rPr>
        <w:tab/>
        <w:t>11, 19, 21, 31</w:t>
      </w:r>
    </w:p>
    <w:p w14:paraId="6B30A83C" w14:textId="3673115B" w:rsidR="004A561B" w:rsidRPr="004A561B" w:rsidRDefault="004A561B">
      <w:pPr>
        <w:pStyle w:val="Index1"/>
        <w:tabs>
          <w:tab w:val="right" w:leader="dot" w:pos="3423"/>
        </w:tabs>
        <w:rPr>
          <w:rFonts w:ascii="Garamond" w:hAnsi="Garamond"/>
          <w:noProof/>
        </w:rPr>
      </w:pPr>
      <w:r w:rsidRPr="004A561B">
        <w:rPr>
          <w:rFonts w:ascii="Garamond" w:hAnsi="Garamond"/>
          <w:noProof/>
        </w:rPr>
        <w:t>Propylene</w:t>
      </w:r>
      <w:r w:rsidRPr="004A561B">
        <w:rPr>
          <w:rFonts w:ascii="Garamond" w:hAnsi="Garamond"/>
          <w:noProof/>
        </w:rPr>
        <w:tab/>
        <w:t xml:space="preserve">9, 22, 31, 33, 34, </w:t>
      </w:r>
      <w:r w:rsidR="008E6571">
        <w:rPr>
          <w:rFonts w:ascii="Garamond" w:hAnsi="Garamond"/>
          <w:noProof/>
        </w:rPr>
        <w:t xml:space="preserve">36, </w:t>
      </w:r>
      <w:r w:rsidRPr="004A561B">
        <w:rPr>
          <w:rFonts w:ascii="Garamond" w:hAnsi="Garamond"/>
          <w:noProof/>
        </w:rPr>
        <w:t>37</w:t>
      </w:r>
    </w:p>
    <w:p w14:paraId="44B2FC55" w14:textId="22EB42EC" w:rsidR="004A561B" w:rsidRPr="004A561B" w:rsidRDefault="004A561B">
      <w:pPr>
        <w:pStyle w:val="Index1"/>
        <w:tabs>
          <w:tab w:val="right" w:leader="dot" w:pos="3423"/>
        </w:tabs>
        <w:rPr>
          <w:rFonts w:ascii="Garamond" w:hAnsi="Garamond"/>
          <w:noProof/>
        </w:rPr>
      </w:pPr>
      <w:r w:rsidRPr="004A561B">
        <w:rPr>
          <w:rFonts w:ascii="Garamond" w:hAnsi="Garamond"/>
          <w:noProof/>
        </w:rPr>
        <w:t>propylene alkylate</w:t>
      </w:r>
      <w:r w:rsidRPr="004A561B">
        <w:rPr>
          <w:rFonts w:ascii="Garamond" w:hAnsi="Garamond"/>
          <w:noProof/>
        </w:rPr>
        <w:tab/>
      </w:r>
      <w:r w:rsidR="008E6571">
        <w:rPr>
          <w:rFonts w:ascii="Garamond" w:hAnsi="Garamond"/>
          <w:noProof/>
        </w:rPr>
        <w:t xml:space="preserve">20, 21, 23, </w:t>
      </w:r>
      <w:r w:rsidRPr="004A561B">
        <w:rPr>
          <w:rFonts w:ascii="Garamond" w:hAnsi="Garamond"/>
          <w:noProof/>
        </w:rPr>
        <w:t>31</w:t>
      </w:r>
    </w:p>
    <w:p w14:paraId="2D724E8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Propylene/Butene mix</w:t>
      </w:r>
      <w:r w:rsidRPr="004A561B">
        <w:rPr>
          <w:rFonts w:ascii="Garamond" w:hAnsi="Garamond"/>
          <w:noProof/>
        </w:rPr>
        <w:tab/>
        <w:t>22</w:t>
      </w:r>
    </w:p>
    <w:p w14:paraId="7F86502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pump stations</w:t>
      </w:r>
      <w:r w:rsidRPr="004A561B">
        <w:rPr>
          <w:rFonts w:ascii="Garamond" w:hAnsi="Garamond"/>
          <w:noProof/>
        </w:rPr>
        <w:tab/>
        <w:t>44</w:t>
      </w:r>
    </w:p>
    <w:p w14:paraId="5EBD08A2"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R</w:t>
      </w:r>
    </w:p>
    <w:p w14:paraId="1501186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RAAF</w:t>
      </w:r>
      <w:r w:rsidRPr="004A561B">
        <w:rPr>
          <w:rFonts w:ascii="Garamond" w:hAnsi="Garamond"/>
          <w:noProof/>
        </w:rPr>
        <w:tab/>
        <w:t>3</w:t>
      </w:r>
    </w:p>
    <w:p w14:paraId="6612E4D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reformed naphtha</w:t>
      </w:r>
      <w:r w:rsidRPr="004A561B">
        <w:rPr>
          <w:rFonts w:ascii="Garamond" w:hAnsi="Garamond"/>
          <w:noProof/>
        </w:rPr>
        <w:tab/>
        <w:t>43</w:t>
      </w:r>
    </w:p>
    <w:p w14:paraId="7DE0E9E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Reid Vapour Pressure</w:t>
      </w:r>
      <w:r w:rsidRPr="004A561B">
        <w:rPr>
          <w:rFonts w:ascii="Garamond" w:hAnsi="Garamond"/>
          <w:noProof/>
        </w:rPr>
        <w:tab/>
        <w:t>10, 16</w:t>
      </w:r>
    </w:p>
    <w:p w14:paraId="387979A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Republic Oil Refining Co.</w:t>
      </w:r>
      <w:r w:rsidRPr="004A561B">
        <w:rPr>
          <w:rFonts w:ascii="Garamond" w:hAnsi="Garamond"/>
          <w:noProof/>
        </w:rPr>
        <w:tab/>
        <w:t>22</w:t>
      </w:r>
    </w:p>
    <w:p w14:paraId="273C49D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Research Method</w:t>
      </w:r>
      <w:r w:rsidRPr="004A561B">
        <w:rPr>
          <w:rFonts w:ascii="Garamond" w:hAnsi="Garamond"/>
          <w:noProof/>
        </w:rPr>
        <w:tab/>
        <w:t>10</w:t>
      </w:r>
    </w:p>
    <w:p w14:paraId="4EE99EF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rich mixture (3-C)</w:t>
      </w:r>
      <w:r w:rsidRPr="004A561B">
        <w:rPr>
          <w:rFonts w:ascii="Garamond" w:hAnsi="Garamond"/>
          <w:noProof/>
        </w:rPr>
        <w:tab/>
        <w:t>49</w:t>
      </w:r>
    </w:p>
    <w:p w14:paraId="738425B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rich mixture additive</w:t>
      </w:r>
      <w:r w:rsidRPr="004A561B">
        <w:rPr>
          <w:rFonts w:ascii="Garamond" w:hAnsi="Garamond"/>
          <w:noProof/>
        </w:rPr>
        <w:tab/>
        <w:t>49</w:t>
      </w:r>
    </w:p>
    <w:p w14:paraId="2FA8FD2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rich mixture supercharge index (F-4)</w:t>
      </w:r>
      <w:r w:rsidRPr="004A561B">
        <w:rPr>
          <w:rFonts w:ascii="Garamond" w:hAnsi="Garamond"/>
          <w:noProof/>
        </w:rPr>
        <w:tab/>
        <w:t>30</w:t>
      </w:r>
    </w:p>
    <w:p w14:paraId="0105C40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rich mixture supercharged rating</w:t>
      </w:r>
      <w:r w:rsidRPr="004A561B">
        <w:rPr>
          <w:rFonts w:ascii="Garamond" w:hAnsi="Garamond"/>
          <w:noProof/>
        </w:rPr>
        <w:tab/>
        <w:t>29</w:t>
      </w:r>
    </w:p>
    <w:p w14:paraId="553DECC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Richfield Oil Company</w:t>
      </w:r>
      <w:r w:rsidRPr="004A561B">
        <w:rPr>
          <w:rFonts w:ascii="Garamond" w:hAnsi="Garamond"/>
          <w:noProof/>
        </w:rPr>
        <w:tab/>
        <w:t>9, 49</w:t>
      </w:r>
    </w:p>
    <w:p w14:paraId="43B0620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Richmond, California</w:t>
      </w:r>
      <w:r w:rsidRPr="004A561B">
        <w:rPr>
          <w:rFonts w:ascii="Garamond" w:hAnsi="Garamond"/>
          <w:noProof/>
        </w:rPr>
        <w:tab/>
        <w:t>22</w:t>
      </w:r>
    </w:p>
    <w:p w14:paraId="60ADC1D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Root Petroleum Co.</w:t>
      </w:r>
      <w:r w:rsidRPr="004A561B">
        <w:rPr>
          <w:rFonts w:ascii="Garamond" w:hAnsi="Garamond"/>
          <w:noProof/>
        </w:rPr>
        <w:tab/>
        <w:t>22</w:t>
      </w:r>
    </w:p>
    <w:p w14:paraId="04F3503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rubber</w:t>
      </w:r>
      <w:r w:rsidRPr="004A561B">
        <w:rPr>
          <w:rFonts w:ascii="Garamond" w:hAnsi="Garamond"/>
          <w:noProof/>
        </w:rPr>
        <w:tab/>
        <w:t>11, 45, 48</w:t>
      </w:r>
    </w:p>
    <w:p w14:paraId="055A384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Russia</w:t>
      </w:r>
      <w:r w:rsidRPr="004A561B">
        <w:rPr>
          <w:rFonts w:ascii="Garamond" w:hAnsi="Garamond"/>
          <w:noProof/>
        </w:rPr>
        <w:tab/>
        <w:t>49</w:t>
      </w:r>
    </w:p>
    <w:p w14:paraId="712D1EBB"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S</w:t>
      </w:r>
    </w:p>
    <w:p w14:paraId="6B00D53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Salt Lake City, Utah</w:t>
      </w:r>
      <w:r w:rsidRPr="004A561B">
        <w:rPr>
          <w:rFonts w:ascii="Garamond" w:hAnsi="Garamond"/>
          <w:noProof/>
        </w:rPr>
        <w:tab/>
        <w:t>20</w:t>
      </w:r>
    </w:p>
    <w:p w14:paraId="1A00340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Shell Eastern Petroleum Company</w:t>
      </w:r>
      <w:r w:rsidRPr="004A561B">
        <w:rPr>
          <w:rFonts w:ascii="Garamond" w:hAnsi="Garamond"/>
          <w:noProof/>
        </w:rPr>
        <w:tab/>
        <w:t>49</w:t>
      </w:r>
    </w:p>
    <w:p w14:paraId="14D918C3" w14:textId="4347234F" w:rsidR="004A561B" w:rsidRPr="004A561B" w:rsidRDefault="004A561B">
      <w:pPr>
        <w:pStyle w:val="Index1"/>
        <w:tabs>
          <w:tab w:val="right" w:leader="dot" w:pos="3423"/>
        </w:tabs>
        <w:rPr>
          <w:rFonts w:ascii="Garamond" w:hAnsi="Garamond"/>
          <w:noProof/>
        </w:rPr>
      </w:pPr>
      <w:r w:rsidRPr="004A561B">
        <w:rPr>
          <w:rFonts w:ascii="Garamond" w:hAnsi="Garamond"/>
          <w:noProof/>
        </w:rPr>
        <w:t>Shell Oil Co.</w:t>
      </w:r>
      <w:r w:rsidRPr="004A561B">
        <w:rPr>
          <w:rFonts w:ascii="Garamond" w:hAnsi="Garamond"/>
          <w:noProof/>
        </w:rPr>
        <w:tab/>
      </w:r>
      <w:r w:rsidR="008E6571">
        <w:rPr>
          <w:rFonts w:ascii="Garamond" w:hAnsi="Garamond"/>
          <w:noProof/>
        </w:rPr>
        <w:t xml:space="preserve">14, </w:t>
      </w:r>
      <w:r w:rsidRPr="004A561B">
        <w:rPr>
          <w:rFonts w:ascii="Garamond" w:hAnsi="Garamond"/>
          <w:noProof/>
        </w:rPr>
        <w:t>20, 23, 25, 26, 27, 28</w:t>
      </w:r>
    </w:p>
    <w:p w14:paraId="3E48777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Shell Union Oil Company</w:t>
      </w:r>
      <w:r w:rsidRPr="004A561B">
        <w:rPr>
          <w:rFonts w:ascii="Garamond" w:hAnsi="Garamond"/>
          <w:noProof/>
        </w:rPr>
        <w:tab/>
        <w:t>49</w:t>
      </w:r>
    </w:p>
    <w:p w14:paraId="2120A9F2" w14:textId="35D4D637" w:rsidR="004A561B" w:rsidRPr="004A561B" w:rsidRDefault="004A561B">
      <w:pPr>
        <w:pStyle w:val="Index1"/>
        <w:tabs>
          <w:tab w:val="right" w:leader="dot" w:pos="3423"/>
        </w:tabs>
        <w:rPr>
          <w:rFonts w:ascii="Garamond" w:hAnsi="Garamond"/>
          <w:noProof/>
        </w:rPr>
      </w:pPr>
      <w:r w:rsidRPr="004A561B">
        <w:rPr>
          <w:rFonts w:ascii="Garamond" w:hAnsi="Garamond"/>
          <w:noProof/>
        </w:rPr>
        <w:t>Sinclair Refining Company</w:t>
      </w:r>
      <w:r w:rsidRPr="004A561B">
        <w:rPr>
          <w:rFonts w:ascii="Garamond" w:hAnsi="Garamond"/>
          <w:noProof/>
        </w:rPr>
        <w:tab/>
        <w:t xml:space="preserve">9, </w:t>
      </w:r>
      <w:r w:rsidR="008E6571">
        <w:rPr>
          <w:rFonts w:ascii="Garamond" w:hAnsi="Garamond"/>
          <w:noProof/>
        </w:rPr>
        <w:t xml:space="preserve">20, </w:t>
      </w:r>
      <w:r w:rsidRPr="004A561B">
        <w:rPr>
          <w:rFonts w:ascii="Garamond" w:hAnsi="Garamond"/>
          <w:noProof/>
        </w:rPr>
        <w:t xml:space="preserve">21, </w:t>
      </w:r>
      <w:r w:rsidR="008E6571">
        <w:rPr>
          <w:rFonts w:ascii="Garamond" w:hAnsi="Garamond"/>
          <w:noProof/>
        </w:rPr>
        <w:t xml:space="preserve">22, 23, 25, </w:t>
      </w:r>
      <w:r w:rsidRPr="004A561B">
        <w:rPr>
          <w:rFonts w:ascii="Garamond" w:hAnsi="Garamond"/>
          <w:noProof/>
        </w:rPr>
        <w:t>49</w:t>
      </w:r>
    </w:p>
    <w:p w14:paraId="7D246D3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Smiths Bluff, Texas</w:t>
      </w:r>
      <w:r w:rsidRPr="004A561B">
        <w:rPr>
          <w:rFonts w:ascii="Garamond" w:hAnsi="Garamond"/>
          <w:noProof/>
        </w:rPr>
        <w:tab/>
        <w:t>20</w:t>
      </w:r>
    </w:p>
    <w:p w14:paraId="3E15FCD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Socony-Vacuum Lubrite Division</w:t>
      </w:r>
      <w:r w:rsidRPr="004A561B">
        <w:rPr>
          <w:rFonts w:ascii="Garamond" w:hAnsi="Garamond"/>
          <w:noProof/>
        </w:rPr>
        <w:tab/>
        <w:t>9</w:t>
      </w:r>
    </w:p>
    <w:p w14:paraId="6C92871E" w14:textId="412ADD63" w:rsidR="004A561B" w:rsidRPr="004A561B" w:rsidRDefault="004A561B">
      <w:pPr>
        <w:pStyle w:val="Index1"/>
        <w:tabs>
          <w:tab w:val="right" w:leader="dot" w:pos="3423"/>
        </w:tabs>
        <w:rPr>
          <w:rFonts w:ascii="Garamond" w:hAnsi="Garamond"/>
          <w:noProof/>
        </w:rPr>
      </w:pPr>
      <w:r w:rsidRPr="004A561B">
        <w:rPr>
          <w:rFonts w:ascii="Garamond" w:hAnsi="Garamond"/>
          <w:noProof/>
        </w:rPr>
        <w:t>Socony-Vacuum Oil Co.</w:t>
      </w:r>
      <w:r w:rsidRPr="004A561B">
        <w:rPr>
          <w:rFonts w:ascii="Garamond" w:hAnsi="Garamond"/>
          <w:noProof/>
        </w:rPr>
        <w:tab/>
        <w:t>7</w:t>
      </w:r>
      <w:r w:rsidR="008E6571">
        <w:rPr>
          <w:rFonts w:ascii="Garamond" w:hAnsi="Garamond"/>
          <w:noProof/>
        </w:rPr>
        <w:t>, 9</w:t>
      </w:r>
    </w:p>
    <w:p w14:paraId="2F4A75C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Socony-Vacuum Olean Refinery, New York</w:t>
      </w:r>
      <w:r w:rsidRPr="004A561B">
        <w:rPr>
          <w:rFonts w:ascii="Garamond" w:hAnsi="Garamond"/>
          <w:noProof/>
        </w:rPr>
        <w:tab/>
        <w:t>3</w:t>
      </w:r>
    </w:p>
    <w:p w14:paraId="5695181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Socony-Vacuum Refinery Beaumont, Texas</w:t>
      </w:r>
      <w:r w:rsidRPr="004A561B">
        <w:rPr>
          <w:rFonts w:ascii="Garamond" w:hAnsi="Garamond"/>
          <w:noProof/>
        </w:rPr>
        <w:tab/>
        <w:t>3, 8</w:t>
      </w:r>
    </w:p>
    <w:p w14:paraId="30C9875D" w14:textId="77777777" w:rsidR="004A561B" w:rsidRPr="004A561B" w:rsidRDefault="004A561B" w:rsidP="00F55451">
      <w:pPr>
        <w:pStyle w:val="Index1"/>
        <w:tabs>
          <w:tab w:val="right" w:leader="dot" w:pos="3423"/>
        </w:tabs>
        <w:jc w:val="left"/>
        <w:rPr>
          <w:rFonts w:ascii="Garamond" w:hAnsi="Garamond"/>
          <w:noProof/>
        </w:rPr>
      </w:pPr>
      <w:r w:rsidRPr="004A561B">
        <w:rPr>
          <w:rFonts w:ascii="Garamond" w:hAnsi="Garamond"/>
          <w:noProof/>
        </w:rPr>
        <w:lastRenderedPageBreak/>
        <w:t>Socony-Vacuum Refinery, Brooklyn, New York</w:t>
      </w:r>
      <w:r w:rsidRPr="004A561B">
        <w:rPr>
          <w:rFonts w:ascii="Garamond" w:hAnsi="Garamond"/>
          <w:noProof/>
        </w:rPr>
        <w:tab/>
        <w:t>17</w:t>
      </w:r>
    </w:p>
    <w:p w14:paraId="3E5ADB4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solid catalyst pellets</w:t>
      </w:r>
      <w:r w:rsidRPr="004A561B">
        <w:rPr>
          <w:rFonts w:ascii="Garamond" w:hAnsi="Garamond"/>
          <w:noProof/>
        </w:rPr>
        <w:tab/>
        <w:t>15</w:t>
      </w:r>
    </w:p>
    <w:p w14:paraId="3E9BA44A" w14:textId="247BFDE7" w:rsidR="004A561B" w:rsidRPr="004A561B" w:rsidRDefault="004A561B">
      <w:pPr>
        <w:pStyle w:val="Index1"/>
        <w:tabs>
          <w:tab w:val="right" w:leader="dot" w:pos="3423"/>
        </w:tabs>
        <w:rPr>
          <w:rFonts w:ascii="Garamond" w:hAnsi="Garamond"/>
          <w:noProof/>
        </w:rPr>
      </w:pPr>
      <w:r w:rsidRPr="004A561B">
        <w:rPr>
          <w:rFonts w:ascii="Garamond" w:hAnsi="Garamond"/>
          <w:noProof/>
        </w:rPr>
        <w:t>solvent</w:t>
      </w:r>
      <w:r w:rsidRPr="004A561B">
        <w:rPr>
          <w:rFonts w:ascii="Garamond" w:hAnsi="Garamond"/>
          <w:noProof/>
        </w:rPr>
        <w:tab/>
      </w:r>
      <w:r w:rsidR="008E6571">
        <w:rPr>
          <w:rFonts w:ascii="Garamond" w:hAnsi="Garamond"/>
          <w:noProof/>
        </w:rPr>
        <w:t xml:space="preserve">17, </w:t>
      </w:r>
      <w:r w:rsidRPr="004A561B">
        <w:rPr>
          <w:rFonts w:ascii="Garamond" w:hAnsi="Garamond"/>
          <w:noProof/>
        </w:rPr>
        <w:t>48</w:t>
      </w:r>
    </w:p>
    <w:p w14:paraId="697844C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Southport Petroleum Company</w:t>
      </w:r>
      <w:r w:rsidRPr="004A561B">
        <w:rPr>
          <w:rFonts w:ascii="Garamond" w:hAnsi="Garamond"/>
          <w:noProof/>
        </w:rPr>
        <w:tab/>
        <w:t>22</w:t>
      </w:r>
    </w:p>
    <w:p w14:paraId="45F3253D" w14:textId="77777777" w:rsidR="004A561B" w:rsidRPr="004A561B" w:rsidRDefault="004A561B">
      <w:pPr>
        <w:pStyle w:val="Index1"/>
        <w:tabs>
          <w:tab w:val="right" w:leader="dot" w:pos="3423"/>
        </w:tabs>
        <w:rPr>
          <w:rFonts w:ascii="Garamond" w:hAnsi="Garamond"/>
          <w:noProof/>
        </w:rPr>
      </w:pPr>
      <w:r w:rsidRPr="004A561B">
        <w:rPr>
          <w:rFonts w:ascii="Garamond" w:hAnsi="Garamond" w:cs="Garamond"/>
          <w:noProof/>
        </w:rPr>
        <w:t>Specific Gravity</w:t>
      </w:r>
      <w:r w:rsidRPr="004A561B">
        <w:rPr>
          <w:rFonts w:ascii="Garamond" w:hAnsi="Garamond"/>
          <w:noProof/>
        </w:rPr>
        <w:tab/>
        <w:t>16</w:t>
      </w:r>
    </w:p>
    <w:p w14:paraId="1BE86FA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stabilizer</w:t>
      </w:r>
      <w:r w:rsidRPr="004A561B">
        <w:rPr>
          <w:rFonts w:ascii="Garamond" w:hAnsi="Garamond"/>
          <w:noProof/>
        </w:rPr>
        <w:tab/>
        <w:t>44</w:t>
      </w:r>
    </w:p>
    <w:p w14:paraId="62A71229" w14:textId="42C433A6" w:rsidR="004A561B" w:rsidRPr="004A561B" w:rsidRDefault="004A561B">
      <w:pPr>
        <w:pStyle w:val="Index1"/>
        <w:tabs>
          <w:tab w:val="right" w:leader="dot" w:pos="3423"/>
        </w:tabs>
        <w:rPr>
          <w:rFonts w:ascii="Garamond" w:hAnsi="Garamond"/>
          <w:noProof/>
        </w:rPr>
      </w:pPr>
      <w:r w:rsidRPr="004A561B">
        <w:rPr>
          <w:rFonts w:ascii="Garamond" w:hAnsi="Garamond"/>
          <w:noProof/>
        </w:rPr>
        <w:t>Standard Oil Company (Indiana)</w:t>
      </w:r>
      <w:r w:rsidRPr="004A561B">
        <w:rPr>
          <w:rFonts w:ascii="Garamond" w:hAnsi="Garamond"/>
          <w:noProof/>
        </w:rPr>
        <w:tab/>
        <w:t>14</w:t>
      </w:r>
      <w:r w:rsidR="00F55451">
        <w:rPr>
          <w:rFonts w:ascii="Garamond" w:hAnsi="Garamond"/>
          <w:noProof/>
        </w:rPr>
        <w:t>, 26, 27, 49</w:t>
      </w:r>
    </w:p>
    <w:p w14:paraId="3E70A0A3" w14:textId="7BFE4D5B" w:rsidR="004A561B" w:rsidRPr="004A561B" w:rsidRDefault="004A561B">
      <w:pPr>
        <w:pStyle w:val="Index1"/>
        <w:tabs>
          <w:tab w:val="right" w:leader="dot" w:pos="3423"/>
        </w:tabs>
        <w:rPr>
          <w:rFonts w:ascii="Garamond" w:hAnsi="Garamond"/>
          <w:noProof/>
        </w:rPr>
      </w:pPr>
      <w:r w:rsidRPr="004A561B">
        <w:rPr>
          <w:rFonts w:ascii="Garamond" w:hAnsi="Garamond"/>
          <w:noProof/>
        </w:rPr>
        <w:t>Standard Oil Company (Louisiana)</w:t>
      </w:r>
      <w:r w:rsidRPr="004A561B">
        <w:rPr>
          <w:rFonts w:ascii="Garamond" w:hAnsi="Garamond"/>
          <w:noProof/>
        </w:rPr>
        <w:tab/>
        <w:t>14</w:t>
      </w:r>
      <w:r w:rsidR="00F55451">
        <w:rPr>
          <w:rFonts w:ascii="Garamond" w:hAnsi="Garamond"/>
          <w:noProof/>
        </w:rPr>
        <w:t>, 20, 49</w:t>
      </w:r>
    </w:p>
    <w:p w14:paraId="01CF5CB8" w14:textId="15A8855A" w:rsidR="004A561B" w:rsidRPr="004A561B" w:rsidRDefault="004A561B">
      <w:pPr>
        <w:pStyle w:val="Index1"/>
        <w:tabs>
          <w:tab w:val="right" w:leader="dot" w:pos="3423"/>
        </w:tabs>
        <w:rPr>
          <w:rFonts w:ascii="Garamond" w:hAnsi="Garamond"/>
          <w:noProof/>
        </w:rPr>
      </w:pPr>
      <w:r w:rsidRPr="004A561B">
        <w:rPr>
          <w:rFonts w:ascii="Garamond" w:hAnsi="Garamond"/>
          <w:noProof/>
        </w:rPr>
        <w:t>Standard Oil Company (New Jersey)</w:t>
      </w:r>
      <w:r w:rsidRPr="004A561B">
        <w:rPr>
          <w:rFonts w:ascii="Garamond" w:hAnsi="Garamond"/>
          <w:noProof/>
        </w:rPr>
        <w:tab/>
      </w:r>
      <w:r w:rsidR="00F55451">
        <w:rPr>
          <w:rFonts w:ascii="Garamond" w:hAnsi="Garamond"/>
          <w:noProof/>
        </w:rPr>
        <w:t xml:space="preserve">3, 11, 12, </w:t>
      </w:r>
      <w:r w:rsidRPr="004A561B">
        <w:rPr>
          <w:rFonts w:ascii="Garamond" w:hAnsi="Garamond"/>
          <w:noProof/>
        </w:rPr>
        <w:t>14</w:t>
      </w:r>
      <w:r w:rsidR="00F55451">
        <w:rPr>
          <w:rFonts w:ascii="Garamond" w:hAnsi="Garamond"/>
          <w:noProof/>
        </w:rPr>
        <w:t>, 27, 49</w:t>
      </w:r>
    </w:p>
    <w:p w14:paraId="0B24A79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Standard Oil Company of California</w:t>
      </w:r>
      <w:r w:rsidRPr="004A561B">
        <w:rPr>
          <w:rFonts w:ascii="Garamond" w:hAnsi="Garamond"/>
          <w:noProof/>
        </w:rPr>
        <w:tab/>
        <w:t>9, 22, 49</w:t>
      </w:r>
    </w:p>
    <w:p w14:paraId="67CAC4B1" w14:textId="7D109792" w:rsidR="004A561B" w:rsidRPr="004A561B" w:rsidRDefault="004A561B">
      <w:pPr>
        <w:pStyle w:val="Index1"/>
        <w:tabs>
          <w:tab w:val="right" w:leader="dot" w:pos="3423"/>
        </w:tabs>
        <w:rPr>
          <w:rFonts w:ascii="Garamond" w:hAnsi="Garamond"/>
          <w:noProof/>
        </w:rPr>
      </w:pPr>
      <w:r w:rsidRPr="004A561B">
        <w:rPr>
          <w:rFonts w:ascii="Garamond" w:hAnsi="Garamond"/>
          <w:noProof/>
        </w:rPr>
        <w:t>Standard Oil Company of Ohio</w:t>
      </w:r>
      <w:r w:rsidRPr="004A561B">
        <w:rPr>
          <w:rFonts w:ascii="Garamond" w:hAnsi="Garamond"/>
          <w:noProof/>
        </w:rPr>
        <w:tab/>
      </w:r>
      <w:r w:rsidR="00F55451">
        <w:rPr>
          <w:rFonts w:ascii="Garamond" w:hAnsi="Garamond"/>
          <w:noProof/>
        </w:rPr>
        <w:t xml:space="preserve">20, 26, 27, </w:t>
      </w:r>
      <w:r w:rsidRPr="004A561B">
        <w:rPr>
          <w:rFonts w:ascii="Garamond" w:hAnsi="Garamond"/>
          <w:noProof/>
        </w:rPr>
        <w:t>49</w:t>
      </w:r>
    </w:p>
    <w:p w14:paraId="68E8A67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Standard Oil Development Company</w:t>
      </w:r>
      <w:r w:rsidRPr="004A561B">
        <w:rPr>
          <w:rFonts w:ascii="Garamond" w:hAnsi="Garamond"/>
          <w:noProof/>
        </w:rPr>
        <w:tab/>
        <w:t>11</w:t>
      </w:r>
    </w:p>
    <w:p w14:paraId="67CD926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straight run gasoline</w:t>
      </w:r>
      <w:r w:rsidRPr="004A561B">
        <w:rPr>
          <w:rFonts w:ascii="Garamond" w:hAnsi="Garamond"/>
          <w:noProof/>
        </w:rPr>
        <w:tab/>
        <w:t>48</w:t>
      </w:r>
    </w:p>
    <w:p w14:paraId="66BBEE84" w14:textId="0093BFFE" w:rsidR="004A561B" w:rsidRPr="004A561B" w:rsidRDefault="004A561B">
      <w:pPr>
        <w:pStyle w:val="Index1"/>
        <w:tabs>
          <w:tab w:val="right" w:leader="dot" w:pos="3423"/>
        </w:tabs>
        <w:rPr>
          <w:rFonts w:ascii="Garamond" w:hAnsi="Garamond"/>
          <w:noProof/>
        </w:rPr>
      </w:pPr>
      <w:r w:rsidRPr="004A561B">
        <w:rPr>
          <w:rFonts w:ascii="Garamond" w:hAnsi="Garamond"/>
          <w:noProof/>
        </w:rPr>
        <w:t>straight run naphthas</w:t>
      </w:r>
      <w:r w:rsidRPr="004A561B">
        <w:rPr>
          <w:rFonts w:ascii="Garamond" w:hAnsi="Garamond"/>
          <w:noProof/>
        </w:rPr>
        <w:tab/>
        <w:t>15</w:t>
      </w:r>
      <w:r w:rsidR="00F55451">
        <w:rPr>
          <w:rFonts w:ascii="Garamond" w:hAnsi="Garamond"/>
          <w:noProof/>
        </w:rPr>
        <w:t>, 40</w:t>
      </w:r>
    </w:p>
    <w:p w14:paraId="52BA3B8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stripper</w:t>
      </w:r>
      <w:r w:rsidRPr="004A561B">
        <w:rPr>
          <w:rFonts w:ascii="Garamond" w:hAnsi="Garamond"/>
          <w:noProof/>
        </w:rPr>
        <w:tab/>
        <w:t>44</w:t>
      </w:r>
    </w:p>
    <w:p w14:paraId="4D8ABAB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styrene</w:t>
      </w:r>
      <w:r w:rsidRPr="004A561B">
        <w:rPr>
          <w:rFonts w:ascii="Garamond" w:hAnsi="Garamond"/>
          <w:noProof/>
        </w:rPr>
        <w:tab/>
        <w:t>45</w:t>
      </w:r>
    </w:p>
    <w:p w14:paraId="5E2A681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sulphur</w:t>
      </w:r>
      <w:r w:rsidRPr="004A561B">
        <w:rPr>
          <w:rFonts w:ascii="Garamond" w:hAnsi="Garamond"/>
          <w:noProof/>
        </w:rPr>
        <w:tab/>
        <w:t>7</w:t>
      </w:r>
    </w:p>
    <w:p w14:paraId="1BE8BB49" w14:textId="0DD2ADF6" w:rsidR="004A561B" w:rsidRPr="004A561B" w:rsidRDefault="004A561B">
      <w:pPr>
        <w:pStyle w:val="Index1"/>
        <w:tabs>
          <w:tab w:val="right" w:leader="dot" w:pos="3423"/>
        </w:tabs>
        <w:rPr>
          <w:rFonts w:ascii="Garamond" w:hAnsi="Garamond"/>
          <w:noProof/>
        </w:rPr>
      </w:pPr>
      <w:r w:rsidRPr="004A561B">
        <w:rPr>
          <w:rFonts w:ascii="Garamond" w:hAnsi="Garamond"/>
          <w:noProof/>
        </w:rPr>
        <w:t>sulphuric acid</w:t>
      </w:r>
      <w:r w:rsidRPr="004A561B">
        <w:rPr>
          <w:rFonts w:ascii="Garamond" w:hAnsi="Garamond"/>
          <w:noProof/>
        </w:rPr>
        <w:tab/>
        <w:t xml:space="preserve">15, 19, 21, </w:t>
      </w:r>
      <w:r w:rsidR="00F55451">
        <w:rPr>
          <w:rFonts w:ascii="Garamond" w:hAnsi="Garamond"/>
          <w:noProof/>
        </w:rPr>
        <w:t xml:space="preserve">26, 28, </w:t>
      </w:r>
      <w:r w:rsidRPr="004A561B">
        <w:rPr>
          <w:rFonts w:ascii="Garamond" w:hAnsi="Garamond"/>
          <w:noProof/>
        </w:rPr>
        <w:t>31, 33</w:t>
      </w:r>
      <w:r w:rsidR="00F55451">
        <w:rPr>
          <w:rFonts w:ascii="Garamond" w:hAnsi="Garamond"/>
          <w:noProof/>
        </w:rPr>
        <w:t>, 34</w:t>
      </w:r>
    </w:p>
    <w:p w14:paraId="38D230A8" w14:textId="13FBE249" w:rsidR="004A561B" w:rsidRPr="004A561B" w:rsidRDefault="004A561B">
      <w:pPr>
        <w:pStyle w:val="Index1"/>
        <w:tabs>
          <w:tab w:val="right" w:leader="dot" w:pos="3423"/>
        </w:tabs>
        <w:rPr>
          <w:rFonts w:ascii="Garamond" w:hAnsi="Garamond"/>
          <w:noProof/>
        </w:rPr>
      </w:pPr>
      <w:r w:rsidRPr="004A561B">
        <w:rPr>
          <w:rFonts w:ascii="Garamond" w:hAnsi="Garamond"/>
          <w:noProof/>
        </w:rPr>
        <w:t>sulphuric acid alkylate</w:t>
      </w:r>
      <w:r w:rsidRPr="004A561B">
        <w:rPr>
          <w:rFonts w:ascii="Garamond" w:hAnsi="Garamond"/>
          <w:noProof/>
        </w:rPr>
        <w:tab/>
      </w:r>
      <w:r w:rsidR="00F55451">
        <w:rPr>
          <w:rFonts w:ascii="Garamond" w:hAnsi="Garamond"/>
          <w:noProof/>
        </w:rPr>
        <w:t xml:space="preserve">30, </w:t>
      </w:r>
      <w:r w:rsidRPr="004A561B">
        <w:rPr>
          <w:rFonts w:ascii="Garamond" w:hAnsi="Garamond"/>
          <w:noProof/>
        </w:rPr>
        <w:t>33</w:t>
      </w:r>
      <w:r w:rsidR="00F55451">
        <w:rPr>
          <w:rFonts w:ascii="Garamond" w:hAnsi="Garamond"/>
          <w:noProof/>
        </w:rPr>
        <w:t>, 34</w:t>
      </w:r>
    </w:p>
    <w:p w14:paraId="18A5692E" w14:textId="69E1BC26" w:rsidR="004A561B" w:rsidRPr="004A561B" w:rsidRDefault="004A561B">
      <w:pPr>
        <w:pStyle w:val="Index1"/>
        <w:tabs>
          <w:tab w:val="right" w:leader="dot" w:pos="3423"/>
        </w:tabs>
        <w:rPr>
          <w:rFonts w:ascii="Garamond" w:hAnsi="Garamond"/>
          <w:noProof/>
        </w:rPr>
      </w:pPr>
      <w:r w:rsidRPr="004A561B">
        <w:rPr>
          <w:rFonts w:ascii="Garamond" w:hAnsi="Garamond"/>
          <w:noProof/>
        </w:rPr>
        <w:t xml:space="preserve">Sulphuric </w:t>
      </w:r>
      <w:r w:rsidR="00F55451">
        <w:rPr>
          <w:rFonts w:ascii="Garamond" w:hAnsi="Garamond"/>
          <w:noProof/>
        </w:rPr>
        <w:t>a</w:t>
      </w:r>
      <w:r w:rsidRPr="004A561B">
        <w:rPr>
          <w:rFonts w:ascii="Garamond" w:hAnsi="Garamond"/>
          <w:noProof/>
        </w:rPr>
        <w:t xml:space="preserve">cid </w:t>
      </w:r>
      <w:r w:rsidR="00F55451">
        <w:rPr>
          <w:rFonts w:ascii="Garamond" w:hAnsi="Garamond"/>
          <w:noProof/>
        </w:rPr>
        <w:t>a</w:t>
      </w:r>
      <w:r w:rsidRPr="004A561B">
        <w:rPr>
          <w:rFonts w:ascii="Garamond" w:hAnsi="Garamond"/>
          <w:noProof/>
        </w:rPr>
        <w:t>lkylation</w:t>
      </w:r>
      <w:r w:rsidRPr="004A561B">
        <w:rPr>
          <w:rFonts w:ascii="Garamond" w:hAnsi="Garamond"/>
          <w:noProof/>
        </w:rPr>
        <w:tab/>
        <w:t>5, 19, 20</w:t>
      </w:r>
      <w:r w:rsidR="00F55451">
        <w:rPr>
          <w:rFonts w:ascii="Garamond" w:hAnsi="Garamond"/>
          <w:noProof/>
        </w:rPr>
        <w:t>, 34, 35, 36</w:t>
      </w:r>
    </w:p>
    <w:p w14:paraId="2FAECE7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Sulphuric Acid Hydrocodimers</w:t>
      </w:r>
      <w:r w:rsidRPr="004A561B">
        <w:rPr>
          <w:rFonts w:ascii="Garamond" w:hAnsi="Garamond"/>
          <w:noProof/>
        </w:rPr>
        <w:tab/>
        <w:t>5</w:t>
      </w:r>
    </w:p>
    <w:p w14:paraId="6034885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sulphuric acid polymerisation</w:t>
      </w:r>
      <w:r w:rsidRPr="004A561B">
        <w:rPr>
          <w:rFonts w:ascii="Garamond" w:hAnsi="Garamond"/>
          <w:noProof/>
        </w:rPr>
        <w:tab/>
        <w:t>35</w:t>
      </w:r>
    </w:p>
    <w:p w14:paraId="1066E28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sulphuric-acid alkylates</w:t>
      </w:r>
      <w:r w:rsidRPr="004A561B">
        <w:rPr>
          <w:rFonts w:ascii="Garamond" w:hAnsi="Garamond"/>
          <w:noProof/>
        </w:rPr>
        <w:tab/>
        <w:t>32</w:t>
      </w:r>
    </w:p>
    <w:p w14:paraId="4D23A6F4" w14:textId="41AA4B12" w:rsidR="004A561B" w:rsidRPr="004A561B" w:rsidRDefault="004A561B">
      <w:pPr>
        <w:pStyle w:val="Index1"/>
        <w:tabs>
          <w:tab w:val="right" w:leader="dot" w:pos="3423"/>
        </w:tabs>
        <w:rPr>
          <w:rFonts w:ascii="Garamond" w:hAnsi="Garamond"/>
          <w:noProof/>
        </w:rPr>
      </w:pPr>
      <w:r w:rsidRPr="004A561B">
        <w:rPr>
          <w:rFonts w:ascii="Garamond" w:hAnsi="Garamond"/>
          <w:noProof/>
        </w:rPr>
        <w:t>Sun Oil Company</w:t>
      </w:r>
      <w:r w:rsidRPr="004A561B">
        <w:rPr>
          <w:rFonts w:ascii="Garamond" w:hAnsi="Garamond"/>
          <w:noProof/>
        </w:rPr>
        <w:tab/>
      </w:r>
      <w:r w:rsidR="00A86065">
        <w:rPr>
          <w:rFonts w:ascii="Garamond" w:hAnsi="Garamond"/>
          <w:noProof/>
        </w:rPr>
        <w:t xml:space="preserve">7, </w:t>
      </w:r>
      <w:r w:rsidRPr="004A561B">
        <w:rPr>
          <w:rFonts w:ascii="Garamond" w:hAnsi="Garamond"/>
          <w:noProof/>
        </w:rPr>
        <w:t>9</w:t>
      </w:r>
    </w:p>
    <w:p w14:paraId="6BC8BD6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supercharged knock test engine</w:t>
      </w:r>
      <w:r w:rsidRPr="004A561B">
        <w:rPr>
          <w:rFonts w:ascii="Garamond" w:hAnsi="Garamond"/>
          <w:noProof/>
        </w:rPr>
        <w:tab/>
        <w:t>49</w:t>
      </w:r>
    </w:p>
    <w:p w14:paraId="0F17CFD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Super-fractionation</w:t>
      </w:r>
      <w:r w:rsidRPr="004A561B">
        <w:rPr>
          <w:rFonts w:ascii="Garamond" w:hAnsi="Garamond"/>
          <w:noProof/>
        </w:rPr>
        <w:tab/>
        <w:t>5</w:t>
      </w:r>
    </w:p>
    <w:p w14:paraId="1F8C813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Surge Separator</w:t>
      </w:r>
      <w:r w:rsidRPr="004A561B">
        <w:rPr>
          <w:rFonts w:ascii="Garamond" w:hAnsi="Garamond"/>
          <w:noProof/>
        </w:rPr>
        <w:tab/>
        <w:t>10</w:t>
      </w:r>
    </w:p>
    <w:p w14:paraId="6C469B6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Sweeney, Texas</w:t>
      </w:r>
      <w:r w:rsidRPr="004A561B">
        <w:rPr>
          <w:rFonts w:ascii="Garamond" w:hAnsi="Garamond"/>
          <w:noProof/>
        </w:rPr>
        <w:tab/>
        <w:t>22</w:t>
      </w:r>
    </w:p>
    <w:p w14:paraId="6BC3EE78"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synthetic catalysts</w:t>
      </w:r>
      <w:r w:rsidRPr="004A561B">
        <w:rPr>
          <w:rFonts w:ascii="Garamond" w:hAnsi="Garamond"/>
          <w:noProof/>
        </w:rPr>
        <w:tab/>
        <w:t>11</w:t>
      </w:r>
    </w:p>
    <w:p w14:paraId="56A052C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synthetic crude</w:t>
      </w:r>
      <w:r w:rsidRPr="004A561B">
        <w:rPr>
          <w:rFonts w:ascii="Garamond" w:hAnsi="Garamond"/>
          <w:noProof/>
        </w:rPr>
        <w:tab/>
        <w:t>7</w:t>
      </w:r>
    </w:p>
    <w:p w14:paraId="5F94666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synthetic hydrocarbons</w:t>
      </w:r>
      <w:r w:rsidRPr="004A561B">
        <w:rPr>
          <w:rFonts w:ascii="Garamond" w:hAnsi="Garamond"/>
          <w:noProof/>
        </w:rPr>
        <w:tab/>
        <w:t>5</w:t>
      </w:r>
    </w:p>
    <w:p w14:paraId="5B29232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synthetic rubber</w:t>
      </w:r>
      <w:r w:rsidRPr="004A561B">
        <w:rPr>
          <w:rFonts w:ascii="Garamond" w:hAnsi="Garamond"/>
          <w:noProof/>
        </w:rPr>
        <w:tab/>
        <w:t>5, 11, 35, 47, 48, 49</w:t>
      </w:r>
    </w:p>
    <w:p w14:paraId="54378A8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synthetic tower</w:t>
      </w:r>
      <w:r w:rsidRPr="004A561B">
        <w:rPr>
          <w:rFonts w:ascii="Garamond" w:hAnsi="Garamond"/>
          <w:noProof/>
        </w:rPr>
        <w:tab/>
        <w:t>15</w:t>
      </w:r>
    </w:p>
    <w:p w14:paraId="71CA4FAE"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T</w:t>
      </w:r>
    </w:p>
    <w:p w14:paraId="795FC2F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tar</w:t>
      </w:r>
      <w:r w:rsidRPr="004A561B">
        <w:rPr>
          <w:rFonts w:ascii="Garamond" w:hAnsi="Garamond"/>
          <w:noProof/>
        </w:rPr>
        <w:tab/>
        <w:t>7, 15</w:t>
      </w:r>
    </w:p>
    <w:p w14:paraId="69C7683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tar separator</w:t>
      </w:r>
      <w:r w:rsidRPr="004A561B">
        <w:rPr>
          <w:rFonts w:ascii="Garamond" w:hAnsi="Garamond"/>
          <w:noProof/>
        </w:rPr>
        <w:tab/>
        <w:t>43</w:t>
      </w:r>
    </w:p>
    <w:p w14:paraId="21F5711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TCC aviation gasoline</w:t>
      </w:r>
      <w:r w:rsidRPr="004A561B">
        <w:rPr>
          <w:rFonts w:ascii="Garamond" w:hAnsi="Garamond"/>
          <w:noProof/>
        </w:rPr>
        <w:tab/>
        <w:t>10</w:t>
      </w:r>
    </w:p>
    <w:p w14:paraId="5FFFCC1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TCC Process</w:t>
      </w:r>
      <w:r w:rsidRPr="004A561B">
        <w:rPr>
          <w:rFonts w:ascii="Garamond" w:hAnsi="Garamond"/>
          <w:noProof/>
        </w:rPr>
        <w:tab/>
        <w:t>9</w:t>
      </w:r>
    </w:p>
    <w:p w14:paraId="7345F85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TCC-1X</w:t>
      </w:r>
      <w:r w:rsidRPr="004A561B">
        <w:rPr>
          <w:rFonts w:ascii="Garamond" w:hAnsi="Garamond"/>
          <w:noProof/>
        </w:rPr>
        <w:tab/>
        <w:t>7</w:t>
      </w:r>
    </w:p>
    <w:p w14:paraId="5E559F0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Technical Advisory Committee</w:t>
      </w:r>
      <w:r w:rsidRPr="004A561B">
        <w:rPr>
          <w:rFonts w:ascii="Garamond" w:hAnsi="Garamond"/>
          <w:noProof/>
        </w:rPr>
        <w:tab/>
        <w:t>5</w:t>
      </w:r>
    </w:p>
    <w:p w14:paraId="15C21BE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TEL content</w:t>
      </w:r>
      <w:r w:rsidRPr="004A561B">
        <w:rPr>
          <w:rFonts w:ascii="Garamond" w:hAnsi="Garamond"/>
          <w:noProof/>
        </w:rPr>
        <w:tab/>
        <w:t>48, 49</w:t>
      </w:r>
    </w:p>
    <w:p w14:paraId="52B5DA71" w14:textId="7F66868C" w:rsidR="004A561B" w:rsidRPr="004A561B" w:rsidRDefault="004A561B">
      <w:pPr>
        <w:pStyle w:val="Index1"/>
        <w:tabs>
          <w:tab w:val="right" w:leader="dot" w:pos="3423"/>
        </w:tabs>
        <w:rPr>
          <w:rFonts w:ascii="Garamond" w:hAnsi="Garamond"/>
          <w:noProof/>
        </w:rPr>
      </w:pPr>
      <w:r w:rsidRPr="004A561B">
        <w:rPr>
          <w:rFonts w:ascii="Garamond" w:hAnsi="Garamond"/>
          <w:noProof/>
        </w:rPr>
        <w:t>Tetra Ethyl Lead</w:t>
      </w:r>
      <w:r w:rsidRPr="004A561B">
        <w:rPr>
          <w:rFonts w:ascii="Garamond" w:hAnsi="Garamond"/>
          <w:noProof/>
        </w:rPr>
        <w:tab/>
        <w:t>18</w:t>
      </w:r>
      <w:r w:rsidR="00F55451">
        <w:rPr>
          <w:rFonts w:ascii="Garamond" w:hAnsi="Garamond"/>
          <w:noProof/>
        </w:rPr>
        <w:t>, 48</w:t>
      </w:r>
    </w:p>
    <w:p w14:paraId="6172AD0A" w14:textId="30CA032E" w:rsidR="004A561B" w:rsidRPr="004A561B" w:rsidRDefault="004A561B">
      <w:pPr>
        <w:pStyle w:val="Index1"/>
        <w:tabs>
          <w:tab w:val="right" w:leader="dot" w:pos="3423"/>
        </w:tabs>
        <w:rPr>
          <w:rFonts w:ascii="Garamond" w:hAnsi="Garamond"/>
          <w:noProof/>
        </w:rPr>
      </w:pPr>
      <w:r w:rsidRPr="004A561B">
        <w:rPr>
          <w:rFonts w:ascii="Garamond" w:hAnsi="Garamond"/>
          <w:noProof/>
        </w:rPr>
        <w:t>Texaco Port Arthur Refinery</w:t>
      </w:r>
      <w:r w:rsidRPr="004A561B">
        <w:rPr>
          <w:rFonts w:ascii="Garamond" w:hAnsi="Garamond"/>
          <w:noProof/>
        </w:rPr>
        <w:tab/>
      </w:r>
      <w:r w:rsidR="00F55451">
        <w:rPr>
          <w:rFonts w:ascii="Garamond" w:hAnsi="Garamond"/>
          <w:noProof/>
        </w:rPr>
        <w:t xml:space="preserve">3, </w:t>
      </w:r>
      <w:r w:rsidRPr="004A561B">
        <w:rPr>
          <w:rFonts w:ascii="Garamond" w:hAnsi="Garamond"/>
          <w:noProof/>
        </w:rPr>
        <w:t>20</w:t>
      </w:r>
    </w:p>
    <w:p w14:paraId="54560F3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Texas</w:t>
      </w:r>
      <w:r w:rsidRPr="004A561B">
        <w:rPr>
          <w:rFonts w:ascii="Garamond" w:hAnsi="Garamond"/>
          <w:noProof/>
        </w:rPr>
        <w:tab/>
        <w:t>48</w:t>
      </w:r>
    </w:p>
    <w:p w14:paraId="049201A1" w14:textId="50E8D3FA" w:rsidR="004A561B" w:rsidRPr="004A561B" w:rsidRDefault="004A561B">
      <w:pPr>
        <w:pStyle w:val="Index1"/>
        <w:tabs>
          <w:tab w:val="right" w:leader="dot" w:pos="3423"/>
        </w:tabs>
        <w:rPr>
          <w:rFonts w:ascii="Garamond" w:hAnsi="Garamond"/>
          <w:noProof/>
        </w:rPr>
      </w:pPr>
      <w:r w:rsidRPr="004A561B">
        <w:rPr>
          <w:rFonts w:ascii="Garamond" w:hAnsi="Garamond"/>
          <w:noProof/>
        </w:rPr>
        <w:t>Texas City</w:t>
      </w:r>
      <w:r w:rsidRPr="004A561B">
        <w:rPr>
          <w:rFonts w:ascii="Garamond" w:hAnsi="Garamond"/>
          <w:noProof/>
        </w:rPr>
        <w:tab/>
        <w:t>22</w:t>
      </w:r>
    </w:p>
    <w:p w14:paraId="705538C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Texas Gulf Coast</w:t>
      </w:r>
      <w:r w:rsidRPr="004A561B">
        <w:rPr>
          <w:rFonts w:ascii="Garamond" w:hAnsi="Garamond"/>
          <w:noProof/>
        </w:rPr>
        <w:tab/>
        <w:t>47</w:t>
      </w:r>
    </w:p>
    <w:p w14:paraId="15C25E9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Texas-Gulf</w:t>
      </w:r>
      <w:r w:rsidRPr="004A561B">
        <w:rPr>
          <w:rFonts w:ascii="Garamond" w:hAnsi="Garamond"/>
          <w:noProof/>
        </w:rPr>
        <w:tab/>
        <w:t>44</w:t>
      </w:r>
    </w:p>
    <w:p w14:paraId="5CB37D4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The Frontier Refining Co.</w:t>
      </w:r>
      <w:r w:rsidRPr="004A561B">
        <w:rPr>
          <w:rFonts w:ascii="Garamond" w:hAnsi="Garamond"/>
          <w:noProof/>
        </w:rPr>
        <w:tab/>
        <w:t>22</w:t>
      </w:r>
    </w:p>
    <w:p w14:paraId="6CD8FB8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The Pennzoil Company</w:t>
      </w:r>
      <w:r w:rsidRPr="004A561B">
        <w:rPr>
          <w:rFonts w:ascii="Garamond" w:hAnsi="Garamond"/>
          <w:noProof/>
        </w:rPr>
        <w:tab/>
        <w:t>22</w:t>
      </w:r>
    </w:p>
    <w:p w14:paraId="2DF03F2B" w14:textId="60D195A8" w:rsidR="004A561B" w:rsidRPr="004A561B" w:rsidRDefault="004A561B">
      <w:pPr>
        <w:pStyle w:val="Index1"/>
        <w:tabs>
          <w:tab w:val="right" w:leader="dot" w:pos="3423"/>
        </w:tabs>
        <w:rPr>
          <w:rFonts w:ascii="Garamond" w:hAnsi="Garamond"/>
          <w:noProof/>
        </w:rPr>
      </w:pPr>
      <w:r w:rsidRPr="004A561B">
        <w:rPr>
          <w:rFonts w:ascii="Garamond" w:hAnsi="Garamond"/>
          <w:noProof/>
        </w:rPr>
        <w:t>The Pure Oil Company</w:t>
      </w:r>
      <w:r w:rsidRPr="004A561B">
        <w:rPr>
          <w:rFonts w:ascii="Garamond" w:hAnsi="Garamond"/>
          <w:noProof/>
        </w:rPr>
        <w:tab/>
        <w:t>9, 20</w:t>
      </w:r>
      <w:r w:rsidR="00A86065">
        <w:rPr>
          <w:rFonts w:ascii="Garamond" w:hAnsi="Garamond"/>
          <w:noProof/>
        </w:rPr>
        <w:t>, 28</w:t>
      </w:r>
    </w:p>
    <w:p w14:paraId="171150A6" w14:textId="46CDD0D7" w:rsidR="004A561B" w:rsidRPr="004A561B" w:rsidRDefault="004A561B">
      <w:pPr>
        <w:pStyle w:val="Index1"/>
        <w:tabs>
          <w:tab w:val="right" w:leader="dot" w:pos="3423"/>
        </w:tabs>
        <w:rPr>
          <w:rFonts w:ascii="Garamond" w:hAnsi="Garamond"/>
          <w:noProof/>
        </w:rPr>
      </w:pPr>
      <w:r w:rsidRPr="004A561B">
        <w:rPr>
          <w:rFonts w:ascii="Garamond" w:hAnsi="Garamond"/>
          <w:noProof/>
        </w:rPr>
        <w:t>The Texas Company - (Texaco)</w:t>
      </w:r>
      <w:r w:rsidRPr="004A561B">
        <w:rPr>
          <w:rFonts w:ascii="Garamond" w:hAnsi="Garamond"/>
          <w:noProof/>
        </w:rPr>
        <w:tab/>
        <w:t>14</w:t>
      </w:r>
      <w:r w:rsidR="00A86065">
        <w:rPr>
          <w:rFonts w:ascii="Garamond" w:hAnsi="Garamond"/>
          <w:noProof/>
        </w:rPr>
        <w:t>, 20, 26, 27, 49</w:t>
      </w:r>
    </w:p>
    <w:p w14:paraId="0E4FA94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thermal alkylation</w:t>
      </w:r>
      <w:r w:rsidRPr="004A561B">
        <w:rPr>
          <w:rFonts w:ascii="Garamond" w:hAnsi="Garamond"/>
          <w:noProof/>
        </w:rPr>
        <w:tab/>
        <w:t>36, 38, 40, 48</w:t>
      </w:r>
    </w:p>
    <w:p w14:paraId="244A8D4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Thermal Reformer plants</w:t>
      </w:r>
      <w:r w:rsidRPr="004A561B">
        <w:rPr>
          <w:rFonts w:ascii="Garamond" w:hAnsi="Garamond"/>
          <w:noProof/>
        </w:rPr>
        <w:tab/>
        <w:t>6</w:t>
      </w:r>
    </w:p>
    <w:p w14:paraId="5B1BE6EA" w14:textId="636727CB" w:rsidR="004A561B" w:rsidRPr="004A561B" w:rsidRDefault="004A561B">
      <w:pPr>
        <w:pStyle w:val="Index1"/>
        <w:tabs>
          <w:tab w:val="right" w:leader="dot" w:pos="3423"/>
        </w:tabs>
        <w:rPr>
          <w:rFonts w:ascii="Garamond" w:hAnsi="Garamond"/>
          <w:noProof/>
        </w:rPr>
      </w:pPr>
      <w:r w:rsidRPr="004A561B">
        <w:rPr>
          <w:rFonts w:ascii="Garamond" w:hAnsi="Garamond"/>
          <w:noProof/>
        </w:rPr>
        <w:t>thermal reforming</w:t>
      </w:r>
      <w:r w:rsidRPr="004A561B">
        <w:rPr>
          <w:rFonts w:ascii="Garamond" w:hAnsi="Garamond"/>
          <w:noProof/>
        </w:rPr>
        <w:tab/>
        <w:t>9</w:t>
      </w:r>
      <w:r w:rsidR="00A86065">
        <w:rPr>
          <w:rFonts w:ascii="Garamond" w:hAnsi="Garamond"/>
          <w:noProof/>
        </w:rPr>
        <w:t>, 42</w:t>
      </w:r>
    </w:p>
    <w:p w14:paraId="567F520D"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Thermal Reforming/Cracking</w:t>
      </w:r>
      <w:r w:rsidRPr="004A561B">
        <w:rPr>
          <w:rFonts w:ascii="Garamond" w:hAnsi="Garamond"/>
          <w:noProof/>
        </w:rPr>
        <w:tab/>
        <w:t>6</w:t>
      </w:r>
    </w:p>
    <w:p w14:paraId="6D7BA43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thermal-cracking operations</w:t>
      </w:r>
      <w:r w:rsidRPr="004A561B">
        <w:rPr>
          <w:rFonts w:ascii="Garamond" w:hAnsi="Garamond"/>
          <w:noProof/>
        </w:rPr>
        <w:tab/>
        <w:t>42</w:t>
      </w:r>
    </w:p>
    <w:p w14:paraId="3B570C73" w14:textId="2BD7EAC1" w:rsidR="004A561B" w:rsidRPr="004A561B" w:rsidRDefault="004A561B">
      <w:pPr>
        <w:pStyle w:val="Index1"/>
        <w:tabs>
          <w:tab w:val="right" w:leader="dot" w:pos="3423"/>
        </w:tabs>
        <w:rPr>
          <w:rFonts w:ascii="Garamond" w:hAnsi="Garamond"/>
          <w:noProof/>
        </w:rPr>
      </w:pPr>
      <w:r w:rsidRPr="004A561B">
        <w:rPr>
          <w:rFonts w:ascii="Garamond" w:hAnsi="Garamond"/>
          <w:noProof/>
        </w:rPr>
        <w:t>Thermofor Catalytic Cracker</w:t>
      </w:r>
      <w:r w:rsidRPr="004A561B">
        <w:rPr>
          <w:rFonts w:ascii="Garamond" w:hAnsi="Garamond"/>
          <w:noProof/>
        </w:rPr>
        <w:tab/>
      </w:r>
      <w:r w:rsidR="00A86065">
        <w:rPr>
          <w:rFonts w:ascii="Garamond" w:hAnsi="Garamond"/>
          <w:noProof/>
        </w:rPr>
        <w:t xml:space="preserve">3, 5, 7, </w:t>
      </w:r>
      <w:r w:rsidRPr="004A561B">
        <w:rPr>
          <w:rFonts w:ascii="Garamond" w:hAnsi="Garamond"/>
          <w:noProof/>
        </w:rPr>
        <w:t>10</w:t>
      </w:r>
    </w:p>
    <w:p w14:paraId="59EBA94A"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Tide Water Oil Company</w:t>
      </w:r>
      <w:r w:rsidRPr="004A561B">
        <w:rPr>
          <w:rFonts w:ascii="Garamond" w:hAnsi="Garamond"/>
          <w:noProof/>
        </w:rPr>
        <w:tab/>
        <w:t>9</w:t>
      </w:r>
    </w:p>
    <w:p w14:paraId="40CA586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TNT explosives</w:t>
      </w:r>
      <w:r w:rsidRPr="004A561B">
        <w:rPr>
          <w:rFonts w:ascii="Garamond" w:hAnsi="Garamond"/>
          <w:noProof/>
        </w:rPr>
        <w:tab/>
        <w:t>5</w:t>
      </w:r>
    </w:p>
    <w:p w14:paraId="29E95431" w14:textId="1555BD64" w:rsidR="004A561B" w:rsidRPr="004A561B" w:rsidRDefault="004A561B">
      <w:pPr>
        <w:pStyle w:val="Index1"/>
        <w:tabs>
          <w:tab w:val="right" w:leader="dot" w:pos="3423"/>
        </w:tabs>
        <w:rPr>
          <w:rFonts w:ascii="Garamond" w:hAnsi="Garamond"/>
          <w:noProof/>
        </w:rPr>
      </w:pPr>
      <w:r w:rsidRPr="004A561B">
        <w:rPr>
          <w:rFonts w:ascii="Garamond" w:hAnsi="Garamond"/>
          <w:noProof/>
        </w:rPr>
        <w:t>Toluene</w:t>
      </w:r>
      <w:r w:rsidRPr="004A561B">
        <w:rPr>
          <w:rFonts w:ascii="Garamond" w:hAnsi="Garamond"/>
          <w:noProof/>
        </w:rPr>
        <w:tab/>
        <w:t>5, 11, 13, 17, 23, 27</w:t>
      </w:r>
      <w:r w:rsidR="00A86065">
        <w:rPr>
          <w:rFonts w:ascii="Garamond" w:hAnsi="Garamond"/>
          <w:noProof/>
        </w:rPr>
        <w:t>, 45, 47, 48</w:t>
      </w:r>
    </w:p>
    <w:p w14:paraId="774FB783"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total alkylate</w:t>
      </w:r>
      <w:r w:rsidRPr="004A561B">
        <w:rPr>
          <w:rFonts w:ascii="Garamond" w:hAnsi="Garamond"/>
          <w:noProof/>
        </w:rPr>
        <w:tab/>
        <w:t>19, 32</w:t>
      </w:r>
    </w:p>
    <w:p w14:paraId="4840030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Tractor Fuel</w:t>
      </w:r>
      <w:r w:rsidRPr="004A561B">
        <w:rPr>
          <w:rFonts w:ascii="Garamond" w:hAnsi="Garamond"/>
          <w:noProof/>
        </w:rPr>
        <w:tab/>
        <w:t>17</w:t>
      </w:r>
    </w:p>
    <w:p w14:paraId="5AC095F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Trade Gas Oil</w:t>
      </w:r>
      <w:r w:rsidRPr="004A561B">
        <w:rPr>
          <w:rFonts w:ascii="Garamond" w:hAnsi="Garamond"/>
          <w:noProof/>
        </w:rPr>
        <w:tab/>
        <w:t>17</w:t>
      </w:r>
    </w:p>
    <w:p w14:paraId="29469CB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triisobutylene</w:t>
      </w:r>
      <w:r w:rsidRPr="004A561B">
        <w:rPr>
          <w:rFonts w:ascii="Garamond" w:hAnsi="Garamond"/>
          <w:noProof/>
        </w:rPr>
        <w:tab/>
        <w:t>35</w:t>
      </w:r>
    </w:p>
    <w:p w14:paraId="0A4C66B3" w14:textId="154F5F8D" w:rsidR="004A561B" w:rsidRPr="004A561B" w:rsidRDefault="004A561B">
      <w:pPr>
        <w:pStyle w:val="Index1"/>
        <w:tabs>
          <w:tab w:val="right" w:leader="dot" w:pos="3423"/>
        </w:tabs>
        <w:rPr>
          <w:rFonts w:ascii="Garamond" w:hAnsi="Garamond"/>
          <w:noProof/>
        </w:rPr>
      </w:pPr>
      <w:r w:rsidRPr="004A561B">
        <w:rPr>
          <w:rFonts w:ascii="Garamond" w:hAnsi="Garamond"/>
          <w:noProof/>
        </w:rPr>
        <w:t>Trimer</w:t>
      </w:r>
      <w:r w:rsidRPr="004A561B">
        <w:rPr>
          <w:rFonts w:ascii="Garamond" w:hAnsi="Garamond"/>
          <w:noProof/>
        </w:rPr>
        <w:tab/>
        <w:t>28</w:t>
      </w:r>
      <w:r w:rsidR="00A86065">
        <w:rPr>
          <w:rFonts w:ascii="Garamond" w:hAnsi="Garamond"/>
          <w:noProof/>
        </w:rPr>
        <w:t>, 35</w:t>
      </w:r>
    </w:p>
    <w:p w14:paraId="300CA07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Trimer/Cold acid/Sulphuric acid</w:t>
      </w:r>
      <w:r w:rsidRPr="004A561B">
        <w:rPr>
          <w:rFonts w:ascii="Garamond" w:hAnsi="Garamond"/>
          <w:noProof/>
        </w:rPr>
        <w:tab/>
        <w:t>28</w:t>
      </w:r>
    </w:p>
    <w:p w14:paraId="6F75D5D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Trimer/Hot acid/Sulphuric acid</w:t>
      </w:r>
      <w:r w:rsidRPr="004A561B">
        <w:rPr>
          <w:rFonts w:ascii="Garamond" w:hAnsi="Garamond"/>
          <w:noProof/>
        </w:rPr>
        <w:tab/>
        <w:t>28</w:t>
      </w:r>
    </w:p>
    <w:p w14:paraId="1C760AA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Trimethyl Hexanes</w:t>
      </w:r>
      <w:r w:rsidRPr="004A561B">
        <w:rPr>
          <w:rFonts w:ascii="Garamond" w:hAnsi="Garamond"/>
          <w:noProof/>
        </w:rPr>
        <w:tab/>
        <w:t>34</w:t>
      </w:r>
    </w:p>
    <w:p w14:paraId="7782EDEC" w14:textId="322496C7" w:rsidR="004A561B" w:rsidRPr="004A561B" w:rsidRDefault="004A561B">
      <w:pPr>
        <w:pStyle w:val="Index1"/>
        <w:tabs>
          <w:tab w:val="right" w:leader="dot" w:pos="3423"/>
        </w:tabs>
        <w:rPr>
          <w:rFonts w:ascii="Garamond" w:hAnsi="Garamond"/>
          <w:noProof/>
        </w:rPr>
      </w:pPr>
      <w:r w:rsidRPr="004A561B">
        <w:rPr>
          <w:rFonts w:ascii="Garamond" w:hAnsi="Garamond"/>
          <w:noProof/>
        </w:rPr>
        <w:t>Trimethyl Pentane</w:t>
      </w:r>
      <w:r w:rsidRPr="004A561B">
        <w:rPr>
          <w:rFonts w:ascii="Garamond" w:hAnsi="Garamond"/>
          <w:noProof/>
        </w:rPr>
        <w:tab/>
      </w:r>
      <w:r w:rsidR="00A86065">
        <w:rPr>
          <w:rFonts w:ascii="Garamond" w:hAnsi="Garamond"/>
          <w:noProof/>
        </w:rPr>
        <w:t xml:space="preserve">29, </w:t>
      </w:r>
      <w:r w:rsidRPr="004A561B">
        <w:rPr>
          <w:rFonts w:ascii="Garamond" w:hAnsi="Garamond"/>
          <w:noProof/>
        </w:rPr>
        <w:t>30, 32, 34</w:t>
      </w:r>
      <w:r w:rsidR="00A86065">
        <w:rPr>
          <w:rFonts w:ascii="Garamond" w:hAnsi="Garamond"/>
          <w:noProof/>
        </w:rPr>
        <w:t>, 35</w:t>
      </w:r>
    </w:p>
    <w:p w14:paraId="06BBF60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Trimpell Ltd.</w:t>
      </w:r>
      <w:r w:rsidRPr="004A561B">
        <w:rPr>
          <w:rFonts w:ascii="Garamond" w:hAnsi="Garamond"/>
          <w:noProof/>
        </w:rPr>
        <w:tab/>
        <w:t>26, 27, 31</w:t>
      </w:r>
    </w:p>
    <w:p w14:paraId="73D92DF2"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Triptane</w:t>
      </w:r>
      <w:r w:rsidRPr="004A561B">
        <w:rPr>
          <w:rFonts w:ascii="Garamond" w:hAnsi="Garamond"/>
          <w:noProof/>
        </w:rPr>
        <w:tab/>
        <w:t>23, 24, 25, 28</w:t>
      </w:r>
    </w:p>
    <w:p w14:paraId="6DC495D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Tube and Tank Process</w:t>
      </w:r>
      <w:r w:rsidRPr="004A561B">
        <w:rPr>
          <w:rFonts w:ascii="Garamond" w:hAnsi="Garamond"/>
          <w:noProof/>
        </w:rPr>
        <w:tab/>
        <w:t>6</w:t>
      </w:r>
    </w:p>
    <w:p w14:paraId="29B5864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Tulsa</w:t>
      </w:r>
      <w:r w:rsidRPr="004A561B">
        <w:rPr>
          <w:rFonts w:ascii="Garamond" w:hAnsi="Garamond"/>
          <w:noProof/>
        </w:rPr>
        <w:tab/>
        <w:t>26, 27</w:t>
      </w:r>
    </w:p>
    <w:p w14:paraId="33ECAFDA"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U</w:t>
      </w:r>
    </w:p>
    <w:p w14:paraId="1A230D2C"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U.S. Petroleum Administration for War</w:t>
      </w:r>
      <w:r w:rsidRPr="004A561B">
        <w:rPr>
          <w:rFonts w:ascii="Garamond" w:hAnsi="Garamond"/>
          <w:noProof/>
        </w:rPr>
        <w:tab/>
        <w:t>45</w:t>
      </w:r>
    </w:p>
    <w:p w14:paraId="4DBD15B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Union Oil Company of California</w:t>
      </w:r>
      <w:r w:rsidRPr="004A561B">
        <w:rPr>
          <w:rFonts w:ascii="Garamond" w:hAnsi="Garamond"/>
          <w:noProof/>
        </w:rPr>
        <w:tab/>
        <w:t>9, 49</w:t>
      </w:r>
    </w:p>
    <w:p w14:paraId="69F616C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United Kingdom</w:t>
      </w:r>
      <w:r w:rsidRPr="004A561B">
        <w:rPr>
          <w:rFonts w:ascii="Garamond" w:hAnsi="Garamond"/>
          <w:noProof/>
        </w:rPr>
        <w:tab/>
        <w:t>47</w:t>
      </w:r>
    </w:p>
    <w:p w14:paraId="322C908B" w14:textId="40B919DF" w:rsidR="004A561B" w:rsidRPr="004A561B" w:rsidRDefault="004A561B">
      <w:pPr>
        <w:pStyle w:val="Index1"/>
        <w:tabs>
          <w:tab w:val="right" w:leader="dot" w:pos="3423"/>
        </w:tabs>
        <w:rPr>
          <w:rFonts w:ascii="Garamond" w:hAnsi="Garamond"/>
          <w:noProof/>
        </w:rPr>
      </w:pPr>
      <w:r w:rsidRPr="004A561B">
        <w:rPr>
          <w:rFonts w:ascii="Garamond" w:hAnsi="Garamond"/>
          <w:noProof/>
        </w:rPr>
        <w:t>Universal Oil Products Company (UOP)</w:t>
      </w:r>
      <w:r w:rsidRPr="004A561B">
        <w:rPr>
          <w:rFonts w:ascii="Garamond" w:hAnsi="Garamond"/>
          <w:noProof/>
        </w:rPr>
        <w:tab/>
        <w:t>11</w:t>
      </w:r>
      <w:r w:rsidR="00A86065">
        <w:rPr>
          <w:rFonts w:ascii="Garamond" w:hAnsi="Garamond"/>
          <w:noProof/>
        </w:rPr>
        <w:t>, 14, 19</w:t>
      </w:r>
    </w:p>
    <w:p w14:paraId="72B1EBE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US Army Air Force</w:t>
      </w:r>
      <w:r w:rsidRPr="004A561B">
        <w:rPr>
          <w:rFonts w:ascii="Garamond" w:hAnsi="Garamond"/>
          <w:noProof/>
        </w:rPr>
        <w:tab/>
        <w:t>3, 4</w:t>
      </w:r>
    </w:p>
    <w:p w14:paraId="2EB3DAB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US East Coast</w:t>
      </w:r>
      <w:r w:rsidRPr="004A561B">
        <w:rPr>
          <w:rFonts w:ascii="Garamond" w:hAnsi="Garamond"/>
          <w:noProof/>
        </w:rPr>
        <w:tab/>
        <w:t>44</w:t>
      </w:r>
    </w:p>
    <w:p w14:paraId="44DAFB4B"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US Navy</w:t>
      </w:r>
      <w:r w:rsidRPr="004A561B">
        <w:rPr>
          <w:rFonts w:ascii="Garamond" w:hAnsi="Garamond"/>
          <w:noProof/>
        </w:rPr>
        <w:tab/>
        <w:t>48</w:t>
      </w:r>
    </w:p>
    <w:p w14:paraId="1FE75167"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US West Coast</w:t>
      </w:r>
      <w:r w:rsidRPr="004A561B">
        <w:rPr>
          <w:rFonts w:ascii="Garamond" w:hAnsi="Garamond"/>
          <w:noProof/>
        </w:rPr>
        <w:tab/>
        <w:t>44</w:t>
      </w:r>
    </w:p>
    <w:p w14:paraId="082A9824"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Utah Oil Refining Co.</w:t>
      </w:r>
      <w:r w:rsidRPr="004A561B">
        <w:rPr>
          <w:rFonts w:ascii="Garamond" w:hAnsi="Garamond"/>
          <w:noProof/>
        </w:rPr>
        <w:tab/>
        <w:t>20</w:t>
      </w:r>
    </w:p>
    <w:p w14:paraId="651B47A3"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V</w:t>
      </w:r>
    </w:p>
    <w:p w14:paraId="629818A5"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Van Winkle</w:t>
      </w:r>
      <w:r w:rsidRPr="004A561B">
        <w:rPr>
          <w:rFonts w:ascii="Garamond" w:hAnsi="Garamond"/>
          <w:noProof/>
        </w:rPr>
        <w:tab/>
        <w:t>58</w:t>
      </w:r>
    </w:p>
    <w:p w14:paraId="7FF6696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vapour pressure</w:t>
      </w:r>
      <w:r w:rsidRPr="004A561B">
        <w:rPr>
          <w:rFonts w:ascii="Garamond" w:hAnsi="Garamond"/>
          <w:noProof/>
        </w:rPr>
        <w:tab/>
        <w:t>40</w:t>
      </w:r>
    </w:p>
    <w:p w14:paraId="3D0617CB" w14:textId="18226817" w:rsidR="004A561B" w:rsidRPr="004A561B" w:rsidRDefault="004A561B">
      <w:pPr>
        <w:pStyle w:val="Index1"/>
        <w:tabs>
          <w:tab w:val="right" w:leader="dot" w:pos="3423"/>
        </w:tabs>
        <w:rPr>
          <w:rFonts w:ascii="Garamond" w:hAnsi="Garamond"/>
          <w:noProof/>
        </w:rPr>
      </w:pPr>
      <w:r w:rsidRPr="004A561B">
        <w:rPr>
          <w:rFonts w:ascii="Garamond" w:hAnsi="Garamond"/>
          <w:noProof/>
        </w:rPr>
        <w:t>virgin naphthas</w:t>
      </w:r>
      <w:r w:rsidRPr="004A561B">
        <w:rPr>
          <w:rFonts w:ascii="Garamond" w:hAnsi="Garamond"/>
          <w:noProof/>
        </w:rPr>
        <w:tab/>
        <w:t>9</w:t>
      </w:r>
      <w:r w:rsidR="00A86065">
        <w:rPr>
          <w:rFonts w:ascii="Garamond" w:hAnsi="Garamond"/>
          <w:noProof/>
        </w:rPr>
        <w:t>, 18</w:t>
      </w:r>
    </w:p>
    <w:p w14:paraId="2DCB9679"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volatility</w:t>
      </w:r>
      <w:r w:rsidRPr="004A561B">
        <w:rPr>
          <w:rFonts w:ascii="Garamond" w:hAnsi="Garamond"/>
          <w:noProof/>
        </w:rPr>
        <w:tab/>
        <w:t>48</w:t>
      </w:r>
    </w:p>
    <w:p w14:paraId="76585D9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volatility specification</w:t>
      </w:r>
      <w:r w:rsidRPr="004A561B">
        <w:rPr>
          <w:rFonts w:ascii="Garamond" w:hAnsi="Garamond"/>
          <w:noProof/>
        </w:rPr>
        <w:tab/>
        <w:t>40</w:t>
      </w:r>
    </w:p>
    <w:p w14:paraId="370C8969"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W</w:t>
      </w:r>
    </w:p>
    <w:p w14:paraId="7700434E"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West Indies</w:t>
      </w:r>
      <w:r w:rsidRPr="004A561B">
        <w:rPr>
          <w:rFonts w:ascii="Garamond" w:hAnsi="Garamond"/>
          <w:noProof/>
        </w:rPr>
        <w:tab/>
        <w:t>26</w:t>
      </w:r>
    </w:p>
    <w:p w14:paraId="6022F01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Willbros</w:t>
      </w:r>
      <w:r w:rsidRPr="004A561B">
        <w:rPr>
          <w:rFonts w:ascii="Garamond" w:hAnsi="Garamond"/>
          <w:noProof/>
        </w:rPr>
        <w:tab/>
        <w:t>44, 45</w:t>
      </w:r>
    </w:p>
    <w:p w14:paraId="3761536F"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Wiltshire Oil Co. Inc.</w:t>
      </w:r>
      <w:r w:rsidRPr="004A561B">
        <w:rPr>
          <w:rFonts w:ascii="Garamond" w:hAnsi="Garamond"/>
          <w:noProof/>
        </w:rPr>
        <w:tab/>
        <w:t>22</w:t>
      </w:r>
    </w:p>
    <w:p w14:paraId="2BCAA231"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Wyoming,</w:t>
      </w:r>
      <w:r w:rsidRPr="004A561B">
        <w:rPr>
          <w:rFonts w:ascii="Garamond" w:hAnsi="Garamond"/>
          <w:noProof/>
        </w:rPr>
        <w:tab/>
        <w:t>20, 22</w:t>
      </w:r>
    </w:p>
    <w:p w14:paraId="17BCF59D"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X</w:t>
      </w:r>
    </w:p>
    <w:p w14:paraId="47274A46"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Xylenes</w:t>
      </w:r>
      <w:r w:rsidRPr="004A561B">
        <w:rPr>
          <w:rFonts w:ascii="Garamond" w:hAnsi="Garamond"/>
          <w:noProof/>
        </w:rPr>
        <w:tab/>
        <w:t>23</w:t>
      </w:r>
    </w:p>
    <w:p w14:paraId="495928C9" w14:textId="77777777" w:rsidR="004A561B" w:rsidRPr="004A561B" w:rsidRDefault="004A561B">
      <w:pPr>
        <w:pStyle w:val="IndexHeading"/>
        <w:keepNext/>
        <w:tabs>
          <w:tab w:val="right" w:leader="dot" w:pos="3423"/>
        </w:tabs>
        <w:rPr>
          <w:rFonts w:ascii="Garamond" w:eastAsiaTheme="minorEastAsia" w:hAnsi="Garamond" w:cstheme="minorBidi"/>
          <w:b w:val="0"/>
          <w:bCs w:val="0"/>
          <w:noProof/>
          <w:sz w:val="18"/>
          <w:szCs w:val="18"/>
        </w:rPr>
      </w:pPr>
      <w:r w:rsidRPr="004A561B">
        <w:rPr>
          <w:rFonts w:ascii="Garamond" w:hAnsi="Garamond"/>
          <w:noProof/>
          <w:sz w:val="18"/>
          <w:szCs w:val="18"/>
        </w:rPr>
        <w:t>Z</w:t>
      </w:r>
    </w:p>
    <w:p w14:paraId="7C7E7A30" w14:textId="77777777" w:rsidR="004A561B" w:rsidRPr="004A561B" w:rsidRDefault="004A561B">
      <w:pPr>
        <w:pStyle w:val="Index1"/>
        <w:tabs>
          <w:tab w:val="right" w:leader="dot" w:pos="3423"/>
        </w:tabs>
        <w:rPr>
          <w:rFonts w:ascii="Garamond" w:hAnsi="Garamond"/>
          <w:noProof/>
        </w:rPr>
      </w:pPr>
      <w:r w:rsidRPr="004A561B">
        <w:rPr>
          <w:rFonts w:ascii="Garamond" w:hAnsi="Garamond"/>
          <w:noProof/>
        </w:rPr>
        <w:t>zeolite</w:t>
      </w:r>
      <w:r w:rsidRPr="004A561B">
        <w:rPr>
          <w:rFonts w:ascii="Garamond" w:hAnsi="Garamond"/>
          <w:noProof/>
        </w:rPr>
        <w:tab/>
        <w:t>7</w:t>
      </w:r>
    </w:p>
    <w:p w14:paraId="7E079E7C" w14:textId="0557EF6A" w:rsidR="004A561B" w:rsidRPr="004A561B" w:rsidRDefault="004A561B" w:rsidP="002225A8">
      <w:pPr>
        <w:pStyle w:val="Index1"/>
        <w:rPr>
          <w:rFonts w:ascii="Garamond" w:hAnsi="Garamond"/>
          <w:b/>
          <w:bCs/>
          <w:noProof/>
        </w:rPr>
        <w:sectPr w:rsidR="004A561B" w:rsidRPr="004A561B" w:rsidSect="004A561B">
          <w:endnotePr>
            <w:numFmt w:val="decimal"/>
          </w:endnotePr>
          <w:type w:val="continuous"/>
          <w:pgSz w:w="11907" w:h="16839" w:code="1"/>
          <w:pgMar w:top="1800" w:right="2040" w:bottom="1800" w:left="2280" w:header="960" w:footer="960" w:gutter="0"/>
          <w:cols w:num="2" w:space="720"/>
        </w:sectPr>
      </w:pPr>
    </w:p>
    <w:p w14:paraId="39B34CE7" w14:textId="22A06321" w:rsidR="00844952" w:rsidRPr="004A561B" w:rsidRDefault="002225A8" w:rsidP="002225A8">
      <w:pPr>
        <w:pStyle w:val="Index1"/>
        <w:rPr>
          <w:rFonts w:ascii="Garamond" w:hAnsi="Garamond"/>
        </w:rPr>
      </w:pPr>
      <w:r w:rsidRPr="004A561B">
        <w:rPr>
          <w:rFonts w:ascii="Garamond" w:hAnsi="Garamond"/>
          <w:b/>
          <w:bCs/>
        </w:rPr>
        <w:fldChar w:fldCharType="end"/>
      </w:r>
    </w:p>
    <w:p w14:paraId="2E9A163B" w14:textId="77777777" w:rsidR="00844952" w:rsidRPr="001F4D91" w:rsidRDefault="00844952" w:rsidP="00A808C1">
      <w:pPr>
        <w:pStyle w:val="BodyText"/>
        <w:sectPr w:rsidR="00844952" w:rsidRPr="001F4D91" w:rsidSect="004A561B">
          <w:endnotePr>
            <w:numFmt w:val="decimal"/>
          </w:endnotePr>
          <w:type w:val="continuous"/>
          <w:pgSz w:w="11907" w:h="16839" w:code="1"/>
          <w:pgMar w:top="1800" w:right="2040" w:bottom="1800" w:left="2280" w:header="960" w:footer="960" w:gutter="0"/>
          <w:cols w:num="4" w:space="240"/>
        </w:sectPr>
      </w:pPr>
    </w:p>
    <w:p w14:paraId="6853A6E1" w14:textId="77777777" w:rsidR="00844952" w:rsidRDefault="00844952" w:rsidP="001E56FB">
      <w:pPr>
        <w:pStyle w:val="Heading1"/>
      </w:pPr>
      <w:bookmarkStart w:id="32" w:name="_Toc54196746"/>
      <w:r>
        <w:lastRenderedPageBreak/>
        <w:t>Research Sources</w:t>
      </w:r>
      <w:bookmarkEnd w:id="32"/>
    </w:p>
    <w:sectPr w:rsidR="00844952">
      <w:headerReference w:type="default" r:id="rId43"/>
      <w:footerReference w:type="default" r:id="rId44"/>
      <w:headerReference w:type="first" r:id="rId45"/>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DAAC9" w14:textId="77777777" w:rsidR="00A02B3F" w:rsidRDefault="00A02B3F">
      <w:r>
        <w:separator/>
      </w:r>
    </w:p>
  </w:endnote>
  <w:endnote w:type="continuationSeparator" w:id="0">
    <w:p w14:paraId="181BE56D" w14:textId="77777777" w:rsidR="00A02B3F" w:rsidRDefault="00A02B3F">
      <w:r>
        <w:continuationSeparator/>
      </w:r>
    </w:p>
  </w:endnote>
  <w:endnote w:id="1">
    <w:p w14:paraId="754F10D9" w14:textId="77777777" w:rsidR="008C5ADB" w:rsidRPr="00254EF5" w:rsidRDefault="008C5ADB" w:rsidP="000A1D43">
      <w:pPr>
        <w:pStyle w:val="EndnoteText"/>
        <w:jc w:val="left"/>
      </w:pPr>
      <w:r>
        <w:rPr>
          <w:rStyle w:val="EndnoteReference"/>
        </w:rPr>
        <w:endnoteRef/>
      </w:r>
      <w:r>
        <w:t xml:space="preserve"> Website USAF </w:t>
      </w:r>
      <w:hyperlink r:id="rId1" w:history="1">
        <w:r w:rsidRPr="00EA4325">
          <w:rPr>
            <w:rStyle w:val="Hyperlink"/>
          </w:rPr>
          <w:t>http://www.af.mil/photos/index.asp?galleryID=161&amp;page=2</w:t>
        </w:r>
      </w:hyperlink>
      <w:r>
        <w:t xml:space="preserve"> accessed Dec 20, 2006</w:t>
      </w:r>
    </w:p>
  </w:endnote>
  <w:endnote w:id="2">
    <w:p w14:paraId="75464080" w14:textId="35EADDF7" w:rsidR="008C5ADB" w:rsidRDefault="008C5ADB" w:rsidP="000A1D43">
      <w:pPr>
        <w:pStyle w:val="EndnoteText"/>
        <w:jc w:val="left"/>
      </w:pPr>
      <w:r>
        <w:rPr>
          <w:rStyle w:val="EndnoteReference"/>
        </w:rPr>
        <w:endnoteRef/>
      </w:r>
      <w:r>
        <w:t xml:space="preserve"> American Petroleum Institute 22</w:t>
      </w:r>
      <w:r>
        <w:rPr>
          <w:vertAlign w:val="superscript"/>
        </w:rPr>
        <w:t>nd</w:t>
      </w:r>
      <w:r>
        <w:t xml:space="preserve"> Annual Meeting San Francisco California November 3-7, 1941 Division – Refining “Method For Analyzing The Gasoline Fraction Of Petroleum, With Preliminary Results On East Texas And Oklahoma Crudes”– API Research Project 6 by Frederick D. Rossini, et al.</w:t>
      </w:r>
    </w:p>
  </w:endnote>
  <w:endnote w:id="3">
    <w:p w14:paraId="23256F74" w14:textId="7E0C3E53" w:rsidR="008C5ADB" w:rsidRPr="00AA4560" w:rsidRDefault="008C5ADB" w:rsidP="000A1D43">
      <w:pPr>
        <w:pStyle w:val="EndnoteText"/>
        <w:jc w:val="left"/>
      </w:pPr>
      <w:r>
        <w:rPr>
          <w:rStyle w:val="EndnoteReference"/>
        </w:rPr>
        <w:endnoteRef/>
      </w:r>
      <w:r>
        <w:t xml:space="preserve"> American Petroleum Institute 26</w:t>
      </w:r>
      <w:r>
        <w:rPr>
          <w:vertAlign w:val="superscript"/>
        </w:rPr>
        <w:t xml:space="preserve">th </w:t>
      </w:r>
      <w:r>
        <w:t>Annual Meeting, Chicago Illinois November 11-14, 1946 Division of Refining “Analysis of Alkylates and Hydrocodimers” – API Research Project 6 by Frederick D. Rossini, et al.</w:t>
      </w:r>
    </w:p>
  </w:endnote>
  <w:endnote w:id="4">
    <w:p w14:paraId="6E317FD7" w14:textId="77777777" w:rsidR="008C5ADB" w:rsidRPr="00AA4560" w:rsidRDefault="008C5ADB" w:rsidP="000A1D43">
      <w:pPr>
        <w:pStyle w:val="EndnoteText"/>
        <w:jc w:val="left"/>
      </w:pPr>
      <w:r>
        <w:rPr>
          <w:rStyle w:val="EndnoteReference"/>
        </w:rPr>
        <w:endnoteRef/>
      </w:r>
      <w:r>
        <w:t xml:space="preserve"> </w:t>
      </w:r>
      <w:r>
        <w:rPr>
          <w:rStyle w:val="EndnoteReference"/>
          <w:vertAlign w:val="baseline"/>
        </w:rPr>
        <w:t xml:space="preserve">Description of Principal Refining Processes from: “Aviation Gasoline Plants and Facilities” - Report of the Surplus Property Administration to the (U.S.) Congress Jan 14, 1946 - Institute of Aeronautical Science </w:t>
      </w:r>
    </w:p>
  </w:endnote>
  <w:endnote w:id="5">
    <w:p w14:paraId="7C025EFA" w14:textId="77777777" w:rsidR="008C5ADB" w:rsidRPr="005A078E" w:rsidRDefault="008C5ADB" w:rsidP="000A1D43">
      <w:pPr>
        <w:pStyle w:val="EndnoteText"/>
        <w:jc w:val="left"/>
      </w:pPr>
      <w:r>
        <w:rPr>
          <w:rStyle w:val="EndnoteReference"/>
        </w:rPr>
        <w:endnoteRef/>
      </w:r>
      <w:r>
        <w:t xml:space="preserve"> The American Petroleum Industry – The age of energy 1899-1959” by Harold F Williamson et al., Northwestern University Press. Source Chevron</w:t>
      </w:r>
      <w:r>
        <w:fldChar w:fldCharType="begin"/>
      </w:r>
      <w:r>
        <w:instrText xml:space="preserve"> XE "</w:instrText>
      </w:r>
      <w:r w:rsidRPr="00D62EC9">
        <w:instrText>Chevron</w:instrText>
      </w:r>
      <w:r>
        <w:instrText xml:space="preserve">" </w:instrText>
      </w:r>
      <w:r>
        <w:fldChar w:fldCharType="end"/>
      </w:r>
      <w:r>
        <w:t xml:space="preserve"> Park – San Ramon Technical Library.</w:t>
      </w:r>
    </w:p>
  </w:endnote>
  <w:endnote w:id="6">
    <w:p w14:paraId="0202910A" w14:textId="77777777" w:rsidR="008C5ADB" w:rsidRPr="005A078E" w:rsidRDefault="008C5ADB" w:rsidP="000A1D43">
      <w:pPr>
        <w:pStyle w:val="EndnoteText"/>
        <w:jc w:val="left"/>
      </w:pPr>
      <w:r>
        <w:rPr>
          <w:rStyle w:val="EndnoteReference"/>
        </w:rPr>
        <w:endnoteRef/>
      </w:r>
      <w:r>
        <w:t xml:space="preserve"> “The Story of Engineering at Mobil</w:t>
      </w:r>
      <w:r>
        <w:fldChar w:fldCharType="begin"/>
      </w:r>
      <w:r>
        <w:instrText xml:space="preserve"> XE "</w:instrText>
      </w:r>
      <w:r w:rsidRPr="00672AF4">
        <w:instrText>Mobil</w:instrText>
      </w:r>
      <w:r>
        <w:instrText xml:space="preserve">" </w:instrText>
      </w:r>
      <w:r>
        <w:fldChar w:fldCharType="end"/>
      </w:r>
      <w:r>
        <w:t>” Mobil Research &amp; Development Corporation, Princeton New Jersey Published 1989</w:t>
      </w:r>
    </w:p>
  </w:endnote>
  <w:endnote w:id="7">
    <w:p w14:paraId="3782D59F" w14:textId="77777777" w:rsidR="008C5ADB" w:rsidRPr="00C97723" w:rsidRDefault="008C5ADB" w:rsidP="000A1D43">
      <w:pPr>
        <w:pStyle w:val="EndnoteText"/>
        <w:jc w:val="left"/>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8">
    <w:p w14:paraId="3149F5F4" w14:textId="77777777" w:rsidR="008C5ADB" w:rsidRPr="00C97723" w:rsidRDefault="008C5ADB" w:rsidP="000A1D43">
      <w:pPr>
        <w:pStyle w:val="EndnoteText"/>
        <w:jc w:val="left"/>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9">
    <w:p w14:paraId="7D6D5D2A" w14:textId="2AFAD2B2" w:rsidR="008C5ADB" w:rsidRDefault="008C5ADB" w:rsidP="000A1D43">
      <w:pPr>
        <w:pStyle w:val="EndnoteText"/>
        <w:jc w:val="left"/>
      </w:pPr>
      <w:r>
        <w:rPr>
          <w:rStyle w:val="EndnoteReference"/>
        </w:rPr>
        <w:endnoteRef/>
      </w:r>
      <w:r>
        <w:t xml:space="preserve"> American Petroleum Institute 24</w:t>
      </w:r>
      <w:r w:rsidRPr="000E3A95">
        <w:rPr>
          <w:vertAlign w:val="superscript"/>
        </w:rPr>
        <w:t>th</w:t>
      </w:r>
      <w:r>
        <w:t xml:space="preserve"> Annual Meeting Division of Refining Vol. 24 [III] (1943) “FCC Catalyst Cracking for Premium Fuels” by E.V. Murphee et al.</w:t>
      </w:r>
    </w:p>
  </w:endnote>
  <w:endnote w:id="10">
    <w:p w14:paraId="679C180E" w14:textId="77777777" w:rsidR="008C5ADB" w:rsidRPr="00C97723" w:rsidRDefault="008C5ADB" w:rsidP="000A1D43">
      <w:pPr>
        <w:pStyle w:val="EndnoteText"/>
        <w:jc w:val="left"/>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11">
    <w:p w14:paraId="6A53BE67" w14:textId="77777777" w:rsidR="008C5ADB" w:rsidRPr="00D559E6" w:rsidRDefault="008C5ADB" w:rsidP="000A1D43">
      <w:pPr>
        <w:pStyle w:val="EndnoteText"/>
        <w:jc w:val="left"/>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12">
    <w:p w14:paraId="29BC7625" w14:textId="77777777" w:rsidR="008C5ADB" w:rsidRDefault="008C5ADB" w:rsidP="000A1D43">
      <w:pPr>
        <w:pStyle w:val="EndnoteText"/>
        <w:jc w:val="left"/>
      </w:pPr>
      <w:r>
        <w:rPr>
          <w:rStyle w:val="EndnoteReference"/>
        </w:rPr>
        <w:endnoteRef/>
      </w:r>
      <w:r>
        <w:t xml:space="preserve"> A History of the Petroleum Administration for War, 1941-1945 Administration For War Petroleum Administration for War, Published by University Press of the Pacific, United States (2005) ISBN 10: 1410221954 ISBN 13: 9781410221957</w:t>
      </w:r>
    </w:p>
  </w:endnote>
  <w:endnote w:id="13">
    <w:p w14:paraId="3E0D4587" w14:textId="77777777" w:rsidR="008C5ADB" w:rsidRDefault="008C5ADB" w:rsidP="000A1D43">
      <w:pPr>
        <w:pStyle w:val="EndnoteText"/>
        <w:jc w:val="left"/>
      </w:pPr>
      <w:r>
        <w:rPr>
          <w:rStyle w:val="EndnoteReference"/>
        </w:rPr>
        <w:endnoteRef/>
      </w:r>
      <w:r>
        <w:t xml:space="preserve"> Aviation Gasoline Plants and Facilities. Report of the Surplus Property Administration to the Congress, January 14, 1946, Institute of Aeronautical Sciences.</w:t>
      </w:r>
    </w:p>
  </w:endnote>
  <w:endnote w:id="14">
    <w:p w14:paraId="1E312EF3" w14:textId="77777777" w:rsidR="008C5ADB" w:rsidRPr="001E6299" w:rsidRDefault="008C5ADB" w:rsidP="000A1D43">
      <w:pPr>
        <w:pStyle w:val="EndnoteText"/>
        <w:jc w:val="left"/>
      </w:pPr>
      <w:r>
        <w:rPr>
          <w:rStyle w:val="EndnoteReference"/>
        </w:rPr>
        <w:endnoteRef/>
      </w:r>
      <w:r>
        <w:t xml:space="preserve"> Website </w:t>
      </w:r>
      <w:hyperlink r:id="rId2" w:history="1">
        <w:r w:rsidRPr="00FC2B74">
          <w:rPr>
            <w:rStyle w:val="Hyperlink"/>
          </w:rPr>
          <w:t>http://www.texacohistory.com/History/index.htm</w:t>
        </w:r>
      </w:hyperlink>
      <w:r>
        <w:t xml:space="preserve"> accessed Oct 27, 2007 “</w:t>
      </w:r>
      <w:r w:rsidRPr="001E6299">
        <w:t xml:space="preserve">History Of The Texas Company </w:t>
      </w:r>
      <w:r>
        <w:t>a</w:t>
      </w:r>
      <w:r w:rsidRPr="001E6299">
        <w:t>nd Port Arthur Works Refinery</w:t>
      </w:r>
      <w:r>
        <w:t>”</w:t>
      </w:r>
      <w:r w:rsidRPr="001E6299">
        <w:t xml:space="preserve"> by Elton N. Gish</w:t>
      </w:r>
    </w:p>
  </w:endnote>
  <w:endnote w:id="15">
    <w:p w14:paraId="5FE2F120" w14:textId="6EE30758" w:rsidR="008C5ADB" w:rsidRDefault="008C5ADB" w:rsidP="000A1D43">
      <w:pPr>
        <w:pStyle w:val="EndnoteText"/>
        <w:jc w:val="left"/>
      </w:pPr>
      <w:r>
        <w:rPr>
          <w:rStyle w:val="EndnoteReference"/>
        </w:rPr>
        <w:endnoteRef/>
      </w:r>
      <w:r>
        <w:t xml:space="preserve"> American Petroleum Institute 26</w:t>
      </w:r>
      <w:r w:rsidRPr="009168C3">
        <w:rPr>
          <w:vertAlign w:val="superscript"/>
        </w:rPr>
        <w:t>th</w:t>
      </w:r>
      <w:r>
        <w:t xml:space="preserve"> Annual Meeting Chicago Illinois November 11-14, 1946 Division of Refining “Project 6 Spotlights AVGAS Progress” by H.W. Field and D.W. Gould</w:t>
      </w:r>
    </w:p>
  </w:endnote>
  <w:endnote w:id="16">
    <w:p w14:paraId="20493217" w14:textId="3BDD5BD6" w:rsidR="008C5ADB" w:rsidRDefault="008C5ADB" w:rsidP="000A1D43">
      <w:pPr>
        <w:pStyle w:val="EndnoteText"/>
        <w:jc w:val="left"/>
      </w:pPr>
      <w:r>
        <w:rPr>
          <w:rStyle w:val="EndnoteReference"/>
        </w:rPr>
        <w:endnoteRef/>
      </w:r>
      <w:r>
        <w:t xml:space="preserve"> American Petroleum Institute 20</w:t>
      </w:r>
      <w:r>
        <w:rPr>
          <w:vertAlign w:val="superscript"/>
        </w:rPr>
        <w:t>th</w:t>
      </w:r>
      <w:r>
        <w:t xml:space="preserve"> Annual Meeting Chicago Illinois November 9-17, 1939 Group Session – Refining “Thermal Alkylation and NeoHexane” by G.G. Oberfell, F.E. Frey</w:t>
      </w:r>
    </w:p>
  </w:endnote>
  <w:endnote w:id="17">
    <w:p w14:paraId="3313718D" w14:textId="75DF287B" w:rsidR="008C5ADB" w:rsidRDefault="008C5ADB" w:rsidP="000A1D43">
      <w:pPr>
        <w:pStyle w:val="EndnoteText"/>
        <w:jc w:val="left"/>
      </w:pPr>
      <w:r>
        <w:rPr>
          <w:rStyle w:val="EndnoteReference"/>
        </w:rPr>
        <w:endnoteRef/>
      </w:r>
      <w:r>
        <w:t xml:space="preserve"> American Petroleum Institute 20</w:t>
      </w:r>
      <w:r>
        <w:rPr>
          <w:vertAlign w:val="superscript"/>
        </w:rPr>
        <w:t>th</w:t>
      </w:r>
      <w:r>
        <w:t xml:space="preserve"> Annual Meeting Chicago Illinois November 9-17, 1939 Group Session – Refining “Thermal Alkylation and NeoHexane” by G.G. Oberfell, F.E. Frey</w:t>
      </w:r>
    </w:p>
  </w:endnote>
  <w:endnote w:id="18">
    <w:p w14:paraId="0BF7F5DC" w14:textId="0D20F0F8" w:rsidR="008C5ADB" w:rsidRPr="00290AE5" w:rsidRDefault="008C5ADB" w:rsidP="000A1D43">
      <w:pPr>
        <w:pStyle w:val="EndnoteText"/>
        <w:jc w:val="left"/>
      </w:pPr>
      <w:r>
        <w:rPr>
          <w:rStyle w:val="EndnoteReference"/>
        </w:rPr>
        <w:endnoteRef/>
      </w:r>
      <w:r>
        <w:t xml:space="preserve"> The American Petroleum Industry – The age of energy 1899-1959” by Harold F. Williamson et al., Northwestern University Press. Source Chevron</w:t>
      </w:r>
      <w:r>
        <w:fldChar w:fldCharType="begin"/>
      </w:r>
      <w:r>
        <w:instrText xml:space="preserve"> XE "</w:instrText>
      </w:r>
      <w:r w:rsidRPr="00D62EC9">
        <w:instrText>Chevron</w:instrText>
      </w:r>
      <w:r>
        <w:instrText xml:space="preserve">" </w:instrText>
      </w:r>
      <w:r>
        <w:fldChar w:fldCharType="end"/>
      </w:r>
      <w:r>
        <w:t xml:space="preserve"> Park – San Ramon Technical Library.</w:t>
      </w:r>
    </w:p>
  </w:endnote>
  <w:endnote w:id="19">
    <w:p w14:paraId="429F9EE9" w14:textId="77777777" w:rsidR="008C5ADB" w:rsidRPr="004424AE" w:rsidRDefault="008C5ADB" w:rsidP="000A1D43">
      <w:pPr>
        <w:pStyle w:val="EndnoteText"/>
        <w:jc w:val="left"/>
      </w:pPr>
      <w:r>
        <w:rPr>
          <w:rStyle w:val="EndnoteReference"/>
        </w:rPr>
        <w:endnoteRef/>
      </w:r>
      <w:r>
        <w:t xml:space="preserve"> Reference: Minerals Yearbook, Review of 1940, 1941, 1942, 1943, 1944, 1945, 1946, 1947, 1948 - Source San Francisco Public Library Accessed May 2000.</w:t>
      </w:r>
    </w:p>
  </w:endnote>
  <w:endnote w:id="20">
    <w:p w14:paraId="00A02E02" w14:textId="25D0BCE0" w:rsidR="008C5ADB" w:rsidRPr="00196F55" w:rsidRDefault="008C5ADB" w:rsidP="000A1D43">
      <w:pPr>
        <w:pStyle w:val="EndnoteText"/>
        <w:jc w:val="left"/>
      </w:pPr>
      <w:r>
        <w:rPr>
          <w:rStyle w:val="EndnoteReference"/>
        </w:rPr>
        <w:endnoteRef/>
      </w:r>
      <w:r>
        <w:t xml:space="preserve"> </w:t>
      </w:r>
      <w:r w:rsidRPr="00196F55">
        <w:t>“Background data on 100 octane gasoline. History of its Development, Its Manufacture, Its Potentialities for War and Peace, Economic and Strategic Choices Related To It.” - Prepared by the Standard Oil Company (NJ) 30 Rockefeller Plaza, New York City. April 1943. Source: US Library of Congress Call Number: TP692.2 .S8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03108" w14:textId="77777777" w:rsidR="008C5ADB" w:rsidRDefault="008C5ADB">
    <w:pPr>
      <w:pStyle w:val="Footer"/>
    </w:pPr>
    <w:r>
      <w:rPr>
        <w:rStyle w:val="PageNumber"/>
      </w:rPr>
      <w:fldChar w:fldCharType="begin"/>
    </w:r>
    <w:r>
      <w:rPr>
        <w:rStyle w:val="PageNumber"/>
      </w:rPr>
      <w:instrText xml:space="preserve"> PAGE </w:instrText>
    </w:r>
    <w:r>
      <w:rPr>
        <w:rStyle w:val="PageNumber"/>
      </w:rPr>
      <w:fldChar w:fldCharType="separate"/>
    </w:r>
    <w:r w:rsidR="00BE1797">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D8634" w14:textId="77777777" w:rsidR="008C5ADB" w:rsidRDefault="008C5ADB">
    <w:pPr>
      <w:pStyle w:val="Footer"/>
    </w:pPr>
    <w:r>
      <w:rPr>
        <w:rStyle w:val="PageNumber"/>
      </w:rPr>
      <w:fldChar w:fldCharType="begin"/>
    </w:r>
    <w:r>
      <w:rPr>
        <w:rStyle w:val="PageNumber"/>
      </w:rPr>
      <w:instrText xml:space="preserve"> PAGE </w:instrText>
    </w:r>
    <w:r>
      <w:rPr>
        <w:rStyle w:val="PageNumber"/>
      </w:rPr>
      <w:fldChar w:fldCharType="separate"/>
    </w:r>
    <w:r w:rsidR="00A86065">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F2D4F" w14:textId="77777777" w:rsidR="008C5ADB" w:rsidRDefault="008C5ADB">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6065">
      <w:rPr>
        <w:rStyle w:val="PageNumber"/>
        <w:noProof/>
      </w:rPr>
      <w:t>55</w:t>
    </w:r>
    <w:r>
      <w:rPr>
        <w:rStyle w:val="PageNumber"/>
      </w:rPr>
      <w:fldChar w:fldCharType="end"/>
    </w:r>
  </w:p>
  <w:p w14:paraId="594A0F3B" w14:textId="77777777" w:rsidR="008C5ADB" w:rsidRDefault="008C5A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92277" w14:textId="77777777" w:rsidR="008C5ADB" w:rsidRDefault="008C5ADB">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6065">
      <w:rPr>
        <w:rStyle w:val="PageNumber"/>
        <w:noProof/>
      </w:rPr>
      <w:t>56</w:t>
    </w:r>
    <w:r>
      <w:rPr>
        <w:rStyle w:val="PageNumber"/>
      </w:rPr>
      <w:fldChar w:fldCharType="end"/>
    </w:r>
  </w:p>
  <w:p w14:paraId="2D9BE1E2" w14:textId="77777777" w:rsidR="008C5ADB" w:rsidRDefault="008C5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6CAFF" w14:textId="77777777" w:rsidR="00A02B3F" w:rsidRDefault="00A02B3F">
      <w:r>
        <w:separator/>
      </w:r>
    </w:p>
  </w:footnote>
  <w:footnote w:type="continuationSeparator" w:id="0">
    <w:p w14:paraId="0914969E" w14:textId="77777777" w:rsidR="00A02B3F" w:rsidRDefault="00A0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A086A" w14:textId="77777777" w:rsidR="008C5ADB" w:rsidRDefault="008C5ADB">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94FC1" w14:textId="77777777" w:rsidR="008C5ADB" w:rsidRDefault="008C5ADB">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E5BEB" w14:textId="77777777" w:rsidR="008C5ADB" w:rsidRDefault="008C5A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C8E68" w14:textId="77777777" w:rsidR="008C5ADB" w:rsidRDefault="008C5ADB">
    <w:pPr>
      <w:pStyle w:val="Header"/>
      <w:tabs>
        <w:tab w:val="left" w:pos="4395"/>
      </w:tabs>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DB832" w14:textId="77777777" w:rsidR="008C5ADB" w:rsidRDefault="008C5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5FE8"/>
    <w:multiLevelType w:val="hybridMultilevel"/>
    <w:tmpl w:val="01568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A96D56"/>
    <w:multiLevelType w:val="hybridMultilevel"/>
    <w:tmpl w:val="52A02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A105BEB"/>
    <w:multiLevelType w:val="hybridMultilevel"/>
    <w:tmpl w:val="FF260BEA"/>
    <w:lvl w:ilvl="0" w:tplc="ECBEC07C">
      <w:start w:val="1"/>
      <w:numFmt w:val="lowerLetter"/>
      <w:lvlText w:val="(%1)"/>
      <w:lvlJc w:val="left"/>
      <w:pPr>
        <w:tabs>
          <w:tab w:val="num" w:pos="720"/>
        </w:tabs>
        <w:ind w:left="720" w:hanging="360"/>
      </w:pPr>
      <w:rPr>
        <w:rFonts w:hint="default"/>
      </w:rPr>
    </w:lvl>
    <w:lvl w:ilvl="1" w:tplc="568C8EB4">
      <w:start w:val="1"/>
      <w:numFmt w:val="decimal"/>
      <w:lvlText w:val="(%2)"/>
      <w:lvlJc w:val="left"/>
      <w:pPr>
        <w:tabs>
          <w:tab w:val="num" w:pos="1800"/>
        </w:tabs>
        <w:ind w:left="1800" w:hanging="720"/>
      </w:pPr>
      <w:rPr>
        <w:rFonts w:hint="default"/>
      </w:rPr>
    </w:lvl>
    <w:lvl w:ilvl="2" w:tplc="6598CE7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B6E3C24"/>
    <w:multiLevelType w:val="hybridMultilevel"/>
    <w:tmpl w:val="E236D012"/>
    <w:lvl w:ilvl="0" w:tplc="CFBCE3EA">
      <w:start w:val="1"/>
      <w:numFmt w:val="bullet"/>
      <w:pStyle w:val="BodyText1do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AE45429"/>
    <w:multiLevelType w:val="hybridMultilevel"/>
    <w:tmpl w:val="D42C1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6"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7" w15:restartNumberingAfterBreak="0">
    <w:nsid w:val="60CF381B"/>
    <w:multiLevelType w:val="hybridMultilevel"/>
    <w:tmpl w:val="39BAF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41607B"/>
    <w:multiLevelType w:val="hybridMultilevel"/>
    <w:tmpl w:val="0E622AB6"/>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7F2A317A"/>
    <w:multiLevelType w:val="hybridMultilevel"/>
    <w:tmpl w:val="0FB03712"/>
    <w:lvl w:ilvl="0" w:tplc="1CDC7A8A">
      <w:start w:val="1"/>
      <w:numFmt w:val="decimal"/>
      <w:lvlText w:val="(%1)"/>
      <w:lvlJc w:val="left"/>
      <w:pPr>
        <w:tabs>
          <w:tab w:val="num" w:pos="720"/>
        </w:tabs>
        <w:ind w:left="720" w:hanging="360"/>
      </w:pPr>
      <w:rPr>
        <w:rFonts w:hint="default"/>
      </w:rPr>
    </w:lvl>
    <w:lvl w:ilvl="1" w:tplc="F80201A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2"/>
  </w:num>
  <w:num w:numId="4">
    <w:abstractNumId w:val="9"/>
  </w:num>
  <w:num w:numId="5">
    <w:abstractNumId w:val="8"/>
  </w:num>
  <w:num w:numId="6">
    <w:abstractNumId w:val="4"/>
  </w:num>
  <w:num w:numId="7">
    <w:abstractNumId w:val="0"/>
  </w:num>
  <w:num w:numId="8">
    <w:abstractNumId w:val="3"/>
  </w:num>
  <w:num w:numId="9">
    <w:abstractNumId w:val="7"/>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0724" w:allStyles="0" w:customStyles="0" w:latentStyles="1" w:stylesInUse="0" w:headingStyles="1" w:numberingStyles="0" w:tableStyles="0" w:directFormattingOnRuns="1" w:directFormattingOnParagraphs="1" w:directFormattingOnNumbering="1" w:directFormattingOnTables="0" w:clearFormatting="0" w:top3HeadingStyles="0" w:visibleStyles="0" w:alternateStyleNames="0"/>
  <w:documentProtection w:edit="readOnly" w:enforcement="1" w:cryptProviderType="rsaAES" w:cryptAlgorithmClass="hash" w:cryptAlgorithmType="typeAny" w:cryptAlgorithmSid="14" w:cryptSpinCount="100000" w:hash="tA+6vtJxbFEL888SMnODeOx1h36yE72gptCvQ8of0uM4ybAig6egnzKrzZolI+Hv33nQegeeJQBe5DaUlScJfg==" w:salt="oBDyT+T7oplXTSDq1BfMCA=="/>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96D"/>
    <w:rsid w:val="000079F3"/>
    <w:rsid w:val="00011B96"/>
    <w:rsid w:val="00012BB9"/>
    <w:rsid w:val="00014EB4"/>
    <w:rsid w:val="00037EC9"/>
    <w:rsid w:val="00043627"/>
    <w:rsid w:val="0004523F"/>
    <w:rsid w:val="000611CF"/>
    <w:rsid w:val="000837F5"/>
    <w:rsid w:val="0008796D"/>
    <w:rsid w:val="00096D01"/>
    <w:rsid w:val="000A1D43"/>
    <w:rsid w:val="000A1F39"/>
    <w:rsid w:val="000A4218"/>
    <w:rsid w:val="000B358C"/>
    <w:rsid w:val="000B475B"/>
    <w:rsid w:val="000B57E1"/>
    <w:rsid w:val="000C1084"/>
    <w:rsid w:val="000C61F6"/>
    <w:rsid w:val="000D5467"/>
    <w:rsid w:val="000D5F57"/>
    <w:rsid w:val="000E3A95"/>
    <w:rsid w:val="000E6ADD"/>
    <w:rsid w:val="000F08CE"/>
    <w:rsid w:val="000F6D1A"/>
    <w:rsid w:val="00100C6F"/>
    <w:rsid w:val="00104E51"/>
    <w:rsid w:val="00120C95"/>
    <w:rsid w:val="00130690"/>
    <w:rsid w:val="00132831"/>
    <w:rsid w:val="00137D93"/>
    <w:rsid w:val="00153A71"/>
    <w:rsid w:val="00155C25"/>
    <w:rsid w:val="00166C9E"/>
    <w:rsid w:val="0017610F"/>
    <w:rsid w:val="00196F55"/>
    <w:rsid w:val="001A30FA"/>
    <w:rsid w:val="001A3E89"/>
    <w:rsid w:val="001A5FF4"/>
    <w:rsid w:val="001B7B81"/>
    <w:rsid w:val="001C45BC"/>
    <w:rsid w:val="001D724C"/>
    <w:rsid w:val="001E2AF3"/>
    <w:rsid w:val="001E56FB"/>
    <w:rsid w:val="001E6299"/>
    <w:rsid w:val="001F4D91"/>
    <w:rsid w:val="001F682A"/>
    <w:rsid w:val="002047E1"/>
    <w:rsid w:val="00207397"/>
    <w:rsid w:val="002073BC"/>
    <w:rsid w:val="00211477"/>
    <w:rsid w:val="002150AF"/>
    <w:rsid w:val="002225A8"/>
    <w:rsid w:val="00233283"/>
    <w:rsid w:val="00234391"/>
    <w:rsid w:val="00254EF5"/>
    <w:rsid w:val="00260799"/>
    <w:rsid w:val="002631D7"/>
    <w:rsid w:val="00264EBB"/>
    <w:rsid w:val="00270B20"/>
    <w:rsid w:val="002711BF"/>
    <w:rsid w:val="002758B8"/>
    <w:rsid w:val="00290AE5"/>
    <w:rsid w:val="002A69C9"/>
    <w:rsid w:val="002B4108"/>
    <w:rsid w:val="002F2825"/>
    <w:rsid w:val="002F317B"/>
    <w:rsid w:val="003125AB"/>
    <w:rsid w:val="00320E88"/>
    <w:rsid w:val="00322F9F"/>
    <w:rsid w:val="0032796E"/>
    <w:rsid w:val="00346A37"/>
    <w:rsid w:val="003662E4"/>
    <w:rsid w:val="00367188"/>
    <w:rsid w:val="00373449"/>
    <w:rsid w:val="0037396D"/>
    <w:rsid w:val="00373CB0"/>
    <w:rsid w:val="00380411"/>
    <w:rsid w:val="003875F8"/>
    <w:rsid w:val="003A700C"/>
    <w:rsid w:val="003C25D8"/>
    <w:rsid w:val="003D6DCA"/>
    <w:rsid w:val="003E213A"/>
    <w:rsid w:val="004027ED"/>
    <w:rsid w:val="00403B1C"/>
    <w:rsid w:val="00423C4C"/>
    <w:rsid w:val="00427666"/>
    <w:rsid w:val="004424AE"/>
    <w:rsid w:val="00452DA5"/>
    <w:rsid w:val="0045457A"/>
    <w:rsid w:val="00462411"/>
    <w:rsid w:val="00495E5E"/>
    <w:rsid w:val="00497FC9"/>
    <w:rsid w:val="004A3474"/>
    <w:rsid w:val="004A561B"/>
    <w:rsid w:val="004C099E"/>
    <w:rsid w:val="004C217D"/>
    <w:rsid w:val="004D1A48"/>
    <w:rsid w:val="004D1F8F"/>
    <w:rsid w:val="004E0C6F"/>
    <w:rsid w:val="004E0DE2"/>
    <w:rsid w:val="004E2CCF"/>
    <w:rsid w:val="004F0E1C"/>
    <w:rsid w:val="004F248E"/>
    <w:rsid w:val="004F3C97"/>
    <w:rsid w:val="004F4325"/>
    <w:rsid w:val="004F7D01"/>
    <w:rsid w:val="004F7FB6"/>
    <w:rsid w:val="005010EB"/>
    <w:rsid w:val="0050355B"/>
    <w:rsid w:val="00514C52"/>
    <w:rsid w:val="00520D31"/>
    <w:rsid w:val="00534954"/>
    <w:rsid w:val="00536819"/>
    <w:rsid w:val="005431C7"/>
    <w:rsid w:val="00546164"/>
    <w:rsid w:val="00546422"/>
    <w:rsid w:val="00546F88"/>
    <w:rsid w:val="0055252A"/>
    <w:rsid w:val="00552A36"/>
    <w:rsid w:val="00561007"/>
    <w:rsid w:val="00562408"/>
    <w:rsid w:val="00567A71"/>
    <w:rsid w:val="00580186"/>
    <w:rsid w:val="0058097C"/>
    <w:rsid w:val="005862CD"/>
    <w:rsid w:val="00586359"/>
    <w:rsid w:val="00591148"/>
    <w:rsid w:val="00592E2D"/>
    <w:rsid w:val="00592FD8"/>
    <w:rsid w:val="005A078E"/>
    <w:rsid w:val="005A43A4"/>
    <w:rsid w:val="005B26DB"/>
    <w:rsid w:val="005B74E5"/>
    <w:rsid w:val="005C3BB0"/>
    <w:rsid w:val="005C4EA9"/>
    <w:rsid w:val="005C5F95"/>
    <w:rsid w:val="005E09D4"/>
    <w:rsid w:val="005E5E6B"/>
    <w:rsid w:val="005F2D60"/>
    <w:rsid w:val="005F33FB"/>
    <w:rsid w:val="005F5C5C"/>
    <w:rsid w:val="00605941"/>
    <w:rsid w:val="00631538"/>
    <w:rsid w:val="00646ED9"/>
    <w:rsid w:val="00656E6B"/>
    <w:rsid w:val="006605F7"/>
    <w:rsid w:val="00660734"/>
    <w:rsid w:val="00682EAB"/>
    <w:rsid w:val="006A3091"/>
    <w:rsid w:val="006C5E57"/>
    <w:rsid w:val="00704226"/>
    <w:rsid w:val="0070514F"/>
    <w:rsid w:val="00707A28"/>
    <w:rsid w:val="00714947"/>
    <w:rsid w:val="00721D6A"/>
    <w:rsid w:val="007234DE"/>
    <w:rsid w:val="007577EC"/>
    <w:rsid w:val="007704C5"/>
    <w:rsid w:val="007836E1"/>
    <w:rsid w:val="00790A00"/>
    <w:rsid w:val="007A282E"/>
    <w:rsid w:val="007A67E3"/>
    <w:rsid w:val="007B5921"/>
    <w:rsid w:val="007C4B7A"/>
    <w:rsid w:val="007C4F01"/>
    <w:rsid w:val="007D689D"/>
    <w:rsid w:val="007D6F70"/>
    <w:rsid w:val="007E0384"/>
    <w:rsid w:val="007E6AE9"/>
    <w:rsid w:val="007F74E5"/>
    <w:rsid w:val="008018C9"/>
    <w:rsid w:val="00822C3D"/>
    <w:rsid w:val="00823C70"/>
    <w:rsid w:val="008358A4"/>
    <w:rsid w:val="00837BA8"/>
    <w:rsid w:val="00844952"/>
    <w:rsid w:val="00852CFE"/>
    <w:rsid w:val="0086186F"/>
    <w:rsid w:val="00885DD5"/>
    <w:rsid w:val="0089465F"/>
    <w:rsid w:val="008A7781"/>
    <w:rsid w:val="008C07A7"/>
    <w:rsid w:val="008C1F74"/>
    <w:rsid w:val="008C5ADB"/>
    <w:rsid w:val="008C5DF3"/>
    <w:rsid w:val="008E6571"/>
    <w:rsid w:val="008F1DD9"/>
    <w:rsid w:val="008F463D"/>
    <w:rsid w:val="00902291"/>
    <w:rsid w:val="00903C23"/>
    <w:rsid w:val="009041F4"/>
    <w:rsid w:val="00904F5F"/>
    <w:rsid w:val="00907478"/>
    <w:rsid w:val="00907A44"/>
    <w:rsid w:val="00913BED"/>
    <w:rsid w:val="009168C3"/>
    <w:rsid w:val="00917463"/>
    <w:rsid w:val="009200ED"/>
    <w:rsid w:val="00931F7A"/>
    <w:rsid w:val="00933124"/>
    <w:rsid w:val="00936F7C"/>
    <w:rsid w:val="00940FA6"/>
    <w:rsid w:val="00944F5B"/>
    <w:rsid w:val="009462F4"/>
    <w:rsid w:val="009553B9"/>
    <w:rsid w:val="00957F25"/>
    <w:rsid w:val="00960256"/>
    <w:rsid w:val="009622B5"/>
    <w:rsid w:val="00965AE0"/>
    <w:rsid w:val="009666B4"/>
    <w:rsid w:val="009733A2"/>
    <w:rsid w:val="00975686"/>
    <w:rsid w:val="00983F45"/>
    <w:rsid w:val="009849E2"/>
    <w:rsid w:val="0099461F"/>
    <w:rsid w:val="009A0D2C"/>
    <w:rsid w:val="009A205D"/>
    <w:rsid w:val="009C069E"/>
    <w:rsid w:val="009C2420"/>
    <w:rsid w:val="009C305B"/>
    <w:rsid w:val="009C6278"/>
    <w:rsid w:val="009D0994"/>
    <w:rsid w:val="009F4747"/>
    <w:rsid w:val="009F76EF"/>
    <w:rsid w:val="00A02B3F"/>
    <w:rsid w:val="00A048BD"/>
    <w:rsid w:val="00A13D3F"/>
    <w:rsid w:val="00A215A7"/>
    <w:rsid w:val="00A26763"/>
    <w:rsid w:val="00A352EB"/>
    <w:rsid w:val="00A42ECE"/>
    <w:rsid w:val="00A74A47"/>
    <w:rsid w:val="00A808C1"/>
    <w:rsid w:val="00A82CC8"/>
    <w:rsid w:val="00A85F66"/>
    <w:rsid w:val="00A86065"/>
    <w:rsid w:val="00A94BC4"/>
    <w:rsid w:val="00A95292"/>
    <w:rsid w:val="00AA0594"/>
    <w:rsid w:val="00AA0B13"/>
    <w:rsid w:val="00AA4560"/>
    <w:rsid w:val="00AB6786"/>
    <w:rsid w:val="00AC0861"/>
    <w:rsid w:val="00AD5869"/>
    <w:rsid w:val="00AD7C15"/>
    <w:rsid w:val="00AE2A98"/>
    <w:rsid w:val="00AE3522"/>
    <w:rsid w:val="00B050F6"/>
    <w:rsid w:val="00B14F1B"/>
    <w:rsid w:val="00B1573F"/>
    <w:rsid w:val="00B273FB"/>
    <w:rsid w:val="00B40BCE"/>
    <w:rsid w:val="00B41254"/>
    <w:rsid w:val="00B43728"/>
    <w:rsid w:val="00B6237C"/>
    <w:rsid w:val="00B6345C"/>
    <w:rsid w:val="00B63999"/>
    <w:rsid w:val="00B76F25"/>
    <w:rsid w:val="00B86DE3"/>
    <w:rsid w:val="00B87397"/>
    <w:rsid w:val="00B92F4F"/>
    <w:rsid w:val="00BA5A0B"/>
    <w:rsid w:val="00BA7338"/>
    <w:rsid w:val="00BB4DBB"/>
    <w:rsid w:val="00BC15C6"/>
    <w:rsid w:val="00BC1762"/>
    <w:rsid w:val="00BD0DEC"/>
    <w:rsid w:val="00BD3B3E"/>
    <w:rsid w:val="00BD42C7"/>
    <w:rsid w:val="00BD6B83"/>
    <w:rsid w:val="00BE1797"/>
    <w:rsid w:val="00BE3913"/>
    <w:rsid w:val="00BF178C"/>
    <w:rsid w:val="00BF6642"/>
    <w:rsid w:val="00C01C9F"/>
    <w:rsid w:val="00C11C31"/>
    <w:rsid w:val="00C14690"/>
    <w:rsid w:val="00C16EBC"/>
    <w:rsid w:val="00C3530A"/>
    <w:rsid w:val="00C42B3A"/>
    <w:rsid w:val="00C51C8B"/>
    <w:rsid w:val="00C529D7"/>
    <w:rsid w:val="00C5449B"/>
    <w:rsid w:val="00C641AD"/>
    <w:rsid w:val="00C643EE"/>
    <w:rsid w:val="00C67752"/>
    <w:rsid w:val="00C742AF"/>
    <w:rsid w:val="00C81792"/>
    <w:rsid w:val="00C916CE"/>
    <w:rsid w:val="00C9395D"/>
    <w:rsid w:val="00C97723"/>
    <w:rsid w:val="00CB009A"/>
    <w:rsid w:val="00CB0222"/>
    <w:rsid w:val="00CB73FE"/>
    <w:rsid w:val="00CD66FD"/>
    <w:rsid w:val="00CE0060"/>
    <w:rsid w:val="00CF2C8A"/>
    <w:rsid w:val="00D02E17"/>
    <w:rsid w:val="00D067DD"/>
    <w:rsid w:val="00D23626"/>
    <w:rsid w:val="00D30345"/>
    <w:rsid w:val="00D3759D"/>
    <w:rsid w:val="00D45651"/>
    <w:rsid w:val="00D51AF1"/>
    <w:rsid w:val="00D5299B"/>
    <w:rsid w:val="00D559E6"/>
    <w:rsid w:val="00D6370D"/>
    <w:rsid w:val="00D6735A"/>
    <w:rsid w:val="00D72733"/>
    <w:rsid w:val="00D762AB"/>
    <w:rsid w:val="00D77EE6"/>
    <w:rsid w:val="00D855BE"/>
    <w:rsid w:val="00D87484"/>
    <w:rsid w:val="00DA41D9"/>
    <w:rsid w:val="00DA5D6A"/>
    <w:rsid w:val="00DB10F2"/>
    <w:rsid w:val="00DC0B8E"/>
    <w:rsid w:val="00DD608C"/>
    <w:rsid w:val="00DD6CCA"/>
    <w:rsid w:val="00DE13DE"/>
    <w:rsid w:val="00DE41C7"/>
    <w:rsid w:val="00E23E9B"/>
    <w:rsid w:val="00E4271D"/>
    <w:rsid w:val="00E42E6C"/>
    <w:rsid w:val="00E44698"/>
    <w:rsid w:val="00E52DA9"/>
    <w:rsid w:val="00E57529"/>
    <w:rsid w:val="00E6001A"/>
    <w:rsid w:val="00E63FA6"/>
    <w:rsid w:val="00E655EC"/>
    <w:rsid w:val="00E71A1F"/>
    <w:rsid w:val="00E8205A"/>
    <w:rsid w:val="00E86F28"/>
    <w:rsid w:val="00E96E7F"/>
    <w:rsid w:val="00EB4A05"/>
    <w:rsid w:val="00EE2BB4"/>
    <w:rsid w:val="00F034FC"/>
    <w:rsid w:val="00F051D4"/>
    <w:rsid w:val="00F0592F"/>
    <w:rsid w:val="00F05A05"/>
    <w:rsid w:val="00F07793"/>
    <w:rsid w:val="00F258DD"/>
    <w:rsid w:val="00F4205F"/>
    <w:rsid w:val="00F445B2"/>
    <w:rsid w:val="00F44FAE"/>
    <w:rsid w:val="00F52F30"/>
    <w:rsid w:val="00F55451"/>
    <w:rsid w:val="00F60D36"/>
    <w:rsid w:val="00F75275"/>
    <w:rsid w:val="00F973D1"/>
    <w:rsid w:val="00FB0F08"/>
    <w:rsid w:val="00FB4E7C"/>
    <w:rsid w:val="00FB6CE1"/>
    <w:rsid w:val="00FC165B"/>
    <w:rsid w:val="00FC2963"/>
    <w:rsid w:val="00FC2A4E"/>
    <w:rsid w:val="00FD0274"/>
    <w:rsid w:val="00FD27F8"/>
    <w:rsid w:val="00FE0252"/>
    <w:rsid w:val="00FE2390"/>
    <w:rsid w:val="00FF0999"/>
    <w:rsid w:val="00FF6D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5B50D"/>
  <w15:docId w15:val="{F9FF9B3B-7A92-4AE0-AE68-D51C81A8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jc w:val="center"/>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4954"/>
    <w:rPr>
      <w:rFonts w:ascii="Garamond" w:hAnsi="Garamond"/>
      <w:sz w:val="16"/>
      <w:lang w:eastAsia="en-US"/>
    </w:rPr>
  </w:style>
  <w:style w:type="paragraph" w:styleId="Heading1">
    <w:name w:val="heading 1"/>
    <w:basedOn w:val="Normal"/>
    <w:next w:val="BodyText"/>
    <w:link w:val="Heading1Char"/>
    <w:autoRedefine/>
    <w:uiPriority w:val="9"/>
    <w:qFormat/>
    <w:rsid w:val="000E3A95"/>
    <w:pPr>
      <w:keepNext/>
      <w:jc w:val="lef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A808C1"/>
    <w:pPr>
      <w:tabs>
        <w:tab w:val="left" w:pos="1134"/>
        <w:tab w:val="left" w:pos="3828"/>
      </w:tabs>
      <w:jc w:val="left"/>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link w:val="CaptionChar"/>
    <w:autoRedefine/>
    <w:qFormat/>
    <w:rsid w:val="001E56FB"/>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link w:val="FootnoteBaseChar"/>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ind w:left="160" w:hanging="160"/>
    </w:pPr>
    <w:rPr>
      <w:rFonts w:asciiTheme="minorHAnsi" w:hAnsiTheme="minorHAnsi" w:cstheme="minorHAnsi"/>
      <w:sz w:val="18"/>
      <w:szCs w:val="18"/>
    </w:rPr>
  </w:style>
  <w:style w:type="paragraph" w:styleId="Index2">
    <w:name w:val="index 2"/>
    <w:basedOn w:val="Normal"/>
    <w:semiHidden/>
    <w:pPr>
      <w:spacing w:before="0"/>
      <w:ind w:left="320" w:hanging="160"/>
    </w:pPr>
    <w:rPr>
      <w:rFonts w:asciiTheme="minorHAnsi" w:hAnsiTheme="minorHAnsi" w:cstheme="minorHAnsi"/>
      <w:sz w:val="18"/>
      <w:szCs w:val="18"/>
    </w:rPr>
  </w:style>
  <w:style w:type="paragraph" w:styleId="Index3">
    <w:name w:val="index 3"/>
    <w:basedOn w:val="Normal"/>
    <w:semiHidden/>
    <w:pPr>
      <w:spacing w:before="0"/>
      <w:ind w:left="480" w:hanging="160"/>
    </w:pPr>
    <w:rPr>
      <w:rFonts w:asciiTheme="minorHAnsi" w:hAnsiTheme="minorHAnsi" w:cstheme="minorHAnsi"/>
      <w:sz w:val="18"/>
      <w:szCs w:val="18"/>
    </w:rPr>
  </w:style>
  <w:style w:type="paragraph" w:styleId="Index4">
    <w:name w:val="index 4"/>
    <w:basedOn w:val="Normal"/>
    <w:semiHidden/>
    <w:pPr>
      <w:spacing w:before="0"/>
      <w:ind w:left="640" w:hanging="160"/>
    </w:pPr>
    <w:rPr>
      <w:rFonts w:asciiTheme="minorHAnsi" w:hAnsiTheme="minorHAnsi" w:cstheme="minorHAnsi"/>
      <w:sz w:val="18"/>
      <w:szCs w:val="18"/>
    </w:rPr>
  </w:style>
  <w:style w:type="paragraph" w:styleId="Index5">
    <w:name w:val="index 5"/>
    <w:basedOn w:val="Normal"/>
    <w:semiHidden/>
    <w:pPr>
      <w:spacing w:before="0"/>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spacing w:before="0"/>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A82CC8"/>
    <w:pPr>
      <w:keepNext/>
      <w:spacing w:before="0"/>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160"/>
    </w:pPr>
    <w:rPr>
      <w:rFonts w:asciiTheme="minorHAnsi" w:hAnsiTheme="minorHAnsi" w:cstheme="minorHAnsi"/>
      <w:sz w:val="20"/>
    </w:rPr>
  </w:style>
  <w:style w:type="paragraph" w:styleId="TOC4">
    <w:name w:val="toc 4"/>
    <w:basedOn w:val="Normal"/>
    <w:next w:val="Normal"/>
    <w:semiHidden/>
    <w:pPr>
      <w:ind w:left="320"/>
    </w:pPr>
    <w:rPr>
      <w:rFonts w:asciiTheme="minorHAnsi" w:hAnsiTheme="minorHAnsi" w:cstheme="minorHAnsi"/>
      <w:sz w:val="20"/>
    </w:rPr>
  </w:style>
  <w:style w:type="paragraph" w:styleId="TOC5">
    <w:name w:val="toc 5"/>
    <w:basedOn w:val="Normal"/>
    <w:next w:val="Normal"/>
    <w:semiHidden/>
    <w:pPr>
      <w:ind w:left="480"/>
    </w:pPr>
    <w:rPr>
      <w:rFonts w:asciiTheme="minorHAnsi" w:hAnsiTheme="minorHAnsi" w:cstheme="minorHAnsi"/>
      <w:sz w:val="20"/>
    </w:rPr>
  </w:style>
  <w:style w:type="paragraph" w:styleId="TOC6">
    <w:name w:val="toc 6"/>
    <w:basedOn w:val="Normal"/>
    <w:next w:val="Normal"/>
    <w:semiHidden/>
    <w:pPr>
      <w:ind w:left="640"/>
    </w:pPr>
    <w:rPr>
      <w:rFonts w:asciiTheme="minorHAnsi" w:hAnsiTheme="minorHAnsi" w:cstheme="minorHAnsi"/>
      <w:sz w:val="20"/>
    </w:rPr>
  </w:style>
  <w:style w:type="paragraph" w:styleId="TOC7">
    <w:name w:val="toc 7"/>
    <w:basedOn w:val="Normal"/>
    <w:next w:val="Normal"/>
    <w:semiHidden/>
    <w:pPr>
      <w:ind w:left="800"/>
    </w:pPr>
    <w:rPr>
      <w:rFonts w:asciiTheme="minorHAnsi" w:hAnsiTheme="minorHAnsi" w:cstheme="minorHAnsi"/>
      <w:sz w:val="20"/>
    </w:rPr>
  </w:style>
  <w:style w:type="paragraph" w:styleId="TOC8">
    <w:name w:val="toc 8"/>
    <w:basedOn w:val="Normal"/>
    <w:next w:val="Normal"/>
    <w:semiHidden/>
    <w:pPr>
      <w:ind w:left="960"/>
    </w:pPr>
    <w:rPr>
      <w:rFonts w:asciiTheme="minorHAnsi" w:hAnsiTheme="minorHAnsi" w:cstheme="minorHAnsi"/>
      <w:sz w:val="20"/>
    </w:rPr>
  </w:style>
  <w:style w:type="paragraph" w:styleId="TOC9">
    <w:name w:val="toc 9"/>
    <w:basedOn w:val="Normal"/>
    <w:next w:val="Normal"/>
    <w:semiHidden/>
    <w:pPr>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Pr>
      <w:spacing w:val="-5"/>
      <w:sz w:val="24"/>
    </w:rPr>
  </w:style>
  <w:style w:type="table" w:styleId="TableGrid">
    <w:name w:val="Table Grid"/>
    <w:basedOn w:val="TableNormal"/>
    <w:rsid w:val="00096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2758B8"/>
    <w:rPr>
      <w:rFonts w:ascii="Garamond" w:hAnsi="Garamond"/>
      <w:i/>
      <w:spacing w:val="-5"/>
      <w:sz w:val="28"/>
      <w:lang w:val="en-US" w:eastAsia="en-US" w:bidi="ar-SA"/>
    </w:rPr>
  </w:style>
  <w:style w:type="character" w:customStyle="1" w:styleId="FootnoteBaseChar">
    <w:name w:val="Footnote Base Char"/>
    <w:link w:val="FootnoteBase"/>
    <w:rsid w:val="001F4D91"/>
    <w:rPr>
      <w:rFonts w:ascii="Garamond" w:hAnsi="Garamond"/>
      <w:sz w:val="18"/>
      <w:lang w:val="en-US" w:eastAsia="en-US" w:bidi="ar-SA"/>
    </w:rPr>
  </w:style>
  <w:style w:type="paragraph" w:customStyle="1" w:styleId="Bodytexttable11pt0pt">
    <w:name w:val="Body text table 11pt +0pt"/>
    <w:basedOn w:val="BodyText"/>
    <w:link w:val="Bodytexttable11pt0ptChar"/>
    <w:rsid w:val="00AA4560"/>
    <w:pPr>
      <w:spacing w:before="0"/>
      <w:jc w:val="center"/>
    </w:pPr>
    <w:rPr>
      <w:sz w:val="22"/>
    </w:rPr>
  </w:style>
  <w:style w:type="paragraph" w:customStyle="1" w:styleId="BodyText12pt2pt">
    <w:name w:val="Body Text 12pt 2pt"/>
    <w:basedOn w:val="BodyText"/>
    <w:rsid w:val="00D559E6"/>
    <w:pPr>
      <w:spacing w:before="40" w:after="40"/>
    </w:pPr>
  </w:style>
  <w:style w:type="paragraph" w:customStyle="1" w:styleId="Bodytecttable11pt0ptleft">
    <w:name w:val="Body tect table 11pt 0pt left"/>
    <w:basedOn w:val="Bodytexttable11pt0pt"/>
    <w:link w:val="Bodytecttable11pt0ptleftChar"/>
    <w:rsid w:val="00D559E6"/>
    <w:pPr>
      <w:jc w:val="left"/>
    </w:pPr>
  </w:style>
  <w:style w:type="paragraph" w:customStyle="1" w:styleId="Captionbefore0pt">
    <w:name w:val="Caption +before 0 pt"/>
    <w:aliases w:val="after 6pt"/>
    <w:basedOn w:val="Caption"/>
    <w:link w:val="Captionbefore0ptChar"/>
    <w:autoRedefine/>
    <w:rsid w:val="00AE2A98"/>
  </w:style>
  <w:style w:type="paragraph" w:customStyle="1" w:styleId="Bodttexttable11pt0ptcentre">
    <w:name w:val="Bodt text table 11pt 0pt centre"/>
    <w:basedOn w:val="Bodytecttable11pt0ptleft"/>
    <w:link w:val="Bodttexttable11pt0ptcentreChar"/>
    <w:rsid w:val="00907478"/>
    <w:pPr>
      <w:jc w:val="center"/>
    </w:pPr>
  </w:style>
  <w:style w:type="paragraph" w:styleId="BodyText3">
    <w:name w:val="Body Text 3"/>
    <w:basedOn w:val="Normal"/>
    <w:rsid w:val="00C11C31"/>
    <w:rPr>
      <w:szCs w:val="16"/>
    </w:rPr>
  </w:style>
  <w:style w:type="paragraph" w:styleId="BodyTextFirstIndent2">
    <w:name w:val="Body Text First Indent 2"/>
    <w:basedOn w:val="BodyTextIndent"/>
    <w:rsid w:val="00C11C31"/>
    <w:pPr>
      <w:spacing w:before="0"/>
      <w:ind w:left="283" w:firstLine="210"/>
    </w:pPr>
    <w:rPr>
      <w:spacing w:val="0"/>
      <w:sz w:val="16"/>
    </w:rPr>
  </w:style>
  <w:style w:type="paragraph" w:styleId="BodyTextFirstIndent">
    <w:name w:val="Body Text First Indent"/>
    <w:basedOn w:val="BodyText"/>
    <w:rsid w:val="00C11C31"/>
    <w:pPr>
      <w:spacing w:before="0"/>
      <w:ind w:firstLine="210"/>
    </w:pPr>
    <w:rPr>
      <w:spacing w:val="0"/>
      <w:sz w:val="16"/>
    </w:rPr>
  </w:style>
  <w:style w:type="paragraph" w:customStyle="1" w:styleId="BodyTexttable10ptleft">
    <w:name w:val="Body Text table 10pt left"/>
    <w:basedOn w:val="Bodytexttable11pt0pt"/>
    <w:rsid w:val="00C11C31"/>
    <w:pPr>
      <w:jc w:val="left"/>
    </w:pPr>
    <w:rPr>
      <w:sz w:val="20"/>
    </w:rPr>
  </w:style>
  <w:style w:type="character" w:customStyle="1" w:styleId="BodyTextChar">
    <w:name w:val="Body Text Char"/>
    <w:link w:val="BodyText"/>
    <w:rsid w:val="00A808C1"/>
    <w:rPr>
      <w:rFonts w:ascii="Garamond" w:hAnsi="Garamond"/>
      <w:spacing w:val="-5"/>
      <w:sz w:val="24"/>
      <w:lang w:eastAsia="en-US"/>
    </w:rPr>
  </w:style>
  <w:style w:type="character" w:customStyle="1" w:styleId="Bodytexttable11pt0ptChar">
    <w:name w:val="Body text table 11pt +0pt Char"/>
    <w:link w:val="Bodytexttable11pt0pt"/>
    <w:rsid w:val="00C11C31"/>
    <w:rPr>
      <w:rFonts w:ascii="Garamond" w:hAnsi="Garamond"/>
      <w:spacing w:val="-5"/>
      <w:sz w:val="22"/>
      <w:lang w:val="en-US" w:eastAsia="en-US" w:bidi="ar-SA"/>
    </w:rPr>
  </w:style>
  <w:style w:type="character" w:customStyle="1" w:styleId="Bodytecttable11pt0ptleftChar">
    <w:name w:val="Body tect table 11pt 0pt left Char"/>
    <w:basedOn w:val="Bodytexttable11pt0ptChar"/>
    <w:link w:val="Bodytecttable11pt0ptleft"/>
    <w:rsid w:val="00C11C31"/>
    <w:rPr>
      <w:rFonts w:ascii="Garamond" w:hAnsi="Garamond"/>
      <w:spacing w:val="-5"/>
      <w:sz w:val="22"/>
      <w:lang w:val="en-US" w:eastAsia="en-US" w:bidi="ar-SA"/>
    </w:rPr>
  </w:style>
  <w:style w:type="character" w:customStyle="1" w:styleId="Bodttexttable11pt0ptcentreChar">
    <w:name w:val="Bodt text table 11pt 0pt centre Char"/>
    <w:basedOn w:val="Bodytecttable11pt0ptleftChar"/>
    <w:link w:val="Bodttexttable11pt0ptcentre"/>
    <w:rsid w:val="00C11C31"/>
    <w:rPr>
      <w:rFonts w:ascii="Garamond" w:hAnsi="Garamond"/>
      <w:spacing w:val="-5"/>
      <w:sz w:val="22"/>
      <w:lang w:val="en-US" w:eastAsia="en-US" w:bidi="ar-SA"/>
    </w:rPr>
  </w:style>
  <w:style w:type="table" w:styleId="TableGrid5">
    <w:name w:val="Table Grid 5"/>
    <w:aliases w:val="Table Grid 5 11pt garamond"/>
    <w:basedOn w:val="TableNormal"/>
    <w:rsid w:val="00BC15C6"/>
    <w:rPr>
      <w:rFonts w:ascii="Garamond" w:hAnsi="Garamond"/>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aptionChar">
    <w:name w:val="Caption Char"/>
    <w:link w:val="Caption"/>
    <w:rsid w:val="001E56FB"/>
    <w:rPr>
      <w:rFonts w:ascii="Garamond" w:hAnsi="Garamond"/>
      <w:i/>
      <w:spacing w:val="-5"/>
      <w:sz w:val="22"/>
      <w:lang w:eastAsia="en-US"/>
    </w:rPr>
  </w:style>
  <w:style w:type="character" w:customStyle="1" w:styleId="Captionbefore0ptChar">
    <w:name w:val="Caption +before 0 pt Char"/>
    <w:aliases w:val="after 6pt Char"/>
    <w:basedOn w:val="CaptionChar"/>
    <w:link w:val="Captionbefore0pt"/>
    <w:rsid w:val="00AE2A98"/>
    <w:rPr>
      <w:rFonts w:ascii="Garamond" w:hAnsi="Garamond"/>
      <w:i/>
      <w:spacing w:val="-5"/>
      <w:sz w:val="22"/>
      <w:lang w:val="en-US" w:eastAsia="en-US" w:bidi="ar-SA"/>
    </w:rPr>
  </w:style>
  <w:style w:type="paragraph" w:customStyle="1" w:styleId="BodyText1dot">
    <w:name w:val="Body Text 1 dot"/>
    <w:basedOn w:val="Normal"/>
    <w:rsid w:val="007E6AE9"/>
    <w:pPr>
      <w:numPr>
        <w:numId w:val="8"/>
      </w:numPr>
    </w:pPr>
  </w:style>
  <w:style w:type="paragraph" w:customStyle="1" w:styleId="BodyTextBefore0pt">
    <w:name w:val="Body Text + Before: 0 pt"/>
    <w:basedOn w:val="BodyText"/>
    <w:rsid w:val="00166C9E"/>
    <w:pPr>
      <w:spacing w:before="0"/>
    </w:pPr>
  </w:style>
  <w:style w:type="paragraph" w:styleId="NormalIndent">
    <w:name w:val="Normal Indent"/>
    <w:basedOn w:val="Normal"/>
    <w:rsid w:val="00AE3522"/>
    <w:pPr>
      <w:ind w:left="720"/>
    </w:pPr>
  </w:style>
  <w:style w:type="character" w:customStyle="1" w:styleId="CommentTextChar">
    <w:name w:val="Comment Text Char"/>
    <w:basedOn w:val="DefaultParagraphFont"/>
    <w:link w:val="CommentText"/>
    <w:semiHidden/>
    <w:rsid w:val="0055252A"/>
    <w:rPr>
      <w:rFonts w:ascii="Garamond" w:hAnsi="Garamond"/>
      <w:sz w:val="16"/>
      <w:lang w:eastAsia="en-US"/>
    </w:rPr>
  </w:style>
  <w:style w:type="paragraph" w:customStyle="1" w:styleId="StyleCaptionBefore6ptAfter6pt">
    <w:name w:val="Style Caption + Before:  6 pt After:  6 pt"/>
    <w:basedOn w:val="Caption"/>
    <w:autoRedefine/>
    <w:qFormat/>
    <w:rsid w:val="00AA0B13"/>
  </w:style>
  <w:style w:type="character" w:customStyle="1" w:styleId="Heading1Char">
    <w:name w:val="Heading 1 Char"/>
    <w:basedOn w:val="DefaultParagraphFont"/>
    <w:link w:val="Heading1"/>
    <w:uiPriority w:val="9"/>
    <w:rsid w:val="000E3A95"/>
    <w:rPr>
      <w:rFonts w:ascii="Arial Black" w:hAnsi="Arial Black"/>
      <w:color w:val="808080"/>
      <w:spacing w:val="-25"/>
      <w:kern w:val="28"/>
      <w:sz w:val="32"/>
      <w:lang w:eastAsia="en-US"/>
    </w:rPr>
  </w:style>
  <w:style w:type="paragraph" w:styleId="BalloonText">
    <w:name w:val="Balloon Text"/>
    <w:basedOn w:val="Normal"/>
    <w:link w:val="BalloonTextChar"/>
    <w:rsid w:val="0032796E"/>
    <w:pPr>
      <w:spacing w:before="0"/>
    </w:pPr>
    <w:rPr>
      <w:rFonts w:ascii="Tahoma" w:hAnsi="Tahoma" w:cs="Tahoma"/>
      <w:szCs w:val="16"/>
    </w:rPr>
  </w:style>
  <w:style w:type="character" w:customStyle="1" w:styleId="BalloonTextChar">
    <w:name w:val="Balloon Text Char"/>
    <w:basedOn w:val="DefaultParagraphFont"/>
    <w:link w:val="BalloonText"/>
    <w:rsid w:val="0032796E"/>
    <w:rPr>
      <w:rFonts w:ascii="Tahoma" w:hAnsi="Tahoma" w:cs="Tahoma"/>
      <w:sz w:val="16"/>
      <w:szCs w:val="16"/>
      <w:lang w:eastAsia="en-US"/>
    </w:rPr>
  </w:style>
  <w:style w:type="paragraph" w:styleId="Index9">
    <w:name w:val="index 9"/>
    <w:basedOn w:val="Normal"/>
    <w:next w:val="Normal"/>
    <w:autoRedefine/>
    <w:unhideWhenUsed/>
    <w:rsid w:val="002225A8"/>
    <w:pPr>
      <w:spacing w:before="0"/>
      <w:ind w:left="1440" w:hanging="160"/>
    </w:pPr>
    <w:rPr>
      <w:rFonts w:asciiTheme="minorHAnsi" w:hAnsiTheme="minorHAnsi" w:cstheme="minorHAnsi"/>
      <w:sz w:val="18"/>
      <w:szCs w:val="18"/>
    </w:rPr>
  </w:style>
  <w:style w:type="paragraph" w:customStyle="1" w:styleId="Style1">
    <w:name w:val="Style1"/>
    <w:basedOn w:val="Heading1"/>
    <w:autoRedefine/>
    <w:qFormat/>
    <w:rsid w:val="00E4271D"/>
  </w:style>
  <w:style w:type="character" w:customStyle="1" w:styleId="Style10ptCondensedby04pt">
    <w:name w:val="Style 10 pt Condensed by  0.4 pt"/>
    <w:basedOn w:val="DefaultParagraphFont"/>
    <w:rsid w:val="00983F45"/>
    <w:rPr>
      <w:spacing w:val="-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427223">
      <w:bodyDiv w:val="1"/>
      <w:marLeft w:val="0"/>
      <w:marRight w:val="0"/>
      <w:marTop w:val="0"/>
      <w:marBottom w:val="0"/>
      <w:divBdr>
        <w:top w:val="none" w:sz="0" w:space="0" w:color="auto"/>
        <w:left w:val="none" w:sz="0" w:space="0" w:color="auto"/>
        <w:bottom w:val="none" w:sz="0" w:space="0" w:color="auto"/>
        <w:right w:val="none" w:sz="0" w:space="0" w:color="auto"/>
      </w:divBdr>
      <w:divsChild>
        <w:div w:id="1500268618">
          <w:marLeft w:val="0"/>
          <w:marRight w:val="0"/>
          <w:marTop w:val="0"/>
          <w:marBottom w:val="0"/>
          <w:divBdr>
            <w:top w:val="none" w:sz="0" w:space="0" w:color="auto"/>
            <w:left w:val="none" w:sz="0" w:space="0" w:color="auto"/>
            <w:bottom w:val="none" w:sz="0" w:space="0" w:color="auto"/>
            <w:right w:val="none" w:sz="0" w:space="0" w:color="auto"/>
          </w:divBdr>
        </w:div>
        <w:div w:id="808471347">
          <w:marLeft w:val="0"/>
          <w:marRight w:val="0"/>
          <w:marTop w:val="0"/>
          <w:marBottom w:val="0"/>
          <w:divBdr>
            <w:top w:val="none" w:sz="0" w:space="0" w:color="auto"/>
            <w:left w:val="none" w:sz="0" w:space="0" w:color="auto"/>
            <w:bottom w:val="none" w:sz="0" w:space="0" w:color="auto"/>
            <w:right w:val="none" w:sz="0" w:space="0" w:color="auto"/>
          </w:divBdr>
          <w:divsChild>
            <w:div w:id="1397364685">
              <w:marLeft w:val="0"/>
              <w:marRight w:val="0"/>
              <w:marTop w:val="0"/>
              <w:marBottom w:val="0"/>
              <w:divBdr>
                <w:top w:val="none" w:sz="0" w:space="0" w:color="auto"/>
                <w:left w:val="none" w:sz="0" w:space="0" w:color="auto"/>
                <w:bottom w:val="none" w:sz="0" w:space="0" w:color="auto"/>
                <w:right w:val="none" w:sz="0" w:space="0" w:color="auto"/>
              </w:divBdr>
            </w:div>
            <w:div w:id="6694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w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w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header" Target="header4.xml"/></Relationships>
</file>

<file path=word/_rels/endnotes.xml.rels><?xml version="1.0" encoding="UTF-8" standalone="yes"?>
<Relationships xmlns="http://schemas.openxmlformats.org/package/2006/relationships"><Relationship Id="rId2" Type="http://schemas.openxmlformats.org/officeDocument/2006/relationships/hyperlink" Target="http://www.texacohistory.com/History/index.htm" TargetMode="External"/><Relationship Id="rId1" Type="http://schemas.openxmlformats.org/officeDocument/2006/relationships/hyperlink" Target="http://www.af.mil/photos/index.asp?galleryID=161&amp;page=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75995-2B63-469D-9525-7270F8DD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354</TotalTime>
  <Pages>56</Pages>
  <Words>22149</Words>
  <Characters>126255</Characters>
  <Application>Microsoft Office Word</Application>
  <DocSecurity>8</DocSecurity>
  <Lines>1052</Lines>
  <Paragraphs>296</Paragraphs>
  <ScaleCrop>false</ScaleCrop>
  <HeadingPairs>
    <vt:vector size="2" baseType="variant">
      <vt:variant>
        <vt:lpstr>Title</vt:lpstr>
      </vt:variant>
      <vt:variant>
        <vt:i4>1</vt:i4>
      </vt:variant>
    </vt:vector>
  </HeadingPairs>
  <TitlesOfParts>
    <vt:vector size="1" baseType="lpstr">
      <vt:lpstr>Avgas Book Chapter 10</vt:lpstr>
    </vt:vector>
  </TitlesOfParts>
  <Company>Petroch Services Pty. Ltd.</Company>
  <LinksUpToDate>false</LinksUpToDate>
  <CharactersWithSpaces>148108</CharactersWithSpaces>
  <SharedDoc>false</SharedDoc>
  <HLinks>
    <vt:vector size="138" baseType="variant">
      <vt:variant>
        <vt:i4>1048630</vt:i4>
      </vt:variant>
      <vt:variant>
        <vt:i4>128</vt:i4>
      </vt:variant>
      <vt:variant>
        <vt:i4>0</vt:i4>
      </vt:variant>
      <vt:variant>
        <vt:i4>5</vt:i4>
      </vt:variant>
      <vt:variant>
        <vt:lpwstr/>
      </vt:variant>
      <vt:variant>
        <vt:lpwstr>_Toc94512785</vt:lpwstr>
      </vt:variant>
      <vt:variant>
        <vt:i4>1114166</vt:i4>
      </vt:variant>
      <vt:variant>
        <vt:i4>122</vt:i4>
      </vt:variant>
      <vt:variant>
        <vt:i4>0</vt:i4>
      </vt:variant>
      <vt:variant>
        <vt:i4>5</vt:i4>
      </vt:variant>
      <vt:variant>
        <vt:lpwstr/>
      </vt:variant>
      <vt:variant>
        <vt:lpwstr>_Toc94512784</vt:lpwstr>
      </vt:variant>
      <vt:variant>
        <vt:i4>1441846</vt:i4>
      </vt:variant>
      <vt:variant>
        <vt:i4>116</vt:i4>
      </vt:variant>
      <vt:variant>
        <vt:i4>0</vt:i4>
      </vt:variant>
      <vt:variant>
        <vt:i4>5</vt:i4>
      </vt:variant>
      <vt:variant>
        <vt:lpwstr/>
      </vt:variant>
      <vt:variant>
        <vt:lpwstr>_Toc94512783</vt:lpwstr>
      </vt:variant>
      <vt:variant>
        <vt:i4>1507382</vt:i4>
      </vt:variant>
      <vt:variant>
        <vt:i4>110</vt:i4>
      </vt:variant>
      <vt:variant>
        <vt:i4>0</vt:i4>
      </vt:variant>
      <vt:variant>
        <vt:i4>5</vt:i4>
      </vt:variant>
      <vt:variant>
        <vt:lpwstr/>
      </vt:variant>
      <vt:variant>
        <vt:lpwstr>_Toc94512782</vt:lpwstr>
      </vt:variant>
      <vt:variant>
        <vt:i4>1310774</vt:i4>
      </vt:variant>
      <vt:variant>
        <vt:i4>104</vt:i4>
      </vt:variant>
      <vt:variant>
        <vt:i4>0</vt:i4>
      </vt:variant>
      <vt:variant>
        <vt:i4>5</vt:i4>
      </vt:variant>
      <vt:variant>
        <vt:lpwstr/>
      </vt:variant>
      <vt:variant>
        <vt:lpwstr>_Toc94512781</vt:lpwstr>
      </vt:variant>
      <vt:variant>
        <vt:i4>1376310</vt:i4>
      </vt:variant>
      <vt:variant>
        <vt:i4>98</vt:i4>
      </vt:variant>
      <vt:variant>
        <vt:i4>0</vt:i4>
      </vt:variant>
      <vt:variant>
        <vt:i4>5</vt:i4>
      </vt:variant>
      <vt:variant>
        <vt:lpwstr/>
      </vt:variant>
      <vt:variant>
        <vt:lpwstr>_Toc94512780</vt:lpwstr>
      </vt:variant>
      <vt:variant>
        <vt:i4>1835065</vt:i4>
      </vt:variant>
      <vt:variant>
        <vt:i4>92</vt:i4>
      </vt:variant>
      <vt:variant>
        <vt:i4>0</vt:i4>
      </vt:variant>
      <vt:variant>
        <vt:i4>5</vt:i4>
      </vt:variant>
      <vt:variant>
        <vt:lpwstr/>
      </vt:variant>
      <vt:variant>
        <vt:lpwstr>_Toc94512779</vt:lpwstr>
      </vt:variant>
      <vt:variant>
        <vt:i4>1900601</vt:i4>
      </vt:variant>
      <vt:variant>
        <vt:i4>86</vt:i4>
      </vt:variant>
      <vt:variant>
        <vt:i4>0</vt:i4>
      </vt:variant>
      <vt:variant>
        <vt:i4>5</vt:i4>
      </vt:variant>
      <vt:variant>
        <vt:lpwstr/>
      </vt:variant>
      <vt:variant>
        <vt:lpwstr>_Toc94512778</vt:lpwstr>
      </vt:variant>
      <vt:variant>
        <vt:i4>1179705</vt:i4>
      </vt:variant>
      <vt:variant>
        <vt:i4>80</vt:i4>
      </vt:variant>
      <vt:variant>
        <vt:i4>0</vt:i4>
      </vt:variant>
      <vt:variant>
        <vt:i4>5</vt:i4>
      </vt:variant>
      <vt:variant>
        <vt:lpwstr/>
      </vt:variant>
      <vt:variant>
        <vt:lpwstr>_Toc94512777</vt:lpwstr>
      </vt:variant>
      <vt:variant>
        <vt:i4>1245241</vt:i4>
      </vt:variant>
      <vt:variant>
        <vt:i4>74</vt:i4>
      </vt:variant>
      <vt:variant>
        <vt:i4>0</vt:i4>
      </vt:variant>
      <vt:variant>
        <vt:i4>5</vt:i4>
      </vt:variant>
      <vt:variant>
        <vt:lpwstr/>
      </vt:variant>
      <vt:variant>
        <vt:lpwstr>_Toc94512776</vt:lpwstr>
      </vt:variant>
      <vt:variant>
        <vt:i4>1048633</vt:i4>
      </vt:variant>
      <vt:variant>
        <vt:i4>68</vt:i4>
      </vt:variant>
      <vt:variant>
        <vt:i4>0</vt:i4>
      </vt:variant>
      <vt:variant>
        <vt:i4>5</vt:i4>
      </vt:variant>
      <vt:variant>
        <vt:lpwstr/>
      </vt:variant>
      <vt:variant>
        <vt:lpwstr>_Toc94512775</vt:lpwstr>
      </vt:variant>
      <vt:variant>
        <vt:i4>1114169</vt:i4>
      </vt:variant>
      <vt:variant>
        <vt:i4>62</vt:i4>
      </vt:variant>
      <vt:variant>
        <vt:i4>0</vt:i4>
      </vt:variant>
      <vt:variant>
        <vt:i4>5</vt:i4>
      </vt:variant>
      <vt:variant>
        <vt:lpwstr/>
      </vt:variant>
      <vt:variant>
        <vt:lpwstr>_Toc94512774</vt:lpwstr>
      </vt:variant>
      <vt:variant>
        <vt:i4>1441849</vt:i4>
      </vt:variant>
      <vt:variant>
        <vt:i4>56</vt:i4>
      </vt:variant>
      <vt:variant>
        <vt:i4>0</vt:i4>
      </vt:variant>
      <vt:variant>
        <vt:i4>5</vt:i4>
      </vt:variant>
      <vt:variant>
        <vt:lpwstr/>
      </vt:variant>
      <vt:variant>
        <vt:lpwstr>_Toc94512773</vt:lpwstr>
      </vt:variant>
      <vt:variant>
        <vt:i4>1507385</vt:i4>
      </vt:variant>
      <vt:variant>
        <vt:i4>50</vt:i4>
      </vt:variant>
      <vt:variant>
        <vt:i4>0</vt:i4>
      </vt:variant>
      <vt:variant>
        <vt:i4>5</vt:i4>
      </vt:variant>
      <vt:variant>
        <vt:lpwstr/>
      </vt:variant>
      <vt:variant>
        <vt:lpwstr>_Toc94512772</vt:lpwstr>
      </vt:variant>
      <vt:variant>
        <vt:i4>1310777</vt:i4>
      </vt:variant>
      <vt:variant>
        <vt:i4>44</vt:i4>
      </vt:variant>
      <vt:variant>
        <vt:i4>0</vt:i4>
      </vt:variant>
      <vt:variant>
        <vt:i4>5</vt:i4>
      </vt:variant>
      <vt:variant>
        <vt:lpwstr/>
      </vt:variant>
      <vt:variant>
        <vt:lpwstr>_Toc94512771</vt:lpwstr>
      </vt:variant>
      <vt:variant>
        <vt:i4>1376313</vt:i4>
      </vt:variant>
      <vt:variant>
        <vt:i4>38</vt:i4>
      </vt:variant>
      <vt:variant>
        <vt:i4>0</vt:i4>
      </vt:variant>
      <vt:variant>
        <vt:i4>5</vt:i4>
      </vt:variant>
      <vt:variant>
        <vt:lpwstr/>
      </vt:variant>
      <vt:variant>
        <vt:lpwstr>_Toc94512770</vt:lpwstr>
      </vt:variant>
      <vt:variant>
        <vt:i4>1835064</vt:i4>
      </vt:variant>
      <vt:variant>
        <vt:i4>32</vt:i4>
      </vt:variant>
      <vt:variant>
        <vt:i4>0</vt:i4>
      </vt:variant>
      <vt:variant>
        <vt:i4>5</vt:i4>
      </vt:variant>
      <vt:variant>
        <vt:lpwstr/>
      </vt:variant>
      <vt:variant>
        <vt:lpwstr>_Toc94512769</vt:lpwstr>
      </vt:variant>
      <vt:variant>
        <vt:i4>1900600</vt:i4>
      </vt:variant>
      <vt:variant>
        <vt:i4>26</vt:i4>
      </vt:variant>
      <vt:variant>
        <vt:i4>0</vt:i4>
      </vt:variant>
      <vt:variant>
        <vt:i4>5</vt:i4>
      </vt:variant>
      <vt:variant>
        <vt:lpwstr/>
      </vt:variant>
      <vt:variant>
        <vt:lpwstr>_Toc94512768</vt:lpwstr>
      </vt:variant>
      <vt:variant>
        <vt:i4>1179704</vt:i4>
      </vt:variant>
      <vt:variant>
        <vt:i4>20</vt:i4>
      </vt:variant>
      <vt:variant>
        <vt:i4>0</vt:i4>
      </vt:variant>
      <vt:variant>
        <vt:i4>5</vt:i4>
      </vt:variant>
      <vt:variant>
        <vt:lpwstr/>
      </vt:variant>
      <vt:variant>
        <vt:lpwstr>_Toc94512767</vt:lpwstr>
      </vt:variant>
      <vt:variant>
        <vt:i4>1245240</vt:i4>
      </vt:variant>
      <vt:variant>
        <vt:i4>14</vt:i4>
      </vt:variant>
      <vt:variant>
        <vt:i4>0</vt:i4>
      </vt:variant>
      <vt:variant>
        <vt:i4>5</vt:i4>
      </vt:variant>
      <vt:variant>
        <vt:lpwstr/>
      </vt:variant>
      <vt:variant>
        <vt:lpwstr>_Toc94512766</vt:lpwstr>
      </vt:variant>
      <vt:variant>
        <vt:i4>1048632</vt:i4>
      </vt:variant>
      <vt:variant>
        <vt:i4>8</vt:i4>
      </vt:variant>
      <vt:variant>
        <vt:i4>0</vt:i4>
      </vt:variant>
      <vt:variant>
        <vt:i4>5</vt:i4>
      </vt:variant>
      <vt:variant>
        <vt:lpwstr/>
      </vt:variant>
      <vt:variant>
        <vt:lpwstr>_Toc94512765</vt:lpwstr>
      </vt:variant>
      <vt:variant>
        <vt:i4>3801131</vt:i4>
      </vt:variant>
      <vt:variant>
        <vt:i4>3</vt:i4>
      </vt:variant>
      <vt:variant>
        <vt:i4>0</vt:i4>
      </vt:variant>
      <vt:variant>
        <vt:i4>5</vt:i4>
      </vt:variant>
      <vt:variant>
        <vt:lpwstr>http://www.texacohistory.com/History/index.htm</vt:lpwstr>
      </vt:variant>
      <vt:variant>
        <vt:lpwstr/>
      </vt:variant>
      <vt:variant>
        <vt:i4>7340094</vt:i4>
      </vt:variant>
      <vt:variant>
        <vt:i4>0</vt:i4>
      </vt:variant>
      <vt:variant>
        <vt:i4>0</vt:i4>
      </vt:variant>
      <vt:variant>
        <vt:i4>5</vt:i4>
      </vt:variant>
      <vt:variant>
        <vt:lpwstr>http://www.af.mil/photos/index.asp?galleryID=161&amp;page=2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10</dc:title>
  <dc:subject>Avgas Book Chapter 10</dc:subject>
  <dc:creator>Noel Tresider</dc:creator>
  <cp:keywords>Avgas, gasoline,</cp:keywords>
  <cp:lastModifiedBy>Noel Tresider</cp:lastModifiedBy>
  <cp:revision>11</cp:revision>
  <cp:lastPrinted>2017-07-25T21:40:00Z</cp:lastPrinted>
  <dcterms:created xsi:type="dcterms:W3CDTF">2020-10-19T09:09:00Z</dcterms:created>
  <dcterms:modified xsi:type="dcterms:W3CDTF">2021-01-28T06:57:00Z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